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EC7" w:rsidRPr="00150A9F" w:rsidRDefault="00EC12EF" w:rsidP="00B7694F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50A9F">
        <w:rPr>
          <w:rFonts w:ascii="Times New Roman" w:hAnsi="Times New Roman" w:cs="Times New Roman"/>
          <w:b/>
          <w:sz w:val="32"/>
          <w:szCs w:val="24"/>
        </w:rPr>
        <w:t>Supporting Information</w:t>
      </w:r>
      <w:r w:rsidR="00B36109" w:rsidRPr="00150A9F">
        <w:rPr>
          <w:rFonts w:ascii="Times New Roman" w:hAnsi="Times New Roman" w:cs="Times New Roman"/>
          <w:b/>
          <w:sz w:val="32"/>
          <w:szCs w:val="24"/>
        </w:rPr>
        <w:t xml:space="preserve"> for:</w:t>
      </w:r>
    </w:p>
    <w:p w:rsidR="00ED51A9" w:rsidRPr="00ED51A9" w:rsidRDefault="00ED51A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4EB0" w:rsidRPr="000C6086" w:rsidRDefault="00164EB0" w:rsidP="00B7694F">
      <w:pPr>
        <w:pStyle w:val="BATitle"/>
        <w:rPr>
          <w:sz w:val="32"/>
        </w:rPr>
      </w:pPr>
      <w:bookmarkStart w:id="0" w:name="_Hlk482735937"/>
      <w:r w:rsidRPr="000C6086">
        <w:rPr>
          <w:sz w:val="32"/>
        </w:rPr>
        <w:t>Increased piezoelectric response in functional nanocomposites through MWCNT interface and fused-deposition modeling 3D printing</w:t>
      </w:r>
    </w:p>
    <w:bookmarkEnd w:id="0"/>
    <w:p w:rsidR="00117225" w:rsidRDefault="00117225" w:rsidP="00A749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ED51A9" w:rsidRDefault="00ED51A9" w:rsidP="00A749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30118D" w:rsidRPr="00544DFE" w:rsidRDefault="0030118D" w:rsidP="0030118D">
      <w:pPr>
        <w:pStyle w:val="BBAuthorName"/>
        <w:spacing w:after="0"/>
        <w:contextualSpacing/>
        <w:rPr>
          <w:rFonts w:ascii="Times New Roman" w:hAnsi="Times New Roman"/>
        </w:rPr>
      </w:pPr>
      <w:bookmarkStart w:id="1" w:name="_Hlk486280657"/>
      <w:r w:rsidRPr="00544DFE">
        <w:rPr>
          <w:rFonts w:ascii="Times New Roman" w:hAnsi="Times New Roman"/>
        </w:rPr>
        <w:t>Hoejin Kim*, Fernando Torres, Md Tariq</w:t>
      </w:r>
      <w:r>
        <w:rPr>
          <w:rFonts w:ascii="Times New Roman" w:hAnsi="Times New Roman"/>
        </w:rPr>
        <w:t>u</w:t>
      </w:r>
      <w:r w:rsidRPr="00544DFE">
        <w:rPr>
          <w:rFonts w:ascii="Times New Roman" w:hAnsi="Times New Roman"/>
        </w:rPr>
        <w:t>l Islam, Md Didarul Islam, Luis A. Chavez,</w:t>
      </w:r>
      <w:r>
        <w:rPr>
          <w:rFonts w:ascii="Times New Roman" w:hAnsi="Times New Roman"/>
        </w:rPr>
        <w:t xml:space="preserve"> </w:t>
      </w:r>
      <w:r w:rsidRPr="00544DFE">
        <w:rPr>
          <w:rFonts w:ascii="Times New Roman" w:hAnsi="Times New Roman"/>
        </w:rPr>
        <w:t>Carlos A. Garcia Rosales</w:t>
      </w:r>
      <w:r>
        <w:rPr>
          <w:rFonts w:ascii="Times New Roman" w:hAnsi="Times New Roman"/>
        </w:rPr>
        <w:t>,</w:t>
      </w:r>
      <w:r w:rsidRPr="00544DFE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Bethany R. Wilburn, Calvin M. Stewart, </w:t>
      </w:r>
      <w:r w:rsidRPr="00544DFE">
        <w:rPr>
          <w:rFonts w:ascii="Times New Roman" w:hAnsi="Times New Roman"/>
          <w:shd w:val="clear" w:color="auto" w:fill="FFFFFF"/>
        </w:rPr>
        <w:t>Juan C. Noveron, Tzu-Liang B. Tseng</w:t>
      </w:r>
      <w:r>
        <w:rPr>
          <w:rFonts w:ascii="Times New Roman" w:hAnsi="Times New Roman"/>
          <w:shd w:val="clear" w:color="auto" w:fill="FFFFFF"/>
        </w:rPr>
        <w:t xml:space="preserve">, </w:t>
      </w:r>
      <w:r w:rsidRPr="00544DFE">
        <w:rPr>
          <w:rFonts w:ascii="Times New Roman" w:hAnsi="Times New Roman"/>
        </w:rPr>
        <w:t>Yirong Lin</w:t>
      </w:r>
    </w:p>
    <w:p w:rsidR="00075C42" w:rsidRPr="00A639A9" w:rsidRDefault="00075C42" w:rsidP="00A7496C">
      <w:pPr>
        <w:pStyle w:val="BCAuthorAddress"/>
        <w:jc w:val="both"/>
      </w:pPr>
      <w:r w:rsidRPr="00A639A9">
        <w:t>The University of Texas at El Paso 500W. University Ave. El Paso Texas, 79968, USA</w:t>
      </w:r>
    </w:p>
    <w:p w:rsidR="00075C42" w:rsidRPr="00A639A9" w:rsidRDefault="00075C42" w:rsidP="00A7496C">
      <w:pPr>
        <w:pStyle w:val="BCAuthorAddress"/>
        <w:jc w:val="both"/>
      </w:pPr>
      <w:r w:rsidRPr="00A639A9">
        <w:t xml:space="preserve">E-mail: </w:t>
      </w:r>
      <w:hyperlink r:id="rId8" w:history="1">
        <w:r w:rsidR="0030118D" w:rsidRPr="00475308">
          <w:rPr>
            <w:rStyle w:val="Hyperlink"/>
          </w:rPr>
          <w:t>hkim4@miners.utep.edu</w:t>
        </w:r>
      </w:hyperlink>
    </w:p>
    <w:bookmarkEnd w:id="1"/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0D3" w:rsidRDefault="007760D3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EF" w:rsidRPr="00117225" w:rsidRDefault="00E233B8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="00B36109" w:rsidRPr="00117225">
        <w:rPr>
          <w:rFonts w:ascii="Times New Roman" w:hAnsi="Times New Roman" w:cs="Times New Roman"/>
          <w:b/>
          <w:sz w:val="24"/>
          <w:szCs w:val="24"/>
        </w:rPr>
        <w:t>ethods</w:t>
      </w:r>
    </w:p>
    <w:p w:rsidR="00A30CF5" w:rsidRPr="00117225" w:rsidRDefault="00A30CF5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25">
        <w:rPr>
          <w:rFonts w:ascii="Times New Roman" w:hAnsi="Times New Roman" w:cs="Times New Roman"/>
          <w:b/>
          <w:sz w:val="24"/>
          <w:szCs w:val="24"/>
        </w:rPr>
        <w:t>Method S</w:t>
      </w:r>
      <w:r w:rsidR="00DE061D">
        <w:rPr>
          <w:rFonts w:ascii="Times New Roman" w:hAnsi="Times New Roman" w:cs="Times New Roman"/>
          <w:b/>
          <w:sz w:val="24"/>
          <w:szCs w:val="24"/>
        </w:rPr>
        <w:t>1</w:t>
      </w:r>
      <w:r w:rsidRPr="001172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40AF">
        <w:rPr>
          <w:rFonts w:ascii="Times New Roman" w:hAnsi="Times New Roman" w:cs="Times New Roman"/>
          <w:b/>
          <w:sz w:val="24"/>
          <w:szCs w:val="24"/>
        </w:rPr>
        <w:t>3D printing</w:t>
      </w:r>
      <w:r w:rsidRPr="00117225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1569C5" w:rsidRPr="0091658B">
        <w:rPr>
          <w:rFonts w:ascii="Times New Roman" w:hAnsi="Times New Roman" w:cs="Times New Roman"/>
          <w:b/>
          <w:sz w:val="24"/>
          <w:szCs w:val="24"/>
        </w:rPr>
        <w:t>MW</w:t>
      </w:r>
      <w:r w:rsidR="001569C5">
        <w:rPr>
          <w:rFonts w:ascii="Times New Roman" w:hAnsi="Times New Roman" w:cs="Times New Roman"/>
          <w:b/>
          <w:sz w:val="24"/>
          <w:szCs w:val="24"/>
        </w:rPr>
        <w:t>-</w:t>
      </w:r>
      <w:r w:rsidR="001569C5" w:rsidRPr="0091658B">
        <w:rPr>
          <w:rFonts w:ascii="Times New Roman" w:hAnsi="Times New Roman" w:cs="Times New Roman"/>
          <w:b/>
          <w:sz w:val="24"/>
          <w:szCs w:val="24"/>
        </w:rPr>
        <w:t>CNTs/B</w:t>
      </w:r>
      <w:r w:rsidR="001569C5">
        <w:rPr>
          <w:rFonts w:ascii="Times New Roman" w:hAnsi="Times New Roman" w:cs="Times New Roman"/>
          <w:b/>
          <w:sz w:val="24"/>
          <w:szCs w:val="24"/>
        </w:rPr>
        <w:t>a</w:t>
      </w:r>
      <w:r w:rsidR="001569C5" w:rsidRPr="0091658B">
        <w:rPr>
          <w:rFonts w:ascii="Times New Roman" w:hAnsi="Times New Roman" w:cs="Times New Roman"/>
          <w:b/>
          <w:sz w:val="24"/>
          <w:szCs w:val="24"/>
        </w:rPr>
        <w:t>T</w:t>
      </w:r>
      <w:r w:rsidR="001569C5">
        <w:rPr>
          <w:rFonts w:ascii="Times New Roman" w:hAnsi="Times New Roman" w:cs="Times New Roman"/>
          <w:b/>
          <w:sz w:val="24"/>
          <w:szCs w:val="24"/>
        </w:rPr>
        <w:t>iO</w:t>
      </w:r>
      <w:r w:rsidR="001569C5" w:rsidRPr="001569C5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1569C5" w:rsidRPr="0091658B">
        <w:rPr>
          <w:rFonts w:ascii="Times New Roman" w:hAnsi="Times New Roman" w:cs="Times New Roman"/>
          <w:b/>
          <w:sz w:val="24"/>
          <w:szCs w:val="24"/>
        </w:rPr>
        <w:t xml:space="preserve">/PVDF </w:t>
      </w:r>
      <w:r w:rsidR="0091658B" w:rsidRPr="0091658B">
        <w:rPr>
          <w:rFonts w:ascii="Times New Roman" w:hAnsi="Times New Roman" w:cs="Times New Roman"/>
          <w:b/>
          <w:sz w:val="24"/>
          <w:szCs w:val="24"/>
        </w:rPr>
        <w:t xml:space="preserve">nanocomposites </w:t>
      </w:r>
      <w:r w:rsidRPr="00117225">
        <w:rPr>
          <w:rFonts w:ascii="Times New Roman" w:hAnsi="Times New Roman" w:cs="Times New Roman"/>
          <w:b/>
          <w:sz w:val="24"/>
          <w:szCs w:val="24"/>
        </w:rPr>
        <w:t>film</w:t>
      </w:r>
    </w:p>
    <w:p w:rsidR="00A30CF5" w:rsidRPr="00117225" w:rsidRDefault="00A30CF5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25">
        <w:rPr>
          <w:rFonts w:ascii="Times New Roman" w:hAnsi="Times New Roman" w:cs="Times New Roman"/>
          <w:sz w:val="24"/>
          <w:szCs w:val="24"/>
        </w:rPr>
        <w:t xml:space="preserve">For the cyclic load frame test, eight layers </w:t>
      </w:r>
      <w:r w:rsidR="00AD2D19">
        <w:rPr>
          <w:rFonts w:ascii="Times New Roman" w:hAnsi="Times New Roman" w:cs="Times New Roman"/>
          <w:sz w:val="24"/>
          <w:szCs w:val="24"/>
        </w:rPr>
        <w:t>are</w:t>
      </w:r>
      <w:r w:rsidRPr="00117225">
        <w:rPr>
          <w:rFonts w:ascii="Times New Roman" w:hAnsi="Times New Roman" w:cs="Times New Roman"/>
          <w:sz w:val="24"/>
          <w:szCs w:val="24"/>
        </w:rPr>
        <w:t xml:space="preserve"> printed with varying concentration of BT powders: 0, 6, </w:t>
      </w:r>
      <w:r w:rsidR="00AD2D19">
        <w:rPr>
          <w:rFonts w:ascii="Times New Roman" w:hAnsi="Times New Roman" w:cs="Times New Roman"/>
          <w:sz w:val="24"/>
          <w:szCs w:val="24"/>
        </w:rPr>
        <w:t>12, and 15 weight percentages</w:t>
      </w:r>
      <w:r w:rsidR="00623901">
        <w:rPr>
          <w:rFonts w:ascii="Times New Roman" w:hAnsi="Times New Roman" w:cs="Times New Roman"/>
          <w:sz w:val="24"/>
          <w:szCs w:val="24"/>
        </w:rPr>
        <w:t xml:space="preserve"> and MWCNTs: 0, 0.1, 0.4 weight percentages</w:t>
      </w:r>
      <w:r w:rsidRPr="00117225">
        <w:rPr>
          <w:rFonts w:ascii="Times New Roman" w:hAnsi="Times New Roman" w:cs="Times New Roman"/>
          <w:sz w:val="24"/>
          <w:szCs w:val="24"/>
        </w:rPr>
        <w:t>. Increasing the weight content above 1</w:t>
      </w:r>
      <w:r w:rsidR="00AD2D19">
        <w:rPr>
          <w:rFonts w:ascii="Times New Roman" w:hAnsi="Times New Roman" w:cs="Times New Roman"/>
          <w:sz w:val="24"/>
          <w:szCs w:val="24"/>
        </w:rPr>
        <w:t>8</w:t>
      </w:r>
      <w:r w:rsidR="00B9799F">
        <w:rPr>
          <w:rFonts w:ascii="Times New Roman" w:hAnsi="Times New Roman" w:cs="Times New Roman"/>
          <w:sz w:val="24"/>
          <w:szCs w:val="24"/>
        </w:rPr>
        <w:t>%-BT</w:t>
      </w:r>
      <w:r w:rsidRPr="00117225">
        <w:rPr>
          <w:rFonts w:ascii="Times New Roman" w:hAnsi="Times New Roman" w:cs="Times New Roman"/>
          <w:sz w:val="24"/>
          <w:szCs w:val="24"/>
        </w:rPr>
        <w:t xml:space="preserve"> would increase severe clogging within the nozzle which could potentially damage the 3D printer. </w:t>
      </w:r>
      <w:r w:rsidR="00B9799F">
        <w:rPr>
          <w:rFonts w:ascii="Times New Roman" w:hAnsi="Times New Roman" w:cs="Times New Roman"/>
          <w:sz w:val="24"/>
          <w:szCs w:val="24"/>
        </w:rPr>
        <w:t xml:space="preserve">In addition, increasing the weight content above 0.4%-MWCNTs would increase the electrical break down during the electric poling process. </w:t>
      </w:r>
      <w:r w:rsidR="00E5580C">
        <w:rPr>
          <w:rFonts w:ascii="Times New Roman" w:hAnsi="Times New Roman" w:cs="Times New Roman"/>
          <w:sz w:val="24"/>
          <w:szCs w:val="24"/>
        </w:rPr>
        <w:t>For the printing parameter, the film is printed at 230</w:t>
      </w:r>
      <w:r w:rsidR="00E5580C" w:rsidRPr="00AC0622">
        <w:rPr>
          <w:rFonts w:ascii="Times New Roman" w:hAnsi="Times New Roman" w:cs="Times New Roman"/>
          <w:sz w:val="24"/>
          <w:szCs w:val="24"/>
        </w:rPr>
        <w:t>°</w:t>
      </w:r>
      <w:r w:rsidR="00E5580C" w:rsidRPr="00AC0622">
        <w:rPr>
          <w:rFonts w:ascii="Times New Roman" w:hAnsi="Times New Roman" w:cs="Times New Roman" w:hint="eastAsia"/>
          <w:sz w:val="24"/>
          <w:szCs w:val="24"/>
        </w:rPr>
        <w:t>C</w:t>
      </w:r>
      <w:r w:rsidR="00E5580C">
        <w:rPr>
          <w:rFonts w:ascii="Times New Roman" w:hAnsi="Times New Roman" w:cs="Times New Roman"/>
          <w:sz w:val="24"/>
          <w:szCs w:val="24"/>
        </w:rPr>
        <w:t xml:space="preserve"> of nozzle temperature, 23</w:t>
      </w:r>
      <w:r w:rsidR="00E5580C" w:rsidRPr="00AC0622">
        <w:rPr>
          <w:rFonts w:ascii="Times New Roman" w:hAnsi="Times New Roman" w:cs="Times New Roman"/>
          <w:sz w:val="24"/>
          <w:szCs w:val="24"/>
        </w:rPr>
        <w:t>°</w:t>
      </w:r>
      <w:r w:rsidR="00E5580C" w:rsidRPr="00AC0622">
        <w:rPr>
          <w:rFonts w:ascii="Times New Roman" w:hAnsi="Times New Roman" w:cs="Times New Roman" w:hint="eastAsia"/>
          <w:sz w:val="24"/>
          <w:szCs w:val="24"/>
        </w:rPr>
        <w:t>C</w:t>
      </w:r>
      <w:r w:rsidR="00E5580C">
        <w:rPr>
          <w:rFonts w:ascii="Times New Roman" w:hAnsi="Times New Roman" w:cs="Times New Roman"/>
          <w:sz w:val="24"/>
          <w:szCs w:val="24"/>
        </w:rPr>
        <w:t xml:space="preserve"> of heating bed temperature, and 10mm/s of extrusion speed. The </w:t>
      </w:r>
      <w:r w:rsidR="004D7481">
        <w:rPr>
          <w:rFonts w:ascii="Times New Roman" w:hAnsi="Times New Roman" w:cs="Times New Roman"/>
          <w:sz w:val="24"/>
          <w:szCs w:val="24"/>
        </w:rPr>
        <w:t>printing pattern is described in Figure S1</w:t>
      </w:r>
      <w:r w:rsidR="00E01447">
        <w:rPr>
          <w:rFonts w:ascii="Times New Roman" w:hAnsi="Times New Roman" w:cs="Times New Roman"/>
          <w:sz w:val="24"/>
          <w:szCs w:val="24"/>
        </w:rPr>
        <w:t>. Final film was 0.55</w:t>
      </w:r>
      <w:r w:rsidRPr="00117225">
        <w:rPr>
          <w:rFonts w:ascii="Times New Roman" w:hAnsi="Times New Roman" w:cs="Times New Roman"/>
          <w:sz w:val="24"/>
          <w:szCs w:val="24"/>
        </w:rPr>
        <w:t xml:space="preserve"> mm in thickness with dimensions of </w:t>
      </w:r>
      <w:r w:rsidR="00E01447">
        <w:rPr>
          <w:rFonts w:ascii="Times New Roman" w:hAnsi="Times New Roman" w:cs="Times New Roman"/>
          <w:sz w:val="24"/>
          <w:szCs w:val="24"/>
        </w:rPr>
        <w:t>6</w:t>
      </w:r>
      <w:r w:rsidRPr="00117225">
        <w:rPr>
          <w:rFonts w:ascii="Times New Roman" w:hAnsi="Times New Roman" w:cs="Times New Roman"/>
          <w:sz w:val="24"/>
          <w:szCs w:val="24"/>
        </w:rPr>
        <w:t xml:space="preserve"> × </w:t>
      </w:r>
      <w:r w:rsidR="00E01447">
        <w:rPr>
          <w:rFonts w:ascii="Times New Roman" w:hAnsi="Times New Roman" w:cs="Times New Roman"/>
          <w:sz w:val="24"/>
          <w:szCs w:val="24"/>
        </w:rPr>
        <w:t>35</w:t>
      </w:r>
      <w:r w:rsidRPr="00117225">
        <w:rPr>
          <w:rFonts w:ascii="Times New Roman" w:hAnsi="Times New Roman" w:cs="Times New Roman"/>
          <w:sz w:val="24"/>
          <w:szCs w:val="24"/>
        </w:rPr>
        <w:t xml:space="preserve"> mm.</w:t>
      </w:r>
      <w:r w:rsidR="004D7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380" w:rsidRDefault="00A5338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481" w:rsidRDefault="004D7481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6FA" w:rsidRDefault="00E016FA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370" w:rsidRPr="00117225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Method S2</w:t>
      </w:r>
      <w:r w:rsidRPr="00117225">
        <w:rPr>
          <w:rFonts w:ascii="Times New Roman" w:hAnsi="Times New Roman" w:cs="Times New Roman"/>
          <w:b/>
          <w:sz w:val="24"/>
          <w:szCs w:val="24"/>
        </w:rPr>
        <w:t>. Calculation of β-phase contents for nanocomposites film</w:t>
      </w:r>
    </w:p>
    <w:p w:rsidR="00FF1370" w:rsidRPr="00117225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25">
        <w:rPr>
          <w:rFonts w:ascii="Times New Roman" w:hAnsi="Times New Roman" w:cs="Times New Roman"/>
          <w:sz w:val="24"/>
          <w:szCs w:val="24"/>
        </w:rPr>
        <w:t xml:space="preserve">The β-phase contents of each sample </w:t>
      </w:r>
      <w:r w:rsidR="00886CED">
        <w:rPr>
          <w:rFonts w:ascii="Times New Roman" w:hAnsi="Times New Roman" w:cs="Times New Roman"/>
          <w:sz w:val="24"/>
          <w:szCs w:val="24"/>
        </w:rPr>
        <w:t>are</w:t>
      </w:r>
      <w:r w:rsidRPr="00117225">
        <w:rPr>
          <w:rFonts w:ascii="Times New Roman" w:hAnsi="Times New Roman" w:cs="Times New Roman"/>
          <w:sz w:val="24"/>
          <w:szCs w:val="24"/>
        </w:rPr>
        <w:t xml:space="preserve"> calculated, specifically, at the absorption bands of 764 and 840 cm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17225">
        <w:rPr>
          <w:rFonts w:ascii="Times New Roman" w:hAnsi="Times New Roman" w:cs="Times New Roman"/>
          <w:sz w:val="24"/>
          <w:szCs w:val="24"/>
        </w:rPr>
        <w:t xml:space="preserve"> which are characteristics of α- and β-phases respectively. Assuming that the infrared absorption follows the Lambert-Beer law,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sub>
        </m:sSub>
      </m:oMath>
      <w:r w:rsidRPr="00117225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</m:oMath>
      <w:r w:rsidRPr="001172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17225">
        <w:rPr>
          <w:rFonts w:ascii="Times New Roman" w:hAnsi="Times New Roman" w:cs="Times New Roman"/>
          <w:sz w:val="24"/>
          <w:szCs w:val="24"/>
        </w:rPr>
        <w:t>absorbance at 764 and 840 cm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17225">
        <w:rPr>
          <w:rFonts w:ascii="Times New Roman" w:hAnsi="Times New Roman" w:cs="Times New Roman"/>
          <w:sz w:val="24"/>
          <w:szCs w:val="24"/>
        </w:rPr>
        <w:t xml:space="preserve">, respectively, are given by </w:t>
      </w:r>
      <w:r w:rsidR="00886CED">
        <w:rPr>
          <w:rFonts w:ascii="Times New Roman" w:hAnsi="Times New Roman" w:cs="Times New Roman"/>
          <w:sz w:val="24"/>
          <w:szCs w:val="24"/>
        </w:rPr>
        <w:t>equation</w:t>
      </w:r>
      <w:r w:rsidRPr="00117225">
        <w:rPr>
          <w:rFonts w:ascii="Times New Roman" w:hAnsi="Times New Roman" w:cs="Times New Roman"/>
          <w:sz w:val="24"/>
          <w:szCs w:val="24"/>
        </w:rPr>
        <w:t xml:space="preserve"> (1) below</w:t>
      </w:r>
      <w:r w:rsidR="004108E1">
        <w:rPr>
          <w:rFonts w:ascii="Times New Roman" w:hAnsi="Times New Roman" w:cs="Times New Roman"/>
          <w:sz w:val="24"/>
          <w:szCs w:val="24"/>
        </w:rPr>
        <w:t>.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5164E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&lt;EndNote&gt;&lt;Cite&gt;&lt;Author&gt;Sencadas&lt;/Author&gt;&lt;Year&gt;2006&lt;/Year&gt;&lt;RecNum&gt;7&lt;/RecNum&gt;&lt;DisplayText&gt;[1]&lt;/DisplayText&gt;&lt;record&gt;&lt;rec-number&gt;7&lt;/rec-number&gt;&lt;foreign-keys&gt;&lt;key app="EN" db-id="x2v0zzsaqspwxdep59jve9wpftsv2xv2eavt" timestamp="1491261307"&gt;7&lt;/key&gt;&lt;/foreign-keys&gt;&lt;ref-type name="Conference Proceedings"&gt;10&lt;/ref-type&gt;&lt;contributors&gt;&lt;authors&gt;&lt;author&gt;Sencadas, Vitor&lt;/author&gt;&lt;author&gt;Moreira, M Vitor&lt;/author&gt;&lt;author&gt;Lanceros-Méndez, Senentxu&lt;/author&gt;&lt;author&gt;Pouzada, António Sergio&lt;/author&gt;&lt;author&gt;Gregório Filho, Rinaldo&lt;/author&gt;&lt;/authors&gt;&lt;/contributors&gt;&lt;titles&gt;&lt;title&gt;α-to β Transformation on PVDF films obtained by uniaxial stretch&lt;/title&gt;&lt;secondary-title&gt;Materials science forum&lt;/secondary-title&gt;&lt;/titles&gt;&lt;pages&gt;872-876&lt;/pages&gt;&lt;volume&gt;514&lt;/volume&gt;&lt;dates&gt;&lt;year&gt;2006&lt;/year&gt;&lt;/dates&gt;&lt;publisher&gt;Trans Tech Publ&lt;/publisher&gt;&lt;isbn&gt;0878494022&lt;/isbn&gt;&lt;urls&gt;&lt;/urls&gt;&lt;/record&gt;&lt;/Cite&gt;&lt;/EndNote&gt;</w:instrTex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D5164E">
        <w:rPr>
          <w:rFonts w:ascii="Times New Roman" w:hAnsi="Times New Roman" w:cs="Times New Roman"/>
          <w:noProof/>
          <w:sz w:val="24"/>
          <w:szCs w:val="24"/>
          <w:vertAlign w:val="superscript"/>
        </w:rPr>
        <w:t>[1]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172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F1370" w:rsidRPr="00117225" w:rsidRDefault="003009C5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α,β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=Log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I 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α,β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I 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α,β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=C·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α,β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·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α,β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·L</m:t>
        </m:r>
      </m:oMath>
      <w:r w:rsidR="00F60D4C">
        <w:rPr>
          <w:rFonts w:ascii="Times New Roman" w:hAnsi="Times New Roman" w:cs="Times New Roman"/>
          <w:sz w:val="24"/>
          <w:szCs w:val="24"/>
        </w:rPr>
        <w:tab/>
      </w:r>
      <w:r w:rsidR="00F60D4C">
        <w:rPr>
          <w:rFonts w:ascii="Times New Roman" w:hAnsi="Times New Roman" w:cs="Times New Roman"/>
          <w:sz w:val="24"/>
          <w:szCs w:val="24"/>
        </w:rPr>
        <w:tab/>
      </w:r>
      <w:r w:rsidR="00F60D4C">
        <w:rPr>
          <w:rFonts w:ascii="Times New Roman" w:hAnsi="Times New Roman" w:cs="Times New Roman"/>
          <w:sz w:val="24"/>
          <w:szCs w:val="24"/>
        </w:rPr>
        <w:tab/>
      </w:r>
      <w:r w:rsidR="00FF1370" w:rsidRPr="00117225">
        <w:rPr>
          <w:rFonts w:ascii="Times New Roman" w:hAnsi="Times New Roman" w:cs="Times New Roman"/>
          <w:sz w:val="24"/>
          <w:szCs w:val="24"/>
        </w:rPr>
        <w:t>(1)</w:t>
      </w:r>
    </w:p>
    <w:p w:rsidR="00FF1370" w:rsidRPr="00117225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25">
        <w:rPr>
          <w:rFonts w:ascii="Times New Roman" w:hAnsi="Times New Roman" w:cs="Times New Roman"/>
          <w:sz w:val="24"/>
          <w:szCs w:val="24"/>
        </w:rPr>
        <w:t xml:space="preserve">where the subscripts α and β are defined as the crystalline phases,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  <w:r w:rsidRPr="00117225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 are the incident and transmitted intensities of the radiation, respectively. The </w:t>
      </w:r>
      <m:oMath>
        <m:r>
          <w:rPr>
            <w:rFonts w:ascii="Cambria Math" w:hAnsi="Cambria Math" w:cs="Times New Roman"/>
            <w:sz w:val="24"/>
            <w:szCs w:val="24"/>
          </w:rPr>
          <m:t>L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 is defined as a sample thickness,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 is an average monomer concentration,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 is the absorption coefficient at the respective wave number, and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 is the degree of crystallinity of each phase</w:t>
      </w:r>
      <w:r w:rsidR="009951F0">
        <w:rPr>
          <w:rFonts w:ascii="Times New Roman" w:hAnsi="Times New Roman" w:cs="Times New Roman"/>
          <w:sz w:val="24"/>
          <w:szCs w:val="24"/>
        </w:rPr>
        <w:t>.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5164E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&lt;EndNote&gt;&lt;Cite&gt;&lt;Author&gt;Sencadas&lt;/Author&gt;&lt;Year&gt;2006&lt;/Year&gt;&lt;RecNum&gt;7&lt;/RecNum&gt;&lt;DisplayText&gt;[1]&lt;/DisplayText&gt;&lt;record&gt;&lt;rec-number&gt;7&lt;/rec-number&gt;&lt;foreign-keys&gt;&lt;key app="EN" db-id="x2v0zzsaqspwxdep59jve9wpftsv2xv2eavt" timestamp="1491261307"&gt;7&lt;/key&gt;&lt;/foreign-keys&gt;&lt;ref-type name="Conference Proceedings"&gt;10&lt;/ref-type&gt;&lt;contributors&gt;&lt;authors&gt;&lt;author&gt;Sencadas, Vitor&lt;/author&gt;&lt;author&gt;Moreira, M Vitor&lt;/author&gt;&lt;author&gt;Lanceros-Méndez, Senentxu&lt;/author&gt;&lt;author&gt;Pouzada, António Sergio&lt;/author&gt;&lt;author&gt;Gregório Filho, Rinaldo&lt;/author&gt;&lt;/authors&gt;&lt;/contributors&gt;&lt;titles&gt;&lt;title&gt;α-to β Transformation on PVDF films obtained by uniaxial stretch&lt;/title&gt;&lt;secondary-title&gt;Materials science forum&lt;/secondary-title&gt;&lt;/titles&gt;&lt;pages&gt;872-876&lt;/pages&gt;&lt;volume&gt;514&lt;/volume&gt;&lt;dates&gt;&lt;year&gt;2006&lt;/year&gt;&lt;/dates&gt;&lt;publisher&gt;Trans Tech Publ&lt;/publisher&gt;&lt;isbn&gt;0878494022&lt;/isbn&gt;&lt;urls&gt;&lt;/urls&gt;&lt;/record&gt;&lt;/Cite&gt;&lt;/EndNote&gt;</w:instrTex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D5164E">
        <w:rPr>
          <w:rFonts w:ascii="Times New Roman" w:hAnsi="Times New Roman" w:cs="Times New Roman"/>
          <w:noProof/>
          <w:sz w:val="24"/>
          <w:szCs w:val="24"/>
          <w:vertAlign w:val="superscript"/>
        </w:rPr>
        <w:t>[1]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17225">
        <w:rPr>
          <w:rFonts w:ascii="Times New Roman" w:hAnsi="Times New Roman" w:cs="Times New Roman"/>
          <w:sz w:val="24"/>
          <w:szCs w:val="24"/>
        </w:rPr>
        <w:t xml:space="preserve"> For a system containing α- and β-phases, the relative fraction of the β-phase, </w:t>
      </w:r>
      <m:oMath>
        <m:r>
          <w:rPr>
            <w:rFonts w:ascii="Cambria Math" w:hAnsi="Cambria Math" w:cs="Times New Roman"/>
            <w:sz w:val="24"/>
            <w:szCs w:val="24"/>
          </w:rPr>
          <m:t>F(β)</m:t>
        </m:r>
      </m:oMath>
      <w:r w:rsidRPr="00117225">
        <w:rPr>
          <w:rFonts w:ascii="Times New Roman" w:hAnsi="Times New Roman" w:cs="Times New Roman"/>
          <w:sz w:val="24"/>
          <w:szCs w:val="24"/>
        </w:rPr>
        <w:t xml:space="preserve">, can be calculated using </w:t>
      </w:r>
      <w:r w:rsidR="00886CED">
        <w:rPr>
          <w:rFonts w:ascii="Times New Roman" w:hAnsi="Times New Roman" w:cs="Times New Roman"/>
          <w:sz w:val="24"/>
          <w:szCs w:val="24"/>
        </w:rPr>
        <w:t>equation</w:t>
      </w:r>
      <w:r w:rsidRPr="00117225">
        <w:rPr>
          <w:rFonts w:ascii="Times New Roman" w:hAnsi="Times New Roman" w:cs="Times New Roman"/>
          <w:sz w:val="24"/>
          <w:szCs w:val="24"/>
        </w:rPr>
        <w:t xml:space="preserve"> (2)</w:t>
      </w:r>
      <w:r w:rsidR="004108E1">
        <w:rPr>
          <w:rFonts w:ascii="Times New Roman" w:hAnsi="Times New Roman" w:cs="Times New Roman"/>
          <w:sz w:val="24"/>
          <w:szCs w:val="24"/>
        </w:rPr>
        <w:t>.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5164E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&lt;EndNote&gt;&lt;Cite&gt;&lt;Author&gt;Sencadas&lt;/Author&gt;&lt;Year&gt;2006&lt;/Year&gt;&lt;RecNum&gt;7&lt;/RecNum&gt;&lt;DisplayText&gt;[1]&lt;/DisplayText&gt;&lt;record&gt;&lt;rec-number&gt;7&lt;/rec-number&gt;&lt;foreign-keys&gt;&lt;key app="EN" db-id="x2v0zzsaqspwxdep59jve9wpftsv2xv2eavt" timestamp="1491261307"&gt;7&lt;/key&gt;&lt;/foreign-keys&gt;&lt;ref-type name="Conference Proceedings"&gt;10&lt;/ref-type&gt;&lt;contributors&gt;&lt;authors&gt;&lt;author&gt;Sencadas, Vitor&lt;/author&gt;&lt;author&gt;Moreira, M Vitor&lt;/author&gt;&lt;author&gt;Lanceros-Méndez, Senentxu&lt;/author&gt;&lt;author&gt;Pouzada, António Sergio&lt;/author&gt;&lt;author&gt;Gregório Filho, Rinaldo&lt;/author&gt;&lt;/authors&gt;&lt;/contributors&gt;&lt;titles&gt;&lt;title&gt;α-to β Transformation on PVDF films obtained by uniaxial stretch&lt;/title&gt;&lt;secondary-title&gt;Materials science forum&lt;/secondary-title&gt;&lt;/titles&gt;&lt;pages&gt;872-876&lt;/pages&gt;&lt;volume&gt;514&lt;/volume&gt;&lt;dates&gt;&lt;year&gt;2006&lt;/year&gt;&lt;/dates&gt;&lt;publisher&gt;Trans Tech Publ&lt;/publisher&gt;&lt;isbn&gt;0878494022&lt;/isbn&gt;&lt;urls&gt;&lt;/urls&gt;&lt;/record&gt;&lt;/Cite&gt;&lt;/EndNote&gt;</w:instrTex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D5164E">
        <w:rPr>
          <w:rFonts w:ascii="Times New Roman" w:hAnsi="Times New Roman" w:cs="Times New Roman"/>
          <w:noProof/>
          <w:sz w:val="24"/>
          <w:szCs w:val="24"/>
          <w:vertAlign w:val="superscript"/>
        </w:rPr>
        <w:t>[1]</w:t>
      </w:r>
      <w:r w:rsidRPr="00886CE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17225">
        <w:rPr>
          <w:rFonts w:ascii="Times New Roman" w:hAnsi="Times New Roman" w:cs="Times New Roman"/>
          <w:sz w:val="24"/>
          <w:szCs w:val="24"/>
        </w:rPr>
        <w:t>:</w:t>
      </w:r>
    </w:p>
    <w:p w:rsidR="00FF1370" w:rsidRPr="00117225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F(β)=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1.26A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sub>
            </m:sSub>
          </m:den>
        </m:f>
      </m:oMath>
      <w:r w:rsidR="00F60D4C">
        <w:rPr>
          <w:rFonts w:ascii="Times New Roman" w:hAnsi="Times New Roman" w:cs="Times New Roman"/>
          <w:sz w:val="24"/>
          <w:szCs w:val="24"/>
        </w:rPr>
        <w:tab/>
      </w:r>
      <w:r w:rsidR="00F60D4C">
        <w:rPr>
          <w:rFonts w:ascii="Times New Roman" w:hAnsi="Times New Roman" w:cs="Times New Roman"/>
          <w:sz w:val="24"/>
          <w:szCs w:val="24"/>
        </w:rPr>
        <w:tab/>
      </w:r>
      <w:r w:rsidR="00F60D4C">
        <w:rPr>
          <w:rFonts w:ascii="Times New Roman" w:hAnsi="Times New Roman" w:cs="Times New Roman"/>
          <w:sz w:val="24"/>
          <w:szCs w:val="24"/>
        </w:rPr>
        <w:tab/>
      </w:r>
      <w:r w:rsidR="00F60D4C">
        <w:rPr>
          <w:rFonts w:ascii="Times New Roman" w:hAnsi="Times New Roman" w:cs="Times New Roman"/>
          <w:sz w:val="24"/>
          <w:szCs w:val="24"/>
        </w:rPr>
        <w:tab/>
        <w:t>(</w:t>
      </w:r>
      <w:r w:rsidRPr="00117225">
        <w:rPr>
          <w:rFonts w:ascii="Times New Roman" w:hAnsi="Times New Roman" w:cs="Times New Roman"/>
          <w:sz w:val="24"/>
          <w:szCs w:val="24"/>
        </w:rPr>
        <w:t>2)</w:t>
      </w:r>
    </w:p>
    <w:p w:rsidR="00FF1370" w:rsidRPr="00117225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25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sub>
        </m:sSub>
      </m:oMath>
      <w:r w:rsidRPr="00117225">
        <w:rPr>
          <w:rFonts w:ascii="Times New Roman" w:hAnsi="Times New Roman" w:cs="Times New Roman"/>
          <w:sz w:val="24"/>
          <w:szCs w:val="24"/>
        </w:rPr>
        <w:t xml:space="preserve"> (6.1 × 10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17225">
        <w:rPr>
          <w:rFonts w:ascii="Times New Roman" w:hAnsi="Times New Roman" w:cs="Times New Roman"/>
          <w:sz w:val="24"/>
          <w:szCs w:val="24"/>
        </w:rPr>
        <w:t xml:space="preserve"> cm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7225">
        <w:rPr>
          <w:rFonts w:ascii="Times New Roman" w:hAnsi="Times New Roman" w:cs="Times New Roman"/>
          <w:sz w:val="24"/>
          <w:szCs w:val="24"/>
        </w:rPr>
        <w:t xml:space="preserve">/mol)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</m:oMath>
      <w:r w:rsidRPr="00117225">
        <w:rPr>
          <w:rFonts w:ascii="Times New Roman" w:hAnsi="Times New Roman" w:cs="Times New Roman"/>
          <w:sz w:val="24"/>
          <w:szCs w:val="24"/>
        </w:rPr>
        <w:t xml:space="preserve"> (7.7 × 10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17225">
        <w:rPr>
          <w:rFonts w:ascii="Times New Roman" w:hAnsi="Times New Roman" w:cs="Times New Roman"/>
          <w:sz w:val="24"/>
          <w:szCs w:val="24"/>
        </w:rPr>
        <w:t xml:space="preserve"> cm</w:t>
      </w:r>
      <w:r w:rsidRPr="001172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7225">
        <w:rPr>
          <w:rFonts w:ascii="Times New Roman" w:hAnsi="Times New Roman" w:cs="Times New Roman"/>
          <w:sz w:val="24"/>
          <w:szCs w:val="24"/>
        </w:rPr>
        <w:t xml:space="preserve">/mol) are the absorption coefficients at the respective wave number. </w:t>
      </w:r>
    </w:p>
    <w:p w:rsidR="00FF1370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370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370" w:rsidRDefault="00FF1370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47" w:rsidRDefault="00BC6E47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61D" w:rsidRDefault="00DE061D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225">
        <w:rPr>
          <w:rFonts w:ascii="Times New Roman" w:hAnsi="Times New Roman" w:cs="Times New Roman"/>
          <w:b/>
          <w:sz w:val="24"/>
          <w:szCs w:val="24"/>
        </w:rPr>
        <w:t>Method S</w:t>
      </w:r>
      <w:r w:rsidR="00FF1370">
        <w:rPr>
          <w:rFonts w:ascii="Times New Roman" w:hAnsi="Times New Roman" w:cs="Times New Roman"/>
          <w:b/>
          <w:sz w:val="24"/>
          <w:szCs w:val="24"/>
        </w:rPr>
        <w:t>3</w:t>
      </w:r>
      <w:r w:rsidRPr="001172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0BBF">
        <w:rPr>
          <w:rFonts w:ascii="Times New Roman" w:hAnsi="Times New Roman" w:cs="Times New Roman"/>
          <w:b/>
          <w:sz w:val="24"/>
          <w:szCs w:val="24"/>
        </w:rPr>
        <w:t>C</w:t>
      </w:r>
      <w:r w:rsidR="00476940">
        <w:rPr>
          <w:rFonts w:ascii="Times New Roman" w:hAnsi="Times New Roman" w:cs="Times New Roman"/>
          <w:b/>
          <w:sz w:val="24"/>
          <w:szCs w:val="24"/>
        </w:rPr>
        <w:t xml:space="preserve">alculation of </w:t>
      </w:r>
      <w:r w:rsidR="00306F4F">
        <w:rPr>
          <w:rFonts w:ascii="Times New Roman" w:hAnsi="Times New Roman" w:cs="Times New Roman"/>
          <w:b/>
          <w:sz w:val="24"/>
          <w:szCs w:val="24"/>
        </w:rPr>
        <w:t>Piezoelectric Coefficient (</w:t>
      </w:r>
      <w:r w:rsidR="00476940">
        <w:rPr>
          <w:rFonts w:ascii="Times New Roman" w:hAnsi="Times New Roman" w:cs="Times New Roman"/>
          <w:b/>
          <w:sz w:val="24"/>
          <w:szCs w:val="24"/>
        </w:rPr>
        <w:t>d</w:t>
      </w:r>
      <w:r w:rsidR="00476940" w:rsidRPr="00306F4F">
        <w:rPr>
          <w:rFonts w:ascii="Times New Roman" w:hAnsi="Times New Roman" w:cs="Times New Roman"/>
          <w:b/>
          <w:sz w:val="24"/>
          <w:szCs w:val="24"/>
          <w:vertAlign w:val="subscript"/>
        </w:rPr>
        <w:t>31</w:t>
      </w:r>
      <w:r w:rsidR="00306F4F">
        <w:rPr>
          <w:rFonts w:ascii="Times New Roman" w:hAnsi="Times New Roman" w:cs="Times New Roman"/>
          <w:b/>
          <w:sz w:val="24"/>
          <w:szCs w:val="24"/>
        </w:rPr>
        <w:t>)</w:t>
      </w:r>
    </w:p>
    <w:p w:rsidR="001F3B4C" w:rsidRPr="007856EB" w:rsidRDefault="0019254B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56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1F3B4C" w:rsidRPr="007856EB">
        <w:rPr>
          <w:rFonts w:ascii="Times New Roman" w:hAnsi="Times New Roman" w:cs="Times New Roman"/>
          <w:color w:val="000000"/>
          <w:sz w:val="24"/>
          <w:szCs w:val="24"/>
        </w:rPr>
        <w:t>o calculate the piezoelectric coefficient (d</w:t>
      </w:r>
      <w:r w:rsidR="001F3B4C" w:rsidRPr="007856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31</w:t>
      </w:r>
      <w:r w:rsidR="001F3B4C" w:rsidRPr="007856EB">
        <w:rPr>
          <w:rFonts w:ascii="Times New Roman" w:hAnsi="Times New Roman" w:cs="Times New Roman"/>
          <w:color w:val="000000"/>
          <w:sz w:val="24"/>
          <w:szCs w:val="24"/>
        </w:rPr>
        <w:t>) by using the equation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 xml:space="preserve"> (3</w:t>
      </w:r>
      <w:r w:rsidR="00872706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F3B4C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below:</w:t>
      </w:r>
    </w:p>
    <w:p w:rsidR="00306F4F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j</m:t>
            </m:r>
          </m:sub>
        </m:sSub>
      </m:oMath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06F4F" w:rsidRPr="007856EB" w:rsidRDefault="00306F4F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the electrical displacement,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ij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the piezoelectric coefficient,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j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the applied stress. In this case, subscripts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i</m:t>
        </m:r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7856E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j</m:t>
        </m:r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are defined as 3 </w:t>
      </w:r>
      <w:r w:rsidR="00A515DC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(applying force direction) and 1 (poling direction) 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respectively as shown in </w:t>
      </w:r>
      <w:r w:rsidR="00F02D4C" w:rsidRPr="007856EB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igure </w:t>
      </w:r>
      <w:r w:rsidR="00F02D4C" w:rsidRPr="007856EB">
        <w:rPr>
          <w:rFonts w:ascii="Times New Roman" w:hAnsi="Times New Roman" w:cs="Times New Roman"/>
          <w:color w:val="000000"/>
          <w:sz w:val="24"/>
          <w:szCs w:val="24"/>
        </w:rPr>
        <w:t>2a-i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. Therefore, the equation can then be expressed as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>. Considering the areas of the electrode and cro</w:t>
      </w:r>
      <w:r w:rsidR="00872706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ss-section of the sample, </w:t>
      </w:r>
      <w:r w:rsidR="007856EB">
        <w:rPr>
          <w:rFonts w:ascii="Times New Roman" w:hAnsi="Times New Roman" w:cs="Times New Roman"/>
          <w:color w:val="000000"/>
          <w:sz w:val="24"/>
          <w:szCs w:val="24"/>
        </w:rPr>
        <w:t>equation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 xml:space="preserve"> (4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>) can then be expressed as</w:t>
      </w:r>
    </w:p>
    <w:p w:rsidR="00306F4F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elect</m:t>
                </m:r>
              </m:sub>
            </m:sSub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νF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cross</m:t>
                </m:r>
              </m:sub>
            </m:sSub>
          </m:den>
        </m:f>
      </m:oMath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(4</w:t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45DF4" w:rsidRPr="007856EB" w:rsidRDefault="00845DF4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Q</m:t>
        </m:r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charge,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elect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cr</m:t>
            </m:r>
            <m:r>
              <w:rPr>
                <w:rFonts w:ascii="Cambria Math" w:hAnsi="Cambria Math" w:cs="Cambria Math"/>
                <w:color w:val="000000"/>
                <w:sz w:val="24"/>
                <w:szCs w:val="24"/>
              </w:rPr>
              <m:t>o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ss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are areas of electrode and cross-section respectively,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ν</m:t>
        </m:r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Poisson’s ratio which is 0.34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67AF3" w:rsidRPr="009951F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fldChar w:fldCharType="begin"/>
      </w:r>
      <w:r w:rsidR="00D5164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instrText xml:space="preserve"> ADDIN EN.CITE &lt;EndNote&gt;&lt;Cite&gt;&lt;Author&gt;Vinogradov&lt;/Author&gt;&lt;Year&gt;1999&lt;/Year&gt;&lt;RecNum&gt;31&lt;/RecNum&gt;&lt;DisplayText&gt;[2]&lt;/DisplayText&gt;&lt;record&gt;&lt;rec-number&gt;31&lt;/rec-number&gt;&lt;foreign-keys&gt;&lt;key app="EN" db-id="trvre2v21p9x28efa28ptdwtr2p5srd5aazt" timestamp="1486701109"&gt;31&lt;/key&gt;&lt;/foreign-keys&gt;&lt;ref-type name="Journal Article"&gt;17&lt;/ref-type&gt;&lt;contributors&gt;&lt;authors&gt;&lt;author&gt;Vinogradov, Aleksandra&lt;/author&gt;&lt;author&gt;Holloway, Frank&lt;/author&gt;&lt;/authors&gt;&lt;/contributors&gt;&lt;titles&gt;&lt;title&gt;Electro-mechanical properties of the piezoelectric polymer PVDF&lt;/title&gt;&lt;secondary-title&gt;Ferroelectrics&lt;/secondary-title&gt;&lt;/titles&gt;&lt;periodical&gt;&lt;full-title&gt;Ferroelectrics&lt;/full-title&gt;&lt;/periodical&gt;&lt;pages&gt;169-181&lt;/pages&gt;&lt;volume&gt;226&lt;/volume&gt;&lt;number&gt;1&lt;/number&gt;&lt;dates&gt;&lt;year&gt;1999&lt;/year&gt;&lt;/dates&gt;&lt;isbn&gt;0015-0193&lt;/isbn&gt;&lt;urls&gt;&lt;/urls&gt;&lt;/record&gt;&lt;/Cite&gt;&lt;/EndNote&gt;</w:instrText>
      </w:r>
      <w:r w:rsidR="00067AF3" w:rsidRPr="009951F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fldChar w:fldCharType="separate"/>
      </w:r>
      <w:r w:rsidR="00D5164E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</w:rPr>
        <w:t>[2]</w:t>
      </w:r>
      <w:r w:rsidR="00067AF3" w:rsidRPr="009951F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fldChar w:fldCharType="end"/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F</m:t>
        </m:r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an applied force.</w:t>
      </w:r>
      <w:r w:rsidR="007856EB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Q</m:t>
        </m:r>
      </m:oMath>
      <w:r w:rsidR="007856EB">
        <w:rPr>
          <w:rFonts w:ascii="Times New Roman" w:hAnsi="Times New Roman" w:cs="Times New Roman"/>
          <w:color w:val="000000"/>
          <w:sz w:val="24"/>
          <w:szCs w:val="24"/>
        </w:rPr>
        <w:t xml:space="preserve"> is equal to</w:t>
      </w:r>
      <w:r w:rsidR="00B65C65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CV</m:t>
        </m:r>
      </m:oMath>
      <w:r w:rsidR="006F64D7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which are capacitance and voltage, respectively.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C</m:t>
        </m:r>
      </m:oMath>
      <w:r w:rsidR="006F64D7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can be expressed to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r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elect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/d</m:t>
        </m:r>
      </m:oMath>
      <w:r w:rsidR="00952D91" w:rsidRPr="007856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F64D7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>Then, the piezoelectric coefficient can be expressed as</w:t>
      </w:r>
    </w:p>
    <w:p w:rsidR="00306F4F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cross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vdF</m:t>
            </m:r>
          </m:den>
        </m:f>
      </m:oMath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F3BC9" w:rsidRPr="007856EB" w:rsidRDefault="00E3096B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r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relative permittivity</w:t>
      </w:r>
      <w:r w:rsidR="00E0097F">
        <w:rPr>
          <w:rFonts w:ascii="Times New Roman" w:hAnsi="Times New Roman" w:cs="Times New Roman"/>
          <w:color w:val="000000"/>
          <w:sz w:val="24"/>
          <w:szCs w:val="24"/>
        </w:rPr>
        <w:t xml:space="preserve"> of the printed nanocomposites film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</m:t>
            </m:r>
          </m:sub>
        </m:sSub>
      </m:oMath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8.854×10</w:t>
      </w:r>
      <w:r w:rsidRPr="007856E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-12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C/Vm, and d is </w:t>
      </w:r>
      <w:r w:rsidR="00E0097F">
        <w:rPr>
          <w:rFonts w:ascii="Times New Roman" w:hAnsi="Times New Roman" w:cs="Times New Roman"/>
          <w:color w:val="000000"/>
          <w:sz w:val="24"/>
          <w:szCs w:val="24"/>
        </w:rPr>
        <w:t xml:space="preserve">its </w:t>
      </w:r>
      <w:r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thickness.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cross</m:t>
            </m:r>
          </m:sub>
        </m:sSub>
      </m:oMath>
      <w:r w:rsidR="00A06B4C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are 2.47 mm</w:t>
      </w:r>
      <w:r w:rsidR="00A06B4C" w:rsidRPr="007856E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E21427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72598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Then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max</m:t>
            </m:r>
          </m:sup>
        </m:sSubSup>
      </m:oMath>
      <w:r w:rsidR="00F72598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min</m:t>
            </m:r>
          </m:sup>
        </m:sSubSup>
      </m:oMath>
      <w:r w:rsidR="00F72598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are determined </w:t>
      </w:r>
      <w:r w:rsidR="00E0097F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="00F72598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maximum and minimum of voltages and forces</w:t>
      </w:r>
      <w:r w:rsidR="00535A5F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as equation (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535A5F" w:rsidRPr="007856EB">
        <w:rPr>
          <w:rFonts w:ascii="Times New Roman" w:hAnsi="Times New Roman" w:cs="Times New Roman"/>
          <w:color w:val="000000"/>
          <w:sz w:val="24"/>
          <w:szCs w:val="24"/>
        </w:rPr>
        <w:t>) describes.</w:t>
      </w:r>
    </w:p>
    <w:p w:rsidR="00306F4F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max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cross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vd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max</m:t>
                </m:r>
              </m:sub>
            </m:sSub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,    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min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cross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vd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min</m:t>
                </m:r>
              </m:sub>
            </m:sSub>
          </m:den>
        </m:f>
      </m:oMath>
      <w:r w:rsidR="009951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(6</w:t>
      </w:r>
      <w:r w:rsidR="00306F4F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F3BC9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max</m:t>
            </m:r>
          </m:sub>
        </m:sSub>
      </m:oMath>
      <w:r w:rsidR="00535A5F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min</m:t>
            </m:r>
          </m:sub>
        </m:sSub>
      </m:oMath>
      <w:r w:rsidR="00535A5F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are 5 N and 45 N, respectively.</w:t>
      </w:r>
      <w:r w:rsidR="009769AF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="00BF3BC9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ach attained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</m:oMath>
      <w:r w:rsidR="00BF3BC9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is divided by 2 for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±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</m:oMath>
      <w:r w:rsidR="00BF3BC9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as </w:t>
      </w:r>
      <w:r w:rsidR="00E0097F">
        <w:rPr>
          <w:rFonts w:ascii="Times New Roman" w:hAnsi="Times New Roman" w:cs="Times New Roman"/>
          <w:color w:val="000000"/>
          <w:sz w:val="24"/>
          <w:szCs w:val="24"/>
        </w:rPr>
        <w:t xml:space="preserve">shown in following 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equation (7</w:t>
      </w:r>
      <w:r w:rsidR="00BF3BC9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45FB9" w:rsidRPr="007856EB" w:rsidRDefault="003009C5" w:rsidP="00A7496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± d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31</m:t>
            </m:r>
          </m:sub>
        </m:sSub>
      </m:oMath>
      <w:r w:rsidR="00645FB9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31</m:t>
                </m:r>
              </m:sub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max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 -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31</m:t>
                </m:r>
              </m:sub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min</m:t>
                </m:r>
              </m:sup>
            </m:sSubSup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2</m:t>
            </m:r>
          </m:den>
        </m:f>
      </m:oMath>
      <w:r w:rsidR="00645FB9" w:rsidRPr="007856E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60D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5FB9" w:rsidRPr="007856E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951F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645FB9" w:rsidRPr="007856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64AB9" w:rsidRDefault="00A64AB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41009" w:rsidRDefault="0084100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233B8" w:rsidRDefault="00E233B8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233B8" w:rsidRDefault="00E233B8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233B8" w:rsidRDefault="00E233B8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64AB9" w:rsidRPr="00117225" w:rsidRDefault="00A64AB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Figure</w:t>
      </w:r>
      <w:r w:rsidRPr="00117225">
        <w:rPr>
          <w:rFonts w:ascii="Times New Roman" w:hAnsi="Times New Roman" w:cs="Times New Roman"/>
          <w:b/>
          <w:sz w:val="24"/>
        </w:rPr>
        <w:t xml:space="preserve">s and </w:t>
      </w:r>
      <w:r>
        <w:rPr>
          <w:rFonts w:ascii="Times New Roman" w:hAnsi="Times New Roman" w:cs="Times New Roman"/>
          <w:b/>
          <w:sz w:val="24"/>
        </w:rPr>
        <w:t>Table</w:t>
      </w:r>
      <w:r w:rsidRPr="00117225">
        <w:rPr>
          <w:rFonts w:ascii="Times New Roman" w:hAnsi="Times New Roman" w:cs="Times New Roman"/>
          <w:b/>
          <w:sz w:val="24"/>
        </w:rPr>
        <w:t>s</w:t>
      </w:r>
    </w:p>
    <w:p w:rsidR="00A64AB9" w:rsidRDefault="00A64AB9" w:rsidP="00A7496C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:rsidR="00A64AB9" w:rsidRPr="00A64AB9" w:rsidRDefault="00A64AB9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S1: </w:t>
      </w:r>
      <w:r w:rsidRPr="00A64AB9">
        <w:rPr>
          <w:rFonts w:ascii="Times New Roman" w:hAnsi="Times New Roman" w:cs="Times New Roman"/>
          <w:b/>
          <w:sz w:val="24"/>
        </w:rPr>
        <w:t>Printing pattern design</w:t>
      </w:r>
    </w:p>
    <w:p w:rsidR="00A64AB9" w:rsidRPr="00DD5533" w:rsidRDefault="00FF57A9" w:rsidP="00A7496C">
      <w:pPr>
        <w:pStyle w:val="ListParagraph"/>
        <w:spacing w:after="120" w:line="240" w:lineRule="auto"/>
        <w:ind w:left="0"/>
        <w:jc w:val="both"/>
        <w:rPr>
          <w:rFonts w:ascii="Times New Roman" w:hAnsi="Times New Roman" w:cs="Times New Roman"/>
          <w:strike/>
        </w:rPr>
      </w:pPr>
      <w:r>
        <w:rPr>
          <w:noProof/>
        </w:rPr>
        <w:drawing>
          <wp:inline distT="0" distB="0" distL="0" distR="0" wp14:anchorId="2E49FC6A" wp14:editId="6DEFD779">
            <wp:extent cx="3880237" cy="243879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7627" cy="24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AB9" w:rsidRPr="00DD5533">
        <w:rPr>
          <w:rFonts w:ascii="Times New Roman" w:hAnsi="Times New Roman" w:cs="Times New Roman"/>
          <w:strike/>
        </w:rPr>
        <w:t xml:space="preserve">      </w:t>
      </w:r>
    </w:p>
    <w:p w:rsidR="00CC1B68" w:rsidRDefault="00A64AB9" w:rsidP="00A7496C">
      <w:pPr>
        <w:pStyle w:val="ListParagraph"/>
        <w:spacing w:after="120" w:line="48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F57A9">
        <w:rPr>
          <w:rFonts w:ascii="Times New Roman" w:hAnsi="Times New Roman" w:cs="Times New Roman"/>
          <w:sz w:val="24"/>
          <w:szCs w:val="24"/>
        </w:rPr>
        <w:t>Figure S1</w:t>
      </w:r>
      <w:r w:rsidR="00C92D90" w:rsidRPr="00FF57A9">
        <w:rPr>
          <w:rFonts w:ascii="Times New Roman" w:hAnsi="Times New Roman" w:cs="Times New Roman"/>
          <w:sz w:val="24"/>
          <w:szCs w:val="24"/>
        </w:rPr>
        <w:t xml:space="preserve">. </w:t>
      </w:r>
      <w:r w:rsidRPr="00FF57A9">
        <w:rPr>
          <w:rFonts w:ascii="Times New Roman" w:hAnsi="Times New Roman" w:cs="Times New Roman"/>
          <w:sz w:val="24"/>
          <w:szCs w:val="24"/>
        </w:rPr>
        <w:t>A captured image of concentric fill pattern des</w:t>
      </w:r>
      <w:r w:rsidR="00C92D90" w:rsidRPr="00FF57A9">
        <w:rPr>
          <w:rFonts w:ascii="Times New Roman" w:hAnsi="Times New Roman" w:cs="Times New Roman"/>
          <w:sz w:val="24"/>
          <w:szCs w:val="24"/>
        </w:rPr>
        <w:t>ign created in Slic3r software used for SEM, FTIR, and fatigue load frame test.</w:t>
      </w:r>
    </w:p>
    <w:p w:rsidR="00AB52D8" w:rsidRDefault="00AB52D8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5D4" w:rsidRDefault="008235D4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3B8" w:rsidRDefault="00E233B8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61D" w:rsidRDefault="00DE061D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9B6F2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51B7">
        <w:rPr>
          <w:rFonts w:ascii="Times New Roman" w:hAnsi="Times New Roman" w:cs="Times New Roman"/>
          <w:b/>
          <w:sz w:val="24"/>
          <w:szCs w:val="24"/>
        </w:rPr>
        <w:t>Scanning electron microscopy images</w:t>
      </w:r>
      <w:r w:rsidR="00971F9F">
        <w:rPr>
          <w:rFonts w:ascii="Times New Roman" w:hAnsi="Times New Roman" w:cs="Times New Roman"/>
          <w:b/>
          <w:sz w:val="24"/>
          <w:szCs w:val="24"/>
        </w:rPr>
        <w:t xml:space="preserve"> of the printed nanocomposites</w:t>
      </w:r>
    </w:p>
    <w:p w:rsidR="00FD2CDC" w:rsidRDefault="00896D20" w:rsidP="00F43D4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21A4F8" wp14:editId="6FC291C9">
                <wp:simplePos x="0" y="0"/>
                <wp:positionH relativeFrom="column">
                  <wp:posOffset>2875611</wp:posOffset>
                </wp:positionH>
                <wp:positionV relativeFrom="paragraph">
                  <wp:posOffset>48260</wp:posOffset>
                </wp:positionV>
                <wp:extent cx="390525" cy="371475"/>
                <wp:effectExtent l="0" t="0" r="9525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D20" w:rsidRPr="00896D20" w:rsidRDefault="00896D20" w:rsidP="00896D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</w:t>
                            </w: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1A4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6.45pt;margin-top:3.8pt;width:30.75pt;height:2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" fillcolor="white [3212]" stroked="f">
                <v:textbox>
                  <w:txbxContent>
                    <w:p w:rsidR="00896D20" w:rsidRPr="00896D20" w:rsidRDefault="00896D20" w:rsidP="00896D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</w:t>
                      </w: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E9FB21" wp14:editId="2853EA58">
                <wp:simplePos x="0" y="0"/>
                <wp:positionH relativeFrom="column">
                  <wp:posOffset>222250</wp:posOffset>
                </wp:positionH>
                <wp:positionV relativeFrom="paragraph">
                  <wp:posOffset>46576</wp:posOffset>
                </wp:positionV>
                <wp:extent cx="390525" cy="371475"/>
                <wp:effectExtent l="0" t="0" r="9525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D20" w:rsidRPr="00896D20" w:rsidRDefault="00896D20" w:rsidP="00896D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FB21" id="_x0000_s1027" type="#_x0000_t202" style="position:absolute;left:0;text-align:left;margin-left:17.5pt;margin-top:3.65pt;width:30.7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" fillcolor="white [3212]" stroked="f">
                <v:textbox>
                  <w:txbxContent>
                    <w:p w:rsidR="00896D20" w:rsidRPr="00896D20" w:rsidRDefault="00896D20" w:rsidP="00896D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FD2CDC">
        <w:rPr>
          <w:noProof/>
        </w:rPr>
        <w:drawing>
          <wp:inline distT="0" distB="0" distL="0" distR="0" wp14:anchorId="684A8FD4" wp14:editId="42185978">
            <wp:extent cx="2636819" cy="18562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819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CDC">
        <w:rPr>
          <w:noProof/>
        </w:rPr>
        <w:drawing>
          <wp:inline distT="0" distB="0" distL="0" distR="0" wp14:anchorId="684CF787" wp14:editId="07CCD2F2">
            <wp:extent cx="2645562" cy="185623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5562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8D" w:rsidRDefault="00F43D4C" w:rsidP="00F43D4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554F81" wp14:editId="62D7C7DA">
                <wp:simplePos x="0" y="0"/>
                <wp:positionH relativeFrom="column">
                  <wp:posOffset>2872054</wp:posOffset>
                </wp:positionH>
                <wp:positionV relativeFrom="paragraph">
                  <wp:posOffset>55880</wp:posOffset>
                </wp:positionV>
                <wp:extent cx="390525" cy="371475"/>
                <wp:effectExtent l="0" t="0" r="952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D20" w:rsidRPr="00896D20" w:rsidRDefault="00896D20" w:rsidP="00896D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</w:t>
                            </w: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54F8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26.15pt;margin-top:4.4pt;width:30.75pt;height:2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" fillcolor="white [3212]" stroked="f">
                <v:textbox>
                  <w:txbxContent>
                    <w:p w:rsidR="00896D20" w:rsidRPr="00896D20" w:rsidRDefault="00896D20" w:rsidP="00896D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</w:t>
                      </w: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233B8"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FAF71E" wp14:editId="22E73336">
                <wp:simplePos x="0" y="0"/>
                <wp:positionH relativeFrom="column">
                  <wp:posOffset>2869261</wp:posOffset>
                </wp:positionH>
                <wp:positionV relativeFrom="paragraph">
                  <wp:posOffset>2113915</wp:posOffset>
                </wp:positionV>
                <wp:extent cx="390525" cy="371475"/>
                <wp:effectExtent l="0" t="0" r="952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7B" w:rsidRPr="00896D20" w:rsidRDefault="00F6187B" w:rsidP="00F618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</w:t>
                            </w: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F71E" id="_x0000_s1029" type="#_x0000_t202" style="position:absolute;left:0;text-align:left;margin-left:225.95pt;margin-top:166.45pt;width:30.75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" fillcolor="white [3212]" stroked="f">
                <v:textbox>
                  <w:txbxContent>
                    <w:p w:rsidR="00F6187B" w:rsidRPr="00896D20" w:rsidRDefault="00F6187B" w:rsidP="00F6187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</w:t>
                      </w: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187B"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3A847CA" wp14:editId="29D6F83C">
                <wp:simplePos x="0" y="0"/>
                <wp:positionH relativeFrom="column">
                  <wp:posOffset>214961</wp:posOffset>
                </wp:positionH>
                <wp:positionV relativeFrom="paragraph">
                  <wp:posOffset>2091414</wp:posOffset>
                </wp:positionV>
                <wp:extent cx="390525" cy="371475"/>
                <wp:effectExtent l="0" t="0" r="9525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7B" w:rsidRPr="00896D20" w:rsidRDefault="00F6187B" w:rsidP="00F618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</w:t>
                            </w: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47CA" id="_x0000_s1030" type="#_x0000_t202" style="position:absolute;left:0;text-align:left;margin-left:16.95pt;margin-top:164.7pt;width:30.75pt;height:2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" fillcolor="white [3212]" stroked="f">
                <v:textbox>
                  <w:txbxContent>
                    <w:p w:rsidR="00F6187B" w:rsidRPr="00896D20" w:rsidRDefault="00F6187B" w:rsidP="00F6187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</w:t>
                      </w: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96D20" w:rsidRPr="00A16093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495A0F" wp14:editId="2C10B290">
                <wp:simplePos x="0" y="0"/>
                <wp:positionH relativeFrom="column">
                  <wp:posOffset>189534</wp:posOffset>
                </wp:positionH>
                <wp:positionV relativeFrom="paragraph">
                  <wp:posOffset>54610</wp:posOffset>
                </wp:positionV>
                <wp:extent cx="390525" cy="371475"/>
                <wp:effectExtent l="0" t="0" r="952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D20" w:rsidRPr="00896D20" w:rsidRDefault="00896D20" w:rsidP="00896D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  <w:r w:rsidRPr="00896D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5A0F" id="_x0000_s1031" type="#_x0000_t202" style="position:absolute;left:0;text-align:left;margin-left:14.9pt;margin-top:4.3pt;width:30.75pt;height:2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" fillcolor="white [3212]" stroked="f">
                <v:textbox>
                  <w:txbxContent>
                    <w:p w:rsidR="00896D20" w:rsidRPr="00896D20" w:rsidRDefault="00896D20" w:rsidP="00896D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  <w:r w:rsidRPr="00896D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27DB0">
        <w:rPr>
          <w:noProof/>
        </w:rPr>
        <w:drawing>
          <wp:inline distT="0" distB="0" distL="0" distR="0" wp14:anchorId="0AD3E77A" wp14:editId="6FD4DA14">
            <wp:extent cx="2636520" cy="1852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202" cy="18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A8F">
        <w:rPr>
          <w:noProof/>
        </w:rPr>
        <w:drawing>
          <wp:inline distT="0" distB="0" distL="0" distR="0" wp14:anchorId="134375B0" wp14:editId="4528F83C">
            <wp:extent cx="2645410" cy="184911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624" cy="18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FDC">
        <w:rPr>
          <w:noProof/>
        </w:rPr>
        <w:drawing>
          <wp:inline distT="0" distB="0" distL="0" distR="0" wp14:anchorId="7D814EB6" wp14:editId="25F6C7FF">
            <wp:extent cx="2647235" cy="185623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235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4C">
        <w:rPr>
          <w:noProof/>
        </w:rPr>
        <w:drawing>
          <wp:inline distT="0" distB="0" distL="0" distR="0" wp14:anchorId="384C09F4" wp14:editId="7C7A0EB7">
            <wp:extent cx="2655627" cy="18562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5627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68" w:rsidRDefault="00CC1B68" w:rsidP="00A7496C">
      <w:pPr>
        <w:pStyle w:val="ListParagraph"/>
        <w:spacing w:after="120" w:line="48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</w:t>
      </w:r>
      <w:r w:rsidRPr="00FF57A9">
        <w:rPr>
          <w:rFonts w:ascii="Times New Roman" w:hAnsi="Times New Roman" w:cs="Times New Roman"/>
          <w:sz w:val="24"/>
          <w:szCs w:val="24"/>
        </w:rPr>
        <w:t xml:space="preserve">. </w:t>
      </w:r>
      <w:r w:rsidR="00D443EE">
        <w:rPr>
          <w:rFonts w:ascii="Times New Roman" w:hAnsi="Times New Roman" w:cs="Times New Roman"/>
          <w:sz w:val="24"/>
          <w:szCs w:val="24"/>
        </w:rPr>
        <w:t xml:space="preserve">SEM images of (a) 12wt.%-BT/PVDF, (b) 0.1wt.%-MWCNTs/12wt.%-BT/PVDF, (c) </w:t>
      </w:r>
      <w:r w:rsidR="001B7D16">
        <w:rPr>
          <w:rFonts w:ascii="Times New Roman" w:hAnsi="Times New Roman" w:cs="Times New Roman"/>
          <w:sz w:val="24"/>
          <w:szCs w:val="24"/>
        </w:rPr>
        <w:t>0.4wt.%-MWCNT/PVDF, (d) 0.4wt.%-MWCNT/6wt.%-BT/PVDF, (e) 0.4wt.%-MWCNT</w:t>
      </w:r>
      <w:r w:rsidR="00001755">
        <w:rPr>
          <w:rFonts w:ascii="Times New Roman" w:hAnsi="Times New Roman" w:cs="Times New Roman"/>
          <w:sz w:val="24"/>
          <w:szCs w:val="24"/>
        </w:rPr>
        <w:t>/12wt.%-BT/PVDF, (f) 0.4wt.%-MWCNT/18wt.%-BT/PVDF</w:t>
      </w:r>
      <w:r w:rsidRPr="00FF57A9">
        <w:rPr>
          <w:rFonts w:ascii="Times New Roman" w:hAnsi="Times New Roman" w:cs="Times New Roman"/>
          <w:sz w:val="24"/>
          <w:szCs w:val="24"/>
        </w:rPr>
        <w:t>.</w:t>
      </w:r>
    </w:p>
    <w:p w:rsidR="004C228D" w:rsidRDefault="004C228D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3B8" w:rsidRDefault="00E233B8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28D" w:rsidRDefault="009B6F2C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760D7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C228D" w:rsidRPr="00760D75">
        <w:rPr>
          <w:rFonts w:ascii="Times New Roman" w:hAnsi="Times New Roman" w:cs="Times New Roman"/>
          <w:b/>
          <w:sz w:val="24"/>
          <w:szCs w:val="24"/>
        </w:rPr>
        <w:t>Fourier transform infrared spectroscopy (FTIR) spectra</w:t>
      </w:r>
    </w:p>
    <w:p w:rsidR="00971F9F" w:rsidRPr="00CD3C44" w:rsidRDefault="00971F9F" w:rsidP="00A7496C">
      <w:pPr>
        <w:pStyle w:val="ListParagraph"/>
        <w:numPr>
          <w:ilvl w:val="0"/>
          <w:numId w:val="8"/>
        </w:num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C44">
        <w:rPr>
          <w:rFonts w:ascii="Times New Roman" w:hAnsi="Times New Roman" w:cs="Times New Roman"/>
          <w:b/>
          <w:sz w:val="24"/>
          <w:szCs w:val="24"/>
        </w:rPr>
        <w:t>FTIR spectra before electric poling process</w:t>
      </w:r>
    </w:p>
    <w:p w:rsidR="004C228D" w:rsidRDefault="004C228D" w:rsidP="00A7496C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50E349" wp14:editId="352C3C57">
                <wp:simplePos x="0" y="0"/>
                <wp:positionH relativeFrom="column">
                  <wp:posOffset>4264037</wp:posOffset>
                </wp:positionH>
                <wp:positionV relativeFrom="paragraph">
                  <wp:posOffset>379413</wp:posOffset>
                </wp:positionV>
                <wp:extent cx="525145" cy="2857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4F080D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α (763</w:t>
                            </w:r>
                            <w:r w:rsidRPr="004F080D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E349" id="_x0000_s1032" type="#_x0000_t202" style="position:absolute;left:0;text-align:left;margin-left:335.75pt;margin-top:29.9pt;width:41.35pt;height:22.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" filled="f" stroked="f">
                <v:textbox>
                  <w:txbxContent>
                    <w:p w:rsidR="004C228D" w:rsidRPr="004F080D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α (763</w:t>
                      </w:r>
                      <w:r w:rsidRPr="004F080D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13A0C1" wp14:editId="750B136E">
                <wp:simplePos x="0" y="0"/>
                <wp:positionH relativeFrom="column">
                  <wp:posOffset>3906215</wp:posOffset>
                </wp:positionH>
                <wp:positionV relativeFrom="paragraph">
                  <wp:posOffset>393700</wp:posOffset>
                </wp:positionV>
                <wp:extent cx="525145" cy="31305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4F080D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4F080D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/γ</w:t>
                            </w:r>
                            <w:r w:rsidRPr="004F080D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(840)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A0C1" id="_x0000_s1033" type="#_x0000_t202" style="position:absolute;left:0;text-align:left;margin-left:307.6pt;margin-top:31pt;width:41.35pt;height:24.6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" filled="f" stroked="f">
                <v:textbox>
                  <w:txbxContent>
                    <w:p w:rsidR="004C228D" w:rsidRPr="004F080D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4F080D">
                        <w:rPr>
                          <w:rFonts w:ascii="Times New Roman" w:hAnsi="Times New Roman" w:cs="Times New Roman"/>
                          <w:sz w:val="14"/>
                        </w:rPr>
                        <w:t>β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/γ</w:t>
                      </w:r>
                      <w:r w:rsidRPr="004F080D">
                        <w:rPr>
                          <w:rFonts w:ascii="Times New Roman" w:hAnsi="Times New Roman" w:cs="Times New Roman"/>
                          <w:sz w:val="14"/>
                        </w:rPr>
                        <w:t xml:space="preserve"> (840)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F564F6" wp14:editId="152F10E7">
                <wp:simplePos x="0" y="0"/>
                <wp:positionH relativeFrom="column">
                  <wp:posOffset>3791902</wp:posOffset>
                </wp:positionH>
                <wp:positionV relativeFrom="paragraph">
                  <wp:posOffset>387404</wp:posOffset>
                </wp:positionV>
                <wp:extent cx="525145" cy="311150"/>
                <wp:effectExtent l="0" t="0" r="952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0A4AA3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α (854</w:t>
                            </w:r>
                            <w:r w:rsidRPr="000A4AA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64F6" id="_x0000_s1034" type="#_x0000_t202" style="position:absolute;left:0;text-align:left;margin-left:298.55pt;margin-top:30.5pt;width:41.35pt;height:24.5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" filled="f" stroked="f">
                <v:textbox>
                  <w:txbxContent>
                    <w:p w:rsidR="004C228D" w:rsidRPr="000A4AA3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α (854</w:t>
                      </w:r>
                      <w:r w:rsidRPr="000A4AA3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A83819" wp14:editId="557CEA2D">
                <wp:simplePos x="0" y="0"/>
                <wp:positionH relativeFrom="column">
                  <wp:posOffset>4018016</wp:posOffset>
                </wp:positionH>
                <wp:positionV relativeFrom="paragraph">
                  <wp:posOffset>374650</wp:posOffset>
                </wp:positionV>
                <wp:extent cx="525145" cy="2990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060988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γ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811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3819" id="_x0000_s1035" type="#_x0000_t202" style="position:absolute;left:0;text-align:left;margin-left:316.4pt;margin-top:29.5pt;width:41.35pt;height:23.55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" filled="f" stroked="f">
                <v:textbox>
                  <w:txbxContent>
                    <w:p w:rsidR="004C228D" w:rsidRPr="00060988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γ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811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30AB0C" wp14:editId="4A1EB803">
                <wp:simplePos x="0" y="0"/>
                <wp:positionH relativeFrom="column">
                  <wp:posOffset>4105011</wp:posOffset>
                </wp:positionH>
                <wp:positionV relativeFrom="paragraph">
                  <wp:posOffset>392430</wp:posOffset>
                </wp:positionV>
                <wp:extent cx="525145" cy="28003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060988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α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795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AB0C" id="_x0000_s1036" type="#_x0000_t202" style="position:absolute;left:0;text-align:left;margin-left:323.25pt;margin-top:30.9pt;width:41.35pt;height:22.05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" filled="f" stroked="f">
                <v:textbox>
                  <w:txbxContent>
                    <w:p w:rsidR="004C228D" w:rsidRPr="00060988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α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795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861DF7" wp14:editId="0F383C2A">
                <wp:simplePos x="0" y="0"/>
                <wp:positionH relativeFrom="column">
                  <wp:posOffset>5016871</wp:posOffset>
                </wp:positionH>
                <wp:positionV relativeFrom="paragraph">
                  <wp:posOffset>401320</wp:posOffset>
                </wp:positionV>
                <wp:extent cx="525145" cy="294005"/>
                <wp:effectExtent l="127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C73F2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8C73F2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α (614)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1DF7" id="_x0000_s1037" type="#_x0000_t202" style="position:absolute;left:0;text-align:left;margin-left:395.05pt;margin-top:31.6pt;width:41.35pt;height:23.15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" filled="f" stroked="f">
                <v:textbox>
                  <w:txbxContent>
                    <w:p w:rsidR="004C228D" w:rsidRPr="008C73F2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8C73F2">
                        <w:rPr>
                          <w:rFonts w:ascii="Times New Roman" w:hAnsi="Times New Roman" w:cs="Times New Roman"/>
                          <w:sz w:val="14"/>
                        </w:rPr>
                        <w:t>α (614)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68C9E8" wp14:editId="7E16C163">
                <wp:simplePos x="0" y="0"/>
                <wp:positionH relativeFrom="column">
                  <wp:posOffset>3173359</wp:posOffset>
                </wp:positionH>
                <wp:positionV relativeFrom="paragraph">
                  <wp:posOffset>401320</wp:posOffset>
                </wp:positionV>
                <wp:extent cx="525145" cy="27876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060988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α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976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C9E8" id="_x0000_s1038" type="#_x0000_t202" style="position:absolute;left:0;text-align:left;margin-left:249.85pt;margin-top:31.6pt;width:41.35pt;height:21.95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" filled="f" stroked="f">
                <v:textbox>
                  <w:txbxContent>
                    <w:p w:rsidR="004C228D" w:rsidRPr="00060988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α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976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05F9C3" wp14:editId="624B7EFC">
                <wp:simplePos x="0" y="0"/>
                <wp:positionH relativeFrom="column">
                  <wp:posOffset>1692592</wp:posOffset>
                </wp:positionH>
                <wp:positionV relativeFrom="paragraph">
                  <wp:posOffset>379042</wp:posOffset>
                </wp:positionV>
                <wp:extent cx="525145" cy="350520"/>
                <wp:effectExtent l="0" t="0" r="317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572951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572951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β (1275)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F9C3" id="_x0000_s1039" type="#_x0000_t202" style="position:absolute;left:0;text-align:left;margin-left:133.25pt;margin-top:29.85pt;width:41.35pt;height:27.6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" filled="f" stroked="f">
                <v:textbox>
                  <w:txbxContent>
                    <w:p w:rsidR="004C228D" w:rsidRPr="00572951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572951">
                        <w:rPr>
                          <w:rFonts w:ascii="Times New Roman" w:hAnsi="Times New Roman" w:cs="Times New Roman"/>
                          <w:sz w:val="14"/>
                        </w:rPr>
                        <w:t>β (1275)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537EE3" wp14:editId="6F378F2C">
                <wp:simplePos x="0" y="0"/>
                <wp:positionH relativeFrom="column">
                  <wp:posOffset>1859968</wp:posOffset>
                </wp:positionH>
                <wp:positionV relativeFrom="paragraph">
                  <wp:posOffset>412433</wp:posOffset>
                </wp:positionV>
                <wp:extent cx="525145" cy="2870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1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060988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γ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1234</w:t>
                            </w:r>
                            <w:r w:rsidRPr="0006098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7EE3" id="_x0000_s1040" type="#_x0000_t202" style="position:absolute;left:0;text-align:left;margin-left:146.45pt;margin-top:32.5pt;width:41.35pt;height:22.6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" filled="f" stroked="f">
                <v:textbox>
                  <w:txbxContent>
                    <w:p w:rsidR="004C228D" w:rsidRPr="00060988" w:rsidRDefault="004C228D" w:rsidP="004C228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γ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1234</w:t>
                      </w:r>
                      <w:r w:rsidRPr="00060988">
                        <w:rPr>
                          <w:rFonts w:ascii="Times New Roman" w:hAnsi="Times New Roman" w:cs="Times New Roman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7C7A7A" wp14:editId="5F737EF3">
                <wp:simplePos x="0" y="0"/>
                <wp:positionH relativeFrom="column">
                  <wp:posOffset>283845</wp:posOffset>
                </wp:positionH>
                <wp:positionV relativeFrom="paragraph">
                  <wp:posOffset>2325106</wp:posOffset>
                </wp:positionV>
                <wp:extent cx="314325" cy="33591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(b</w:t>
                            </w: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7A7A" id="_x0000_s1041" type="#_x0000_t202" style="position:absolute;left:0;text-align:left;margin-left:22.35pt;margin-top:183.1pt;width:24.75pt;height:26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(b</w:t>
                      </w: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DA07F1" wp14:editId="036F9653">
                <wp:simplePos x="0" y="0"/>
                <wp:positionH relativeFrom="column">
                  <wp:posOffset>287655</wp:posOffset>
                </wp:positionH>
                <wp:positionV relativeFrom="paragraph">
                  <wp:posOffset>2549896</wp:posOffset>
                </wp:positionV>
                <wp:extent cx="314325" cy="31051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07F1" id="_x0000_s1042" type="#_x0000_t202" style="position:absolute;left:0;text-align:left;margin-left:22.65pt;margin-top:200.8pt;width:24.75pt;height:24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E6A5AC" wp14:editId="2D6EA82E">
                <wp:simplePos x="0" y="0"/>
                <wp:positionH relativeFrom="column">
                  <wp:posOffset>292100</wp:posOffset>
                </wp:positionH>
                <wp:positionV relativeFrom="paragraph">
                  <wp:posOffset>1368161</wp:posOffset>
                </wp:positionV>
                <wp:extent cx="314325" cy="293298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(f</w:t>
                            </w: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A5AC" id="_x0000_s1043" type="#_x0000_t202" style="position:absolute;left:0;text-align:left;margin-left:23pt;margin-top:107.75pt;width:24.75pt;height:23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(f</w:t>
                      </w: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36A762" wp14:editId="10C016B2">
                <wp:simplePos x="0" y="0"/>
                <wp:positionH relativeFrom="column">
                  <wp:posOffset>295275</wp:posOffset>
                </wp:positionH>
                <wp:positionV relativeFrom="paragraph">
                  <wp:posOffset>1515481</wp:posOffset>
                </wp:positionV>
                <wp:extent cx="314325" cy="345057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5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(e</w:t>
                            </w: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A762" id="_x0000_s1044" type="#_x0000_t202" style="position:absolute;left:0;text-align:left;margin-left:23.25pt;margin-top:119.35pt;width:24.75pt;height:27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(e</w:t>
                      </w: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337811" wp14:editId="3591F001">
                <wp:simplePos x="0" y="0"/>
                <wp:positionH relativeFrom="column">
                  <wp:posOffset>284109</wp:posOffset>
                </wp:positionH>
                <wp:positionV relativeFrom="paragraph">
                  <wp:posOffset>1835354</wp:posOffset>
                </wp:positionV>
                <wp:extent cx="314325" cy="33643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(d</w:t>
                            </w: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7811" id="_x0000_s1045" type="#_x0000_t202" style="position:absolute;left:0;text-align:left;margin-left:22.35pt;margin-top:144.5pt;width:24.75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(d</w:t>
                      </w: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68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B1294F" wp14:editId="398A9876">
                <wp:simplePos x="0" y="0"/>
                <wp:positionH relativeFrom="column">
                  <wp:posOffset>292735</wp:posOffset>
                </wp:positionH>
                <wp:positionV relativeFrom="paragraph">
                  <wp:posOffset>1998345</wp:posOffset>
                </wp:positionV>
                <wp:extent cx="314325" cy="353683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53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8D" w:rsidRPr="00876145" w:rsidRDefault="004C228D" w:rsidP="004C228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(c</w:t>
                            </w:r>
                            <w:r w:rsidRPr="0087614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294F" id="_x0000_s1046" type="#_x0000_t202" style="position:absolute;left:0;text-align:left;margin-left:23.05pt;margin-top:157.35pt;width:24.75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" filled="f" stroked="f">
                <v:textbox>
                  <w:txbxContent>
                    <w:p w:rsidR="004C228D" w:rsidRPr="00876145" w:rsidRDefault="004C228D" w:rsidP="004C228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(c</w:t>
                      </w:r>
                      <w:r w:rsidRPr="00876145">
                        <w:rPr>
                          <w:rFonts w:ascii="Times New Roman" w:hAnsi="Times New Roman" w:cs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07BBC4" wp14:editId="64BAF9F6">
            <wp:extent cx="5731510" cy="3216910"/>
            <wp:effectExtent l="0" t="0" r="2540" b="254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71F9F" w:rsidRPr="00CD3C44" w:rsidRDefault="00971F9F" w:rsidP="00A7496C">
      <w:pPr>
        <w:pStyle w:val="ListParagraph"/>
        <w:numPr>
          <w:ilvl w:val="0"/>
          <w:numId w:val="8"/>
        </w:num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C44">
        <w:rPr>
          <w:rFonts w:ascii="Times New Roman" w:hAnsi="Times New Roman" w:cs="Times New Roman"/>
          <w:b/>
          <w:sz w:val="24"/>
          <w:szCs w:val="24"/>
        </w:rPr>
        <w:t>FTIR spectra after electric poling process</w:t>
      </w:r>
    </w:p>
    <w:p w:rsidR="004C228D" w:rsidRDefault="004C228D" w:rsidP="00A7496C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142F33" wp14:editId="4563B9C1">
            <wp:extent cx="5731510" cy="2742565"/>
            <wp:effectExtent l="0" t="0" r="2540" b="63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228D" w:rsidRPr="00D56C38" w:rsidRDefault="004C228D" w:rsidP="00A7496C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C38">
        <w:rPr>
          <w:rFonts w:ascii="Times New Roman" w:hAnsi="Times New Roman" w:cs="Times New Roman"/>
          <w:sz w:val="24"/>
          <w:szCs w:val="24"/>
        </w:rPr>
        <w:lastRenderedPageBreak/>
        <w:t xml:space="preserve">Figure S3. FTIR spectra </w:t>
      </w:r>
      <w:r w:rsidR="00D56C38">
        <w:rPr>
          <w:rFonts w:ascii="Times New Roman" w:hAnsi="Times New Roman" w:cs="Times New Roman"/>
          <w:sz w:val="24"/>
          <w:szCs w:val="24"/>
        </w:rPr>
        <w:t>of</w:t>
      </w:r>
      <w:r w:rsidRPr="00D56C38">
        <w:rPr>
          <w:rFonts w:ascii="Times New Roman" w:hAnsi="Times New Roman" w:cs="Times New Roman"/>
          <w:sz w:val="24"/>
          <w:szCs w:val="24"/>
        </w:rPr>
        <w:t xml:space="preserve"> </w:t>
      </w:r>
      <w:r w:rsidR="006D71A0">
        <w:rPr>
          <w:rFonts w:ascii="Times New Roman" w:hAnsi="Times New Roman" w:cs="Times New Roman"/>
          <w:sz w:val="24"/>
          <w:szCs w:val="24"/>
        </w:rPr>
        <w:t>the printed nanocomposites (1) before and (2) after electric poling: (</w:t>
      </w:r>
      <w:r w:rsidR="00F36E4C">
        <w:rPr>
          <w:rFonts w:ascii="Times New Roman" w:hAnsi="Times New Roman" w:cs="Times New Roman"/>
          <w:sz w:val="24"/>
          <w:szCs w:val="24"/>
        </w:rPr>
        <w:t>a)</w:t>
      </w:r>
      <w:r w:rsidR="00CD3C44">
        <w:rPr>
          <w:rFonts w:ascii="Times New Roman" w:hAnsi="Times New Roman" w:cs="Times New Roman"/>
          <w:sz w:val="24"/>
          <w:szCs w:val="24"/>
        </w:rPr>
        <w:t xml:space="preserve"> </w:t>
      </w:r>
      <w:r w:rsidR="00F36E4C">
        <w:rPr>
          <w:rFonts w:ascii="Times New Roman" w:hAnsi="Times New Roman" w:cs="Times New Roman"/>
          <w:sz w:val="24"/>
          <w:szCs w:val="24"/>
        </w:rPr>
        <w:t>12wt.%-BT/</w:t>
      </w:r>
      <w:r w:rsidRPr="00D56C38">
        <w:rPr>
          <w:rFonts w:ascii="Times New Roman" w:hAnsi="Times New Roman" w:cs="Times New Roman"/>
          <w:sz w:val="24"/>
          <w:szCs w:val="24"/>
        </w:rPr>
        <w:t xml:space="preserve">PVDF, </w:t>
      </w:r>
      <w:r w:rsidR="00F36E4C">
        <w:rPr>
          <w:rFonts w:ascii="Times New Roman" w:hAnsi="Times New Roman" w:cs="Times New Roman"/>
          <w:sz w:val="24"/>
          <w:szCs w:val="24"/>
        </w:rPr>
        <w:t>(b) 0.1wt.%-MWCNT/12</w:t>
      </w:r>
      <w:r w:rsidRPr="00D56C38">
        <w:rPr>
          <w:rFonts w:ascii="Times New Roman" w:hAnsi="Times New Roman" w:cs="Times New Roman"/>
          <w:sz w:val="24"/>
          <w:szCs w:val="24"/>
        </w:rPr>
        <w:t xml:space="preserve">wt.%-BT/PVDF, </w:t>
      </w:r>
      <w:r w:rsidR="00F36E4C">
        <w:rPr>
          <w:rFonts w:ascii="Times New Roman" w:hAnsi="Times New Roman" w:cs="Times New Roman"/>
          <w:sz w:val="24"/>
          <w:szCs w:val="24"/>
        </w:rPr>
        <w:t>(c) 0.4wt.%-MWCNT</w:t>
      </w:r>
      <w:r w:rsidR="00F36E4C" w:rsidRPr="00D56C38">
        <w:rPr>
          <w:rFonts w:ascii="Times New Roman" w:hAnsi="Times New Roman" w:cs="Times New Roman"/>
          <w:sz w:val="24"/>
          <w:szCs w:val="24"/>
        </w:rPr>
        <w:t xml:space="preserve"> /PVDF</w:t>
      </w:r>
      <w:r w:rsidR="00F36E4C">
        <w:rPr>
          <w:rFonts w:ascii="Times New Roman" w:hAnsi="Times New Roman" w:cs="Times New Roman"/>
          <w:sz w:val="24"/>
          <w:szCs w:val="24"/>
        </w:rPr>
        <w:t>, (d) 0.4wt.%-MWCNT/6</w:t>
      </w:r>
      <w:r w:rsidR="00F36E4C" w:rsidRPr="00D56C38">
        <w:rPr>
          <w:rFonts w:ascii="Times New Roman" w:hAnsi="Times New Roman" w:cs="Times New Roman"/>
          <w:sz w:val="24"/>
          <w:szCs w:val="24"/>
        </w:rPr>
        <w:t>wt.%-BT/PVDF</w:t>
      </w:r>
      <w:r w:rsidR="00F36E4C">
        <w:rPr>
          <w:rFonts w:ascii="Times New Roman" w:hAnsi="Times New Roman" w:cs="Times New Roman"/>
          <w:sz w:val="24"/>
          <w:szCs w:val="24"/>
        </w:rPr>
        <w:t>, (e) 0.4wt.%-MWCNT/12</w:t>
      </w:r>
      <w:r w:rsidR="00F36E4C" w:rsidRPr="00D56C38">
        <w:rPr>
          <w:rFonts w:ascii="Times New Roman" w:hAnsi="Times New Roman" w:cs="Times New Roman"/>
          <w:sz w:val="24"/>
          <w:szCs w:val="24"/>
        </w:rPr>
        <w:t>wt.%-BT/PVDF</w:t>
      </w:r>
      <w:r w:rsidR="00F36E4C">
        <w:rPr>
          <w:rFonts w:ascii="Times New Roman" w:hAnsi="Times New Roman" w:cs="Times New Roman"/>
          <w:sz w:val="24"/>
          <w:szCs w:val="24"/>
        </w:rPr>
        <w:t>, (f)</w:t>
      </w:r>
      <w:r w:rsidR="00130E41">
        <w:rPr>
          <w:rFonts w:ascii="Times New Roman" w:hAnsi="Times New Roman" w:cs="Times New Roman"/>
          <w:sz w:val="24"/>
          <w:szCs w:val="24"/>
        </w:rPr>
        <w:t xml:space="preserve"> 0.4wt.%-MWCNT/18</w:t>
      </w:r>
      <w:r w:rsidR="00130E41" w:rsidRPr="00D56C38">
        <w:rPr>
          <w:rFonts w:ascii="Times New Roman" w:hAnsi="Times New Roman" w:cs="Times New Roman"/>
          <w:sz w:val="24"/>
          <w:szCs w:val="24"/>
        </w:rPr>
        <w:t>wt.%-BT/PVDF</w:t>
      </w:r>
      <w:r w:rsidR="006D71A0">
        <w:rPr>
          <w:rFonts w:ascii="Times New Roman" w:hAnsi="Times New Roman" w:cs="Times New Roman"/>
          <w:sz w:val="24"/>
          <w:szCs w:val="24"/>
        </w:rPr>
        <w:t>.</w:t>
      </w:r>
    </w:p>
    <w:p w:rsidR="005931AA" w:rsidRDefault="005931AA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225" w:rsidRDefault="00A575F1" w:rsidP="00A7496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</w:t>
      </w:r>
      <w:r w:rsidR="0020289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: Dielectric Properties of the Printed MWCNT/BT/PVDF Nanocomposites Films</w:t>
      </w:r>
    </w:p>
    <w:tbl>
      <w:tblPr>
        <w:tblStyle w:val="TableGrid"/>
        <w:tblpPr w:leftFromText="180" w:rightFromText="180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4045"/>
        <w:gridCol w:w="3960"/>
      </w:tblGrid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D07396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396">
              <w:rPr>
                <w:rFonts w:ascii="Times New Roman" w:hAnsi="Times New Roman" w:cs="Times New Roman"/>
                <w:b/>
                <w:sz w:val="24"/>
                <w:szCs w:val="24"/>
              </w:rPr>
              <w:t>Composition</w:t>
            </w:r>
          </w:p>
        </w:tc>
        <w:tc>
          <w:tcPr>
            <w:tcW w:w="3960" w:type="dxa"/>
            <w:vAlign w:val="center"/>
          </w:tcPr>
          <w:p w:rsidR="00C76296" w:rsidRPr="00D07396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396">
              <w:rPr>
                <w:rFonts w:ascii="Times New Roman" w:hAnsi="Times New Roman" w:cs="Times New Roman"/>
                <w:b/>
                <w:sz w:val="24"/>
                <w:szCs w:val="24"/>
              </w:rPr>
              <w:t>Relative Permittivity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D073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 1 kHz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12wt.%-BT/PV</w:t>
            </w:r>
            <w:bookmarkStart w:id="2" w:name="_GoBack"/>
            <w:bookmarkEnd w:id="2"/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3960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16.9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0.1wt.%-MWCNT/12wt.%-BT/PVDF</w:t>
            </w:r>
          </w:p>
        </w:tc>
        <w:tc>
          <w:tcPr>
            <w:tcW w:w="3960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31.2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0.4wt.%-MWCNT/PVDF</w:t>
            </w:r>
          </w:p>
        </w:tc>
        <w:tc>
          <w:tcPr>
            <w:tcW w:w="3960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30.5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0.4wt.%-MWCNT/6wt.%-BT/PVDF</w:t>
            </w:r>
          </w:p>
        </w:tc>
        <w:tc>
          <w:tcPr>
            <w:tcW w:w="3960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31.7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0.4wt.%-MWCNT/12wt.%-BT/PVDF</w:t>
            </w:r>
          </w:p>
        </w:tc>
        <w:tc>
          <w:tcPr>
            <w:tcW w:w="3960" w:type="dxa"/>
            <w:vAlign w:val="center"/>
          </w:tcPr>
          <w:p w:rsidR="00C76296" w:rsidRPr="00E016FA" w:rsidRDefault="005C767F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</w:tr>
      <w:tr w:rsidR="00C76296" w:rsidTr="005F4DF1">
        <w:trPr>
          <w:trHeight w:hRule="exact" w:val="432"/>
        </w:trPr>
        <w:tc>
          <w:tcPr>
            <w:tcW w:w="4045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0.4wt.%-MWCNT/18wt.%-BT/PVDF</w:t>
            </w:r>
          </w:p>
        </w:tc>
        <w:tc>
          <w:tcPr>
            <w:tcW w:w="3960" w:type="dxa"/>
            <w:vAlign w:val="center"/>
          </w:tcPr>
          <w:p w:rsidR="00C76296" w:rsidRPr="00E016FA" w:rsidRDefault="00C76296" w:rsidP="00A7496C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FA">
              <w:rPr>
                <w:rFonts w:ascii="Times New Roman" w:hAnsi="Times New Roman" w:cs="Times New Roman"/>
                <w:sz w:val="24"/>
                <w:szCs w:val="24"/>
              </w:rPr>
              <w:t>36.5</w:t>
            </w:r>
          </w:p>
        </w:tc>
      </w:tr>
    </w:tbl>
    <w:p w:rsidR="00117225" w:rsidRDefault="00117225" w:rsidP="00A7496C">
      <w:pPr>
        <w:pStyle w:val="ListParagraph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67AF3" w:rsidRPr="00D5164E" w:rsidRDefault="00D5164E" w:rsidP="00A7496C">
      <w:pPr>
        <w:spacing w:after="12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D5164E">
        <w:rPr>
          <w:rFonts w:ascii="Times New Roman" w:hAnsi="Times New Roman" w:cs="Times New Roman"/>
          <w:b/>
          <w:sz w:val="24"/>
        </w:rPr>
        <w:t>References</w:t>
      </w:r>
    </w:p>
    <w:p w:rsidR="00D5164E" w:rsidRPr="00D5164E" w:rsidRDefault="00067AF3" w:rsidP="00D5164E">
      <w:pPr>
        <w:pStyle w:val="EndNoteBibliography"/>
        <w:spacing w:after="0"/>
        <w:ind w:left="720" w:hanging="720"/>
      </w:pPr>
      <w:r w:rsidRPr="001B0164">
        <w:rPr>
          <w:rFonts w:ascii="Times New Roman" w:hAnsi="Times New Roman" w:cs="Times New Roman"/>
          <w:sz w:val="24"/>
        </w:rPr>
        <w:fldChar w:fldCharType="begin"/>
      </w:r>
      <w:r w:rsidRPr="001B0164">
        <w:rPr>
          <w:rFonts w:ascii="Times New Roman" w:hAnsi="Times New Roman" w:cs="Times New Roman"/>
          <w:sz w:val="24"/>
        </w:rPr>
        <w:instrText xml:space="preserve"> ADDIN EN.REFLIST </w:instrText>
      </w:r>
      <w:r w:rsidRPr="001B0164">
        <w:rPr>
          <w:rFonts w:ascii="Times New Roman" w:hAnsi="Times New Roman" w:cs="Times New Roman"/>
          <w:sz w:val="24"/>
        </w:rPr>
        <w:fldChar w:fldCharType="separate"/>
      </w:r>
      <w:r w:rsidR="00D5164E" w:rsidRPr="00D5164E">
        <w:t>[1]</w:t>
      </w:r>
      <w:r w:rsidR="00D5164E" w:rsidRPr="00D5164E">
        <w:tab/>
        <w:t xml:space="preserve">V. Sencadas, M. V. Moreira, S. Lanceros-Méndez, A. S. Pouzada, and R. Gregório Filho, "α-to β Transformation on PVDF films obtained by uniaxial stretch," in </w:t>
      </w:r>
      <w:r w:rsidR="00D5164E" w:rsidRPr="00D5164E">
        <w:rPr>
          <w:i/>
        </w:rPr>
        <w:t>Materials science forum</w:t>
      </w:r>
      <w:r w:rsidR="00D5164E" w:rsidRPr="00D5164E">
        <w:t>, 2006, pp. 872-876.</w:t>
      </w:r>
    </w:p>
    <w:p w:rsidR="00D5164E" w:rsidRPr="00D5164E" w:rsidRDefault="00D5164E" w:rsidP="00D5164E">
      <w:pPr>
        <w:pStyle w:val="EndNoteBibliography"/>
        <w:ind w:left="720" w:hanging="720"/>
      </w:pPr>
      <w:r w:rsidRPr="00D5164E">
        <w:t>[2]</w:t>
      </w:r>
      <w:r w:rsidRPr="00D5164E">
        <w:tab/>
        <w:t xml:space="preserve">A. Vinogradov and F. Holloway, "Electro-mechanical properties of the piezoelectric polymer PVDF," </w:t>
      </w:r>
      <w:r w:rsidRPr="00D5164E">
        <w:rPr>
          <w:i/>
        </w:rPr>
        <w:t xml:space="preserve">Ferroelectrics, </w:t>
      </w:r>
      <w:r w:rsidRPr="00D5164E">
        <w:t>vol. 226, pp. 169-181, 1999.</w:t>
      </w:r>
    </w:p>
    <w:p w:rsidR="00CC3B74" w:rsidRPr="00702100" w:rsidRDefault="00067AF3" w:rsidP="00A7496C">
      <w:pPr>
        <w:spacing w:after="120" w:line="480" w:lineRule="auto"/>
        <w:jc w:val="both"/>
        <w:rPr>
          <w:rFonts w:ascii="Times New Roman" w:hAnsi="Times New Roman" w:cs="Times New Roman"/>
        </w:rPr>
      </w:pPr>
      <w:r w:rsidRPr="001B0164">
        <w:rPr>
          <w:rFonts w:ascii="Times New Roman" w:hAnsi="Times New Roman" w:cs="Times New Roman"/>
          <w:sz w:val="24"/>
        </w:rPr>
        <w:fldChar w:fldCharType="end"/>
      </w:r>
    </w:p>
    <w:sectPr w:rsidR="00CC3B74" w:rsidRPr="00702100" w:rsidSect="00E233B8">
      <w:type w:val="continuous"/>
      <w:pgSz w:w="11906" w:h="16838" w:code="9"/>
      <w:pgMar w:top="1411" w:right="1411" w:bottom="1138" w:left="1411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9C5" w:rsidRDefault="003009C5" w:rsidP="00025D9E">
      <w:pPr>
        <w:spacing w:after="0" w:line="240" w:lineRule="auto"/>
      </w:pPr>
      <w:r>
        <w:separator/>
      </w:r>
    </w:p>
  </w:endnote>
  <w:endnote w:type="continuationSeparator" w:id="0">
    <w:p w:rsidR="003009C5" w:rsidRDefault="003009C5" w:rsidP="00025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9C5" w:rsidRDefault="003009C5" w:rsidP="00025D9E">
      <w:pPr>
        <w:spacing w:after="0" w:line="240" w:lineRule="auto"/>
      </w:pPr>
      <w:r>
        <w:separator/>
      </w:r>
    </w:p>
  </w:footnote>
  <w:footnote w:type="continuationSeparator" w:id="0">
    <w:p w:rsidR="003009C5" w:rsidRDefault="003009C5" w:rsidP="00025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A3EDA"/>
    <w:multiLevelType w:val="hybridMultilevel"/>
    <w:tmpl w:val="DC8A46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9B74C0"/>
    <w:multiLevelType w:val="hybridMultilevel"/>
    <w:tmpl w:val="3FEE01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2D8E"/>
    <w:multiLevelType w:val="hybridMultilevel"/>
    <w:tmpl w:val="2FCE3C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B05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06F4904"/>
    <w:multiLevelType w:val="multilevel"/>
    <w:tmpl w:val="D8D4E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ind w:left="792" w:hanging="432"/>
      </w:pPr>
      <w:rPr>
        <w:rFonts w:ascii="Times New Roman" w:eastAsia="Malgun Gothic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63801DC"/>
    <w:multiLevelType w:val="hybridMultilevel"/>
    <w:tmpl w:val="A6442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D032BE">
      <w:start w:val="2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E67EFA"/>
    <w:multiLevelType w:val="hybridMultilevel"/>
    <w:tmpl w:val="55ECCF9E"/>
    <w:lvl w:ilvl="0" w:tplc="8C40F1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67A06"/>
    <w:multiLevelType w:val="hybridMultilevel"/>
    <w:tmpl w:val="AF5A88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C12EF"/>
    <w:rsid w:val="00001755"/>
    <w:rsid w:val="000038E7"/>
    <w:rsid w:val="0000762F"/>
    <w:rsid w:val="00025D9E"/>
    <w:rsid w:val="00036FDC"/>
    <w:rsid w:val="00061CC6"/>
    <w:rsid w:val="00067AF3"/>
    <w:rsid w:val="00073754"/>
    <w:rsid w:val="00075C42"/>
    <w:rsid w:val="000810A4"/>
    <w:rsid w:val="00094506"/>
    <w:rsid w:val="000B0723"/>
    <w:rsid w:val="000C3503"/>
    <w:rsid w:val="000C6086"/>
    <w:rsid w:val="000C65D1"/>
    <w:rsid w:val="000D71AC"/>
    <w:rsid w:val="000E4AFF"/>
    <w:rsid w:val="000E6C72"/>
    <w:rsid w:val="000F04B8"/>
    <w:rsid w:val="0011247A"/>
    <w:rsid w:val="00117225"/>
    <w:rsid w:val="00130E41"/>
    <w:rsid w:val="00136E5D"/>
    <w:rsid w:val="001431E4"/>
    <w:rsid w:val="00150A9F"/>
    <w:rsid w:val="001559AD"/>
    <w:rsid w:val="001569C5"/>
    <w:rsid w:val="00164D12"/>
    <w:rsid w:val="00164EB0"/>
    <w:rsid w:val="00177FDF"/>
    <w:rsid w:val="00181D95"/>
    <w:rsid w:val="0019254B"/>
    <w:rsid w:val="001A1D7B"/>
    <w:rsid w:val="001B0164"/>
    <w:rsid w:val="001B7D16"/>
    <w:rsid w:val="001D1514"/>
    <w:rsid w:val="001E0409"/>
    <w:rsid w:val="001E29A7"/>
    <w:rsid w:val="001F2479"/>
    <w:rsid w:val="001F3A6E"/>
    <w:rsid w:val="001F3B4C"/>
    <w:rsid w:val="0020289E"/>
    <w:rsid w:val="00214967"/>
    <w:rsid w:val="00230744"/>
    <w:rsid w:val="002317BA"/>
    <w:rsid w:val="00261DCC"/>
    <w:rsid w:val="0026397C"/>
    <w:rsid w:val="002737F5"/>
    <w:rsid w:val="002805AF"/>
    <w:rsid w:val="002A0185"/>
    <w:rsid w:val="002A358F"/>
    <w:rsid w:val="002B70A2"/>
    <w:rsid w:val="002C0B4C"/>
    <w:rsid w:val="002E029E"/>
    <w:rsid w:val="002E36D1"/>
    <w:rsid w:val="002F16F0"/>
    <w:rsid w:val="002F20F0"/>
    <w:rsid w:val="003009C5"/>
    <w:rsid w:val="0030118D"/>
    <w:rsid w:val="00302A8F"/>
    <w:rsid w:val="00306F4F"/>
    <w:rsid w:val="00316127"/>
    <w:rsid w:val="00327526"/>
    <w:rsid w:val="00331223"/>
    <w:rsid w:val="00334086"/>
    <w:rsid w:val="00344EC7"/>
    <w:rsid w:val="00387662"/>
    <w:rsid w:val="003B44A3"/>
    <w:rsid w:val="003C2423"/>
    <w:rsid w:val="003D126D"/>
    <w:rsid w:val="003E03E5"/>
    <w:rsid w:val="003E1CCA"/>
    <w:rsid w:val="003F0385"/>
    <w:rsid w:val="003F2D49"/>
    <w:rsid w:val="003F37D9"/>
    <w:rsid w:val="003F40AF"/>
    <w:rsid w:val="003F4DE7"/>
    <w:rsid w:val="004108E1"/>
    <w:rsid w:val="00420AC5"/>
    <w:rsid w:val="00464674"/>
    <w:rsid w:val="00476940"/>
    <w:rsid w:val="00476B92"/>
    <w:rsid w:val="0048572B"/>
    <w:rsid w:val="00487E56"/>
    <w:rsid w:val="004971D2"/>
    <w:rsid w:val="00497A53"/>
    <w:rsid w:val="004C228D"/>
    <w:rsid w:val="004C2B8C"/>
    <w:rsid w:val="004C453F"/>
    <w:rsid w:val="004D7481"/>
    <w:rsid w:val="00514B4C"/>
    <w:rsid w:val="00522DB9"/>
    <w:rsid w:val="00522FDC"/>
    <w:rsid w:val="0052718D"/>
    <w:rsid w:val="00535A5F"/>
    <w:rsid w:val="00561C94"/>
    <w:rsid w:val="00572951"/>
    <w:rsid w:val="005914A2"/>
    <w:rsid w:val="005931AA"/>
    <w:rsid w:val="005C0D90"/>
    <w:rsid w:val="005C4F36"/>
    <w:rsid w:val="005C767F"/>
    <w:rsid w:val="005D15B7"/>
    <w:rsid w:val="005E58AF"/>
    <w:rsid w:val="005E5A8A"/>
    <w:rsid w:val="005F0AB6"/>
    <w:rsid w:val="005F44AC"/>
    <w:rsid w:val="005F4DF1"/>
    <w:rsid w:val="00605370"/>
    <w:rsid w:val="00606A58"/>
    <w:rsid w:val="00610406"/>
    <w:rsid w:val="00623901"/>
    <w:rsid w:val="00624DEA"/>
    <w:rsid w:val="00645FB9"/>
    <w:rsid w:val="0065074D"/>
    <w:rsid w:val="00653BD8"/>
    <w:rsid w:val="0066137D"/>
    <w:rsid w:val="00683830"/>
    <w:rsid w:val="00684F33"/>
    <w:rsid w:val="006871F0"/>
    <w:rsid w:val="006C5398"/>
    <w:rsid w:val="006D4866"/>
    <w:rsid w:val="006D71A0"/>
    <w:rsid w:val="006E6FCF"/>
    <w:rsid w:val="006F64D7"/>
    <w:rsid w:val="00702100"/>
    <w:rsid w:val="00712510"/>
    <w:rsid w:val="007274B7"/>
    <w:rsid w:val="0075217A"/>
    <w:rsid w:val="00760D75"/>
    <w:rsid w:val="00763EAA"/>
    <w:rsid w:val="007760D3"/>
    <w:rsid w:val="007856EB"/>
    <w:rsid w:val="0078671B"/>
    <w:rsid w:val="007A7A2C"/>
    <w:rsid w:val="007D0BBF"/>
    <w:rsid w:val="007F3571"/>
    <w:rsid w:val="007F5CC4"/>
    <w:rsid w:val="00804D0F"/>
    <w:rsid w:val="00811943"/>
    <w:rsid w:val="008235D4"/>
    <w:rsid w:val="00841009"/>
    <w:rsid w:val="00842FE5"/>
    <w:rsid w:val="00845DF4"/>
    <w:rsid w:val="00847971"/>
    <w:rsid w:val="0086030A"/>
    <w:rsid w:val="00872706"/>
    <w:rsid w:val="00882DA3"/>
    <w:rsid w:val="00886617"/>
    <w:rsid w:val="00886CED"/>
    <w:rsid w:val="00890354"/>
    <w:rsid w:val="00896D20"/>
    <w:rsid w:val="008C3255"/>
    <w:rsid w:val="008D5B0F"/>
    <w:rsid w:val="008E6080"/>
    <w:rsid w:val="008E63B3"/>
    <w:rsid w:val="00907545"/>
    <w:rsid w:val="0091658B"/>
    <w:rsid w:val="00930692"/>
    <w:rsid w:val="00946EDF"/>
    <w:rsid w:val="00952D91"/>
    <w:rsid w:val="009662A4"/>
    <w:rsid w:val="00971F9F"/>
    <w:rsid w:val="009761F5"/>
    <w:rsid w:val="009769AF"/>
    <w:rsid w:val="009951F0"/>
    <w:rsid w:val="009A51FE"/>
    <w:rsid w:val="009B6F2C"/>
    <w:rsid w:val="009C50C7"/>
    <w:rsid w:val="009D6CAF"/>
    <w:rsid w:val="00A06B4C"/>
    <w:rsid w:val="00A12EA5"/>
    <w:rsid w:val="00A30CF5"/>
    <w:rsid w:val="00A502E8"/>
    <w:rsid w:val="00A515DC"/>
    <w:rsid w:val="00A53380"/>
    <w:rsid w:val="00A575F1"/>
    <w:rsid w:val="00A63721"/>
    <w:rsid w:val="00A64AB9"/>
    <w:rsid w:val="00A7496C"/>
    <w:rsid w:val="00A80DDB"/>
    <w:rsid w:val="00A84AFD"/>
    <w:rsid w:val="00AA60BD"/>
    <w:rsid w:val="00AB52D8"/>
    <w:rsid w:val="00AC0622"/>
    <w:rsid w:val="00AC7554"/>
    <w:rsid w:val="00AD2D19"/>
    <w:rsid w:val="00B05E40"/>
    <w:rsid w:val="00B3159C"/>
    <w:rsid w:val="00B36109"/>
    <w:rsid w:val="00B607E3"/>
    <w:rsid w:val="00B65C65"/>
    <w:rsid w:val="00B7694F"/>
    <w:rsid w:val="00B80087"/>
    <w:rsid w:val="00B9799F"/>
    <w:rsid w:val="00BC6E47"/>
    <w:rsid w:val="00BF3BC9"/>
    <w:rsid w:val="00BF4B89"/>
    <w:rsid w:val="00BF73EB"/>
    <w:rsid w:val="00C020D6"/>
    <w:rsid w:val="00C06870"/>
    <w:rsid w:val="00C07C7D"/>
    <w:rsid w:val="00C17869"/>
    <w:rsid w:val="00C17AE1"/>
    <w:rsid w:val="00C23903"/>
    <w:rsid w:val="00C619C6"/>
    <w:rsid w:val="00C61ECC"/>
    <w:rsid w:val="00C76296"/>
    <w:rsid w:val="00C86293"/>
    <w:rsid w:val="00C92D90"/>
    <w:rsid w:val="00C97213"/>
    <w:rsid w:val="00CA1998"/>
    <w:rsid w:val="00CA2862"/>
    <w:rsid w:val="00CC1B68"/>
    <w:rsid w:val="00CC2774"/>
    <w:rsid w:val="00CC3B74"/>
    <w:rsid w:val="00CD1DD3"/>
    <w:rsid w:val="00CD3C44"/>
    <w:rsid w:val="00CF1868"/>
    <w:rsid w:val="00D0144D"/>
    <w:rsid w:val="00D07396"/>
    <w:rsid w:val="00D27E2D"/>
    <w:rsid w:val="00D3344F"/>
    <w:rsid w:val="00D443EE"/>
    <w:rsid w:val="00D5164E"/>
    <w:rsid w:val="00D55143"/>
    <w:rsid w:val="00D56C38"/>
    <w:rsid w:val="00D641BA"/>
    <w:rsid w:val="00D714A2"/>
    <w:rsid w:val="00D86B62"/>
    <w:rsid w:val="00DB51B7"/>
    <w:rsid w:val="00DB77E4"/>
    <w:rsid w:val="00DC3D10"/>
    <w:rsid w:val="00DC66BC"/>
    <w:rsid w:val="00DD5533"/>
    <w:rsid w:val="00DE061D"/>
    <w:rsid w:val="00E0097F"/>
    <w:rsid w:val="00E01447"/>
    <w:rsid w:val="00E016FA"/>
    <w:rsid w:val="00E16888"/>
    <w:rsid w:val="00E21427"/>
    <w:rsid w:val="00E233B8"/>
    <w:rsid w:val="00E27DB0"/>
    <w:rsid w:val="00E3096B"/>
    <w:rsid w:val="00E32741"/>
    <w:rsid w:val="00E5580C"/>
    <w:rsid w:val="00E610F7"/>
    <w:rsid w:val="00E65B2F"/>
    <w:rsid w:val="00E86BE5"/>
    <w:rsid w:val="00E918EE"/>
    <w:rsid w:val="00EA4610"/>
    <w:rsid w:val="00EC12EF"/>
    <w:rsid w:val="00EC14CF"/>
    <w:rsid w:val="00ED51A9"/>
    <w:rsid w:val="00EE63C3"/>
    <w:rsid w:val="00EF46F9"/>
    <w:rsid w:val="00F02D4C"/>
    <w:rsid w:val="00F05872"/>
    <w:rsid w:val="00F10C65"/>
    <w:rsid w:val="00F36E4C"/>
    <w:rsid w:val="00F42F0E"/>
    <w:rsid w:val="00F43D4C"/>
    <w:rsid w:val="00F60D4C"/>
    <w:rsid w:val="00F6187B"/>
    <w:rsid w:val="00F6739B"/>
    <w:rsid w:val="00F72598"/>
    <w:rsid w:val="00F831B2"/>
    <w:rsid w:val="00FA3C4C"/>
    <w:rsid w:val="00FB3BE5"/>
    <w:rsid w:val="00FB5D0E"/>
    <w:rsid w:val="00FB6C5A"/>
    <w:rsid w:val="00FD2CDC"/>
    <w:rsid w:val="00FD4DE5"/>
    <w:rsid w:val="00FE2B70"/>
    <w:rsid w:val="00FF1370"/>
    <w:rsid w:val="00FF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651B2D-1018-48FE-9C7B-06AF6DA6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8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A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C0622"/>
    <w:pPr>
      <w:spacing w:after="0" w:line="240" w:lineRule="auto"/>
    </w:pPr>
    <w:rPr>
      <w:rFonts w:eastAsia="Batang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CC3B7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C3B74"/>
    <w:rPr>
      <w:rFonts w:ascii="Calibri" w:hAnsi="Calibri" w:cs="Calibri"/>
      <w:noProof/>
    </w:rPr>
  </w:style>
  <w:style w:type="paragraph" w:customStyle="1" w:styleId="EndNoteBibliographyTitle">
    <w:name w:val="EndNote Bibliography Title"/>
    <w:basedOn w:val="Normal"/>
    <w:link w:val="EndNoteBibliographyTitleChar"/>
    <w:rsid w:val="006D486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EndNoteBibliographyChar"/>
    <w:link w:val="EndNoteBibliographyTitle"/>
    <w:rsid w:val="006D4866"/>
    <w:rPr>
      <w:rFonts w:ascii="Calibri" w:hAnsi="Calibri" w:cs="Calibri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5D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5D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5D9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80DD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F73EB"/>
    <w:rPr>
      <w:color w:val="808080"/>
    </w:rPr>
  </w:style>
  <w:style w:type="paragraph" w:customStyle="1" w:styleId="BATitle">
    <w:name w:val="BA_Title"/>
    <w:basedOn w:val="Normal"/>
    <w:next w:val="Normal"/>
    <w:rsid w:val="00075C42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075C42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075C42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kim4@miners.utep.ed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im4\Dropbox\Journal%20Papers%20&amp;%20Posters\Journal%20papers\Submitted_Improved%203D%20printing%20of%20BTO-PVDF%20nanocomposites%20using%20CNT%20and%20FDM%203D%20printing\ACS%20Applied%20Materials%20&amp;%20Interfaces\acstemplate_msw201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imho\Dropbox\3D&amp;4D%20Printing%20Research\Electric%20poling%20assisted%203DP\FTIR%20analysis\2017-05-02_CNT%20paper\Results-C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imho\Dropbox\3D&amp;4D%20Printing%20Research\Electric%20poling%20assisted%203DP\FTIR%20analysis\2017-05-02_CNT%20paper\Results-CNT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963882118324838E-2"/>
          <c:y val="4.253415620344754E-2"/>
          <c:w val="0.89186985628569082"/>
          <c:h val="0.83505037597740117"/>
        </c:manualLayout>
      </c:layout>
      <c:scatterChart>
        <c:scatterStyle val="lineMarker"/>
        <c:varyColors val="0"/>
        <c:ser>
          <c:idx val="7"/>
          <c:order val="0"/>
          <c:spPr>
            <a:ln w="952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EP'!$X$3:$X$4</c:f>
              <c:numCache>
                <c:formatCode>General</c:formatCode>
                <c:ptCount val="2"/>
                <c:pt idx="0">
                  <c:v>763</c:v>
                </c:pt>
                <c:pt idx="1">
                  <c:v>763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D29-4474-A6F2-C0FB1B77F099}"/>
            </c:ext>
          </c:extLst>
        </c:ser>
        <c:ser>
          <c:idx val="4"/>
          <c:order val="1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EP'!$W$3:$W$4</c:f>
              <c:numCache>
                <c:formatCode>General</c:formatCode>
                <c:ptCount val="2"/>
                <c:pt idx="0">
                  <c:v>615</c:v>
                </c:pt>
                <c:pt idx="1">
                  <c:v>615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D29-4474-A6F2-C0FB1B77F099}"/>
            </c:ext>
          </c:extLst>
        </c:ser>
        <c:ser>
          <c:idx val="10"/>
          <c:order val="2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EP'!$Y$3:$Y$4</c:f>
              <c:numCache>
                <c:formatCode>General</c:formatCode>
                <c:ptCount val="2"/>
                <c:pt idx="0">
                  <c:v>795</c:v>
                </c:pt>
                <c:pt idx="1">
                  <c:v>795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D29-4474-A6F2-C0FB1B77F099}"/>
            </c:ext>
          </c:extLst>
        </c:ser>
        <c:ser>
          <c:idx val="11"/>
          <c:order val="3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EP'!$Z$3:$Z$4</c:f>
              <c:numCache>
                <c:formatCode>General</c:formatCode>
                <c:ptCount val="2"/>
                <c:pt idx="0">
                  <c:v>854</c:v>
                </c:pt>
                <c:pt idx="1">
                  <c:v>854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D29-4474-A6F2-C0FB1B77F099}"/>
            </c:ext>
          </c:extLst>
        </c:ser>
        <c:ser>
          <c:idx val="12"/>
          <c:order val="4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EP'!$AA$3:$AA$4</c:f>
              <c:numCache>
                <c:formatCode>General</c:formatCode>
                <c:ptCount val="2"/>
                <c:pt idx="0">
                  <c:v>976</c:v>
                </c:pt>
                <c:pt idx="1">
                  <c:v>976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D29-4474-A6F2-C0FB1B77F099}"/>
            </c:ext>
          </c:extLst>
        </c:ser>
        <c:ser>
          <c:idx val="13"/>
          <c:order val="5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EP'!$AC$3:$AC$4</c:f>
              <c:numCache>
                <c:formatCode>General</c:formatCode>
                <c:ptCount val="2"/>
                <c:pt idx="0">
                  <c:v>1275</c:v>
                </c:pt>
                <c:pt idx="1">
                  <c:v>1275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D29-4474-A6F2-C0FB1B77F099}"/>
            </c:ext>
          </c:extLst>
        </c:ser>
        <c:ser>
          <c:idx val="14"/>
          <c:order val="6"/>
          <c:spPr>
            <a:ln w="19050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yVal>
            <c:numLit>
              <c:formatCode>General</c:formatCode>
              <c:ptCount val="1"/>
              <c:pt idx="0">
                <c:v>1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6-4D29-4474-A6F2-C0FB1B77F099}"/>
            </c:ext>
          </c:extLst>
        </c:ser>
        <c:ser>
          <c:idx val="6"/>
          <c:order val="7"/>
          <c:spPr>
            <a:ln w="63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6350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4D29-4474-A6F2-C0FB1B77F099}"/>
              </c:ext>
            </c:extLst>
          </c:dPt>
          <c:xVal>
            <c:numRef>
              <c:f>'Before EP'!$AD$3:$AD$4</c:f>
              <c:numCache>
                <c:formatCode>General</c:formatCode>
                <c:ptCount val="2"/>
                <c:pt idx="0">
                  <c:v>840</c:v>
                </c:pt>
                <c:pt idx="1">
                  <c:v>840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D29-4474-A6F2-C0FB1B77F099}"/>
            </c:ext>
          </c:extLst>
        </c:ser>
        <c:ser>
          <c:idx val="19"/>
          <c:order val="8"/>
          <c:spPr>
            <a:ln w="63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'Before EP'!$AH$3:$AH$4</c:f>
              <c:numCache>
                <c:formatCode>General</c:formatCode>
                <c:ptCount val="2"/>
                <c:pt idx="0">
                  <c:v>1234</c:v>
                </c:pt>
                <c:pt idx="1">
                  <c:v>1234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4D29-4474-A6F2-C0FB1B77F099}"/>
            </c:ext>
          </c:extLst>
        </c:ser>
        <c:ser>
          <c:idx val="5"/>
          <c:order val="9"/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6350" cap="rnd">
                <a:solidFill>
                  <a:schemeClr val="tx1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4D29-4474-A6F2-C0FB1B77F099}"/>
              </c:ext>
            </c:extLst>
          </c:dPt>
          <c:xVal>
            <c:numRef>
              <c:f>'Before EP'!$AF$3:$AF$4</c:f>
              <c:numCache>
                <c:formatCode>General</c:formatCode>
                <c:ptCount val="2"/>
                <c:pt idx="0">
                  <c:v>811</c:v>
                </c:pt>
                <c:pt idx="1">
                  <c:v>811</c:v>
                </c:pt>
              </c:numCache>
            </c:numRef>
          </c:xVal>
          <c:yVal>
            <c:numRef>
              <c:f>'Before EP'!$V$3:$V$4</c:f>
              <c:numCache>
                <c:formatCode>General</c:formatCode>
                <c:ptCount val="2"/>
                <c:pt idx="0">
                  <c:v>0</c:v>
                </c:pt>
                <c:pt idx="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4D29-4474-A6F2-C0FB1B77F099}"/>
            </c:ext>
          </c:extLst>
        </c:ser>
        <c:ser>
          <c:idx val="2"/>
          <c:order val="10"/>
          <c:tx>
            <c:strRef>
              <c:f>'Before EP'!$I$1</c:f>
              <c:strCache>
                <c:ptCount val="1"/>
                <c:pt idx="0">
                  <c:v>0%BT-0.4%CNT-PVDF</c:v>
                </c:pt>
              </c:strCache>
            </c:strRef>
          </c:tx>
          <c:spPr>
            <a:ln w="63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'Before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'Before EP'!$K$2:$K$7366</c:f>
              <c:numCache>
                <c:formatCode>General</c:formatCode>
                <c:ptCount val="7365"/>
                <c:pt idx="0">
                  <c:v>7.6621215171993273E-2</c:v>
                </c:pt>
                <c:pt idx="1">
                  <c:v>7.5858656232322796E-2</c:v>
                </c:pt>
                <c:pt idx="2">
                  <c:v>7.4887959572113139E-2</c:v>
                </c:pt>
                <c:pt idx="3">
                  <c:v>7.3840929336366545E-2</c:v>
                </c:pt>
                <c:pt idx="4">
                  <c:v>7.2902002433719804E-2</c:v>
                </c:pt>
                <c:pt idx="5">
                  <c:v>7.2279381913438523E-2</c:v>
                </c:pt>
                <c:pt idx="6">
                  <c:v>7.2149052231983091E-2</c:v>
                </c:pt>
                <c:pt idx="7">
                  <c:v>7.2611802386759794E-2</c:v>
                </c:pt>
                <c:pt idx="8">
                  <c:v>7.3654698968489973E-2</c:v>
                </c:pt>
                <c:pt idx="9">
                  <c:v>7.5149132816992092E-2</c:v>
                </c:pt>
                <c:pt idx="10">
                  <c:v>7.6875961480410981E-2</c:v>
                </c:pt>
                <c:pt idx="11">
                  <c:v>7.8584811074396188E-2</c:v>
                </c:pt>
                <c:pt idx="12">
                  <c:v>8.0081678111438737E-2</c:v>
                </c:pt>
                <c:pt idx="13">
                  <c:v>8.1256679586683034E-2</c:v>
                </c:pt>
                <c:pt idx="14">
                  <c:v>8.2109970821078959E-2</c:v>
                </c:pt>
                <c:pt idx="15">
                  <c:v>8.2721346719492383E-2</c:v>
                </c:pt>
                <c:pt idx="16">
                  <c:v>8.3212264935060065E-2</c:v>
                </c:pt>
                <c:pt idx="17">
                  <c:v>8.3682567120165863E-2</c:v>
                </c:pt>
                <c:pt idx="18">
                  <c:v>8.4175373515180119E-2</c:v>
                </c:pt>
                <c:pt idx="19">
                  <c:v>8.4672743387363414E-2</c:v>
                </c:pt>
                <c:pt idx="20">
                  <c:v>8.5125392635298058E-2</c:v>
                </c:pt>
                <c:pt idx="21">
                  <c:v>8.5496676708097019E-2</c:v>
                </c:pt>
                <c:pt idx="22">
                  <c:v>8.5791604556609946E-2</c:v>
                </c:pt>
                <c:pt idx="23">
                  <c:v>8.6064239802838727E-2</c:v>
                </c:pt>
                <c:pt idx="24">
                  <c:v>8.6398139876011082E-2</c:v>
                </c:pt>
                <c:pt idx="25">
                  <c:v>8.6877540267913722E-2</c:v>
                </c:pt>
                <c:pt idx="26">
                  <c:v>8.7547253553445503E-2</c:v>
                </c:pt>
                <c:pt idx="27">
                  <c:v>8.839806530735117E-2</c:v>
                </c:pt>
                <c:pt idx="28">
                  <c:v>8.9374374941829759E-2</c:v>
                </c:pt>
                <c:pt idx="29">
                  <c:v>9.0399535022603117E-2</c:v>
                </c:pt>
                <c:pt idx="30">
                  <c:v>9.1410448768163177E-2</c:v>
                </c:pt>
                <c:pt idx="31">
                  <c:v>9.2367479351691872E-2</c:v>
                </c:pt>
                <c:pt idx="32">
                  <c:v>9.32661810474541E-2</c:v>
                </c:pt>
                <c:pt idx="33">
                  <c:v>9.4120098364683602E-2</c:v>
                </c:pt>
                <c:pt idx="34">
                  <c:v>9.4942901016635051E-2</c:v>
                </c:pt>
                <c:pt idx="35">
                  <c:v>9.5735230087038992E-2</c:v>
                </c:pt>
                <c:pt idx="36">
                  <c:v>9.6482104966638338E-2</c:v>
                </c:pt>
                <c:pt idx="37">
                  <c:v>9.7158565036053246E-2</c:v>
                </c:pt>
                <c:pt idx="38">
                  <c:v>9.7748599655501311E-2</c:v>
                </c:pt>
                <c:pt idx="39">
                  <c:v>9.8253920210600643E-2</c:v>
                </c:pt>
                <c:pt idx="40">
                  <c:v>9.870317465629419E-2</c:v>
                </c:pt>
                <c:pt idx="41">
                  <c:v>9.9137992735159997E-2</c:v>
                </c:pt>
                <c:pt idx="42">
                  <c:v>9.9608466977241572E-2</c:v>
                </c:pt>
                <c:pt idx="43">
                  <c:v>0.10014956233693562</c:v>
                </c:pt>
                <c:pt idx="44">
                  <c:v>0.10077317593394308</c:v>
                </c:pt>
                <c:pt idx="45">
                  <c:v>0.10146509727195896</c:v>
                </c:pt>
                <c:pt idx="46">
                  <c:v>0.10219021861781508</c:v>
                </c:pt>
                <c:pt idx="47">
                  <c:v>0.10290903698722509</c:v>
                </c:pt>
                <c:pt idx="48">
                  <c:v>0.10358513532917069</c:v>
                </c:pt>
                <c:pt idx="49">
                  <c:v>0.10419779150456232</c:v>
                </c:pt>
                <c:pt idx="50">
                  <c:v>0.10474883178522665</c:v>
                </c:pt>
                <c:pt idx="51">
                  <c:v>0.10525649105216262</c:v>
                </c:pt>
                <c:pt idx="52">
                  <c:v>0.10575213591417032</c:v>
                </c:pt>
                <c:pt idx="53">
                  <c:v>0.10626812317325551</c:v>
                </c:pt>
                <c:pt idx="54">
                  <c:v>0.10684075783006663</c:v>
                </c:pt>
                <c:pt idx="55">
                  <c:v>0.10749937851676294</c:v>
                </c:pt>
                <c:pt idx="56">
                  <c:v>0.10827100654447042</c:v>
                </c:pt>
                <c:pt idx="57">
                  <c:v>0.10918250657410533</c:v>
                </c:pt>
                <c:pt idx="58">
                  <c:v>0.11026108655791933</c:v>
                </c:pt>
                <c:pt idx="59">
                  <c:v>0.11153695069009151</c:v>
                </c:pt>
                <c:pt idx="60">
                  <c:v>0.11304346068315707</c:v>
                </c:pt>
                <c:pt idx="61">
                  <c:v>0.11480790074267133</c:v>
                </c:pt>
                <c:pt idx="62">
                  <c:v>0.11684633984525206</c:v>
                </c:pt>
                <c:pt idx="63">
                  <c:v>0.1191491824751848</c:v>
                </c:pt>
                <c:pt idx="64">
                  <c:v>0.12167334242860861</c:v>
                </c:pt>
                <c:pt idx="65">
                  <c:v>0.12433580953684287</c:v>
                </c:pt>
                <c:pt idx="66">
                  <c:v>0.12701311087120948</c:v>
                </c:pt>
                <c:pt idx="67">
                  <c:v>0.12956483843423816</c:v>
                </c:pt>
                <c:pt idx="68">
                  <c:v>0.13184154558446581</c:v>
                </c:pt>
                <c:pt idx="69">
                  <c:v>0.13370714904439895</c:v>
                </c:pt>
                <c:pt idx="70">
                  <c:v>0.1350634725749712</c:v>
                </c:pt>
                <c:pt idx="71">
                  <c:v>0.13586197092748742</c:v>
                </c:pt>
                <c:pt idx="72">
                  <c:v>0.13612038068167409</c:v>
                </c:pt>
                <c:pt idx="73">
                  <c:v>0.13592188486743983</c:v>
                </c:pt>
                <c:pt idx="74">
                  <c:v>0.13540936978639373</c:v>
                </c:pt>
                <c:pt idx="75">
                  <c:v>0.13475424259098967</c:v>
                </c:pt>
                <c:pt idx="76">
                  <c:v>0.13410185180235301</c:v>
                </c:pt>
                <c:pt idx="77">
                  <c:v>0.13355339190249749</c:v>
                </c:pt>
                <c:pt idx="78">
                  <c:v>0.13313308955850289</c:v>
                </c:pt>
                <c:pt idx="79">
                  <c:v>0.132793696247825</c:v>
                </c:pt>
                <c:pt idx="80">
                  <c:v>0.1324336968605121</c:v>
                </c:pt>
                <c:pt idx="81">
                  <c:v>0.13193300186661883</c:v>
                </c:pt>
                <c:pt idx="82">
                  <c:v>0.13119315580837021</c:v>
                </c:pt>
                <c:pt idx="83">
                  <c:v>0.13015340246589491</c:v>
                </c:pt>
                <c:pt idx="84">
                  <c:v>0.12880450326080883</c:v>
                </c:pt>
                <c:pt idx="85">
                  <c:v>0.12717600492556269</c:v>
                </c:pt>
                <c:pt idx="86">
                  <c:v>0.12532244888694766</c:v>
                </c:pt>
                <c:pt idx="87">
                  <c:v>0.12330322300836227</c:v>
                </c:pt>
                <c:pt idx="88">
                  <c:v>0.12117008755864001</c:v>
                </c:pt>
                <c:pt idx="89">
                  <c:v>0.11897150658110733</c:v>
                </c:pt>
                <c:pt idx="90">
                  <c:v>0.11674977247941232</c:v>
                </c:pt>
                <c:pt idx="91">
                  <c:v>0.11454620829199624</c:v>
                </c:pt>
                <c:pt idx="92">
                  <c:v>0.11240796454406154</c:v>
                </c:pt>
                <c:pt idx="93">
                  <c:v>0.11038298221730736</c:v>
                </c:pt>
                <c:pt idx="94">
                  <c:v>0.10851963850468971</c:v>
                </c:pt>
                <c:pt idx="95">
                  <c:v>0.10686308903228425</c:v>
                </c:pt>
                <c:pt idx="96">
                  <c:v>0.10544166162658974</c:v>
                </c:pt>
                <c:pt idx="97">
                  <c:v>0.10426731393585997</c:v>
                </c:pt>
                <c:pt idx="98">
                  <c:v>0.10332719120922051</c:v>
                </c:pt>
                <c:pt idx="99">
                  <c:v>0.10259349484970659</c:v>
                </c:pt>
                <c:pt idx="100">
                  <c:v>0.10202351264293019</c:v>
                </c:pt>
                <c:pt idx="101">
                  <c:v>0.10157455839169882</c:v>
                </c:pt>
                <c:pt idx="102">
                  <c:v>0.1012125679405752</c:v>
                </c:pt>
                <c:pt idx="103">
                  <c:v>0.10090906145401479</c:v>
                </c:pt>
                <c:pt idx="104">
                  <c:v>0.10064647086997069</c:v>
                </c:pt>
                <c:pt idx="105">
                  <c:v>0.10041019198985957</c:v>
                </c:pt>
                <c:pt idx="106">
                  <c:v>0.10018441456808247</c:v>
                </c:pt>
                <c:pt idx="107">
                  <c:v>9.9953363281980567E-2</c:v>
                </c:pt>
                <c:pt idx="108">
                  <c:v>9.9700882270961855E-2</c:v>
                </c:pt>
                <c:pt idx="109">
                  <c:v>9.9416654056100895E-2</c:v>
                </c:pt>
                <c:pt idx="110">
                  <c:v>9.9101154917690226E-2</c:v>
                </c:pt>
                <c:pt idx="111">
                  <c:v>9.8768927946090268E-2</c:v>
                </c:pt>
                <c:pt idx="112">
                  <c:v>9.8450179384753755E-2</c:v>
                </c:pt>
                <c:pt idx="113">
                  <c:v>9.8186179740082369E-2</c:v>
                </c:pt>
                <c:pt idx="114">
                  <c:v>9.8018939072976319E-2</c:v>
                </c:pt>
                <c:pt idx="115">
                  <c:v>9.7986737154068915E-2</c:v>
                </c:pt>
                <c:pt idx="116">
                  <c:v>9.810977786488928E-2</c:v>
                </c:pt>
                <c:pt idx="117">
                  <c:v>9.8387780010018022E-2</c:v>
                </c:pt>
                <c:pt idx="118">
                  <c:v>9.8792088708239301E-2</c:v>
                </c:pt>
                <c:pt idx="119">
                  <c:v>9.9274195618561989E-2</c:v>
                </c:pt>
                <c:pt idx="120">
                  <c:v>9.9772175664373797E-2</c:v>
                </c:pt>
                <c:pt idx="121">
                  <c:v>0.10022217430831615</c:v>
                </c:pt>
                <c:pt idx="122">
                  <c:v>0.10057254204227772</c:v>
                </c:pt>
                <c:pt idx="123">
                  <c:v>0.10079644383177333</c:v>
                </c:pt>
                <c:pt idx="124">
                  <c:v>0.10088911229300634</c:v>
                </c:pt>
                <c:pt idx="125">
                  <c:v>0.10086625500584867</c:v>
                </c:pt>
                <c:pt idx="126">
                  <c:v>0.10074907835387525</c:v>
                </c:pt>
                <c:pt idx="127">
                  <c:v>0.10056132921813077</c:v>
                </c:pt>
                <c:pt idx="128">
                  <c:v>0.10031762565200386</c:v>
                </c:pt>
                <c:pt idx="129">
                  <c:v>0.10002884587368699</c:v>
                </c:pt>
                <c:pt idx="130">
                  <c:v>9.9703369052802304E-2</c:v>
                </c:pt>
                <c:pt idx="131">
                  <c:v>9.9355358070530975E-2</c:v>
                </c:pt>
                <c:pt idx="132">
                  <c:v>9.9006798132877605E-2</c:v>
                </c:pt>
                <c:pt idx="133">
                  <c:v>9.8686634515304905E-2</c:v>
                </c:pt>
                <c:pt idx="134">
                  <c:v>9.8420424922223027E-2</c:v>
                </c:pt>
                <c:pt idx="135">
                  <c:v>9.8223766135335011E-2</c:v>
                </c:pt>
                <c:pt idx="136">
                  <c:v>9.8094086170548045E-2</c:v>
                </c:pt>
                <c:pt idx="137">
                  <c:v>9.8010681943065392E-2</c:v>
                </c:pt>
                <c:pt idx="138">
                  <c:v>9.7941741035952989E-2</c:v>
                </c:pt>
                <c:pt idx="139">
                  <c:v>9.7857540642887098E-2</c:v>
                </c:pt>
                <c:pt idx="140">
                  <c:v>9.7744061040682229E-2</c:v>
                </c:pt>
                <c:pt idx="141">
                  <c:v>9.7609987001122334E-2</c:v>
                </c:pt>
                <c:pt idx="142">
                  <c:v>9.7486263075967083E-2</c:v>
                </c:pt>
                <c:pt idx="143">
                  <c:v>9.7411221068953835E-2</c:v>
                </c:pt>
                <c:pt idx="144">
                  <c:v>9.7421940561832066E-2</c:v>
                </c:pt>
                <c:pt idx="145">
                  <c:v>9.7535748416460399E-2</c:v>
                </c:pt>
                <c:pt idx="146">
                  <c:v>9.7745711440582972E-2</c:v>
                </c:pt>
                <c:pt idx="147">
                  <c:v>9.8023067696803579E-2</c:v>
                </c:pt>
                <c:pt idx="148">
                  <c:v>9.8329521137672127E-2</c:v>
                </c:pt>
                <c:pt idx="149">
                  <c:v>9.8630402747370893E-2</c:v>
                </c:pt>
                <c:pt idx="150">
                  <c:v>9.890046439886635E-2</c:v>
                </c:pt>
                <c:pt idx="151">
                  <c:v>9.9131783895298198E-2</c:v>
                </c:pt>
                <c:pt idx="152">
                  <c:v>9.9329682593508273E-2</c:v>
                </c:pt>
                <c:pt idx="153">
                  <c:v>9.9505300039233524E-2</c:v>
                </c:pt>
                <c:pt idx="154">
                  <c:v>9.9674771921300809E-2</c:v>
                </c:pt>
                <c:pt idx="155">
                  <c:v>9.9851772813579376E-2</c:v>
                </c:pt>
                <c:pt idx="156">
                  <c:v>0.10005373312028787</c:v>
                </c:pt>
                <c:pt idx="157">
                  <c:v>0.1003001938408884</c:v>
                </c:pt>
                <c:pt idx="158">
                  <c:v>0.10061864224997386</c:v>
                </c:pt>
                <c:pt idx="159">
                  <c:v>0.10104498950433916</c:v>
                </c:pt>
                <c:pt idx="160">
                  <c:v>0.10161618582975629</c:v>
                </c:pt>
                <c:pt idx="161">
                  <c:v>0.10236574580219215</c:v>
                </c:pt>
                <c:pt idx="162">
                  <c:v>0.10331130986867698</c:v>
                </c:pt>
                <c:pt idx="163">
                  <c:v>0.1044457778661817</c:v>
                </c:pt>
                <c:pt idx="164">
                  <c:v>0.10573028201857981</c:v>
                </c:pt>
                <c:pt idx="165">
                  <c:v>0.10708351324415621</c:v>
                </c:pt>
                <c:pt idx="166">
                  <c:v>0.10839572757563631</c:v>
                </c:pt>
                <c:pt idx="167">
                  <c:v>0.10952364705498885</c:v>
                </c:pt>
                <c:pt idx="168">
                  <c:v>0.1103128986506724</c:v>
                </c:pt>
                <c:pt idx="169">
                  <c:v>0.11063665183436011</c:v>
                </c:pt>
                <c:pt idx="170">
                  <c:v>0.11040634591966014</c:v>
                </c:pt>
                <c:pt idx="171">
                  <c:v>0.10960293172201652</c:v>
                </c:pt>
                <c:pt idx="172">
                  <c:v>0.1082794610758574</c:v>
                </c:pt>
                <c:pt idx="173">
                  <c:v>0.1065522408523879</c:v>
                </c:pt>
                <c:pt idx="174">
                  <c:v>0.10457653038317216</c:v>
                </c:pt>
                <c:pt idx="175">
                  <c:v>0.10251047357996546</c:v>
                </c:pt>
                <c:pt idx="176">
                  <c:v>0.10050568467047449</c:v>
                </c:pt>
                <c:pt idx="177">
                  <c:v>9.867422982294316E-2</c:v>
                </c:pt>
                <c:pt idx="178">
                  <c:v>9.7079459923666955E-2</c:v>
                </c:pt>
                <c:pt idx="179">
                  <c:v>9.5743854770175996E-2</c:v>
                </c:pt>
                <c:pt idx="180">
                  <c:v>9.4651526800756502E-2</c:v>
                </c:pt>
                <c:pt idx="181">
                  <c:v>9.3765901109766125E-2</c:v>
                </c:pt>
                <c:pt idx="182">
                  <c:v>9.3037963945202917E-2</c:v>
                </c:pt>
                <c:pt idx="183">
                  <c:v>9.2419237817001565E-2</c:v>
                </c:pt>
                <c:pt idx="184">
                  <c:v>9.1867736652616272E-2</c:v>
                </c:pt>
                <c:pt idx="185">
                  <c:v>9.134783293370885E-2</c:v>
                </c:pt>
                <c:pt idx="186">
                  <c:v>9.0836266470111116E-2</c:v>
                </c:pt>
                <c:pt idx="187">
                  <c:v>9.0327329943918122E-2</c:v>
                </c:pt>
                <c:pt idx="188">
                  <c:v>8.9829522850494281E-2</c:v>
                </c:pt>
                <c:pt idx="189">
                  <c:v>8.9367089975500025E-2</c:v>
                </c:pt>
                <c:pt idx="190">
                  <c:v>8.8971052704347353E-2</c:v>
                </c:pt>
                <c:pt idx="191">
                  <c:v>8.8671534099535765E-2</c:v>
                </c:pt>
                <c:pt idx="192">
                  <c:v>8.8484086406968365E-2</c:v>
                </c:pt>
                <c:pt idx="193">
                  <c:v>8.8406141681136474E-2</c:v>
                </c:pt>
                <c:pt idx="194">
                  <c:v>8.8414622035258517E-2</c:v>
                </c:pt>
                <c:pt idx="195">
                  <c:v>8.8476008583564414E-2</c:v>
                </c:pt>
                <c:pt idx="196">
                  <c:v>8.8557601505342975E-2</c:v>
                </c:pt>
                <c:pt idx="197">
                  <c:v>8.8634765350595113E-2</c:v>
                </c:pt>
                <c:pt idx="198">
                  <c:v>8.8699819871004393E-2</c:v>
                </c:pt>
                <c:pt idx="199">
                  <c:v>8.8754376204756791E-2</c:v>
                </c:pt>
                <c:pt idx="200">
                  <c:v>8.8805705827580073E-2</c:v>
                </c:pt>
                <c:pt idx="201">
                  <c:v>8.8855424553122897E-2</c:v>
                </c:pt>
                <c:pt idx="202">
                  <c:v>8.8899084712953491E-2</c:v>
                </c:pt>
                <c:pt idx="203">
                  <c:v>8.8927385309250151E-2</c:v>
                </c:pt>
                <c:pt idx="204">
                  <c:v>8.8935067217901564E-2</c:v>
                </c:pt>
                <c:pt idx="205">
                  <c:v>8.8926981002032224E-2</c:v>
                </c:pt>
                <c:pt idx="206">
                  <c:v>8.8921725042453104E-2</c:v>
                </c:pt>
                <c:pt idx="207">
                  <c:v>8.894436655228366E-2</c:v>
                </c:pt>
                <c:pt idx="208">
                  <c:v>8.9021194758311828E-2</c:v>
                </c:pt>
                <c:pt idx="209">
                  <c:v>8.9165587684158498E-2</c:v>
                </c:pt>
                <c:pt idx="210">
                  <c:v>8.9373160772288851E-2</c:v>
                </c:pt>
                <c:pt idx="211">
                  <c:v>8.9620921671625609E-2</c:v>
                </c:pt>
                <c:pt idx="212">
                  <c:v>8.9878548540757275E-2</c:v>
                </c:pt>
                <c:pt idx="213">
                  <c:v>9.0116462493577631E-2</c:v>
                </c:pt>
                <c:pt idx="214">
                  <c:v>9.0314350528584053E-2</c:v>
                </c:pt>
                <c:pt idx="215">
                  <c:v>9.0465260193350772E-2</c:v>
                </c:pt>
                <c:pt idx="216">
                  <c:v>9.0572389196008074E-2</c:v>
                </c:pt>
                <c:pt idx="217">
                  <c:v>9.0643417306686902E-2</c:v>
                </c:pt>
                <c:pt idx="218">
                  <c:v>9.0685633801935839E-2</c:v>
                </c:pt>
                <c:pt idx="219">
                  <c:v>9.0703495862294647E-2</c:v>
                </c:pt>
                <c:pt idx="220">
                  <c:v>9.0700654121732671E-2</c:v>
                </c:pt>
                <c:pt idx="221">
                  <c:v>9.0684010014695171E-2</c:v>
                </c:pt>
                <c:pt idx="222">
                  <c:v>9.0666148755733533E-2</c:v>
                </c:pt>
                <c:pt idx="223">
                  <c:v>9.066290133302457E-2</c:v>
                </c:pt>
                <c:pt idx="224">
                  <c:v>9.0690505200085592E-2</c:v>
                </c:pt>
                <c:pt idx="225">
                  <c:v>9.0758710512168217E-2</c:v>
                </c:pt>
                <c:pt idx="226">
                  <c:v>9.0867130284738251E-2</c:v>
                </c:pt>
                <c:pt idx="227">
                  <c:v>9.1006044600132951E-2</c:v>
                </c:pt>
                <c:pt idx="228">
                  <c:v>9.1160039579193053E-2</c:v>
                </c:pt>
                <c:pt idx="229">
                  <c:v>9.1316121864075117E-2</c:v>
                </c:pt>
                <c:pt idx="230">
                  <c:v>9.1467786768309689E-2</c:v>
                </c:pt>
                <c:pt idx="231">
                  <c:v>9.1616250096470231E-2</c:v>
                </c:pt>
                <c:pt idx="232">
                  <c:v>9.176761290605906E-2</c:v>
                </c:pt>
                <c:pt idx="233">
                  <c:v>9.1925542170281704E-2</c:v>
                </c:pt>
                <c:pt idx="234">
                  <c:v>9.2085972430511087E-2</c:v>
                </c:pt>
                <c:pt idx="235">
                  <c:v>9.2237091667025317E-2</c:v>
                </c:pt>
                <c:pt idx="236">
                  <c:v>9.2361774071555547E-2</c:v>
                </c:pt>
                <c:pt idx="237">
                  <c:v>9.2444507970131595E-2</c:v>
                </c:pt>
                <c:pt idx="238">
                  <c:v>9.2477116792165748E-2</c:v>
                </c:pt>
                <c:pt idx="239">
                  <c:v>9.2462850131254437E-2</c:v>
                </c:pt>
                <c:pt idx="240">
                  <c:v>9.2417199965496244E-2</c:v>
                </c:pt>
                <c:pt idx="241">
                  <c:v>9.2360959037654289E-2</c:v>
                </c:pt>
                <c:pt idx="242">
                  <c:v>9.2314912106641667E-2</c:v>
                </c:pt>
                <c:pt idx="243">
                  <c:v>9.229413146231813E-2</c:v>
                </c:pt>
                <c:pt idx="244">
                  <c:v>9.2303910465196704E-2</c:v>
                </c:pt>
                <c:pt idx="245">
                  <c:v>9.234139868288016E-2</c:v>
                </c:pt>
                <c:pt idx="246">
                  <c:v>9.2396006876673265E-2</c:v>
                </c:pt>
                <c:pt idx="247">
                  <c:v>9.245510556873382E-2</c:v>
                </c:pt>
                <c:pt idx="248">
                  <c:v>9.2506059172606458E-2</c:v>
                </c:pt>
                <c:pt idx="249">
                  <c:v>9.2538264933521019E-2</c:v>
                </c:pt>
                <c:pt idx="250">
                  <c:v>9.2548049435157043E-2</c:v>
                </c:pt>
                <c:pt idx="251">
                  <c:v>9.2537857250737043E-2</c:v>
                </c:pt>
                <c:pt idx="252">
                  <c:v>9.2515842948676652E-2</c:v>
                </c:pt>
                <c:pt idx="253">
                  <c:v>9.249627561693996E-2</c:v>
                </c:pt>
                <c:pt idx="254">
                  <c:v>9.2492606840385849E-2</c:v>
                </c:pt>
                <c:pt idx="255">
                  <c:v>9.2514212304025345E-2</c:v>
                </c:pt>
                <c:pt idx="256">
                  <c:v>9.2559872668754539E-2</c:v>
                </c:pt>
                <c:pt idx="257">
                  <c:v>9.2615323851981457E-2</c:v>
                </c:pt>
                <c:pt idx="258">
                  <c:v>9.2654877919114198E-2</c:v>
                </c:pt>
                <c:pt idx="259">
                  <c:v>9.2649168862228737E-2</c:v>
                </c:pt>
                <c:pt idx="260">
                  <c:v>9.2571696224236333E-2</c:v>
                </c:pt>
                <c:pt idx="261">
                  <c:v>9.2411086468353498E-2</c:v>
                </c:pt>
                <c:pt idx="262">
                  <c:v>9.2174356543729519E-2</c:v>
                </c:pt>
                <c:pt idx="263">
                  <c:v>9.188727568509536E-2</c:v>
                </c:pt>
                <c:pt idx="264">
                  <c:v>9.1589400913637653E-2</c:v>
                </c:pt>
                <c:pt idx="265">
                  <c:v>9.1318561094919981E-2</c:v>
                </c:pt>
                <c:pt idx="266">
                  <c:v>9.1105992905772815E-2</c:v>
                </c:pt>
                <c:pt idx="267">
                  <c:v>9.0965827991757897E-2</c:v>
                </c:pt>
                <c:pt idx="268">
                  <c:v>9.0895153279379026E-2</c:v>
                </c:pt>
                <c:pt idx="269">
                  <c:v>9.0876877208222129E-2</c:v>
                </c:pt>
                <c:pt idx="270">
                  <c:v>9.0887030486136555E-2</c:v>
                </c:pt>
                <c:pt idx="271">
                  <c:v>9.0904494679427628E-2</c:v>
                </c:pt>
                <c:pt idx="272">
                  <c:v>9.0913836280408389E-2</c:v>
                </c:pt>
                <c:pt idx="273">
                  <c:v>9.0908962376566538E-2</c:v>
                </c:pt>
                <c:pt idx="274">
                  <c:v>9.0893528708576699E-2</c:v>
                </c:pt>
                <c:pt idx="275">
                  <c:v>9.0879313973273645E-2</c:v>
                </c:pt>
                <c:pt idx="276">
                  <c:v>9.0880126231329128E-2</c:v>
                </c:pt>
                <c:pt idx="277">
                  <c:v>9.0909774690074996E-2</c:v>
                </c:pt>
                <c:pt idx="278">
                  <c:v>9.0977608228742457E-2</c:v>
                </c:pt>
                <c:pt idx="279">
                  <c:v>9.1084863704350982E-2</c:v>
                </c:pt>
                <c:pt idx="280">
                  <c:v>9.1224660595699336E-2</c:v>
                </c:pt>
                <c:pt idx="281">
                  <c:v>9.1380359513149378E-2</c:v>
                </c:pt>
                <c:pt idx="282">
                  <c:v>9.1531233377867394E-2</c:v>
                </c:pt>
                <c:pt idx="283">
                  <c:v>9.1656120127343033E-2</c:v>
                </c:pt>
                <c:pt idx="284">
                  <c:v>9.1738719693921555E-2</c:v>
                </c:pt>
                <c:pt idx="285">
                  <c:v>9.1774531284343541E-2</c:v>
                </c:pt>
                <c:pt idx="286">
                  <c:v>9.1768019866436901E-2</c:v>
                </c:pt>
                <c:pt idx="287">
                  <c:v>9.1733836524015788E-2</c:v>
                </c:pt>
                <c:pt idx="288">
                  <c:v>9.1690297353009043E-2</c:v>
                </c:pt>
                <c:pt idx="289">
                  <c:v>9.1654899561883219E-2</c:v>
                </c:pt>
                <c:pt idx="290">
                  <c:v>9.163984620325738E-2</c:v>
                </c:pt>
                <c:pt idx="291">
                  <c:v>9.1649610484530242E-2</c:v>
                </c:pt>
                <c:pt idx="292">
                  <c:v>9.1682566554678213E-2</c:v>
                </c:pt>
                <c:pt idx="293">
                  <c:v>9.1731394959652213E-2</c:v>
                </c:pt>
                <c:pt idx="294">
                  <c:v>9.1786740456058502E-2</c:v>
                </c:pt>
                <c:pt idx="295">
                  <c:v>9.1838836778791566E-2</c:v>
                </c:pt>
                <c:pt idx="296">
                  <c:v>9.187791312234006E-2</c:v>
                </c:pt>
                <c:pt idx="297">
                  <c:v>9.1897859694740514E-2</c:v>
                </c:pt>
                <c:pt idx="298">
                  <c:v>9.1896231368775338E-2</c:v>
                </c:pt>
                <c:pt idx="299">
                  <c:v>9.1875877809318829E-2</c:v>
                </c:pt>
                <c:pt idx="300">
                  <c:v>9.1844942225711157E-2</c:v>
                </c:pt>
                <c:pt idx="301">
                  <c:v>9.1820520953009743E-2</c:v>
                </c:pt>
                <c:pt idx="302">
                  <c:v>9.1820520953009743E-2</c:v>
                </c:pt>
                <c:pt idx="303">
                  <c:v>9.1864073181889494E-2</c:v>
                </c:pt>
                <c:pt idx="304">
                  <c:v>9.1966254898839916E-2</c:v>
                </c:pt>
                <c:pt idx="305">
                  <c:v>9.2133216999906842E-2</c:v>
                </c:pt>
                <c:pt idx="306">
                  <c:v>9.2361774071555547E-2</c:v>
                </c:pt>
                <c:pt idx="307">
                  <c:v>9.2641420976493527E-2</c:v>
                </c:pt>
                <c:pt idx="308">
                  <c:v>9.2959197689581941E-2</c:v>
                </c:pt>
                <c:pt idx="309">
                  <c:v>9.3301302017604448E-2</c:v>
                </c:pt>
                <c:pt idx="310">
                  <c:v>9.3658799018334071E-2</c:v>
                </c:pt>
                <c:pt idx="311">
                  <c:v>9.4026408406268636E-2</c:v>
                </c:pt>
                <c:pt idx="312">
                  <c:v>9.4404155629561948E-2</c:v>
                </c:pt>
                <c:pt idx="313">
                  <c:v>9.4794525722433742E-2</c:v>
                </c:pt>
                <c:pt idx="314">
                  <c:v>9.5201244152520181E-2</c:v>
                </c:pt>
                <c:pt idx="315">
                  <c:v>9.5632568442198695E-2</c:v>
                </c:pt>
                <c:pt idx="316">
                  <c:v>9.6096792255233043E-2</c:v>
                </c:pt>
                <c:pt idx="317">
                  <c:v>9.6603485522248511E-2</c:v>
                </c:pt>
                <c:pt idx="318">
                  <c:v>9.7163097536209331E-2</c:v>
                </c:pt>
                <c:pt idx="319">
                  <c:v>9.7782021825263743E-2</c:v>
                </c:pt>
                <c:pt idx="320">
                  <c:v>9.846051127217359E-2</c:v>
                </c:pt>
                <c:pt idx="321">
                  <c:v>9.9195118227076384E-2</c:v>
                </c:pt>
                <c:pt idx="322">
                  <c:v>9.997949038679399E-2</c:v>
                </c:pt>
                <c:pt idx="323">
                  <c:v>0.10080641616961372</c:v>
                </c:pt>
                <c:pt idx="324">
                  <c:v>0.10167405459707923</c:v>
                </c:pt>
                <c:pt idx="325">
                  <c:v>0.10258431583855543</c:v>
                </c:pt>
                <c:pt idx="326">
                  <c:v>0.10354039173653617</c:v>
                </c:pt>
                <c:pt idx="327">
                  <c:v>0.10454425767354747</c:v>
                </c:pt>
                <c:pt idx="328">
                  <c:v>0.10559245970879283</c:v>
                </c:pt>
                <c:pt idx="329">
                  <c:v>0.106675626846365</c:v>
                </c:pt>
                <c:pt idx="330">
                  <c:v>0.10778683659831623</c:v>
                </c:pt>
                <c:pt idx="331">
                  <c:v>0.10892587439027401</c:v>
                </c:pt>
                <c:pt idx="332">
                  <c:v>0.11010611186921382</c:v>
                </c:pt>
                <c:pt idx="333">
                  <c:v>0.11135427228478567</c:v>
                </c:pt>
                <c:pt idx="334">
                  <c:v>0.11270039934658305</c:v>
                </c:pt>
                <c:pt idx="335">
                  <c:v>0.11415867843263461</c:v>
                </c:pt>
                <c:pt idx="336">
                  <c:v>0.11570872687801914</c:v>
                </c:pt>
                <c:pt idx="337">
                  <c:v>0.1172794325739609</c:v>
                </c:pt>
                <c:pt idx="338">
                  <c:v>0.11874799822696225</c:v>
                </c:pt>
                <c:pt idx="339">
                  <c:v>0.11994180843817259</c:v>
                </c:pt>
                <c:pt idx="340">
                  <c:v>0.12068207365963646</c:v>
                </c:pt>
                <c:pt idx="341">
                  <c:v>0.12080484154543758</c:v>
                </c:pt>
                <c:pt idx="342">
                  <c:v>0.12019634548324298</c:v>
                </c:pt>
                <c:pt idx="343">
                  <c:v>0.11882422070924548</c:v>
                </c:pt>
                <c:pt idx="344">
                  <c:v>0.11674201353376767</c:v>
                </c:pt>
                <c:pt idx="345">
                  <c:v>0.11409312406340033</c:v>
                </c:pt>
                <c:pt idx="346">
                  <c:v>0.11106997488369019</c:v>
                </c:pt>
                <c:pt idx="347">
                  <c:v>0.10790085945625794</c:v>
                </c:pt>
                <c:pt idx="348">
                  <c:v>0.10480628078006571</c:v>
                </c:pt>
                <c:pt idx="349">
                  <c:v>0.10195434844747442</c:v>
                </c:pt>
                <c:pt idx="350">
                  <c:v>9.946138901968371E-2</c:v>
                </c:pt>
                <c:pt idx="351">
                  <c:v>9.7380300937215281E-2</c:v>
                </c:pt>
                <c:pt idx="352">
                  <c:v>9.5707714385745546E-2</c:v>
                </c:pt>
                <c:pt idx="353">
                  <c:v>9.4404155629561948E-2</c:v>
                </c:pt>
                <c:pt idx="354">
                  <c:v>9.3407498971221581E-2</c:v>
                </c:pt>
                <c:pt idx="355">
                  <c:v>9.2656509092008732E-2</c:v>
                </c:pt>
                <c:pt idx="356">
                  <c:v>9.2093710413197249E-2</c:v>
                </c:pt>
                <c:pt idx="357">
                  <c:v>9.1678904645605352E-2</c:v>
                </c:pt>
                <c:pt idx="358">
                  <c:v>9.1390524568832787E-2</c:v>
                </c:pt>
                <c:pt idx="359">
                  <c:v>9.1218563862606739E-2</c:v>
                </c:pt>
                <c:pt idx="360">
                  <c:v>9.1161665147243887E-2</c:v>
                </c:pt>
                <c:pt idx="361">
                  <c:v>9.121897030881676E-2</c:v>
                </c:pt>
                <c:pt idx="362">
                  <c:v>9.1384832108338254E-2</c:v>
                </c:pt>
                <c:pt idx="363">
                  <c:v>9.1647983089072738E-2</c:v>
                </c:pt>
                <c:pt idx="364">
                  <c:v>9.1990684368066566E-2</c:v>
                </c:pt>
                <c:pt idx="365">
                  <c:v>9.2393561586819106E-2</c:v>
                </c:pt>
                <c:pt idx="366">
                  <c:v>9.2839647201719333E-2</c:v>
                </c:pt>
                <c:pt idx="367">
                  <c:v>9.3314779422996597E-2</c:v>
                </c:pt>
                <c:pt idx="368">
                  <c:v>9.3808422241206446E-2</c:v>
                </c:pt>
                <c:pt idx="369">
                  <c:v>9.4312451132750552E-2</c:v>
                </c:pt>
                <c:pt idx="370">
                  <c:v>9.4819114808207039E-2</c:v>
                </c:pt>
                <c:pt idx="371">
                  <c:v>9.5321036286521443E-2</c:v>
                </c:pt>
                <c:pt idx="372">
                  <c:v>9.5809983031749257E-2</c:v>
                </c:pt>
                <c:pt idx="373">
                  <c:v>9.6280153538476632E-2</c:v>
                </c:pt>
                <c:pt idx="374">
                  <c:v>9.6725311644153655E-2</c:v>
                </c:pt>
                <c:pt idx="375">
                  <c:v>9.7142495643923854E-2</c:v>
                </c:pt>
                <c:pt idx="376">
                  <c:v>9.7529150045268298E-2</c:v>
                </c:pt>
                <c:pt idx="377">
                  <c:v>9.7882716500566569E-2</c:v>
                </c:pt>
                <c:pt idx="378">
                  <c:v>9.8201048694369297E-2</c:v>
                </c:pt>
                <c:pt idx="379">
                  <c:v>9.8482002385373302E-2</c:v>
                </c:pt>
                <c:pt idx="380">
                  <c:v>9.8725918378765321E-2</c:v>
                </c:pt>
                <c:pt idx="381">
                  <c:v>9.8933561603200437E-2</c:v>
                </c:pt>
                <c:pt idx="382">
                  <c:v>9.9108605010728712E-2</c:v>
                </c:pt>
                <c:pt idx="383">
                  <c:v>9.9255563522930301E-2</c:v>
                </c:pt>
                <c:pt idx="384">
                  <c:v>9.9377307665652004E-2</c:v>
                </c:pt>
                <c:pt idx="385">
                  <c:v>9.9474644708689275E-2</c:v>
                </c:pt>
                <c:pt idx="386">
                  <c:v>9.9545900969771561E-2</c:v>
                </c:pt>
                <c:pt idx="387">
                  <c:v>9.9588991823328921E-2</c:v>
                </c:pt>
                <c:pt idx="388">
                  <c:v>9.9602251407703846E-2</c:v>
                </c:pt>
                <c:pt idx="389">
                  <c:v>9.9588163112746986E-2</c:v>
                </c:pt>
                <c:pt idx="390">
                  <c:v>9.9553773018055902E-2</c:v>
                </c:pt>
                <c:pt idx="391">
                  <c:v>9.9509442817438454E-2</c:v>
                </c:pt>
                <c:pt idx="392">
                  <c:v>9.9465531379035688E-2</c:v>
                </c:pt>
                <c:pt idx="393">
                  <c:v>9.9429079972661483E-2</c:v>
                </c:pt>
                <c:pt idx="394">
                  <c:v>9.9400915072152318E-2</c:v>
                </c:pt>
                <c:pt idx="395">
                  <c:v>9.937440859893909E-2</c:v>
                </c:pt>
                <c:pt idx="396">
                  <c:v>9.9336308377746874E-2</c:v>
                </c:pt>
                <c:pt idx="397">
                  <c:v>9.926922698156726E-2</c:v>
                </c:pt>
                <c:pt idx="398">
                  <c:v>9.9160759240774055E-2</c:v>
                </c:pt>
                <c:pt idx="399">
                  <c:v>9.9002660146654597E-2</c:v>
                </c:pt>
                <c:pt idx="400">
                  <c:v>9.8797879091774621E-2</c:v>
                </c:pt>
                <c:pt idx="401">
                  <c:v>9.8556816285398141E-2</c:v>
                </c:pt>
                <c:pt idx="402">
                  <c:v>9.8296883057522488E-2</c:v>
                </c:pt>
                <c:pt idx="403">
                  <c:v>9.8039169704763895E-2</c:v>
                </c:pt>
                <c:pt idx="404">
                  <c:v>9.7800590808808319E-2</c:v>
                </c:pt>
                <c:pt idx="405">
                  <c:v>9.7591426165198558E-2</c:v>
                </c:pt>
                <c:pt idx="406">
                  <c:v>9.7415756206727155E-2</c:v>
                </c:pt>
                <c:pt idx="407">
                  <c:v>9.7269006686978243E-2</c:v>
                </c:pt>
                <c:pt idx="408">
                  <c:v>9.7142495643923854E-2</c:v>
                </c:pt>
                <c:pt idx="409">
                  <c:v>9.7023847767539695E-2</c:v>
                </c:pt>
                <c:pt idx="410">
                  <c:v>9.6902349684844569E-2</c:v>
                </c:pt>
                <c:pt idx="411">
                  <c:v>9.6768946877788919E-2</c:v>
                </c:pt>
                <c:pt idx="412">
                  <c:v>9.6616654266382773E-2</c:v>
                </c:pt>
                <c:pt idx="413">
                  <c:v>9.6443846264315236E-2</c:v>
                </c:pt>
                <c:pt idx="414">
                  <c:v>9.6251780923201191E-2</c:v>
                </c:pt>
                <c:pt idx="415">
                  <c:v>9.604377169610101E-2</c:v>
                </c:pt>
                <c:pt idx="416">
                  <c:v>9.5827646321024917E-2</c:v>
                </c:pt>
                <c:pt idx="417">
                  <c:v>9.5612449603890037E-2</c:v>
                </c:pt>
                <c:pt idx="418">
                  <c:v>9.5408850138319123E-2</c:v>
                </c:pt>
                <c:pt idx="419">
                  <c:v>9.5226266491405087E-2</c:v>
                </c:pt>
                <c:pt idx="420">
                  <c:v>9.5072463443574562E-2</c:v>
                </c:pt>
                <c:pt idx="421">
                  <c:v>9.4951919933892515E-2</c:v>
                </c:pt>
                <c:pt idx="422">
                  <c:v>9.4865428033426347E-2</c:v>
                </c:pt>
                <c:pt idx="423">
                  <c:v>9.4810098648439811E-2</c:v>
                </c:pt>
                <c:pt idx="424">
                  <c:v>9.478141211258595E-2</c:v>
                </c:pt>
                <c:pt idx="425">
                  <c:v>9.4774035881051932E-2</c:v>
                </c:pt>
                <c:pt idx="426">
                  <c:v>9.4782641496688469E-2</c:v>
                </c:pt>
                <c:pt idx="427">
                  <c:v>9.4802721929670652E-2</c:v>
                </c:pt>
                <c:pt idx="428">
                  <c:v>9.4830180351025084E-2</c:v>
                </c:pt>
                <c:pt idx="429">
                  <c:v>9.48617391884502E-2</c:v>
                </c:pt>
                <c:pt idx="430">
                  <c:v>9.4893710219228988E-2</c:v>
                </c:pt>
                <c:pt idx="431">
                  <c:v>9.4921584320348251E-2</c:v>
                </c:pt>
                <c:pt idx="432">
                  <c:v>9.4941261233619456E-2</c:v>
                </c:pt>
                <c:pt idx="433">
                  <c:v>9.4947820402829897E-2</c:v>
                </c:pt>
                <c:pt idx="434">
                  <c:v>9.4940031400421065E-2</c:v>
                </c:pt>
                <c:pt idx="435">
                  <c:v>9.4918714844981156E-2</c:v>
                </c:pt>
                <c:pt idx="436">
                  <c:v>9.4888381550653711E-2</c:v>
                </c:pt>
                <c:pt idx="437">
                  <c:v>9.4857640508557828E-2</c:v>
                </c:pt>
                <c:pt idx="438">
                  <c:v>9.4837967383504362E-2</c:v>
                </c:pt>
                <c:pt idx="439">
                  <c:v>9.4840836325403521E-2</c:v>
                </c:pt>
                <c:pt idx="440">
                  <c:v>9.4877724409642261E-2</c:v>
                </c:pt>
                <c:pt idx="441">
                  <c:v>9.4955609544935871E-2</c:v>
                </c:pt>
                <c:pt idx="442">
                  <c:v>9.507738429758994E-2</c:v>
                </c:pt>
                <c:pt idx="443">
                  <c:v>9.5239393540805906E-2</c:v>
                </c:pt>
                <c:pt idx="444">
                  <c:v>9.5435936497931695E-2</c:v>
                </c:pt>
                <c:pt idx="445">
                  <c:v>9.5662132507856934E-2</c:v>
                </c:pt>
                <c:pt idx="446">
                  <c:v>9.5918849616882684E-2</c:v>
                </c:pt>
                <c:pt idx="447">
                  <c:v>9.6217242849721329E-2</c:v>
                </c:pt>
                <c:pt idx="448">
                  <c:v>9.6580852676172113E-2</c:v>
                </c:pt>
                <c:pt idx="449">
                  <c:v>9.7046503712267085E-2</c:v>
                </c:pt>
                <c:pt idx="450">
                  <c:v>9.7654948758414739E-2</c:v>
                </c:pt>
                <c:pt idx="451">
                  <c:v>9.8433648876120716E-2</c:v>
                </c:pt>
                <c:pt idx="452">
                  <c:v>9.9369852961774252E-2</c:v>
                </c:pt>
                <c:pt idx="453">
                  <c:v>0.10039981361572392</c:v>
                </c:pt>
                <c:pt idx="454">
                  <c:v>0.10143222270335783</c:v>
                </c:pt>
                <c:pt idx="455">
                  <c:v>0.10239410364224655</c:v>
                </c:pt>
                <c:pt idx="456">
                  <c:v>0.10325865484183339</c:v>
                </c:pt>
                <c:pt idx="457">
                  <c:v>0.10403784841100572</c:v>
                </c:pt>
                <c:pt idx="458">
                  <c:v>0.1047643464581548</c:v>
                </c:pt>
                <c:pt idx="459">
                  <c:v>0.10546896101886982</c:v>
                </c:pt>
                <c:pt idx="460">
                  <c:v>0.10617345856992555</c:v>
                </c:pt>
                <c:pt idx="461">
                  <c:v>0.10688457863176104</c:v>
                </c:pt>
                <c:pt idx="462">
                  <c:v>0.10759897534090779</c:v>
                </c:pt>
                <c:pt idx="463">
                  <c:v>0.1083005981244195</c:v>
                </c:pt>
                <c:pt idx="464">
                  <c:v>0.10897032950262042</c:v>
                </c:pt>
                <c:pt idx="465">
                  <c:v>0.1095902112819086</c:v>
                </c:pt>
                <c:pt idx="466">
                  <c:v>0.11014644242375693</c:v>
                </c:pt>
                <c:pt idx="467">
                  <c:v>0.11062900133746945</c:v>
                </c:pt>
                <c:pt idx="468">
                  <c:v>0.11103466350106872</c:v>
                </c:pt>
                <c:pt idx="469">
                  <c:v>0.11136449002682525</c:v>
                </c:pt>
                <c:pt idx="470">
                  <c:v>0.11162427170662281</c:v>
                </c:pt>
                <c:pt idx="471">
                  <c:v>0.11182411120994462</c:v>
                </c:pt>
                <c:pt idx="472">
                  <c:v>0.1119762895090014</c:v>
                </c:pt>
                <c:pt idx="473">
                  <c:v>0.11209269713982051</c:v>
                </c:pt>
                <c:pt idx="474">
                  <c:v>0.11218098306980051</c:v>
                </c:pt>
                <c:pt idx="475">
                  <c:v>0.11224454298986586</c:v>
                </c:pt>
                <c:pt idx="476">
                  <c:v>0.11228037952874359</c:v>
                </c:pt>
                <c:pt idx="477">
                  <c:v>0.11228421933330457</c:v>
                </c:pt>
                <c:pt idx="478">
                  <c:v>0.11225008892747546</c:v>
                </c:pt>
                <c:pt idx="479">
                  <c:v>0.11217714417788771</c:v>
                </c:pt>
                <c:pt idx="480">
                  <c:v>0.11206753680362824</c:v>
                </c:pt>
                <c:pt idx="481">
                  <c:v>0.11192726266611241</c:v>
                </c:pt>
                <c:pt idx="482">
                  <c:v>0.11176359572626582</c:v>
                </c:pt>
                <c:pt idx="483">
                  <c:v>0.11158380368679299</c:v>
                </c:pt>
                <c:pt idx="484">
                  <c:v>0.11139514469539458</c:v>
                </c:pt>
                <c:pt idx="485">
                  <c:v>0.11120316292006327</c:v>
                </c:pt>
                <c:pt idx="486">
                  <c:v>0.11101211677071265</c:v>
                </c:pt>
                <c:pt idx="487">
                  <c:v>0.11082668241620242</c:v>
                </c:pt>
                <c:pt idx="488">
                  <c:v>0.11064897791838912</c:v>
                </c:pt>
                <c:pt idx="489">
                  <c:v>0.1104785689471689</c:v>
                </c:pt>
                <c:pt idx="490">
                  <c:v>0.11031204922226523</c:v>
                </c:pt>
                <c:pt idx="491">
                  <c:v>0.1101434705708656</c:v>
                </c:pt>
                <c:pt idx="492">
                  <c:v>0.10996774285818567</c:v>
                </c:pt>
                <c:pt idx="493">
                  <c:v>0.10978020862672178</c:v>
                </c:pt>
                <c:pt idx="494">
                  <c:v>0.10958045919680559</c:v>
                </c:pt>
                <c:pt idx="495">
                  <c:v>0.10937105421342641</c:v>
                </c:pt>
                <c:pt idx="496">
                  <c:v>0.10915793785432271</c:v>
                </c:pt>
                <c:pt idx="497">
                  <c:v>0.10894577278275663</c:v>
                </c:pt>
                <c:pt idx="498">
                  <c:v>0.10873963577258283</c:v>
                </c:pt>
                <c:pt idx="499">
                  <c:v>0.1085416332172503</c:v>
                </c:pt>
                <c:pt idx="500">
                  <c:v>0.10835344524698776</c:v>
                </c:pt>
                <c:pt idx="501">
                  <c:v>0.10817632703579372</c:v>
                </c:pt>
                <c:pt idx="502">
                  <c:v>0.10801111001578423</c:v>
                </c:pt>
                <c:pt idx="503">
                  <c:v>0.10786031456581957</c:v>
                </c:pt>
                <c:pt idx="504">
                  <c:v>0.10772392568929801</c:v>
                </c:pt>
                <c:pt idx="505">
                  <c:v>0.10760108569021554</c:v>
                </c:pt>
                <c:pt idx="506">
                  <c:v>0.10748798542074744</c:v>
                </c:pt>
                <c:pt idx="507">
                  <c:v>0.10737828941974603</c:v>
                </c:pt>
                <c:pt idx="508">
                  <c:v>0.10726609063919479</c:v>
                </c:pt>
                <c:pt idx="509">
                  <c:v>0.10714717470529267</c:v>
                </c:pt>
                <c:pt idx="510">
                  <c:v>0.10701943960733196</c:v>
                </c:pt>
                <c:pt idx="511">
                  <c:v>0.10688584275896307</c:v>
                </c:pt>
                <c:pt idx="512">
                  <c:v>0.10675102325625285</c:v>
                </c:pt>
                <c:pt idx="513">
                  <c:v>0.10661961452489865</c:v>
                </c:pt>
                <c:pt idx="514">
                  <c:v>0.10649666543982528</c:v>
                </c:pt>
                <c:pt idx="515">
                  <c:v>0.1063834314947173</c:v>
                </c:pt>
                <c:pt idx="516">
                  <c:v>0.10627906352417715</c:v>
                </c:pt>
                <c:pt idx="517">
                  <c:v>0.10618187236581844</c:v>
                </c:pt>
                <c:pt idx="518">
                  <c:v>0.10608848836737417</c:v>
                </c:pt>
                <c:pt idx="519">
                  <c:v>0.10599596547130241</c:v>
                </c:pt>
                <c:pt idx="520">
                  <c:v>0.10590262143456497</c:v>
                </c:pt>
                <c:pt idx="521">
                  <c:v>0.10580677546480988</c:v>
                </c:pt>
                <c:pt idx="522">
                  <c:v>0.10571011016789755</c:v>
                </c:pt>
                <c:pt idx="523">
                  <c:v>0.10561388652579395</c:v>
                </c:pt>
                <c:pt idx="524">
                  <c:v>0.10552104461936673</c:v>
                </c:pt>
                <c:pt idx="525">
                  <c:v>0.1054345220686147</c:v>
                </c:pt>
                <c:pt idx="526">
                  <c:v>0.10535725436203103</c:v>
                </c:pt>
                <c:pt idx="527">
                  <c:v>0.10529091588713901</c:v>
                </c:pt>
                <c:pt idx="528">
                  <c:v>0.10523382252895919</c:v>
                </c:pt>
                <c:pt idx="529">
                  <c:v>0.10518387199676826</c:v>
                </c:pt>
                <c:pt idx="530">
                  <c:v>0.10513644529609356</c:v>
                </c:pt>
                <c:pt idx="531">
                  <c:v>0.10508818450169721</c:v>
                </c:pt>
                <c:pt idx="532">
                  <c:v>0.10503615278381273</c:v>
                </c:pt>
                <c:pt idx="533">
                  <c:v>0.10498077103007819</c:v>
                </c:pt>
                <c:pt idx="534">
                  <c:v>0.104924557381599</c:v>
                </c:pt>
                <c:pt idx="535">
                  <c:v>0.10487086755601271</c:v>
                </c:pt>
                <c:pt idx="536">
                  <c:v>0.10482221688411719</c:v>
                </c:pt>
                <c:pt idx="537">
                  <c:v>0.10477860367330416</c:v>
                </c:pt>
                <c:pt idx="538">
                  <c:v>0.10473876850994157</c:v>
                </c:pt>
                <c:pt idx="539">
                  <c:v>0.10470019478137382</c:v>
                </c:pt>
                <c:pt idx="540">
                  <c:v>0.10465910914304544</c:v>
                </c:pt>
                <c:pt idx="541">
                  <c:v>0.10461425477205821</c:v>
                </c:pt>
                <c:pt idx="542">
                  <c:v>0.10456521370546745</c:v>
                </c:pt>
                <c:pt idx="543">
                  <c:v>0.10451240644153958</c:v>
                </c:pt>
                <c:pt idx="544">
                  <c:v>0.10445751045867879</c:v>
                </c:pt>
                <c:pt idx="545">
                  <c:v>0.10440178346701978</c:v>
                </c:pt>
                <c:pt idx="546">
                  <c:v>0.10434648254462286</c:v>
                </c:pt>
                <c:pt idx="547">
                  <c:v>0.10429453960701796</c:v>
                </c:pt>
                <c:pt idx="548">
                  <c:v>0.1042484663940576</c:v>
                </c:pt>
                <c:pt idx="549">
                  <c:v>0.10421203013241109</c:v>
                </c:pt>
                <c:pt idx="550">
                  <c:v>0.10418941605918242</c:v>
                </c:pt>
                <c:pt idx="551">
                  <c:v>0.10418313458114425</c:v>
                </c:pt>
                <c:pt idx="552">
                  <c:v>0.10419276621795148</c:v>
                </c:pt>
                <c:pt idx="553">
                  <c:v>0.10421454287990339</c:v>
                </c:pt>
                <c:pt idx="554">
                  <c:v>0.10424344052104961</c:v>
                </c:pt>
                <c:pt idx="555">
                  <c:v>0.10427317778235634</c:v>
                </c:pt>
                <c:pt idx="556">
                  <c:v>0.10429956607140844</c:v>
                </c:pt>
                <c:pt idx="557">
                  <c:v>0.10432176698504481</c:v>
                </c:pt>
                <c:pt idx="558">
                  <c:v>0.10434061770828851</c:v>
                </c:pt>
                <c:pt idx="559">
                  <c:v>0.10435905031775572</c:v>
                </c:pt>
                <c:pt idx="560">
                  <c:v>0.10437832160962246</c:v>
                </c:pt>
                <c:pt idx="561">
                  <c:v>0.10439885066552879</c:v>
                </c:pt>
                <c:pt idx="562">
                  <c:v>0.10441770473498957</c:v>
                </c:pt>
                <c:pt idx="563">
                  <c:v>0.10443404559063507</c:v>
                </c:pt>
                <c:pt idx="564">
                  <c:v>0.10444745393141852</c:v>
                </c:pt>
                <c:pt idx="565">
                  <c:v>0.10446086268618193</c:v>
                </c:pt>
                <c:pt idx="566">
                  <c:v>0.10448139564425973</c:v>
                </c:pt>
                <c:pt idx="567">
                  <c:v>0.10451408276393515</c:v>
                </c:pt>
                <c:pt idx="568">
                  <c:v>0.10456437544477548</c:v>
                </c:pt>
                <c:pt idx="569">
                  <c:v>0.10463311819540155</c:v>
                </c:pt>
                <c:pt idx="570">
                  <c:v>0.10471570771686733</c:v>
                </c:pt>
                <c:pt idx="571">
                  <c:v>0.10480711950780586</c:v>
                </c:pt>
                <c:pt idx="572">
                  <c:v>0.10490106726618664</c:v>
                </c:pt>
                <c:pt idx="573">
                  <c:v>0.10499545489797046</c:v>
                </c:pt>
                <c:pt idx="574">
                  <c:v>0.10509112196198866</c:v>
                </c:pt>
                <c:pt idx="575">
                  <c:v>0.10519268637911494</c:v>
                </c:pt>
                <c:pt idx="576">
                  <c:v>0.10530309117709302</c:v>
                </c:pt>
                <c:pt idx="577">
                  <c:v>0.10542528281487173</c:v>
                </c:pt>
                <c:pt idx="578">
                  <c:v>0.10555549043169632</c:v>
                </c:pt>
                <c:pt idx="579">
                  <c:v>0.10568867860309517</c:v>
                </c:pt>
                <c:pt idx="580">
                  <c:v>0.10581770419990499</c:v>
                </c:pt>
                <c:pt idx="581">
                  <c:v>0.10593919981516142</c:v>
                </c:pt>
                <c:pt idx="582">
                  <c:v>0.10605442082657779</c:v>
                </c:pt>
                <c:pt idx="583">
                  <c:v>0.10617051377987241</c:v>
                </c:pt>
                <c:pt idx="584">
                  <c:v>0.10629799939823747</c:v>
                </c:pt>
                <c:pt idx="585">
                  <c:v>0.10644741135985158</c:v>
                </c:pt>
                <c:pt idx="586">
                  <c:v>0.10662593134259468</c:v>
                </c:pt>
                <c:pt idx="587">
                  <c:v>0.10683443788696712</c:v>
                </c:pt>
                <c:pt idx="588">
                  <c:v>0.10706622929264487</c:v>
                </c:pt>
                <c:pt idx="589">
                  <c:v>0.10731164153609452</c:v>
                </c:pt>
                <c:pt idx="590">
                  <c:v>0.10755930268242142</c:v>
                </c:pt>
                <c:pt idx="591">
                  <c:v>0.10779865979980519</c:v>
                </c:pt>
                <c:pt idx="592">
                  <c:v>0.10802167188318712</c:v>
                </c:pt>
                <c:pt idx="593">
                  <c:v>0.10822577759704932</c:v>
                </c:pt>
                <c:pt idx="594">
                  <c:v>0.10840883593342709</c:v>
                </c:pt>
                <c:pt idx="595">
                  <c:v>0.10857082022871356</c:v>
                </c:pt>
                <c:pt idx="596">
                  <c:v>0.10871128371556071</c:v>
                </c:pt>
                <c:pt idx="597">
                  <c:v>0.10883147529145265</c:v>
                </c:pt>
                <c:pt idx="598">
                  <c:v>0.10893307157592858</c:v>
                </c:pt>
                <c:pt idx="599">
                  <c:v>0.10902029401232871</c:v>
                </c:pt>
                <c:pt idx="600">
                  <c:v>0.10909991036207323</c:v>
                </c:pt>
                <c:pt idx="601">
                  <c:v>0.10917996491794868</c:v>
                </c:pt>
                <c:pt idx="602">
                  <c:v>0.10926850804038757</c:v>
                </c:pt>
                <c:pt idx="603">
                  <c:v>0.10937020662515706</c:v>
                </c:pt>
                <c:pt idx="604">
                  <c:v>0.10948718944617697</c:v>
                </c:pt>
                <c:pt idx="605">
                  <c:v>0.10961692463647921</c:v>
                </c:pt>
                <c:pt idx="606">
                  <c:v>0.10975390939511553</c:v>
                </c:pt>
                <c:pt idx="607">
                  <c:v>0.10989221028335228</c:v>
                </c:pt>
                <c:pt idx="608">
                  <c:v>0.1100284330396949</c:v>
                </c:pt>
                <c:pt idx="609">
                  <c:v>0.11016215112688099</c:v>
                </c:pt>
                <c:pt idx="610">
                  <c:v>0.1102954857003845</c:v>
                </c:pt>
                <c:pt idx="611">
                  <c:v>0.11043523368939956</c:v>
                </c:pt>
                <c:pt idx="612">
                  <c:v>0.11058692601342412</c:v>
                </c:pt>
                <c:pt idx="613">
                  <c:v>0.11075610206889086</c:v>
                </c:pt>
                <c:pt idx="614">
                  <c:v>0.11094448360197873</c:v>
                </c:pt>
                <c:pt idx="615">
                  <c:v>0.11115167005011484</c:v>
                </c:pt>
                <c:pt idx="616">
                  <c:v>0.1113747080092663</c:v>
                </c:pt>
                <c:pt idx="617">
                  <c:v>0.11161106593829861</c:v>
                </c:pt>
                <c:pt idx="618">
                  <c:v>0.1118573556978365</c:v>
                </c:pt>
                <c:pt idx="619">
                  <c:v>0.11211316764125445</c:v>
                </c:pt>
                <c:pt idx="620">
                  <c:v>0.1123793720011087</c:v>
                </c:pt>
                <c:pt idx="621">
                  <c:v>0.11265940391660834</c:v>
                </c:pt>
                <c:pt idx="622">
                  <c:v>0.11295713580415778</c:v>
                </c:pt>
                <c:pt idx="623">
                  <c:v>0.11327688017497139</c:v>
                </c:pt>
                <c:pt idx="624">
                  <c:v>0.11362553294093292</c:v>
                </c:pt>
                <c:pt idx="625">
                  <c:v>0.1140108737543869</c:v>
                </c:pt>
                <c:pt idx="626">
                  <c:v>0.11444371931102537</c:v>
                </c:pt>
                <c:pt idx="627">
                  <c:v>0.11493580129643621</c:v>
                </c:pt>
                <c:pt idx="628">
                  <c:v>0.11550150459164532</c:v>
                </c:pt>
                <c:pt idx="629">
                  <c:v>0.11615661308845382</c:v>
                </c:pt>
                <c:pt idx="630">
                  <c:v>0.11691705457013402</c:v>
                </c:pt>
                <c:pt idx="631">
                  <c:v>0.11779850471636688</c:v>
                </c:pt>
                <c:pt idx="632">
                  <c:v>0.11881859018193841</c:v>
                </c:pt>
                <c:pt idx="633">
                  <c:v>0.1199952227869735</c:v>
                </c:pt>
                <c:pt idx="634">
                  <c:v>0.12134661786087608</c:v>
                </c:pt>
                <c:pt idx="635">
                  <c:v>0.12289359420619717</c:v>
                </c:pt>
                <c:pt idx="636">
                  <c:v>0.12465324638182007</c:v>
                </c:pt>
                <c:pt idx="637">
                  <c:v>0.1266363490406458</c:v>
                </c:pt>
                <c:pt idx="638">
                  <c:v>0.12884191000971257</c:v>
                </c:pt>
                <c:pt idx="639">
                  <c:v>0.13125184965713232</c:v>
                </c:pt>
                <c:pt idx="640">
                  <c:v>0.13382585398423263</c:v>
                </c:pt>
                <c:pt idx="641">
                  <c:v>0.13649305878418672</c:v>
                </c:pt>
                <c:pt idx="642">
                  <c:v>0.13915818125585766</c:v>
                </c:pt>
                <c:pt idx="643">
                  <c:v>0.14169336874044436</c:v>
                </c:pt>
                <c:pt idx="644">
                  <c:v>0.14393770450541121</c:v>
                </c:pt>
                <c:pt idx="645">
                  <c:v>0.14572255785399169</c:v>
                </c:pt>
                <c:pt idx="646">
                  <c:v>0.14687168438514087</c:v>
                </c:pt>
                <c:pt idx="647">
                  <c:v>0.14722804404963641</c:v>
                </c:pt>
                <c:pt idx="648">
                  <c:v>0.14669024283364018</c:v>
                </c:pt>
                <c:pt idx="649">
                  <c:v>0.14522141101748998</c:v>
                </c:pt>
                <c:pt idx="650">
                  <c:v>0.14286748298406737</c:v>
                </c:pt>
                <c:pt idx="651">
                  <c:v>0.13974535603120619</c:v>
                </c:pt>
                <c:pt idx="652">
                  <c:v>0.1360366453907923</c:v>
                </c:pt>
                <c:pt idx="653">
                  <c:v>0.1319580898742253</c:v>
                </c:pt>
                <c:pt idx="654">
                  <c:v>0.12771951520923108</c:v>
                </c:pt>
                <c:pt idx="655">
                  <c:v>0.12352339678990465</c:v>
                </c:pt>
                <c:pt idx="656">
                  <c:v>0.11953121505787212</c:v>
                </c:pt>
                <c:pt idx="657">
                  <c:v>0.11585108826505264</c:v>
                </c:pt>
                <c:pt idx="658">
                  <c:v>0.11254839405606309</c:v>
                </c:pt>
                <c:pt idx="659">
                  <c:v>0.10964660806881532</c:v>
                </c:pt>
                <c:pt idx="660">
                  <c:v>0.10713747732397116</c:v>
                </c:pt>
                <c:pt idx="661">
                  <c:v>0.10499461580643066</c:v>
                </c:pt>
                <c:pt idx="662">
                  <c:v>0.10318051986196275</c:v>
                </c:pt>
                <c:pt idx="663">
                  <c:v>0.10165490292832036</c:v>
                </c:pt>
                <c:pt idx="664">
                  <c:v>0.10037324610802656</c:v>
                </c:pt>
                <c:pt idx="665">
                  <c:v>9.9294484809606121E-2</c:v>
                </c:pt>
                <c:pt idx="666">
                  <c:v>9.8380755476317083E-2</c:v>
                </c:pt>
                <c:pt idx="667">
                  <c:v>9.7600087789913803E-2</c:v>
                </c:pt>
                <c:pt idx="668">
                  <c:v>9.692788205409586E-2</c:v>
                </c:pt>
                <c:pt idx="669">
                  <c:v>9.6348419888882098E-2</c:v>
                </c:pt>
                <c:pt idx="670">
                  <c:v>9.5851883166146457E-2</c:v>
                </c:pt>
                <c:pt idx="671">
                  <c:v>9.5431011579619862E-2</c:v>
                </c:pt>
                <c:pt idx="672">
                  <c:v>9.5076974224292399E-2</c:v>
                </c:pt>
                <c:pt idx="673">
                  <c:v>9.4777723981159023E-2</c:v>
                </c:pt>
                <c:pt idx="674">
                  <c:v>9.4518403941811324E-2</c:v>
                </c:pt>
                <c:pt idx="675">
                  <c:v>9.4282978799269279E-2</c:v>
                </c:pt>
                <c:pt idx="676">
                  <c:v>9.4059136225710271E-2</c:v>
                </c:pt>
                <c:pt idx="677">
                  <c:v>9.3839906915212601E-2</c:v>
                </c:pt>
                <c:pt idx="678">
                  <c:v>9.36248752381309E-2</c:v>
                </c:pt>
                <c:pt idx="679">
                  <c:v>9.3419754137060163E-2</c:v>
                </c:pt>
                <c:pt idx="680">
                  <c:v>9.3231879585723543E-2</c:v>
                </c:pt>
                <c:pt idx="681">
                  <c:v>9.3070617358769314E-2</c:v>
                </c:pt>
                <c:pt idx="682">
                  <c:v>9.2942874864041847E-2</c:v>
                </c:pt>
                <c:pt idx="683">
                  <c:v>9.2853110288026008E-2</c:v>
                </c:pt>
                <c:pt idx="684">
                  <c:v>9.2804563543800067E-2</c:v>
                </c:pt>
                <c:pt idx="685">
                  <c:v>9.2798444591405072E-2</c:v>
                </c:pt>
                <c:pt idx="686">
                  <c:v>9.2834751637445367E-2</c:v>
                </c:pt>
                <c:pt idx="687">
                  <c:v>9.291186318557354E-2</c:v>
                </c:pt>
                <c:pt idx="688">
                  <c:v>9.3024903267179382E-2</c:v>
                </c:pt>
                <c:pt idx="689">
                  <c:v>9.3169408883763682E-2</c:v>
                </c:pt>
                <c:pt idx="690">
                  <c:v>9.3340101740000736E-2</c:v>
                </c:pt>
                <c:pt idx="691">
                  <c:v>9.353496960292762E-2</c:v>
                </c:pt>
                <c:pt idx="692">
                  <c:v>9.3755680304575928E-2</c:v>
                </c:pt>
                <c:pt idx="693">
                  <c:v>9.4009636354649095E-2</c:v>
                </c:pt>
                <c:pt idx="694">
                  <c:v>9.4305901552462656E-2</c:v>
                </c:pt>
                <c:pt idx="695">
                  <c:v>9.465439451129265E-2</c:v>
                </c:pt>
                <c:pt idx="696">
                  <c:v>9.5065902391618606E-2</c:v>
                </c:pt>
                <c:pt idx="697">
                  <c:v>9.5546761927540635E-2</c:v>
                </c:pt>
                <c:pt idx="698">
                  <c:v>9.6105013076566936E-2</c:v>
                </c:pt>
                <c:pt idx="699">
                  <c:v>9.6750010294536337E-2</c:v>
                </c:pt>
                <c:pt idx="700">
                  <c:v>9.749492260352921E-2</c:v>
                </c:pt>
                <c:pt idx="701">
                  <c:v>9.8357203457134168E-2</c:v>
                </c:pt>
                <c:pt idx="702">
                  <c:v>9.9359085282073933E-2</c:v>
                </c:pt>
                <c:pt idx="703">
                  <c:v>0.10052229423675596</c:v>
                </c:pt>
                <c:pt idx="704">
                  <c:v>0.10186936656726642</c:v>
                </c:pt>
                <c:pt idx="705">
                  <c:v>0.10341998328116986</c:v>
                </c:pt>
                <c:pt idx="706">
                  <c:v>0.10518890876477494</c:v>
                </c:pt>
                <c:pt idx="707">
                  <c:v>0.10718090641380218</c:v>
                </c:pt>
                <c:pt idx="708">
                  <c:v>0.10938419204313365</c:v>
                </c:pt>
                <c:pt idx="709">
                  <c:v>0.11176402186216261</c:v>
                </c:pt>
                <c:pt idx="710">
                  <c:v>0.11424609965345567</c:v>
                </c:pt>
                <c:pt idx="711">
                  <c:v>0.11671270321225913</c:v>
                </c:pt>
                <c:pt idx="712">
                  <c:v>0.11901353553364247</c:v>
                </c:pt>
                <c:pt idx="713">
                  <c:v>0.12096694657134133</c:v>
                </c:pt>
                <c:pt idx="714">
                  <c:v>0.12239320374115803</c:v>
                </c:pt>
                <c:pt idx="715">
                  <c:v>0.12315647331053492</c:v>
                </c:pt>
                <c:pt idx="716">
                  <c:v>0.12318110314507524</c:v>
                </c:pt>
                <c:pt idx="717">
                  <c:v>0.12248063873926063</c:v>
                </c:pt>
                <c:pt idx="718">
                  <c:v>0.12115192899992999</c:v>
                </c:pt>
                <c:pt idx="719">
                  <c:v>0.11936769346340259</c:v>
                </c:pt>
                <c:pt idx="720">
                  <c:v>0.11733597355110426</c:v>
                </c:pt>
                <c:pt idx="721">
                  <c:v>0.11525571757091357</c:v>
                </c:pt>
                <c:pt idx="722">
                  <c:v>0.11330253832090287</c:v>
                </c:pt>
                <c:pt idx="723">
                  <c:v>0.11159360086143122</c:v>
                </c:pt>
                <c:pt idx="724">
                  <c:v>0.11018507836205937</c:v>
                </c:pt>
                <c:pt idx="725">
                  <c:v>0.10908508706356768</c:v>
                </c:pt>
                <c:pt idx="726">
                  <c:v>0.10826593390463868</c:v>
                </c:pt>
                <c:pt idx="727">
                  <c:v>0.10768381946401273</c:v>
                </c:pt>
                <c:pt idx="728">
                  <c:v>0.10728844372308621</c:v>
                </c:pt>
                <c:pt idx="729">
                  <c:v>0.10703630017422217</c:v>
                </c:pt>
                <c:pt idx="730">
                  <c:v>0.10689089930456663</c:v>
                </c:pt>
                <c:pt idx="731">
                  <c:v>0.10682348353678772</c:v>
                </c:pt>
                <c:pt idx="732">
                  <c:v>0.10681126554908349</c:v>
                </c:pt>
                <c:pt idx="733">
                  <c:v>0.10683822984179059</c:v>
                </c:pt>
                <c:pt idx="734">
                  <c:v>0.10689132068602436</c:v>
                </c:pt>
                <c:pt idx="735">
                  <c:v>0.10696380438035413</c:v>
                </c:pt>
                <c:pt idx="736">
                  <c:v>0.10705063217075705</c:v>
                </c:pt>
                <c:pt idx="737">
                  <c:v>0.10714970449255323</c:v>
                </c:pt>
                <c:pt idx="738">
                  <c:v>0.10725976450357722</c:v>
                </c:pt>
                <c:pt idx="739">
                  <c:v>0.10737828941974603</c:v>
                </c:pt>
                <c:pt idx="740">
                  <c:v>0.10750191035646706</c:v>
                </c:pt>
                <c:pt idx="741">
                  <c:v>0.10762809906708648</c:v>
                </c:pt>
                <c:pt idx="742">
                  <c:v>0.10775516889428471</c:v>
                </c:pt>
                <c:pt idx="743">
                  <c:v>0.10788354294621161</c:v>
                </c:pt>
                <c:pt idx="744">
                  <c:v>0.10801448978540706</c:v>
                </c:pt>
                <c:pt idx="745">
                  <c:v>0.10815012474714292</c:v>
                </c:pt>
                <c:pt idx="746">
                  <c:v>0.10829129769631141</c:v>
                </c:pt>
                <c:pt idx="747">
                  <c:v>0.10843759113639873</c:v>
                </c:pt>
                <c:pt idx="748">
                  <c:v>0.10858689507266106</c:v>
                </c:pt>
                <c:pt idx="749">
                  <c:v>0.10873751988352109</c:v>
                </c:pt>
                <c:pt idx="750">
                  <c:v>0.10888904360125318</c:v>
                </c:pt>
                <c:pt idx="751">
                  <c:v>0.10904400799451286</c:v>
                </c:pt>
                <c:pt idx="752">
                  <c:v>0.10920919486184955</c:v>
                </c:pt>
                <c:pt idx="753">
                  <c:v>0.10939097301396872</c:v>
                </c:pt>
                <c:pt idx="754">
                  <c:v>0.10959614744092672</c:v>
                </c:pt>
                <c:pt idx="755">
                  <c:v>0.10982899367651278</c:v>
                </c:pt>
                <c:pt idx="756">
                  <c:v>0.11009210318457308</c:v>
                </c:pt>
                <c:pt idx="757">
                  <c:v>0.11038510613831132</c:v>
                </c:pt>
                <c:pt idx="758">
                  <c:v>0.11070721277004025</c:v>
                </c:pt>
                <c:pt idx="759">
                  <c:v>0.11105933862291273</c:v>
                </c:pt>
                <c:pt idx="760">
                  <c:v>0.11144411150169675</c:v>
                </c:pt>
                <c:pt idx="761">
                  <c:v>0.1118658803354301</c:v>
                </c:pt>
                <c:pt idx="762">
                  <c:v>0.11232944625292063</c:v>
                </c:pt>
                <c:pt idx="763">
                  <c:v>0.11283878749959741</c:v>
                </c:pt>
                <c:pt idx="764">
                  <c:v>0.11339449246064504</c:v>
                </c:pt>
                <c:pt idx="765">
                  <c:v>0.11399502522443938</c:v>
                </c:pt>
                <c:pt idx="766">
                  <c:v>0.11463413652465826</c:v>
                </c:pt>
                <c:pt idx="767">
                  <c:v>0.1153046919983346</c:v>
                </c:pt>
                <c:pt idx="768">
                  <c:v>0.11599866004086257</c:v>
                </c:pt>
                <c:pt idx="769">
                  <c:v>0.11670882405322824</c:v>
                </c:pt>
                <c:pt idx="770">
                  <c:v>0.11743094442849189</c:v>
                </c:pt>
                <c:pt idx="771">
                  <c:v>0.11816032188438175</c:v>
                </c:pt>
                <c:pt idx="772">
                  <c:v>0.11889395867526253</c:v>
                </c:pt>
                <c:pt idx="773">
                  <c:v>0.11962927079130459</c:v>
                </c:pt>
                <c:pt idx="774">
                  <c:v>0.12036113568214823</c:v>
                </c:pt>
                <c:pt idx="775">
                  <c:v>0.12108443981340533</c:v>
                </c:pt>
                <c:pt idx="776">
                  <c:v>0.12179312019238775</c:v>
                </c:pt>
                <c:pt idx="777">
                  <c:v>0.12248076977394595</c:v>
                </c:pt>
                <c:pt idx="778">
                  <c:v>0.12314133737339528</c:v>
                </c:pt>
                <c:pt idx="779">
                  <c:v>0.12377022915403979</c:v>
                </c:pt>
                <c:pt idx="780">
                  <c:v>0.12436344549256517</c:v>
                </c:pt>
                <c:pt idx="781">
                  <c:v>0.12491846688813679</c:v>
                </c:pt>
                <c:pt idx="782">
                  <c:v>0.12543439812265056</c:v>
                </c:pt>
                <c:pt idx="783">
                  <c:v>0.12591228757583639</c:v>
                </c:pt>
                <c:pt idx="784">
                  <c:v>0.12635544630511764</c:v>
                </c:pt>
                <c:pt idx="785">
                  <c:v>0.12676963418946074</c:v>
                </c:pt>
                <c:pt idx="786">
                  <c:v>0.12716289167955053</c:v>
                </c:pt>
                <c:pt idx="787">
                  <c:v>0.12754444142099708</c:v>
                </c:pt>
                <c:pt idx="788">
                  <c:v>0.12792389406014337</c:v>
                </c:pt>
                <c:pt idx="789">
                  <c:v>0.12831111558029484</c:v>
                </c:pt>
                <c:pt idx="790">
                  <c:v>0.12871419076647228</c:v>
                </c:pt>
                <c:pt idx="791">
                  <c:v>0.12913981639167249</c:v>
                </c:pt>
                <c:pt idx="792">
                  <c:v>0.12959320875153202</c:v>
                </c:pt>
                <c:pt idx="793">
                  <c:v>0.130077121381864</c:v>
                </c:pt>
                <c:pt idx="794">
                  <c:v>0.13059201188998826</c:v>
                </c:pt>
                <c:pt idx="795">
                  <c:v>0.13113651953110239</c:v>
                </c:pt>
                <c:pt idx="796">
                  <c:v>0.13170767653633775</c:v>
                </c:pt>
                <c:pt idx="797">
                  <c:v>0.13230129824045</c:v>
                </c:pt>
                <c:pt idx="798">
                  <c:v>0.13291335972661911</c:v>
                </c:pt>
                <c:pt idx="799">
                  <c:v>0.13354057753044557</c:v>
                </c:pt>
                <c:pt idx="800">
                  <c:v>0.13418050337383669</c:v>
                </c:pt>
                <c:pt idx="801">
                  <c:v>0.13483058574597184</c:v>
                </c:pt>
                <c:pt idx="802">
                  <c:v>0.13548623325494591</c:v>
                </c:pt>
                <c:pt idx="803">
                  <c:v>0.13613904079870232</c:v>
                </c:pt>
                <c:pt idx="804">
                  <c:v>0.13677414285552636</c:v>
                </c:pt>
                <c:pt idx="805">
                  <c:v>0.13737193257923941</c:v>
                </c:pt>
                <c:pt idx="806">
                  <c:v>0.1379065926651436</c:v>
                </c:pt>
                <c:pt idx="807">
                  <c:v>0.13835233651719914</c:v>
                </c:pt>
                <c:pt idx="808">
                  <c:v>0.13868803303005606</c:v>
                </c:pt>
                <c:pt idx="809">
                  <c:v>0.13890036232322356</c:v>
                </c:pt>
                <c:pt idx="810">
                  <c:v>0.13898746458906996</c:v>
                </c:pt>
                <c:pt idx="811">
                  <c:v>0.13895870076314598</c:v>
                </c:pt>
                <c:pt idx="812">
                  <c:v>0.13883350503950476</c:v>
                </c:pt>
                <c:pt idx="813">
                  <c:v>0.13863571492641757</c:v>
                </c:pt>
                <c:pt idx="814">
                  <c:v>0.13838858123786524</c:v>
                </c:pt>
                <c:pt idx="815">
                  <c:v>0.13811260856679819</c:v>
                </c:pt>
                <c:pt idx="816">
                  <c:v>0.13782029511885596</c:v>
                </c:pt>
                <c:pt idx="817">
                  <c:v>0.13751610521804036</c:v>
                </c:pt>
                <c:pt idx="818">
                  <c:v>0.13719803066867275</c:v>
                </c:pt>
                <c:pt idx="819">
                  <c:v>0.13686095513179175</c:v>
                </c:pt>
                <c:pt idx="820">
                  <c:v>0.13650095318851585</c:v>
                </c:pt>
                <c:pt idx="821">
                  <c:v>0.13612074125604889</c:v>
                </c:pt>
                <c:pt idx="822">
                  <c:v>0.13573181047696925</c:v>
                </c:pt>
                <c:pt idx="823">
                  <c:v>0.13535699521597644</c:v>
                </c:pt>
                <c:pt idx="824">
                  <c:v>0.13502952742257157</c:v>
                </c:pt>
                <c:pt idx="825">
                  <c:v>0.13478677328924793</c:v>
                </c:pt>
                <c:pt idx="826">
                  <c:v>0.13466677226007995</c:v>
                </c:pt>
                <c:pt idx="827">
                  <c:v>0.13470244113577323</c:v>
                </c:pt>
                <c:pt idx="828">
                  <c:v>0.13491399890609646</c:v>
                </c:pt>
                <c:pt idx="829">
                  <c:v>0.13530737118871883</c:v>
                </c:pt>
                <c:pt idx="830">
                  <c:v>0.1358706646933171</c:v>
                </c:pt>
                <c:pt idx="831">
                  <c:v>0.13657652117652275</c:v>
                </c:pt>
                <c:pt idx="832">
                  <c:v>0.13738029500265558</c:v>
                </c:pt>
                <c:pt idx="833">
                  <c:v>0.13822432625161196</c:v>
                </c:pt>
                <c:pt idx="834">
                  <c:v>0.13904722140229631</c:v>
                </c:pt>
                <c:pt idx="835">
                  <c:v>0.13978221718729256</c:v>
                </c:pt>
                <c:pt idx="836">
                  <c:v>0.14036859831301218</c:v>
                </c:pt>
                <c:pt idx="837">
                  <c:v>0.14076120456979846</c:v>
                </c:pt>
                <c:pt idx="838">
                  <c:v>0.14093202757778422</c:v>
                </c:pt>
                <c:pt idx="839">
                  <c:v>0.14087866380187186</c:v>
                </c:pt>
                <c:pt idx="840">
                  <c:v>0.1406235561754211</c:v>
                </c:pt>
                <c:pt idx="841">
                  <c:v>0.14021310198494741</c:v>
                </c:pt>
                <c:pt idx="842">
                  <c:v>0.13970886156924223</c:v>
                </c:pt>
                <c:pt idx="843">
                  <c:v>0.13917629150576738</c:v>
                </c:pt>
                <c:pt idx="844">
                  <c:v>0.13868222967138844</c:v>
                </c:pt>
                <c:pt idx="845">
                  <c:v>0.13828239275779619</c:v>
                </c:pt>
                <c:pt idx="846">
                  <c:v>0.13801947962970418</c:v>
                </c:pt>
                <c:pt idx="847">
                  <c:v>0.1379262801394624</c:v>
                </c:pt>
                <c:pt idx="848">
                  <c:v>0.13802536467873872</c:v>
                </c:pt>
                <c:pt idx="849">
                  <c:v>0.13833303743760117</c:v>
                </c:pt>
                <c:pt idx="850">
                  <c:v>0.13886307700548917</c:v>
                </c:pt>
                <c:pt idx="851">
                  <c:v>0.13962752131358458</c:v>
                </c:pt>
                <c:pt idx="852">
                  <c:v>0.14063589811253763</c:v>
                </c:pt>
                <c:pt idx="853">
                  <c:v>0.1418948860527639</c:v>
                </c:pt>
                <c:pt idx="854">
                  <c:v>0.14340597663939325</c:v>
                </c:pt>
                <c:pt idx="855">
                  <c:v>0.14516563076808875</c:v>
                </c:pt>
                <c:pt idx="856">
                  <c:v>0.14716414587544746</c:v>
                </c:pt>
                <c:pt idx="857">
                  <c:v>0.14938909348220097</c:v>
                </c:pt>
                <c:pt idx="858">
                  <c:v>0.15182256596878185</c:v>
                </c:pt>
                <c:pt idx="859">
                  <c:v>0.15444094122137064</c:v>
                </c:pt>
                <c:pt idx="860">
                  <c:v>0.15721489738501238</c:v>
                </c:pt>
                <c:pt idx="861">
                  <c:v>0.16010198394189123</c:v>
                </c:pt>
                <c:pt idx="862">
                  <c:v>0.16304459577873154</c:v>
                </c:pt>
                <c:pt idx="863">
                  <c:v>0.1659747403856241</c:v>
                </c:pt>
                <c:pt idx="864">
                  <c:v>0.1688092139685452</c:v>
                </c:pt>
                <c:pt idx="865">
                  <c:v>0.17145769437216762</c:v>
                </c:pt>
                <c:pt idx="866">
                  <c:v>0.17383601745942456</c:v>
                </c:pt>
                <c:pt idx="867">
                  <c:v>0.17586277866912547</c:v>
                </c:pt>
                <c:pt idx="868">
                  <c:v>0.17747175050613817</c:v>
                </c:pt>
                <c:pt idx="869">
                  <c:v>0.17861817938290592</c:v>
                </c:pt>
                <c:pt idx="870">
                  <c:v>0.17927627855266304</c:v>
                </c:pt>
                <c:pt idx="871">
                  <c:v>0.17944586456323164</c:v>
                </c:pt>
                <c:pt idx="872">
                  <c:v>0.17914880900872421</c:v>
                </c:pt>
                <c:pt idx="873">
                  <c:v>0.17842934039489255</c:v>
                </c:pt>
                <c:pt idx="874">
                  <c:v>0.1773464449070784</c:v>
                </c:pt>
                <c:pt idx="875">
                  <c:v>0.17596641317714934</c:v>
                </c:pt>
                <c:pt idx="876">
                  <c:v>0.17436191553404534</c:v>
                </c:pt>
                <c:pt idx="877">
                  <c:v>0.17260157210087013</c:v>
                </c:pt>
                <c:pt idx="878">
                  <c:v>0.17074781832542951</c:v>
                </c:pt>
                <c:pt idx="879">
                  <c:v>0.16886004754035</c:v>
                </c:pt>
                <c:pt idx="880">
                  <c:v>0.16698697976399657</c:v>
                </c:pt>
                <c:pt idx="881">
                  <c:v>0.16516835969477073</c:v>
                </c:pt>
                <c:pt idx="882">
                  <c:v>0.16343473654517993</c:v>
                </c:pt>
                <c:pt idx="883">
                  <c:v>0.16180334399548324</c:v>
                </c:pt>
                <c:pt idx="884">
                  <c:v>0.16027982547880704</c:v>
                </c:pt>
                <c:pt idx="885">
                  <c:v>0.15885927060911531</c:v>
                </c:pt>
                <c:pt idx="886">
                  <c:v>0.15752946703633464</c:v>
                </c:pt>
                <c:pt idx="887">
                  <c:v>0.15627330862624211</c:v>
                </c:pt>
                <c:pt idx="888">
                  <c:v>0.15507241916743364</c:v>
                </c:pt>
                <c:pt idx="889">
                  <c:v>0.15391024485682048</c:v>
                </c:pt>
                <c:pt idx="890">
                  <c:v>0.15277177845868295</c:v>
                </c:pt>
                <c:pt idx="891">
                  <c:v>0.15164488359056383</c:v>
                </c:pt>
                <c:pt idx="892">
                  <c:v>0.15051974040901872</c:v>
                </c:pt>
                <c:pt idx="893">
                  <c:v>0.14938886113187133</c:v>
                </c:pt>
                <c:pt idx="894">
                  <c:v>0.14824636545155856</c:v>
                </c:pt>
                <c:pt idx="895">
                  <c:v>0.14708883947528084</c:v>
                </c:pt>
                <c:pt idx="896">
                  <c:v>0.14591488979578615</c:v>
                </c:pt>
                <c:pt idx="897">
                  <c:v>0.1447240139699485</c:v>
                </c:pt>
                <c:pt idx="898">
                  <c:v>0.14351640542625532</c:v>
                </c:pt>
                <c:pt idx="899">
                  <c:v>0.1422913438416552</c:v>
                </c:pt>
                <c:pt idx="900">
                  <c:v>0.14104716254756455</c:v>
                </c:pt>
                <c:pt idx="901">
                  <c:v>0.13978135357324561</c:v>
                </c:pt>
                <c:pt idx="902">
                  <c:v>0.13849171401574678</c:v>
                </c:pt>
                <c:pt idx="903">
                  <c:v>0.13717711109290398</c:v>
                </c:pt>
                <c:pt idx="904">
                  <c:v>0.13583890851625247</c:v>
                </c:pt>
                <c:pt idx="905">
                  <c:v>0.1344808833152692</c:v>
                </c:pt>
                <c:pt idx="906">
                  <c:v>0.1331086945088974</c:v>
                </c:pt>
                <c:pt idx="907">
                  <c:v>0.1317288697196205</c:v>
                </c:pt>
                <c:pt idx="908">
                  <c:v>0.13034861146506771</c:v>
                </c:pt>
                <c:pt idx="909">
                  <c:v>0.12897472112820585</c:v>
                </c:pt>
                <c:pt idx="910">
                  <c:v>0.12761382602228</c:v>
                </c:pt>
                <c:pt idx="911">
                  <c:v>0.12627299978662865</c:v>
                </c:pt>
                <c:pt idx="912">
                  <c:v>0.1249596696395231</c:v>
                </c:pt>
                <c:pt idx="913">
                  <c:v>0.12368178958067511</c:v>
                </c:pt>
                <c:pt idx="914">
                  <c:v>0.12244823070784261</c:v>
                </c:pt>
                <c:pt idx="915">
                  <c:v>0.12126703314254483</c:v>
                </c:pt>
                <c:pt idx="916">
                  <c:v>0.12014568680227311</c:v>
                </c:pt>
                <c:pt idx="917">
                  <c:v>0.11909023802384711</c:v>
                </c:pt>
                <c:pt idx="918">
                  <c:v>0.1181028086863577</c:v>
                </c:pt>
                <c:pt idx="919">
                  <c:v>0.11718449481956339</c:v>
                </c:pt>
                <c:pt idx="920">
                  <c:v>0.1163322795760412</c:v>
                </c:pt>
                <c:pt idx="921">
                  <c:v>0.1155410497588053</c:v>
                </c:pt>
                <c:pt idx="922">
                  <c:v>0.11480446768987418</c:v>
                </c:pt>
                <c:pt idx="923">
                  <c:v>0.11411754512288697</c:v>
                </c:pt>
                <c:pt idx="924">
                  <c:v>0.11347534264832848</c:v>
                </c:pt>
                <c:pt idx="925">
                  <c:v>0.11287595479290491</c:v>
                </c:pt>
                <c:pt idx="926">
                  <c:v>0.11231792574142963</c:v>
                </c:pt>
                <c:pt idx="927">
                  <c:v>0.11180152345860062</c:v>
                </c:pt>
                <c:pt idx="928">
                  <c:v>0.1113261747336497</c:v>
                </c:pt>
                <c:pt idx="929">
                  <c:v>0.11089132026587334</c:v>
                </c:pt>
                <c:pt idx="930">
                  <c:v>0.11049513945325218</c:v>
                </c:pt>
                <c:pt idx="931">
                  <c:v>0.11013752692609013</c:v>
                </c:pt>
                <c:pt idx="932">
                  <c:v>0.10981881199622323</c:v>
                </c:pt>
                <c:pt idx="933">
                  <c:v>0.10953975720595011</c:v>
                </c:pt>
                <c:pt idx="934">
                  <c:v>0.10930240492263266</c:v>
                </c:pt>
                <c:pt idx="935">
                  <c:v>0.10910626335917495</c:v>
                </c:pt>
                <c:pt idx="936">
                  <c:v>0.10894746630506613</c:v>
                </c:pt>
                <c:pt idx="937">
                  <c:v>0.10881877742683599</c:v>
                </c:pt>
                <c:pt idx="938">
                  <c:v>0.10870916796462582</c:v>
                </c:pt>
                <c:pt idx="939">
                  <c:v>0.10860508574525507</c:v>
                </c:pt>
                <c:pt idx="940">
                  <c:v>0.10849299255667766</c:v>
                </c:pt>
                <c:pt idx="941">
                  <c:v>0.10836147857266887</c:v>
                </c:pt>
                <c:pt idx="942">
                  <c:v>0.10820379887468012</c:v>
                </c:pt>
                <c:pt idx="943">
                  <c:v>0.10801617968008148</c:v>
                </c:pt>
                <c:pt idx="944">
                  <c:v>0.10779781527473886</c:v>
                </c:pt>
                <c:pt idx="945">
                  <c:v>0.10755128418108961</c:v>
                </c:pt>
                <c:pt idx="946">
                  <c:v>0.10727958670317006</c:v>
                </c:pt>
                <c:pt idx="947">
                  <c:v>0.10698487749144003</c:v>
                </c:pt>
                <c:pt idx="948">
                  <c:v>0.10667099397430657</c:v>
                </c:pt>
                <c:pt idx="949">
                  <c:v>0.10633924038108089</c:v>
                </c:pt>
                <c:pt idx="950">
                  <c:v>0.10599176035342717</c:v>
                </c:pt>
                <c:pt idx="951">
                  <c:v>0.10562985229243693</c:v>
                </c:pt>
                <c:pt idx="952">
                  <c:v>0.1052539722689313</c:v>
                </c:pt>
                <c:pt idx="953">
                  <c:v>0.10486499563400498</c:v>
                </c:pt>
                <c:pt idx="954">
                  <c:v>0.10446253880963663</c:v>
                </c:pt>
                <c:pt idx="955">
                  <c:v>0.10404789545779847</c:v>
                </c:pt>
                <c:pt idx="956">
                  <c:v>0.10362193725278812</c:v>
                </c:pt>
                <c:pt idx="957">
                  <c:v>0.10318678685516625</c:v>
                </c:pt>
                <c:pt idx="958">
                  <c:v>0.10274539392747684</c:v>
                </c:pt>
                <c:pt idx="959">
                  <c:v>0.10230027962584687</c:v>
                </c:pt>
                <c:pt idx="960">
                  <c:v>0.10185353844631118</c:v>
                </c:pt>
                <c:pt idx="961">
                  <c:v>0.10140559196593235</c:v>
                </c:pt>
                <c:pt idx="962">
                  <c:v>0.10095727570994695</c:v>
                </c:pt>
                <c:pt idx="963">
                  <c:v>0.10051025223787746</c:v>
                </c:pt>
                <c:pt idx="964">
                  <c:v>0.10006659208983215</c:v>
                </c:pt>
                <c:pt idx="965">
                  <c:v>9.9630843764164978E-2</c:v>
                </c:pt>
                <c:pt idx="966">
                  <c:v>9.9208779784129564E-2</c:v>
                </c:pt>
                <c:pt idx="967">
                  <c:v>9.8806151202178838E-2</c:v>
                </c:pt>
                <c:pt idx="968">
                  <c:v>9.8427863346744249E-2</c:v>
                </c:pt>
                <c:pt idx="969">
                  <c:v>9.8076330463328865E-2</c:v>
                </c:pt>
                <c:pt idx="970">
                  <c:v>9.7752725710132604E-2</c:v>
                </c:pt>
                <c:pt idx="971">
                  <c:v>9.7456574577957311E-2</c:v>
                </c:pt>
                <c:pt idx="972">
                  <c:v>9.7187409026182059E-2</c:v>
                </c:pt>
                <c:pt idx="973">
                  <c:v>9.6945179028080086E-2</c:v>
                </c:pt>
                <c:pt idx="974">
                  <c:v>9.6731074536941075E-2</c:v>
                </c:pt>
                <c:pt idx="975">
                  <c:v>9.6547111350198001E-2</c:v>
                </c:pt>
                <c:pt idx="976">
                  <c:v>9.6391605952790615E-2</c:v>
                </c:pt>
                <c:pt idx="977">
                  <c:v>9.626288303016961E-2</c:v>
                </c:pt>
                <c:pt idx="978">
                  <c:v>9.6155574549405265E-2</c:v>
                </c:pt>
                <c:pt idx="979">
                  <c:v>9.6062266504825078E-2</c:v>
                </c:pt>
                <c:pt idx="980">
                  <c:v>9.5976375058182906E-2</c:v>
                </c:pt>
                <c:pt idx="981">
                  <c:v>9.589296565400296E-2</c:v>
                </c:pt>
                <c:pt idx="982">
                  <c:v>9.5809983031749257E-2</c:v>
                </c:pt>
                <c:pt idx="983">
                  <c:v>9.5729069703946457E-2</c:v>
                </c:pt>
                <c:pt idx="984">
                  <c:v>9.565350944747919E-2</c:v>
                </c:pt>
                <c:pt idx="985">
                  <c:v>9.5588226116877339E-2</c:v>
                </c:pt>
                <c:pt idx="986">
                  <c:v>9.5536909632956468E-2</c:v>
                </c:pt>
                <c:pt idx="987">
                  <c:v>9.5503249312750227E-2</c:v>
                </c:pt>
                <c:pt idx="988">
                  <c:v>9.5486420130922123E-2</c:v>
                </c:pt>
                <c:pt idx="989">
                  <c:v>9.5484367836287887E-2</c:v>
                </c:pt>
                <c:pt idx="990">
                  <c:v>9.5492577073014284E-2</c:v>
                </c:pt>
                <c:pt idx="991">
                  <c:v>9.5505712174548729E-2</c:v>
                </c:pt>
                <c:pt idx="992">
                  <c:v>9.5516795225483508E-2</c:v>
                </c:pt>
                <c:pt idx="993">
                  <c:v>9.5521310623619793E-2</c:v>
                </c:pt>
                <c:pt idx="994">
                  <c:v>9.5516384737071802E-2</c:v>
                </c:pt>
                <c:pt idx="995">
                  <c:v>9.5503249312750227E-2</c:v>
                </c:pt>
                <c:pt idx="996">
                  <c:v>9.5485599211904471E-2</c:v>
                </c:pt>
                <c:pt idx="997">
                  <c:v>9.5470002045395908E-2</c:v>
                </c:pt>
                <c:pt idx="998">
                  <c:v>9.5463845423336635E-2</c:v>
                </c:pt>
                <c:pt idx="999">
                  <c:v>9.5470412489969791E-2</c:v>
                </c:pt>
                <c:pt idx="1000">
                  <c:v>9.5492166607492712E-2</c:v>
                </c:pt>
                <c:pt idx="1001">
                  <c:v>9.5525005075196012E-2</c:v>
                </c:pt>
                <c:pt idx="1002">
                  <c:v>9.5563593447858586E-2</c:v>
                </c:pt>
                <c:pt idx="1003">
                  <c:v>9.5601774680390217E-2</c:v>
                </c:pt>
                <c:pt idx="1004">
                  <c:v>9.5634210837494016E-2</c:v>
                </c:pt>
                <c:pt idx="1005">
                  <c:v>9.5658847512286704E-2</c:v>
                </c:pt>
                <c:pt idx="1006">
                  <c:v>9.5677736576151751E-2</c:v>
                </c:pt>
                <c:pt idx="1007">
                  <c:v>9.5693751860818632E-2</c:v>
                </c:pt>
                <c:pt idx="1008">
                  <c:v>9.5711821096154615E-2</c:v>
                </c:pt>
                <c:pt idx="1009">
                  <c:v>9.5733998003429632E-2</c:v>
                </c:pt>
                <c:pt idx="1010">
                  <c:v>9.5762747531761838E-2</c:v>
                </c:pt>
                <c:pt idx="1011">
                  <c:v>9.5796838724552802E-2</c:v>
                </c:pt>
                <c:pt idx="1012">
                  <c:v>9.5836683630551867E-2</c:v>
                </c:pt>
                <c:pt idx="1013">
                  <c:v>9.5882283833298554E-2</c:v>
                </c:pt>
                <c:pt idx="1014">
                  <c:v>9.5934052028462946E-2</c:v>
                </c:pt>
                <c:pt idx="1015">
                  <c:v>9.5994456056398003E-2</c:v>
                </c:pt>
                <c:pt idx="1016">
                  <c:v>9.6063910525940321E-2</c:v>
                </c:pt>
                <c:pt idx="1017">
                  <c:v>9.6143653021409814E-2</c:v>
                </c:pt>
                <c:pt idx="1018">
                  <c:v>9.623163337987195E-2</c:v>
                </c:pt>
                <c:pt idx="1019">
                  <c:v>9.6325800331061084E-2</c:v>
                </c:pt>
                <c:pt idx="1020">
                  <c:v>9.6422867116446098E-2</c:v>
                </c:pt>
                <c:pt idx="1021">
                  <c:v>9.6519132726580525E-2</c:v>
                </c:pt>
                <c:pt idx="1022">
                  <c:v>9.6612538990946795E-2</c:v>
                </c:pt>
                <c:pt idx="1023">
                  <c:v>9.6700614398321671E-2</c:v>
                </c:pt>
                <c:pt idx="1024">
                  <c:v>9.6782532326610826E-2</c:v>
                </c:pt>
                <c:pt idx="1025">
                  <c:v>9.6857877529279768E-2</c:v>
                </c:pt>
                <c:pt idx="1026">
                  <c:v>9.6926234759168728E-2</c:v>
                </c:pt>
                <c:pt idx="1027">
                  <c:v>9.6988012595485062E-2</c:v>
                </c:pt>
                <c:pt idx="1028">
                  <c:v>9.7043208228670408E-2</c:v>
                </c:pt>
                <c:pt idx="1029">
                  <c:v>9.7091819147724912E-2</c:v>
                </c:pt>
                <c:pt idx="1030">
                  <c:v>9.7133019101641405E-2</c:v>
                </c:pt>
                <c:pt idx="1031">
                  <c:v>9.7166393929670636E-2</c:v>
                </c:pt>
                <c:pt idx="1032">
                  <c:v>9.7189469384498017E-2</c:v>
                </c:pt>
                <c:pt idx="1033">
                  <c:v>9.7200183405309892E-2</c:v>
                </c:pt>
                <c:pt idx="1034">
                  <c:v>9.7195238439783505E-2</c:v>
                </c:pt>
                <c:pt idx="1035">
                  <c:v>9.7172986791655869E-2</c:v>
                </c:pt>
                <c:pt idx="1036">
                  <c:v>9.7133019101641405E-2</c:v>
                </c:pt>
                <c:pt idx="1037">
                  <c:v>9.7076164189985881E-2</c:v>
                </c:pt>
                <c:pt idx="1038">
                  <c:v>9.7005311964547203E-2</c:v>
                </c:pt>
                <c:pt idx="1039">
                  <c:v>9.6923352008080665E-2</c:v>
                </c:pt>
                <c:pt idx="1040">
                  <c:v>9.6833584478728585E-2</c:v>
                </c:pt>
                <c:pt idx="1041">
                  <c:v>9.6739719019507731E-2</c:v>
                </c:pt>
                <c:pt idx="1042">
                  <c:v>9.6643816062309873E-2</c:v>
                </c:pt>
                <c:pt idx="1043">
                  <c:v>9.6547934278179759E-2</c:v>
                </c:pt>
                <c:pt idx="1044">
                  <c:v>9.6453307780232644E-2</c:v>
                </c:pt>
                <c:pt idx="1045">
                  <c:v>9.636034703919838E-2</c:v>
                </c:pt>
                <c:pt idx="1046">
                  <c:v>9.6269050990009819E-2</c:v>
                </c:pt>
                <c:pt idx="1047">
                  <c:v>9.6179007471999589E-2</c:v>
                </c:pt>
                <c:pt idx="1048">
                  <c:v>9.6088982619099705E-2</c:v>
                </c:pt>
                <c:pt idx="1049">
                  <c:v>9.5999798313570195E-2</c:v>
                </c:pt>
                <c:pt idx="1050">
                  <c:v>9.5913097491811761E-2</c:v>
                </c:pt>
                <c:pt idx="1051">
                  <c:v>9.5833397314419755E-2</c:v>
                </c:pt>
                <c:pt idx="1052">
                  <c:v>9.5766444037770682E-2</c:v>
                </c:pt>
                <c:pt idx="1053">
                  <c:v>9.5720034633475559E-2</c:v>
                </c:pt>
                <c:pt idx="1054">
                  <c:v>9.5700733067170307E-2</c:v>
                </c:pt>
                <c:pt idx="1055">
                  <c:v>9.5713463791191944E-2</c:v>
                </c:pt>
                <c:pt idx="1056">
                  <c:v>9.5759461775055565E-2</c:v>
                </c:pt>
                <c:pt idx="1057">
                  <c:v>9.5837094421817315E-2</c:v>
                </c:pt>
                <c:pt idx="1058">
                  <c:v>9.5943913336741793E-2</c:v>
                </c:pt>
                <c:pt idx="1059">
                  <c:v>9.6076651900600551E-2</c:v>
                </c:pt>
                <c:pt idx="1060">
                  <c:v>9.6233278042251125E-2</c:v>
                </c:pt>
                <c:pt idx="1061">
                  <c:v>9.641505161457109E-2</c:v>
                </c:pt>
                <c:pt idx="1062">
                  <c:v>9.6624061860437371E-2</c:v>
                </c:pt>
                <c:pt idx="1063">
                  <c:v>9.6864053945233564E-2</c:v>
                </c:pt>
                <c:pt idx="1064">
                  <c:v>9.7137551335194749E-2</c:v>
                </c:pt>
                <c:pt idx="1065">
                  <c:v>9.7447915814986241E-2</c:v>
                </c:pt>
                <c:pt idx="1066">
                  <c:v>9.7797289598151038E-2</c:v>
                </c:pt>
                <c:pt idx="1067">
                  <c:v>9.8188657863778395E-2</c:v>
                </c:pt>
                <c:pt idx="1068">
                  <c:v>9.8625028033129225E-2</c:v>
                </c:pt>
                <c:pt idx="1069">
                  <c:v>9.9111088403475711E-2</c:v>
                </c:pt>
                <c:pt idx="1070">
                  <c:v>9.9651149624183311E-2</c:v>
                </c:pt>
                <c:pt idx="1071">
                  <c:v>0.10024914756149428</c:v>
                </c:pt>
                <c:pt idx="1072">
                  <c:v>0.10090823022067708</c:v>
                </c:pt>
                <c:pt idx="1073">
                  <c:v>0.10163325423274194</c:v>
                </c:pt>
                <c:pt idx="1074">
                  <c:v>0.10242997062133286</c:v>
                </c:pt>
                <c:pt idx="1075">
                  <c:v>0.10330545899486754</c:v>
                </c:pt>
                <c:pt idx="1076">
                  <c:v>0.10427024584921118</c:v>
                </c:pt>
                <c:pt idx="1077">
                  <c:v>0.10533206134272521</c:v>
                </c:pt>
                <c:pt idx="1078">
                  <c:v>0.10649203447644895</c:v>
                </c:pt>
                <c:pt idx="1079">
                  <c:v>0.10774208025105991</c:v>
                </c:pt>
                <c:pt idx="1080">
                  <c:v>0.10905798291181579</c:v>
                </c:pt>
                <c:pt idx="1081">
                  <c:v>0.11040209788028876</c:v>
                </c:pt>
                <c:pt idx="1082">
                  <c:v>0.11172055815430759</c:v>
                </c:pt>
                <c:pt idx="1083">
                  <c:v>0.11295286274101357</c:v>
                </c:pt>
                <c:pt idx="1084">
                  <c:v>0.11403700367468061</c:v>
                </c:pt>
                <c:pt idx="1085">
                  <c:v>0.11491262189149232</c:v>
                </c:pt>
                <c:pt idx="1086">
                  <c:v>0.11553202282739983</c:v>
                </c:pt>
                <c:pt idx="1087">
                  <c:v>0.11586270288413381</c:v>
                </c:pt>
                <c:pt idx="1088">
                  <c:v>0.11588894446350817</c:v>
                </c:pt>
                <c:pt idx="1089">
                  <c:v>0.11561413182594549</c:v>
                </c:pt>
                <c:pt idx="1090">
                  <c:v>0.11505987506993109</c:v>
                </c:pt>
                <c:pt idx="1091">
                  <c:v>0.1142632431330165</c:v>
                </c:pt>
                <c:pt idx="1092">
                  <c:v>0.11327217634597753</c:v>
                </c:pt>
                <c:pt idx="1093">
                  <c:v>0.1121400366387485</c:v>
                </c:pt>
                <c:pt idx="1094">
                  <c:v>0.11092449342414212</c:v>
                </c:pt>
                <c:pt idx="1095">
                  <c:v>0.10967586943780716</c:v>
                </c:pt>
                <c:pt idx="1096">
                  <c:v>0.10843843690648558</c:v>
                </c:pt>
                <c:pt idx="1097">
                  <c:v>0.10724669078197191</c:v>
                </c:pt>
                <c:pt idx="1098">
                  <c:v>0.10612339985440389</c:v>
                </c:pt>
                <c:pt idx="1099">
                  <c:v>0.10508147038135174</c:v>
                </c:pt>
                <c:pt idx="1100">
                  <c:v>0.10412744278296315</c:v>
                </c:pt>
                <c:pt idx="1101">
                  <c:v>0.10326325145492443</c:v>
                </c:pt>
                <c:pt idx="1102">
                  <c:v>0.10248919932676459</c:v>
                </c:pt>
                <c:pt idx="1103">
                  <c:v>0.10180355869329227</c:v>
                </c:pt>
                <c:pt idx="1104">
                  <c:v>0.10120258627235923</c:v>
                </c:pt>
                <c:pt idx="1105">
                  <c:v>0.10068177840198167</c:v>
                </c:pt>
                <c:pt idx="1106">
                  <c:v>0.10023379335044635</c:v>
                </c:pt>
                <c:pt idx="1107">
                  <c:v>9.9850528995924281E-2</c:v>
                </c:pt>
                <c:pt idx="1108">
                  <c:v>9.9523114265902879E-2</c:v>
                </c:pt>
                <c:pt idx="1109">
                  <c:v>9.9242728544263747E-2</c:v>
                </c:pt>
                <c:pt idx="1110">
                  <c:v>9.9003073943502495E-2</c:v>
                </c:pt>
                <c:pt idx="1111">
                  <c:v>9.8797465490390368E-2</c:v>
                </c:pt>
                <c:pt idx="1112">
                  <c:v>9.8619653385402795E-2</c:v>
                </c:pt>
                <c:pt idx="1113">
                  <c:v>9.846464409596567E-2</c:v>
                </c:pt>
                <c:pt idx="1114">
                  <c:v>9.8327868517697925E-2</c:v>
                </c:pt>
                <c:pt idx="1115">
                  <c:v>9.8206831202963474E-2</c:v>
                </c:pt>
                <c:pt idx="1116">
                  <c:v>9.8099867255132422E-2</c:v>
                </c:pt>
                <c:pt idx="1117">
                  <c:v>9.8007379135058303E-2</c:v>
                </c:pt>
                <c:pt idx="1118">
                  <c:v>9.7930595928912179E-2</c:v>
                </c:pt>
                <c:pt idx="1119">
                  <c:v>9.7869922029857892E-2</c:v>
                </c:pt>
                <c:pt idx="1120">
                  <c:v>9.7824112661111573E-2</c:v>
                </c:pt>
                <c:pt idx="1121">
                  <c:v>9.7789861965918656E-2</c:v>
                </c:pt>
                <c:pt idx="1122">
                  <c:v>9.7763453635633435E-2</c:v>
                </c:pt>
                <c:pt idx="1123">
                  <c:v>9.7740347663836658E-2</c:v>
                </c:pt>
                <c:pt idx="1124">
                  <c:v>9.7718893219281955E-2</c:v>
                </c:pt>
                <c:pt idx="1125">
                  <c:v>9.7699090057280169E-2</c:v>
                </c:pt>
                <c:pt idx="1126">
                  <c:v>9.7683000653026819E-2</c:v>
                </c:pt>
                <c:pt idx="1127">
                  <c:v>9.7673512309417343E-2</c:v>
                </c:pt>
                <c:pt idx="1128">
                  <c:v>9.767268724585676E-2</c:v>
                </c:pt>
                <c:pt idx="1129">
                  <c:v>9.7680112874331537E-2</c:v>
                </c:pt>
                <c:pt idx="1130">
                  <c:v>9.7696202171598912E-2</c:v>
                </c:pt>
                <c:pt idx="1131">
                  <c:v>9.7718893219281955E-2</c:v>
                </c:pt>
                <c:pt idx="1132">
                  <c:v>9.7749424863291412E-2</c:v>
                </c:pt>
                <c:pt idx="1133">
                  <c:v>9.7789449323408273E-2</c:v>
                </c:pt>
                <c:pt idx="1134">
                  <c:v>9.7841858059434794E-2</c:v>
                </c:pt>
                <c:pt idx="1135">
                  <c:v>9.7908719328286931E-2</c:v>
                </c:pt>
                <c:pt idx="1136">
                  <c:v>9.7990452638241687E-2</c:v>
                </c:pt>
                <c:pt idx="1137">
                  <c:v>9.8083762996619916E-2</c:v>
                </c:pt>
                <c:pt idx="1138">
                  <c:v>9.8182875597150221E-2</c:v>
                </c:pt>
                <c:pt idx="1139">
                  <c:v>9.8282010821845289E-2</c:v>
                </c:pt>
                <c:pt idx="1140">
                  <c:v>9.8376210250348151E-2</c:v>
                </c:pt>
                <c:pt idx="1141">
                  <c:v>9.846464409596567E-2</c:v>
                </c:pt>
                <c:pt idx="1142">
                  <c:v>9.8550615748641213E-2</c:v>
                </c:pt>
                <c:pt idx="1143">
                  <c:v>9.8639912020130782E-2</c:v>
                </c:pt>
                <c:pt idx="1144">
                  <c:v>9.8739151638132738E-2</c:v>
                </c:pt>
                <c:pt idx="1145">
                  <c:v>9.8852477932389937E-2</c:v>
                </c:pt>
                <c:pt idx="1146">
                  <c:v>9.89815570301803E-2</c:v>
                </c:pt>
                <c:pt idx="1147">
                  <c:v>9.9123919492230317E-2</c:v>
                </c:pt>
                <c:pt idx="1148">
                  <c:v>9.9274609674210867E-2</c:v>
                </c:pt>
                <c:pt idx="1149">
                  <c:v>9.9427837365006488E-2</c:v>
                </c:pt>
                <c:pt idx="1150">
                  <c:v>9.958070478866865E-2</c:v>
                </c:pt>
                <c:pt idx="1151">
                  <c:v>9.9730724592890119E-2</c:v>
                </c:pt>
                <c:pt idx="1152">
                  <c:v>9.9878723070877196E-2</c:v>
                </c:pt>
                <c:pt idx="1153">
                  <c:v>0.10002594245448015</c:v>
                </c:pt>
                <c:pt idx="1154">
                  <c:v>0.10017570124808317</c:v>
                </c:pt>
                <c:pt idx="1155">
                  <c:v>0.10033049243759862</c:v>
                </c:pt>
                <c:pt idx="1156">
                  <c:v>0.10049239747480099</c:v>
                </c:pt>
                <c:pt idx="1157">
                  <c:v>0.10066433196858415</c:v>
                </c:pt>
                <c:pt idx="1158">
                  <c:v>0.10084672336821165</c:v>
                </c:pt>
                <c:pt idx="1159">
                  <c:v>0.10104083205254699</c:v>
                </c:pt>
                <c:pt idx="1160">
                  <c:v>0.10124625776463325</c:v>
                </c:pt>
                <c:pt idx="1161">
                  <c:v>0.1014613519423383</c:v>
                </c:pt>
                <c:pt idx="1162">
                  <c:v>0.10168487982693042</c:v>
                </c:pt>
                <c:pt idx="1163">
                  <c:v>0.10191518806426403</c:v>
                </c:pt>
                <c:pt idx="1164">
                  <c:v>0.10215353781252989</c:v>
                </c:pt>
                <c:pt idx="1165">
                  <c:v>0.10240286158472889</c:v>
                </c:pt>
                <c:pt idx="1166">
                  <c:v>0.10266818583389437</c:v>
                </c:pt>
                <c:pt idx="1167">
                  <c:v>0.10295455073546822</c:v>
                </c:pt>
                <c:pt idx="1168">
                  <c:v>0.10326701235636804</c:v>
                </c:pt>
                <c:pt idx="1169">
                  <c:v>0.10360771795806467</c:v>
                </c:pt>
                <c:pt idx="1170">
                  <c:v>0.10397757101079319</c:v>
                </c:pt>
                <c:pt idx="1171">
                  <c:v>0.10437455107218641</c:v>
                </c:pt>
                <c:pt idx="1172">
                  <c:v>0.10479495811410844</c:v>
                </c:pt>
                <c:pt idx="1173">
                  <c:v>0.10523550163825035</c:v>
                </c:pt>
                <c:pt idx="1174">
                  <c:v>0.10569372122907816</c:v>
                </c:pt>
                <c:pt idx="1175">
                  <c:v>0.10616756900978686</c:v>
                </c:pt>
                <c:pt idx="1176">
                  <c:v>0.10665541104006981</c:v>
                </c:pt>
                <c:pt idx="1177">
                  <c:v>0.10715476411128388</c:v>
                </c:pt>
                <c:pt idx="1178">
                  <c:v>0.10766186815119638</c:v>
                </c:pt>
                <c:pt idx="1179">
                  <c:v>0.10817125550170947</c:v>
                </c:pt>
                <c:pt idx="1180">
                  <c:v>0.10867531735138269</c:v>
                </c:pt>
                <c:pt idx="1181">
                  <c:v>0.10916598607496775</c:v>
                </c:pt>
                <c:pt idx="1182">
                  <c:v>0.10963473445242122</c:v>
                </c:pt>
                <c:pt idx="1183">
                  <c:v>0.1100730011609764</c:v>
                </c:pt>
                <c:pt idx="1184">
                  <c:v>0.11047389532899332</c:v>
                </c:pt>
                <c:pt idx="1185">
                  <c:v>0.1108313598324252</c:v>
                </c:pt>
                <c:pt idx="1186">
                  <c:v>0.11114145731385194</c:v>
                </c:pt>
                <c:pt idx="1187">
                  <c:v>0.11140195713781942</c:v>
                </c:pt>
                <c:pt idx="1188">
                  <c:v>0.11161106593829861</c:v>
                </c:pt>
                <c:pt idx="1189">
                  <c:v>0.11176913552554202</c:v>
                </c:pt>
                <c:pt idx="1190">
                  <c:v>0.11187824135716429</c:v>
                </c:pt>
                <c:pt idx="1191">
                  <c:v>0.11194047805280583</c:v>
                </c:pt>
                <c:pt idx="1192">
                  <c:v>0.11196094138047019</c:v>
                </c:pt>
                <c:pt idx="1193">
                  <c:v>0.11194431485329825</c:v>
                </c:pt>
                <c:pt idx="1194">
                  <c:v>0.1118974229495201</c:v>
                </c:pt>
                <c:pt idx="1195">
                  <c:v>0.11182709458568707</c:v>
                </c:pt>
                <c:pt idx="1196">
                  <c:v>0.11174228946451004</c:v>
                </c:pt>
                <c:pt idx="1197">
                  <c:v>0.11164940637513465</c:v>
                </c:pt>
                <c:pt idx="1198">
                  <c:v>0.11155611721416647</c:v>
                </c:pt>
                <c:pt idx="1199">
                  <c:v>0.11146753236086704</c:v>
                </c:pt>
                <c:pt idx="1200">
                  <c:v>0.11138705505880775</c:v>
                </c:pt>
                <c:pt idx="1201">
                  <c:v>0.11131595789301219</c:v>
                </c:pt>
                <c:pt idx="1202">
                  <c:v>0.11125381062369477</c:v>
                </c:pt>
                <c:pt idx="1203">
                  <c:v>0.11119975824430195</c:v>
                </c:pt>
                <c:pt idx="1204">
                  <c:v>0.11115337219617449</c:v>
                </c:pt>
                <c:pt idx="1205">
                  <c:v>0.11111507552335798</c:v>
                </c:pt>
                <c:pt idx="1206">
                  <c:v>0.11108614249898119</c:v>
                </c:pt>
                <c:pt idx="1207">
                  <c:v>0.11107082579580563</c:v>
                </c:pt>
                <c:pt idx="1208">
                  <c:v>0.11107210216710495</c:v>
                </c:pt>
                <c:pt idx="1209">
                  <c:v>0.11109295009601305</c:v>
                </c:pt>
                <c:pt idx="1210">
                  <c:v>0.11113507447564153</c:v>
                </c:pt>
                <c:pt idx="1211">
                  <c:v>0.11119848149777301</c:v>
                </c:pt>
                <c:pt idx="1212">
                  <c:v>0.1112810521675488</c:v>
                </c:pt>
                <c:pt idx="1213">
                  <c:v>0.11137939133156338</c:v>
                </c:pt>
                <c:pt idx="1214">
                  <c:v>0.11148967688027855</c:v>
                </c:pt>
                <c:pt idx="1215">
                  <c:v>0.11160978798202892</c:v>
                </c:pt>
                <c:pt idx="1216">
                  <c:v>0.11173675000766525</c:v>
                </c:pt>
                <c:pt idx="1217">
                  <c:v>0.11187184768130709</c:v>
                </c:pt>
                <c:pt idx="1218">
                  <c:v>0.11201594135174575</c:v>
                </c:pt>
                <c:pt idx="1219">
                  <c:v>0.1121720257081219</c:v>
                </c:pt>
                <c:pt idx="1220">
                  <c:v>0.11234352729310693</c:v>
                </c:pt>
                <c:pt idx="1221">
                  <c:v>0.11253174502407093</c:v>
                </c:pt>
                <c:pt idx="1222">
                  <c:v>0.11273712770568156</c:v>
                </c:pt>
                <c:pt idx="1223">
                  <c:v>0.11295756311278449</c:v>
                </c:pt>
                <c:pt idx="1224">
                  <c:v>0.11319093642954303</c:v>
                </c:pt>
                <c:pt idx="1225">
                  <c:v>0.11343427400537764</c:v>
                </c:pt>
                <c:pt idx="1226">
                  <c:v>0.11368630844590821</c:v>
                </c:pt>
                <c:pt idx="1227">
                  <c:v>0.11394791138858096</c:v>
                </c:pt>
                <c:pt idx="1228">
                  <c:v>0.11422038570291038</c:v>
                </c:pt>
                <c:pt idx="1229">
                  <c:v>0.11450632476782985</c:v>
                </c:pt>
                <c:pt idx="1230">
                  <c:v>0.11480661334469244</c:v>
                </c:pt>
                <c:pt idx="1231">
                  <c:v>0.11512042220136764</c:v>
                </c:pt>
                <c:pt idx="1232">
                  <c:v>0.11544391263707687</c:v>
                </c:pt>
                <c:pt idx="1233">
                  <c:v>0.11577237514414518</c:v>
                </c:pt>
                <c:pt idx="1234">
                  <c:v>0.11610065584686946</c:v>
                </c:pt>
                <c:pt idx="1235">
                  <c:v>0.11642487752111108</c:v>
                </c:pt>
                <c:pt idx="1236">
                  <c:v>0.11674416878254223</c:v>
                </c:pt>
                <c:pt idx="1237">
                  <c:v>0.11706024402718984</c:v>
                </c:pt>
                <c:pt idx="1238">
                  <c:v>0.11737611779711166</c:v>
                </c:pt>
                <c:pt idx="1239">
                  <c:v>0.11769481344222299</c:v>
                </c:pt>
                <c:pt idx="1240">
                  <c:v>0.11801806627466893</c:v>
                </c:pt>
                <c:pt idx="1241">
                  <c:v>0.11834588630256515</c:v>
                </c:pt>
                <c:pt idx="1242">
                  <c:v>0.11867655179745895</c:v>
                </c:pt>
                <c:pt idx="1243">
                  <c:v>0.11900746924809302</c:v>
                </c:pt>
                <c:pt idx="1244">
                  <c:v>0.11933690450769097</c:v>
                </c:pt>
                <c:pt idx="1245">
                  <c:v>0.11966225026069821</c:v>
                </c:pt>
                <c:pt idx="1246">
                  <c:v>0.11998219429125656</c:v>
                </c:pt>
                <c:pt idx="1247">
                  <c:v>0.12029550762012964</c:v>
                </c:pt>
                <c:pt idx="1248">
                  <c:v>0.12060191477970494</c:v>
                </c:pt>
                <c:pt idx="1249">
                  <c:v>0.12090035651333031</c:v>
                </c:pt>
                <c:pt idx="1250">
                  <c:v>0.12119099043672843</c:v>
                </c:pt>
                <c:pt idx="1251">
                  <c:v>0.1214747594256177</c:v>
                </c:pt>
                <c:pt idx="1252">
                  <c:v>0.12175369932722935</c:v>
                </c:pt>
                <c:pt idx="1253">
                  <c:v>0.12203063684746163</c:v>
                </c:pt>
                <c:pt idx="1254">
                  <c:v>0.12230827500610741</c:v>
                </c:pt>
                <c:pt idx="1255">
                  <c:v>0.12258770725801649</c:v>
                </c:pt>
                <c:pt idx="1256">
                  <c:v>0.12286832491214461</c:v>
                </c:pt>
                <c:pt idx="1257">
                  <c:v>0.12314693673374955</c:v>
                </c:pt>
                <c:pt idx="1258">
                  <c:v>0.12341938031414268</c:v>
                </c:pt>
                <c:pt idx="1259">
                  <c:v>0.12368143918727881</c:v>
                </c:pt>
                <c:pt idx="1260">
                  <c:v>0.12393090322038758</c:v>
                </c:pt>
                <c:pt idx="1261">
                  <c:v>0.12416858372596529</c:v>
                </c:pt>
                <c:pt idx="1262">
                  <c:v>0.12439876066203082</c:v>
                </c:pt>
                <c:pt idx="1263">
                  <c:v>0.12462826955080242</c:v>
                </c:pt>
                <c:pt idx="1264">
                  <c:v>0.1248643996983364</c:v>
                </c:pt>
                <c:pt idx="1265">
                  <c:v>0.12511432464105676</c:v>
                </c:pt>
                <c:pt idx="1266">
                  <c:v>0.12538202550460265</c:v>
                </c:pt>
                <c:pt idx="1267">
                  <c:v>0.1256685470889406</c:v>
                </c:pt>
                <c:pt idx="1268">
                  <c:v>0.12597207726055559</c:v>
                </c:pt>
                <c:pt idx="1269">
                  <c:v>0.12628815713848696</c:v>
                </c:pt>
                <c:pt idx="1270">
                  <c:v>0.12661183114496211</c:v>
                </c:pt>
                <c:pt idx="1271">
                  <c:v>0.12693782061009384</c:v>
                </c:pt>
                <c:pt idx="1272">
                  <c:v>0.12726175853677713</c:v>
                </c:pt>
                <c:pt idx="1273">
                  <c:v>0.12758014879949287</c:v>
                </c:pt>
                <c:pt idx="1274">
                  <c:v>0.12788979475465656</c:v>
                </c:pt>
                <c:pt idx="1275">
                  <c:v>0.12818735831220673</c:v>
                </c:pt>
                <c:pt idx="1276">
                  <c:v>0.12846878455106736</c:v>
                </c:pt>
                <c:pt idx="1277">
                  <c:v>0.12872814853637904</c:v>
                </c:pt>
                <c:pt idx="1278">
                  <c:v>0.12895782934253963</c:v>
                </c:pt>
                <c:pt idx="1279">
                  <c:v>0.12914873145931371</c:v>
                </c:pt>
                <c:pt idx="1280">
                  <c:v>0.12929033259093503</c:v>
                </c:pt>
                <c:pt idx="1281">
                  <c:v>0.12937251080801981</c:v>
                </c:pt>
                <c:pt idx="1282">
                  <c:v>0.12938520278282184</c:v>
                </c:pt>
                <c:pt idx="1283">
                  <c:v>0.12932032672558746</c:v>
                </c:pt>
                <c:pt idx="1284">
                  <c:v>0.12917272765008259</c:v>
                </c:pt>
                <c:pt idx="1285">
                  <c:v>0.1289404062204681</c:v>
                </c:pt>
                <c:pt idx="1286">
                  <c:v>0.12862544756768324</c:v>
                </c:pt>
                <c:pt idx="1287">
                  <c:v>0.12823320989695663</c:v>
                </c:pt>
                <c:pt idx="1288">
                  <c:v>0.12777278947958093</c:v>
                </c:pt>
                <c:pt idx="1289">
                  <c:v>0.12725570842202527</c:v>
                </c:pt>
                <c:pt idx="1290">
                  <c:v>0.12669438612252104</c:v>
                </c:pt>
                <c:pt idx="1291">
                  <c:v>0.12610264815226968</c:v>
                </c:pt>
                <c:pt idx="1292">
                  <c:v>0.12549451788892518</c:v>
                </c:pt>
                <c:pt idx="1293">
                  <c:v>0.12488381216337341</c:v>
                </c:pt>
                <c:pt idx="1294">
                  <c:v>0.12428431484421909</c:v>
                </c:pt>
                <c:pt idx="1295">
                  <c:v>0.12370925254249443</c:v>
                </c:pt>
                <c:pt idx="1296">
                  <c:v>0.12316854744209771</c:v>
                </c:pt>
                <c:pt idx="1297">
                  <c:v>0.12267068057830144</c:v>
                </c:pt>
                <c:pt idx="1298">
                  <c:v>0.12221947783392306</c:v>
                </c:pt>
                <c:pt idx="1299">
                  <c:v>0.1218153178072835</c:v>
                </c:pt>
                <c:pt idx="1300">
                  <c:v>0.12145554231670064</c:v>
                </c:pt>
                <c:pt idx="1301">
                  <c:v>0.12113616607056887</c:v>
                </c:pt>
                <c:pt idx="1302">
                  <c:v>0.12085266167573427</c:v>
                </c:pt>
                <c:pt idx="1303">
                  <c:v>0.12060165384169508</c:v>
                </c:pt>
                <c:pt idx="1304">
                  <c:v>0.12038056522958296</c:v>
                </c:pt>
                <c:pt idx="1305">
                  <c:v>0.12018852471796959</c:v>
                </c:pt>
                <c:pt idx="1306">
                  <c:v>0.12002410401263808</c:v>
                </c:pt>
                <c:pt idx="1307">
                  <c:v>0.11988579556848389</c:v>
                </c:pt>
                <c:pt idx="1308">
                  <c:v>0.11977118709494305</c:v>
                </c:pt>
                <c:pt idx="1309">
                  <c:v>0.11967483519207922</c:v>
                </c:pt>
                <c:pt idx="1310">
                  <c:v>0.11959282271228211</c:v>
                </c:pt>
                <c:pt idx="1311">
                  <c:v>0.11951950191518124</c:v>
                </c:pt>
                <c:pt idx="1312">
                  <c:v>0.1194500971813478</c:v>
                </c:pt>
                <c:pt idx="1313">
                  <c:v>0.11938287192088148</c:v>
                </c:pt>
                <c:pt idx="1314">
                  <c:v>0.11931695789871044</c:v>
                </c:pt>
                <c:pt idx="1315">
                  <c:v>0.11925538936241897</c:v>
                </c:pt>
                <c:pt idx="1316">
                  <c:v>0.11920119892979508</c:v>
                </c:pt>
                <c:pt idx="1317">
                  <c:v>0.11915915181304493</c:v>
                </c:pt>
                <c:pt idx="1318">
                  <c:v>0.11913227846877328</c:v>
                </c:pt>
                <c:pt idx="1319">
                  <c:v>0.1191231765839923</c:v>
                </c:pt>
                <c:pt idx="1320">
                  <c:v>0.11913184504136287</c:v>
                </c:pt>
                <c:pt idx="1321">
                  <c:v>0.11915611764251366</c:v>
                </c:pt>
                <c:pt idx="1322">
                  <c:v>0.11919426304254033</c:v>
                </c:pt>
                <c:pt idx="1323">
                  <c:v>0.11924411719546579</c:v>
                </c:pt>
                <c:pt idx="1324">
                  <c:v>0.11930308253711341</c:v>
                </c:pt>
                <c:pt idx="1325">
                  <c:v>0.11937159644465944</c:v>
                </c:pt>
                <c:pt idx="1326">
                  <c:v>0.1194500971813478</c:v>
                </c:pt>
                <c:pt idx="1327">
                  <c:v>0.11953902399517469</c:v>
                </c:pt>
                <c:pt idx="1328">
                  <c:v>0.11963968509003153</c:v>
                </c:pt>
                <c:pt idx="1329">
                  <c:v>0.11975208862279751</c:v>
                </c:pt>
                <c:pt idx="1330">
                  <c:v>0.11987580953656563</c:v>
                </c:pt>
                <c:pt idx="1331">
                  <c:v>0.12000920714061236</c:v>
                </c:pt>
                <c:pt idx="1332">
                  <c:v>0.12014929267084551</c:v>
                </c:pt>
                <c:pt idx="1333">
                  <c:v>0.12029359542794305</c:v>
                </c:pt>
                <c:pt idx="1334">
                  <c:v>0.1204395981355727</c:v>
                </c:pt>
                <c:pt idx="1335">
                  <c:v>0.12058504111112323</c:v>
                </c:pt>
                <c:pt idx="1336">
                  <c:v>0.12072892321924555</c:v>
                </c:pt>
                <c:pt idx="1337">
                  <c:v>0.12087085124225838</c:v>
                </c:pt>
                <c:pt idx="1338">
                  <c:v>0.1210116068006436</c:v>
                </c:pt>
                <c:pt idx="1339">
                  <c:v>0.12115219026877255</c:v>
                </c:pt>
                <c:pt idx="1340">
                  <c:v>0.12129377755662263</c:v>
                </c:pt>
                <c:pt idx="1341">
                  <c:v>0.12143689251159528</c:v>
                </c:pt>
                <c:pt idx="1342">
                  <c:v>0.12158149304125943</c:v>
                </c:pt>
                <c:pt idx="1343">
                  <c:v>0.12172662135916179</c:v>
                </c:pt>
                <c:pt idx="1344">
                  <c:v>0.12187101308498438</c:v>
                </c:pt>
                <c:pt idx="1345">
                  <c:v>0.12201335852818296</c:v>
                </c:pt>
                <c:pt idx="1346">
                  <c:v>0.12215348107902957</c:v>
                </c:pt>
                <c:pt idx="1347">
                  <c:v>0.12229155320708662</c:v>
                </c:pt>
                <c:pt idx="1348">
                  <c:v>0.12242879578434274</c:v>
                </c:pt>
                <c:pt idx="1349">
                  <c:v>0.12256625649300734</c:v>
                </c:pt>
                <c:pt idx="1350">
                  <c:v>0.12270432883287208</c:v>
                </c:pt>
                <c:pt idx="1351">
                  <c:v>0.12284235765387164</c:v>
                </c:pt>
                <c:pt idx="1352">
                  <c:v>0.12297824393725787</c:v>
                </c:pt>
                <c:pt idx="1353">
                  <c:v>0.12310962360879441</c:v>
                </c:pt>
                <c:pt idx="1354">
                  <c:v>0.12323439236306355</c:v>
                </c:pt>
                <c:pt idx="1355">
                  <c:v>0.12335184423415113</c:v>
                </c:pt>
                <c:pt idx="1356">
                  <c:v>0.12346289259328935</c:v>
                </c:pt>
                <c:pt idx="1357">
                  <c:v>0.12356989705992294</c:v>
                </c:pt>
                <c:pt idx="1358">
                  <c:v>0.12367618332025765</c:v>
                </c:pt>
                <c:pt idx="1359">
                  <c:v>0.12378468607174253</c:v>
                </c:pt>
                <c:pt idx="1360">
                  <c:v>0.12389685305637743</c:v>
                </c:pt>
                <c:pt idx="1361">
                  <c:v>0.1240127747720795</c:v>
                </c:pt>
                <c:pt idx="1362">
                  <c:v>0.12413100734687188</c:v>
                </c:pt>
                <c:pt idx="1363">
                  <c:v>0.12424900897944624</c:v>
                </c:pt>
                <c:pt idx="1364">
                  <c:v>0.12436445445755606</c:v>
                </c:pt>
                <c:pt idx="1365">
                  <c:v>0.12447584983340099</c:v>
                </c:pt>
                <c:pt idx="1366">
                  <c:v>0.12458248973940245</c:v>
                </c:pt>
                <c:pt idx="1367">
                  <c:v>0.12468524867407782</c:v>
                </c:pt>
                <c:pt idx="1368">
                  <c:v>0.12478592421031343</c:v>
                </c:pt>
                <c:pt idx="1369">
                  <c:v>0.12488693053615696</c:v>
                </c:pt>
                <c:pt idx="1370">
                  <c:v>0.12499138699992629</c:v>
                </c:pt>
                <c:pt idx="1371">
                  <c:v>0.12510237206368469</c:v>
                </c:pt>
                <c:pt idx="1372">
                  <c:v>0.1252225719654122</c:v>
                </c:pt>
                <c:pt idx="1373">
                  <c:v>0.12535414878567452</c:v>
                </c:pt>
                <c:pt idx="1374">
                  <c:v>0.1254979485289266</c:v>
                </c:pt>
                <c:pt idx="1375">
                  <c:v>0.12565354334182943</c:v>
                </c:pt>
                <c:pt idx="1376">
                  <c:v>0.12581892118235982</c:v>
                </c:pt>
                <c:pt idx="1377">
                  <c:v>0.12599096687638667</c:v>
                </c:pt>
                <c:pt idx="1378">
                  <c:v>0.12616589997205441</c:v>
                </c:pt>
                <c:pt idx="1379">
                  <c:v>0.12634028660465291</c:v>
                </c:pt>
                <c:pt idx="1380">
                  <c:v>0.12651205406109189</c:v>
                </c:pt>
                <c:pt idx="1381">
                  <c:v>0.12668036125379378</c:v>
                </c:pt>
                <c:pt idx="1382">
                  <c:v>0.12684577768462402</c:v>
                </c:pt>
                <c:pt idx="1383">
                  <c:v>0.12701006546667382</c:v>
                </c:pt>
                <c:pt idx="1384">
                  <c:v>0.12717521017210875</c:v>
                </c:pt>
                <c:pt idx="1385">
                  <c:v>0.12734311206110671</c:v>
                </c:pt>
                <c:pt idx="1386">
                  <c:v>0.12751509993119015</c:v>
                </c:pt>
                <c:pt idx="1387">
                  <c:v>0.12769170907795313</c:v>
                </c:pt>
                <c:pt idx="1388">
                  <c:v>0.12787325468103938</c:v>
                </c:pt>
                <c:pt idx="1389">
                  <c:v>0.12805952168861523</c:v>
                </c:pt>
                <c:pt idx="1390">
                  <c:v>0.1282504718829226</c:v>
                </c:pt>
                <c:pt idx="1391">
                  <c:v>0.1284463771024652</c:v>
                </c:pt>
                <c:pt idx="1392">
                  <c:v>0.1286476427431259</c:v>
                </c:pt>
                <c:pt idx="1393">
                  <c:v>0.12885511837555919</c:v>
                </c:pt>
                <c:pt idx="1394">
                  <c:v>0.12906983281500495</c:v>
                </c:pt>
                <c:pt idx="1395">
                  <c:v>0.12929286160220144</c:v>
                </c:pt>
                <c:pt idx="1396">
                  <c:v>0.12952586001914013</c:v>
                </c:pt>
                <c:pt idx="1397">
                  <c:v>0.12976995449436168</c:v>
                </c:pt>
                <c:pt idx="1398">
                  <c:v>0.13002685253730972</c:v>
                </c:pt>
                <c:pt idx="1399">
                  <c:v>0.13029808883012073</c:v>
                </c:pt>
                <c:pt idx="1400">
                  <c:v>0.13058480267904737</c:v>
                </c:pt>
                <c:pt idx="1401">
                  <c:v>0.13088800434713821</c:v>
                </c:pt>
                <c:pt idx="1402">
                  <c:v>0.13120839672872597</c:v>
                </c:pt>
                <c:pt idx="1403">
                  <c:v>0.13154619613665519</c:v>
                </c:pt>
                <c:pt idx="1404">
                  <c:v>0.13190113058049546</c:v>
                </c:pt>
                <c:pt idx="1405">
                  <c:v>0.13227248242485856</c:v>
                </c:pt>
                <c:pt idx="1406">
                  <c:v>0.13265939928546866</c:v>
                </c:pt>
                <c:pt idx="1407">
                  <c:v>0.13306084838200405</c:v>
                </c:pt>
                <c:pt idx="1408">
                  <c:v>0.13347583936823992</c:v>
                </c:pt>
                <c:pt idx="1409">
                  <c:v>0.1339040071596499</c:v>
                </c:pt>
                <c:pt idx="1410">
                  <c:v>0.13434548014636405</c:v>
                </c:pt>
                <c:pt idx="1411">
                  <c:v>0.13480083772956142</c:v>
                </c:pt>
                <c:pt idx="1412">
                  <c:v>0.13527102282468217</c:v>
                </c:pt>
                <c:pt idx="1413">
                  <c:v>0.13575689372996169</c:v>
                </c:pt>
                <c:pt idx="1414">
                  <c:v>0.13625895343294381</c:v>
                </c:pt>
                <c:pt idx="1415">
                  <c:v>0.13677698666453419</c:v>
                </c:pt>
                <c:pt idx="1416">
                  <c:v>0.13731037201796747</c:v>
                </c:pt>
                <c:pt idx="1417">
                  <c:v>0.13785785303410625</c:v>
                </c:pt>
                <c:pt idx="1418">
                  <c:v>0.1384181229225957</c:v>
                </c:pt>
                <c:pt idx="1419">
                  <c:v>0.13898995996345687</c:v>
                </c:pt>
                <c:pt idx="1420">
                  <c:v>0.13957222772666122</c:v>
                </c:pt>
                <c:pt idx="1421">
                  <c:v>0.14016378437329757</c:v>
                </c:pt>
                <c:pt idx="1422">
                  <c:v>0.1407640290505382</c:v>
                </c:pt>
                <c:pt idx="1423">
                  <c:v>0.14137222116514814</c:v>
                </c:pt>
                <c:pt idx="1424">
                  <c:v>0.14198734222999765</c:v>
                </c:pt>
                <c:pt idx="1425">
                  <c:v>0.14260859700895356</c:v>
                </c:pt>
                <c:pt idx="1426">
                  <c:v>0.14323459030343944</c:v>
                </c:pt>
                <c:pt idx="1427">
                  <c:v>0.14386382721599056</c:v>
                </c:pt>
                <c:pt idx="1428">
                  <c:v>0.1444946204247527</c:v>
                </c:pt>
                <c:pt idx="1429">
                  <c:v>0.14512541084233199</c:v>
                </c:pt>
                <c:pt idx="1430">
                  <c:v>0.14575490680153302</c:v>
                </c:pt>
                <c:pt idx="1431">
                  <c:v>0.14638190144937913</c:v>
                </c:pt>
                <c:pt idx="1432">
                  <c:v>0.14700578181395907</c:v>
                </c:pt>
                <c:pt idx="1433">
                  <c:v>0.14762570008201281</c:v>
                </c:pt>
                <c:pt idx="1434">
                  <c:v>0.14824071103655478</c:v>
                </c:pt>
                <c:pt idx="1435">
                  <c:v>0.14884926093915463</c:v>
                </c:pt>
                <c:pt idx="1436">
                  <c:v>0.14944964821575113</c:v>
                </c:pt>
                <c:pt idx="1437">
                  <c:v>0.15003992965868884</c:v>
                </c:pt>
                <c:pt idx="1438">
                  <c:v>0.15061889783698013</c:v>
                </c:pt>
                <c:pt idx="1439">
                  <c:v>0.15118585310495469</c:v>
                </c:pt>
                <c:pt idx="1440">
                  <c:v>0.15174130802475994</c:v>
                </c:pt>
                <c:pt idx="1441">
                  <c:v>0.15228549816177461</c:v>
                </c:pt>
                <c:pt idx="1442">
                  <c:v>0.15281861442743028</c:v>
                </c:pt>
                <c:pt idx="1443">
                  <c:v>0.15333944279216427</c:v>
                </c:pt>
                <c:pt idx="1444">
                  <c:v>0.15384521514726635</c:v>
                </c:pt>
                <c:pt idx="1445">
                  <c:v>0.15433183592353228</c:v>
                </c:pt>
                <c:pt idx="1446">
                  <c:v>0.15479533467733997</c:v>
                </c:pt>
                <c:pt idx="1447">
                  <c:v>0.15523257525022205</c:v>
                </c:pt>
                <c:pt idx="1448">
                  <c:v>0.15564173344197696</c:v>
                </c:pt>
                <c:pt idx="1449">
                  <c:v>0.15602249348159514</c:v>
                </c:pt>
                <c:pt idx="1450">
                  <c:v>0.15637520530004101</c:v>
                </c:pt>
                <c:pt idx="1451">
                  <c:v>0.15670036735312298</c:v>
                </c:pt>
                <c:pt idx="1452">
                  <c:v>0.15699829584158087</c:v>
                </c:pt>
                <c:pt idx="1453">
                  <c:v>0.15726945505249279</c:v>
                </c:pt>
                <c:pt idx="1454">
                  <c:v>0.15751573594959278</c:v>
                </c:pt>
                <c:pt idx="1455">
                  <c:v>0.15774131222004961</c:v>
                </c:pt>
                <c:pt idx="1456">
                  <c:v>0.15795345037273456</c:v>
                </c:pt>
                <c:pt idx="1457">
                  <c:v>0.15816189871579145</c:v>
                </c:pt>
                <c:pt idx="1458">
                  <c:v>0.15837685175169958</c:v>
                </c:pt>
                <c:pt idx="1459">
                  <c:v>0.15860776493007955</c:v>
                </c:pt>
                <c:pt idx="1460">
                  <c:v>0.15886164534204006</c:v>
                </c:pt>
                <c:pt idx="1461">
                  <c:v>0.15914224018774836</c:v>
                </c:pt>
                <c:pt idx="1462">
                  <c:v>0.15945083772100344</c:v>
                </c:pt>
                <c:pt idx="1463">
                  <c:v>0.15978773552600523</c:v>
                </c:pt>
                <c:pt idx="1464">
                  <c:v>0.16015299933922689</c:v>
                </c:pt>
                <c:pt idx="1465">
                  <c:v>0.1605473680789119</c:v>
                </c:pt>
                <c:pt idx="1466">
                  <c:v>0.16097182761324247</c:v>
                </c:pt>
                <c:pt idx="1467">
                  <c:v>0.1614270869866391</c:v>
                </c:pt>
                <c:pt idx="1468">
                  <c:v>0.16191266875799448</c:v>
                </c:pt>
                <c:pt idx="1469">
                  <c:v>0.16242723761110212</c:v>
                </c:pt>
                <c:pt idx="1470">
                  <c:v>0.16296849873510177</c:v>
                </c:pt>
                <c:pt idx="1471">
                  <c:v>0.16353429486944993</c:v>
                </c:pt>
                <c:pt idx="1472">
                  <c:v>0.16412356736323008</c:v>
                </c:pt>
                <c:pt idx="1473">
                  <c:v>0.16473530363244937</c:v>
                </c:pt>
                <c:pt idx="1474">
                  <c:v>0.16536858514185393</c:v>
                </c:pt>
                <c:pt idx="1475">
                  <c:v>0.16602157362544501</c:v>
                </c:pt>
                <c:pt idx="1476">
                  <c:v>0.16669068141844534</c:v>
                </c:pt>
                <c:pt idx="1477">
                  <c:v>0.16737060534271986</c:v>
                </c:pt>
                <c:pt idx="1478">
                  <c:v>0.16805600989300029</c:v>
                </c:pt>
                <c:pt idx="1479">
                  <c:v>0.16874249786039497</c:v>
                </c:pt>
                <c:pt idx="1480">
                  <c:v>0.16942773677432454</c:v>
                </c:pt>
                <c:pt idx="1481">
                  <c:v>0.17011142655150568</c:v>
                </c:pt>
                <c:pt idx="1482">
                  <c:v>0.17079453451641846</c:v>
                </c:pt>
                <c:pt idx="1483">
                  <c:v>0.17147671396067954</c:v>
                </c:pt>
                <c:pt idx="1484">
                  <c:v>0.17215624481670677</c:v>
                </c:pt>
                <c:pt idx="1485">
                  <c:v>0.17282904202665417</c:v>
                </c:pt>
                <c:pt idx="1486">
                  <c:v>0.17349001302930966</c:v>
                </c:pt>
                <c:pt idx="1487">
                  <c:v>0.17413511737189735</c:v>
                </c:pt>
                <c:pt idx="1488">
                  <c:v>0.17476339597633339</c:v>
                </c:pt>
                <c:pt idx="1489">
                  <c:v>0.17537635308128185</c:v>
                </c:pt>
                <c:pt idx="1490">
                  <c:v>0.17597752892791163</c:v>
                </c:pt>
                <c:pt idx="1491">
                  <c:v>0.17657073209546514</c:v>
                </c:pt>
                <c:pt idx="1492">
                  <c:v>0.17715776165591535</c:v>
                </c:pt>
                <c:pt idx="1493">
                  <c:v>0.17773774817036514</c:v>
                </c:pt>
                <c:pt idx="1494">
                  <c:v>0.17830763246359316</c:v>
                </c:pt>
                <c:pt idx="1495">
                  <c:v>0.17886409128717029</c:v>
                </c:pt>
                <c:pt idx="1496">
                  <c:v>0.17940493081383913</c:v>
                </c:pt>
                <c:pt idx="1497">
                  <c:v>0.17992979260791608</c:v>
                </c:pt>
                <c:pt idx="1498">
                  <c:v>0.18044016520696882</c:v>
                </c:pt>
                <c:pt idx="1499">
                  <c:v>0.18093724601687999</c:v>
                </c:pt>
                <c:pt idx="1500">
                  <c:v>0.1814209886674244</c:v>
                </c:pt>
                <c:pt idx="1501">
                  <c:v>0.18188934466543027</c:v>
                </c:pt>
                <c:pt idx="1502">
                  <c:v>0.18233940601478771</c:v>
                </c:pt>
                <c:pt idx="1503">
                  <c:v>0.18276780321138275</c:v>
                </c:pt>
                <c:pt idx="1504">
                  <c:v>0.18317276383514669</c:v>
                </c:pt>
                <c:pt idx="1505">
                  <c:v>0.18355321641528077</c:v>
                </c:pt>
                <c:pt idx="1506">
                  <c:v>0.18390793893501634</c:v>
                </c:pt>
                <c:pt idx="1507">
                  <c:v>0.1842330412603127</c:v>
                </c:pt>
                <c:pt idx="1508">
                  <c:v>0.18452084834754257</c:v>
                </c:pt>
                <c:pt idx="1509">
                  <c:v>0.184758581580868</c:v>
                </c:pt>
                <c:pt idx="1510">
                  <c:v>0.18493047364917736</c:v>
                </c:pt>
                <c:pt idx="1511">
                  <c:v>0.1850212625344384</c:v>
                </c:pt>
                <c:pt idx="1512">
                  <c:v>0.18501677308240538</c:v>
                </c:pt>
                <c:pt idx="1513">
                  <c:v>0.18490742638067925</c:v>
                </c:pt>
                <c:pt idx="1514">
                  <c:v>0.1846876058196053</c:v>
                </c:pt>
                <c:pt idx="1515">
                  <c:v>0.18435506147236003</c:v>
                </c:pt>
                <c:pt idx="1516">
                  <c:v>0.18390990120083306</c:v>
                </c:pt>
                <c:pt idx="1517">
                  <c:v>0.18335528520959088</c:v>
                </c:pt>
                <c:pt idx="1518">
                  <c:v>0.18269860708516783</c:v>
                </c:pt>
                <c:pt idx="1519">
                  <c:v>0.18195220096494025</c:v>
                </c:pt>
                <c:pt idx="1520">
                  <c:v>0.18113482791754365</c:v>
                </c:pt>
                <c:pt idx="1521">
                  <c:v>0.18027068951434855</c:v>
                </c:pt>
                <c:pt idx="1522">
                  <c:v>0.17938436579975747</c:v>
                </c:pt>
                <c:pt idx="1523">
                  <c:v>0.17849969816772526</c:v>
                </c:pt>
                <c:pt idx="1524">
                  <c:v>0.1776352771312727</c:v>
                </c:pt>
                <c:pt idx="1525">
                  <c:v>0.17680217193956105</c:v>
                </c:pt>
                <c:pt idx="1526">
                  <c:v>0.17600608536079732</c:v>
                </c:pt>
                <c:pt idx="1527">
                  <c:v>0.17524864191891132</c:v>
                </c:pt>
                <c:pt idx="1528">
                  <c:v>0.17452974072034311</c:v>
                </c:pt>
                <c:pt idx="1529">
                  <c:v>0.17384963525801844</c:v>
                </c:pt>
                <c:pt idx="1530">
                  <c:v>0.17320942169315001</c:v>
                </c:pt>
                <c:pt idx="1531">
                  <c:v>0.17260975875509754</c:v>
                </c:pt>
                <c:pt idx="1532">
                  <c:v>0.17205067578770239</c:v>
                </c:pt>
                <c:pt idx="1533">
                  <c:v>0.17153040356581262</c:v>
                </c:pt>
                <c:pt idx="1534">
                  <c:v>0.17104567743417787</c:v>
                </c:pt>
                <c:pt idx="1535">
                  <c:v>0.17059291469442195</c:v>
                </c:pt>
                <c:pt idx="1536">
                  <c:v>0.17016928614609161</c:v>
                </c:pt>
                <c:pt idx="1537">
                  <c:v>0.16977348947488158</c:v>
                </c:pt>
                <c:pt idx="1538">
                  <c:v>0.16940544901639598</c:v>
                </c:pt>
                <c:pt idx="1539">
                  <c:v>0.16906528905193141</c:v>
                </c:pt>
                <c:pt idx="1540">
                  <c:v>0.16875367318721468</c:v>
                </c:pt>
                <c:pt idx="1541">
                  <c:v>0.16847029741691089</c:v>
                </c:pt>
                <c:pt idx="1542">
                  <c:v>0.16821520369170029</c:v>
                </c:pt>
                <c:pt idx="1543">
                  <c:v>0.16798877883657848</c:v>
                </c:pt>
                <c:pt idx="1544">
                  <c:v>0.16779248103247391</c:v>
                </c:pt>
                <c:pt idx="1545">
                  <c:v>0.16762859572590372</c:v>
                </c:pt>
                <c:pt idx="1546">
                  <c:v>0.16749863662462039</c:v>
                </c:pt>
                <c:pt idx="1547">
                  <c:v>0.16740262173438947</c:v>
                </c:pt>
                <c:pt idx="1548">
                  <c:v>0.16733767112424547</c:v>
                </c:pt>
                <c:pt idx="1549">
                  <c:v>0.16729892818212055</c:v>
                </c:pt>
                <c:pt idx="1550">
                  <c:v>0.16728009067532368</c:v>
                </c:pt>
                <c:pt idx="1551">
                  <c:v>0.16727602304333333</c:v>
                </c:pt>
                <c:pt idx="1552">
                  <c:v>0.16728473944424882</c:v>
                </c:pt>
                <c:pt idx="1553">
                  <c:v>0.16730745133284952</c:v>
                </c:pt>
                <c:pt idx="1554">
                  <c:v>0.16734793858324004</c:v>
                </c:pt>
                <c:pt idx="1555">
                  <c:v>0.16741027501869044</c:v>
                </c:pt>
                <c:pt idx="1556">
                  <c:v>0.16749703781744618</c:v>
                </c:pt>
                <c:pt idx="1557">
                  <c:v>0.16760756316669279</c:v>
                </c:pt>
                <c:pt idx="1558">
                  <c:v>0.16773852438244707</c:v>
                </c:pt>
                <c:pt idx="1559">
                  <c:v>0.1678851392214683</c:v>
                </c:pt>
                <c:pt idx="1560">
                  <c:v>0.1680435427422492</c:v>
                </c:pt>
                <c:pt idx="1561">
                  <c:v>0.1682120493314273</c:v>
                </c:pt>
                <c:pt idx="1562">
                  <c:v>0.16839135040882469</c:v>
                </c:pt>
                <c:pt idx="1563">
                  <c:v>0.168583742105754</c:v>
                </c:pt>
                <c:pt idx="1564">
                  <c:v>0.1687908939581636</c:v>
                </c:pt>
                <c:pt idx="1565">
                  <c:v>0.16901258396551533</c:v>
                </c:pt>
                <c:pt idx="1566">
                  <c:v>0.16924576976240402</c:v>
                </c:pt>
                <c:pt idx="1567">
                  <c:v>0.16948453193092916</c:v>
                </c:pt>
                <c:pt idx="1568">
                  <c:v>0.16972118535124603</c:v>
                </c:pt>
                <c:pt idx="1569">
                  <c:v>0.1699476384482147</c:v>
                </c:pt>
                <c:pt idx="1570">
                  <c:v>0.17015534454475734</c:v>
                </c:pt>
                <c:pt idx="1571">
                  <c:v>0.17033613261631164</c:v>
                </c:pt>
                <c:pt idx="1572">
                  <c:v>0.17048152950603879</c:v>
                </c:pt>
                <c:pt idx="1573">
                  <c:v>0.17058242385014644</c:v>
                </c:pt>
                <c:pt idx="1574">
                  <c:v>0.17063000064037992</c:v>
                </c:pt>
                <c:pt idx="1575">
                  <c:v>0.1706161906351692</c:v>
                </c:pt>
                <c:pt idx="1576">
                  <c:v>0.17053431559609467</c:v>
                </c:pt>
                <c:pt idx="1577">
                  <c:v>0.17037953685594098</c:v>
                </c:pt>
                <c:pt idx="1578">
                  <c:v>0.17014886136512108</c:v>
                </c:pt>
                <c:pt idx="1579">
                  <c:v>0.16984007189950934</c:v>
                </c:pt>
                <c:pt idx="1580">
                  <c:v>0.16945202102659451</c:v>
                </c:pt>
                <c:pt idx="1581">
                  <c:v>0.16898472675741105</c:v>
                </c:pt>
                <c:pt idx="1582">
                  <c:v>0.16843956172807506</c:v>
                </c:pt>
                <c:pt idx="1583">
                  <c:v>0.16782089216944207</c:v>
                </c:pt>
                <c:pt idx="1584">
                  <c:v>0.16713600351469149</c:v>
                </c:pt>
                <c:pt idx="1585">
                  <c:v>0.1663952133208918</c:v>
                </c:pt>
                <c:pt idx="1586">
                  <c:v>0.16560971081776088</c:v>
                </c:pt>
                <c:pt idx="1587">
                  <c:v>0.16479110321506363</c:v>
                </c:pt>
                <c:pt idx="1588">
                  <c:v>0.16394962334960683</c:v>
                </c:pt>
                <c:pt idx="1589">
                  <c:v>0.16309341615193651</c:v>
                </c:pt>
                <c:pt idx="1590">
                  <c:v>0.16222946422307272</c:v>
                </c:pt>
                <c:pt idx="1591">
                  <c:v>0.16136426585719865</c:v>
                </c:pt>
                <c:pt idx="1592">
                  <c:v>0.16050398190243687</c:v>
                </c:pt>
                <c:pt idx="1593">
                  <c:v>0.1596555810589414</c:v>
                </c:pt>
                <c:pt idx="1594">
                  <c:v>0.15882626316606252</c:v>
                </c:pt>
                <c:pt idx="1595">
                  <c:v>0.15802222679210154</c:v>
                </c:pt>
                <c:pt idx="1596">
                  <c:v>0.15724929678117305</c:v>
                </c:pt>
                <c:pt idx="1597">
                  <c:v>0.15651193927834062</c:v>
                </c:pt>
                <c:pt idx="1598">
                  <c:v>0.15581379582617971</c:v>
                </c:pt>
                <c:pt idx="1599">
                  <c:v>0.15515802303975523</c:v>
                </c:pt>
                <c:pt idx="1600">
                  <c:v>0.15454729943419976</c:v>
                </c:pt>
                <c:pt idx="1601">
                  <c:v>0.1539835969077411</c:v>
                </c:pt>
                <c:pt idx="1602">
                  <c:v>0.15346734346843494</c:v>
                </c:pt>
                <c:pt idx="1603">
                  <c:v>0.15299743376934904</c:v>
                </c:pt>
                <c:pt idx="1604">
                  <c:v>0.15257058176423899</c:v>
                </c:pt>
                <c:pt idx="1605">
                  <c:v>0.15218207761232716</c:v>
                </c:pt>
                <c:pt idx="1606">
                  <c:v>0.15182653813843439</c:v>
                </c:pt>
                <c:pt idx="1607">
                  <c:v>0.15149925974624667</c:v>
                </c:pt>
                <c:pt idx="1608">
                  <c:v>0.15119681898547321</c:v>
                </c:pt>
                <c:pt idx="1609">
                  <c:v>0.15091729880541915</c:v>
                </c:pt>
                <c:pt idx="1610">
                  <c:v>0.15065995601245497</c:v>
                </c:pt>
                <c:pt idx="1611">
                  <c:v>0.15042414575406926</c:v>
                </c:pt>
                <c:pt idx="1612">
                  <c:v>0.15020871566252703</c:v>
                </c:pt>
                <c:pt idx="1613">
                  <c:v>0.15001177400999721</c:v>
                </c:pt>
                <c:pt idx="1614">
                  <c:v>0.14983045813505369</c:v>
                </c:pt>
                <c:pt idx="1615">
                  <c:v>0.14966247003651978</c:v>
                </c:pt>
                <c:pt idx="1616">
                  <c:v>0.14950570256230333</c:v>
                </c:pt>
                <c:pt idx="1617">
                  <c:v>0.14935921424967835</c:v>
                </c:pt>
                <c:pt idx="1618">
                  <c:v>0.14922290181429376</c:v>
                </c:pt>
                <c:pt idx="1619">
                  <c:v>0.14909726651942423</c:v>
                </c:pt>
                <c:pt idx="1620">
                  <c:v>0.14898192770083452</c:v>
                </c:pt>
                <c:pt idx="1621">
                  <c:v>0.14887608810685926</c:v>
                </c:pt>
                <c:pt idx="1622">
                  <c:v>0.14877797741775189</c:v>
                </c:pt>
                <c:pt idx="1623">
                  <c:v>0.14868550262872071</c:v>
                </c:pt>
                <c:pt idx="1624">
                  <c:v>0.14859666556964057</c:v>
                </c:pt>
                <c:pt idx="1625">
                  <c:v>0.14850988722238612</c:v>
                </c:pt>
                <c:pt idx="1626">
                  <c:v>0.14842419264972107</c:v>
                </c:pt>
                <c:pt idx="1627">
                  <c:v>0.14833916399258962</c:v>
                </c:pt>
                <c:pt idx="1628">
                  <c:v>0.14825415197959624</c:v>
                </c:pt>
                <c:pt idx="1629">
                  <c:v>0.14816855418819708</c:v>
                </c:pt>
                <c:pt idx="1630">
                  <c:v>0.14808176867231826</c:v>
                </c:pt>
                <c:pt idx="1631">
                  <c:v>0.14799347190022882</c:v>
                </c:pt>
                <c:pt idx="1632">
                  <c:v>0.14790357217425465</c:v>
                </c:pt>
                <c:pt idx="1633">
                  <c:v>0.14781299652718249</c:v>
                </c:pt>
                <c:pt idx="1634">
                  <c:v>0.14772281010330535</c:v>
                </c:pt>
                <c:pt idx="1635">
                  <c:v>0.14763375318561389</c:v>
                </c:pt>
                <c:pt idx="1636">
                  <c:v>0.14754642663606232</c:v>
                </c:pt>
                <c:pt idx="1637">
                  <c:v>0.14746041303700153</c:v>
                </c:pt>
                <c:pt idx="1638">
                  <c:v>0.14737469399998904</c:v>
                </c:pt>
                <c:pt idx="1639">
                  <c:v>0.14728834443624705</c:v>
                </c:pt>
                <c:pt idx="1640">
                  <c:v>0.14720020881228357</c:v>
                </c:pt>
                <c:pt idx="1641">
                  <c:v>0.14710959481610819</c:v>
                </c:pt>
                <c:pt idx="1642">
                  <c:v>0.14701590318319646</c:v>
                </c:pt>
                <c:pt idx="1643">
                  <c:v>0.14691844281155475</c:v>
                </c:pt>
                <c:pt idx="1644">
                  <c:v>0.14681615374272206</c:v>
                </c:pt>
                <c:pt idx="1645">
                  <c:v>0.14670742294933115</c:v>
                </c:pt>
                <c:pt idx="1646">
                  <c:v>0.14659008520664629</c:v>
                </c:pt>
                <c:pt idx="1647">
                  <c:v>0.14646202422658849</c:v>
                </c:pt>
                <c:pt idx="1648">
                  <c:v>0.14632117306357417</c:v>
                </c:pt>
                <c:pt idx="1649">
                  <c:v>0.14616606812049093</c:v>
                </c:pt>
                <c:pt idx="1650">
                  <c:v>0.14599571029465352</c:v>
                </c:pt>
                <c:pt idx="1651">
                  <c:v>0.14580988710740639</c:v>
                </c:pt>
                <c:pt idx="1652">
                  <c:v>0.1456083880947926</c:v>
                </c:pt>
                <c:pt idx="1653">
                  <c:v>0.14539183367971831</c:v>
                </c:pt>
                <c:pt idx="1654">
                  <c:v>0.14516102875720904</c:v>
                </c:pt>
                <c:pt idx="1655">
                  <c:v>0.14491714594334415</c:v>
                </c:pt>
                <c:pt idx="1656">
                  <c:v>0.14466149440122467</c:v>
                </c:pt>
                <c:pt idx="1657">
                  <c:v>0.14439524345229493</c:v>
                </c:pt>
                <c:pt idx="1658">
                  <c:v>0.14411933086407902</c:v>
                </c:pt>
                <c:pt idx="1659">
                  <c:v>0.14383409630074617</c:v>
                </c:pt>
                <c:pt idx="1660">
                  <c:v>0.14353992502139234</c:v>
                </c:pt>
                <c:pt idx="1661">
                  <c:v>0.14323752254902888</c:v>
                </c:pt>
                <c:pt idx="1662">
                  <c:v>0.14292818815279917</c:v>
                </c:pt>
                <c:pt idx="1663">
                  <c:v>0.14261445307283982</c:v>
                </c:pt>
                <c:pt idx="1664">
                  <c:v>0.14229943578749771</c:v>
                </c:pt>
                <c:pt idx="1665">
                  <c:v>0.14198647421981392</c:v>
                </c:pt>
                <c:pt idx="1666">
                  <c:v>0.14167821191722385</c:v>
                </c:pt>
                <c:pt idx="1667">
                  <c:v>0.14137568830897906</c:v>
                </c:pt>
                <c:pt idx="1668">
                  <c:v>0.14107884597235076</c:v>
                </c:pt>
                <c:pt idx="1669">
                  <c:v>0.1407858510612553</c:v>
                </c:pt>
                <c:pt idx="1670">
                  <c:v>0.14049482927535506</c:v>
                </c:pt>
                <c:pt idx="1671">
                  <c:v>0.1402043208564635</c:v>
                </c:pt>
                <c:pt idx="1672">
                  <c:v>0.13991418850355475</c:v>
                </c:pt>
                <c:pt idx="1673">
                  <c:v>0.13962574926529048</c:v>
                </c:pt>
                <c:pt idx="1674">
                  <c:v>0.13934167892301008</c:v>
                </c:pt>
                <c:pt idx="1675">
                  <c:v>0.13906569005336678</c:v>
                </c:pt>
                <c:pt idx="1676">
                  <c:v>0.13880162218481351</c:v>
                </c:pt>
                <c:pt idx="1677">
                  <c:v>0.13855280772081546</c:v>
                </c:pt>
                <c:pt idx="1678">
                  <c:v>0.13832252750142604</c:v>
                </c:pt>
                <c:pt idx="1679">
                  <c:v>0.13811269912482682</c:v>
                </c:pt>
                <c:pt idx="1680">
                  <c:v>0.13792437924094736</c:v>
                </c:pt>
                <c:pt idx="1681">
                  <c:v>0.13775731371300248</c:v>
                </c:pt>
                <c:pt idx="1682">
                  <c:v>0.13761030215569259</c:v>
                </c:pt>
                <c:pt idx="1683">
                  <c:v>0.13748119920362278</c:v>
                </c:pt>
                <c:pt idx="1684">
                  <c:v>0.13736772882720449</c:v>
                </c:pt>
                <c:pt idx="1685">
                  <c:v>0.13726761922978048</c:v>
                </c:pt>
                <c:pt idx="1686">
                  <c:v>0.13717941535964095</c:v>
                </c:pt>
                <c:pt idx="1687">
                  <c:v>0.1371026582298901</c:v>
                </c:pt>
                <c:pt idx="1688">
                  <c:v>0.13703801928133308</c:v>
                </c:pt>
                <c:pt idx="1689">
                  <c:v>0.13698662214837209</c:v>
                </c:pt>
                <c:pt idx="1690">
                  <c:v>0.13694954591967756</c:v>
                </c:pt>
                <c:pt idx="1691">
                  <c:v>0.13692728363944184</c:v>
                </c:pt>
                <c:pt idx="1692">
                  <c:v>0.13691951694608984</c:v>
                </c:pt>
                <c:pt idx="1693">
                  <c:v>0.13692534195308237</c:v>
                </c:pt>
                <c:pt idx="1694">
                  <c:v>0.13694358511614146</c:v>
                </c:pt>
                <c:pt idx="1695">
                  <c:v>0.13697343511238536</c:v>
                </c:pt>
                <c:pt idx="1696">
                  <c:v>0.1370147588411369</c:v>
                </c:pt>
                <c:pt idx="1697">
                  <c:v>0.13706805645007936</c:v>
                </c:pt>
                <c:pt idx="1698">
                  <c:v>0.13713405518069466</c:v>
                </c:pt>
                <c:pt idx="1699">
                  <c:v>0.13721307712048769</c:v>
                </c:pt>
                <c:pt idx="1700">
                  <c:v>0.13730476781873391</c:v>
                </c:pt>
                <c:pt idx="1701">
                  <c:v>0.13740746268946868</c:v>
                </c:pt>
                <c:pt idx="1702">
                  <c:v>0.13751863736967673</c:v>
                </c:pt>
                <c:pt idx="1703">
                  <c:v>0.13763522276591578</c:v>
                </c:pt>
                <c:pt idx="1704">
                  <c:v>0.1377541015441418</c:v>
                </c:pt>
                <c:pt idx="1705">
                  <c:v>0.13787260558564884</c:v>
                </c:pt>
                <c:pt idx="1706">
                  <c:v>0.13798865232968527</c:v>
                </c:pt>
                <c:pt idx="1707">
                  <c:v>0.13810038340624475</c:v>
                </c:pt>
                <c:pt idx="1708">
                  <c:v>0.13820643680985978</c:v>
                </c:pt>
                <c:pt idx="1709">
                  <c:v>0.13830535879935402</c:v>
                </c:pt>
                <c:pt idx="1710">
                  <c:v>0.13839528684276348</c:v>
                </c:pt>
                <c:pt idx="1711">
                  <c:v>0.1384753090097558</c:v>
                </c:pt>
                <c:pt idx="1712">
                  <c:v>0.13854396944986769</c:v>
                </c:pt>
                <c:pt idx="1713">
                  <c:v>0.13860035617267596</c:v>
                </c:pt>
                <c:pt idx="1714">
                  <c:v>0.13864378437880143</c:v>
                </c:pt>
                <c:pt idx="1715">
                  <c:v>0.13867361545385337</c:v>
                </c:pt>
                <c:pt idx="1716">
                  <c:v>0.13868921184676142</c:v>
                </c:pt>
                <c:pt idx="1717">
                  <c:v>0.13868993727401657</c:v>
                </c:pt>
                <c:pt idx="1718">
                  <c:v>0.13867542895913554</c:v>
                </c:pt>
                <c:pt idx="1719">
                  <c:v>0.13864591510192448</c:v>
                </c:pt>
                <c:pt idx="1720">
                  <c:v>0.1386022147021525</c:v>
                </c:pt>
                <c:pt idx="1721">
                  <c:v>0.13854591838646468</c:v>
                </c:pt>
                <c:pt idx="1722">
                  <c:v>0.13847897968932477</c:v>
                </c:pt>
                <c:pt idx="1723">
                  <c:v>0.138403306519714</c:v>
                </c:pt>
                <c:pt idx="1724">
                  <c:v>0.13832035306362689</c:v>
                </c:pt>
                <c:pt idx="1725">
                  <c:v>0.13823116519493073</c:v>
                </c:pt>
                <c:pt idx="1726">
                  <c:v>0.13813642597898446</c:v>
                </c:pt>
                <c:pt idx="1727">
                  <c:v>0.13803645594946168</c:v>
                </c:pt>
                <c:pt idx="1728">
                  <c:v>0.13793175658407864</c:v>
                </c:pt>
                <c:pt idx="1729">
                  <c:v>0.13782269329829455</c:v>
                </c:pt>
                <c:pt idx="1730">
                  <c:v>0.13770976699246951</c:v>
                </c:pt>
                <c:pt idx="1731">
                  <c:v>0.13759293546159912</c:v>
                </c:pt>
                <c:pt idx="1732">
                  <c:v>0.13747224707682937</c:v>
                </c:pt>
                <c:pt idx="1733">
                  <c:v>0.13734716266988134</c:v>
                </c:pt>
                <c:pt idx="1734">
                  <c:v>0.13721746011890856</c:v>
                </c:pt>
                <c:pt idx="1735">
                  <c:v>0.1370830532276387</c:v>
                </c:pt>
                <c:pt idx="1736">
                  <c:v>0.1369450753093554</c:v>
                </c:pt>
                <c:pt idx="1737">
                  <c:v>0.13680470349257712</c:v>
                </c:pt>
                <c:pt idx="1738">
                  <c:v>0.13666410626230696</c:v>
                </c:pt>
                <c:pt idx="1739">
                  <c:v>0.1365256297662244</c:v>
                </c:pt>
                <c:pt idx="1740">
                  <c:v>0.13639094068259106</c:v>
                </c:pt>
                <c:pt idx="1741">
                  <c:v>0.1362608019695094</c:v>
                </c:pt>
                <c:pt idx="1742">
                  <c:v>0.13613498418331915</c:v>
                </c:pt>
                <c:pt idx="1743">
                  <c:v>0.13601186139914045</c:v>
                </c:pt>
                <c:pt idx="1744">
                  <c:v>0.13588904379703515</c:v>
                </c:pt>
                <c:pt idx="1745">
                  <c:v>0.13576306344146805</c:v>
                </c:pt>
                <c:pt idx="1746">
                  <c:v>0.13563072659215536</c:v>
                </c:pt>
                <c:pt idx="1747">
                  <c:v>0.13548861858020345</c:v>
                </c:pt>
                <c:pt idx="1748">
                  <c:v>0.13533350970212832</c:v>
                </c:pt>
                <c:pt idx="1749">
                  <c:v>0.13516334515695905</c:v>
                </c:pt>
                <c:pt idx="1750">
                  <c:v>0.13497634452545781</c:v>
                </c:pt>
                <c:pt idx="1751">
                  <c:v>0.13477181066269173</c:v>
                </c:pt>
                <c:pt idx="1752">
                  <c:v>0.13454981327725013</c:v>
                </c:pt>
                <c:pt idx="1753">
                  <c:v>0.13431123198940387</c:v>
                </c:pt>
                <c:pt idx="1754">
                  <c:v>0.134057843646881</c:v>
                </c:pt>
                <c:pt idx="1755">
                  <c:v>0.13379187093229239</c:v>
                </c:pt>
                <c:pt idx="1756">
                  <c:v>0.13351638359310003</c:v>
                </c:pt>
                <c:pt idx="1757">
                  <c:v>0.13323480258649212</c:v>
                </c:pt>
                <c:pt idx="1758">
                  <c:v>0.13295071937896485</c:v>
                </c:pt>
                <c:pt idx="1759">
                  <c:v>0.13266762674296395</c:v>
                </c:pt>
                <c:pt idx="1760">
                  <c:v>0.13238860619670445</c:v>
                </c:pt>
                <c:pt idx="1761">
                  <c:v>0.1321159275713123</c:v>
                </c:pt>
                <c:pt idx="1762">
                  <c:v>0.13185118574859589</c:v>
                </c:pt>
                <c:pt idx="1763">
                  <c:v>0.13159521381170725</c:v>
                </c:pt>
                <c:pt idx="1764">
                  <c:v>0.13134848672771848</c:v>
                </c:pt>
                <c:pt idx="1765">
                  <c:v>0.13111107794293664</c:v>
                </c:pt>
                <c:pt idx="1766">
                  <c:v>0.1308830613219566</c:v>
                </c:pt>
                <c:pt idx="1767">
                  <c:v>0.1306643776365416</c:v>
                </c:pt>
                <c:pt idx="1768">
                  <c:v>0.13045496836649961</c:v>
                </c:pt>
                <c:pt idx="1769">
                  <c:v>0.13025482015415302</c:v>
                </c:pt>
                <c:pt idx="1770">
                  <c:v>0.13006418693221866</c:v>
                </c:pt>
                <c:pt idx="1771">
                  <c:v>0.12988390036915198</c:v>
                </c:pt>
                <c:pt idx="1772">
                  <c:v>0.12971514673832918</c:v>
                </c:pt>
                <c:pt idx="1773">
                  <c:v>0.12955942208982674</c:v>
                </c:pt>
                <c:pt idx="1774">
                  <c:v>0.12941799949818822</c:v>
                </c:pt>
                <c:pt idx="1775">
                  <c:v>0.12929117559305425</c:v>
                </c:pt>
                <c:pt idx="1776">
                  <c:v>0.12917765124686886</c:v>
                </c:pt>
                <c:pt idx="1777">
                  <c:v>0.1290747995918774</c:v>
                </c:pt>
                <c:pt idx="1778">
                  <c:v>0.12897906610319232</c:v>
                </c:pt>
                <c:pt idx="1779">
                  <c:v>0.12888654526358934</c:v>
                </c:pt>
                <c:pt idx="1780">
                  <c:v>0.12879404413016016</c:v>
                </c:pt>
                <c:pt idx="1781">
                  <c:v>0.12870054360296235</c:v>
                </c:pt>
                <c:pt idx="1782">
                  <c:v>0.12860688600650894</c:v>
                </c:pt>
                <c:pt idx="1783">
                  <c:v>0.1285150201738795</c:v>
                </c:pt>
                <c:pt idx="1784">
                  <c:v>0.12842791175387658</c:v>
                </c:pt>
                <c:pt idx="1785">
                  <c:v>0.1283482584931207</c:v>
                </c:pt>
                <c:pt idx="1786">
                  <c:v>0.12827764983592072</c:v>
                </c:pt>
                <c:pt idx="1787">
                  <c:v>0.12821643544485306</c:v>
                </c:pt>
                <c:pt idx="1788">
                  <c:v>0.12816421306701942</c:v>
                </c:pt>
                <c:pt idx="1789">
                  <c:v>0.12811982898262808</c:v>
                </c:pt>
                <c:pt idx="1790">
                  <c:v>0.12808239588330073</c:v>
                </c:pt>
                <c:pt idx="1791">
                  <c:v>0.12805080591981721</c:v>
                </c:pt>
                <c:pt idx="1792">
                  <c:v>0.12802412879070302</c:v>
                </c:pt>
                <c:pt idx="1793">
                  <c:v>0.12800125766464576</c:v>
                </c:pt>
                <c:pt idx="1794">
                  <c:v>0.12798046677700337</c:v>
                </c:pt>
                <c:pt idx="1795">
                  <c:v>0.1279601192124048</c:v>
                </c:pt>
                <c:pt idx="1796">
                  <c:v>0.12793879952616771</c:v>
                </c:pt>
                <c:pt idx="1797">
                  <c:v>0.12791566752350414</c:v>
                </c:pt>
                <c:pt idx="1798">
                  <c:v>0.12789129842894897</c:v>
                </c:pt>
                <c:pt idx="1799">
                  <c:v>0.1278674613817542</c:v>
                </c:pt>
                <c:pt idx="1800">
                  <c:v>0.12784698644701453</c:v>
                </c:pt>
                <c:pt idx="1801">
                  <c:v>0.12783318962717283</c:v>
                </c:pt>
                <c:pt idx="1802">
                  <c:v>0.12782876766228324</c:v>
                </c:pt>
                <c:pt idx="1803">
                  <c:v>0.12783526796622457</c:v>
                </c:pt>
                <c:pt idx="1804">
                  <c:v>0.12785295636068861</c:v>
                </c:pt>
                <c:pt idx="1805">
                  <c:v>0.12788059591938905</c:v>
                </c:pt>
                <c:pt idx="1806">
                  <c:v>0.12791544638219687</c:v>
                </c:pt>
                <c:pt idx="1807">
                  <c:v>0.12795459014761568</c:v>
                </c:pt>
                <c:pt idx="1808">
                  <c:v>0.12799435674903059</c:v>
                </c:pt>
                <c:pt idx="1809">
                  <c:v>0.12803200346100507</c:v>
                </c:pt>
                <c:pt idx="1810">
                  <c:v>0.12806514057645868</c:v>
                </c:pt>
                <c:pt idx="1811">
                  <c:v>0.12809239542615825</c:v>
                </c:pt>
                <c:pt idx="1812">
                  <c:v>0.12811358990867572</c:v>
                </c:pt>
                <c:pt idx="1813">
                  <c:v>0.12812943113681075</c:v>
                </c:pt>
                <c:pt idx="1814">
                  <c:v>0.12814182132688645</c:v>
                </c:pt>
                <c:pt idx="1815">
                  <c:v>0.12815301705264137</c:v>
                </c:pt>
                <c:pt idx="1816">
                  <c:v>0.12816527515451848</c:v>
                </c:pt>
                <c:pt idx="1817">
                  <c:v>0.12818067571514191</c:v>
                </c:pt>
                <c:pt idx="1818">
                  <c:v>0.12820005995564887</c:v>
                </c:pt>
                <c:pt idx="1819">
                  <c:v>0.12822391526561872</c:v>
                </c:pt>
                <c:pt idx="1820">
                  <c:v>0.12825148991890456</c:v>
                </c:pt>
                <c:pt idx="1821">
                  <c:v>0.12828216490490785</c:v>
                </c:pt>
                <c:pt idx="1822">
                  <c:v>0.12831483415552614</c:v>
                </c:pt>
                <c:pt idx="1823">
                  <c:v>0.12834892257887021</c:v>
                </c:pt>
                <c:pt idx="1824">
                  <c:v>0.1283837663689017</c:v>
                </c:pt>
                <c:pt idx="1825">
                  <c:v>0.12841883435236878</c:v>
                </c:pt>
                <c:pt idx="1826">
                  <c:v>0.12845341805364752</c:v>
                </c:pt>
                <c:pt idx="1827">
                  <c:v>0.12848676448615015</c:v>
                </c:pt>
                <c:pt idx="1828">
                  <c:v>0.12851776612241828</c:v>
                </c:pt>
                <c:pt idx="1829">
                  <c:v>0.12854544802498113</c:v>
                </c:pt>
                <c:pt idx="1830">
                  <c:v>0.12856923372502649</c:v>
                </c:pt>
                <c:pt idx="1831">
                  <c:v>0.12858898969155474</c:v>
                </c:pt>
                <c:pt idx="1832">
                  <c:v>0.12860529125544462</c:v>
                </c:pt>
                <c:pt idx="1833">
                  <c:v>0.12861897972600256</c:v>
                </c:pt>
                <c:pt idx="1834">
                  <c:v>0.12863063077061054</c:v>
                </c:pt>
                <c:pt idx="1835">
                  <c:v>0.12864051003810595</c:v>
                </c:pt>
                <c:pt idx="1836">
                  <c:v>0.1286482186809409</c:v>
                </c:pt>
                <c:pt idx="1837">
                  <c:v>0.12865233887373873</c:v>
                </c:pt>
                <c:pt idx="1838">
                  <c:v>0.12865140850420642</c:v>
                </c:pt>
                <c:pt idx="1839">
                  <c:v>0.12864409852723113</c:v>
                </c:pt>
                <c:pt idx="1840">
                  <c:v>0.12862952324342058</c:v>
                </c:pt>
                <c:pt idx="1841">
                  <c:v>0.12860772768304296</c:v>
                </c:pt>
                <c:pt idx="1842">
                  <c:v>0.12857977603479809</c:v>
                </c:pt>
                <c:pt idx="1843">
                  <c:v>0.12854770694609574</c:v>
                </c:pt>
                <c:pt idx="1844">
                  <c:v>0.12851391294147751</c:v>
                </c:pt>
                <c:pt idx="1845">
                  <c:v>0.12848114014073697</c:v>
                </c:pt>
                <c:pt idx="1846">
                  <c:v>0.12845173530021692</c:v>
                </c:pt>
                <c:pt idx="1847">
                  <c:v>0.12842742466897838</c:v>
                </c:pt>
                <c:pt idx="1848">
                  <c:v>0.12840891584763969</c:v>
                </c:pt>
                <c:pt idx="1849">
                  <c:v>0.12839629664897456</c:v>
                </c:pt>
                <c:pt idx="1850">
                  <c:v>0.12838845964700696</c:v>
                </c:pt>
                <c:pt idx="1851">
                  <c:v>0.12838372209293458</c:v>
                </c:pt>
                <c:pt idx="1852">
                  <c:v>0.12838026858141227</c:v>
                </c:pt>
                <c:pt idx="1853">
                  <c:v>0.12837637234497146</c:v>
                </c:pt>
                <c:pt idx="1854">
                  <c:v>0.1283704395066193</c:v>
                </c:pt>
                <c:pt idx="1855">
                  <c:v>0.12836171749590253</c:v>
                </c:pt>
                <c:pt idx="1856">
                  <c:v>0.12835020648086537</c:v>
                </c:pt>
                <c:pt idx="1857">
                  <c:v>0.12833621658101768</c:v>
                </c:pt>
                <c:pt idx="1858">
                  <c:v>0.12832103185166754</c:v>
                </c:pt>
                <c:pt idx="1859">
                  <c:v>0.1283057148491612</c:v>
                </c:pt>
                <c:pt idx="1860">
                  <c:v>0.12829106238412724</c:v>
                </c:pt>
                <c:pt idx="1861">
                  <c:v>0.12827760557077073</c:v>
                </c:pt>
                <c:pt idx="1862">
                  <c:v>0.12826525577017922</c:v>
                </c:pt>
                <c:pt idx="1863">
                  <c:v>0.12825365878612838</c:v>
                </c:pt>
                <c:pt idx="1864">
                  <c:v>0.12824206211174405</c:v>
                </c:pt>
                <c:pt idx="1865">
                  <c:v>0.12823011166440834</c:v>
                </c:pt>
                <c:pt idx="1866">
                  <c:v>0.12821754191909596</c:v>
                </c:pt>
                <c:pt idx="1867">
                  <c:v>0.12820492827983487</c:v>
                </c:pt>
                <c:pt idx="1868">
                  <c:v>0.12819297885425029</c:v>
                </c:pt>
                <c:pt idx="1869">
                  <c:v>0.12818333103941237</c:v>
                </c:pt>
                <c:pt idx="1870">
                  <c:v>0.12817748934744733</c:v>
                </c:pt>
                <c:pt idx="1871">
                  <c:v>0.12817695828843789</c:v>
                </c:pt>
                <c:pt idx="1872">
                  <c:v>0.12818310976176972</c:v>
                </c:pt>
                <c:pt idx="1873">
                  <c:v>0.12819691770265396</c:v>
                </c:pt>
                <c:pt idx="1874">
                  <c:v>0.12821935654295691</c:v>
                </c:pt>
                <c:pt idx="1875">
                  <c:v>0.12825118008161385</c:v>
                </c:pt>
                <c:pt idx="1876">
                  <c:v>0.12829323144898541</c:v>
                </c:pt>
                <c:pt idx="1877">
                  <c:v>0.12834604488128976</c:v>
                </c:pt>
                <c:pt idx="1878">
                  <c:v>0.12841046559907199</c:v>
                </c:pt>
                <c:pt idx="1879">
                  <c:v>0.12848698591856234</c:v>
                </c:pt>
                <c:pt idx="1880">
                  <c:v>0.12857609948594251</c:v>
                </c:pt>
                <c:pt idx="1881">
                  <c:v>0.12867847864191295</c:v>
                </c:pt>
                <c:pt idx="1882">
                  <c:v>0.12879466458003497</c:v>
                </c:pt>
                <c:pt idx="1883">
                  <c:v>0.12892542200788959</c:v>
                </c:pt>
                <c:pt idx="1884">
                  <c:v>0.12907191708052557</c:v>
                </c:pt>
                <c:pt idx="1885">
                  <c:v>0.12923518605984696</c:v>
                </c:pt>
                <c:pt idx="1886">
                  <c:v>0.12941671243560438</c:v>
                </c:pt>
                <c:pt idx="1887">
                  <c:v>0.12961820635724453</c:v>
                </c:pt>
                <c:pt idx="1888">
                  <c:v>0.12984169470741003</c:v>
                </c:pt>
                <c:pt idx="1889">
                  <c:v>0.13008996731622002</c:v>
                </c:pt>
                <c:pt idx="1890">
                  <c:v>0.13036595773909643</c:v>
                </c:pt>
                <c:pt idx="1891">
                  <c:v>0.13067305699529641</c:v>
                </c:pt>
                <c:pt idx="1892">
                  <c:v>0.13101418186430192</c:v>
                </c:pt>
                <c:pt idx="1893">
                  <c:v>0.13139110658588071</c:v>
                </c:pt>
                <c:pt idx="1894">
                  <c:v>0.13180468285638225</c:v>
                </c:pt>
                <c:pt idx="1895">
                  <c:v>0.13225363032122039</c:v>
                </c:pt>
                <c:pt idx="1896">
                  <c:v>0.13273604587776455</c:v>
                </c:pt>
                <c:pt idx="1897">
                  <c:v>0.13324890640528808</c:v>
                </c:pt>
                <c:pt idx="1898">
                  <c:v>0.13378922592501452</c:v>
                </c:pt>
                <c:pt idx="1899">
                  <c:v>0.13435391916333417</c:v>
                </c:pt>
                <c:pt idx="1900">
                  <c:v>0.13494065314773807</c:v>
                </c:pt>
                <c:pt idx="1901">
                  <c:v>0.13554663552506618</c:v>
                </c:pt>
                <c:pt idx="1902">
                  <c:v>0.1361703681603218</c:v>
                </c:pt>
                <c:pt idx="1903">
                  <c:v>0.13681097839464951</c:v>
                </c:pt>
                <c:pt idx="1904">
                  <c:v>0.13746903701570512</c:v>
                </c:pt>
                <c:pt idx="1905">
                  <c:v>0.13814670499952653</c:v>
                </c:pt>
                <c:pt idx="1906">
                  <c:v>0.13884652189913227</c:v>
                </c:pt>
                <c:pt idx="1907">
                  <c:v>0.13957113737337823</c:v>
                </c:pt>
                <c:pt idx="1908">
                  <c:v>0.14032217566924776</c:v>
                </c:pt>
                <c:pt idx="1909">
                  <c:v>0.1410997263849173</c:v>
                </c:pt>
                <c:pt idx="1910">
                  <c:v>0.14190319899459924</c:v>
                </c:pt>
                <c:pt idx="1911">
                  <c:v>0.1427331011225409</c:v>
                </c:pt>
                <c:pt idx="1912">
                  <c:v>0.14359123241772231</c:v>
                </c:pt>
                <c:pt idx="1913">
                  <c:v>0.14448226023802946</c:v>
                </c:pt>
                <c:pt idx="1914">
                  <c:v>0.14541213970335687</c:v>
                </c:pt>
                <c:pt idx="1915">
                  <c:v>0.14638605491671053</c:v>
                </c:pt>
                <c:pt idx="1916">
                  <c:v>0.14740605604545565</c:v>
                </c:pt>
                <c:pt idx="1917">
                  <c:v>0.14846954189180639</c:v>
                </c:pt>
                <c:pt idx="1918">
                  <c:v>0.1495693418457843</c:v>
                </c:pt>
                <c:pt idx="1919">
                  <c:v>0.15069589092669189</c:v>
                </c:pt>
                <c:pt idx="1920">
                  <c:v>0.15184097844951083</c:v>
                </c:pt>
                <c:pt idx="1921">
                  <c:v>0.15299869893135687</c:v>
                </c:pt>
                <c:pt idx="1922">
                  <c:v>0.15416637347817497</c:v>
                </c:pt>
                <c:pt idx="1923">
                  <c:v>0.15534214265612423</c:v>
                </c:pt>
                <c:pt idx="1924">
                  <c:v>0.15652015885799797</c:v>
                </c:pt>
                <c:pt idx="1925">
                  <c:v>0.15768887411067334</c:v>
                </c:pt>
                <c:pt idx="1926">
                  <c:v>0.15882968252569729</c:v>
                </c:pt>
                <c:pt idx="1927">
                  <c:v>0.15991640704463517</c:v>
                </c:pt>
                <c:pt idx="1928">
                  <c:v>0.16091980925665761</c:v>
                </c:pt>
                <c:pt idx="1929">
                  <c:v>0.16181128178744031</c:v>
                </c:pt>
                <c:pt idx="1930">
                  <c:v>0.16256225015780312</c:v>
                </c:pt>
                <c:pt idx="1931">
                  <c:v>0.16314766211889309</c:v>
                </c:pt>
                <c:pt idx="1932">
                  <c:v>0.16354706533200558</c:v>
                </c:pt>
                <c:pt idx="1933">
                  <c:v>0.16374519963143952</c:v>
                </c:pt>
                <c:pt idx="1934">
                  <c:v>0.16373684216617057</c:v>
                </c:pt>
                <c:pt idx="1935">
                  <c:v>0.16352978208901991</c:v>
                </c:pt>
                <c:pt idx="1936">
                  <c:v>0.16314756618724158</c:v>
                </c:pt>
                <c:pt idx="1937">
                  <c:v>0.16262471783915899</c:v>
                </c:pt>
                <c:pt idx="1938">
                  <c:v>0.16200269344305307</c:v>
                </c:pt>
                <c:pt idx="1939">
                  <c:v>0.16132600435981603</c:v>
                </c:pt>
                <c:pt idx="1940">
                  <c:v>0.16063305659066784</c:v>
                </c:pt>
                <c:pt idx="1941">
                  <c:v>0.15995725858452403</c:v>
                </c:pt>
                <c:pt idx="1942">
                  <c:v>0.1593282947812501</c:v>
                </c:pt>
                <c:pt idx="1943">
                  <c:v>0.15876965767962814</c:v>
                </c:pt>
                <c:pt idx="1944">
                  <c:v>0.15830227964399268</c:v>
                </c:pt>
                <c:pt idx="1945">
                  <c:v>0.15794198079595867</c:v>
                </c:pt>
                <c:pt idx="1946">
                  <c:v>0.15769716336336004</c:v>
                </c:pt>
                <c:pt idx="1947">
                  <c:v>0.15756905287483691</c:v>
                </c:pt>
                <c:pt idx="1948">
                  <c:v>0.15755086945790853</c:v>
                </c:pt>
                <c:pt idx="1949">
                  <c:v>0.15763123265464551</c:v>
                </c:pt>
                <c:pt idx="1950">
                  <c:v>0.15779607819712738</c:v>
                </c:pt>
                <c:pt idx="1951">
                  <c:v>0.15803241857335693</c:v>
                </c:pt>
                <c:pt idx="1952">
                  <c:v>0.15833135744795512</c:v>
                </c:pt>
                <c:pt idx="1953">
                  <c:v>0.1586871370600379</c:v>
                </c:pt>
                <c:pt idx="1954">
                  <c:v>0.15909714084486704</c:v>
                </c:pt>
                <c:pt idx="1955">
                  <c:v>0.15955999995599968</c:v>
                </c:pt>
                <c:pt idx="1956">
                  <c:v>0.16007226344783609</c:v>
                </c:pt>
                <c:pt idx="1957">
                  <c:v>0.16062704782996617</c:v>
                </c:pt>
                <c:pt idx="1958">
                  <c:v>0.16121372322250649</c:v>
                </c:pt>
                <c:pt idx="1959">
                  <c:v>0.16181783296598595</c:v>
                </c:pt>
                <c:pt idx="1960">
                  <c:v>0.16242412501084325</c:v>
                </c:pt>
                <c:pt idx="1961">
                  <c:v>0.16301884500295205</c:v>
                </c:pt>
                <c:pt idx="1962">
                  <c:v>0.16359037247835395</c:v>
                </c:pt>
                <c:pt idx="1963">
                  <c:v>0.16412962469627079</c:v>
                </c:pt>
                <c:pt idx="1964">
                  <c:v>0.16462911646689371</c:v>
                </c:pt>
                <c:pt idx="1965">
                  <c:v>0.16508051906948629</c:v>
                </c:pt>
                <c:pt idx="1966">
                  <c:v>0.16547538729961542</c:v>
                </c:pt>
                <c:pt idx="1967">
                  <c:v>0.16580521732111031</c:v>
                </c:pt>
                <c:pt idx="1968">
                  <c:v>0.16606314839241076</c:v>
                </c:pt>
                <c:pt idx="1969">
                  <c:v>0.16624470437332028</c:v>
                </c:pt>
                <c:pt idx="1970">
                  <c:v>0.16634872633879894</c:v>
                </c:pt>
                <c:pt idx="1971">
                  <c:v>0.16637540017329833</c:v>
                </c:pt>
                <c:pt idx="1972">
                  <c:v>0.16632451835280226</c:v>
                </c:pt>
                <c:pt idx="1973">
                  <c:v>0.16619567339688002</c:v>
                </c:pt>
                <c:pt idx="1974">
                  <c:v>0.16598714828831762</c:v>
                </c:pt>
                <c:pt idx="1975">
                  <c:v>0.16569789979526461</c:v>
                </c:pt>
                <c:pt idx="1976">
                  <c:v>0.16532929434293375</c:v>
                </c:pt>
                <c:pt idx="1977">
                  <c:v>0.16488596451472304</c:v>
                </c:pt>
                <c:pt idx="1978">
                  <c:v>0.16437424808584</c:v>
                </c:pt>
                <c:pt idx="1979">
                  <c:v>0.16380188093877968</c:v>
                </c:pt>
                <c:pt idx="1980">
                  <c:v>0.16317562709873379</c:v>
                </c:pt>
                <c:pt idx="1981">
                  <c:v>0.16250074934798564</c:v>
                </c:pt>
                <c:pt idx="1982">
                  <c:v>0.1617809659413908</c:v>
                </c:pt>
                <c:pt idx="1983">
                  <c:v>0.16102027232801908</c:v>
                </c:pt>
                <c:pt idx="1984">
                  <c:v>0.16022317316332868</c:v>
                </c:pt>
                <c:pt idx="1985">
                  <c:v>0.15939510183715611</c:v>
                </c:pt>
                <c:pt idx="1986">
                  <c:v>0.15854050935380626</c:v>
                </c:pt>
                <c:pt idx="1987">
                  <c:v>0.15766130756258467</c:v>
                </c:pt>
                <c:pt idx="1988">
                  <c:v>0.15675585298268613</c:v>
                </c:pt>
                <c:pt idx="1989">
                  <c:v>0.15581992701265446</c:v>
                </c:pt>
                <c:pt idx="1990">
                  <c:v>0.15484888334653368</c:v>
                </c:pt>
                <c:pt idx="1991">
                  <c:v>0.15383934651894526</c:v>
                </c:pt>
                <c:pt idx="1992">
                  <c:v>0.15279149578591944</c:v>
                </c:pt>
                <c:pt idx="1993">
                  <c:v>0.15170874369715814</c:v>
                </c:pt>
                <c:pt idx="1994">
                  <c:v>0.15059573733235909</c:v>
                </c:pt>
                <c:pt idx="1995">
                  <c:v>0.14945661975544311</c:v>
                </c:pt>
                <c:pt idx="1996">
                  <c:v>0.14829438459860522</c:v>
                </c:pt>
                <c:pt idx="1997">
                  <c:v>0.14711135143836496</c:v>
                </c:pt>
                <c:pt idx="1998">
                  <c:v>0.14591258481105462</c:v>
                </c:pt>
                <c:pt idx="1999">
                  <c:v>0.14470810740252171</c:v>
                </c:pt>
                <c:pt idx="2000">
                  <c:v>0.14351480082192924</c:v>
                </c:pt>
                <c:pt idx="2001">
                  <c:v>0.14235347739316395</c:v>
                </c:pt>
                <c:pt idx="2002">
                  <c:v>0.14124705756220568</c:v>
                </c:pt>
                <c:pt idx="2003">
                  <c:v>0.14021665088517909</c:v>
                </c:pt>
                <c:pt idx="2004">
                  <c:v>0.13927725069734442</c:v>
                </c:pt>
                <c:pt idx="2005">
                  <c:v>0.13843987268647118</c:v>
                </c:pt>
                <c:pt idx="2006">
                  <c:v>0.13771338596990101</c:v>
                </c:pt>
                <c:pt idx="2007">
                  <c:v>0.13710627215179538</c:v>
                </c:pt>
                <c:pt idx="2008">
                  <c:v>0.13662913328279547</c:v>
                </c:pt>
                <c:pt idx="2009">
                  <c:v>0.13629186757822975</c:v>
                </c:pt>
                <c:pt idx="2010">
                  <c:v>0.13609982843714541</c:v>
                </c:pt>
                <c:pt idx="2011">
                  <c:v>0.13604746066677131</c:v>
                </c:pt>
                <c:pt idx="2012">
                  <c:v>0.13611605381252601</c:v>
                </c:pt>
                <c:pt idx="2013">
                  <c:v>0.13627671774398131</c:v>
                </c:pt>
                <c:pt idx="2014">
                  <c:v>0.13649332944710235</c:v>
                </c:pt>
                <c:pt idx="2015">
                  <c:v>0.13672995335924687</c:v>
                </c:pt>
                <c:pt idx="2016">
                  <c:v>0.13695595839058561</c:v>
                </c:pt>
                <c:pt idx="2017">
                  <c:v>0.13714277444886636</c:v>
                </c:pt>
                <c:pt idx="2018">
                  <c:v>0.13726612792941351</c:v>
                </c:pt>
                <c:pt idx="2019">
                  <c:v>0.137305942886775</c:v>
                </c:pt>
                <c:pt idx="2020">
                  <c:v>0.13724570214888809</c:v>
                </c:pt>
                <c:pt idx="2021">
                  <c:v>0.13707781333083646</c:v>
                </c:pt>
                <c:pt idx="2022">
                  <c:v>0.13680587720837367</c:v>
                </c:pt>
                <c:pt idx="2023">
                  <c:v>0.13644556005485564</c:v>
                </c:pt>
                <c:pt idx="2024">
                  <c:v>0.13602096371901162</c:v>
                </c:pt>
                <c:pt idx="2025">
                  <c:v>0.13555833887380586</c:v>
                </c:pt>
                <c:pt idx="2026">
                  <c:v>0.13508339129692992</c:v>
                </c:pt>
                <c:pt idx="2027">
                  <c:v>0.13461421766821402</c:v>
                </c:pt>
                <c:pt idx="2028">
                  <c:v>0.13416206182403501</c:v>
                </c:pt>
                <c:pt idx="2029">
                  <c:v>0.13373220527840013</c:v>
                </c:pt>
                <c:pt idx="2030">
                  <c:v>0.13332516450769438</c:v>
                </c:pt>
                <c:pt idx="2031">
                  <c:v>0.13293877288910549</c:v>
                </c:pt>
                <c:pt idx="2032">
                  <c:v>0.13256859460576675</c:v>
                </c:pt>
                <c:pt idx="2033">
                  <c:v>0.13220878168617911</c:v>
                </c:pt>
                <c:pt idx="2034">
                  <c:v>0.13185109648683524</c:v>
                </c:pt>
                <c:pt idx="2035">
                  <c:v>0.13148532201310659</c:v>
                </c:pt>
                <c:pt idx="2036">
                  <c:v>0.1311023898260214</c:v>
                </c:pt>
                <c:pt idx="2037">
                  <c:v>0.13069526804169718</c:v>
                </c:pt>
                <c:pt idx="2038">
                  <c:v>0.13026180155018074</c:v>
                </c:pt>
                <c:pt idx="2039">
                  <c:v>0.1298051790128617</c:v>
                </c:pt>
                <c:pt idx="2040">
                  <c:v>0.1293328396840473</c:v>
                </c:pt>
                <c:pt idx="2041">
                  <c:v>0.12885427621943835</c:v>
                </c:pt>
                <c:pt idx="2042">
                  <c:v>0.12837721357488052</c:v>
                </c:pt>
                <c:pt idx="2043">
                  <c:v>0.12790770650738204</c:v>
                </c:pt>
                <c:pt idx="2044">
                  <c:v>0.12744917718776205</c:v>
                </c:pt>
                <c:pt idx="2045">
                  <c:v>0.12700441607713098</c:v>
                </c:pt>
                <c:pt idx="2046">
                  <c:v>0.12657726149992621</c:v>
                </c:pt>
                <c:pt idx="2047">
                  <c:v>0.12617330050835551</c:v>
                </c:pt>
                <c:pt idx="2048">
                  <c:v>0.12579871864973768</c:v>
                </c:pt>
                <c:pt idx="2049">
                  <c:v>0.1254581459751668</c:v>
                </c:pt>
                <c:pt idx="2050">
                  <c:v>0.12515251357250678</c:v>
                </c:pt>
                <c:pt idx="2051">
                  <c:v>0.1248784099649255</c:v>
                </c:pt>
                <c:pt idx="2052">
                  <c:v>0.12462892797255309</c:v>
                </c:pt>
                <c:pt idx="2053">
                  <c:v>0.12439617224773725</c:v>
                </c:pt>
                <c:pt idx="2054">
                  <c:v>0.12417288088195633</c:v>
                </c:pt>
                <c:pt idx="2055">
                  <c:v>0.12395465665295935</c:v>
                </c:pt>
                <c:pt idx="2056">
                  <c:v>0.12373973977809827</c:v>
                </c:pt>
                <c:pt idx="2057">
                  <c:v>0.12352926378114681</c:v>
                </c:pt>
                <c:pt idx="2058">
                  <c:v>0.12332514783775206</c:v>
                </c:pt>
                <c:pt idx="2059">
                  <c:v>0.12312943897233863</c:v>
                </c:pt>
                <c:pt idx="2060">
                  <c:v>0.12294308781016638</c:v>
                </c:pt>
                <c:pt idx="2061">
                  <c:v>0.1227663008820209</c:v>
                </c:pt>
                <c:pt idx="2062">
                  <c:v>0.12259919761475169</c:v>
                </c:pt>
                <c:pt idx="2063">
                  <c:v>0.12244294606951767</c:v>
                </c:pt>
                <c:pt idx="2064">
                  <c:v>0.12230063441753314</c:v>
                </c:pt>
                <c:pt idx="2065">
                  <c:v>0.12217578441590515</c:v>
                </c:pt>
                <c:pt idx="2066">
                  <c:v>0.12207261380987944</c:v>
                </c:pt>
                <c:pt idx="2067">
                  <c:v>0.1219945538659265</c:v>
                </c:pt>
                <c:pt idx="2068">
                  <c:v>0.12194316151803075</c:v>
                </c:pt>
                <c:pt idx="2069">
                  <c:v>0.12191816557093793</c:v>
                </c:pt>
                <c:pt idx="2070">
                  <c:v>0.12191803470589069</c:v>
                </c:pt>
                <c:pt idx="2071">
                  <c:v>0.1219406313218182</c:v>
                </c:pt>
                <c:pt idx="2072">
                  <c:v>0.12198347214928951</c:v>
                </c:pt>
                <c:pt idx="2073">
                  <c:v>0.12204451235909464</c:v>
                </c:pt>
                <c:pt idx="2074">
                  <c:v>0.12212118473491163</c:v>
                </c:pt>
                <c:pt idx="2075">
                  <c:v>0.1222097872060145</c:v>
                </c:pt>
                <c:pt idx="2076">
                  <c:v>0.12230377795769976</c:v>
                </c:pt>
                <c:pt idx="2077">
                  <c:v>0.12239473217386843</c:v>
                </c:pt>
                <c:pt idx="2078">
                  <c:v>0.1224712480230864</c:v>
                </c:pt>
                <c:pt idx="2079">
                  <c:v>0.12252209135004077</c:v>
                </c:pt>
                <c:pt idx="2080">
                  <c:v>0.12253781729554547</c:v>
                </c:pt>
                <c:pt idx="2081">
                  <c:v>0.12251169506540049</c:v>
                </c:pt>
                <c:pt idx="2082">
                  <c:v>0.12244071867923945</c:v>
                </c:pt>
                <c:pt idx="2083">
                  <c:v>0.12232425518591927</c:v>
                </c:pt>
                <c:pt idx="2084">
                  <c:v>0.12216369420659301</c:v>
                </c:pt>
                <c:pt idx="2085">
                  <c:v>0.12196139681633678</c:v>
                </c:pt>
                <c:pt idx="2086">
                  <c:v>0.12172191231965901</c:v>
                </c:pt>
                <c:pt idx="2087">
                  <c:v>0.12145379931033407</c:v>
                </c:pt>
                <c:pt idx="2088">
                  <c:v>0.12116943435991068</c:v>
                </c:pt>
                <c:pt idx="2089">
                  <c:v>0.1208840369784917</c:v>
                </c:pt>
                <c:pt idx="2090">
                  <c:v>0.12061187403093732</c:v>
                </c:pt>
                <c:pt idx="2091">
                  <c:v>0.12036200499455385</c:v>
                </c:pt>
                <c:pt idx="2092">
                  <c:v>0.12013730218748375</c:v>
                </c:pt>
                <c:pt idx="2093">
                  <c:v>0.11993529494260347</c:v>
                </c:pt>
                <c:pt idx="2094">
                  <c:v>0.11975165457637338</c:v>
                </c:pt>
                <c:pt idx="2095">
                  <c:v>0.11958240953723231</c:v>
                </c:pt>
                <c:pt idx="2096">
                  <c:v>0.11942494070418508</c:v>
                </c:pt>
                <c:pt idx="2097">
                  <c:v>0.11927750100127532</c:v>
                </c:pt>
                <c:pt idx="2098">
                  <c:v>0.11914051367175815</c:v>
                </c:pt>
                <c:pt idx="2099">
                  <c:v>0.11901223560817742</c:v>
                </c:pt>
                <c:pt idx="2100">
                  <c:v>0.11889222591932824</c:v>
                </c:pt>
                <c:pt idx="2101">
                  <c:v>0.11877701316314038</c:v>
                </c:pt>
                <c:pt idx="2102">
                  <c:v>0.11866572760614502</c:v>
                </c:pt>
                <c:pt idx="2103">
                  <c:v>0.11855620196702599</c:v>
                </c:pt>
                <c:pt idx="2104">
                  <c:v>0.11844930041396784</c:v>
                </c:pt>
                <c:pt idx="2105">
                  <c:v>0.11834588630256515</c:v>
                </c:pt>
                <c:pt idx="2106">
                  <c:v>0.11824682223708771</c:v>
                </c:pt>
                <c:pt idx="2107">
                  <c:v>0.11815210524690956</c:v>
                </c:pt>
                <c:pt idx="2108">
                  <c:v>0.11806216485398691</c:v>
                </c:pt>
                <c:pt idx="2109">
                  <c:v>0.11797526899415256</c:v>
                </c:pt>
                <c:pt idx="2110">
                  <c:v>0.11789098365313488</c:v>
                </c:pt>
                <c:pt idx="2111">
                  <c:v>0.11780844309689253</c:v>
                </c:pt>
                <c:pt idx="2112">
                  <c:v>0.11772807836214161</c:v>
                </c:pt>
                <c:pt idx="2113">
                  <c:v>0.11764988824407963</c:v>
                </c:pt>
                <c:pt idx="2114">
                  <c:v>0.11757430344633713</c:v>
                </c:pt>
                <c:pt idx="2115">
                  <c:v>0.11750045900616157</c:v>
                </c:pt>
                <c:pt idx="2116">
                  <c:v>0.11742576366327329</c:v>
                </c:pt>
                <c:pt idx="2117">
                  <c:v>0.11734978620626169</c:v>
                </c:pt>
                <c:pt idx="2118">
                  <c:v>0.11726993786455464</c:v>
                </c:pt>
                <c:pt idx="2119">
                  <c:v>0.1171866522653392</c:v>
                </c:pt>
                <c:pt idx="2120">
                  <c:v>0.11710165700833908</c:v>
                </c:pt>
                <c:pt idx="2121">
                  <c:v>0.11701667838240526</c:v>
                </c:pt>
                <c:pt idx="2122">
                  <c:v>0.1169334413325015</c:v>
                </c:pt>
                <c:pt idx="2123">
                  <c:v>0.11685108254583587</c:v>
                </c:pt>
                <c:pt idx="2124">
                  <c:v>0.11676873937457433</c:v>
                </c:pt>
                <c:pt idx="2125">
                  <c:v>0.1166833948687559</c:v>
                </c:pt>
                <c:pt idx="2126">
                  <c:v>0.11659332719259063</c:v>
                </c:pt>
                <c:pt idx="2127">
                  <c:v>0.11649767767427155</c:v>
                </c:pt>
                <c:pt idx="2128">
                  <c:v>0.11639903424798337</c:v>
                </c:pt>
                <c:pt idx="2129">
                  <c:v>0.11630041322197016</c:v>
                </c:pt>
                <c:pt idx="2130">
                  <c:v>0.11620482818651545</c:v>
                </c:pt>
                <c:pt idx="2131">
                  <c:v>0.11611442926817916</c:v>
                </c:pt>
                <c:pt idx="2132">
                  <c:v>0.11602921323337856</c:v>
                </c:pt>
                <c:pt idx="2133">
                  <c:v>0.11594745598880329</c:v>
                </c:pt>
                <c:pt idx="2134">
                  <c:v>0.11586614431240327</c:v>
                </c:pt>
                <c:pt idx="2135">
                  <c:v>0.11578355755965786</c:v>
                </c:pt>
                <c:pt idx="2136">
                  <c:v>0.11569797640257329</c:v>
                </c:pt>
                <c:pt idx="2137">
                  <c:v>0.11561112232157489</c:v>
                </c:pt>
                <c:pt idx="2138">
                  <c:v>0.11552385576541846</c:v>
                </c:pt>
                <c:pt idx="2139">
                  <c:v>0.11543918527849983</c:v>
                </c:pt>
                <c:pt idx="2140">
                  <c:v>0.11535925773299727</c:v>
                </c:pt>
                <c:pt idx="2141">
                  <c:v>0.1152845001179309</c:v>
                </c:pt>
                <c:pt idx="2142">
                  <c:v>0.11521576883856033</c:v>
                </c:pt>
                <c:pt idx="2143">
                  <c:v>0.11515220208796018</c:v>
                </c:pt>
                <c:pt idx="2144">
                  <c:v>0.11509422701631278</c:v>
                </c:pt>
                <c:pt idx="2145">
                  <c:v>0.11504055329409757</c:v>
                </c:pt>
                <c:pt idx="2146">
                  <c:v>0.11499117932763292</c:v>
                </c:pt>
                <c:pt idx="2147">
                  <c:v>0.11494481584358585</c:v>
                </c:pt>
                <c:pt idx="2148">
                  <c:v>0.11489974497884992</c:v>
                </c:pt>
                <c:pt idx="2149">
                  <c:v>0.11485424961175184</c:v>
                </c:pt>
                <c:pt idx="2150">
                  <c:v>0.11480661334469244</c:v>
                </c:pt>
                <c:pt idx="2151">
                  <c:v>0.1147572659656636</c:v>
                </c:pt>
                <c:pt idx="2152">
                  <c:v>0.11470663709152118</c:v>
                </c:pt>
                <c:pt idx="2153">
                  <c:v>0.11465901701193182</c:v>
                </c:pt>
                <c:pt idx="2154">
                  <c:v>0.11461740734326387</c:v>
                </c:pt>
                <c:pt idx="2155">
                  <c:v>0.11458609547921117</c:v>
                </c:pt>
                <c:pt idx="2156">
                  <c:v>0.11456679476988574</c:v>
                </c:pt>
                <c:pt idx="2157">
                  <c:v>0.1145599325021619</c:v>
                </c:pt>
                <c:pt idx="2158">
                  <c:v>0.11456207694917786</c:v>
                </c:pt>
                <c:pt idx="2159">
                  <c:v>0.1145702259444098</c:v>
                </c:pt>
                <c:pt idx="2160">
                  <c:v>0.11457880399931974</c:v>
                </c:pt>
                <c:pt idx="2161">
                  <c:v>0.11458480873857002</c:v>
                </c:pt>
                <c:pt idx="2162">
                  <c:v>0.11458609547921117</c:v>
                </c:pt>
                <c:pt idx="2163">
                  <c:v>0.11458266417930696</c:v>
                </c:pt>
                <c:pt idx="2164">
                  <c:v>0.11457537275702412</c:v>
                </c:pt>
                <c:pt idx="2165">
                  <c:v>0.11456679476988574</c:v>
                </c:pt>
                <c:pt idx="2166">
                  <c:v>0.11455907472632043</c:v>
                </c:pt>
                <c:pt idx="2167">
                  <c:v>0.11455607252421662</c:v>
                </c:pt>
                <c:pt idx="2168">
                  <c:v>0.1145599325021619</c:v>
                </c:pt>
                <c:pt idx="2169">
                  <c:v>0.11457279934309283</c:v>
                </c:pt>
                <c:pt idx="2170">
                  <c:v>0.11459596061745037</c:v>
                </c:pt>
                <c:pt idx="2171">
                  <c:v>0.11462856005925814</c:v>
                </c:pt>
                <c:pt idx="2172">
                  <c:v>0.11466845481102383</c:v>
                </c:pt>
                <c:pt idx="2173">
                  <c:v>0.11471221455954905</c:v>
                </c:pt>
                <c:pt idx="2174">
                  <c:v>0.11475597871777443</c:v>
                </c:pt>
                <c:pt idx="2175">
                  <c:v>0.11479631429824344</c:v>
                </c:pt>
                <c:pt idx="2176">
                  <c:v>0.11483236202939773</c:v>
                </c:pt>
                <c:pt idx="2177">
                  <c:v>0.114862833278503</c:v>
                </c:pt>
                <c:pt idx="2178">
                  <c:v>0.11488901450996136</c:v>
                </c:pt>
                <c:pt idx="2179">
                  <c:v>0.11491390960375625</c:v>
                </c:pt>
                <c:pt idx="2180">
                  <c:v>0.114939235387573</c:v>
                </c:pt>
                <c:pt idx="2181">
                  <c:v>0.11496799696691251</c:v>
                </c:pt>
                <c:pt idx="2182">
                  <c:v>0.11500148299628676</c:v>
                </c:pt>
                <c:pt idx="2183">
                  <c:v>0.11503969456845631</c:v>
                </c:pt>
                <c:pt idx="2184">
                  <c:v>0.11508177412178522</c:v>
                </c:pt>
                <c:pt idx="2185">
                  <c:v>0.1151272933311519</c:v>
                </c:pt>
                <c:pt idx="2186">
                  <c:v>0.11517453529147781</c:v>
                </c:pt>
                <c:pt idx="2187">
                  <c:v>0.11522350056449226</c:v>
                </c:pt>
                <c:pt idx="2188">
                  <c:v>0.11527376013848822</c:v>
                </c:pt>
                <c:pt idx="2189">
                  <c:v>0.11532703304508762</c:v>
                </c:pt>
                <c:pt idx="2190">
                  <c:v>0.1153833203925928</c:v>
                </c:pt>
                <c:pt idx="2191">
                  <c:v>0.11544391263707687</c:v>
                </c:pt>
                <c:pt idx="2192">
                  <c:v>0.11550881157958848</c:v>
                </c:pt>
                <c:pt idx="2193">
                  <c:v>0.11557672946694308</c:v>
                </c:pt>
                <c:pt idx="2194">
                  <c:v>0.11564680778726488</c:v>
                </c:pt>
                <c:pt idx="2195">
                  <c:v>0.11571689741734026</c:v>
                </c:pt>
                <c:pt idx="2196">
                  <c:v>0.11578613815797423</c:v>
                </c:pt>
                <c:pt idx="2197">
                  <c:v>0.1158532390970034</c:v>
                </c:pt>
                <c:pt idx="2198">
                  <c:v>0.11591862947278109</c:v>
                </c:pt>
                <c:pt idx="2199">
                  <c:v>0.11598187821588357</c:v>
                </c:pt>
                <c:pt idx="2200">
                  <c:v>0.11604255403384867</c:v>
                </c:pt>
                <c:pt idx="2201">
                  <c:v>0.11610065584686946</c:v>
                </c:pt>
                <c:pt idx="2202">
                  <c:v>0.11615575215320406</c:v>
                </c:pt>
                <c:pt idx="2203">
                  <c:v>0.11620870284639906</c:v>
                </c:pt>
                <c:pt idx="2204">
                  <c:v>0.11625907657088497</c:v>
                </c:pt>
                <c:pt idx="2205">
                  <c:v>0.11630902551952571</c:v>
                </c:pt>
                <c:pt idx="2206">
                  <c:v>0.11635854954507241</c:v>
                </c:pt>
                <c:pt idx="2207">
                  <c:v>0.11640850993623741</c:v>
                </c:pt>
                <c:pt idx="2208">
                  <c:v>0.11645890684298255</c:v>
                </c:pt>
                <c:pt idx="2209">
                  <c:v>0.11650930959862327</c:v>
                </c:pt>
                <c:pt idx="2210">
                  <c:v>0.11655928733694043</c:v>
                </c:pt>
                <c:pt idx="2211">
                  <c:v>0.11660797807831658</c:v>
                </c:pt>
                <c:pt idx="2212">
                  <c:v>0.11665451946463168</c:v>
                </c:pt>
                <c:pt idx="2213">
                  <c:v>0.11669891080423189</c:v>
                </c:pt>
                <c:pt idx="2214">
                  <c:v>0.11674115143725261</c:v>
                </c:pt>
                <c:pt idx="2215">
                  <c:v>0.11677994747471743</c:v>
                </c:pt>
                <c:pt idx="2216">
                  <c:v>0.11681659135927747</c:v>
                </c:pt>
                <c:pt idx="2217">
                  <c:v>0.11685065138909712</c:v>
                </c:pt>
                <c:pt idx="2218">
                  <c:v>0.11688298933237673</c:v>
                </c:pt>
                <c:pt idx="2219">
                  <c:v>0.11691532968374696</c:v>
                </c:pt>
                <c:pt idx="2220">
                  <c:v>0.11694982871319659</c:v>
                </c:pt>
                <c:pt idx="2221">
                  <c:v>0.11698821210403343</c:v>
                </c:pt>
                <c:pt idx="2222">
                  <c:v>0.11703306890427212</c:v>
                </c:pt>
                <c:pt idx="2223">
                  <c:v>0.11708353834317042</c:v>
                </c:pt>
                <c:pt idx="2224">
                  <c:v>0.1171387594909884</c:v>
                </c:pt>
                <c:pt idx="2225">
                  <c:v>0.11719571365463499</c:v>
                </c:pt>
                <c:pt idx="2226">
                  <c:v>0.11725051751455051</c:v>
                </c:pt>
                <c:pt idx="2227">
                  <c:v>0.11730058062733828</c:v>
                </c:pt>
                <c:pt idx="2228">
                  <c:v>0.11734374311557472</c:v>
                </c:pt>
                <c:pt idx="2229">
                  <c:v>0.11737957123892329</c:v>
                </c:pt>
                <c:pt idx="2230">
                  <c:v>0.1174089266031223</c:v>
                </c:pt>
                <c:pt idx="2231">
                  <c:v>0.11743180789536989</c:v>
                </c:pt>
                <c:pt idx="2232">
                  <c:v>0.11745080460104285</c:v>
                </c:pt>
                <c:pt idx="2233">
                  <c:v>0.11746764328486214</c:v>
                </c:pt>
                <c:pt idx="2234">
                  <c:v>0.11748534619491424</c:v>
                </c:pt>
                <c:pt idx="2235">
                  <c:v>0.11750520885545679</c:v>
                </c:pt>
                <c:pt idx="2236">
                  <c:v>0.11752982254296807</c:v>
                </c:pt>
                <c:pt idx="2237">
                  <c:v>0.11756048364871796</c:v>
                </c:pt>
                <c:pt idx="2238">
                  <c:v>0.11759762535206286</c:v>
                </c:pt>
                <c:pt idx="2239">
                  <c:v>0.11763995349121392</c:v>
                </c:pt>
                <c:pt idx="2240">
                  <c:v>0.11768660560713939</c:v>
                </c:pt>
                <c:pt idx="2241">
                  <c:v>0.11773369476885953</c:v>
                </c:pt>
                <c:pt idx="2242">
                  <c:v>0.11777906071657485</c:v>
                </c:pt>
                <c:pt idx="2243">
                  <c:v>0.11782097442259587</c:v>
                </c:pt>
                <c:pt idx="2244">
                  <c:v>0.11785727409632452</c:v>
                </c:pt>
                <c:pt idx="2245">
                  <c:v>0.1178883905174074</c:v>
                </c:pt>
                <c:pt idx="2246">
                  <c:v>0.11791432257145951</c:v>
                </c:pt>
                <c:pt idx="2247">
                  <c:v>0.11793636603491675</c:v>
                </c:pt>
                <c:pt idx="2248">
                  <c:v>0.11795538482404433</c:v>
                </c:pt>
                <c:pt idx="2249">
                  <c:v>0.11797094627103222</c:v>
                </c:pt>
                <c:pt idx="2250">
                  <c:v>0.11798305000419596</c:v>
                </c:pt>
                <c:pt idx="2251">
                  <c:v>0.11799212802544667</c:v>
                </c:pt>
                <c:pt idx="2252">
                  <c:v>0.11799774784798245</c:v>
                </c:pt>
                <c:pt idx="2253">
                  <c:v>0.11800120623645849</c:v>
                </c:pt>
                <c:pt idx="2254">
                  <c:v>0.1180038000458884</c:v>
                </c:pt>
                <c:pt idx="2255">
                  <c:v>0.11800725848255966</c:v>
                </c:pt>
                <c:pt idx="2256">
                  <c:v>0.11801417543852544</c:v>
                </c:pt>
                <c:pt idx="2257">
                  <c:v>0.11802541572693748</c:v>
                </c:pt>
                <c:pt idx="2258">
                  <c:v>0.11804011500460276</c:v>
                </c:pt>
                <c:pt idx="2259">
                  <c:v>0.11805827362274657</c:v>
                </c:pt>
                <c:pt idx="2260">
                  <c:v>0.11807729775136389</c:v>
                </c:pt>
                <c:pt idx="2261">
                  <c:v>0.11809545792428311</c:v>
                </c:pt>
                <c:pt idx="2262">
                  <c:v>0.11811188921128524</c:v>
                </c:pt>
                <c:pt idx="2263">
                  <c:v>0.11812572656674714</c:v>
                </c:pt>
                <c:pt idx="2264">
                  <c:v>0.11813869948791511</c:v>
                </c:pt>
                <c:pt idx="2265">
                  <c:v>0.11815167279661176</c:v>
                </c:pt>
                <c:pt idx="2266">
                  <c:v>0.11816507895607742</c:v>
                </c:pt>
                <c:pt idx="2267">
                  <c:v>0.11817848552938803</c:v>
                </c:pt>
                <c:pt idx="2268">
                  <c:v>0.11819102753716437</c:v>
                </c:pt>
                <c:pt idx="2269">
                  <c:v>0.11820227240380443</c:v>
                </c:pt>
                <c:pt idx="2270">
                  <c:v>0.11821005748204028</c:v>
                </c:pt>
                <c:pt idx="2271">
                  <c:v>0.1182148150985517</c:v>
                </c:pt>
                <c:pt idx="2272">
                  <c:v>0.11821611263937315</c:v>
                </c:pt>
                <c:pt idx="2273">
                  <c:v>0.11821524761172808</c:v>
                </c:pt>
                <c:pt idx="2274">
                  <c:v>0.11821351756160714</c:v>
                </c:pt>
                <c:pt idx="2275">
                  <c:v>0.11821222002853904</c:v>
                </c:pt>
                <c:pt idx="2276">
                  <c:v>0.11821308505015382</c:v>
                </c:pt>
                <c:pt idx="2277">
                  <c:v>0.11821741018407106</c:v>
                </c:pt>
                <c:pt idx="2278">
                  <c:v>0.11822735815555052</c:v>
                </c:pt>
                <c:pt idx="2279">
                  <c:v>0.11824336189216911</c:v>
                </c:pt>
                <c:pt idx="2280">
                  <c:v>0.11826542206341129</c:v>
                </c:pt>
                <c:pt idx="2281">
                  <c:v>0.11829310700105988</c:v>
                </c:pt>
                <c:pt idx="2282">
                  <c:v>0.11832382204383352</c:v>
                </c:pt>
                <c:pt idx="2283">
                  <c:v>0.11835410660713241</c:v>
                </c:pt>
                <c:pt idx="2284">
                  <c:v>0.11838049916297499</c:v>
                </c:pt>
                <c:pt idx="2285">
                  <c:v>0.11840126820343222</c:v>
                </c:pt>
                <c:pt idx="2286">
                  <c:v>0.11841424935810918</c:v>
                </c:pt>
                <c:pt idx="2287">
                  <c:v>0.11842074008095416</c:v>
                </c:pt>
                <c:pt idx="2288">
                  <c:v>0.11842117279925979</c:v>
                </c:pt>
                <c:pt idx="2289">
                  <c:v>0.11841857649589371</c:v>
                </c:pt>
                <c:pt idx="2290">
                  <c:v>0.11841554749491789</c:v>
                </c:pt>
                <c:pt idx="2291">
                  <c:v>0.11841295122518092</c:v>
                </c:pt>
                <c:pt idx="2292">
                  <c:v>0.11841122038731233</c:v>
                </c:pt>
                <c:pt idx="2293">
                  <c:v>0.11840862414344355</c:v>
                </c:pt>
                <c:pt idx="2294">
                  <c:v>0.11840343170226697</c:v>
                </c:pt>
                <c:pt idx="2295">
                  <c:v>0.11839391238801145</c:v>
                </c:pt>
                <c:pt idx="2296">
                  <c:v>0.11837920113092426</c:v>
                </c:pt>
                <c:pt idx="2297">
                  <c:v>0.1183605964311728</c:v>
                </c:pt>
                <c:pt idx="2298">
                  <c:v>0.11833982933560339</c:v>
                </c:pt>
                <c:pt idx="2299">
                  <c:v>0.11832209156114348</c:v>
                </c:pt>
                <c:pt idx="2300">
                  <c:v>0.11831084359172628</c:v>
                </c:pt>
                <c:pt idx="2301">
                  <c:v>0.11830781534204104</c:v>
                </c:pt>
                <c:pt idx="2302">
                  <c:v>0.1183117088098008</c:v>
                </c:pt>
                <c:pt idx="2303">
                  <c:v>0.11832036108534838</c:v>
                </c:pt>
                <c:pt idx="2304">
                  <c:v>0.11832944616019725</c:v>
                </c:pt>
                <c:pt idx="2305">
                  <c:v>0.11833636824955185</c:v>
                </c:pt>
                <c:pt idx="2306">
                  <c:v>0.11834026197329928</c:v>
                </c:pt>
                <c:pt idx="2307">
                  <c:v>0.11834242516824334</c:v>
                </c:pt>
                <c:pt idx="2308">
                  <c:v>0.11834415573195611</c:v>
                </c:pt>
                <c:pt idx="2309">
                  <c:v>0.11834761688007045</c:v>
                </c:pt>
                <c:pt idx="2310">
                  <c:v>0.11835324130458769</c:v>
                </c:pt>
                <c:pt idx="2311">
                  <c:v>0.11836102908955703</c:v>
                </c:pt>
                <c:pt idx="2312">
                  <c:v>0.11836838434803709</c:v>
                </c:pt>
                <c:pt idx="2313">
                  <c:v>0.1183744417132625</c:v>
                </c:pt>
                <c:pt idx="2314">
                  <c:v>0.11837790310275265</c:v>
                </c:pt>
                <c:pt idx="2315">
                  <c:v>0.11837790310275265</c:v>
                </c:pt>
                <c:pt idx="2316">
                  <c:v>0.11837617240455944</c:v>
                </c:pt>
                <c:pt idx="2317">
                  <c:v>0.1183731436993164</c:v>
                </c:pt>
                <c:pt idx="2318">
                  <c:v>0.11837141302008936</c:v>
                </c:pt>
                <c:pt idx="2319">
                  <c:v>0.11837011501519468</c:v>
                </c:pt>
                <c:pt idx="2320">
                  <c:v>0.11836881701418001</c:v>
                </c:pt>
                <c:pt idx="2321">
                  <c:v>0.11836665368777577</c:v>
                </c:pt>
                <c:pt idx="2322">
                  <c:v>0.11836102908955703</c:v>
                </c:pt>
                <c:pt idx="2323">
                  <c:v>0.11835194335400334</c:v>
                </c:pt>
                <c:pt idx="2324">
                  <c:v>0.1183411272499838</c:v>
                </c:pt>
                <c:pt idx="2325">
                  <c:v>0.11833031141533279</c:v>
                </c:pt>
                <c:pt idx="2326">
                  <c:v>0.11832209156114348</c:v>
                </c:pt>
                <c:pt idx="2327">
                  <c:v>0.11831906323302721</c:v>
                </c:pt>
                <c:pt idx="2328">
                  <c:v>0.11832079370365089</c:v>
                </c:pt>
                <c:pt idx="2329">
                  <c:v>0.11832598515689241</c:v>
                </c:pt>
                <c:pt idx="2330">
                  <c:v>0.11833290719108358</c:v>
                </c:pt>
                <c:pt idx="2331">
                  <c:v>0.11833809878912971</c:v>
                </c:pt>
                <c:pt idx="2332">
                  <c:v>0.11834069461142593</c:v>
                </c:pt>
                <c:pt idx="2333">
                  <c:v>0.11833896406150479</c:v>
                </c:pt>
                <c:pt idx="2334">
                  <c:v>0.11833420508477699</c:v>
                </c:pt>
                <c:pt idx="2335">
                  <c:v>0.1183281482807258</c:v>
                </c:pt>
                <c:pt idx="2336">
                  <c:v>0.1183229568016263</c:v>
                </c:pt>
                <c:pt idx="2337">
                  <c:v>0.11831992846747708</c:v>
                </c:pt>
                <c:pt idx="2338">
                  <c:v>0.11831863061644865</c:v>
                </c:pt>
                <c:pt idx="2339">
                  <c:v>0.1183173327692989</c:v>
                </c:pt>
                <c:pt idx="2340">
                  <c:v>0.11831473708663454</c:v>
                </c:pt>
                <c:pt idx="2341">
                  <c:v>0.11830781534204104</c:v>
                </c:pt>
                <c:pt idx="2342">
                  <c:v>0.11829613514818849</c:v>
                </c:pt>
                <c:pt idx="2343">
                  <c:v>0.11828012946679489</c:v>
                </c:pt>
                <c:pt idx="2344">
                  <c:v>0.11826066389248024</c:v>
                </c:pt>
                <c:pt idx="2345">
                  <c:v>0.11823990157482134</c:v>
                </c:pt>
                <c:pt idx="2346">
                  <c:v>0.11822000528509757</c:v>
                </c:pt>
                <c:pt idx="2347">
                  <c:v>0.11820313740560573</c:v>
                </c:pt>
                <c:pt idx="2348">
                  <c:v>0.11819016255948245</c:v>
                </c:pt>
                <c:pt idx="2349">
                  <c:v>0.11817978296167186</c:v>
                </c:pt>
                <c:pt idx="2350">
                  <c:v>0.11817026854826451</c:v>
                </c:pt>
                <c:pt idx="2351">
                  <c:v>0.11815902451023541</c:v>
                </c:pt>
                <c:pt idx="2352">
                  <c:v>0.1181447536504131</c:v>
                </c:pt>
                <c:pt idx="2353">
                  <c:v>0.11812529414271544</c:v>
                </c:pt>
                <c:pt idx="2354">
                  <c:v>0.11810237628514419</c:v>
                </c:pt>
                <c:pt idx="2355">
                  <c:v>0.11807729775136389</c:v>
                </c:pt>
                <c:pt idx="2356">
                  <c:v>0.11805308536865977</c:v>
                </c:pt>
                <c:pt idx="2357">
                  <c:v>0.1180319006410494</c:v>
                </c:pt>
                <c:pt idx="2358">
                  <c:v>0.11801633700985714</c:v>
                </c:pt>
                <c:pt idx="2359">
                  <c:v>0.11800552926078145</c:v>
                </c:pt>
                <c:pt idx="2360">
                  <c:v>0.11799774784798245</c:v>
                </c:pt>
                <c:pt idx="2361">
                  <c:v>0.11799083115365006</c:v>
                </c:pt>
                <c:pt idx="2362">
                  <c:v>0.11798305000419596</c:v>
                </c:pt>
                <c:pt idx="2363">
                  <c:v>0.11797310762721425</c:v>
                </c:pt>
                <c:pt idx="2364">
                  <c:v>0.11796230095386739</c:v>
                </c:pt>
                <c:pt idx="2365">
                  <c:v>0.11795235905187995</c:v>
                </c:pt>
                <c:pt idx="2366">
                  <c:v>0.11794630757079305</c:v>
                </c:pt>
                <c:pt idx="2367">
                  <c:v>0.11794501083581632</c:v>
                </c:pt>
                <c:pt idx="2368">
                  <c:v>0.11794890105236255</c:v>
                </c:pt>
                <c:pt idx="2369">
                  <c:v>0.11795581707893132</c:v>
                </c:pt>
                <c:pt idx="2370">
                  <c:v>0.11796273321563822</c:v>
                </c:pt>
                <c:pt idx="2371">
                  <c:v>0.11796662359093746</c:v>
                </c:pt>
                <c:pt idx="2372">
                  <c:v>0.11796489453094627</c:v>
                </c:pt>
                <c:pt idx="2373">
                  <c:v>0.11795711384617424</c:v>
                </c:pt>
                <c:pt idx="2374">
                  <c:v>0.117944146347983</c:v>
                </c:pt>
                <c:pt idx="2375">
                  <c:v>0.11792772140609153</c:v>
                </c:pt>
                <c:pt idx="2376">
                  <c:v>0.11790956824563181</c:v>
                </c:pt>
                <c:pt idx="2377">
                  <c:v>0.11789098365313488</c:v>
                </c:pt>
                <c:pt idx="2378">
                  <c:v>0.11787239985588671</c:v>
                </c:pt>
                <c:pt idx="2379">
                  <c:v>0.11785338470044182</c:v>
                </c:pt>
                <c:pt idx="2380">
                  <c:v>0.1178335061098944</c:v>
                </c:pt>
                <c:pt idx="2381">
                  <c:v>0.11781189997821284</c:v>
                </c:pt>
                <c:pt idx="2382">
                  <c:v>0.11778856656326553</c:v>
                </c:pt>
                <c:pt idx="2383">
                  <c:v>0.11776523440188924</c:v>
                </c:pt>
                <c:pt idx="2384">
                  <c:v>0.11774233553640989</c:v>
                </c:pt>
                <c:pt idx="2385">
                  <c:v>0.11772116596127258</c:v>
                </c:pt>
                <c:pt idx="2386">
                  <c:v>0.11770215742615686</c:v>
                </c:pt>
                <c:pt idx="2387">
                  <c:v>0.1176857416335223</c:v>
                </c:pt>
                <c:pt idx="2388">
                  <c:v>0.11767235026224554</c:v>
                </c:pt>
                <c:pt idx="2389">
                  <c:v>0.11766111910794341</c:v>
                </c:pt>
                <c:pt idx="2390">
                  <c:v>0.11765204800303619</c:v>
                </c:pt>
                <c:pt idx="2391">
                  <c:v>0.11764556875838739</c:v>
                </c:pt>
                <c:pt idx="2392">
                  <c:v>0.11764038543226529</c:v>
                </c:pt>
                <c:pt idx="2393">
                  <c:v>0.11763520216800527</c:v>
                </c:pt>
                <c:pt idx="2394">
                  <c:v>0.11762958703486592</c:v>
                </c:pt>
                <c:pt idx="2395">
                  <c:v>0.11762181235498648</c:v>
                </c:pt>
                <c:pt idx="2396">
                  <c:v>0.11761015059612612</c:v>
                </c:pt>
                <c:pt idx="2397">
                  <c:v>0.11759417017589058</c:v>
                </c:pt>
                <c:pt idx="2398">
                  <c:v>0.11757300782162872</c:v>
                </c:pt>
                <c:pt idx="2399">
                  <c:v>0.11754795983696897</c:v>
                </c:pt>
                <c:pt idx="2400">
                  <c:v>0.11751902689424598</c:v>
                </c:pt>
                <c:pt idx="2401">
                  <c:v>0.1174883687150915</c:v>
                </c:pt>
                <c:pt idx="2402">
                  <c:v>0.11745814445987557</c:v>
                </c:pt>
                <c:pt idx="2403">
                  <c:v>0.11742964923139343</c:v>
                </c:pt>
                <c:pt idx="2404">
                  <c:v>0.11740460951335396</c:v>
                </c:pt>
                <c:pt idx="2405">
                  <c:v>0.11738345639378645</c:v>
                </c:pt>
                <c:pt idx="2406">
                  <c:v>0.11736662097372441</c:v>
                </c:pt>
                <c:pt idx="2407">
                  <c:v>0.11735237612801164</c:v>
                </c:pt>
                <c:pt idx="2408">
                  <c:v>0.11733899503188183</c:v>
                </c:pt>
                <c:pt idx="2409">
                  <c:v>0.11732475109225537</c:v>
                </c:pt>
                <c:pt idx="2410">
                  <c:v>0.11730834955864633</c:v>
                </c:pt>
                <c:pt idx="2411">
                  <c:v>0.1172889274909491</c:v>
                </c:pt>
                <c:pt idx="2412">
                  <c:v>0.117266916864183</c:v>
                </c:pt>
                <c:pt idx="2413">
                  <c:v>0.11724361271048911</c:v>
                </c:pt>
                <c:pt idx="2414">
                  <c:v>0.11722030980722387</c:v>
                </c:pt>
                <c:pt idx="2415">
                  <c:v>0.11719657665395233</c:v>
                </c:pt>
                <c:pt idx="2416">
                  <c:v>0.11717241332127537</c:v>
                </c:pt>
                <c:pt idx="2417">
                  <c:v>0.1171456626281876</c:v>
                </c:pt>
                <c:pt idx="2418">
                  <c:v>0.11711546221299407</c:v>
                </c:pt>
                <c:pt idx="2419">
                  <c:v>0.11708008725455465</c:v>
                </c:pt>
                <c:pt idx="2420">
                  <c:v>0.11704040170643493</c:v>
                </c:pt>
                <c:pt idx="2421">
                  <c:v>0.11699942586974676</c:v>
                </c:pt>
                <c:pt idx="2422">
                  <c:v>0.11696017895645106</c:v>
                </c:pt>
                <c:pt idx="2423">
                  <c:v>0.11692697279980979</c:v>
                </c:pt>
                <c:pt idx="2424">
                  <c:v>0.11690109963244433</c:v>
                </c:pt>
                <c:pt idx="2425">
                  <c:v>0.11688298933237673</c:v>
                </c:pt>
                <c:pt idx="2426">
                  <c:v>0.11687264092854421</c:v>
                </c:pt>
                <c:pt idx="2427">
                  <c:v>0.11686746681909488</c:v>
                </c:pt>
                <c:pt idx="2428">
                  <c:v>0.11686617330136462</c:v>
                </c:pt>
                <c:pt idx="2429">
                  <c:v>0.11686789799252784</c:v>
                </c:pt>
                <c:pt idx="2430">
                  <c:v>0.11687134739540272</c:v>
                </c:pt>
                <c:pt idx="2431">
                  <c:v>0.1168760903690903</c:v>
                </c:pt>
                <c:pt idx="2432">
                  <c:v>0.11688169576841279</c:v>
                </c:pt>
                <c:pt idx="2433">
                  <c:v>0.11688687004738696</c:v>
                </c:pt>
                <c:pt idx="2434">
                  <c:v>0.1168920443880096</c:v>
                </c:pt>
                <c:pt idx="2435">
                  <c:v>0.1168950627818427</c:v>
                </c:pt>
                <c:pt idx="2436">
                  <c:v>0.11689678758773769</c:v>
                </c:pt>
                <c:pt idx="2437">
                  <c:v>0.11689764999325403</c:v>
                </c:pt>
                <c:pt idx="2438">
                  <c:v>0.11689851240048277</c:v>
                </c:pt>
                <c:pt idx="2439">
                  <c:v>0.11690153083926969</c:v>
                </c:pt>
                <c:pt idx="2440">
                  <c:v>0.1169071365669615</c:v>
                </c:pt>
                <c:pt idx="2441">
                  <c:v>0.11691489846322056</c:v>
                </c:pt>
                <c:pt idx="2442">
                  <c:v>0.11692395418419099</c:v>
                </c:pt>
                <c:pt idx="2443">
                  <c:v>0.11693214761825554</c:v>
                </c:pt>
                <c:pt idx="2444">
                  <c:v>0.11693818498437547</c:v>
                </c:pt>
                <c:pt idx="2445">
                  <c:v>0.11694077245269108</c:v>
                </c:pt>
                <c:pt idx="2446">
                  <c:v>0.11693990996153969</c:v>
                </c:pt>
                <c:pt idx="2447">
                  <c:v>0.11693559753147553</c:v>
                </c:pt>
                <c:pt idx="2448">
                  <c:v>0.11692999143640959</c:v>
                </c:pt>
                <c:pt idx="2449">
                  <c:v>0.11692352295510122</c:v>
                </c:pt>
                <c:pt idx="2450">
                  <c:v>0.11691748579280137</c:v>
                </c:pt>
                <c:pt idx="2451">
                  <c:v>0.11691144871442327</c:v>
                </c:pt>
                <c:pt idx="2452">
                  <c:v>0.11690584293107198</c:v>
                </c:pt>
                <c:pt idx="2453">
                  <c:v>0.11689937480942392</c:v>
                </c:pt>
                <c:pt idx="2454">
                  <c:v>0.11689247558584392</c:v>
                </c:pt>
                <c:pt idx="2455">
                  <c:v>0.11688471409032253</c:v>
                </c:pt>
                <c:pt idx="2456">
                  <c:v>0.11687824628334453</c:v>
                </c:pt>
                <c:pt idx="2457">
                  <c:v>0.1168760903690903</c:v>
                </c:pt>
                <c:pt idx="2458">
                  <c:v>0.11688169576841279</c:v>
                </c:pt>
                <c:pt idx="2459">
                  <c:v>0.11689808119665412</c:v>
                </c:pt>
                <c:pt idx="2460">
                  <c:v>0.11692783526526884</c:v>
                </c:pt>
                <c:pt idx="2461">
                  <c:v>0.11696880434759593</c:v>
                </c:pt>
                <c:pt idx="2462">
                  <c:v>0.11701667838240526</c:v>
                </c:pt>
                <c:pt idx="2463">
                  <c:v>0.11706455769514468</c:v>
                </c:pt>
                <c:pt idx="2464">
                  <c:v>0.11710597108765375</c:v>
                </c:pt>
                <c:pt idx="2465">
                  <c:v>0.11713487652453292</c:v>
                </c:pt>
                <c:pt idx="2466">
                  <c:v>0.11714825133292572</c:v>
                </c:pt>
                <c:pt idx="2467">
                  <c:v>0.11714652552805249</c:v>
                </c:pt>
                <c:pt idx="2468">
                  <c:v>0.11713315077280784</c:v>
                </c:pt>
                <c:pt idx="2469">
                  <c:v>0.11711330512083939</c:v>
                </c:pt>
                <c:pt idx="2470">
                  <c:v>0.1170947545705715</c:v>
                </c:pt>
                <c:pt idx="2471">
                  <c:v>0.11708396973117574</c:v>
                </c:pt>
                <c:pt idx="2472">
                  <c:v>0.11708353834317042</c:v>
                </c:pt>
                <c:pt idx="2473">
                  <c:v>0.1170947545705715</c:v>
                </c:pt>
                <c:pt idx="2474">
                  <c:v>0.11711503079370622</c:v>
                </c:pt>
                <c:pt idx="2475">
                  <c:v>0.11714177960001171</c:v>
                </c:pt>
                <c:pt idx="2476">
                  <c:v>0.11717155036997207</c:v>
                </c:pt>
                <c:pt idx="2477">
                  <c:v>0.11720175468586891</c:v>
                </c:pt>
                <c:pt idx="2478">
                  <c:v>0.11723109803292775</c:v>
                </c:pt>
                <c:pt idx="2479">
                  <c:v>0.11726001179938705</c:v>
                </c:pt>
                <c:pt idx="2480">
                  <c:v>0.1172889274909491</c:v>
                </c:pt>
                <c:pt idx="2481">
                  <c:v>0.11731698186754336</c:v>
                </c:pt>
                <c:pt idx="2482">
                  <c:v>0.11734460640909627</c:v>
                </c:pt>
                <c:pt idx="2483">
                  <c:v>0.11737050601273713</c:v>
                </c:pt>
                <c:pt idx="2484">
                  <c:v>0.11739424867299497</c:v>
                </c:pt>
                <c:pt idx="2485">
                  <c:v>0.1174162657542176</c:v>
                </c:pt>
                <c:pt idx="2486">
                  <c:v>0.11743612525551306</c:v>
                </c:pt>
                <c:pt idx="2487">
                  <c:v>0.11745425863680603</c:v>
                </c:pt>
                <c:pt idx="2488">
                  <c:v>0.11747152922769233</c:v>
                </c:pt>
                <c:pt idx="2489">
                  <c:v>0.11748664155812871</c:v>
                </c:pt>
                <c:pt idx="2490">
                  <c:v>0.11749959540278032</c:v>
                </c:pt>
                <c:pt idx="2491">
                  <c:v>0.11750995875670112</c:v>
                </c:pt>
                <c:pt idx="2492">
                  <c:v>0.11751816325394093</c:v>
                </c:pt>
                <c:pt idx="2493">
                  <c:v>0.11752766339175513</c:v>
                </c:pt>
                <c:pt idx="2494">
                  <c:v>0.11754148214501459</c:v>
                </c:pt>
                <c:pt idx="2495">
                  <c:v>0.11756393855689529</c:v>
                </c:pt>
                <c:pt idx="2496">
                  <c:v>0.11759805725101724</c:v>
                </c:pt>
                <c:pt idx="2497">
                  <c:v>0.11764340903165171</c:v>
                </c:pt>
                <c:pt idx="2498">
                  <c:v>0.11769610943036379</c:v>
                </c:pt>
                <c:pt idx="2499">
                  <c:v>0.11775227263163035</c:v>
                </c:pt>
                <c:pt idx="2500">
                  <c:v>0.117808010988662</c:v>
                </c:pt>
                <c:pt idx="2501">
                  <c:v>0.11786246001168565</c:v>
                </c:pt>
                <c:pt idx="2502">
                  <c:v>0.11791475478547919</c:v>
                </c:pt>
                <c:pt idx="2503">
                  <c:v>0.11796619132529418</c:v>
                </c:pt>
                <c:pt idx="2504">
                  <c:v>0.11801763395782083</c:v>
                </c:pt>
                <c:pt idx="2505">
                  <c:v>0.11807037978999169</c:v>
                </c:pt>
                <c:pt idx="2506">
                  <c:v>0.11812399687320363</c:v>
                </c:pt>
                <c:pt idx="2507">
                  <c:v>0.11817848552938803</c:v>
                </c:pt>
                <c:pt idx="2508">
                  <c:v>0.11823341355410466</c:v>
                </c:pt>
                <c:pt idx="2509">
                  <c:v>0.11828834852680215</c:v>
                </c:pt>
                <c:pt idx="2510">
                  <c:v>0.11834285780852516</c:v>
                </c:pt>
                <c:pt idx="2511">
                  <c:v>0.11839867201905718</c:v>
                </c:pt>
                <c:pt idx="2512">
                  <c:v>0.11845579166069153</c:v>
                </c:pt>
                <c:pt idx="2513">
                  <c:v>0.11851638130920372</c:v>
                </c:pt>
                <c:pt idx="2514">
                  <c:v>0.11858217392847548</c:v>
                </c:pt>
                <c:pt idx="2515">
                  <c:v>0.11865490368460241</c:v>
                </c:pt>
                <c:pt idx="2516">
                  <c:v>0.11873544012432091</c:v>
                </c:pt>
                <c:pt idx="2517">
                  <c:v>0.11882378758916878</c:v>
                </c:pt>
                <c:pt idx="2518">
                  <c:v>0.11891995084391949</c:v>
                </c:pt>
                <c:pt idx="2519">
                  <c:v>0.11902090185144221</c:v>
                </c:pt>
                <c:pt idx="2520">
                  <c:v>0.11912404342194349</c:v>
                </c:pt>
                <c:pt idx="2521">
                  <c:v>0.11922547540753381</c:v>
                </c:pt>
                <c:pt idx="2522">
                  <c:v>0.11932302850881127</c:v>
                </c:pt>
                <c:pt idx="2523">
                  <c:v>0.11941409784446166</c:v>
                </c:pt>
                <c:pt idx="2524">
                  <c:v>0.11949954691815712</c:v>
                </c:pt>
                <c:pt idx="2525">
                  <c:v>0.11957980628248188</c:v>
                </c:pt>
                <c:pt idx="2526">
                  <c:v>0.11965660885811358</c:v>
                </c:pt>
                <c:pt idx="2527">
                  <c:v>0.11973125488373693</c:v>
                </c:pt>
                <c:pt idx="2528">
                  <c:v>0.11980374324486565</c:v>
                </c:pt>
                <c:pt idx="2529">
                  <c:v>0.11987277035503519</c:v>
                </c:pt>
                <c:pt idx="2530">
                  <c:v>0.11993572917260209</c:v>
                </c:pt>
                <c:pt idx="2531">
                  <c:v>0.11999001134178522</c:v>
                </c:pt>
                <c:pt idx="2532">
                  <c:v>0.12003318136596175</c:v>
                </c:pt>
                <c:pt idx="2533">
                  <c:v>0.1200659743426794</c:v>
                </c:pt>
                <c:pt idx="2534">
                  <c:v>0.12008964763301877</c:v>
                </c:pt>
                <c:pt idx="2535">
                  <c:v>0.12010658894485748</c:v>
                </c:pt>
                <c:pt idx="2536">
                  <c:v>0.12011853513896675</c:v>
                </c:pt>
                <c:pt idx="2537">
                  <c:v>0.12012648497023581</c:v>
                </c:pt>
                <c:pt idx="2538">
                  <c:v>0.1201297865822738</c:v>
                </c:pt>
                <c:pt idx="2539">
                  <c:v>0.1201267021807827</c:v>
                </c:pt>
                <c:pt idx="2540">
                  <c:v>0.12011558114038723</c:v>
                </c:pt>
                <c:pt idx="2541">
                  <c:v>0.1200961200049161</c:v>
                </c:pt>
                <c:pt idx="2542">
                  <c:v>0.12006927549473112</c:v>
                </c:pt>
                <c:pt idx="2543">
                  <c:v>0.12003787213007089</c:v>
                </c:pt>
                <c:pt idx="2544">
                  <c:v>0.12000447325620101</c:v>
                </c:pt>
                <c:pt idx="2545">
                  <c:v>0.11997090324444304</c:v>
                </c:pt>
                <c:pt idx="2546">
                  <c:v>0.11993746609693889</c:v>
                </c:pt>
                <c:pt idx="2547">
                  <c:v>0.11990272893000664</c:v>
                </c:pt>
                <c:pt idx="2548">
                  <c:v>0.1198645212552315</c:v>
                </c:pt>
                <c:pt idx="2549">
                  <c:v>0.11982154163861958</c:v>
                </c:pt>
                <c:pt idx="2550">
                  <c:v>0.11977379149712808</c:v>
                </c:pt>
                <c:pt idx="2551">
                  <c:v>0.11972214043716078</c:v>
                </c:pt>
                <c:pt idx="2552">
                  <c:v>0.11966962759003585</c:v>
                </c:pt>
                <c:pt idx="2553">
                  <c:v>0.11961755500373827</c:v>
                </c:pt>
                <c:pt idx="2554">
                  <c:v>0.11956765796663393</c:v>
                </c:pt>
                <c:pt idx="2555">
                  <c:v>0.11951950191518124</c:v>
                </c:pt>
                <c:pt idx="2556">
                  <c:v>0.11947178496921518</c:v>
                </c:pt>
                <c:pt idx="2557">
                  <c:v>0.11942233839316241</c:v>
                </c:pt>
                <c:pt idx="2558">
                  <c:v>0.11937029544700983</c:v>
                </c:pt>
                <c:pt idx="2559">
                  <c:v>0.11931695789871044</c:v>
                </c:pt>
                <c:pt idx="2560">
                  <c:v>0.11926449401854844</c:v>
                </c:pt>
                <c:pt idx="2561">
                  <c:v>0.11921680508113164</c:v>
                </c:pt>
                <c:pt idx="2562">
                  <c:v>0.11917649033703437</c:v>
                </c:pt>
                <c:pt idx="2563">
                  <c:v>0.1191457149330496</c:v>
                </c:pt>
                <c:pt idx="2564">
                  <c:v>0.11912274316566529</c:v>
                </c:pt>
                <c:pt idx="2565">
                  <c:v>0.1191071403939693</c:v>
                </c:pt>
                <c:pt idx="2566">
                  <c:v>0.11909673885758376</c:v>
                </c:pt>
                <c:pt idx="2567">
                  <c:v>0.11909023802384711</c:v>
                </c:pt>
                <c:pt idx="2568">
                  <c:v>0.11908633757031317</c:v>
                </c:pt>
                <c:pt idx="2569">
                  <c:v>0.11908373728741795</c:v>
                </c:pt>
                <c:pt idx="2570">
                  <c:v>0.11908157039689848</c:v>
                </c:pt>
                <c:pt idx="2571">
                  <c:v>0.11907853676833458</c:v>
                </c:pt>
                <c:pt idx="2572">
                  <c:v>0.11907333631152495</c:v>
                </c:pt>
                <c:pt idx="2573">
                  <c:v>0.11906466902189006</c:v>
                </c:pt>
                <c:pt idx="2574">
                  <c:v>0.11905340180395541</c:v>
                </c:pt>
                <c:pt idx="2575">
                  <c:v>0.11903953486007601</c:v>
                </c:pt>
                <c:pt idx="2576">
                  <c:v>0.11902393507744058</c:v>
                </c:pt>
                <c:pt idx="2577">
                  <c:v>0.11900876915929215</c:v>
                </c:pt>
                <c:pt idx="2578">
                  <c:v>0.11899533693119257</c:v>
                </c:pt>
                <c:pt idx="2579">
                  <c:v>0.11898407151182411</c:v>
                </c:pt>
                <c:pt idx="2580">
                  <c:v>0.11897713909130203</c:v>
                </c:pt>
                <c:pt idx="2581">
                  <c:v>0.11897540600346168</c:v>
                </c:pt>
                <c:pt idx="2582">
                  <c:v>0.11897930546082802</c:v>
                </c:pt>
                <c:pt idx="2583">
                  <c:v>0.11898927089983669</c:v>
                </c:pt>
                <c:pt idx="2584">
                  <c:v>0.11900356953784186</c:v>
                </c:pt>
                <c:pt idx="2585">
                  <c:v>0.11901960190392813</c:v>
                </c:pt>
                <c:pt idx="2586">
                  <c:v>0.11903476820037617</c:v>
                </c:pt>
                <c:pt idx="2587">
                  <c:v>0.11904690161888209</c:v>
                </c:pt>
                <c:pt idx="2588">
                  <c:v>0.11905556855393351</c:v>
                </c:pt>
                <c:pt idx="2589">
                  <c:v>0.11906206886872928</c:v>
                </c:pt>
                <c:pt idx="2590">
                  <c:v>0.11906900264508546</c:v>
                </c:pt>
                <c:pt idx="2591">
                  <c:v>0.11908027026777634</c:v>
                </c:pt>
                <c:pt idx="2592">
                  <c:v>0.11909673885758376</c:v>
                </c:pt>
                <c:pt idx="2593">
                  <c:v>0.11911884242018889</c:v>
                </c:pt>
                <c:pt idx="2594">
                  <c:v>0.11914311429461744</c:v>
                </c:pt>
                <c:pt idx="2595">
                  <c:v>0.11916522021770193</c:v>
                </c:pt>
                <c:pt idx="2596">
                  <c:v>0.11918039160032945</c:v>
                </c:pt>
                <c:pt idx="2597">
                  <c:v>0.11918646030178015</c:v>
                </c:pt>
                <c:pt idx="2598">
                  <c:v>0.11918429289866983</c:v>
                </c:pt>
                <c:pt idx="2599">
                  <c:v>0.11917649033703437</c:v>
                </c:pt>
                <c:pt idx="2600">
                  <c:v>0.11916608713957533</c:v>
                </c:pt>
                <c:pt idx="2601">
                  <c:v>0.1191569845462167</c:v>
                </c:pt>
                <c:pt idx="2602">
                  <c:v>0.119151783149955</c:v>
                </c:pt>
                <c:pt idx="2603">
                  <c:v>0.11915221659726416</c:v>
                </c:pt>
                <c:pt idx="2604">
                  <c:v>0.1191595852677082</c:v>
                </c:pt>
                <c:pt idx="2605">
                  <c:v>0.11917345604536667</c:v>
                </c:pt>
                <c:pt idx="2606">
                  <c:v>0.11919426304254033</c:v>
                </c:pt>
                <c:pt idx="2607">
                  <c:v>0.11922114022269559</c:v>
                </c:pt>
                <c:pt idx="2608">
                  <c:v>0.1192536551638449</c:v>
                </c:pt>
                <c:pt idx="2609">
                  <c:v>0.11928964120329588</c:v>
                </c:pt>
                <c:pt idx="2610">
                  <c:v>0.1193269310886852</c:v>
                </c:pt>
                <c:pt idx="2611">
                  <c:v>0.11936248954295559</c:v>
                </c:pt>
                <c:pt idx="2612">
                  <c:v>0.11939241293710967</c:v>
                </c:pt>
                <c:pt idx="2613">
                  <c:v>0.11941496526327755</c:v>
                </c:pt>
                <c:pt idx="2614">
                  <c:v>0.11942927792387426</c:v>
                </c:pt>
                <c:pt idx="2615">
                  <c:v>0.11943708502846995</c:v>
                </c:pt>
                <c:pt idx="2616">
                  <c:v>0.11944098863339769</c:v>
                </c:pt>
                <c:pt idx="2617">
                  <c:v>0.11944359105617586</c:v>
                </c:pt>
                <c:pt idx="2618">
                  <c:v>0.11944706097747193</c:v>
                </c:pt>
                <c:pt idx="2619">
                  <c:v>0.11945269965870808</c:v>
                </c:pt>
                <c:pt idx="2620">
                  <c:v>0.11945877216653</c:v>
                </c:pt>
                <c:pt idx="2621">
                  <c:v>0.11946484475926178</c:v>
                </c:pt>
                <c:pt idx="2622">
                  <c:v>0.11946918237748549</c:v>
                </c:pt>
                <c:pt idx="2623">
                  <c:v>0.11947178496921518</c:v>
                </c:pt>
                <c:pt idx="2624">
                  <c:v>0.11947352003903278</c:v>
                </c:pt>
                <c:pt idx="2625">
                  <c:v>0.11947742397146788</c:v>
                </c:pt>
                <c:pt idx="2626">
                  <c:v>0.11948566572185315</c:v>
                </c:pt>
                <c:pt idx="2627">
                  <c:v>0.11950084830305785</c:v>
                </c:pt>
                <c:pt idx="2628">
                  <c:v>0.11952297244304455</c:v>
                </c:pt>
                <c:pt idx="2629">
                  <c:v>0.11955073766440438</c:v>
                </c:pt>
                <c:pt idx="2630">
                  <c:v>0.119581975660357</c:v>
                </c:pt>
                <c:pt idx="2631">
                  <c:v>0.11961234808848953</c:v>
                </c:pt>
                <c:pt idx="2632">
                  <c:v>0.11963925115593177</c:v>
                </c:pt>
                <c:pt idx="2633">
                  <c:v>0.11966138234783841</c:v>
                </c:pt>
                <c:pt idx="2634">
                  <c:v>0.11967743901651751</c:v>
                </c:pt>
                <c:pt idx="2635">
                  <c:v>0.1196878544703871</c:v>
                </c:pt>
                <c:pt idx="2636">
                  <c:v>0.11969436425590307</c:v>
                </c:pt>
                <c:pt idx="2637">
                  <c:v>0.11969653420609283</c:v>
                </c:pt>
                <c:pt idx="2638">
                  <c:v>0.11969523223467815</c:v>
                </c:pt>
                <c:pt idx="2639">
                  <c:v>0.11969045837288428</c:v>
                </c:pt>
                <c:pt idx="2640">
                  <c:v>0.11968264671222861</c:v>
                </c:pt>
                <c:pt idx="2641">
                  <c:v>0.11967179741663203</c:v>
                </c:pt>
                <c:pt idx="2642">
                  <c:v>0.11965964652732264</c:v>
                </c:pt>
                <c:pt idx="2643">
                  <c:v>0.11964749597796709</c:v>
                </c:pt>
                <c:pt idx="2644">
                  <c:v>0.11963708149193708</c:v>
                </c:pt>
                <c:pt idx="2645">
                  <c:v>0.11963187434257427</c:v>
                </c:pt>
                <c:pt idx="2646">
                  <c:v>0.11963274219646569</c:v>
                </c:pt>
                <c:pt idx="2647">
                  <c:v>0.11964185476703315</c:v>
                </c:pt>
                <c:pt idx="2648">
                  <c:v>0.1196592125732775</c:v>
                </c:pt>
                <c:pt idx="2649">
                  <c:v>0.11968394864591392</c:v>
                </c:pt>
                <c:pt idx="2650">
                  <c:v>0.11971563023528764</c:v>
                </c:pt>
                <c:pt idx="2651">
                  <c:v>0.11975208862279751</c:v>
                </c:pt>
                <c:pt idx="2652">
                  <c:v>0.11979072049203354</c:v>
                </c:pt>
                <c:pt idx="2653">
                  <c:v>0.11982978992209004</c:v>
                </c:pt>
                <c:pt idx="2654">
                  <c:v>0.11986669205577838</c:v>
                </c:pt>
                <c:pt idx="2655">
                  <c:v>0.1198988211725921</c:v>
                </c:pt>
                <c:pt idx="2656">
                  <c:v>0.11992400511502532</c:v>
                </c:pt>
                <c:pt idx="2657">
                  <c:v>0.11994093996645228</c:v>
                </c:pt>
                <c:pt idx="2658">
                  <c:v>0.11994875627445578</c:v>
                </c:pt>
                <c:pt idx="2659">
                  <c:v>0.11994788778884169</c:v>
                </c:pt>
                <c:pt idx="2660">
                  <c:v>0.11993920302822214</c:v>
                </c:pt>
                <c:pt idx="2661">
                  <c:v>0.11992530777246013</c:v>
                </c:pt>
                <c:pt idx="2662">
                  <c:v>0.11990837353057093</c:v>
                </c:pt>
                <c:pt idx="2663">
                  <c:v>0.11989143994896512</c:v>
                </c:pt>
                <c:pt idx="2664">
                  <c:v>0.11987711204944629</c:v>
                </c:pt>
                <c:pt idx="2665">
                  <c:v>0.11986625789480099</c:v>
                </c:pt>
                <c:pt idx="2666">
                  <c:v>0.11985931137818973</c:v>
                </c:pt>
                <c:pt idx="2667">
                  <c:v>0.11985627231211049</c:v>
                </c:pt>
                <c:pt idx="2668">
                  <c:v>0.11985757476639758</c:v>
                </c:pt>
                <c:pt idx="2669">
                  <c:v>0.11986235046553551</c:v>
                </c:pt>
                <c:pt idx="2670">
                  <c:v>0.11987103368942387</c:v>
                </c:pt>
                <c:pt idx="2671">
                  <c:v>0.11988405885078668</c:v>
                </c:pt>
                <c:pt idx="2672">
                  <c:v>0.1198988211725921</c:v>
                </c:pt>
                <c:pt idx="2673">
                  <c:v>0.11991358399620855</c:v>
                </c:pt>
                <c:pt idx="2674">
                  <c:v>0.11992530777246013</c:v>
                </c:pt>
                <c:pt idx="2675">
                  <c:v>0.11993051844127212</c:v>
                </c:pt>
                <c:pt idx="2676">
                  <c:v>0.11992878154472153</c:v>
                </c:pt>
                <c:pt idx="2677">
                  <c:v>0.11992096559620602</c:v>
                </c:pt>
                <c:pt idx="2678">
                  <c:v>0.11991011034550414</c:v>
                </c:pt>
                <c:pt idx="2679">
                  <c:v>0.11990142634029499</c:v>
                </c:pt>
                <c:pt idx="2680">
                  <c:v>0.11989925536612434</c:v>
                </c:pt>
                <c:pt idx="2681">
                  <c:v>0.11990576832119426</c:v>
                </c:pt>
                <c:pt idx="2682">
                  <c:v>0.11992183402798406</c:v>
                </c:pt>
                <c:pt idx="2683">
                  <c:v>0.11994484810286943</c:v>
                </c:pt>
                <c:pt idx="2684">
                  <c:v>0.11997133751004607</c:v>
                </c:pt>
                <c:pt idx="2685">
                  <c:v>0.11999609136725187</c:v>
                </c:pt>
                <c:pt idx="2686">
                  <c:v>0.12001589546892644</c:v>
                </c:pt>
                <c:pt idx="2687">
                  <c:v>0.12002970675854485</c:v>
                </c:pt>
                <c:pt idx="2688">
                  <c:v>0.12003761153073567</c:v>
                </c:pt>
                <c:pt idx="2689">
                  <c:v>0.12004147710358504</c:v>
                </c:pt>
                <c:pt idx="2690">
                  <c:v>0.12004430029650759</c:v>
                </c:pt>
                <c:pt idx="2691">
                  <c:v>0.12004825279743192</c:v>
                </c:pt>
                <c:pt idx="2692">
                  <c:v>0.12005463768260582</c:v>
                </c:pt>
                <c:pt idx="2693">
                  <c:v>0.12006284695861857</c:v>
                </c:pt>
                <c:pt idx="2694">
                  <c:v>0.1200710998263671</c:v>
                </c:pt>
                <c:pt idx="2695">
                  <c:v>0.12007748504744342</c:v>
                </c:pt>
                <c:pt idx="2696">
                  <c:v>0.1200803953494195</c:v>
                </c:pt>
                <c:pt idx="2697">
                  <c:v>0.12007987409987064</c:v>
                </c:pt>
                <c:pt idx="2698">
                  <c:v>0.12007787598239583</c:v>
                </c:pt>
                <c:pt idx="2699">
                  <c:v>0.12007752848464281</c:v>
                </c:pt>
                <c:pt idx="2700">
                  <c:v>0.12008304504429923</c:v>
                </c:pt>
                <c:pt idx="2701">
                  <c:v>0.12009664127396402</c:v>
                </c:pt>
                <c:pt idx="2702">
                  <c:v>0.1201186654628964</c:v>
                </c:pt>
                <c:pt idx="2703">
                  <c:v>0.1201468597923786</c:v>
                </c:pt>
                <c:pt idx="2704">
                  <c:v>0.120177488988776</c:v>
                </c:pt>
                <c:pt idx="2705">
                  <c:v>0.12020625198810519</c:v>
                </c:pt>
                <c:pt idx="2706">
                  <c:v>0.12022993292638995</c:v>
                </c:pt>
                <c:pt idx="2707">
                  <c:v>0.12024761843264431</c:v>
                </c:pt>
                <c:pt idx="2708">
                  <c:v>0.12026061143791267</c:v>
                </c:pt>
                <c:pt idx="2709">
                  <c:v>0.12027208384596888</c:v>
                </c:pt>
                <c:pt idx="2710">
                  <c:v>0.1202850341252496</c:v>
                </c:pt>
                <c:pt idx="2711">
                  <c:v>0.12030172230288316</c:v>
                </c:pt>
                <c:pt idx="2712">
                  <c:v>0.12032206188642702</c:v>
                </c:pt>
                <c:pt idx="2713">
                  <c:v>0.12034348901649949</c:v>
                </c:pt>
                <c:pt idx="2714">
                  <c:v>0.12036287430869963</c:v>
                </c:pt>
                <c:pt idx="2715">
                  <c:v>0.1203774790465294</c:v>
                </c:pt>
                <c:pt idx="2716">
                  <c:v>0.120385998703746</c:v>
                </c:pt>
                <c:pt idx="2717">
                  <c:v>0.12038917188409937</c:v>
                </c:pt>
                <c:pt idx="2718">
                  <c:v>0.12038891107388083</c:v>
                </c:pt>
                <c:pt idx="2719">
                  <c:v>0.12038712887491221</c:v>
                </c:pt>
                <c:pt idx="2720">
                  <c:v>0.12038517281129202</c:v>
                </c:pt>
                <c:pt idx="2721">
                  <c:v>0.12038230393391902</c:v>
                </c:pt>
                <c:pt idx="2722">
                  <c:v>0.12037739211211329</c:v>
                </c:pt>
                <c:pt idx="2723">
                  <c:v>0.120368959556442</c:v>
                </c:pt>
                <c:pt idx="2724">
                  <c:v>0.12035678914622128</c:v>
                </c:pt>
                <c:pt idx="2725">
                  <c:v>0.12034270666861191</c:v>
                </c:pt>
                <c:pt idx="2726">
                  <c:v>0.12032988505682629</c:v>
                </c:pt>
                <c:pt idx="2727">
                  <c:v>0.12032097534612818</c:v>
                </c:pt>
                <c:pt idx="2728">
                  <c:v>0.12031788958650191</c:v>
                </c:pt>
                <c:pt idx="2729">
                  <c:v>0.12032027996176342</c:v>
                </c:pt>
                <c:pt idx="2730">
                  <c:v>0.12032619076435458</c:v>
                </c:pt>
                <c:pt idx="2731">
                  <c:v>0.12033257973703815</c:v>
                </c:pt>
                <c:pt idx="2732">
                  <c:v>0.12033705642015768</c:v>
                </c:pt>
                <c:pt idx="2733">
                  <c:v>0.120339012267073</c:v>
                </c:pt>
                <c:pt idx="2734">
                  <c:v>0.12034001192556454</c:v>
                </c:pt>
                <c:pt idx="2735">
                  <c:v>0.12034261974115579</c:v>
                </c:pt>
                <c:pt idx="2736">
                  <c:v>0.12034948706379256</c:v>
                </c:pt>
                <c:pt idx="2737">
                  <c:v>0.12036139647568722</c:v>
                </c:pt>
                <c:pt idx="2738">
                  <c:v>0.12037734864491167</c:v>
                </c:pt>
                <c:pt idx="2739">
                  <c:v>0.12039456199701781</c:v>
                </c:pt>
                <c:pt idx="2740">
                  <c:v>0.12040951556373203</c:v>
                </c:pt>
                <c:pt idx="2741">
                  <c:v>0.12041986164670349</c:v>
                </c:pt>
                <c:pt idx="2742">
                  <c:v>0.12042473047691693</c:v>
                </c:pt>
                <c:pt idx="2743">
                  <c:v>0.12042546950055988</c:v>
                </c:pt>
                <c:pt idx="2744">
                  <c:v>0.1204246870049771</c:v>
                </c:pt>
                <c:pt idx="2745">
                  <c:v>0.12042490436471975</c:v>
                </c:pt>
                <c:pt idx="2746">
                  <c:v>0.12042812130163127</c:v>
                </c:pt>
                <c:pt idx="2747">
                  <c:v>0.12043438135527385</c:v>
                </c:pt>
                <c:pt idx="2748">
                  <c:v>0.12044342381428563</c:v>
                </c:pt>
                <c:pt idx="2749">
                  <c:v>0.12045429240358663</c:v>
                </c:pt>
                <c:pt idx="2750">
                  <c:v>0.12046594383340137</c:v>
                </c:pt>
                <c:pt idx="2751">
                  <c:v>0.120477247758081</c:v>
                </c:pt>
                <c:pt idx="2752">
                  <c:v>0.12048668241278582</c:v>
                </c:pt>
                <c:pt idx="2753">
                  <c:v>0.12049250852312199</c:v>
                </c:pt>
                <c:pt idx="2754">
                  <c:v>0.12049211721475539</c:v>
                </c:pt>
                <c:pt idx="2755">
                  <c:v>0.12048363895338998</c:v>
                </c:pt>
                <c:pt idx="2756">
                  <c:v>0.1204667264033229</c:v>
                </c:pt>
                <c:pt idx="2757">
                  <c:v>0.12044298907637108</c:v>
                </c:pt>
                <c:pt idx="2758">
                  <c:v>0.12041690559784712</c:v>
                </c:pt>
                <c:pt idx="2759">
                  <c:v>0.1203939534325319</c:v>
                </c:pt>
                <c:pt idx="2760">
                  <c:v>0.12037986974979742</c:v>
                </c:pt>
                <c:pt idx="2761">
                  <c:v>0.12037913080374574</c:v>
                </c:pt>
                <c:pt idx="2762">
                  <c:v>0.12039321446251672</c:v>
                </c:pt>
                <c:pt idx="2763">
                  <c:v>0.12042099190599542</c:v>
                </c:pt>
                <c:pt idx="2764">
                  <c:v>0.12045903119367074</c:v>
                </c:pt>
                <c:pt idx="2765">
                  <c:v>0.12050359574002478</c:v>
                </c:pt>
                <c:pt idx="2766">
                  <c:v>0.12055064347191136</c:v>
                </c:pt>
                <c:pt idx="2767">
                  <c:v>0.12059665256013619</c:v>
                </c:pt>
                <c:pt idx="2768">
                  <c:v>0.12063888258222721</c:v>
                </c:pt>
                <c:pt idx="2769">
                  <c:v>0.12067402665799609</c:v>
                </c:pt>
                <c:pt idx="2770">
                  <c:v>0.12069916859577623</c:v>
                </c:pt>
                <c:pt idx="2771">
                  <c:v>0.12071217511752452</c:v>
                </c:pt>
                <c:pt idx="2772">
                  <c:v>0.12071208811608491</c:v>
                </c:pt>
                <c:pt idx="2773">
                  <c:v>0.12070034308174116</c:v>
                </c:pt>
                <c:pt idx="2774">
                  <c:v>0.12067989877962504</c:v>
                </c:pt>
                <c:pt idx="2775">
                  <c:v>0.12065554086757169</c:v>
                </c:pt>
                <c:pt idx="2776">
                  <c:v>0.12063144527733727</c:v>
                </c:pt>
                <c:pt idx="2777">
                  <c:v>0.12061074327476284</c:v>
                </c:pt>
                <c:pt idx="2778">
                  <c:v>0.12059447810785728</c:v>
                </c:pt>
                <c:pt idx="2779">
                  <c:v>0.12058134464755776</c:v>
                </c:pt>
                <c:pt idx="2780">
                  <c:v>0.12056977709427075</c:v>
                </c:pt>
                <c:pt idx="2781">
                  <c:v>0.12055799242260978</c:v>
                </c:pt>
                <c:pt idx="2782">
                  <c:v>0.12054638200716783</c:v>
                </c:pt>
                <c:pt idx="2783">
                  <c:v>0.12053716347140264</c:v>
                </c:pt>
                <c:pt idx="2784">
                  <c:v>0.12053377179522029</c:v>
                </c:pt>
                <c:pt idx="2785">
                  <c:v>0.12053894628617068</c:v>
                </c:pt>
                <c:pt idx="2786">
                  <c:v>0.12055303512860716</c:v>
                </c:pt>
                <c:pt idx="2787">
                  <c:v>0.12057373438045971</c:v>
                </c:pt>
                <c:pt idx="2788">
                  <c:v>0.12059613069059638</c:v>
                </c:pt>
                <c:pt idx="2789">
                  <c:v>0.12061509235308698</c:v>
                </c:pt>
                <c:pt idx="2790">
                  <c:v>0.12062661762128013</c:v>
                </c:pt>
                <c:pt idx="2791">
                  <c:v>0.12062900969640256</c:v>
                </c:pt>
                <c:pt idx="2792">
                  <c:v>0.12062352968924028</c:v>
                </c:pt>
                <c:pt idx="2793">
                  <c:v>0.12061313526245143</c:v>
                </c:pt>
                <c:pt idx="2794">
                  <c:v>0.12060134941421474</c:v>
                </c:pt>
                <c:pt idx="2795">
                  <c:v>0.12059152087022962</c:v>
                </c:pt>
                <c:pt idx="2796">
                  <c:v>0.12058512808711541</c:v>
                </c:pt>
                <c:pt idx="2797">
                  <c:v>0.12058286671698026</c:v>
                </c:pt>
                <c:pt idx="2798">
                  <c:v>0.12058386693693379</c:v>
                </c:pt>
                <c:pt idx="2799">
                  <c:v>0.12058669365795283</c:v>
                </c:pt>
                <c:pt idx="2800">
                  <c:v>0.12059025970148396</c:v>
                </c:pt>
                <c:pt idx="2801">
                  <c:v>0.12059378228542739</c:v>
                </c:pt>
                <c:pt idx="2802">
                  <c:v>0.12059652209269245</c:v>
                </c:pt>
                <c:pt idx="2803">
                  <c:v>0.12059865306584838</c:v>
                </c:pt>
                <c:pt idx="2804">
                  <c:v>0.12060078404946062</c:v>
                </c:pt>
                <c:pt idx="2805">
                  <c:v>0.12060413275911996</c:v>
                </c:pt>
                <c:pt idx="2806">
                  <c:v>0.12061022138829058</c:v>
                </c:pt>
                <c:pt idx="2807">
                  <c:v>0.12062039828762161</c:v>
                </c:pt>
                <c:pt idx="2808">
                  <c:v>0.12063514216735671</c:v>
                </c:pt>
                <c:pt idx="2809">
                  <c:v>0.12065371407923908</c:v>
                </c:pt>
                <c:pt idx="2810">
                  <c:v>0.12067306972718017</c:v>
                </c:pt>
                <c:pt idx="2811">
                  <c:v>0.12068898985046073</c:v>
                </c:pt>
                <c:pt idx="2812">
                  <c:v>0.12069742862240751</c:v>
                </c:pt>
                <c:pt idx="2813">
                  <c:v>0.12069512316843134</c:v>
                </c:pt>
                <c:pt idx="2814">
                  <c:v>0.12068181267346001</c:v>
                </c:pt>
                <c:pt idx="2815">
                  <c:v>0.12066010787202142</c:v>
                </c:pt>
                <c:pt idx="2816">
                  <c:v>0.12063553360461288</c:v>
                </c:pt>
                <c:pt idx="2817">
                  <c:v>0.12061435300669932</c:v>
                </c:pt>
                <c:pt idx="2818">
                  <c:v>0.12060208873846545</c:v>
                </c:pt>
                <c:pt idx="2819">
                  <c:v>0.12060221920758141</c:v>
                </c:pt>
                <c:pt idx="2820">
                  <c:v>0.12061491838911775</c:v>
                </c:pt>
                <c:pt idx="2821">
                  <c:v>0.12063814319533772</c:v>
                </c:pt>
                <c:pt idx="2822">
                  <c:v>0.12066828510472838</c:v>
                </c:pt>
                <c:pt idx="2823">
                  <c:v>0.12070217006622175</c:v>
                </c:pt>
                <c:pt idx="2824">
                  <c:v>0.12073784130316179</c:v>
                </c:pt>
                <c:pt idx="2825">
                  <c:v>0.12077425508763462</c:v>
                </c:pt>
                <c:pt idx="2826">
                  <c:v>0.12081180320234919</c:v>
                </c:pt>
                <c:pt idx="2827">
                  <c:v>0.12085039891212712</c:v>
                </c:pt>
                <c:pt idx="2828">
                  <c:v>0.1208893026813872</c:v>
                </c:pt>
                <c:pt idx="2829">
                  <c:v>0.12092703483357103</c:v>
                </c:pt>
                <c:pt idx="2830">
                  <c:v>0.12096120114427011</c:v>
                </c:pt>
                <c:pt idx="2831">
                  <c:v>0.1209894066974041</c:v>
                </c:pt>
                <c:pt idx="2832">
                  <c:v>0.12101012675845502</c:v>
                </c:pt>
                <c:pt idx="2833">
                  <c:v>0.12102288140522666</c:v>
                </c:pt>
                <c:pt idx="2834">
                  <c:v>0.12102858411591921</c:v>
                </c:pt>
                <c:pt idx="2835">
                  <c:v>0.1210294547653622</c:v>
                </c:pt>
                <c:pt idx="2836">
                  <c:v>0.12102823585663092</c:v>
                </c:pt>
                <c:pt idx="2837">
                  <c:v>0.12102788759762173</c:v>
                </c:pt>
                <c:pt idx="2838">
                  <c:v>0.12103089134075862</c:v>
                </c:pt>
                <c:pt idx="2839">
                  <c:v>0.12103872729020926</c:v>
                </c:pt>
                <c:pt idx="2840">
                  <c:v>0.12105174398540186</c:v>
                </c:pt>
                <c:pt idx="2841">
                  <c:v>0.12106898408860312</c:v>
                </c:pt>
                <c:pt idx="2842">
                  <c:v>0.12108861948417504</c:v>
                </c:pt>
                <c:pt idx="2843">
                  <c:v>0.12110790744436295</c:v>
                </c:pt>
                <c:pt idx="2844">
                  <c:v>0.12112467081432732</c:v>
                </c:pt>
                <c:pt idx="2845">
                  <c:v>0.12113703693571287</c:v>
                </c:pt>
                <c:pt idx="2846">
                  <c:v>0.12114435227186726</c:v>
                </c:pt>
                <c:pt idx="2847">
                  <c:v>0.12114726973196566</c:v>
                </c:pt>
                <c:pt idx="2848">
                  <c:v>0.12114774871982503</c:v>
                </c:pt>
                <c:pt idx="2849">
                  <c:v>0.12114796644175396</c:v>
                </c:pt>
                <c:pt idx="2850">
                  <c:v>0.12114992594402552</c:v>
                </c:pt>
                <c:pt idx="2851">
                  <c:v>0.12115471587568727</c:v>
                </c:pt>
                <c:pt idx="2852">
                  <c:v>0.12116268469723301</c:v>
                </c:pt>
                <c:pt idx="2853">
                  <c:v>0.12117235198850851</c:v>
                </c:pt>
                <c:pt idx="2854">
                  <c:v>0.12118188885156667</c:v>
                </c:pt>
                <c:pt idx="2855">
                  <c:v>0.12118933558887501</c:v>
                </c:pt>
                <c:pt idx="2856">
                  <c:v>0.12119299368204028</c:v>
                </c:pt>
                <c:pt idx="2857">
                  <c:v>0.12119186141181559</c:v>
                </c:pt>
                <c:pt idx="2858">
                  <c:v>0.12118563397834625</c:v>
                </c:pt>
                <c:pt idx="2859">
                  <c:v>0.12117518254244752</c:v>
                </c:pt>
                <c:pt idx="2860">
                  <c:v>0.12116172668909597</c:v>
                </c:pt>
                <c:pt idx="2861">
                  <c:v>0.12114713909900499</c:v>
                </c:pt>
                <c:pt idx="2862">
                  <c:v>0.12113320514214132</c:v>
                </c:pt>
                <c:pt idx="2863">
                  <c:v>0.12112162288075112</c:v>
                </c:pt>
                <c:pt idx="2864">
                  <c:v>0.12111274045347609</c:v>
                </c:pt>
                <c:pt idx="2865">
                  <c:v>0.12110690601676899</c:v>
                </c:pt>
                <c:pt idx="2866">
                  <c:v>0.12110381466789322</c:v>
                </c:pt>
                <c:pt idx="2867">
                  <c:v>0.12110276970986933</c:v>
                </c:pt>
                <c:pt idx="2868">
                  <c:v>0.12110398882780837</c:v>
                </c:pt>
                <c:pt idx="2869">
                  <c:v>0.12110847346967668</c:v>
                </c:pt>
                <c:pt idx="2870">
                  <c:v>0.12111722518571744</c:v>
                </c:pt>
                <c:pt idx="2871">
                  <c:v>0.12113076674565282</c:v>
                </c:pt>
                <c:pt idx="2872">
                  <c:v>0.12114892441953773</c:v>
                </c:pt>
                <c:pt idx="2873">
                  <c:v>0.12116895534813354</c:v>
                </c:pt>
                <c:pt idx="2874">
                  <c:v>0.12118707107045179</c:v>
                </c:pt>
                <c:pt idx="2875">
                  <c:v>0.12119852442902579</c:v>
                </c:pt>
                <c:pt idx="2876">
                  <c:v>0.12119991801417884</c:v>
                </c:pt>
                <c:pt idx="2877">
                  <c:v>0.12119016301201346</c:v>
                </c:pt>
                <c:pt idx="2878">
                  <c:v>0.12117152459930314</c:v>
                </c:pt>
                <c:pt idx="2879">
                  <c:v>0.12114909859754353</c:v>
                </c:pt>
                <c:pt idx="2880">
                  <c:v>0.12112915566976945</c:v>
                </c:pt>
                <c:pt idx="2881">
                  <c:v>0.12111774768180605</c:v>
                </c:pt>
                <c:pt idx="2882">
                  <c:v>0.12111770414044132</c:v>
                </c:pt>
                <c:pt idx="2883">
                  <c:v>0.12112889441478403</c:v>
                </c:pt>
                <c:pt idx="2884">
                  <c:v>0.12114818416379192</c:v>
                </c:pt>
                <c:pt idx="2885">
                  <c:v>0.12117143750579429</c:v>
                </c:pt>
                <c:pt idx="2886">
                  <c:v>0.12119490983837611</c:v>
                </c:pt>
                <c:pt idx="2887">
                  <c:v>0.12121664138482691</c:v>
                </c:pt>
                <c:pt idx="2888">
                  <c:v>0.12123693675687253</c:v>
                </c:pt>
                <c:pt idx="2889">
                  <c:v>0.12125666685817416</c:v>
                </c:pt>
                <c:pt idx="2890">
                  <c:v>0.12127665919959252</c:v>
                </c:pt>
                <c:pt idx="2891">
                  <c:v>0.12129569415768116</c:v>
                </c:pt>
                <c:pt idx="2892">
                  <c:v>0.12131089658842453</c:v>
                </c:pt>
                <c:pt idx="2893">
                  <c:v>0.12131812773078277</c:v>
                </c:pt>
                <c:pt idx="2894">
                  <c:v>0.12131425077804103</c:v>
                </c:pt>
                <c:pt idx="2895">
                  <c:v>0.1212983948371652</c:v>
                </c:pt>
                <c:pt idx="2896">
                  <c:v>0.12127317462941678</c:v>
                </c:pt>
                <c:pt idx="2897">
                  <c:v>0.12124329558787916</c:v>
                </c:pt>
                <c:pt idx="2898">
                  <c:v>0.12121468158151794</c:v>
                </c:pt>
                <c:pt idx="2899">
                  <c:v>0.12119212270468227</c:v>
                </c:pt>
                <c:pt idx="2900">
                  <c:v>0.12117827439937001</c:v>
                </c:pt>
                <c:pt idx="2901">
                  <c:v>0.12117348420787033</c:v>
                </c:pt>
                <c:pt idx="2902">
                  <c:v>0.12117553091959199</c:v>
                </c:pt>
                <c:pt idx="2903">
                  <c:v>0.1211817582081921</c:v>
                </c:pt>
                <c:pt idx="2904">
                  <c:v>0.12118968397737284</c:v>
                </c:pt>
                <c:pt idx="2905">
                  <c:v>0.12119808893458262</c:v>
                </c:pt>
                <c:pt idx="2906">
                  <c:v>0.12120714730892901</c:v>
                </c:pt>
                <c:pt idx="2907">
                  <c:v>0.12121707689787409</c:v>
                </c:pt>
                <c:pt idx="2908">
                  <c:v>0.12122861815276875</c:v>
                </c:pt>
                <c:pt idx="2909">
                  <c:v>0.12124116144928465</c:v>
                </c:pt>
                <c:pt idx="2910">
                  <c:v>0.12125409710326174</c:v>
                </c:pt>
                <c:pt idx="2911">
                  <c:v>0.12126585712305127</c:v>
                </c:pt>
                <c:pt idx="2912">
                  <c:v>0.12127517825385159</c:v>
                </c:pt>
                <c:pt idx="2913">
                  <c:v>0.12128114562486536</c:v>
                </c:pt>
                <c:pt idx="2914">
                  <c:v>0.12128297505429841</c:v>
                </c:pt>
                <c:pt idx="2915">
                  <c:v>0.12127922908801037</c:v>
                </c:pt>
                <c:pt idx="2916">
                  <c:v>0.1212682527216794</c:v>
                </c:pt>
                <c:pt idx="2917">
                  <c:v>0.12124839143061383</c:v>
                </c:pt>
                <c:pt idx="2918">
                  <c:v>0.1212182092338413</c:v>
                </c:pt>
                <c:pt idx="2919">
                  <c:v>0.12117866632646745</c:v>
                </c:pt>
                <c:pt idx="2920">
                  <c:v>0.12113381474340257</c:v>
                </c:pt>
                <c:pt idx="2921">
                  <c:v>0.12109171072489155</c:v>
                </c:pt>
                <c:pt idx="2922">
                  <c:v>0.12106153941462783</c:v>
                </c:pt>
                <c:pt idx="2923">
                  <c:v>0.12105244054196118</c:v>
                </c:pt>
                <c:pt idx="2924">
                  <c:v>0.1210700725019237</c:v>
                </c:pt>
                <c:pt idx="2925">
                  <c:v>0.12111382897646294</c:v>
                </c:pt>
                <c:pt idx="2926">
                  <c:v>0.12117587929701579</c:v>
                </c:pt>
                <c:pt idx="2927">
                  <c:v>0.12124316492603116</c:v>
                </c:pt>
                <c:pt idx="2928">
                  <c:v>0.1213003985779576</c:v>
                </c:pt>
                <c:pt idx="2929">
                  <c:v>0.12133354876183067</c:v>
                </c:pt>
                <c:pt idx="2930">
                  <c:v>0.12133537841202136</c:v>
                </c:pt>
                <c:pt idx="2931">
                  <c:v>0.12130593069292395</c:v>
                </c:pt>
                <c:pt idx="2932">
                  <c:v>0.12125387932812071</c:v>
                </c:pt>
                <c:pt idx="2933">
                  <c:v>0.1211925581931429</c:v>
                </c:pt>
                <c:pt idx="2934">
                  <c:v>0.12113560000916157</c:v>
                </c:pt>
                <c:pt idx="2935">
                  <c:v>0.12109393120715428</c:v>
                </c:pt>
                <c:pt idx="2936">
                  <c:v>0.12107203165277458</c:v>
                </c:pt>
                <c:pt idx="2937">
                  <c:v>0.12106698141522021</c:v>
                </c:pt>
                <c:pt idx="2938">
                  <c:v>0.12107072555122544</c:v>
                </c:pt>
                <c:pt idx="2939">
                  <c:v>0.12107316361062803</c:v>
                </c:pt>
                <c:pt idx="2940">
                  <c:v>0.12106615422673539</c:v>
                </c:pt>
                <c:pt idx="2941">
                  <c:v>0.12104569269730414</c:v>
                </c:pt>
                <c:pt idx="2942">
                  <c:v>0.12101417512111767</c:v>
                </c:pt>
                <c:pt idx="2943">
                  <c:v>0.12097856823573971</c:v>
                </c:pt>
                <c:pt idx="2944">
                  <c:v>0.12094884002855644</c:v>
                </c:pt>
                <c:pt idx="2945">
                  <c:v>0.12093360674314868</c:v>
                </c:pt>
                <c:pt idx="2946">
                  <c:v>0.12093795905588578</c:v>
                </c:pt>
                <c:pt idx="2947">
                  <c:v>0.12096120114427011</c:v>
                </c:pt>
                <c:pt idx="2948">
                  <c:v>0.12099889601443337</c:v>
                </c:pt>
                <c:pt idx="2949">
                  <c:v>0.12104286298719835</c:v>
                </c:pt>
                <c:pt idx="2950">
                  <c:v>0.12108474457970597</c:v>
                </c:pt>
                <c:pt idx="2951">
                  <c:v>0.12111766059908102</c:v>
                </c:pt>
                <c:pt idx="2952">
                  <c:v>0.12113803843278725</c:v>
                </c:pt>
                <c:pt idx="2953">
                  <c:v>0.12114539732994822</c:v>
                </c:pt>
                <c:pt idx="2954">
                  <c:v>0.12114396037573527</c:v>
                </c:pt>
                <c:pt idx="2955">
                  <c:v>0.12114012852107769</c:v>
                </c:pt>
                <c:pt idx="2956">
                  <c:v>0.12114195735658317</c:v>
                </c:pt>
                <c:pt idx="2957">
                  <c:v>0.12115645768211725</c:v>
                </c:pt>
                <c:pt idx="2958">
                  <c:v>0.12118837752194722</c:v>
                </c:pt>
                <c:pt idx="2959">
                  <c:v>0.12123732873691317</c:v>
                </c:pt>
                <c:pt idx="2960">
                  <c:v>0.12129896111079963</c:v>
                </c:pt>
                <c:pt idx="2961">
                  <c:v>0.12136304191968283</c:v>
                </c:pt>
                <c:pt idx="2962">
                  <c:v>0.12141798207838217</c:v>
                </c:pt>
                <c:pt idx="2963">
                  <c:v>0.12145179486166058</c:v>
                </c:pt>
                <c:pt idx="2964">
                  <c:v>0.12145597806938546</c:v>
                </c:pt>
                <c:pt idx="2965">
                  <c:v>0.12142791648902074</c:v>
                </c:pt>
                <c:pt idx="2966">
                  <c:v>0.12137123239861813</c:v>
                </c:pt>
                <c:pt idx="2967">
                  <c:v>0.12129582483533385</c:v>
                </c:pt>
                <c:pt idx="2968">
                  <c:v>0.1212142896219176</c:v>
                </c:pt>
                <c:pt idx="2969">
                  <c:v>0.12113982371590903</c:v>
                </c:pt>
                <c:pt idx="2970">
                  <c:v>0.12108356905372475</c:v>
                </c:pt>
                <c:pt idx="2971">
                  <c:v>0.12105126510341535</c:v>
                </c:pt>
                <c:pt idx="2972">
                  <c:v>0.12104373366526711</c:v>
                </c:pt>
                <c:pt idx="2973">
                  <c:v>0.12105688111628965</c:v>
                </c:pt>
                <c:pt idx="2974">
                  <c:v>0.12108352551578638</c:v>
                </c:pt>
                <c:pt idx="2975">
                  <c:v>0.12111443855052728</c:v>
                </c:pt>
                <c:pt idx="2976">
                  <c:v>0.12113956245450586</c:v>
                </c:pt>
                <c:pt idx="2977">
                  <c:v>0.12115053556875754</c:v>
                </c:pt>
                <c:pt idx="2978">
                  <c:v>0.12113982371590903</c:v>
                </c:pt>
                <c:pt idx="2979">
                  <c:v>0.12110294386936526</c:v>
                </c:pt>
                <c:pt idx="2980">
                  <c:v>0.12103911909139298</c:v>
                </c:pt>
                <c:pt idx="2981">
                  <c:v>0.12095223494782725</c:v>
                </c:pt>
                <c:pt idx="2982">
                  <c:v>0.12085065999963385</c:v>
                </c:pt>
                <c:pt idx="2983">
                  <c:v>0.120745932991419</c:v>
                </c:pt>
                <c:pt idx="2984">
                  <c:v>0.12065223525621682</c:v>
                </c:pt>
                <c:pt idx="2985">
                  <c:v>0.1205830406681111</c:v>
                </c:pt>
                <c:pt idx="2986">
                  <c:v>0.12054759956425631</c:v>
                </c:pt>
                <c:pt idx="2987">
                  <c:v>0.12055007817316243</c:v>
                </c:pt>
                <c:pt idx="2988">
                  <c:v>0.12058904202479093</c:v>
                </c:pt>
                <c:pt idx="2989">
                  <c:v>0.1206581940738346</c:v>
                </c:pt>
                <c:pt idx="2990">
                  <c:v>0.12074858674996769</c:v>
                </c:pt>
                <c:pt idx="2991">
                  <c:v>0.12085222652797112</c:v>
                </c:pt>
                <c:pt idx="2992">
                  <c:v>0.12096167992695628</c:v>
                </c:pt>
                <c:pt idx="2993">
                  <c:v>0.12107107384458782</c:v>
                </c:pt>
                <c:pt idx="2994">
                  <c:v>0.12117544382527956</c:v>
                </c:pt>
                <c:pt idx="2995">
                  <c:v>0.12126934163451508</c:v>
                </c:pt>
                <c:pt idx="2996">
                  <c:v>0.12134700993992376</c:v>
                </c:pt>
                <c:pt idx="2997">
                  <c:v>0.12140255804901801</c:v>
                </c:pt>
                <c:pt idx="2998">
                  <c:v>0.12143127158254285</c:v>
                </c:pt>
                <c:pt idx="2999">
                  <c:v>0.12143053084537991</c:v>
                </c:pt>
                <c:pt idx="3000">
                  <c:v>0.12140151237193975</c:v>
                </c:pt>
                <c:pt idx="3001">
                  <c:v>0.12134844756612695</c:v>
                </c:pt>
                <c:pt idx="3002">
                  <c:v>0.12127853216761453</c:v>
                </c:pt>
                <c:pt idx="3003">
                  <c:v>0.12120039706010821</c:v>
                </c:pt>
                <c:pt idx="3004">
                  <c:v>0.12112231954939701</c:v>
                </c:pt>
                <c:pt idx="3005">
                  <c:v>0.12105191812443683</c:v>
                </c:pt>
                <c:pt idx="3006">
                  <c:v>0.12099484779419478</c:v>
                </c:pt>
                <c:pt idx="3007">
                  <c:v>0.12095510759255401</c:v>
                </c:pt>
                <c:pt idx="3008">
                  <c:v>0.12093452072520539</c:v>
                </c:pt>
                <c:pt idx="3009">
                  <c:v>0.12093378083482065</c:v>
                </c:pt>
                <c:pt idx="3010">
                  <c:v>0.12095123387912954</c:v>
                </c:pt>
                <c:pt idx="3011">
                  <c:v>0.12098387861287818</c:v>
                </c:pt>
                <c:pt idx="3012">
                  <c:v>0.12102788759762173</c:v>
                </c:pt>
                <c:pt idx="3013">
                  <c:v>0.12107886698161774</c:v>
                </c:pt>
                <c:pt idx="3014">
                  <c:v>0.12113320514214132</c:v>
                </c:pt>
                <c:pt idx="3015">
                  <c:v>0.1211889001036458</c:v>
                </c:pt>
                <c:pt idx="3016">
                  <c:v>0.12124495064135654</c:v>
                </c:pt>
                <c:pt idx="3017">
                  <c:v>0.12130109553344359</c:v>
                </c:pt>
                <c:pt idx="3018">
                  <c:v>0.12135559220330594</c:v>
                </c:pt>
                <c:pt idx="3019">
                  <c:v>0.1214048236913251</c:v>
                </c:pt>
                <c:pt idx="3020">
                  <c:v>0.1214429492530108</c:v>
                </c:pt>
                <c:pt idx="3021">
                  <c:v>0.12146299374779435</c:v>
                </c:pt>
                <c:pt idx="3022">
                  <c:v>0.12145837471696652</c:v>
                </c:pt>
                <c:pt idx="3023">
                  <c:v>0.12142617359352437</c:v>
                </c:pt>
                <c:pt idx="3024">
                  <c:v>0.12136853126615399</c:v>
                </c:pt>
                <c:pt idx="3025">
                  <c:v>0.12129460517876944</c:v>
                </c:pt>
                <c:pt idx="3026">
                  <c:v>0.12121685914129576</c:v>
                </c:pt>
                <c:pt idx="3027">
                  <c:v>0.12115097101551864</c:v>
                </c:pt>
                <c:pt idx="3028">
                  <c:v>0.12111021509065367</c:v>
                </c:pt>
                <c:pt idx="3029">
                  <c:v>0.12110316156883372</c:v>
                </c:pt>
                <c:pt idx="3030">
                  <c:v>0.12113150697171104</c:v>
                </c:pt>
                <c:pt idx="3031">
                  <c:v>0.12119072914454276</c:v>
                </c:pt>
                <c:pt idx="3032">
                  <c:v>0.12127112745747615</c:v>
                </c:pt>
                <c:pt idx="3033">
                  <c:v>0.12136077649533339</c:v>
                </c:pt>
                <c:pt idx="3034">
                  <c:v>0.12144682735482093</c:v>
                </c:pt>
                <c:pt idx="3035">
                  <c:v>0.12151894892894488</c:v>
                </c:pt>
                <c:pt idx="3036">
                  <c:v>0.12156811176647075</c:v>
                </c:pt>
                <c:pt idx="3037">
                  <c:v>0.1215892081655735</c:v>
                </c:pt>
                <c:pt idx="3038">
                  <c:v>0.12158027258217208</c:v>
                </c:pt>
                <c:pt idx="3039">
                  <c:v>0.12154348606797016</c:v>
                </c:pt>
                <c:pt idx="3040">
                  <c:v>0.12148604606055391</c:v>
                </c:pt>
                <c:pt idx="3041">
                  <c:v>0.12141811279283632</c:v>
                </c:pt>
                <c:pt idx="3042">
                  <c:v>0.12135389316308076</c:v>
                </c:pt>
                <c:pt idx="3043">
                  <c:v>0.12130789090804905</c:v>
                </c:pt>
                <c:pt idx="3044">
                  <c:v>0.12129077199472216</c:v>
                </c:pt>
                <c:pt idx="3045">
                  <c:v>0.12130749886431624</c:v>
                </c:pt>
                <c:pt idx="3046">
                  <c:v>0.12135432881378694</c:v>
                </c:pt>
                <c:pt idx="3047">
                  <c:v>0.12142063994668162</c:v>
                </c:pt>
                <c:pt idx="3048">
                  <c:v>0.12148966307512465</c:v>
                </c:pt>
                <c:pt idx="3049">
                  <c:v>0.12154588319851267</c:v>
                </c:pt>
                <c:pt idx="3050">
                  <c:v>0.12157748297427984</c:v>
                </c:pt>
                <c:pt idx="3051">
                  <c:v>0.12158009823115379</c:v>
                </c:pt>
                <c:pt idx="3052">
                  <c:v>0.12155673582779036</c:v>
                </c:pt>
                <c:pt idx="3053">
                  <c:v>0.12151746715676592</c:v>
                </c:pt>
                <c:pt idx="3054">
                  <c:v>0.12147454153979831</c:v>
                </c:pt>
                <c:pt idx="3055">
                  <c:v>0.12144063983804732</c:v>
                </c:pt>
                <c:pt idx="3056">
                  <c:v>0.12142277496742448</c:v>
                </c:pt>
                <c:pt idx="3057">
                  <c:v>0.12142342854730115</c:v>
                </c:pt>
                <c:pt idx="3058">
                  <c:v>0.12143863545010902</c:v>
                </c:pt>
                <c:pt idx="3059">
                  <c:v>0.12146059707472323</c:v>
                </c:pt>
                <c:pt idx="3060">
                  <c:v>0.12147942220835339</c:v>
                </c:pt>
                <c:pt idx="3061">
                  <c:v>0.12148796351030933</c:v>
                </c:pt>
                <c:pt idx="3062">
                  <c:v>0.12148103458412585</c:v>
                </c:pt>
                <c:pt idx="3063">
                  <c:v>0.12145824399039362</c:v>
                </c:pt>
                <c:pt idx="3064">
                  <c:v>0.12142307997124446</c:v>
                </c:pt>
                <c:pt idx="3065">
                  <c:v>0.12138151428232791</c:v>
                </c:pt>
                <c:pt idx="3066">
                  <c:v>0.12134038820794413</c:v>
                </c:pt>
                <c:pt idx="3067">
                  <c:v>0.12130566933157583</c:v>
                </c:pt>
                <c:pt idx="3068">
                  <c:v>0.12128049225907833</c:v>
                </c:pt>
                <c:pt idx="3069">
                  <c:v>0.12126568289821205</c:v>
                </c:pt>
                <c:pt idx="3070">
                  <c:v>0.12125914951719163</c:v>
                </c:pt>
                <c:pt idx="3071">
                  <c:v>0.12125749440960309</c:v>
                </c:pt>
                <c:pt idx="3072">
                  <c:v>0.1212582784071482</c:v>
                </c:pt>
                <c:pt idx="3073">
                  <c:v>0.12126124018842466</c:v>
                </c:pt>
                <c:pt idx="3074">
                  <c:v>0.12126833983460583</c:v>
                </c:pt>
                <c:pt idx="3075">
                  <c:v>0.12128463025899749</c:v>
                </c:pt>
                <c:pt idx="3076">
                  <c:v>0.12131542692858643</c:v>
                </c:pt>
                <c:pt idx="3077">
                  <c:v>0.12136482812798277</c:v>
                </c:pt>
                <c:pt idx="3078">
                  <c:v>0.12143257876885383</c:v>
                </c:pt>
                <c:pt idx="3079">
                  <c:v>0.12151459078990989</c:v>
                </c:pt>
                <c:pt idx="3080">
                  <c:v>0.12160158752148276</c:v>
                </c:pt>
                <c:pt idx="3081">
                  <c:v>0.12168214913315401</c:v>
                </c:pt>
                <c:pt idx="3082">
                  <c:v>0.12174571965393877</c:v>
                </c:pt>
                <c:pt idx="3083">
                  <c:v>0.12178513979475702</c:v>
                </c:pt>
                <c:pt idx="3084">
                  <c:v>0.12179796083289374</c:v>
                </c:pt>
                <c:pt idx="3085">
                  <c:v>0.12178705856549643</c:v>
                </c:pt>
                <c:pt idx="3086">
                  <c:v>0.12176010933491688</c:v>
                </c:pt>
                <c:pt idx="3087">
                  <c:v>0.12172535688983632</c:v>
                </c:pt>
                <c:pt idx="3088">
                  <c:v>0.12169195879153338</c:v>
                </c:pt>
                <c:pt idx="3089">
                  <c:v>0.12166580019489792</c:v>
                </c:pt>
                <c:pt idx="3090">
                  <c:v>0.12164897233055905</c:v>
                </c:pt>
                <c:pt idx="3091">
                  <c:v>0.12163938161150656</c:v>
                </c:pt>
                <c:pt idx="3092">
                  <c:v>0.12163061936697195</c:v>
                </c:pt>
                <c:pt idx="3093">
                  <c:v>0.12161331336358405</c:v>
                </c:pt>
                <c:pt idx="3094">
                  <c:v>0.12157639328856351</c:v>
                </c:pt>
                <c:pt idx="3095">
                  <c:v>0.12151001479099122</c:v>
                </c:pt>
                <c:pt idx="3096">
                  <c:v>0.12140813503595826</c:v>
                </c:pt>
                <c:pt idx="3097">
                  <c:v>0.12127212926381581</c:v>
                </c:pt>
                <c:pt idx="3098">
                  <c:v>0.12111295815785506</c:v>
                </c:pt>
                <c:pt idx="3099">
                  <c:v>0.12094857888201938</c:v>
                </c:pt>
                <c:pt idx="3100">
                  <c:v>0.12080349273731594</c:v>
                </c:pt>
                <c:pt idx="3101">
                  <c:v>0.12070325756063316</c:v>
                </c:pt>
                <c:pt idx="3102">
                  <c:v>0.12066619728599581</c:v>
                </c:pt>
                <c:pt idx="3103">
                  <c:v>0.12070073457776853</c:v>
                </c:pt>
                <c:pt idx="3104">
                  <c:v>0.12080210042364914</c:v>
                </c:pt>
                <c:pt idx="3105">
                  <c:v>0.120951669126106</c:v>
                </c:pt>
                <c:pt idx="3106">
                  <c:v>0.12112088267153942</c:v>
                </c:pt>
                <c:pt idx="3107">
                  <c:v>0.12127909841535101</c:v>
                </c:pt>
                <c:pt idx="3108">
                  <c:v>0.12140129452286519</c:v>
                </c:pt>
                <c:pt idx="3109">
                  <c:v>0.12147310349613194</c:v>
                </c:pt>
                <c:pt idx="3110">
                  <c:v>0.12149497970544065</c:v>
                </c:pt>
                <c:pt idx="3111">
                  <c:v>0.12147933505307684</c:v>
                </c:pt>
                <c:pt idx="3112">
                  <c:v>0.12144796028997573</c:v>
                </c:pt>
                <c:pt idx="3113">
                  <c:v>0.1214221649604269</c:v>
                </c:pt>
                <c:pt idx="3114">
                  <c:v>0.12141767707814244</c:v>
                </c:pt>
                <c:pt idx="3115">
                  <c:v>0.12143928905385504</c:v>
                </c:pt>
                <c:pt idx="3116">
                  <c:v>0.1214802501843536</c:v>
                </c:pt>
                <c:pt idx="3117">
                  <c:v>0.12152439666423998</c:v>
                </c:pt>
                <c:pt idx="3118">
                  <c:v>0.12155211579984615</c:v>
                </c:pt>
                <c:pt idx="3119">
                  <c:v>0.12154854184968056</c:v>
                </c:pt>
                <c:pt idx="3120">
                  <c:v>0.12150787934132945</c:v>
                </c:pt>
                <c:pt idx="3121">
                  <c:v>0.12143724109873844</c:v>
                </c:pt>
                <c:pt idx="3122">
                  <c:v>0.12135463376954114</c:v>
                </c:pt>
                <c:pt idx="3123">
                  <c:v>0.1212837155398313</c:v>
                </c:pt>
                <c:pt idx="3124">
                  <c:v>0.1212460830500014</c:v>
                </c:pt>
                <c:pt idx="3125">
                  <c:v>0.1212530953385168</c:v>
                </c:pt>
                <c:pt idx="3126">
                  <c:v>0.12130270724728909</c:v>
                </c:pt>
                <c:pt idx="3127">
                  <c:v>0.12137815957317677</c:v>
                </c:pt>
                <c:pt idx="3128">
                  <c:v>0.12145767750903336</c:v>
                </c:pt>
                <c:pt idx="3129">
                  <c:v>0.12151650836569716</c:v>
                </c:pt>
                <c:pt idx="3130">
                  <c:v>0.12153921484997643</c:v>
                </c:pt>
                <c:pt idx="3131">
                  <c:v>0.1215235686040711</c:v>
                </c:pt>
                <c:pt idx="3132">
                  <c:v>0.12147855065637436</c:v>
                </c:pt>
                <c:pt idx="3133">
                  <c:v>0.1214194635111655</c:v>
                </c:pt>
                <c:pt idx="3134">
                  <c:v>0.12135981805012752</c:v>
                </c:pt>
                <c:pt idx="3135">
                  <c:v>0.12130693257954916</c:v>
                </c:pt>
                <c:pt idx="3136">
                  <c:v>0.12126045618553272</c:v>
                </c:pt>
                <c:pt idx="3137">
                  <c:v>0.12121746885999019</c:v>
                </c:pt>
                <c:pt idx="3138">
                  <c:v>0.12117779537784246</c:v>
                </c:pt>
                <c:pt idx="3139">
                  <c:v>0.12115027430091041</c:v>
                </c:pt>
                <c:pt idx="3140">
                  <c:v>0.12115070974740971</c:v>
                </c:pt>
                <c:pt idx="3141">
                  <c:v>0.12119782763812614</c:v>
                </c:pt>
                <c:pt idx="3142">
                  <c:v>0.12130296860685486</c:v>
                </c:pt>
                <c:pt idx="3143">
                  <c:v>0.12146286301983145</c:v>
                </c:pt>
                <c:pt idx="3144">
                  <c:v>0.12165625269961267</c:v>
                </c:pt>
                <c:pt idx="3145">
                  <c:v>0.1218502519115493</c:v>
                </c:pt>
                <c:pt idx="3146">
                  <c:v>0.122013096740753</c:v>
                </c:pt>
                <c:pt idx="3147">
                  <c:v>0.12212489432802409</c:v>
                </c:pt>
                <c:pt idx="3148">
                  <c:v>0.12218866064069223</c:v>
                </c:pt>
                <c:pt idx="3149">
                  <c:v>0.12222733525853624</c:v>
                </c:pt>
                <c:pt idx="3150">
                  <c:v>0.12227387158732761</c:v>
                </c:pt>
                <c:pt idx="3151">
                  <c:v>0.1223524620748121</c:v>
                </c:pt>
                <c:pt idx="3152">
                  <c:v>0.12246936990421797</c:v>
                </c:pt>
                <c:pt idx="3153">
                  <c:v>0.1226036540326404</c:v>
                </c:pt>
                <c:pt idx="3154">
                  <c:v>0.12271914363126324</c:v>
                </c:pt>
                <c:pt idx="3155">
                  <c:v>0.12277596022785764</c:v>
                </c:pt>
                <c:pt idx="3156">
                  <c:v>0.12275039183954817</c:v>
                </c:pt>
                <c:pt idx="3157">
                  <c:v>0.12264459405033856</c:v>
                </c:pt>
                <c:pt idx="3158">
                  <c:v>0.12248841353234574</c:v>
                </c:pt>
                <c:pt idx="3159">
                  <c:v>0.12232661296714487</c:v>
                </c:pt>
                <c:pt idx="3160">
                  <c:v>0.12219944204458544</c:v>
                </c:pt>
                <c:pt idx="3161">
                  <c:v>0.12213130981677944</c:v>
                </c:pt>
                <c:pt idx="3162">
                  <c:v>0.12212039917808271</c:v>
                </c:pt>
                <c:pt idx="3163">
                  <c:v>0.12214392285670284</c:v>
                </c:pt>
                <c:pt idx="3164">
                  <c:v>0.12216932462320729</c:v>
                </c:pt>
                <c:pt idx="3165">
                  <c:v>0.12217093956237368</c:v>
                </c:pt>
                <c:pt idx="3166">
                  <c:v>0.12213938386588741</c:v>
                </c:pt>
                <c:pt idx="3167">
                  <c:v>0.12208160316712713</c:v>
                </c:pt>
                <c:pt idx="3168">
                  <c:v>0.1220158891481401</c:v>
                </c:pt>
                <c:pt idx="3169">
                  <c:v>0.1219547220848175</c:v>
                </c:pt>
                <c:pt idx="3170">
                  <c:v>0.12190206946599258</c:v>
                </c:pt>
                <c:pt idx="3171">
                  <c:v>0.12184907431170766</c:v>
                </c:pt>
                <c:pt idx="3172">
                  <c:v>0.12178060455216333</c:v>
                </c:pt>
                <c:pt idx="3173">
                  <c:v>0.12168633456029465</c:v>
                </c:pt>
                <c:pt idx="3174">
                  <c:v>0.12156750155530027</c:v>
                </c:pt>
                <c:pt idx="3175">
                  <c:v>0.12143737181898928</c:v>
                </c:pt>
                <c:pt idx="3176">
                  <c:v>0.12131843266111819</c:v>
                </c:pt>
                <c:pt idx="3177">
                  <c:v>0.12123123130966784</c:v>
                </c:pt>
                <c:pt idx="3178">
                  <c:v>0.1211898146231315</c:v>
                </c:pt>
                <c:pt idx="3179">
                  <c:v>0.12119547597709335</c:v>
                </c:pt>
                <c:pt idx="3180">
                  <c:v>0.12123815625149381</c:v>
                </c:pt>
                <c:pt idx="3181">
                  <c:v>0.12129965806397902</c:v>
                </c:pt>
                <c:pt idx="3182">
                  <c:v>0.12135964378759001</c:v>
                </c:pt>
                <c:pt idx="3183">
                  <c:v>0.12140042312766031</c:v>
                </c:pt>
                <c:pt idx="3184">
                  <c:v>0.12140961643515225</c:v>
                </c:pt>
                <c:pt idx="3185">
                  <c:v>0.12138112217212871</c:v>
                </c:pt>
                <c:pt idx="3186">
                  <c:v>0.12131538336739822</c:v>
                </c:pt>
                <c:pt idx="3187">
                  <c:v>0.12122173691481908</c:v>
                </c:pt>
                <c:pt idx="3188">
                  <c:v>0.1211182701785235</c:v>
                </c:pt>
                <c:pt idx="3189">
                  <c:v>0.12103080427544788</c:v>
                </c:pt>
                <c:pt idx="3190">
                  <c:v>0.12099014668256258</c:v>
                </c:pt>
                <c:pt idx="3191">
                  <c:v>0.12102253315051115</c:v>
                </c:pt>
                <c:pt idx="3192">
                  <c:v>0.12113995434666947</c:v>
                </c:pt>
                <c:pt idx="3193">
                  <c:v>0.121332721065467</c:v>
                </c:pt>
                <c:pt idx="3194">
                  <c:v>0.12156527865042921</c:v>
                </c:pt>
                <c:pt idx="3195">
                  <c:v>0.12178666608897359</c:v>
                </c:pt>
                <c:pt idx="3196">
                  <c:v>0.12193801389297254</c:v>
                </c:pt>
                <c:pt idx="3197">
                  <c:v>0.12197518286108189</c:v>
                </c:pt>
                <c:pt idx="3198">
                  <c:v>0.12188322600357504</c:v>
                </c:pt>
                <c:pt idx="3199">
                  <c:v>0.12168402385074006</c:v>
                </c:pt>
                <c:pt idx="3200">
                  <c:v>0.12142965939151151</c:v>
                </c:pt>
                <c:pt idx="3201">
                  <c:v>0.12118837752194722</c:v>
                </c:pt>
                <c:pt idx="3202">
                  <c:v>0.12102832292142696</c:v>
                </c:pt>
                <c:pt idx="3203">
                  <c:v>0.12099001609685478</c:v>
                </c:pt>
                <c:pt idx="3204">
                  <c:v>0.12108113093590689</c:v>
                </c:pt>
                <c:pt idx="3205">
                  <c:v>0.12127256483251048</c:v>
                </c:pt>
                <c:pt idx="3206">
                  <c:v>0.12151276038455638</c:v>
                </c:pt>
                <c:pt idx="3207">
                  <c:v>0.12174314700364086</c:v>
                </c:pt>
                <c:pt idx="3208">
                  <c:v>0.12191070632618206</c:v>
                </c:pt>
                <c:pt idx="3209">
                  <c:v>0.12198556631029212</c:v>
                </c:pt>
                <c:pt idx="3210">
                  <c:v>0.12196296735630885</c:v>
                </c:pt>
                <c:pt idx="3211">
                  <c:v>0.12186342380145498</c:v>
                </c:pt>
                <c:pt idx="3212">
                  <c:v>0.12172042985482723</c:v>
                </c:pt>
                <c:pt idx="3213">
                  <c:v>0.12157421392533363</c:v>
                </c:pt>
                <c:pt idx="3214">
                  <c:v>0.12146151216651691</c:v>
                </c:pt>
                <c:pt idx="3215">
                  <c:v>0.12140356015858067</c:v>
                </c:pt>
                <c:pt idx="3216">
                  <c:v>0.12140996500040291</c:v>
                </c:pt>
                <c:pt idx="3217">
                  <c:v>0.12147419292271466</c:v>
                </c:pt>
                <c:pt idx="3218">
                  <c:v>0.12157905212651443</c:v>
                </c:pt>
                <c:pt idx="3219">
                  <c:v>0.12170137627204103</c:v>
                </c:pt>
                <c:pt idx="3220">
                  <c:v>0.12181741115760347</c:v>
                </c:pt>
                <c:pt idx="3221">
                  <c:v>0.12190896149209707</c:v>
                </c:pt>
                <c:pt idx="3222">
                  <c:v>0.1219652795504923</c:v>
                </c:pt>
                <c:pt idx="3223">
                  <c:v>0.12198582808112757</c:v>
                </c:pt>
                <c:pt idx="3224">
                  <c:v>0.12197465933240148</c:v>
                </c:pt>
                <c:pt idx="3225">
                  <c:v>0.1219423326590271</c:v>
                </c:pt>
                <c:pt idx="3226">
                  <c:v>0.12189923417055015</c:v>
                </c:pt>
                <c:pt idx="3227">
                  <c:v>0.1218521709699848</c:v>
                </c:pt>
                <c:pt idx="3228">
                  <c:v>0.12180506925863266</c:v>
                </c:pt>
                <c:pt idx="3229">
                  <c:v>0.12175836510576843</c:v>
                </c:pt>
                <c:pt idx="3230">
                  <c:v>0.12170948593278708</c:v>
                </c:pt>
                <c:pt idx="3231">
                  <c:v>0.12165703741733591</c:v>
                </c:pt>
                <c:pt idx="3232">
                  <c:v>0.12159919008345577</c:v>
                </c:pt>
                <c:pt idx="3233">
                  <c:v>0.12153581533914626</c:v>
                </c:pt>
                <c:pt idx="3234">
                  <c:v>0.12146743852195374</c:v>
                </c:pt>
                <c:pt idx="3235">
                  <c:v>0.12139650187087458</c:v>
                </c:pt>
                <c:pt idx="3236">
                  <c:v>0.12132771135798726</c:v>
                </c:pt>
                <c:pt idx="3237">
                  <c:v>0.12126999498352709</c:v>
                </c:pt>
                <c:pt idx="3238">
                  <c:v>0.12123615279785283</c:v>
                </c:pt>
                <c:pt idx="3239">
                  <c:v>0.12124133566428685</c:v>
                </c:pt>
                <c:pt idx="3240">
                  <c:v>0.12129852551563081</c:v>
                </c:pt>
                <c:pt idx="3241">
                  <c:v>0.12141440923187152</c:v>
                </c:pt>
                <c:pt idx="3242">
                  <c:v>0.12158219044799223</c:v>
                </c:pt>
                <c:pt idx="3243">
                  <c:v>0.12178191279035888</c:v>
                </c:pt>
                <c:pt idx="3244">
                  <c:v>0.12198670065171824</c:v>
                </c:pt>
                <c:pt idx="3245">
                  <c:v>0.12216482901337045</c:v>
                </c:pt>
                <c:pt idx="3246">
                  <c:v>0.12229164052551356</c:v>
                </c:pt>
                <c:pt idx="3247">
                  <c:v>0.12235669763273649</c:v>
                </c:pt>
                <c:pt idx="3248">
                  <c:v>0.12236346587805025</c:v>
                </c:pt>
                <c:pt idx="3249">
                  <c:v>0.12232932006507824</c:v>
                </c:pt>
                <c:pt idx="3250">
                  <c:v>0.12227561788810515</c:v>
                </c:pt>
                <c:pt idx="3251">
                  <c:v>0.12222222791636705</c:v>
                </c:pt>
                <c:pt idx="3252">
                  <c:v>0.1221771374927626</c:v>
                </c:pt>
                <c:pt idx="3253">
                  <c:v>0.12213816183800386</c:v>
                </c:pt>
                <c:pt idx="3254">
                  <c:v>0.12209150913065459</c:v>
                </c:pt>
                <c:pt idx="3255">
                  <c:v>0.12202060137631954</c:v>
                </c:pt>
                <c:pt idx="3256">
                  <c:v>0.12191275651518974</c:v>
                </c:pt>
                <c:pt idx="3257">
                  <c:v>0.1217622460251705</c:v>
                </c:pt>
                <c:pt idx="3258">
                  <c:v>0.12157421392533363</c:v>
                </c:pt>
                <c:pt idx="3259">
                  <c:v>0.12136330331556044</c:v>
                </c:pt>
                <c:pt idx="3260">
                  <c:v>0.12114840188593912</c:v>
                </c:pt>
                <c:pt idx="3261">
                  <c:v>0.12094988461627476</c:v>
                </c:pt>
                <c:pt idx="3262">
                  <c:v>0.12078674175971005</c:v>
                </c:pt>
                <c:pt idx="3263">
                  <c:v>0.12067611451436766</c:v>
                </c:pt>
                <c:pt idx="3264">
                  <c:v>0.12062840080330306</c:v>
                </c:pt>
                <c:pt idx="3265">
                  <c:v>0.12065049547087303</c:v>
                </c:pt>
                <c:pt idx="3266">
                  <c:v>0.12073949443151955</c:v>
                </c:pt>
                <c:pt idx="3267">
                  <c:v>0.12088299254914137</c:v>
                </c:pt>
                <c:pt idx="3268">
                  <c:v>0.12105884020763347</c:v>
                </c:pt>
                <c:pt idx="3269">
                  <c:v>0.12123737229027276</c:v>
                </c:pt>
                <c:pt idx="3270">
                  <c:v>0.12138739597780013</c:v>
                </c:pt>
                <c:pt idx="3271">
                  <c:v>0.12148425935362883</c:v>
                </c:pt>
                <c:pt idx="3272">
                  <c:v>0.12151088640611551</c:v>
                </c:pt>
                <c:pt idx="3273">
                  <c:v>0.12146469321489584</c:v>
                </c:pt>
                <c:pt idx="3274">
                  <c:v>0.12135694272720088</c:v>
                </c:pt>
                <c:pt idx="3275">
                  <c:v>0.12120653760472522</c:v>
                </c:pt>
                <c:pt idx="3276">
                  <c:v>0.12103350330819962</c:v>
                </c:pt>
                <c:pt idx="3277">
                  <c:v>0.12085618638868489</c:v>
                </c:pt>
                <c:pt idx="3278">
                  <c:v>0.12068559698836923</c:v>
                </c:pt>
                <c:pt idx="3279">
                  <c:v>0.12052620584380069</c:v>
                </c:pt>
                <c:pt idx="3280">
                  <c:v>0.12037865266285286</c:v>
                </c:pt>
                <c:pt idx="3281">
                  <c:v>0.12024370757071468</c:v>
                </c:pt>
                <c:pt idx="3282">
                  <c:v>0.12012331370862162</c:v>
                </c:pt>
                <c:pt idx="3283">
                  <c:v>0.12002275762710679</c:v>
                </c:pt>
                <c:pt idx="3284">
                  <c:v>0.11994919051791386</c:v>
                </c:pt>
                <c:pt idx="3285">
                  <c:v>0.11990750512570914</c:v>
                </c:pt>
                <c:pt idx="3286">
                  <c:v>0.11989925536612434</c:v>
                </c:pt>
                <c:pt idx="3287">
                  <c:v>0.11991879452435927</c:v>
                </c:pt>
                <c:pt idx="3288">
                  <c:v>0.1199574412261194</c:v>
                </c:pt>
                <c:pt idx="3289">
                  <c:v>0.1200021714778382</c:v>
                </c:pt>
                <c:pt idx="3290">
                  <c:v>0.12004008723073378</c:v>
                </c:pt>
                <c:pt idx="3291">
                  <c:v>0.12006284695861857</c:v>
                </c:pt>
                <c:pt idx="3292">
                  <c:v>0.12006762491556866</c:v>
                </c:pt>
                <c:pt idx="3293">
                  <c:v>0.12005819936001927</c:v>
                </c:pt>
                <c:pt idx="3294">
                  <c:v>0.12004282354715123</c:v>
                </c:pt>
                <c:pt idx="3295">
                  <c:v>0.12003283390396902</c:v>
                </c:pt>
                <c:pt idx="3296">
                  <c:v>0.12003669943429374</c:v>
                </c:pt>
                <c:pt idx="3297">
                  <c:v>0.1200585034070053</c:v>
                </c:pt>
                <c:pt idx="3298">
                  <c:v>0.12009390461844249</c:v>
                </c:pt>
                <c:pt idx="3299">
                  <c:v>0.12013226280777423</c:v>
                </c:pt>
                <c:pt idx="3300">
                  <c:v>0.12015837264118912</c:v>
                </c:pt>
                <c:pt idx="3301">
                  <c:v>0.12015702583933885</c:v>
                </c:pt>
                <c:pt idx="3302">
                  <c:v>0.12012170636568753</c:v>
                </c:pt>
                <c:pt idx="3303">
                  <c:v>0.12005324776763626</c:v>
                </c:pt>
                <c:pt idx="3304">
                  <c:v>0.11996395505384638</c:v>
                </c:pt>
                <c:pt idx="3305">
                  <c:v>0.11987233618798132</c:v>
                </c:pt>
                <c:pt idx="3306">
                  <c:v>0.11979983637801339</c:v>
                </c:pt>
                <c:pt idx="3307">
                  <c:v>0.1197646761578105</c:v>
                </c:pt>
                <c:pt idx="3308">
                  <c:v>0.11977422556567718</c:v>
                </c:pt>
                <c:pt idx="3309">
                  <c:v>0.11982588282091855</c:v>
                </c:pt>
                <c:pt idx="3310">
                  <c:v>0.11990620252167206</c:v>
                </c:pt>
                <c:pt idx="3311">
                  <c:v>0.12000047772419287</c:v>
                </c:pt>
                <c:pt idx="3312">
                  <c:v>0.12009138517304974</c:v>
                </c:pt>
                <c:pt idx="3313">
                  <c:v>0.12016819138734725</c:v>
                </c:pt>
                <c:pt idx="3314">
                  <c:v>0.12022862935491918</c:v>
                </c:pt>
                <c:pt idx="3315">
                  <c:v>0.12027834165082785</c:v>
                </c:pt>
                <c:pt idx="3316">
                  <c:v>0.12032727731770165</c:v>
                </c:pt>
                <c:pt idx="3317">
                  <c:v>0.12038395570948601</c:v>
                </c:pt>
                <c:pt idx="3318">
                  <c:v>0.12045316205762646</c:v>
                </c:pt>
                <c:pt idx="3319">
                  <c:v>0.12053238034598757</c:v>
                </c:pt>
                <c:pt idx="3320">
                  <c:v>0.12061296129926624</c:v>
                </c:pt>
                <c:pt idx="3321">
                  <c:v>0.12068142119448944</c:v>
                </c:pt>
                <c:pt idx="3322">
                  <c:v>0.12072392047186187</c:v>
                </c:pt>
                <c:pt idx="3323">
                  <c:v>0.12073022829325797</c:v>
                </c:pt>
                <c:pt idx="3324">
                  <c:v>0.12069447068367889</c:v>
                </c:pt>
                <c:pt idx="3325">
                  <c:v>0.12061900656081626</c:v>
                </c:pt>
                <c:pt idx="3326">
                  <c:v>0.12051429191163632</c:v>
                </c:pt>
                <c:pt idx="3327">
                  <c:v>0.12039695279432616</c:v>
                </c:pt>
                <c:pt idx="3328">
                  <c:v>0.12028664207278184</c:v>
                </c:pt>
                <c:pt idx="3329">
                  <c:v>0.1202006904136953</c:v>
                </c:pt>
                <c:pt idx="3330">
                  <c:v>0.12015233378809487</c:v>
                </c:pt>
                <c:pt idx="3331">
                  <c:v>0.12014460070314825</c:v>
                </c:pt>
                <c:pt idx="3332">
                  <c:v>0.12017218846263489</c:v>
                </c:pt>
                <c:pt idx="3333">
                  <c:v>0.12022250262141798</c:v>
                </c:pt>
                <c:pt idx="3334">
                  <c:v>0.12028107946880795</c:v>
                </c:pt>
                <c:pt idx="3335">
                  <c:v>0.12033510058205066</c:v>
                </c:pt>
                <c:pt idx="3336">
                  <c:v>0.12037717477614851</c:v>
                </c:pt>
                <c:pt idx="3337">
                  <c:v>0.12040555977361345</c:v>
                </c:pt>
                <c:pt idx="3338">
                  <c:v>0.12042407839827629</c:v>
                </c:pt>
                <c:pt idx="3339">
                  <c:v>0.12043764183561712</c:v>
                </c:pt>
                <c:pt idx="3340">
                  <c:v>0.12044824943436228</c:v>
                </c:pt>
                <c:pt idx="3341">
                  <c:v>0.12045316205762646</c:v>
                </c:pt>
                <c:pt idx="3342">
                  <c:v>0.12044346728810107</c:v>
                </c:pt>
                <c:pt idx="3343">
                  <c:v>0.12040873309689382</c:v>
                </c:pt>
                <c:pt idx="3344">
                  <c:v>0.1203388818770047</c:v>
                </c:pt>
                <c:pt idx="3345">
                  <c:v>0.12023093233383408</c:v>
                </c:pt>
                <c:pt idx="3346">
                  <c:v>0.12009190643641465</c:v>
                </c:pt>
                <c:pt idx="3347">
                  <c:v>0.11993790032910867</c:v>
                </c:pt>
                <c:pt idx="3348">
                  <c:v>0.11979245683651552</c:v>
                </c:pt>
                <c:pt idx="3349">
                  <c:v>0.11967657107330376</c:v>
                </c:pt>
                <c:pt idx="3350">
                  <c:v>0.11960844294302031</c:v>
                </c:pt>
                <c:pt idx="3351">
                  <c:v>0.11959325659999454</c:v>
                </c:pt>
                <c:pt idx="3352">
                  <c:v>0.11962493157387344</c:v>
                </c:pt>
                <c:pt idx="3353">
                  <c:v>0.11968655252499294</c:v>
                </c:pt>
                <c:pt idx="3354">
                  <c:v>0.11975686316209655</c:v>
                </c:pt>
                <c:pt idx="3355">
                  <c:v>0.11981589816650418</c:v>
                </c:pt>
                <c:pt idx="3356">
                  <c:v>0.11984715524146983</c:v>
                </c:pt>
                <c:pt idx="3357">
                  <c:v>0.11984585281843063</c:v>
                </c:pt>
                <c:pt idx="3358">
                  <c:v>0.11981329351180026</c:v>
                </c:pt>
                <c:pt idx="3359">
                  <c:v>0.11975903342458494</c:v>
                </c:pt>
                <c:pt idx="3360">
                  <c:v>0.11969132634385271</c:v>
                </c:pt>
                <c:pt idx="3361">
                  <c:v>0.11961929065602772</c:v>
                </c:pt>
                <c:pt idx="3362">
                  <c:v>0.11954726691465811</c:v>
                </c:pt>
                <c:pt idx="3363">
                  <c:v>0.11947699019946423</c:v>
                </c:pt>
                <c:pt idx="3364">
                  <c:v>0.11940845966438818</c:v>
                </c:pt>
                <c:pt idx="3365">
                  <c:v>0.11934167448470212</c:v>
                </c:pt>
                <c:pt idx="3366">
                  <c:v>0.11928053601996547</c:v>
                </c:pt>
                <c:pt idx="3367">
                  <c:v>0.11922981063564719</c:v>
                </c:pt>
                <c:pt idx="3368">
                  <c:v>0.11919513002238913</c:v>
                </c:pt>
                <c:pt idx="3369">
                  <c:v>0.11918255898396957</c:v>
                </c:pt>
                <c:pt idx="3370">
                  <c:v>0.11919209560048916</c:v>
                </c:pt>
                <c:pt idx="3371">
                  <c:v>0.11921983967568284</c:v>
                </c:pt>
                <c:pt idx="3372">
                  <c:v>0.11925755712037522</c:v>
                </c:pt>
                <c:pt idx="3373">
                  <c:v>0.11929614502255104</c:v>
                </c:pt>
                <c:pt idx="3374">
                  <c:v>0.11932649746696755</c:v>
                </c:pt>
                <c:pt idx="3375">
                  <c:v>0.1193460108729022</c:v>
                </c:pt>
                <c:pt idx="3376">
                  <c:v>0.1193559847300828</c:v>
                </c:pt>
                <c:pt idx="3377">
                  <c:v>0.11936292320061115</c:v>
                </c:pt>
                <c:pt idx="3378">
                  <c:v>0.11937636680271912</c:v>
                </c:pt>
                <c:pt idx="3379">
                  <c:v>0.119404556351831</c:v>
                </c:pt>
                <c:pt idx="3380">
                  <c:v>0.1194531334064507</c:v>
                </c:pt>
                <c:pt idx="3381">
                  <c:v>0.11952210480847858</c:v>
                </c:pt>
                <c:pt idx="3382">
                  <c:v>0.1196067073340833</c:v>
                </c:pt>
                <c:pt idx="3383">
                  <c:v>0.11969870416712458</c:v>
                </c:pt>
                <c:pt idx="3384">
                  <c:v>0.11978941823822742</c:v>
                </c:pt>
                <c:pt idx="3385">
                  <c:v>0.11987059952410639</c:v>
                </c:pt>
                <c:pt idx="3386">
                  <c:v>0.11993876879475029</c:v>
                </c:pt>
                <c:pt idx="3387">
                  <c:v>0.11999305134387883</c:v>
                </c:pt>
                <c:pt idx="3388">
                  <c:v>0.1200359610719105</c:v>
                </c:pt>
                <c:pt idx="3389">
                  <c:v>0.12007092608016678</c:v>
                </c:pt>
                <c:pt idx="3390">
                  <c:v>0.12010168024035017</c:v>
                </c:pt>
                <c:pt idx="3391">
                  <c:v>0.12012909150396955</c:v>
                </c:pt>
                <c:pt idx="3392">
                  <c:v>0.12015202967541161</c:v>
                </c:pt>
                <c:pt idx="3393">
                  <c:v>0.12016641009390627</c:v>
                </c:pt>
                <c:pt idx="3394">
                  <c:v>0.12016684455504756</c:v>
                </c:pt>
                <c:pt idx="3395">
                  <c:v>0.12014777212020655</c:v>
                </c:pt>
                <c:pt idx="3396">
                  <c:v>0.12010593734372044</c:v>
                </c:pt>
                <c:pt idx="3397">
                  <c:v>0.12004104276784122</c:v>
                </c:pt>
                <c:pt idx="3398">
                  <c:v>0.11995657272313742</c:v>
                </c:pt>
                <c:pt idx="3399">
                  <c:v>0.11986017968668949</c:v>
                </c:pt>
                <c:pt idx="3400">
                  <c:v>0.11976163775388649</c:v>
                </c:pt>
                <c:pt idx="3401">
                  <c:v>0.11967266535030585</c:v>
                </c:pt>
                <c:pt idx="3402">
                  <c:v>0.11960497173208207</c:v>
                </c:pt>
                <c:pt idx="3403">
                  <c:v>0.11956679024279093</c:v>
                </c:pt>
                <c:pt idx="3404">
                  <c:v>0.11956245164958046</c:v>
                </c:pt>
                <c:pt idx="3405">
                  <c:v>0.11959108716576849</c:v>
                </c:pt>
                <c:pt idx="3406">
                  <c:v>0.11964662809459214</c:v>
                </c:pt>
                <c:pt idx="3407">
                  <c:v>0.11971953634470089</c:v>
                </c:pt>
                <c:pt idx="3408">
                  <c:v>0.11979679772809282</c:v>
                </c:pt>
                <c:pt idx="3409">
                  <c:v>0.11986365293805112</c:v>
                </c:pt>
                <c:pt idx="3410">
                  <c:v>0.11990663672258328</c:v>
                </c:pt>
                <c:pt idx="3411">
                  <c:v>0.11991401820450009</c:v>
                </c:pt>
                <c:pt idx="3412">
                  <c:v>0.11987971708692713</c:v>
                </c:pt>
                <c:pt idx="3413">
                  <c:v>0.11980113866305897</c:v>
                </c:pt>
                <c:pt idx="3414">
                  <c:v>0.11968611854406219</c:v>
                </c:pt>
                <c:pt idx="3415">
                  <c:v>0.11954596539065443</c:v>
                </c:pt>
                <c:pt idx="3416">
                  <c:v>0.11939848460202718</c:v>
                </c:pt>
                <c:pt idx="3417">
                  <c:v>0.11926319334170088</c:v>
                </c:pt>
                <c:pt idx="3418">
                  <c:v>0.11915741799871682</c:v>
                </c:pt>
                <c:pt idx="3419">
                  <c:v>0.11909240495761375</c:v>
                </c:pt>
                <c:pt idx="3420">
                  <c:v>0.1190707361064719</c:v>
                </c:pt>
                <c:pt idx="3421">
                  <c:v>0.1190859041887492</c:v>
                </c:pt>
                <c:pt idx="3422">
                  <c:v>0.1191236100027514</c:v>
                </c:pt>
                <c:pt idx="3423">
                  <c:v>0.11916738752562928</c:v>
                </c:pt>
                <c:pt idx="3424">
                  <c:v>0.11920379991607388</c:v>
                </c:pt>
                <c:pt idx="3425">
                  <c:v>0.1192250418871027</c:v>
                </c:pt>
                <c:pt idx="3426">
                  <c:v>0.11923371237794933</c:v>
                </c:pt>
                <c:pt idx="3427">
                  <c:v>0.11923978182453954</c:v>
                </c:pt>
                <c:pt idx="3428">
                  <c:v>0.11925669001589456</c:v>
                </c:pt>
                <c:pt idx="3429">
                  <c:v>0.11929484425090819</c:v>
                </c:pt>
                <c:pt idx="3430">
                  <c:v>0.11935728568486315</c:v>
                </c:pt>
                <c:pt idx="3431">
                  <c:v>0.1194353501042088</c:v>
                </c:pt>
                <c:pt idx="3432">
                  <c:v>0.11951256094265517</c:v>
                </c:pt>
                <c:pt idx="3433">
                  <c:v>0.11956852569221066</c:v>
                </c:pt>
                <c:pt idx="3434">
                  <c:v>0.11958674832982685</c:v>
                </c:pt>
                <c:pt idx="3435">
                  <c:v>0.11956028236922911</c:v>
                </c:pt>
                <c:pt idx="3436">
                  <c:v>0.11949607657748584</c:v>
                </c:pt>
                <c:pt idx="3437">
                  <c:v>0.11941366413570342</c:v>
                </c:pt>
                <c:pt idx="3438">
                  <c:v>0.11933777177234173</c:v>
                </c:pt>
                <c:pt idx="3439">
                  <c:v>0.11928964120329588</c:v>
                </c:pt>
                <c:pt idx="3440">
                  <c:v>0.11928487179774361</c:v>
                </c:pt>
                <c:pt idx="3441">
                  <c:v>0.11932346212706546</c:v>
                </c:pt>
                <c:pt idx="3442">
                  <c:v>0.1193941476898529</c:v>
                </c:pt>
                <c:pt idx="3443">
                  <c:v>0.11947742397146788</c:v>
                </c:pt>
                <c:pt idx="3444">
                  <c:v>0.11955334074491686</c:v>
                </c:pt>
                <c:pt idx="3445">
                  <c:v>0.11960757513768472</c:v>
                </c:pt>
                <c:pt idx="3446">
                  <c:v>0.11963317612406177</c:v>
                </c:pt>
                <c:pt idx="3447">
                  <c:v>0.11963317612406177</c:v>
                </c:pt>
                <c:pt idx="3448">
                  <c:v>0.1196140837199694</c:v>
                </c:pt>
                <c:pt idx="3449">
                  <c:v>0.11958544668749738</c:v>
                </c:pt>
                <c:pt idx="3450">
                  <c:v>0.11955464229102375</c:v>
                </c:pt>
                <c:pt idx="3451">
                  <c:v>0.11952644299864124</c:v>
                </c:pt>
                <c:pt idx="3452">
                  <c:v>0.11950345108455884</c:v>
                </c:pt>
                <c:pt idx="3453">
                  <c:v>0.11948783462952972</c:v>
                </c:pt>
                <c:pt idx="3454">
                  <c:v>0.11948176171533198</c:v>
                </c:pt>
                <c:pt idx="3455">
                  <c:v>0.11948783462952972</c:v>
                </c:pt>
                <c:pt idx="3456">
                  <c:v>0.11950822289115803</c:v>
                </c:pt>
                <c:pt idx="3457">
                  <c:v>0.11954292851648052</c:v>
                </c:pt>
                <c:pt idx="3458">
                  <c:v>0.11958631444861678</c:v>
                </c:pt>
                <c:pt idx="3459">
                  <c:v>0.11963144041627849</c:v>
                </c:pt>
                <c:pt idx="3460">
                  <c:v>0.11966789173656467</c:v>
                </c:pt>
                <c:pt idx="3461">
                  <c:v>0.1196878544703871</c:v>
                </c:pt>
                <c:pt idx="3462">
                  <c:v>0.11968742048815517</c:v>
                </c:pt>
                <c:pt idx="3463">
                  <c:v>0.11966658985101419</c:v>
                </c:pt>
                <c:pt idx="3464">
                  <c:v>0.11963144041627849</c:v>
                </c:pt>
                <c:pt idx="3465">
                  <c:v>0.11958761609354729</c:v>
                </c:pt>
                <c:pt idx="3466">
                  <c:v>0.11954379619264877</c:v>
                </c:pt>
                <c:pt idx="3467">
                  <c:v>0.11950518628089257</c:v>
                </c:pt>
                <c:pt idx="3468">
                  <c:v>0.11947655642789401</c:v>
                </c:pt>
                <c:pt idx="3469">
                  <c:v>0.11946267596639559</c:v>
                </c:pt>
                <c:pt idx="3470">
                  <c:v>0.11946744732499714</c:v>
                </c:pt>
                <c:pt idx="3471">
                  <c:v>0.11949651036855335</c:v>
                </c:pt>
                <c:pt idx="3472">
                  <c:v>0.11955290689708142</c:v>
                </c:pt>
                <c:pt idx="3473">
                  <c:v>0.11963447790945148</c:v>
                </c:pt>
                <c:pt idx="3474">
                  <c:v>0.11973255696314877</c:v>
                </c:pt>
                <c:pt idx="3475">
                  <c:v>0.11983065817156813</c:v>
                </c:pt>
                <c:pt idx="3476">
                  <c:v>0.11990837353057093</c:v>
                </c:pt>
                <c:pt idx="3477">
                  <c:v>0.11994745354668612</c:v>
                </c:pt>
                <c:pt idx="3478">
                  <c:v>0.11993442648390829</c:v>
                </c:pt>
                <c:pt idx="3479">
                  <c:v>0.11987103368942387</c:v>
                </c:pt>
                <c:pt idx="3480">
                  <c:v>0.11976901677171969</c:v>
                </c:pt>
                <c:pt idx="3481">
                  <c:v>0.11965357121015152</c:v>
                </c:pt>
                <c:pt idx="3482">
                  <c:v>0.11955073766440438</c:v>
                </c:pt>
                <c:pt idx="3483">
                  <c:v>0.11948306304693979</c:v>
                </c:pt>
                <c:pt idx="3484">
                  <c:v>0.11946224220912238</c:v>
                </c:pt>
                <c:pt idx="3485">
                  <c:v>0.11948870219563268</c:v>
                </c:pt>
                <c:pt idx="3486">
                  <c:v>0.11955160535617482</c:v>
                </c:pt>
                <c:pt idx="3487">
                  <c:v>0.11963664756043924</c:v>
                </c:pt>
                <c:pt idx="3488">
                  <c:v>0.11972995280822907</c:v>
                </c:pt>
                <c:pt idx="3489">
                  <c:v>0.11982327810633187</c:v>
                </c:pt>
                <c:pt idx="3490">
                  <c:v>0.11991314978835088</c:v>
                </c:pt>
                <c:pt idx="3491">
                  <c:v>0.11999956570573544</c:v>
                </c:pt>
                <c:pt idx="3492">
                  <c:v>0.12008291473105837</c:v>
                </c:pt>
                <c:pt idx="3493">
                  <c:v>0.12015858986768524</c:v>
                </c:pt>
                <c:pt idx="3494">
                  <c:v>0.12021794021644661</c:v>
                </c:pt>
                <c:pt idx="3495">
                  <c:v>0.12024935660480651</c:v>
                </c:pt>
                <c:pt idx="3496">
                  <c:v>0.12024283849506856</c:v>
                </c:pt>
                <c:pt idx="3497">
                  <c:v>0.12019395579002301</c:v>
                </c:pt>
                <c:pt idx="3498">
                  <c:v>0.12010658894485748</c:v>
                </c:pt>
                <c:pt idx="3499">
                  <c:v>0.11999131419721987</c:v>
                </c:pt>
                <c:pt idx="3500">
                  <c:v>0.1198645212552315</c:v>
                </c:pt>
                <c:pt idx="3501">
                  <c:v>0.11974427585352909</c:v>
                </c:pt>
                <c:pt idx="3502">
                  <c:v>0.11964445839374338</c:v>
                </c:pt>
                <c:pt idx="3503">
                  <c:v>0.119576335300421</c:v>
                </c:pt>
                <c:pt idx="3504">
                  <c:v>0.11954423003138304</c:v>
                </c:pt>
                <c:pt idx="3505">
                  <c:v>0.11954509771015187</c:v>
                </c:pt>
                <c:pt idx="3506">
                  <c:v>0.11956982728382692</c:v>
                </c:pt>
                <c:pt idx="3507">
                  <c:v>0.11960193444527023</c:v>
                </c:pt>
                <c:pt idx="3508">
                  <c:v>0.11962276198141575</c:v>
                </c:pt>
                <c:pt idx="3509">
                  <c:v>0.11961451762892306</c:v>
                </c:pt>
                <c:pt idx="3510">
                  <c:v>0.11956418708166383</c:v>
                </c:pt>
                <c:pt idx="3511">
                  <c:v>0.11947004990632937</c:v>
                </c:pt>
                <c:pt idx="3512">
                  <c:v>0.11934297539661587</c:v>
                </c:pt>
                <c:pt idx="3513">
                  <c:v>0.11920510041505483</c:v>
                </c:pt>
                <c:pt idx="3514">
                  <c:v>0.11908200377413747</c:v>
                </c:pt>
                <c:pt idx="3515">
                  <c:v>0.11899707009857108</c:v>
                </c:pt>
                <c:pt idx="3516">
                  <c:v>0.11896327458222433</c:v>
                </c:pt>
                <c:pt idx="3517">
                  <c:v>0.11897670581869357</c:v>
                </c:pt>
                <c:pt idx="3518">
                  <c:v>0.11901916858895445</c:v>
                </c:pt>
                <c:pt idx="3519">
                  <c:v>0.11906596910430822</c:v>
                </c:pt>
                <c:pt idx="3520">
                  <c:v>0.11909240495761375</c:v>
                </c:pt>
                <c:pt idx="3521">
                  <c:v>0.11908547080761822</c:v>
                </c:pt>
                <c:pt idx="3522">
                  <c:v>0.11904560159354227</c:v>
                </c:pt>
                <c:pt idx="3523">
                  <c:v>0.11898753776358306</c:v>
                </c:pt>
                <c:pt idx="3524">
                  <c:v>0.11893164782735199</c:v>
                </c:pt>
                <c:pt idx="3525">
                  <c:v>0.11889872378972954</c:v>
                </c:pt>
                <c:pt idx="3526">
                  <c:v>0.11889959017979546</c:v>
                </c:pt>
                <c:pt idx="3527">
                  <c:v>0.11893771305390233</c:v>
                </c:pt>
                <c:pt idx="3528">
                  <c:v>0.11900790255139382</c:v>
                </c:pt>
                <c:pt idx="3529">
                  <c:v>0.1191041065867896</c:v>
                </c:pt>
                <c:pt idx="3530">
                  <c:v>0.11922027319092121</c:v>
                </c:pt>
                <c:pt idx="3531">
                  <c:v>0.11935555107935547</c:v>
                </c:pt>
                <c:pt idx="3532">
                  <c:v>0.11950995810655696</c:v>
                </c:pt>
                <c:pt idx="3533">
                  <c:v>0.11968221273520097</c:v>
                </c:pt>
                <c:pt idx="3534">
                  <c:v>0.11986278462260669</c:v>
                </c:pt>
                <c:pt idx="3535">
                  <c:v>0.12003656913495842</c:v>
                </c:pt>
                <c:pt idx="3536">
                  <c:v>0.12017774967205852</c:v>
                </c:pt>
                <c:pt idx="3537">
                  <c:v>0.12026391406977399</c:v>
                </c:pt>
                <c:pt idx="3538">
                  <c:v>0.12027456088294353</c:v>
                </c:pt>
                <c:pt idx="3539">
                  <c:v>0.1202026456465809</c:v>
                </c:pt>
                <c:pt idx="3540">
                  <c:v>0.12005459424769549</c:v>
                </c:pt>
                <c:pt idx="3541">
                  <c:v>0.11984932595521458</c:v>
                </c:pt>
                <c:pt idx="3542">
                  <c:v>0.11961625326907377</c:v>
                </c:pt>
                <c:pt idx="3543">
                  <c:v>0.1193833055988901</c:v>
                </c:pt>
                <c:pt idx="3544">
                  <c:v>0.1191743229836798</c:v>
                </c:pt>
                <c:pt idx="3545">
                  <c:v>0.11900183634452588</c:v>
                </c:pt>
                <c:pt idx="3546">
                  <c:v>0.1188653690863547</c:v>
                </c:pt>
                <c:pt idx="3547">
                  <c:v>0.11875232869138264</c:v>
                </c:pt>
                <c:pt idx="3548">
                  <c:v>0.11864451297371026</c:v>
                </c:pt>
                <c:pt idx="3549">
                  <c:v>0.118526768954898</c:v>
                </c:pt>
                <c:pt idx="3550">
                  <c:v>0.11838742206610264</c:v>
                </c:pt>
                <c:pt idx="3551">
                  <c:v>0.11822865573384733</c:v>
                </c:pt>
                <c:pt idx="3552">
                  <c:v>0.1180634619388149</c:v>
                </c:pt>
                <c:pt idx="3553">
                  <c:v>0.11791389035787014</c:v>
                </c:pt>
                <c:pt idx="3554">
                  <c:v>0.11780671466655102</c:v>
                </c:pt>
                <c:pt idx="3555">
                  <c:v>0.11776350614350306</c:v>
                </c:pt>
                <c:pt idx="3556">
                  <c:v>0.11779677632557772</c:v>
                </c:pt>
                <c:pt idx="3557">
                  <c:v>0.11790481397185049</c:v>
                </c:pt>
                <c:pt idx="3558">
                  <c:v>0.1180699474210648</c:v>
                </c:pt>
                <c:pt idx="3559">
                  <c:v>0.11826498950026332</c:v>
                </c:pt>
                <c:pt idx="3560">
                  <c:v>0.11845925369861587</c:v>
                </c:pt>
                <c:pt idx="3561">
                  <c:v>0.11862719567465463</c:v>
                </c:pt>
                <c:pt idx="3562">
                  <c:v>0.11875059650043285</c:v>
                </c:pt>
                <c:pt idx="3563">
                  <c:v>0.11882292135031081</c:v>
                </c:pt>
                <c:pt idx="3564">
                  <c:v>0.11884760983486087</c:v>
                </c:pt>
                <c:pt idx="3565">
                  <c:v>0.11883634824677081</c:v>
                </c:pt>
                <c:pt idx="3566">
                  <c:v>0.11880256523452448</c:v>
                </c:pt>
                <c:pt idx="3567">
                  <c:v>0.11876228892342222</c:v>
                </c:pt>
                <c:pt idx="3568">
                  <c:v>0.11873414103098001</c:v>
                </c:pt>
                <c:pt idx="3569">
                  <c:v>0.11873500709277562</c:v>
                </c:pt>
                <c:pt idx="3570">
                  <c:v>0.11878134391688755</c:v>
                </c:pt>
                <c:pt idx="3571">
                  <c:v>0.1188818295288997</c:v>
                </c:pt>
                <c:pt idx="3572">
                  <c:v>0.11903390154059712</c:v>
                </c:pt>
                <c:pt idx="3573">
                  <c:v>0.11922114022269559</c:v>
                </c:pt>
                <c:pt idx="3574">
                  <c:v>0.11941149559840925</c:v>
                </c:pt>
                <c:pt idx="3575">
                  <c:v>0.11956982728382692</c:v>
                </c:pt>
                <c:pt idx="3576">
                  <c:v>0.1196609483920591</c:v>
                </c:pt>
                <c:pt idx="3577">
                  <c:v>0.11966658985101419</c:v>
                </c:pt>
                <c:pt idx="3578">
                  <c:v>0.11959065328022367</c:v>
                </c:pt>
                <c:pt idx="3579">
                  <c:v>0.1194605071843603</c:v>
                </c:pt>
                <c:pt idx="3580">
                  <c:v>0.11932172765664617</c:v>
                </c:pt>
                <c:pt idx="3581">
                  <c:v>0.11921377050778392</c:v>
                </c:pt>
                <c:pt idx="3582">
                  <c:v>0.11916825445182899</c:v>
                </c:pt>
                <c:pt idx="3583">
                  <c:v>0.11918819423205596</c:v>
                </c:pt>
                <c:pt idx="3584">
                  <c:v>0.1192536551638449</c:v>
                </c:pt>
                <c:pt idx="3585">
                  <c:v>0.11932302850881127</c:v>
                </c:pt>
                <c:pt idx="3586">
                  <c:v>0.11935078094993246</c:v>
                </c:pt>
                <c:pt idx="3587">
                  <c:v>0.11930004736085642</c:v>
                </c:pt>
                <c:pt idx="3588">
                  <c:v>0.11915351694178733</c:v>
                </c:pt>
                <c:pt idx="3589">
                  <c:v>0.11891821798427793</c:v>
                </c:pt>
                <c:pt idx="3590">
                  <c:v>0.11861897019949452</c:v>
                </c:pt>
                <c:pt idx="3591">
                  <c:v>0.11829786552745591</c:v>
                </c:pt>
                <c:pt idx="3592">
                  <c:v>0.11800034163675732</c:v>
                </c:pt>
                <c:pt idx="3593">
                  <c:v>0.11776653060019215</c:v>
                </c:pt>
                <c:pt idx="3594">
                  <c:v>0.11762656353170786</c:v>
                </c:pt>
                <c:pt idx="3595">
                  <c:v>0.11759417017589058</c:v>
                </c:pt>
                <c:pt idx="3596">
                  <c:v>0.11766846252211838</c:v>
                </c:pt>
                <c:pt idx="3597">
                  <c:v>0.11783134544835494</c:v>
                </c:pt>
                <c:pt idx="3598">
                  <c:v>0.11805395007336983</c:v>
                </c:pt>
                <c:pt idx="3599">
                  <c:v>0.11829916331643087</c:v>
                </c:pt>
                <c:pt idx="3600">
                  <c:v>0.11852590330826718</c:v>
                </c:pt>
                <c:pt idx="3601">
                  <c:v>0.11869993297143588</c:v>
                </c:pt>
                <c:pt idx="3602">
                  <c:v>0.11879693498796706</c:v>
                </c:pt>
                <c:pt idx="3603">
                  <c:v>0.11880732934631577</c:v>
                </c:pt>
                <c:pt idx="3604">
                  <c:v>0.1187406365365441</c:v>
                </c:pt>
                <c:pt idx="3605">
                  <c:v>0.11861680562666066</c:v>
                </c:pt>
                <c:pt idx="3606">
                  <c:v>0.11846704338485237</c:v>
                </c:pt>
                <c:pt idx="3607">
                  <c:v>0.1183181980003013</c:v>
                </c:pt>
                <c:pt idx="3608">
                  <c:v>0.11819535245141599</c:v>
                </c:pt>
                <c:pt idx="3609">
                  <c:v>0.11811491609511993</c:v>
                </c:pt>
                <c:pt idx="3610">
                  <c:v>0.11808205391373139</c:v>
                </c:pt>
                <c:pt idx="3611">
                  <c:v>0.11809545792428311</c:v>
                </c:pt>
                <c:pt idx="3612">
                  <c:v>0.118148645656586</c:v>
                </c:pt>
                <c:pt idx="3613">
                  <c:v>0.11823168343161672</c:v>
                </c:pt>
                <c:pt idx="3614">
                  <c:v>0.11833507034939383</c:v>
                </c:pt>
                <c:pt idx="3615">
                  <c:v>0.11844886766763618</c:v>
                </c:pt>
                <c:pt idx="3616">
                  <c:v>0.11856745629295717</c:v>
                </c:pt>
                <c:pt idx="3617">
                  <c:v>0.11868910819737033</c:v>
                </c:pt>
                <c:pt idx="3618">
                  <c:v>0.11881815706747723</c:v>
                </c:pt>
                <c:pt idx="3619">
                  <c:v>0.11896110829266238</c:v>
                </c:pt>
                <c:pt idx="3620">
                  <c:v>0.11912621052439076</c:v>
                </c:pt>
                <c:pt idx="3621">
                  <c:v>0.11931652428695017</c:v>
                </c:pt>
                <c:pt idx="3622">
                  <c:v>0.11952687682004093</c:v>
                </c:pt>
                <c:pt idx="3623">
                  <c:v>0.11973993548688788</c:v>
                </c:pt>
                <c:pt idx="3624">
                  <c:v>0.11993051844127212</c:v>
                </c:pt>
                <c:pt idx="3625">
                  <c:v>0.12006957954947162</c:v>
                </c:pt>
                <c:pt idx="3626">
                  <c:v>0.12012965625500704</c:v>
                </c:pt>
                <c:pt idx="3627">
                  <c:v>0.12009694534786408</c:v>
                </c:pt>
                <c:pt idx="3628">
                  <c:v>0.1199730745768014</c:v>
                </c:pt>
                <c:pt idx="3629">
                  <c:v>0.11977639591493083</c:v>
                </c:pt>
                <c:pt idx="3630">
                  <c:v>0.11953555333903887</c:v>
                </c:pt>
                <c:pt idx="3631">
                  <c:v>0.11928487179774361</c:v>
                </c:pt>
                <c:pt idx="3632">
                  <c:v>0.11905773531472164</c:v>
                </c:pt>
                <c:pt idx="3633">
                  <c:v>0.118876198254663</c:v>
                </c:pt>
                <c:pt idx="3634">
                  <c:v>0.11875449393978588</c:v>
                </c:pt>
                <c:pt idx="3635">
                  <c:v>0.11869430405524983</c:v>
                </c:pt>
                <c:pt idx="3636">
                  <c:v>0.11868867521201965</c:v>
                </c:pt>
                <c:pt idx="3637">
                  <c:v>0.11872158332902261</c:v>
                </c:pt>
                <c:pt idx="3638">
                  <c:v>0.11877528087373335</c:v>
                </c:pt>
                <c:pt idx="3639">
                  <c:v>0.11882985130955193</c:v>
                </c:pt>
                <c:pt idx="3640">
                  <c:v>0.11886796806212263</c:v>
                </c:pt>
                <c:pt idx="3641">
                  <c:v>0.11888052999759491</c:v>
                </c:pt>
                <c:pt idx="3642">
                  <c:v>0.11886666857229444</c:v>
                </c:pt>
                <c:pt idx="3643">
                  <c:v>0.11883808077977764</c:v>
                </c:pt>
                <c:pt idx="3644">
                  <c:v>0.11881209351036837</c:v>
                </c:pt>
                <c:pt idx="3645">
                  <c:v>0.11880559693598103</c:v>
                </c:pt>
                <c:pt idx="3646">
                  <c:v>0.11883028443567578</c:v>
                </c:pt>
                <c:pt idx="3647">
                  <c:v>0.11888356224335472</c:v>
                </c:pt>
                <c:pt idx="3648">
                  <c:v>0.11894984376112461</c:v>
                </c:pt>
                <c:pt idx="3649">
                  <c:v>0.11900443613709377</c:v>
                </c:pt>
                <c:pt idx="3650">
                  <c:v>0.11902220180284739</c:v>
                </c:pt>
                <c:pt idx="3651">
                  <c:v>0.11898883761512502</c:v>
                </c:pt>
                <c:pt idx="3652">
                  <c:v>0.11890738776816645</c:v>
                </c:pt>
                <c:pt idx="3653">
                  <c:v>0.11879606880266758</c:v>
                </c:pt>
                <c:pt idx="3654">
                  <c:v>0.1186843453822547</c:v>
                </c:pt>
                <c:pt idx="3655">
                  <c:v>0.11860078812298924</c:v>
                </c:pt>
                <c:pt idx="3656">
                  <c:v>0.11856442625343966</c:v>
                </c:pt>
                <c:pt idx="3657">
                  <c:v>0.11857784516037195</c:v>
                </c:pt>
                <c:pt idx="3658">
                  <c:v>0.11862806152320748</c:v>
                </c:pt>
                <c:pt idx="3659">
                  <c:v>0.11869733500105395</c:v>
                </c:pt>
                <c:pt idx="3660">
                  <c:v>0.11876878484999576</c:v>
                </c:pt>
                <c:pt idx="3661">
                  <c:v>0.11883418259023182</c:v>
                </c:pt>
                <c:pt idx="3662">
                  <c:v>0.11889612462990262</c:v>
                </c:pt>
                <c:pt idx="3663">
                  <c:v>0.11896327458222433</c:v>
                </c:pt>
                <c:pt idx="3664">
                  <c:v>0.1190430015545364</c:v>
                </c:pt>
                <c:pt idx="3665">
                  <c:v>0.11913444561231346</c:v>
                </c:pt>
                <c:pt idx="3666">
                  <c:v>0.11922764301618105</c:v>
                </c:pt>
                <c:pt idx="3667">
                  <c:v>0.11930481693307005</c:v>
                </c:pt>
                <c:pt idx="3668">
                  <c:v>0.11935034730440097</c:v>
                </c:pt>
                <c:pt idx="3669">
                  <c:v>0.11935511742906113</c:v>
                </c:pt>
                <c:pt idx="3670">
                  <c:v>0.11932346212706546</c:v>
                </c:pt>
                <c:pt idx="3671">
                  <c:v>0.11926752894634152</c:v>
                </c:pt>
                <c:pt idx="3672">
                  <c:v>0.11920596741653877</c:v>
                </c:pt>
                <c:pt idx="3673">
                  <c:v>0.11915351694178733</c:v>
                </c:pt>
                <c:pt idx="3674">
                  <c:v>0.1191162419426689</c:v>
                </c:pt>
                <c:pt idx="3675">
                  <c:v>0.11909197156999551</c:v>
                </c:pt>
                <c:pt idx="3676">
                  <c:v>0.11907246957477724</c:v>
                </c:pt>
                <c:pt idx="3677">
                  <c:v>0.11905080171825133</c:v>
                </c:pt>
                <c:pt idx="3678">
                  <c:v>0.11902523503792517</c:v>
                </c:pt>
                <c:pt idx="3679">
                  <c:v>0.11900096975046137</c:v>
                </c:pt>
                <c:pt idx="3680">
                  <c:v>0.11898667119804951</c:v>
                </c:pt>
                <c:pt idx="3681">
                  <c:v>0.11898883761512502</c:v>
                </c:pt>
                <c:pt idx="3682">
                  <c:v>0.11900573603921394</c:v>
                </c:pt>
                <c:pt idx="3683">
                  <c:v>0.11902913494272604</c:v>
                </c:pt>
                <c:pt idx="3684">
                  <c:v>0.11904170154087124</c:v>
                </c:pt>
                <c:pt idx="3685">
                  <c:v>0.11902826829418822</c:v>
                </c:pt>
                <c:pt idx="3686">
                  <c:v>0.11898017201166444</c:v>
                </c:pt>
                <c:pt idx="3687">
                  <c:v>0.11890045657158976</c:v>
                </c:pt>
                <c:pt idx="3688">
                  <c:v>0.11880213213604429</c:v>
                </c:pt>
                <c:pt idx="3689">
                  <c:v>0.11870469595750144</c:v>
                </c:pt>
                <c:pt idx="3690">
                  <c:v>0.1186263298278275</c:v>
                </c:pt>
                <c:pt idx="3691">
                  <c:v>0.1185769794119288</c:v>
                </c:pt>
                <c:pt idx="3692">
                  <c:v>0.11855533626172654</c:v>
                </c:pt>
                <c:pt idx="3693">
                  <c:v>0.11855057491342558</c:v>
                </c:pt>
                <c:pt idx="3694">
                  <c:v>0.11854754499168541</c:v>
                </c:pt>
                <c:pt idx="3695">
                  <c:v>0.11853196287091794</c:v>
                </c:pt>
                <c:pt idx="3696">
                  <c:v>0.11849647234939942</c:v>
                </c:pt>
                <c:pt idx="3697">
                  <c:v>0.11844194378496853</c:v>
                </c:pt>
                <c:pt idx="3698">
                  <c:v>0.11837833577837908</c:v>
                </c:pt>
                <c:pt idx="3699">
                  <c:v>0.11832036108534838</c:v>
                </c:pt>
                <c:pt idx="3700">
                  <c:v>0.11828185978229111</c:v>
                </c:pt>
                <c:pt idx="3701">
                  <c:v>0.11827537113472608</c:v>
                </c:pt>
                <c:pt idx="3702">
                  <c:v>0.11830695013172343</c:v>
                </c:pt>
                <c:pt idx="3703">
                  <c:v>0.1183744417132625</c:v>
                </c:pt>
                <c:pt idx="3704">
                  <c:v>0.11847007274501109</c:v>
                </c:pt>
                <c:pt idx="3705">
                  <c:v>0.11857784516037195</c:v>
                </c:pt>
                <c:pt idx="3706">
                  <c:v>0.11868001559565744</c:v>
                </c:pt>
                <c:pt idx="3707">
                  <c:v>0.11875795835968483</c:v>
                </c:pt>
                <c:pt idx="3708">
                  <c:v>0.11879650189510149</c:v>
                </c:pt>
                <c:pt idx="3709">
                  <c:v>0.11879000555394226</c:v>
                </c:pt>
                <c:pt idx="3710">
                  <c:v>0.1187415026112929</c:v>
                </c:pt>
                <c:pt idx="3711">
                  <c:v>0.11866356280025536</c:v>
                </c:pt>
                <c:pt idx="3712">
                  <c:v>0.11857438217695415</c:v>
                </c:pt>
                <c:pt idx="3713">
                  <c:v>0.11849387559583968</c:v>
                </c:pt>
                <c:pt idx="3714">
                  <c:v>0.11843761641435646</c:v>
                </c:pt>
                <c:pt idx="3715">
                  <c:v>0.11841424935810918</c:v>
                </c:pt>
                <c:pt idx="3716">
                  <c:v>0.11842333639725433</c:v>
                </c:pt>
                <c:pt idx="3717">
                  <c:v>0.1184575226762038</c:v>
                </c:pt>
                <c:pt idx="3718">
                  <c:v>0.1185059939119596</c:v>
                </c:pt>
                <c:pt idx="3719">
                  <c:v>0.11855793338280207</c:v>
                </c:pt>
                <c:pt idx="3720">
                  <c:v>0.11860598292431701</c:v>
                </c:pt>
                <c:pt idx="3721">
                  <c:v>0.11864321415232826</c:v>
                </c:pt>
                <c:pt idx="3722">
                  <c:v>0.11866875835251933</c:v>
                </c:pt>
                <c:pt idx="3723">
                  <c:v>0.11868001559565744</c:v>
                </c:pt>
                <c:pt idx="3724">
                  <c:v>0.11867871666809549</c:v>
                </c:pt>
                <c:pt idx="3725">
                  <c:v>0.11866745945862645</c:v>
                </c:pt>
                <c:pt idx="3726">
                  <c:v>0.11865144008668238</c:v>
                </c:pt>
                <c:pt idx="3727">
                  <c:v>0.1186384518404936</c:v>
                </c:pt>
                <c:pt idx="3728">
                  <c:v>0.11863628717055963</c:v>
                </c:pt>
                <c:pt idx="3729">
                  <c:v>0.11865360483214527</c:v>
                </c:pt>
                <c:pt idx="3730">
                  <c:v>0.11869170611853963</c:v>
                </c:pt>
                <c:pt idx="3731">
                  <c:v>0.11874843127146117</c:v>
                </c:pt>
                <c:pt idx="3732">
                  <c:v>0.11881555838977842</c:v>
                </c:pt>
                <c:pt idx="3733">
                  <c:v>0.11888052999759491</c:v>
                </c:pt>
                <c:pt idx="3734">
                  <c:v>0.11893338074058002</c:v>
                </c:pt>
                <c:pt idx="3735">
                  <c:v>0.11896804045729625</c:v>
                </c:pt>
                <c:pt idx="3736">
                  <c:v>0.11898450479178135</c:v>
                </c:pt>
                <c:pt idx="3737">
                  <c:v>0.11898667119804951</c:v>
                </c:pt>
                <c:pt idx="3738">
                  <c:v>0.1189810385642297</c:v>
                </c:pt>
                <c:pt idx="3739">
                  <c:v>0.11897107331411838</c:v>
                </c:pt>
                <c:pt idx="3740">
                  <c:v>0.11895634249366205</c:v>
                </c:pt>
                <c:pt idx="3741">
                  <c:v>0.11893208105501107</c:v>
                </c:pt>
                <c:pt idx="3742">
                  <c:v>0.11889179273142447</c:v>
                </c:pt>
                <c:pt idx="3743">
                  <c:v>0.1188328832014921</c:v>
                </c:pt>
                <c:pt idx="3744">
                  <c:v>0.11875752530568595</c:v>
                </c:pt>
                <c:pt idx="3745">
                  <c:v>0.11867525288025715</c:v>
                </c:pt>
                <c:pt idx="3746">
                  <c:v>0.11859819074562672</c:v>
                </c:pt>
                <c:pt idx="3747">
                  <c:v>0.11853715684905486</c:v>
                </c:pt>
                <c:pt idx="3748">
                  <c:v>0.11849906911848584</c:v>
                </c:pt>
                <c:pt idx="3749">
                  <c:v>0.11848262317649583</c:v>
                </c:pt>
                <c:pt idx="3750">
                  <c:v>0.11848132483917817</c:v>
                </c:pt>
                <c:pt idx="3751">
                  <c:v>0.11848478708065036</c:v>
                </c:pt>
                <c:pt idx="3752">
                  <c:v>0.11848651821173728</c:v>
                </c:pt>
                <c:pt idx="3753">
                  <c:v>0.11848435429895676</c:v>
                </c:pt>
                <c:pt idx="3754">
                  <c:v>0.11848305595646413</c:v>
                </c:pt>
                <c:pt idx="3755">
                  <c:v>0.11849041328191212</c:v>
                </c:pt>
                <c:pt idx="3756">
                  <c:v>0.11851378443660099</c:v>
                </c:pt>
                <c:pt idx="3757">
                  <c:v>0.11855576911416088</c:v>
                </c:pt>
                <c:pt idx="3758">
                  <c:v>0.11861334233256693</c:v>
                </c:pt>
                <c:pt idx="3759">
                  <c:v>0.1186761188246267</c:v>
                </c:pt>
                <c:pt idx="3760">
                  <c:v>0.11873240891257042</c:v>
                </c:pt>
                <c:pt idx="3761">
                  <c:v>0.11877181631564848</c:v>
                </c:pt>
                <c:pt idx="3762">
                  <c:v>0.11878870629737104</c:v>
                </c:pt>
                <c:pt idx="3763">
                  <c:v>0.11878480855097961</c:v>
                </c:pt>
                <c:pt idx="3764">
                  <c:v>0.11876791872083892</c:v>
                </c:pt>
                <c:pt idx="3765">
                  <c:v>0.11875059650043285</c:v>
                </c:pt>
                <c:pt idx="3766">
                  <c:v>0.11874496692755965</c:v>
                </c:pt>
                <c:pt idx="3767">
                  <c:v>0.11876012363615585</c:v>
                </c:pt>
                <c:pt idx="3768">
                  <c:v>0.11879996665012038</c:v>
                </c:pt>
                <c:pt idx="3769">
                  <c:v>0.1188640696043034</c:v>
                </c:pt>
                <c:pt idx="3770">
                  <c:v>0.11894421160491875</c:v>
                </c:pt>
                <c:pt idx="3771">
                  <c:v>0.11902870161824086</c:v>
                </c:pt>
                <c:pt idx="3772">
                  <c:v>0.11910367318749404</c:v>
                </c:pt>
                <c:pt idx="3773">
                  <c:v>0.11915611764251366</c:v>
                </c:pt>
                <c:pt idx="3774">
                  <c:v>0.11917475645348519</c:v>
                </c:pt>
                <c:pt idx="3775">
                  <c:v>0.11915525074054079</c:v>
                </c:pt>
                <c:pt idx="3776">
                  <c:v>0.11910020600869886</c:v>
                </c:pt>
                <c:pt idx="3777">
                  <c:v>0.11902046853517179</c:v>
                </c:pt>
                <c:pt idx="3778">
                  <c:v>0.11893208105501107</c:v>
                </c:pt>
                <c:pt idx="3779">
                  <c:v>0.11885194129265375</c:v>
                </c:pt>
                <c:pt idx="3780">
                  <c:v>0.11879433643725112</c:v>
                </c:pt>
                <c:pt idx="3781">
                  <c:v>0.11876575340550344</c:v>
                </c:pt>
                <c:pt idx="3782">
                  <c:v>0.11876402116100804</c:v>
                </c:pt>
                <c:pt idx="3783">
                  <c:v>0.11877744623657172</c:v>
                </c:pt>
                <c:pt idx="3784">
                  <c:v>0.11879173790208319</c:v>
                </c:pt>
                <c:pt idx="3785">
                  <c:v>0.11879173790208319</c:v>
                </c:pt>
                <c:pt idx="3786">
                  <c:v>0.11876835178520151</c:v>
                </c:pt>
                <c:pt idx="3787">
                  <c:v>0.11872071729399625</c:v>
                </c:pt>
                <c:pt idx="3788">
                  <c:v>0.11865706844733015</c:v>
                </c:pt>
                <c:pt idx="3789">
                  <c:v>0.11859039870674237</c:v>
                </c:pt>
                <c:pt idx="3790">
                  <c:v>0.11853672401517057</c:v>
                </c:pt>
                <c:pt idx="3791">
                  <c:v>0.11850859073797915</c:v>
                </c:pt>
                <c:pt idx="3792">
                  <c:v>0.11851378443660099</c:v>
                </c:pt>
                <c:pt idx="3793">
                  <c:v>0.11855317200602788</c:v>
                </c:pt>
                <c:pt idx="3794">
                  <c:v>0.11862113478311664</c:v>
                </c:pt>
                <c:pt idx="3795">
                  <c:v>0.11870945899580343</c:v>
                </c:pt>
                <c:pt idx="3796">
                  <c:v>0.11880862865860153</c:v>
                </c:pt>
                <c:pt idx="3797">
                  <c:v>0.11891171982220194</c:v>
                </c:pt>
                <c:pt idx="3798">
                  <c:v>0.11901180230055342</c:v>
                </c:pt>
                <c:pt idx="3799">
                  <c:v>0.11910670699164638</c:v>
                </c:pt>
                <c:pt idx="3800">
                  <c:v>0.11919426304254033</c:v>
                </c:pt>
                <c:pt idx="3801">
                  <c:v>0.11927143102752502</c:v>
                </c:pt>
                <c:pt idx="3802">
                  <c:v>0.11933560361396223</c:v>
                </c:pt>
                <c:pt idx="3803">
                  <c:v>0.11938200456616321</c:v>
                </c:pt>
                <c:pt idx="3804">
                  <c:v>0.11940499005149385</c:v>
                </c:pt>
                <c:pt idx="3805">
                  <c:v>0.11939978568412479</c:v>
                </c:pt>
                <c:pt idx="3806">
                  <c:v>0.11936379051722124</c:v>
                </c:pt>
                <c:pt idx="3807">
                  <c:v>0.11929831298394722</c:v>
                </c:pt>
                <c:pt idx="3808">
                  <c:v>0.11920900193536343</c:v>
                </c:pt>
                <c:pt idx="3809">
                  <c:v>0.11910584018829729</c:v>
                </c:pt>
                <c:pt idx="3810">
                  <c:v>0.11900140304727758</c:v>
                </c:pt>
                <c:pt idx="3811">
                  <c:v>0.11890825417551676</c:v>
                </c:pt>
                <c:pt idx="3812">
                  <c:v>0.11883808077977764</c:v>
                </c:pt>
                <c:pt idx="3813">
                  <c:v>0.11879693498796706</c:v>
                </c:pt>
                <c:pt idx="3814">
                  <c:v>0.11878784012848331</c:v>
                </c:pt>
                <c:pt idx="3815">
                  <c:v>0.11880689624308427</c:v>
                </c:pt>
                <c:pt idx="3816">
                  <c:v>0.1188471766914575</c:v>
                </c:pt>
                <c:pt idx="3817">
                  <c:v>0.11890045657158976</c:v>
                </c:pt>
                <c:pt idx="3818">
                  <c:v>0.11895720899868134</c:v>
                </c:pt>
                <c:pt idx="3819">
                  <c:v>0.11901050238027622</c:v>
                </c:pt>
                <c:pt idx="3820">
                  <c:v>0.11905556855393351</c:v>
                </c:pt>
                <c:pt idx="3821">
                  <c:v>0.11909023802384711</c:v>
                </c:pt>
                <c:pt idx="3822">
                  <c:v>0.11911407488996317</c:v>
                </c:pt>
                <c:pt idx="3823">
                  <c:v>0.11912967791079943</c:v>
                </c:pt>
                <c:pt idx="3824">
                  <c:v>0.11913877993183675</c:v>
                </c:pt>
                <c:pt idx="3825">
                  <c:v>0.11914398117236435</c:v>
                </c:pt>
                <c:pt idx="3826">
                  <c:v>0.11914744870065641</c:v>
                </c:pt>
                <c:pt idx="3827">
                  <c:v>0.1191491824751848</c:v>
                </c:pt>
                <c:pt idx="3828">
                  <c:v>0.11915091625663432</c:v>
                </c:pt>
                <c:pt idx="3829">
                  <c:v>0.119151783149955</c:v>
                </c:pt>
                <c:pt idx="3830">
                  <c:v>0.119151783149955</c:v>
                </c:pt>
                <c:pt idx="3831">
                  <c:v>0.11915091625663432</c:v>
                </c:pt>
                <c:pt idx="3832">
                  <c:v>0.11915004936504425</c:v>
                </c:pt>
                <c:pt idx="3833">
                  <c:v>0.11915048281062324</c:v>
                </c:pt>
                <c:pt idx="3834">
                  <c:v>0.11915265004500586</c:v>
                </c:pt>
                <c:pt idx="3835">
                  <c:v>0.11915785145164992</c:v>
                </c:pt>
                <c:pt idx="3836">
                  <c:v>0.11916522021770193</c:v>
                </c:pt>
                <c:pt idx="3837">
                  <c:v>0.11917388951430696</c:v>
                </c:pt>
                <c:pt idx="3838">
                  <c:v>0.11918212550637619</c:v>
                </c:pt>
                <c:pt idx="3839">
                  <c:v>0.11918776074883819</c:v>
                </c:pt>
                <c:pt idx="3840">
                  <c:v>0.11919036165463648</c:v>
                </c:pt>
                <c:pt idx="3841">
                  <c:v>0.11919079514045083</c:v>
                </c:pt>
                <c:pt idx="3842">
                  <c:v>0.11919122862669729</c:v>
                </c:pt>
                <c:pt idx="3843">
                  <c:v>0.11919469653224846</c:v>
                </c:pt>
                <c:pt idx="3844">
                  <c:v>0.11920379991607388</c:v>
                </c:pt>
                <c:pt idx="3845">
                  <c:v>0.11921983967568284</c:v>
                </c:pt>
                <c:pt idx="3846">
                  <c:v>0.11924194950459277</c:v>
                </c:pt>
                <c:pt idx="3847">
                  <c:v>0.11926579469929111</c:v>
                </c:pt>
                <c:pt idx="3848">
                  <c:v>0.1192861725395179</c:v>
                </c:pt>
                <c:pt idx="3849">
                  <c:v>0.11929787939080227</c:v>
                </c:pt>
                <c:pt idx="3850">
                  <c:v>0.11929571143157058</c:v>
                </c:pt>
                <c:pt idx="3851">
                  <c:v>0.11927706742890842</c:v>
                </c:pt>
                <c:pt idx="3852">
                  <c:v>0.11924325011781833</c:v>
                </c:pt>
                <c:pt idx="3853">
                  <c:v>0.11919686398727991</c:v>
                </c:pt>
                <c:pt idx="3854">
                  <c:v>0.11914354773327485</c:v>
                </c:pt>
                <c:pt idx="3855">
                  <c:v>0.11909023802384711</c:v>
                </c:pt>
                <c:pt idx="3856">
                  <c:v>0.11904430157209356</c:v>
                </c:pt>
                <c:pt idx="3857">
                  <c:v>0.11901093568660304</c:v>
                </c:pt>
                <c:pt idx="3858">
                  <c:v>0.11899447035009725</c:v>
                </c:pt>
                <c:pt idx="3859">
                  <c:v>0.11899663680607808</c:v>
                </c:pt>
                <c:pt idx="3860">
                  <c:v>0.1190165687081931</c:v>
                </c:pt>
                <c:pt idx="3861">
                  <c:v>0.11904993502647609</c:v>
                </c:pt>
                <c:pt idx="3862">
                  <c:v>0.11909023802384711</c:v>
                </c:pt>
                <c:pt idx="3863">
                  <c:v>0.11913227846877328</c:v>
                </c:pt>
                <c:pt idx="3864">
                  <c:v>0.11916912137975888</c:v>
                </c:pt>
                <c:pt idx="3865">
                  <c:v>0.11919773097232145</c:v>
                </c:pt>
                <c:pt idx="3866">
                  <c:v>0.11921680508113164</c:v>
                </c:pt>
                <c:pt idx="3867">
                  <c:v>0.11922807653920875</c:v>
                </c:pt>
                <c:pt idx="3868">
                  <c:v>0.11923414590703574</c:v>
                </c:pt>
                <c:pt idx="3869">
                  <c:v>0.11923804768828716</c:v>
                </c:pt>
                <c:pt idx="3870">
                  <c:v>0.11924064889526276</c:v>
                </c:pt>
                <c:pt idx="3871">
                  <c:v>0.11924151596771659</c:v>
                </c:pt>
                <c:pt idx="3872">
                  <c:v>0.11923804768828716</c:v>
                </c:pt>
                <c:pt idx="3873">
                  <c:v>0.11922720949358634</c:v>
                </c:pt>
                <c:pt idx="3874">
                  <c:v>0.11920770142469939</c:v>
                </c:pt>
                <c:pt idx="3875">
                  <c:v>0.119179524649902</c:v>
                </c:pt>
                <c:pt idx="3876">
                  <c:v>0.11914528149222947</c:v>
                </c:pt>
                <c:pt idx="3877">
                  <c:v>0.11911060762812553</c:v>
                </c:pt>
                <c:pt idx="3878">
                  <c:v>0.11908027026777634</c:v>
                </c:pt>
                <c:pt idx="3879">
                  <c:v>0.11906076879798666</c:v>
                </c:pt>
                <c:pt idx="3880">
                  <c:v>0.11905340180395541</c:v>
                </c:pt>
                <c:pt idx="3881">
                  <c:v>0.11905773531472164</c:v>
                </c:pt>
                <c:pt idx="3882">
                  <c:v>0.11907116947289953</c:v>
                </c:pt>
                <c:pt idx="3883">
                  <c:v>0.11908763771759856</c:v>
                </c:pt>
                <c:pt idx="3884">
                  <c:v>0.1191028063902001</c:v>
                </c:pt>
                <c:pt idx="3885">
                  <c:v>0.11911190784807102</c:v>
                </c:pt>
                <c:pt idx="3886">
                  <c:v>0.11911320807190851</c:v>
                </c:pt>
                <c:pt idx="3887">
                  <c:v>0.11910670699164638</c:v>
                </c:pt>
                <c:pt idx="3888">
                  <c:v>0.11909673885758376</c:v>
                </c:pt>
                <c:pt idx="3889">
                  <c:v>0.1190859041887492</c:v>
                </c:pt>
                <c:pt idx="3890">
                  <c:v>0.11907897014254665</c:v>
                </c:pt>
                <c:pt idx="3891">
                  <c:v>0.11907853676833458</c:v>
                </c:pt>
                <c:pt idx="3892">
                  <c:v>0.1190859041887492</c:v>
                </c:pt>
                <c:pt idx="3893">
                  <c:v>0.11910107280080273</c:v>
                </c:pt>
                <c:pt idx="3894">
                  <c:v>0.11912144291328042</c:v>
                </c:pt>
                <c:pt idx="3895">
                  <c:v>0.1191457149330496</c:v>
                </c:pt>
                <c:pt idx="3896">
                  <c:v>0.11917042177489845</c:v>
                </c:pt>
                <c:pt idx="3897">
                  <c:v>0.11919469653224846</c:v>
                </c:pt>
                <c:pt idx="3898">
                  <c:v>0.11921853913256431</c:v>
                </c:pt>
                <c:pt idx="3899">
                  <c:v>0.11924151596771659</c:v>
                </c:pt>
                <c:pt idx="3900">
                  <c:v>0.11926449401854844</c:v>
                </c:pt>
                <c:pt idx="3901">
                  <c:v>0.11928573895849393</c:v>
                </c:pt>
                <c:pt idx="3902">
                  <c:v>0.11930438333343119</c:v>
                </c:pt>
                <c:pt idx="3903">
                  <c:v>0.1193173915109037</c:v>
                </c:pt>
                <c:pt idx="3904">
                  <c:v>0.1193221612736014</c:v>
                </c:pt>
                <c:pt idx="3905">
                  <c:v>0.11931825873658874</c:v>
                </c:pt>
                <c:pt idx="3906">
                  <c:v>0.11930698493775604</c:v>
                </c:pt>
                <c:pt idx="3907">
                  <c:v>0.11929137554557412</c:v>
                </c:pt>
                <c:pt idx="3908">
                  <c:v>0.11927663385697407</c:v>
                </c:pt>
                <c:pt idx="3909">
                  <c:v>0.11926666182195056</c:v>
                </c:pt>
                <c:pt idx="3910">
                  <c:v>0.11926449401854844</c:v>
                </c:pt>
                <c:pt idx="3911">
                  <c:v>0.11926839607246353</c:v>
                </c:pt>
                <c:pt idx="3912">
                  <c:v>0.11927663385697407</c:v>
                </c:pt>
                <c:pt idx="3913">
                  <c:v>0.11928400463872524</c:v>
                </c:pt>
                <c:pt idx="3914">
                  <c:v>0.11928703970286525</c:v>
                </c:pt>
                <c:pt idx="3915">
                  <c:v>0.11928313748143793</c:v>
                </c:pt>
                <c:pt idx="3916">
                  <c:v>0.11927446600379532</c:v>
                </c:pt>
                <c:pt idx="3917">
                  <c:v>0.11926449401854844</c:v>
                </c:pt>
                <c:pt idx="3918">
                  <c:v>0.11925885778034295</c:v>
                </c:pt>
                <c:pt idx="3919">
                  <c:v>0.119262326225967</c:v>
                </c:pt>
                <c:pt idx="3920">
                  <c:v>0.1192762002854727</c:v>
                </c:pt>
                <c:pt idx="3921">
                  <c:v>0.11930091455190783</c:v>
                </c:pt>
                <c:pt idx="3922">
                  <c:v>0.11933126732967592</c:v>
                </c:pt>
                <c:pt idx="3923">
                  <c:v>0.11936205588573257</c:v>
                </c:pt>
                <c:pt idx="3924">
                  <c:v>0.11938720872045516</c:v>
                </c:pt>
                <c:pt idx="3925">
                  <c:v>0.11940282155751081</c:v>
                </c:pt>
                <c:pt idx="3926">
                  <c:v>0.11940715855630424</c:v>
                </c:pt>
                <c:pt idx="3927">
                  <c:v>0.11940152046631825</c:v>
                </c:pt>
                <c:pt idx="3928">
                  <c:v>0.1193898108209871</c:v>
                </c:pt>
                <c:pt idx="3929">
                  <c:v>0.11937593313163919</c:v>
                </c:pt>
                <c:pt idx="3930">
                  <c:v>0.11936465783556371</c:v>
                </c:pt>
                <c:pt idx="3931">
                  <c:v>0.11935858664354038</c:v>
                </c:pt>
                <c:pt idx="3932">
                  <c:v>0.11935858664354038</c:v>
                </c:pt>
                <c:pt idx="3933">
                  <c:v>0.11936465783556371</c:v>
                </c:pt>
                <c:pt idx="3934">
                  <c:v>0.11937506579077917</c:v>
                </c:pt>
                <c:pt idx="3935">
                  <c:v>0.1193880760855669</c:v>
                </c:pt>
                <c:pt idx="3936">
                  <c:v>0.1194019541629493</c:v>
                </c:pt>
                <c:pt idx="3937">
                  <c:v>0.1194153989733352</c:v>
                </c:pt>
                <c:pt idx="3938">
                  <c:v>0.11942841047647101</c:v>
                </c:pt>
                <c:pt idx="3939">
                  <c:v>0.11944012116260383</c:v>
                </c:pt>
                <c:pt idx="3940">
                  <c:v>0.11944922969236005</c:v>
                </c:pt>
                <c:pt idx="3941">
                  <c:v>0.11945530215166345</c:v>
                </c:pt>
                <c:pt idx="3942">
                  <c:v>0.11945660340398934</c:v>
                </c:pt>
                <c:pt idx="3943">
                  <c:v>0.11945269965870808</c:v>
                </c:pt>
                <c:pt idx="3944">
                  <c:v>0.11944359105617586</c:v>
                </c:pt>
                <c:pt idx="3945">
                  <c:v>0.11943144654996185</c:v>
                </c:pt>
                <c:pt idx="3946">
                  <c:v>0.11942016981255532</c:v>
                </c:pt>
                <c:pt idx="3947">
                  <c:v>0.11941323042737861</c:v>
                </c:pt>
                <c:pt idx="3948">
                  <c:v>0.11941409784446166</c:v>
                </c:pt>
                <c:pt idx="3949">
                  <c:v>0.11942494070418508</c:v>
                </c:pt>
                <c:pt idx="3950">
                  <c:v>0.11944402479482175</c:v>
                </c:pt>
                <c:pt idx="3951">
                  <c:v>0.11946788108746931</c:v>
                </c:pt>
                <c:pt idx="3952">
                  <c:v>0.11949173869064278</c:v>
                </c:pt>
                <c:pt idx="3953">
                  <c:v>0.11950909049799108</c:v>
                </c:pt>
                <c:pt idx="3954">
                  <c:v>0.11951516379435245</c:v>
                </c:pt>
                <c:pt idx="3955">
                  <c:v>0.11950692148415853</c:v>
                </c:pt>
                <c:pt idx="3956">
                  <c:v>0.1194813279389958</c:v>
                </c:pt>
                <c:pt idx="3957">
                  <c:v>0.11943881995966155</c:v>
                </c:pt>
                <c:pt idx="3958">
                  <c:v>0.11938113721317734</c:v>
                </c:pt>
                <c:pt idx="3959">
                  <c:v>0.11931132097959629</c:v>
                </c:pt>
                <c:pt idx="3960">
                  <c:v>0.11923631355895858</c:v>
                </c:pt>
                <c:pt idx="3961">
                  <c:v>0.11916435329755959</c:v>
                </c:pt>
                <c:pt idx="3962">
                  <c:v>0.11910584018829729</c:v>
                </c:pt>
                <c:pt idx="3963">
                  <c:v>0.1190716028397597</c:v>
                </c:pt>
                <c:pt idx="3964">
                  <c:v>0.11906770255358612</c:v>
                </c:pt>
                <c:pt idx="3965">
                  <c:v>0.11909587207412986</c:v>
                </c:pt>
                <c:pt idx="3966">
                  <c:v>0.1191491824751848</c:v>
                </c:pt>
                <c:pt idx="3967">
                  <c:v>0.1192155045471005</c:v>
                </c:pt>
                <c:pt idx="3968">
                  <c:v>0.1192801024445681</c:v>
                </c:pt>
                <c:pt idx="3969">
                  <c:v>0.11932649746696755</c:v>
                </c:pt>
                <c:pt idx="3970">
                  <c:v>0.1193460108729022</c:v>
                </c:pt>
                <c:pt idx="3971">
                  <c:v>0.11933603724477215</c:v>
                </c:pt>
                <c:pt idx="3972">
                  <c:v>0.1193026489392065</c:v>
                </c:pt>
                <c:pt idx="3973">
                  <c:v>0.11925582291314496</c:v>
                </c:pt>
                <c:pt idx="3974">
                  <c:v>0.11920726792201009</c:v>
                </c:pt>
                <c:pt idx="3975">
                  <c:v>0.11916738752562928</c:v>
                </c:pt>
                <c:pt idx="3976">
                  <c:v>0.11914008023612854</c:v>
                </c:pt>
                <c:pt idx="3977">
                  <c:v>0.11912577710303596</c:v>
                </c:pt>
                <c:pt idx="3978">
                  <c:v>0.11912100949668358</c:v>
                </c:pt>
                <c:pt idx="3979">
                  <c:v>0.11911970924948923</c:v>
                </c:pt>
                <c:pt idx="3980">
                  <c:v>0.11911840900618775</c:v>
                </c:pt>
                <c:pt idx="3981">
                  <c:v>0.11911407488996317</c:v>
                </c:pt>
                <c:pt idx="3982">
                  <c:v>0.11910670699164638</c:v>
                </c:pt>
                <c:pt idx="3983">
                  <c:v>0.11909673885758376</c:v>
                </c:pt>
                <c:pt idx="3984">
                  <c:v>0.11908633757031317</c:v>
                </c:pt>
                <c:pt idx="3985">
                  <c:v>0.11907680327581216</c:v>
                </c:pt>
                <c:pt idx="3986">
                  <c:v>0.1190707361064719</c:v>
                </c:pt>
                <c:pt idx="3987">
                  <c:v>0.11906986937491382</c:v>
                </c:pt>
                <c:pt idx="3988">
                  <c:v>0.11907680327581216</c:v>
                </c:pt>
                <c:pt idx="3989">
                  <c:v>0.11909240495761375</c:v>
                </c:pt>
                <c:pt idx="3990">
                  <c:v>0.11911710876677872</c:v>
                </c:pt>
                <c:pt idx="3991">
                  <c:v>0.1191491824751848</c:v>
                </c:pt>
                <c:pt idx="3992">
                  <c:v>0.11918472637842636</c:v>
                </c:pt>
                <c:pt idx="3993">
                  <c:v>0.11921940616087745</c:v>
                </c:pt>
                <c:pt idx="3994">
                  <c:v>0.11924801906630245</c:v>
                </c:pt>
                <c:pt idx="3995">
                  <c:v>0.11926796250918581</c:v>
                </c:pt>
                <c:pt idx="3996">
                  <c:v>0.11927793457407565</c:v>
                </c:pt>
                <c:pt idx="3997">
                  <c:v>0.11927923529507234</c:v>
                </c:pt>
                <c:pt idx="3998">
                  <c:v>0.11927446600379532</c:v>
                </c:pt>
                <c:pt idx="3999">
                  <c:v>0.11926579469929111</c:v>
                </c:pt>
                <c:pt idx="4000">
                  <c:v>0.11925582291314496</c:v>
                </c:pt>
                <c:pt idx="4001">
                  <c:v>0.11924498427484431</c:v>
                </c:pt>
                <c:pt idx="4002">
                  <c:v>0.11923327884929591</c:v>
                </c:pt>
                <c:pt idx="4003">
                  <c:v>0.11922027319092121</c:v>
                </c:pt>
                <c:pt idx="4004">
                  <c:v>0.11920553391558053</c:v>
                </c:pt>
                <c:pt idx="4005">
                  <c:v>0.11919036165463648</c:v>
                </c:pt>
                <c:pt idx="4006">
                  <c:v>0.1191743229836798</c:v>
                </c:pt>
                <c:pt idx="4007">
                  <c:v>0.11916001872280446</c:v>
                </c:pt>
                <c:pt idx="4008">
                  <c:v>0.11914744870065641</c:v>
                </c:pt>
                <c:pt idx="4009">
                  <c:v>0.11913747963143739</c:v>
                </c:pt>
                <c:pt idx="4010">
                  <c:v>0.11912967791079943</c:v>
                </c:pt>
                <c:pt idx="4011">
                  <c:v>0.1191231765839923</c:v>
                </c:pt>
                <c:pt idx="4012">
                  <c:v>0.11911580853126258</c:v>
                </c:pt>
                <c:pt idx="4013">
                  <c:v>0.11910584018829729</c:v>
                </c:pt>
                <c:pt idx="4014">
                  <c:v>0.11909283834566453</c:v>
                </c:pt>
                <c:pt idx="4015">
                  <c:v>0.11907550316096083</c:v>
                </c:pt>
                <c:pt idx="4016">
                  <c:v>0.11905556855393351</c:v>
                </c:pt>
                <c:pt idx="4017">
                  <c:v>0.1190343348702706</c:v>
                </c:pt>
                <c:pt idx="4018">
                  <c:v>0.11901570208473122</c:v>
                </c:pt>
                <c:pt idx="4019">
                  <c:v>0.11900530273807497</c:v>
                </c:pt>
                <c:pt idx="4020">
                  <c:v>0.11900573603921394</c:v>
                </c:pt>
                <c:pt idx="4021">
                  <c:v>0.11902003521933391</c:v>
                </c:pt>
                <c:pt idx="4022">
                  <c:v>0.11904776830460395</c:v>
                </c:pt>
                <c:pt idx="4023">
                  <c:v>0.11908330390844923</c:v>
                </c:pt>
                <c:pt idx="4024">
                  <c:v>0.11912100949668358</c:v>
                </c:pt>
                <c:pt idx="4025">
                  <c:v>0.11915221659726416</c:v>
                </c:pt>
                <c:pt idx="4026">
                  <c:v>0.11917085524081006</c:v>
                </c:pt>
                <c:pt idx="4027">
                  <c:v>0.11917345604536667</c:v>
                </c:pt>
                <c:pt idx="4028">
                  <c:v>0.11916088563429461</c:v>
                </c:pt>
                <c:pt idx="4029">
                  <c:v>0.11913704619883647</c:v>
                </c:pt>
                <c:pt idx="4030">
                  <c:v>0.1191084406035342</c:v>
                </c:pt>
                <c:pt idx="4031">
                  <c:v>0.11907983689226709</c:v>
                </c:pt>
                <c:pt idx="4032">
                  <c:v>0.11905426850264955</c:v>
                </c:pt>
                <c:pt idx="4033">
                  <c:v>0.11903216822622731</c:v>
                </c:pt>
                <c:pt idx="4034">
                  <c:v>0.11901180230055342</c:v>
                </c:pt>
                <c:pt idx="4035">
                  <c:v>0.11899143732988049</c:v>
                </c:pt>
                <c:pt idx="4036">
                  <c:v>0.11896847372125963</c:v>
                </c:pt>
                <c:pt idx="4037">
                  <c:v>0.11894421160491875</c:v>
                </c:pt>
                <c:pt idx="4038">
                  <c:v>0.11892038405991012</c:v>
                </c:pt>
                <c:pt idx="4039">
                  <c:v>0.11890132296511247</c:v>
                </c:pt>
                <c:pt idx="4040">
                  <c:v>0.11888919361307815</c:v>
                </c:pt>
                <c:pt idx="4041">
                  <c:v>0.11888616132799956</c:v>
                </c:pt>
                <c:pt idx="4042">
                  <c:v>0.11889179273142447</c:v>
                </c:pt>
                <c:pt idx="4043">
                  <c:v>0.11890522175735352</c:v>
                </c:pt>
                <c:pt idx="4044">
                  <c:v>0.11892341658394512</c:v>
                </c:pt>
                <c:pt idx="4045">
                  <c:v>0.11894377836515913</c:v>
                </c:pt>
                <c:pt idx="4046">
                  <c:v>0.11896284132344748</c:v>
                </c:pt>
                <c:pt idx="4047">
                  <c:v>0.11897843891172089</c:v>
                </c:pt>
                <c:pt idx="4048">
                  <c:v>0.11898927089983669</c:v>
                </c:pt>
                <c:pt idx="4049">
                  <c:v>0.11899403706019818</c:v>
                </c:pt>
                <c:pt idx="4050">
                  <c:v>0.11899230390492377</c:v>
                </c:pt>
                <c:pt idx="4051">
                  <c:v>0.11898450479178135</c:v>
                </c:pt>
                <c:pt idx="4052">
                  <c:v>0.1189732396533868</c:v>
                </c:pt>
                <c:pt idx="4053">
                  <c:v>0.1189606750360469</c:v>
                </c:pt>
                <c:pt idx="4054">
                  <c:v>0.11894811078220469</c:v>
                </c:pt>
                <c:pt idx="4055">
                  <c:v>0.1189364133553682</c:v>
                </c:pt>
                <c:pt idx="4056">
                  <c:v>0.11892471624358503</c:v>
                </c:pt>
                <c:pt idx="4057">
                  <c:v>0.11891128661485373</c:v>
                </c:pt>
                <c:pt idx="4058">
                  <c:v>0.11889439186532635</c:v>
                </c:pt>
                <c:pt idx="4059">
                  <c:v>0.11887446556958803</c:v>
                </c:pt>
                <c:pt idx="4060">
                  <c:v>0.11885280758939654</c:v>
                </c:pt>
                <c:pt idx="4061">
                  <c:v>0.1188333163306402</c:v>
                </c:pt>
                <c:pt idx="4062">
                  <c:v>0.11882162199526369</c:v>
                </c:pt>
                <c:pt idx="4063">
                  <c:v>0.11882032264410414</c:v>
                </c:pt>
                <c:pt idx="4064">
                  <c:v>0.11882985130955193</c:v>
                </c:pt>
                <c:pt idx="4065">
                  <c:v>0.1188471766914575</c:v>
                </c:pt>
                <c:pt idx="4066">
                  <c:v>0.11886666857229444</c:v>
                </c:pt>
                <c:pt idx="4067">
                  <c:v>0.11888269588526323</c:v>
                </c:pt>
                <c:pt idx="4068">
                  <c:v>0.11889005998413171</c:v>
                </c:pt>
                <c:pt idx="4069">
                  <c:v>0.11888876042819907</c:v>
                </c:pt>
                <c:pt idx="4070">
                  <c:v>0.11888139635136585</c:v>
                </c:pt>
                <c:pt idx="4071">
                  <c:v>0.11887316606031806</c:v>
                </c:pt>
                <c:pt idx="4072">
                  <c:v>0.11886970072127523</c:v>
                </c:pt>
                <c:pt idx="4073">
                  <c:v>0.11887446556958803</c:v>
                </c:pt>
                <c:pt idx="4074">
                  <c:v>0.11888702769300463</c:v>
                </c:pt>
                <c:pt idx="4075">
                  <c:v>0.11890435535605304</c:v>
                </c:pt>
                <c:pt idx="4076">
                  <c:v>0.11892081727633286</c:v>
                </c:pt>
                <c:pt idx="4077">
                  <c:v>0.11893121460012546</c:v>
                </c:pt>
                <c:pt idx="4078">
                  <c:v>0.11893251428310181</c:v>
                </c:pt>
                <c:pt idx="4079">
                  <c:v>0.11892471624358503</c:v>
                </c:pt>
                <c:pt idx="4080">
                  <c:v>0.11890868737983984</c:v>
                </c:pt>
                <c:pt idx="4081">
                  <c:v>0.11888832724375253</c:v>
                </c:pt>
                <c:pt idx="4082">
                  <c:v>0.11886623540988273</c:v>
                </c:pt>
                <c:pt idx="4083">
                  <c:v>0.11884544412216413</c:v>
                </c:pt>
                <c:pt idx="4084">
                  <c:v>0.11882855193377118</c:v>
                </c:pt>
                <c:pt idx="4085">
                  <c:v>0.11881642461395037</c:v>
                </c:pt>
                <c:pt idx="4086">
                  <c:v>0.11881079418771623</c:v>
                </c:pt>
                <c:pt idx="4087">
                  <c:v>0.11881382594661793</c:v>
                </c:pt>
                <c:pt idx="4088">
                  <c:v>0.11882638631610865</c:v>
                </c:pt>
                <c:pt idx="4089">
                  <c:v>0.11884804297869589</c:v>
                </c:pt>
                <c:pt idx="4090">
                  <c:v>0.118876198254663</c:v>
                </c:pt>
                <c:pt idx="4091">
                  <c:v>0.11890565495865191</c:v>
                </c:pt>
                <c:pt idx="4092">
                  <c:v>0.11892991492103844</c:v>
                </c:pt>
                <c:pt idx="4093">
                  <c:v>0.11894247864847329</c:v>
                </c:pt>
                <c:pt idx="4094">
                  <c:v>0.11893901275632623</c:v>
                </c:pt>
                <c:pt idx="4095">
                  <c:v>0.11891778477044823</c:v>
                </c:pt>
                <c:pt idx="4096">
                  <c:v>0.11888226270686519</c:v>
                </c:pt>
                <c:pt idx="4097">
                  <c:v>0.11883764764587779</c:v>
                </c:pt>
                <c:pt idx="4098">
                  <c:v>0.1187921709901979</c:v>
                </c:pt>
                <c:pt idx="4099">
                  <c:v>0.11875189564299748</c:v>
                </c:pt>
                <c:pt idx="4100">
                  <c:v>0.11872158332902261</c:v>
                </c:pt>
                <c:pt idx="4101">
                  <c:v>0.1187020979586263</c:v>
                </c:pt>
                <c:pt idx="4102">
                  <c:v>0.11869084014309006</c:v>
                </c:pt>
                <c:pt idx="4103">
                  <c:v>0.1186830464417431</c:v>
                </c:pt>
                <c:pt idx="4104">
                  <c:v>0.11867481990871942</c:v>
                </c:pt>
                <c:pt idx="4105">
                  <c:v>0.1186626968809209</c:v>
                </c:pt>
                <c:pt idx="4106">
                  <c:v>0.11864624474159491</c:v>
                </c:pt>
                <c:pt idx="4107">
                  <c:v>0.1186263298278275</c:v>
                </c:pt>
                <c:pt idx="4108">
                  <c:v>0.11860684873057925</c:v>
                </c:pt>
                <c:pt idx="4109">
                  <c:v>0.11859039870674237</c:v>
                </c:pt>
                <c:pt idx="4110">
                  <c:v>0.11857914378627255</c:v>
                </c:pt>
                <c:pt idx="4111">
                  <c:v>0.11857351643541436</c:v>
                </c:pt>
                <c:pt idx="4112">
                  <c:v>0.11857394930596843</c:v>
                </c:pt>
                <c:pt idx="4113">
                  <c:v>0.11858000953903003</c:v>
                </c:pt>
                <c:pt idx="4114">
                  <c:v>0.11859299603750351</c:v>
                </c:pt>
                <c:pt idx="4115">
                  <c:v>0.11861507397616167</c:v>
                </c:pt>
                <c:pt idx="4116">
                  <c:v>0.11864840946116162</c:v>
                </c:pt>
                <c:pt idx="4117">
                  <c:v>0.11869343807461996</c:v>
                </c:pt>
                <c:pt idx="4118">
                  <c:v>0.11874799822696225</c:v>
                </c:pt>
                <c:pt idx="4119">
                  <c:v>0.11880646314028442</c:v>
                </c:pt>
                <c:pt idx="4120">
                  <c:v>0.11886060433784207</c:v>
                </c:pt>
                <c:pt idx="4121">
                  <c:v>0.11890175616252197</c:v>
                </c:pt>
                <c:pt idx="4122">
                  <c:v>0.11892298336492935</c:v>
                </c:pt>
                <c:pt idx="4123">
                  <c:v>0.11892255014634567</c:v>
                </c:pt>
                <c:pt idx="4124">
                  <c:v>0.11890305575734306</c:v>
                </c:pt>
                <c:pt idx="4125">
                  <c:v>0.11887186655493653</c:v>
                </c:pt>
                <c:pt idx="4126">
                  <c:v>0.11883764764587779</c:v>
                </c:pt>
                <c:pt idx="4127">
                  <c:v>0.11880603003791712</c:v>
                </c:pt>
                <c:pt idx="4128">
                  <c:v>0.11878047776268319</c:v>
                </c:pt>
                <c:pt idx="4129">
                  <c:v>0.11876012363615585</c:v>
                </c:pt>
                <c:pt idx="4130">
                  <c:v>0.11874236868776922</c:v>
                </c:pt>
                <c:pt idx="4131">
                  <c:v>0.11872331540425651</c:v>
                </c:pt>
                <c:pt idx="4132">
                  <c:v>0.11870253095735961</c:v>
                </c:pt>
                <c:pt idx="4133">
                  <c:v>0.1186817475051164</c:v>
                </c:pt>
                <c:pt idx="4134">
                  <c:v>0.11866486168249446</c:v>
                </c:pt>
                <c:pt idx="4135">
                  <c:v>0.11865663549392147</c:v>
                </c:pt>
                <c:pt idx="4136">
                  <c:v>0.11865793435544247</c:v>
                </c:pt>
                <c:pt idx="4137">
                  <c:v>0.11866875835251933</c:v>
                </c:pt>
                <c:pt idx="4138">
                  <c:v>0.11868391240165266</c:v>
                </c:pt>
                <c:pt idx="4139">
                  <c:v>0.11869863398430247</c:v>
                </c:pt>
                <c:pt idx="4140">
                  <c:v>0.11870772697583154</c:v>
                </c:pt>
                <c:pt idx="4141">
                  <c:v>0.11870772697583154</c:v>
                </c:pt>
                <c:pt idx="4142">
                  <c:v>0.1186990669795821</c:v>
                </c:pt>
                <c:pt idx="4143">
                  <c:v>0.1186817475051164</c:v>
                </c:pt>
                <c:pt idx="4144">
                  <c:v>0.11865706844733015</c:v>
                </c:pt>
                <c:pt idx="4145">
                  <c:v>0.1186263298278275</c:v>
                </c:pt>
                <c:pt idx="4146">
                  <c:v>0.1185895329332739</c:v>
                </c:pt>
                <c:pt idx="4147">
                  <c:v>0.11854884352698558</c:v>
                </c:pt>
                <c:pt idx="4148">
                  <c:v>0.11850729232302848</c:v>
                </c:pt>
                <c:pt idx="4149">
                  <c:v>0.11846834167947573</c:v>
                </c:pt>
                <c:pt idx="4150">
                  <c:v>0.11843848188502937</c:v>
                </c:pt>
                <c:pt idx="4151">
                  <c:v>0.11842030736307974</c:v>
                </c:pt>
                <c:pt idx="4152">
                  <c:v>0.11841511478221711</c:v>
                </c:pt>
                <c:pt idx="4153">
                  <c:v>0.11841857649589371</c:v>
                </c:pt>
                <c:pt idx="4154">
                  <c:v>0.11842463456122487</c:v>
                </c:pt>
                <c:pt idx="4155">
                  <c:v>0.11842550000602781</c:v>
                </c:pt>
                <c:pt idx="4156">
                  <c:v>0.11841598020804944</c:v>
                </c:pt>
                <c:pt idx="4157">
                  <c:v>0.11839607585020218</c:v>
                </c:pt>
                <c:pt idx="4158">
                  <c:v>0.11836968234775902</c:v>
                </c:pt>
                <c:pt idx="4159">
                  <c:v>0.11834372309038155</c:v>
                </c:pt>
                <c:pt idx="4160">
                  <c:v>0.1183251199103762</c:v>
                </c:pt>
                <c:pt idx="4161">
                  <c:v>0.11831603492602782</c:v>
                </c:pt>
                <c:pt idx="4162">
                  <c:v>0.11831603492602782</c:v>
                </c:pt>
                <c:pt idx="4163">
                  <c:v>0.11831992846747708</c:v>
                </c:pt>
                <c:pt idx="4164">
                  <c:v>0.11832209156114348</c:v>
                </c:pt>
                <c:pt idx="4165">
                  <c:v>0.11832079370365089</c:v>
                </c:pt>
                <c:pt idx="4166">
                  <c:v>0.1183173327692989</c:v>
                </c:pt>
                <c:pt idx="4167">
                  <c:v>0.11831863061644865</c:v>
                </c:pt>
                <c:pt idx="4168">
                  <c:v>0.11833333982188365</c:v>
                </c:pt>
                <c:pt idx="4169">
                  <c:v>0.11836881701418001</c:v>
                </c:pt>
                <c:pt idx="4170">
                  <c:v>0.11842593272907587</c:v>
                </c:pt>
                <c:pt idx="4171">
                  <c:v>0.11850123310458549</c:v>
                </c:pt>
                <c:pt idx="4172">
                  <c:v>0.11858347256731994</c:v>
                </c:pt>
                <c:pt idx="4173">
                  <c:v>0.1186609650474314</c:v>
                </c:pt>
                <c:pt idx="4174">
                  <c:v>0.11872288238480067</c:v>
                </c:pt>
                <c:pt idx="4175">
                  <c:v>0.11876228892342222</c:v>
                </c:pt>
                <c:pt idx="4176">
                  <c:v>0.11877744623657172</c:v>
                </c:pt>
                <c:pt idx="4177">
                  <c:v>0.11877095018044537</c:v>
                </c:pt>
                <c:pt idx="4178">
                  <c:v>0.11874843127146117</c:v>
                </c:pt>
                <c:pt idx="4179">
                  <c:v>0.1187146550971655</c:v>
                </c:pt>
                <c:pt idx="4180">
                  <c:v>0.11867438693761378</c:v>
                </c:pt>
                <c:pt idx="4181">
                  <c:v>0.11863195786305913</c:v>
                </c:pt>
                <c:pt idx="4182">
                  <c:v>0.11859039870674237</c:v>
                </c:pt>
                <c:pt idx="4183">
                  <c:v>0.118554037707013</c:v>
                </c:pt>
                <c:pt idx="4184">
                  <c:v>0.118526768954898</c:v>
                </c:pt>
                <c:pt idx="4185">
                  <c:v>0.11851162038796026</c:v>
                </c:pt>
                <c:pt idx="4186">
                  <c:v>0.1185098891568116</c:v>
                </c:pt>
                <c:pt idx="4187">
                  <c:v>0.11851984383016256</c:v>
                </c:pt>
                <c:pt idx="4188">
                  <c:v>0.11853672401517057</c:v>
                </c:pt>
                <c:pt idx="4189">
                  <c:v>0.11855360485630484</c:v>
                </c:pt>
                <c:pt idx="4190">
                  <c:v>0.11856485911493342</c:v>
                </c:pt>
                <c:pt idx="4191">
                  <c:v>0.11856702342887437</c:v>
                </c:pt>
                <c:pt idx="4192">
                  <c:v>0.11856009766222886</c:v>
                </c:pt>
                <c:pt idx="4193">
                  <c:v>0.11854711214744806</c:v>
                </c:pt>
                <c:pt idx="4194">
                  <c:v>0.11853196287091794</c:v>
                </c:pt>
                <c:pt idx="4195">
                  <c:v>0.11852027664722342</c:v>
                </c:pt>
                <c:pt idx="4196">
                  <c:v>0.11851421724762312</c:v>
                </c:pt>
                <c:pt idx="4197">
                  <c:v>0.11851421724762312</c:v>
                </c:pt>
                <c:pt idx="4198">
                  <c:v>0.11851681412281401</c:v>
                </c:pt>
                <c:pt idx="4199">
                  <c:v>0.11851984383016256</c:v>
                </c:pt>
                <c:pt idx="4200">
                  <c:v>0.11852070946471549</c:v>
                </c:pt>
                <c:pt idx="4201">
                  <c:v>0.11851767975132821</c:v>
                </c:pt>
                <c:pt idx="4202">
                  <c:v>0.1185120531968259</c:v>
                </c:pt>
                <c:pt idx="4203">
                  <c:v>0.11850556110913268</c:v>
                </c:pt>
                <c:pt idx="4204">
                  <c:v>0.11849993471163189</c:v>
                </c:pt>
                <c:pt idx="4205">
                  <c:v>0.11849647234939942</c:v>
                </c:pt>
                <c:pt idx="4206">
                  <c:v>0.11849603955606092</c:v>
                </c:pt>
                <c:pt idx="4207">
                  <c:v>0.11849647234939942</c:v>
                </c:pt>
                <c:pt idx="4208">
                  <c:v>0.11849733793736961</c:v>
                </c:pt>
                <c:pt idx="4209">
                  <c:v>0.11849690514316868</c:v>
                </c:pt>
                <c:pt idx="4210">
                  <c:v>0.11849560676315407</c:v>
                </c:pt>
                <c:pt idx="4211">
                  <c:v>0.11849387559583968</c:v>
                </c:pt>
                <c:pt idx="4212">
                  <c:v>0.11849301001476975</c:v>
                </c:pt>
                <c:pt idx="4213">
                  <c:v>0.11849474117863446</c:v>
                </c:pt>
                <c:pt idx="4214">
                  <c:v>0.11849950191484326</c:v>
                </c:pt>
                <c:pt idx="4215">
                  <c:v>0.11850685951890749</c:v>
                </c:pt>
                <c:pt idx="4216">
                  <c:v>0.11851594849602509</c:v>
                </c:pt>
                <c:pt idx="4217">
                  <c:v>0.11852547048559881</c:v>
                </c:pt>
                <c:pt idx="4218">
                  <c:v>0.11853412702092603</c:v>
                </c:pt>
                <c:pt idx="4219">
                  <c:v>0.11854105237342238</c:v>
                </c:pt>
                <c:pt idx="4220">
                  <c:v>0.11854667930364238</c:v>
                </c:pt>
                <c:pt idx="4221">
                  <c:v>0.11855144060923395</c:v>
                </c:pt>
                <c:pt idx="4222">
                  <c:v>0.11855447055815282</c:v>
                </c:pt>
                <c:pt idx="4223">
                  <c:v>0.11855576911416088</c:v>
                </c:pt>
                <c:pt idx="4224">
                  <c:v>0.11855273915618214</c:v>
                </c:pt>
                <c:pt idx="4225">
                  <c:v>0.11854451509108388</c:v>
                </c:pt>
                <c:pt idx="4226">
                  <c:v>0.11852979873169411</c:v>
                </c:pt>
                <c:pt idx="4227">
                  <c:v>0.11850902354382542</c:v>
                </c:pt>
                <c:pt idx="4228">
                  <c:v>0.11848521986277516</c:v>
                </c:pt>
                <c:pt idx="4229">
                  <c:v>0.11846141748633332</c:v>
                </c:pt>
                <c:pt idx="4230">
                  <c:v>0.11844324200456036</c:v>
                </c:pt>
                <c:pt idx="4231">
                  <c:v>0.11843415454891149</c:v>
                </c:pt>
                <c:pt idx="4232">
                  <c:v>0.11843675094540795</c:v>
                </c:pt>
                <c:pt idx="4233">
                  <c:v>0.11844973316073115</c:v>
                </c:pt>
                <c:pt idx="4234">
                  <c:v>0.11847137104869032</c:v>
                </c:pt>
                <c:pt idx="4235">
                  <c:v>0.11849603955606092</c:v>
                </c:pt>
                <c:pt idx="4236">
                  <c:v>0.11851984383016256</c:v>
                </c:pt>
                <c:pt idx="4237">
                  <c:v>0.11853802251811663</c:v>
                </c:pt>
                <c:pt idx="4238">
                  <c:v>0.11854884352698558</c:v>
                </c:pt>
                <c:pt idx="4239">
                  <c:v>0.11855144060923395</c:v>
                </c:pt>
                <c:pt idx="4240">
                  <c:v>0.11854711214744806</c:v>
                </c:pt>
                <c:pt idx="4241">
                  <c:v>0.11853802251811663</c:v>
                </c:pt>
                <c:pt idx="4242">
                  <c:v>0.11852720177886089</c:v>
                </c:pt>
                <c:pt idx="4243">
                  <c:v>0.11851681412281401</c:v>
                </c:pt>
                <c:pt idx="4244">
                  <c:v>0.11850859073797915</c:v>
                </c:pt>
                <c:pt idx="4245">
                  <c:v>0.11850382990213804</c:v>
                </c:pt>
                <c:pt idx="4246">
                  <c:v>0.11850123310458549</c:v>
                </c:pt>
                <c:pt idx="4247">
                  <c:v>0.11849906911848584</c:v>
                </c:pt>
                <c:pt idx="4248">
                  <c:v>0.11849474117863446</c:v>
                </c:pt>
                <c:pt idx="4249">
                  <c:v>0.11848651821173728</c:v>
                </c:pt>
                <c:pt idx="4250">
                  <c:v>0.11847353489678125</c:v>
                </c:pt>
                <c:pt idx="4251">
                  <c:v>0.11845665716758524</c:v>
                </c:pt>
                <c:pt idx="4252">
                  <c:v>0.1184406455692576</c:v>
                </c:pt>
                <c:pt idx="4253">
                  <c:v>0.11842982725591156</c:v>
                </c:pt>
                <c:pt idx="4254">
                  <c:v>0.11842982725591156</c:v>
                </c:pt>
                <c:pt idx="4255">
                  <c:v>0.1184428092642652</c:v>
                </c:pt>
                <c:pt idx="4256">
                  <c:v>0.11846747614929576</c:v>
                </c:pt>
                <c:pt idx="4257">
                  <c:v>0.11849950191484326</c:v>
                </c:pt>
                <c:pt idx="4258">
                  <c:v>0.1185315300422104</c:v>
                </c:pt>
                <c:pt idx="4259">
                  <c:v>0.11855706767405116</c:v>
                </c:pt>
                <c:pt idx="4260">
                  <c:v>0.11857048635361511</c:v>
                </c:pt>
                <c:pt idx="4261">
                  <c:v>0.11857005348651251</c:v>
                </c:pt>
                <c:pt idx="4262">
                  <c:v>0.11855793338280207</c:v>
                </c:pt>
                <c:pt idx="4263">
                  <c:v>0.11853845535329499</c:v>
                </c:pt>
                <c:pt idx="4264">
                  <c:v>0.11851421724762312</c:v>
                </c:pt>
                <c:pt idx="4265">
                  <c:v>0.11848911492130554</c:v>
                </c:pt>
                <c:pt idx="4266">
                  <c:v>0.1184648795691049</c:v>
                </c:pt>
                <c:pt idx="4267">
                  <c:v>0.11844237652440126</c:v>
                </c:pt>
                <c:pt idx="4268">
                  <c:v>0.11842333639725433</c:v>
                </c:pt>
                <c:pt idx="4269">
                  <c:v>0.11841165309613266</c:v>
                </c:pt>
                <c:pt idx="4270">
                  <c:v>0.11841035497096486</c:v>
                </c:pt>
                <c:pt idx="4271">
                  <c:v>0.1184220382371638</c:v>
                </c:pt>
                <c:pt idx="4272">
                  <c:v>0.11844756943122758</c:v>
                </c:pt>
                <c:pt idx="4273">
                  <c:v>0.11848305595646413</c:v>
                </c:pt>
                <c:pt idx="4274">
                  <c:v>0.11852114228263921</c:v>
                </c:pt>
                <c:pt idx="4275">
                  <c:v>0.118554037707013</c:v>
                </c:pt>
                <c:pt idx="4276">
                  <c:v>0.11857524792021967</c:v>
                </c:pt>
                <c:pt idx="4277">
                  <c:v>0.11858260680765864</c:v>
                </c:pt>
                <c:pt idx="4278">
                  <c:v>0.11857957666243546</c:v>
                </c:pt>
                <c:pt idx="4279">
                  <c:v>0.1185726506956003</c:v>
                </c:pt>
                <c:pt idx="4280">
                  <c:v>0.11856918775360181</c:v>
                </c:pt>
                <c:pt idx="4281">
                  <c:v>0.1185730835652915</c:v>
                </c:pt>
                <c:pt idx="4282">
                  <c:v>0.11858390544779762</c:v>
                </c:pt>
                <c:pt idx="4283">
                  <c:v>0.1185947275999738</c:v>
                </c:pt>
                <c:pt idx="4284">
                  <c:v>0.1185968920627708</c:v>
                </c:pt>
                <c:pt idx="4285">
                  <c:v>0.11858347256731994</c:v>
                </c:pt>
                <c:pt idx="4286">
                  <c:v>0.11854970921934294</c:v>
                </c:pt>
                <c:pt idx="4287">
                  <c:v>0.11849863632256008</c:v>
                </c:pt>
                <c:pt idx="4288">
                  <c:v>0.11843675094540795</c:v>
                </c:pt>
                <c:pt idx="4289">
                  <c:v>0.1183731436993164</c:v>
                </c:pt>
                <c:pt idx="4290">
                  <c:v>0.11831560231246552</c:v>
                </c:pt>
                <c:pt idx="4291">
                  <c:v>0.11826888258410484</c:v>
                </c:pt>
                <c:pt idx="4292">
                  <c:v>0.11823471115049411</c:v>
                </c:pt>
                <c:pt idx="4293">
                  <c:v>0.11821135500864732</c:v>
                </c:pt>
                <c:pt idx="4294">
                  <c:v>0.11819794742064038</c:v>
                </c:pt>
                <c:pt idx="4295">
                  <c:v>0.11819318998890649</c:v>
                </c:pt>
                <c:pt idx="4296">
                  <c:v>0.11819751492469288</c:v>
                </c:pt>
                <c:pt idx="4297">
                  <c:v>0.11821048999047823</c:v>
                </c:pt>
                <c:pt idx="4298">
                  <c:v>0.11823038584427381</c:v>
                </c:pt>
                <c:pt idx="4299">
                  <c:v>0.11825460811396293</c:v>
                </c:pt>
                <c:pt idx="4300">
                  <c:v>0.11827796658211864</c:v>
                </c:pt>
                <c:pt idx="4301">
                  <c:v>0.11829743293199246</c:v>
                </c:pt>
                <c:pt idx="4302">
                  <c:v>0.1183117088098008</c:v>
                </c:pt>
                <c:pt idx="4303">
                  <c:v>0.1183229568016263</c:v>
                </c:pt>
                <c:pt idx="4304">
                  <c:v>0.11833680088379983</c:v>
                </c:pt>
                <c:pt idx="4305">
                  <c:v>0.11835929845860649</c:v>
                </c:pt>
                <c:pt idx="4306">
                  <c:v>0.11839477777159446</c:v>
                </c:pt>
                <c:pt idx="4307">
                  <c:v>0.11844151104596701</c:v>
                </c:pt>
                <c:pt idx="4308">
                  <c:v>0.11849474117863446</c:v>
                </c:pt>
                <c:pt idx="4309">
                  <c:v>0.11854408224986634</c:v>
                </c:pt>
                <c:pt idx="4310">
                  <c:v>0.11857957666243546</c:v>
                </c:pt>
                <c:pt idx="4311">
                  <c:v>0.11859299603750351</c:v>
                </c:pt>
                <c:pt idx="4312">
                  <c:v>0.11858217392847548</c:v>
                </c:pt>
                <c:pt idx="4313">
                  <c:v>0.11854970921934294</c:v>
                </c:pt>
                <c:pt idx="4314">
                  <c:v>0.11850339710146762</c:v>
                </c:pt>
                <c:pt idx="4315">
                  <c:v>0.11845362790100322</c:v>
                </c:pt>
                <c:pt idx="4316">
                  <c:v>0.11840948955634178</c:v>
                </c:pt>
                <c:pt idx="4317">
                  <c:v>0.11837833577837908</c:v>
                </c:pt>
                <c:pt idx="4318">
                  <c:v>0.11836275972740429</c:v>
                </c:pt>
                <c:pt idx="4319">
                  <c:v>0.11836362504891429</c:v>
                </c:pt>
                <c:pt idx="4320">
                  <c:v>0.11837660507846104</c:v>
                </c:pt>
                <c:pt idx="4321">
                  <c:v>0.1183978066277146</c:v>
                </c:pt>
                <c:pt idx="4322">
                  <c:v>0.11842074008095416</c:v>
                </c:pt>
                <c:pt idx="4323">
                  <c:v>0.11843934735742712</c:v>
                </c:pt>
                <c:pt idx="4324">
                  <c:v>0.11844930041396784</c:v>
                </c:pt>
                <c:pt idx="4325">
                  <c:v>0.11844670394244472</c:v>
                </c:pt>
                <c:pt idx="4326">
                  <c:v>0.11843069271106221</c:v>
                </c:pt>
                <c:pt idx="4327">
                  <c:v>0.11840256630143953</c:v>
                </c:pt>
                <c:pt idx="4328">
                  <c:v>0.1183644903721478</c:v>
                </c:pt>
                <c:pt idx="4329">
                  <c:v>0.11831992846747708</c:v>
                </c:pt>
                <c:pt idx="4330">
                  <c:v>0.11827147799272042</c:v>
                </c:pt>
                <c:pt idx="4331">
                  <c:v>0.11822043780344271</c:v>
                </c:pt>
                <c:pt idx="4332">
                  <c:v>0.11816810621065021</c:v>
                </c:pt>
                <c:pt idx="4333">
                  <c:v>0.11811491609511993</c:v>
                </c:pt>
                <c:pt idx="4334">
                  <c:v>0.1180634619388149</c:v>
                </c:pt>
                <c:pt idx="4335">
                  <c:v>0.11801720164140261</c:v>
                </c:pt>
                <c:pt idx="4336">
                  <c:v>0.11798045631869181</c:v>
                </c:pt>
                <c:pt idx="4337">
                  <c:v>0.11795711384617424</c:v>
                </c:pt>
                <c:pt idx="4338">
                  <c:v>0.1179497655496603</c:v>
                </c:pt>
                <c:pt idx="4339">
                  <c:v>0.11795797835982069</c:v>
                </c:pt>
                <c:pt idx="4340">
                  <c:v>0.1179774303718476</c:v>
                </c:pt>
                <c:pt idx="4341">
                  <c:v>0.11800250313923699</c:v>
                </c:pt>
                <c:pt idx="4342">
                  <c:v>0.11802757735421554</c:v>
                </c:pt>
                <c:pt idx="4343">
                  <c:v>0.11804876187093327</c:v>
                </c:pt>
                <c:pt idx="4344">
                  <c:v>0.11806562375547036</c:v>
                </c:pt>
                <c:pt idx="4345">
                  <c:v>0.11808118915306298</c:v>
                </c:pt>
                <c:pt idx="4346">
                  <c:v>0.11809978188690617</c:v>
                </c:pt>
                <c:pt idx="4347">
                  <c:v>0.1181261589912096</c:v>
                </c:pt>
                <c:pt idx="4348">
                  <c:v>0.11816205172260597</c:v>
                </c:pt>
                <c:pt idx="4349">
                  <c:v>0.11820486741437708</c:v>
                </c:pt>
                <c:pt idx="4350">
                  <c:v>0.11824985006150868</c:v>
                </c:pt>
                <c:pt idx="4351">
                  <c:v>0.11829051146318326</c:v>
                </c:pt>
                <c:pt idx="4352">
                  <c:v>0.11831949585003698</c:v>
                </c:pt>
                <c:pt idx="4353">
                  <c:v>0.11833290719108358</c:v>
                </c:pt>
                <c:pt idx="4354">
                  <c:v>0.11832901353327585</c:v>
                </c:pt>
                <c:pt idx="4355">
                  <c:v>0.11831084359172628</c:v>
                </c:pt>
                <c:pt idx="4356">
                  <c:v>0.11828402268635629</c:v>
                </c:pt>
                <c:pt idx="4357">
                  <c:v>0.11825504066677117</c:v>
                </c:pt>
                <c:pt idx="4358">
                  <c:v>0.11823125090207165</c:v>
                </c:pt>
                <c:pt idx="4359">
                  <c:v>0.11821654515384183</c:v>
                </c:pt>
                <c:pt idx="4360">
                  <c:v>0.11821222002853904</c:v>
                </c:pt>
                <c:pt idx="4361">
                  <c:v>0.11821524761172808</c:v>
                </c:pt>
                <c:pt idx="4362">
                  <c:v>0.11822087032221862</c:v>
                </c:pt>
                <c:pt idx="4363">
                  <c:v>0.11822216788113138</c:v>
                </c:pt>
                <c:pt idx="4364">
                  <c:v>0.11821395007349123</c:v>
                </c:pt>
                <c:pt idx="4365">
                  <c:v>0.1181957849452101</c:v>
                </c:pt>
                <c:pt idx="4366">
                  <c:v>0.11816897114440417</c:v>
                </c:pt>
                <c:pt idx="4367">
                  <c:v>0.11814086167911897</c:v>
                </c:pt>
                <c:pt idx="4368">
                  <c:v>0.11811924025147957</c:v>
                </c:pt>
                <c:pt idx="4369">
                  <c:v>0.11811145680103097</c:v>
                </c:pt>
                <c:pt idx="4370">
                  <c:v>0.11812010508791804</c:v>
                </c:pt>
                <c:pt idx="4371">
                  <c:v>0.11814388876488902</c:v>
                </c:pt>
                <c:pt idx="4372">
                  <c:v>0.11817545820246511</c:v>
                </c:pt>
                <c:pt idx="4373">
                  <c:v>0.11820616492547786</c:v>
                </c:pt>
                <c:pt idx="4374">
                  <c:v>0.11822735815555052</c:v>
                </c:pt>
                <c:pt idx="4375">
                  <c:v>0.11823427861793367</c:v>
                </c:pt>
                <c:pt idx="4376">
                  <c:v>0.11822779068121869</c:v>
                </c:pt>
                <c:pt idx="4377">
                  <c:v>0.11821265253913082</c:v>
                </c:pt>
                <c:pt idx="4378">
                  <c:v>0.11819535245141599</c:v>
                </c:pt>
                <c:pt idx="4379">
                  <c:v>0.118182377837868</c:v>
                </c:pt>
                <c:pt idx="4380">
                  <c:v>0.11817718810097977</c:v>
                </c:pt>
                <c:pt idx="4381">
                  <c:v>0.11817848552938803</c:v>
                </c:pt>
                <c:pt idx="4382">
                  <c:v>0.11818324280004544</c:v>
                </c:pt>
                <c:pt idx="4383">
                  <c:v>0.11818713515116197</c:v>
                </c:pt>
                <c:pt idx="4384">
                  <c:v>0.11818713515116197</c:v>
                </c:pt>
                <c:pt idx="4385">
                  <c:v>0.11818324280004544</c:v>
                </c:pt>
                <c:pt idx="4386">
                  <c:v>0.11817762057668524</c:v>
                </c:pt>
                <c:pt idx="4387">
                  <c:v>0.11817372831084139</c:v>
                </c:pt>
                <c:pt idx="4388">
                  <c:v>0.11817459325579172</c:v>
                </c:pt>
                <c:pt idx="4389">
                  <c:v>0.11818064791868144</c:v>
                </c:pt>
                <c:pt idx="4390">
                  <c:v>0.11818973007128741</c:v>
                </c:pt>
                <c:pt idx="4391">
                  <c:v>0.1181996774087376</c:v>
                </c:pt>
                <c:pt idx="4392">
                  <c:v>0.11820616492547786</c:v>
                </c:pt>
                <c:pt idx="4393">
                  <c:v>0.11820746244045555</c:v>
                </c:pt>
                <c:pt idx="4394">
                  <c:v>0.11820270490448992</c:v>
                </c:pt>
                <c:pt idx="4395">
                  <c:v>0.11819275749769653</c:v>
                </c:pt>
                <c:pt idx="4396">
                  <c:v>0.11817848552938803</c:v>
                </c:pt>
                <c:pt idx="4397">
                  <c:v>0.11816075434329176</c:v>
                </c:pt>
                <c:pt idx="4398">
                  <c:v>0.11813913192529479</c:v>
                </c:pt>
                <c:pt idx="4399">
                  <c:v>0.11811405126901453</c:v>
                </c:pt>
                <c:pt idx="4400">
                  <c:v>0.11808637774290165</c:v>
                </c:pt>
                <c:pt idx="4401">
                  <c:v>0.11805697655341418</c:v>
                </c:pt>
                <c:pt idx="4402">
                  <c:v>0.11802930666378442</c:v>
                </c:pt>
                <c:pt idx="4403">
                  <c:v>0.11800725848255966</c:v>
                </c:pt>
                <c:pt idx="4404">
                  <c:v>0.11799342490111575</c:v>
                </c:pt>
                <c:pt idx="4405">
                  <c:v>0.11798910199727908</c:v>
                </c:pt>
                <c:pt idx="4406">
                  <c:v>0.11799342490111575</c:v>
                </c:pt>
                <c:pt idx="4407">
                  <c:v>0.11800250313923699</c:v>
                </c:pt>
                <c:pt idx="4408">
                  <c:v>0.11801287850089037</c:v>
                </c:pt>
                <c:pt idx="4409">
                  <c:v>0.1180206601847974</c:v>
                </c:pt>
                <c:pt idx="4410">
                  <c:v>0.11802368643286154</c:v>
                </c:pt>
                <c:pt idx="4411">
                  <c:v>0.11802238946682342</c:v>
                </c:pt>
                <c:pt idx="4412">
                  <c:v>0.1180184985919478</c:v>
                </c:pt>
                <c:pt idx="4413">
                  <c:v>0.11801417543852544</c:v>
                </c:pt>
                <c:pt idx="4414">
                  <c:v>0.11801287850089037</c:v>
                </c:pt>
                <c:pt idx="4415">
                  <c:v>0.1180154723800334</c:v>
                </c:pt>
                <c:pt idx="4416">
                  <c:v>0.11802238946682342</c:v>
                </c:pt>
                <c:pt idx="4417">
                  <c:v>0.11803319763549192</c:v>
                </c:pt>
                <c:pt idx="4418">
                  <c:v>0.11804703248389437</c:v>
                </c:pt>
                <c:pt idx="4419">
                  <c:v>0.11806216485398691</c:v>
                </c:pt>
                <c:pt idx="4420">
                  <c:v>0.11807729775136389</c:v>
                </c:pt>
                <c:pt idx="4421">
                  <c:v>0.11809113400471005</c:v>
                </c:pt>
                <c:pt idx="4422">
                  <c:v>0.11810107908408785</c:v>
                </c:pt>
                <c:pt idx="4423">
                  <c:v>0.11810626791156176</c:v>
                </c:pt>
                <c:pt idx="4424">
                  <c:v>0.11810410589258014</c:v>
                </c:pt>
                <c:pt idx="4425">
                  <c:v>0.11809329595911533</c:v>
                </c:pt>
                <c:pt idx="4426">
                  <c:v>0.11807556825068966</c:v>
                </c:pt>
                <c:pt idx="4427">
                  <c:v>0.118052220665671</c:v>
                </c:pt>
                <c:pt idx="4428">
                  <c:v>0.11802671270201326</c:v>
                </c:pt>
                <c:pt idx="4429">
                  <c:v>0.11800250313923699</c:v>
                </c:pt>
                <c:pt idx="4430">
                  <c:v>0.11798305000419596</c:v>
                </c:pt>
                <c:pt idx="4431">
                  <c:v>0.11796964946248589</c:v>
                </c:pt>
                <c:pt idx="4432">
                  <c:v>0.11796143643161627</c:v>
                </c:pt>
                <c:pt idx="4433">
                  <c:v>0.11795624933424909</c:v>
                </c:pt>
                <c:pt idx="4434">
                  <c:v>0.11795106229883412</c:v>
                </c:pt>
                <c:pt idx="4435">
                  <c:v>0.11794284961945889</c:v>
                </c:pt>
                <c:pt idx="4436">
                  <c:v>0.11792988254716608</c:v>
                </c:pt>
                <c:pt idx="4437">
                  <c:v>0.11791216150781325</c:v>
                </c:pt>
                <c:pt idx="4438">
                  <c:v>0.11789184803515151</c:v>
                </c:pt>
                <c:pt idx="4439">
                  <c:v>0.11787153551257734</c:v>
                </c:pt>
                <c:pt idx="4440">
                  <c:v>0.11785381685381979</c:v>
                </c:pt>
                <c:pt idx="4441">
                  <c:v>0.11784171672178168</c:v>
                </c:pt>
                <c:pt idx="4442">
                  <c:v>0.11783609891793112</c:v>
                </c:pt>
                <c:pt idx="4443">
                  <c:v>0.1178378274652222</c:v>
                </c:pt>
                <c:pt idx="4444">
                  <c:v>0.11784560601317107</c:v>
                </c:pt>
                <c:pt idx="4445">
                  <c:v>0.11785857056935922</c:v>
                </c:pt>
                <c:pt idx="4446">
                  <c:v>0.11787499289613679</c:v>
                </c:pt>
                <c:pt idx="4447">
                  <c:v>0.11789357680434553</c:v>
                </c:pt>
                <c:pt idx="4448">
                  <c:v>0.11791216150781325</c:v>
                </c:pt>
                <c:pt idx="4449">
                  <c:v>0.11792988254716608</c:v>
                </c:pt>
                <c:pt idx="4450">
                  <c:v>0.11794457859168428</c:v>
                </c:pt>
                <c:pt idx="4451">
                  <c:v>0.11795624933424909</c:v>
                </c:pt>
                <c:pt idx="4452">
                  <c:v>0.11796316547783936</c:v>
                </c:pt>
                <c:pt idx="4453">
                  <c:v>0.11796662359093746</c:v>
                </c:pt>
                <c:pt idx="4454">
                  <c:v>0.11796705585701062</c:v>
                </c:pt>
                <c:pt idx="4455">
                  <c:v>0.11796489453094627</c:v>
                </c:pt>
                <c:pt idx="4456">
                  <c:v>0.11796186869252645</c:v>
                </c:pt>
                <c:pt idx="4457">
                  <c:v>0.11795754610278253</c:v>
                </c:pt>
                <c:pt idx="4458">
                  <c:v>0.11795279130375558</c:v>
                </c:pt>
                <c:pt idx="4459">
                  <c:v>0.11794803655678521</c:v>
                </c:pt>
                <c:pt idx="4460">
                  <c:v>0.11794284961945889</c:v>
                </c:pt>
                <c:pt idx="4461">
                  <c:v>0.11793809498133034</c:v>
                </c:pt>
                <c:pt idx="4462">
                  <c:v>0.11793420486157868</c:v>
                </c:pt>
                <c:pt idx="4463">
                  <c:v>0.11792988254716608</c:v>
                </c:pt>
                <c:pt idx="4464">
                  <c:v>0.11792512805099775</c:v>
                </c:pt>
                <c:pt idx="4465">
                  <c:v>0.11791778029566158</c:v>
                </c:pt>
                <c:pt idx="4466">
                  <c:v>0.11790740720564308</c:v>
                </c:pt>
                <c:pt idx="4467">
                  <c:v>0.11789228022680465</c:v>
                </c:pt>
                <c:pt idx="4468">
                  <c:v>0.11787412854766621</c:v>
                </c:pt>
                <c:pt idx="4469">
                  <c:v>0.1178555454716318</c:v>
                </c:pt>
                <c:pt idx="4470">
                  <c:v>0.11783955601939311</c:v>
                </c:pt>
                <c:pt idx="4471">
                  <c:v>0.11783134544835494</c:v>
                </c:pt>
                <c:pt idx="4472">
                  <c:v>0.1178335061098944</c:v>
                </c:pt>
                <c:pt idx="4473">
                  <c:v>0.11784690245137408</c:v>
                </c:pt>
                <c:pt idx="4474">
                  <c:v>0.11786980683111892</c:v>
                </c:pt>
                <c:pt idx="4475">
                  <c:v>0.11789703436337884</c:v>
                </c:pt>
                <c:pt idx="4476">
                  <c:v>0.11792383137925799</c:v>
                </c:pt>
                <c:pt idx="4477">
                  <c:v>0.117944146347983</c:v>
                </c:pt>
                <c:pt idx="4478">
                  <c:v>0.11795495256958721</c:v>
                </c:pt>
                <c:pt idx="4479">
                  <c:v>0.11795495256958721</c:v>
                </c:pt>
                <c:pt idx="4480">
                  <c:v>0.11794544308037824</c:v>
                </c:pt>
                <c:pt idx="4481">
                  <c:v>0.11792988254716608</c:v>
                </c:pt>
                <c:pt idx="4482">
                  <c:v>0.11791043266463841</c:v>
                </c:pt>
                <c:pt idx="4483">
                  <c:v>0.11789011927283866</c:v>
                </c:pt>
                <c:pt idx="4484">
                  <c:v>0.1178711033415677</c:v>
                </c:pt>
                <c:pt idx="4485">
                  <c:v>0.11785295254749373</c:v>
                </c:pt>
                <c:pt idx="4486">
                  <c:v>0.11783653105410907</c:v>
                </c:pt>
                <c:pt idx="4487">
                  <c:v>0.11782227078727192</c:v>
                </c:pt>
                <c:pt idx="4488">
                  <c:v>0.11781060364449292</c:v>
                </c:pt>
                <c:pt idx="4489">
                  <c:v>0.11780368993000534</c:v>
                </c:pt>
                <c:pt idx="4490">
                  <c:v>0.11780152941679878</c:v>
                </c:pt>
                <c:pt idx="4491">
                  <c:v>0.11780585045395975</c:v>
                </c:pt>
                <c:pt idx="4492">
                  <c:v>0.1178166532349566</c:v>
                </c:pt>
                <c:pt idx="4493">
                  <c:v>0.11783307397672649</c:v>
                </c:pt>
                <c:pt idx="4494">
                  <c:v>0.11785252039497596</c:v>
                </c:pt>
                <c:pt idx="4495">
                  <c:v>0.11787196768401687</c:v>
                </c:pt>
                <c:pt idx="4496">
                  <c:v>0.11788709395535013</c:v>
                </c:pt>
                <c:pt idx="4497">
                  <c:v>0.11789314461140188</c:v>
                </c:pt>
                <c:pt idx="4498">
                  <c:v>0.11788709395535013</c:v>
                </c:pt>
                <c:pt idx="4499">
                  <c:v>0.11786721382183341</c:v>
                </c:pt>
                <c:pt idx="4500">
                  <c:v>0.11783307397672649</c:v>
                </c:pt>
                <c:pt idx="4501">
                  <c:v>0.11778899865214931</c:v>
                </c:pt>
                <c:pt idx="4502">
                  <c:v>0.11774017532840497</c:v>
                </c:pt>
                <c:pt idx="4503">
                  <c:v>0.11769524543784005</c:v>
                </c:pt>
                <c:pt idx="4504">
                  <c:v>0.11766025518502754</c:v>
                </c:pt>
                <c:pt idx="4505">
                  <c:v>0.11764038543226529</c:v>
                </c:pt>
                <c:pt idx="4506">
                  <c:v>0.11763779379240258</c:v>
                </c:pt>
                <c:pt idx="4507">
                  <c:v>0.11765075214637333</c:v>
                </c:pt>
                <c:pt idx="4508">
                  <c:v>0.11767364618335507</c:v>
                </c:pt>
                <c:pt idx="4509">
                  <c:v>0.11770086141996783</c:v>
                </c:pt>
                <c:pt idx="4510">
                  <c:v>0.11772678227859801</c:v>
                </c:pt>
                <c:pt idx="4511">
                  <c:v>0.11774795212750966</c:v>
                </c:pt>
                <c:pt idx="4512">
                  <c:v>0.11776307407998121</c:v>
                </c:pt>
                <c:pt idx="4513">
                  <c:v>0.1177734437231458</c:v>
                </c:pt>
                <c:pt idx="4514">
                  <c:v>0.11778035695614475</c:v>
                </c:pt>
                <c:pt idx="4515">
                  <c:v>0.11778510986766777</c:v>
                </c:pt>
                <c:pt idx="4516">
                  <c:v>0.11778856656326553</c:v>
                </c:pt>
                <c:pt idx="4517">
                  <c:v>0.11778813447481118</c:v>
                </c:pt>
                <c:pt idx="4518">
                  <c:v>0.11778122111800726</c:v>
                </c:pt>
                <c:pt idx="4519">
                  <c:v>0.11776566646756048</c:v>
                </c:pt>
                <c:pt idx="4520">
                  <c:v>0.11773974328809345</c:v>
                </c:pt>
                <c:pt idx="4521">
                  <c:v>0.1177047494501372</c:v>
                </c:pt>
                <c:pt idx="4522">
                  <c:v>0.11766284695893148</c:v>
                </c:pt>
                <c:pt idx="4523">
                  <c:v>0.11761922082595555</c:v>
                </c:pt>
                <c:pt idx="4524">
                  <c:v>0.1175786222232803</c:v>
                </c:pt>
                <c:pt idx="4525">
                  <c:v>0.11754623244300066</c:v>
                </c:pt>
                <c:pt idx="4526">
                  <c:v>0.11752593607851336</c:v>
                </c:pt>
                <c:pt idx="4527">
                  <c:v>0.11751902689424598</c:v>
                </c:pt>
                <c:pt idx="4528">
                  <c:v>0.11752550425127628</c:v>
                </c:pt>
                <c:pt idx="4529">
                  <c:v>0.11754234583169321</c:v>
                </c:pt>
                <c:pt idx="4530">
                  <c:v>0.1175643704223498</c:v>
                </c:pt>
                <c:pt idx="4531">
                  <c:v>0.11758725990601115</c:v>
                </c:pt>
                <c:pt idx="4532">
                  <c:v>0.11760453578687524</c:v>
                </c:pt>
                <c:pt idx="4533">
                  <c:v>0.11761231015747498</c:v>
                </c:pt>
                <c:pt idx="4534">
                  <c:v>0.11760885486447126</c:v>
                </c:pt>
                <c:pt idx="4535">
                  <c:v>0.117593738280802</c:v>
                </c:pt>
                <c:pt idx="4536">
                  <c:v>0.11756998471234048</c:v>
                </c:pt>
                <c:pt idx="4537">
                  <c:v>0.11754191398813896</c:v>
                </c:pt>
                <c:pt idx="4538">
                  <c:v>0.11751384507817819</c:v>
                </c:pt>
                <c:pt idx="4539">
                  <c:v>0.11749139125630481</c:v>
                </c:pt>
                <c:pt idx="4540">
                  <c:v>0.11747714231761008</c:v>
                </c:pt>
                <c:pt idx="4541">
                  <c:v>0.11747368809984449</c:v>
                </c:pt>
                <c:pt idx="4542">
                  <c:v>0.1174805965628497</c:v>
                </c:pt>
                <c:pt idx="4543">
                  <c:v>0.11749743640183963</c:v>
                </c:pt>
                <c:pt idx="4544">
                  <c:v>0.11752075418000796</c:v>
                </c:pt>
                <c:pt idx="4545">
                  <c:v>0.11754795983696897</c:v>
                </c:pt>
                <c:pt idx="4546">
                  <c:v>0.11757559907491044</c:v>
                </c:pt>
                <c:pt idx="4547">
                  <c:v>0.11760151245811457</c:v>
                </c:pt>
                <c:pt idx="4548">
                  <c:v>0.11762310812530108</c:v>
                </c:pt>
                <c:pt idx="4549">
                  <c:v>0.11764124931565589</c:v>
                </c:pt>
                <c:pt idx="4550">
                  <c:v>0.11765463972796197</c:v>
                </c:pt>
                <c:pt idx="4551">
                  <c:v>0.1176641428516837</c:v>
                </c:pt>
                <c:pt idx="4552">
                  <c:v>0.11767019040232263</c:v>
                </c:pt>
                <c:pt idx="4553">
                  <c:v>0.11767235026224554</c:v>
                </c:pt>
                <c:pt idx="4554">
                  <c:v>0.11766932646136119</c:v>
                </c:pt>
                <c:pt idx="4555">
                  <c:v>0.11766068714627076</c:v>
                </c:pt>
                <c:pt idx="4556">
                  <c:v>0.11764686459958396</c:v>
                </c:pt>
                <c:pt idx="4557">
                  <c:v>0.11762785931619824</c:v>
                </c:pt>
                <c:pt idx="4558">
                  <c:v>0.11760712722827849</c:v>
                </c:pt>
                <c:pt idx="4559">
                  <c:v>0.11758855557323844</c:v>
                </c:pt>
                <c:pt idx="4560">
                  <c:v>0.11757516719828975</c:v>
                </c:pt>
                <c:pt idx="4561">
                  <c:v>0.11756955284130288</c:v>
                </c:pt>
                <c:pt idx="4562">
                  <c:v>0.11757171220078566</c:v>
                </c:pt>
                <c:pt idx="4563">
                  <c:v>0.1175786222232803</c:v>
                </c:pt>
                <c:pt idx="4564">
                  <c:v>0.11758596424264967</c:v>
                </c:pt>
                <c:pt idx="4565">
                  <c:v>0.11759028313555431</c:v>
                </c:pt>
                <c:pt idx="4566">
                  <c:v>0.11758769179465733</c:v>
                </c:pt>
                <c:pt idx="4567">
                  <c:v>0.11757775846445584</c:v>
                </c:pt>
                <c:pt idx="4568">
                  <c:v>0.11756221109937115</c:v>
                </c:pt>
                <c:pt idx="4569">
                  <c:v>0.11754407321020233</c:v>
                </c:pt>
                <c:pt idx="4570">
                  <c:v>0.11752636790617943</c:v>
                </c:pt>
                <c:pt idx="4571">
                  <c:v>0.11751125419332931</c:v>
                </c:pt>
                <c:pt idx="4572">
                  <c:v>0.11749830000092787</c:v>
                </c:pt>
                <c:pt idx="4573">
                  <c:v>0.11748534619491424</c:v>
                </c:pt>
                <c:pt idx="4574">
                  <c:v>0.11746937036627159</c:v>
                </c:pt>
                <c:pt idx="4575">
                  <c:v>0.11744907759346324</c:v>
                </c:pt>
                <c:pt idx="4576">
                  <c:v>0.11742490020841234</c:v>
                </c:pt>
                <c:pt idx="4577">
                  <c:v>0.11739899736081039</c:v>
                </c:pt>
                <c:pt idx="4578">
                  <c:v>0.11737568611881632</c:v>
                </c:pt>
                <c:pt idx="4579">
                  <c:v>0.11735928266152251</c:v>
                </c:pt>
                <c:pt idx="4580">
                  <c:v>0.11735194447331432</c:v>
                </c:pt>
                <c:pt idx="4581">
                  <c:v>0.11735496606520701</c:v>
                </c:pt>
                <c:pt idx="4582">
                  <c:v>0.11736575763644141</c:v>
                </c:pt>
                <c:pt idx="4583">
                  <c:v>0.11738129797012753</c:v>
                </c:pt>
                <c:pt idx="4584">
                  <c:v>0.11739727055923355</c:v>
                </c:pt>
                <c:pt idx="4585">
                  <c:v>0.11741108516409937</c:v>
                </c:pt>
                <c:pt idx="4586">
                  <c:v>0.11742101468278088</c:v>
                </c:pt>
                <c:pt idx="4587">
                  <c:v>0.11742705884878413</c:v>
                </c:pt>
                <c:pt idx="4588">
                  <c:v>0.11743051269569615</c:v>
                </c:pt>
                <c:pt idx="4589">
                  <c:v>0.11743310309890631</c:v>
                </c:pt>
                <c:pt idx="4590">
                  <c:v>0.11743742047192496</c:v>
                </c:pt>
                <c:pt idx="4591">
                  <c:v>0.11744476010455862</c:v>
                </c:pt>
                <c:pt idx="4592">
                  <c:v>0.11745469039320777</c:v>
                </c:pt>
                <c:pt idx="4593">
                  <c:v>0.1174667797467327</c:v>
                </c:pt>
                <c:pt idx="4594">
                  <c:v>0.11747930121766526</c:v>
                </c:pt>
                <c:pt idx="4595">
                  <c:v>0.11749052767095447</c:v>
                </c:pt>
                <c:pt idx="4596">
                  <c:v>0.11749830000092787</c:v>
                </c:pt>
                <c:pt idx="4597">
                  <c:v>0.11750132261126056</c:v>
                </c:pt>
                <c:pt idx="4598">
                  <c:v>0.11749830000092787</c:v>
                </c:pt>
                <c:pt idx="4599">
                  <c:v>0.11749052767095447</c:v>
                </c:pt>
                <c:pt idx="4600">
                  <c:v>0.11747930121766526</c:v>
                </c:pt>
                <c:pt idx="4601">
                  <c:v>0.11746548444275839</c:v>
                </c:pt>
                <c:pt idx="4602">
                  <c:v>0.11745253161549074</c:v>
                </c:pt>
                <c:pt idx="4603">
                  <c:v>0.11744001091633771</c:v>
                </c:pt>
                <c:pt idx="4604">
                  <c:v>0.11742921749988555</c:v>
                </c:pt>
                <c:pt idx="4605">
                  <c:v>0.11741928779365851</c:v>
                </c:pt>
                <c:pt idx="4606">
                  <c:v>0.11740849489221439</c:v>
                </c:pt>
                <c:pt idx="4607">
                  <c:v>0.11739640716101973</c:v>
                </c:pt>
                <c:pt idx="4608">
                  <c:v>0.11738345639378645</c:v>
                </c:pt>
                <c:pt idx="4609">
                  <c:v>0.11737007434001911</c:v>
                </c:pt>
                <c:pt idx="4610">
                  <c:v>0.11735841933882696</c:v>
                </c:pt>
                <c:pt idx="4611">
                  <c:v>0.11734978620626169</c:v>
                </c:pt>
                <c:pt idx="4612">
                  <c:v>0.11734417476212078</c:v>
                </c:pt>
                <c:pt idx="4613">
                  <c:v>0.11734158488927926</c:v>
                </c:pt>
                <c:pt idx="4614">
                  <c:v>0.11733942667370856</c:v>
                </c:pt>
                <c:pt idx="4615">
                  <c:v>0.11733554191270945</c:v>
                </c:pt>
                <c:pt idx="4616">
                  <c:v>0.1173277724949563</c:v>
                </c:pt>
                <c:pt idx="4617">
                  <c:v>0.11731655024802368</c:v>
                </c:pt>
                <c:pt idx="4618">
                  <c:v>0.11730230704450795</c:v>
                </c:pt>
                <c:pt idx="4619">
                  <c:v>0.11728849589930979</c:v>
                </c:pt>
                <c:pt idx="4620">
                  <c:v>0.11727727466723203</c:v>
                </c:pt>
                <c:pt idx="4621">
                  <c:v>0.11727080101137755</c:v>
                </c:pt>
                <c:pt idx="4622">
                  <c:v>0.11726907471944681</c:v>
                </c:pt>
                <c:pt idx="4623">
                  <c:v>0.11726993786455464</c:v>
                </c:pt>
                <c:pt idx="4624">
                  <c:v>0.11727123258543226</c:v>
                </c:pt>
                <c:pt idx="4625">
                  <c:v>0.11726993786455464</c:v>
                </c:pt>
                <c:pt idx="4626">
                  <c:v>0.11726346431806156</c:v>
                </c:pt>
                <c:pt idx="4627">
                  <c:v>0.11725181217753355</c:v>
                </c:pt>
                <c:pt idx="4628">
                  <c:v>0.11723713955638126</c:v>
                </c:pt>
                <c:pt idx="4629">
                  <c:v>0.11722246743092579</c:v>
                </c:pt>
                <c:pt idx="4630">
                  <c:v>0.11721081639027975</c:v>
                </c:pt>
                <c:pt idx="4631">
                  <c:v>0.11720520674144497</c:v>
                </c:pt>
                <c:pt idx="4632">
                  <c:v>0.11720693277952277</c:v>
                </c:pt>
                <c:pt idx="4633">
                  <c:v>0.11721513155407404</c:v>
                </c:pt>
                <c:pt idx="4634">
                  <c:v>0.11722894036634768</c:v>
                </c:pt>
                <c:pt idx="4635">
                  <c:v>0.11724577044996554</c:v>
                </c:pt>
                <c:pt idx="4636">
                  <c:v>0.11726346431806156</c:v>
                </c:pt>
                <c:pt idx="4637">
                  <c:v>0.11728029573965493</c:v>
                </c:pt>
                <c:pt idx="4638">
                  <c:v>0.11729453822129032</c:v>
                </c:pt>
                <c:pt idx="4639">
                  <c:v>0.11730619150823152</c:v>
                </c:pt>
                <c:pt idx="4640">
                  <c:v>0.11731525539203769</c:v>
                </c:pt>
                <c:pt idx="4641">
                  <c:v>0.11732259296033865</c:v>
                </c:pt>
                <c:pt idx="4642">
                  <c:v>0.11732820412562972</c:v>
                </c:pt>
                <c:pt idx="4643">
                  <c:v>0.11733295209134809</c:v>
                </c:pt>
                <c:pt idx="4644">
                  <c:v>0.11733683682918128</c:v>
                </c:pt>
                <c:pt idx="4645">
                  <c:v>0.11733899503188183</c:v>
                </c:pt>
                <c:pt idx="4646">
                  <c:v>0.11733942667370856</c:v>
                </c:pt>
                <c:pt idx="4647">
                  <c:v>0.1173372684688635</c:v>
                </c:pt>
                <c:pt idx="4648">
                  <c:v>0.11733079391867773</c:v>
                </c:pt>
                <c:pt idx="4649">
                  <c:v>0.11731957159367112</c:v>
                </c:pt>
                <c:pt idx="4650">
                  <c:v>0.11730360186188882</c:v>
                </c:pt>
                <c:pt idx="4651">
                  <c:v>0.11728374841958533</c:v>
                </c:pt>
                <c:pt idx="4652">
                  <c:v>0.11726087492648263</c:v>
                </c:pt>
                <c:pt idx="4653">
                  <c:v>0.11723713955638126</c:v>
                </c:pt>
                <c:pt idx="4654">
                  <c:v>0.1172147000357654</c:v>
                </c:pt>
                <c:pt idx="4655">
                  <c:v>0.11719571365463499</c:v>
                </c:pt>
                <c:pt idx="4656">
                  <c:v>0.11718147441348259</c:v>
                </c:pt>
                <c:pt idx="4657">
                  <c:v>0.1171711188949639</c:v>
                </c:pt>
                <c:pt idx="4658">
                  <c:v>0.11716335241811382</c:v>
                </c:pt>
                <c:pt idx="4659">
                  <c:v>0.11715731192102818</c:v>
                </c:pt>
                <c:pt idx="4660">
                  <c:v>0.11714954569108149</c:v>
                </c:pt>
                <c:pt idx="4661">
                  <c:v>0.11713832804855684</c:v>
                </c:pt>
                <c:pt idx="4662">
                  <c:v>0.11712236497988859</c:v>
                </c:pt>
                <c:pt idx="4663">
                  <c:v>0.1171012256027647</c:v>
                </c:pt>
                <c:pt idx="4664">
                  <c:v>0.1170762048126418</c:v>
                </c:pt>
                <c:pt idx="4665">
                  <c:v>0.11704902869102252</c:v>
                </c:pt>
                <c:pt idx="4666">
                  <c:v>0.11702228559658978</c:v>
                </c:pt>
                <c:pt idx="4667">
                  <c:v>0.11699899456571161</c:v>
                </c:pt>
                <c:pt idx="4668">
                  <c:v>0.11698131146904689</c:v>
                </c:pt>
                <c:pt idx="4669">
                  <c:v>0.11697009817104298</c:v>
                </c:pt>
                <c:pt idx="4670">
                  <c:v>0.11696492290038163</c:v>
                </c:pt>
                <c:pt idx="4671">
                  <c:v>0.11696535417058118</c:v>
                </c:pt>
                <c:pt idx="4672">
                  <c:v>0.11696880434759593</c:v>
                </c:pt>
                <c:pt idx="4673">
                  <c:v>0.1169739796645114</c:v>
                </c:pt>
                <c:pt idx="4674">
                  <c:v>0.1169791550430993</c:v>
                </c:pt>
                <c:pt idx="4675">
                  <c:v>0.1169826053297548</c:v>
                </c:pt>
                <c:pt idx="4676">
                  <c:v>0.11698562435306437</c:v>
                </c:pt>
                <c:pt idx="4677">
                  <c:v>0.11698734951866363</c:v>
                </c:pt>
                <c:pt idx="4678">
                  <c:v>0.1169886433973607</c:v>
                </c:pt>
                <c:pt idx="4679">
                  <c:v>0.11699036857495304</c:v>
                </c:pt>
                <c:pt idx="4680">
                  <c:v>0.11699252505658053</c:v>
                </c:pt>
                <c:pt idx="4681">
                  <c:v>0.11699597544945728</c:v>
                </c:pt>
                <c:pt idx="4682">
                  <c:v>0.11699942586974676</c:v>
                </c:pt>
                <c:pt idx="4683">
                  <c:v>0.11700373893365901</c:v>
                </c:pt>
                <c:pt idx="4684">
                  <c:v>0.11700762072780335</c:v>
                </c:pt>
                <c:pt idx="4685">
                  <c:v>0.11701236518998737</c:v>
                </c:pt>
                <c:pt idx="4686">
                  <c:v>0.11701710970400325</c:v>
                </c:pt>
                <c:pt idx="4687">
                  <c:v>0.11702185426985146</c:v>
                </c:pt>
                <c:pt idx="4688">
                  <c:v>0.1170261675565113</c:v>
                </c:pt>
                <c:pt idx="4689">
                  <c:v>0.11702918688266217</c:v>
                </c:pt>
                <c:pt idx="4690">
                  <c:v>0.11702875554906977</c:v>
                </c:pt>
                <c:pt idx="4691">
                  <c:v>0.11702444223670694</c:v>
                </c:pt>
                <c:pt idx="4692">
                  <c:v>0.11701452178084171</c:v>
                </c:pt>
                <c:pt idx="4693">
                  <c:v>0.11699856326210456</c:v>
                </c:pt>
                <c:pt idx="4694">
                  <c:v>0.11697742991005045</c:v>
                </c:pt>
                <c:pt idx="4695">
                  <c:v>0.11695155373660915</c:v>
                </c:pt>
                <c:pt idx="4696">
                  <c:v>0.11692395418419099</c:v>
                </c:pt>
                <c:pt idx="4697">
                  <c:v>0.11689592518393377</c:v>
                </c:pt>
                <c:pt idx="4698">
                  <c:v>0.11687005386611415</c:v>
                </c:pt>
                <c:pt idx="4699">
                  <c:v>0.11684720215059696</c:v>
                </c:pt>
                <c:pt idx="4700">
                  <c:v>0.11682866296298566</c:v>
                </c:pt>
                <c:pt idx="4701">
                  <c:v>0.11681529799306689</c:v>
                </c:pt>
                <c:pt idx="4702">
                  <c:v>0.11680624453744126</c:v>
                </c:pt>
                <c:pt idx="4703">
                  <c:v>0.11680064011187052</c:v>
                </c:pt>
                <c:pt idx="4704">
                  <c:v>0.11679805347830763</c:v>
                </c:pt>
                <c:pt idx="4705">
                  <c:v>0.11679719127054333</c:v>
                </c:pt>
                <c:pt idx="4706">
                  <c:v>0.11679676016730312</c:v>
                </c:pt>
                <c:pt idx="4707">
                  <c:v>0.11679676016730312</c:v>
                </c:pt>
                <c:pt idx="4708">
                  <c:v>0.116796329064491</c:v>
                </c:pt>
                <c:pt idx="4709">
                  <c:v>0.11679589796210654</c:v>
                </c:pt>
                <c:pt idx="4710">
                  <c:v>0.11679460465752134</c:v>
                </c:pt>
                <c:pt idx="4711">
                  <c:v>0.11679244915843812</c:v>
                </c:pt>
                <c:pt idx="4712">
                  <c:v>0.11678856928704684</c:v>
                </c:pt>
                <c:pt idx="4713">
                  <c:v>0.11678253400044436</c:v>
                </c:pt>
                <c:pt idx="4714">
                  <c:v>0.11677348122779552</c:v>
                </c:pt>
                <c:pt idx="4715">
                  <c:v>0.11676141115779426</c:v>
                </c:pt>
                <c:pt idx="4716">
                  <c:v>0.11674632404201224</c:v>
                </c:pt>
                <c:pt idx="4717">
                  <c:v>0.11672951330179193</c:v>
                </c:pt>
                <c:pt idx="4718">
                  <c:v>0.11671227219287805</c:v>
                </c:pt>
                <c:pt idx="4719">
                  <c:v>0.11669589377336365</c:v>
                </c:pt>
                <c:pt idx="4720">
                  <c:v>0.11668167091014314</c:v>
                </c:pt>
                <c:pt idx="4721">
                  <c:v>0.11666917241485419</c:v>
                </c:pt>
                <c:pt idx="4722">
                  <c:v>0.1166588291045535</c:v>
                </c:pt>
                <c:pt idx="4723">
                  <c:v>0.11664934795317616</c:v>
                </c:pt>
                <c:pt idx="4724">
                  <c:v>0.1166398670087786</c:v>
                </c:pt>
                <c:pt idx="4725">
                  <c:v>0.11663038627135192</c:v>
                </c:pt>
                <c:pt idx="4726">
                  <c:v>0.1166200438847439</c:v>
                </c:pt>
                <c:pt idx="4727">
                  <c:v>0.11660883991051596</c:v>
                </c:pt>
                <c:pt idx="4728">
                  <c:v>0.11659591260709889</c:v>
                </c:pt>
                <c:pt idx="4729">
                  <c:v>0.11657996946281723</c:v>
                </c:pt>
                <c:pt idx="4730">
                  <c:v>0.11656144167909799</c:v>
                </c:pt>
                <c:pt idx="4731">
                  <c:v>0.1165386061959478</c:v>
                </c:pt>
                <c:pt idx="4732">
                  <c:v>0.11651275615455814</c:v>
                </c:pt>
                <c:pt idx="4733">
                  <c:v>0.11648647685637481</c:v>
                </c:pt>
                <c:pt idx="4734">
                  <c:v>0.11646235299894359</c:v>
                </c:pt>
                <c:pt idx="4735">
                  <c:v>0.11644383023216809</c:v>
                </c:pt>
                <c:pt idx="4736">
                  <c:v>0.11643392303003253</c:v>
                </c:pt>
                <c:pt idx="4737">
                  <c:v>0.11643263080293786</c:v>
                </c:pt>
                <c:pt idx="4738">
                  <c:v>0.11643866122894353</c:v>
                </c:pt>
                <c:pt idx="4739">
                  <c:v>0.11644813778185126</c:v>
                </c:pt>
                <c:pt idx="4740">
                  <c:v>0.11645761454154735</c:v>
                </c:pt>
                <c:pt idx="4741">
                  <c:v>0.11646321454220654</c:v>
                </c:pt>
                <c:pt idx="4742">
                  <c:v>0.11646407608717879</c:v>
                </c:pt>
                <c:pt idx="4743">
                  <c:v>0.11646106068725393</c:v>
                </c:pt>
                <c:pt idx="4744">
                  <c:v>0.11645675300939329</c:v>
                </c:pt>
                <c:pt idx="4745">
                  <c:v>0.11645330689786826</c:v>
                </c:pt>
                <c:pt idx="4746">
                  <c:v>0.11645244537425936</c:v>
                </c:pt>
                <c:pt idx="4747">
                  <c:v>0.11645330689786826</c:v>
                </c:pt>
                <c:pt idx="4748">
                  <c:v>0.11645416842318601</c:v>
                </c:pt>
                <c:pt idx="4749">
                  <c:v>0.11645158385235976</c:v>
                </c:pt>
                <c:pt idx="4750">
                  <c:v>0.11644296872735838</c:v>
                </c:pt>
                <c:pt idx="4751">
                  <c:v>0.11642789266981823</c:v>
                </c:pt>
                <c:pt idx="4752">
                  <c:v>0.11640764850148944</c:v>
                </c:pt>
                <c:pt idx="4753">
                  <c:v>0.11638482110323911</c:v>
                </c:pt>
                <c:pt idx="4754">
                  <c:v>0.11636242557666543</c:v>
                </c:pt>
                <c:pt idx="4755">
                  <c:v>0.1163426151119541</c:v>
                </c:pt>
                <c:pt idx="4756">
                  <c:v>0.11632668126345436</c:v>
                </c:pt>
                <c:pt idx="4757">
                  <c:v>0.11631376235598034</c:v>
                </c:pt>
                <c:pt idx="4758">
                  <c:v>0.11630299689330437</c:v>
                </c:pt>
                <c:pt idx="4759">
                  <c:v>0.11629223169748026</c:v>
                </c:pt>
                <c:pt idx="4760">
                  <c:v>0.11628060558570297</c:v>
                </c:pt>
                <c:pt idx="4761">
                  <c:v>0.1162681186271185</c:v>
                </c:pt>
                <c:pt idx="4762">
                  <c:v>0.11625563202755262</c:v>
                </c:pt>
                <c:pt idx="4763">
                  <c:v>0.1162440068954983</c:v>
                </c:pt>
                <c:pt idx="4764">
                  <c:v>0.11623453479574752</c:v>
                </c:pt>
                <c:pt idx="4765">
                  <c:v>0.11622807666436274</c:v>
                </c:pt>
                <c:pt idx="4766">
                  <c:v>0.11622506290258172</c:v>
                </c:pt>
                <c:pt idx="4767">
                  <c:v>0.1162254934386987</c:v>
                </c:pt>
                <c:pt idx="4768">
                  <c:v>0.11622850720346711</c:v>
                </c:pt>
                <c:pt idx="4769">
                  <c:v>0.11623324316178774</c:v>
                </c:pt>
                <c:pt idx="4770">
                  <c:v>0.11623668752755012</c:v>
                </c:pt>
                <c:pt idx="4771">
                  <c:v>0.11623797917175371</c:v>
                </c:pt>
                <c:pt idx="4772">
                  <c:v>0.11623453479574752</c:v>
                </c:pt>
                <c:pt idx="4773">
                  <c:v>0.1162254934386987</c:v>
                </c:pt>
                <c:pt idx="4774">
                  <c:v>0.11621042492855416</c:v>
                </c:pt>
                <c:pt idx="4775">
                  <c:v>0.11619105189799839</c:v>
                </c:pt>
                <c:pt idx="4776">
                  <c:v>0.11617081876647928</c:v>
                </c:pt>
                <c:pt idx="4777">
                  <c:v>0.11615187796570214</c:v>
                </c:pt>
                <c:pt idx="4778">
                  <c:v>0.11613681200949821</c:v>
                </c:pt>
                <c:pt idx="4779">
                  <c:v>0.11612648137016224</c:v>
                </c:pt>
                <c:pt idx="4780">
                  <c:v>0.11611916398264233</c:v>
                </c:pt>
                <c:pt idx="4781">
                  <c:v>0.11611141629494204</c:v>
                </c:pt>
                <c:pt idx="4782">
                  <c:v>0.11609979502254075</c:v>
                </c:pt>
                <c:pt idx="4783">
                  <c:v>0.11608085731898743</c:v>
                </c:pt>
                <c:pt idx="4784">
                  <c:v>0.11605417377462046</c:v>
                </c:pt>
                <c:pt idx="4785">
                  <c:v>0.11602017614976068</c:v>
                </c:pt>
                <c:pt idx="4786">
                  <c:v>0.11598273880651833</c:v>
                </c:pt>
                <c:pt idx="4787">
                  <c:v>0.1159465954680815</c:v>
                </c:pt>
                <c:pt idx="4788">
                  <c:v>0.1159151876285861</c:v>
                </c:pt>
                <c:pt idx="4789">
                  <c:v>0.11589238609972818</c:v>
                </c:pt>
                <c:pt idx="4790">
                  <c:v>0.11587991029819322</c:v>
                </c:pt>
                <c:pt idx="4791">
                  <c:v>0.11587689895151587</c:v>
                </c:pt>
                <c:pt idx="4792">
                  <c:v>0.11588163107709748</c:v>
                </c:pt>
                <c:pt idx="4793">
                  <c:v>0.11589195589370893</c:v>
                </c:pt>
                <c:pt idx="4794">
                  <c:v>0.11590357160580556</c:v>
                </c:pt>
                <c:pt idx="4795">
                  <c:v>0.1159151876285861</c:v>
                </c:pt>
                <c:pt idx="4796">
                  <c:v>0.11592379229021865</c:v>
                </c:pt>
                <c:pt idx="4797">
                  <c:v>0.11592895516903157</c:v>
                </c:pt>
                <c:pt idx="4798">
                  <c:v>0.11592981565480087</c:v>
                </c:pt>
                <c:pt idx="4799">
                  <c:v>0.11592766444357394</c:v>
                </c:pt>
                <c:pt idx="4800">
                  <c:v>0.11592207134425336</c:v>
                </c:pt>
                <c:pt idx="4801">
                  <c:v>0.1159151876285861</c:v>
                </c:pt>
                <c:pt idx="4802">
                  <c:v>0.1159061529173514</c:v>
                </c:pt>
                <c:pt idx="4803">
                  <c:v>0.11589582776322149</c:v>
                </c:pt>
                <c:pt idx="4804">
                  <c:v>0.11588292166575076</c:v>
                </c:pt>
                <c:pt idx="4805">
                  <c:v>0.11586829521892017</c:v>
                </c:pt>
                <c:pt idx="4806">
                  <c:v>0.11585194859655468</c:v>
                </c:pt>
                <c:pt idx="4807">
                  <c:v>0.11583603273964493</c:v>
                </c:pt>
                <c:pt idx="4808">
                  <c:v>0.11582398869509258</c:v>
                </c:pt>
                <c:pt idx="4809">
                  <c:v>0.11581796679806799</c:v>
                </c:pt>
                <c:pt idx="4810">
                  <c:v>0.11581925719754416</c:v>
                </c:pt>
                <c:pt idx="4811">
                  <c:v>0.11582829010123274</c:v>
                </c:pt>
                <c:pt idx="4812">
                  <c:v>0.11584076441996183</c:v>
                </c:pt>
                <c:pt idx="4813">
                  <c:v>0.11585237876294519</c:v>
                </c:pt>
                <c:pt idx="4814">
                  <c:v>0.11585711062135784</c:v>
                </c:pt>
                <c:pt idx="4815">
                  <c:v>0.11585022793525501</c:v>
                </c:pt>
                <c:pt idx="4816">
                  <c:v>0.11583001067561749</c:v>
                </c:pt>
                <c:pt idx="4817">
                  <c:v>0.11579818115286977</c:v>
                </c:pt>
                <c:pt idx="4818">
                  <c:v>0.11575947271478737</c:v>
                </c:pt>
                <c:pt idx="4819">
                  <c:v>0.11572076772646012</c:v>
                </c:pt>
                <c:pt idx="4820">
                  <c:v>0.1156885162043072</c:v>
                </c:pt>
                <c:pt idx="4821">
                  <c:v>0.11566658653722006</c:v>
                </c:pt>
                <c:pt idx="4822">
                  <c:v>0.11565669704964676</c:v>
                </c:pt>
                <c:pt idx="4823">
                  <c:v>0.11565669704964676</c:v>
                </c:pt>
                <c:pt idx="4824">
                  <c:v>0.11566185675419705</c:v>
                </c:pt>
                <c:pt idx="4825">
                  <c:v>0.1156670165200494</c:v>
                </c:pt>
                <c:pt idx="4826">
                  <c:v>0.11566830647109094</c:v>
                </c:pt>
                <c:pt idx="4827">
                  <c:v>0.11566400664918575</c:v>
                </c:pt>
                <c:pt idx="4828">
                  <c:v>0.11565368725030056</c:v>
                </c:pt>
                <c:pt idx="4829">
                  <c:v>0.11564035838963871</c:v>
                </c:pt>
                <c:pt idx="4830">
                  <c:v>0.11562702993803764</c:v>
                </c:pt>
                <c:pt idx="4831">
                  <c:v>0.1156171413511714</c:v>
                </c:pt>
                <c:pt idx="4832">
                  <c:v>0.11561241210660878</c:v>
                </c:pt>
                <c:pt idx="4833">
                  <c:v>0.11561370189547293</c:v>
                </c:pt>
                <c:pt idx="4834">
                  <c:v>0.11561972096082085</c:v>
                </c:pt>
                <c:pt idx="4835">
                  <c:v>0.11562702993803764</c:v>
                </c:pt>
                <c:pt idx="4836">
                  <c:v>0.11563304918810846</c:v>
                </c:pt>
                <c:pt idx="4837">
                  <c:v>0.11563347913773458</c:v>
                </c:pt>
                <c:pt idx="4838">
                  <c:v>0.11562574010959048</c:v>
                </c:pt>
                <c:pt idx="4839">
                  <c:v>0.11560725298945618</c:v>
                </c:pt>
                <c:pt idx="4840">
                  <c:v>0.11557844904498971</c:v>
                </c:pt>
                <c:pt idx="4841">
                  <c:v>0.11554061990067399</c:v>
                </c:pt>
                <c:pt idx="4842">
                  <c:v>0.11549634679182075</c:v>
                </c:pt>
                <c:pt idx="4843">
                  <c:v>0.11544949958173845</c:v>
                </c:pt>
                <c:pt idx="4844">
                  <c:v>0.1154052357604799</c:v>
                </c:pt>
                <c:pt idx="4845">
                  <c:v>0.11536656232801457</c:v>
                </c:pt>
                <c:pt idx="4846">
                  <c:v>0.11533605571668459</c:v>
                </c:pt>
                <c:pt idx="4847">
                  <c:v>0.11531457347342167</c:v>
                </c:pt>
                <c:pt idx="4848">
                  <c:v>0.11530039577494511</c:v>
                </c:pt>
                <c:pt idx="4849">
                  <c:v>0.11529094423308528</c:v>
                </c:pt>
                <c:pt idx="4850">
                  <c:v>0.11528278170337181</c:v>
                </c:pt>
                <c:pt idx="4851">
                  <c:v>0.11527418973256631</c:v>
                </c:pt>
                <c:pt idx="4852">
                  <c:v>0.11526473876100451</c:v>
                </c:pt>
                <c:pt idx="4853">
                  <c:v>0.1152548584197256</c:v>
                </c:pt>
                <c:pt idx="4854">
                  <c:v>0.11524755570324963</c:v>
                </c:pt>
                <c:pt idx="4855">
                  <c:v>0.11524497830322289</c:v>
                </c:pt>
                <c:pt idx="4856">
                  <c:v>0.11524884440899885</c:v>
                </c:pt>
                <c:pt idx="4857">
                  <c:v>0.11525958377229306</c:v>
                </c:pt>
                <c:pt idx="4858">
                  <c:v>0.11527547851735098</c:v>
                </c:pt>
                <c:pt idx="4859">
                  <c:v>0.11529223306759018</c:v>
                </c:pt>
                <c:pt idx="4860">
                  <c:v>0.1153059808736393</c:v>
                </c:pt>
                <c:pt idx="4861">
                  <c:v>0.11531285493986487</c:v>
                </c:pt>
                <c:pt idx="4862">
                  <c:v>0.11531113641310797</c:v>
                </c:pt>
                <c:pt idx="4863">
                  <c:v>0.11530039577494511</c:v>
                </c:pt>
                <c:pt idx="4864">
                  <c:v>0.11528278170337181</c:v>
                </c:pt>
                <c:pt idx="4865">
                  <c:v>0.11526173167682019</c:v>
                </c:pt>
                <c:pt idx="4866">
                  <c:v>0.11524111223186251</c:v>
                </c:pt>
                <c:pt idx="4867">
                  <c:v>0.11522393010885768</c:v>
                </c:pt>
                <c:pt idx="4868">
                  <c:v>0.11521362116134071</c:v>
                </c:pt>
                <c:pt idx="4869">
                  <c:v>0.11520932583876309</c:v>
                </c:pt>
                <c:pt idx="4870">
                  <c:v>0.11521018489988</c:v>
                </c:pt>
                <c:pt idx="4871">
                  <c:v>0.11521233256010699</c:v>
                </c:pt>
                <c:pt idx="4872">
                  <c:v>0.11521190302721196</c:v>
                </c:pt>
                <c:pt idx="4873">
                  <c:v>0.11520546008476529</c:v>
                </c:pt>
                <c:pt idx="4874">
                  <c:v>0.11518999741286373</c:v>
                </c:pt>
                <c:pt idx="4875">
                  <c:v>0.11516465700212064</c:v>
                </c:pt>
                <c:pt idx="4876">
                  <c:v>0.11513244674983214</c:v>
                </c:pt>
                <c:pt idx="4877">
                  <c:v>0.11509680352183105</c:v>
                </c:pt>
                <c:pt idx="4878">
                  <c:v>0.1150637395282551</c:v>
                </c:pt>
                <c:pt idx="4879">
                  <c:v>0.1150375477617821</c:v>
                </c:pt>
                <c:pt idx="4880">
                  <c:v>0.11502123237785244</c:v>
                </c:pt>
                <c:pt idx="4881">
                  <c:v>0.11501436292587852</c:v>
                </c:pt>
                <c:pt idx="4882">
                  <c:v>0.11501350425202206</c:v>
                </c:pt>
                <c:pt idx="4883">
                  <c:v>0.11501350425202206</c:v>
                </c:pt>
                <c:pt idx="4884">
                  <c:v>0.11500878157615657</c:v>
                </c:pt>
                <c:pt idx="4885">
                  <c:v>0.11499718977130591</c:v>
                </c:pt>
                <c:pt idx="4886">
                  <c:v>0.1149774414830137</c:v>
                </c:pt>
                <c:pt idx="4887">
                  <c:v>0.11495297202366961</c:v>
                </c:pt>
                <c:pt idx="4888">
                  <c:v>0.11492850394293075</c:v>
                </c:pt>
                <c:pt idx="4889">
                  <c:v>0.1149087587776102</c:v>
                </c:pt>
                <c:pt idx="4890">
                  <c:v>0.11489588197950729</c:v>
                </c:pt>
                <c:pt idx="4891">
                  <c:v>0.1148907313671671</c:v>
                </c:pt>
                <c:pt idx="4892">
                  <c:v>0.1148907313671671</c:v>
                </c:pt>
                <c:pt idx="4893">
                  <c:v>0.11489201901452561</c:v>
                </c:pt>
                <c:pt idx="4894">
                  <c:v>0.11489244823115985</c:v>
                </c:pt>
                <c:pt idx="4895">
                  <c:v>0.11489030215222973</c:v>
                </c:pt>
                <c:pt idx="4896">
                  <c:v>0.11488772687151128</c:v>
                </c:pt>
                <c:pt idx="4897">
                  <c:v>0.11488643923687858</c:v>
                </c:pt>
                <c:pt idx="4898">
                  <c:v>0.11488901450996136</c:v>
                </c:pt>
                <c:pt idx="4899">
                  <c:v>0.11489674042083642</c:v>
                </c:pt>
                <c:pt idx="4900">
                  <c:v>0.11490832954485553</c:v>
                </c:pt>
                <c:pt idx="4901">
                  <c:v>0.11492120671203876</c:v>
                </c:pt>
                <c:pt idx="4902">
                  <c:v>0.1149323672324537</c:v>
                </c:pt>
                <c:pt idx="4903">
                  <c:v>0.11493794760021447</c:v>
                </c:pt>
                <c:pt idx="4904">
                  <c:v>0.1149370890774305</c:v>
                </c:pt>
                <c:pt idx="4905">
                  <c:v>0.11492936244874341</c:v>
                </c:pt>
                <c:pt idx="4906">
                  <c:v>0.11491605579934727</c:v>
                </c:pt>
                <c:pt idx="4907">
                  <c:v>0.11489845730858439</c:v>
                </c:pt>
                <c:pt idx="4908">
                  <c:v>0.11487742590134464</c:v>
                </c:pt>
                <c:pt idx="4909">
                  <c:v>0.11485296207637175</c:v>
                </c:pt>
                <c:pt idx="4910">
                  <c:v>0.11482549556420707</c:v>
                </c:pt>
                <c:pt idx="4911">
                  <c:v>0.11479545605539732</c:v>
                </c:pt>
                <c:pt idx="4912">
                  <c:v>0.11476327317292856</c:v>
                </c:pt>
                <c:pt idx="4913">
                  <c:v>0.11473023456119147</c:v>
                </c:pt>
                <c:pt idx="4914">
                  <c:v>0.11469848553632589</c:v>
                </c:pt>
                <c:pt idx="4915">
                  <c:v>0.1146693128029298</c:v>
                </c:pt>
                <c:pt idx="4916">
                  <c:v>0.11464400275423781</c:v>
                </c:pt>
                <c:pt idx="4917">
                  <c:v>0.11462341261628806</c:v>
                </c:pt>
                <c:pt idx="4918">
                  <c:v>0.11460968639996183</c:v>
                </c:pt>
                <c:pt idx="4919">
                  <c:v>0.11460368131673515</c:v>
                </c:pt>
                <c:pt idx="4920">
                  <c:v>0.11460711278269764</c:v>
                </c:pt>
                <c:pt idx="4921">
                  <c:v>0.11461955207409724</c:v>
                </c:pt>
                <c:pt idx="4922">
                  <c:v>0.11463971306166243</c:v>
                </c:pt>
                <c:pt idx="4923">
                  <c:v>0.11466330689518489</c:v>
                </c:pt>
                <c:pt idx="4924">
                  <c:v>0.11468432793567318</c:v>
                </c:pt>
                <c:pt idx="4925">
                  <c:v>0.11469591139278756</c:v>
                </c:pt>
                <c:pt idx="4926">
                  <c:v>0.11469290824461031</c:v>
                </c:pt>
                <c:pt idx="4927">
                  <c:v>0.11467317378748232</c:v>
                </c:pt>
                <c:pt idx="4928">
                  <c:v>0.11463885512823191</c:v>
                </c:pt>
                <c:pt idx="4929">
                  <c:v>0.11459681846614822</c:v>
                </c:pt>
                <c:pt idx="4930">
                  <c:v>0.11455564363989612</c:v>
                </c:pt>
                <c:pt idx="4931">
                  <c:v>0.11452262081903697</c:v>
                </c:pt>
                <c:pt idx="4932">
                  <c:v>0.11450332293035392</c:v>
                </c:pt>
                <c:pt idx="4933">
                  <c:v>0.1144981769715242</c:v>
                </c:pt>
                <c:pt idx="4934">
                  <c:v>0.11450418059608702</c:v>
                </c:pt>
                <c:pt idx="4935">
                  <c:v>0.11451661693955584</c:v>
                </c:pt>
                <c:pt idx="4936">
                  <c:v>0.11452905363915888</c:v>
                </c:pt>
                <c:pt idx="4937">
                  <c:v>0.11453805974740916</c:v>
                </c:pt>
                <c:pt idx="4938">
                  <c:v>0.11454320617883462</c:v>
                </c:pt>
                <c:pt idx="4939">
                  <c:v>0.11454535054326109</c:v>
                </c:pt>
                <c:pt idx="4940">
                  <c:v>0.11454663716699931</c:v>
                </c:pt>
                <c:pt idx="4941">
                  <c:v>0.1145496393038784</c:v>
                </c:pt>
                <c:pt idx="4942">
                  <c:v>0.11455307034286644</c:v>
                </c:pt>
                <c:pt idx="4943">
                  <c:v>0.11455650140896079</c:v>
                </c:pt>
                <c:pt idx="4944">
                  <c:v>0.11455650140896079</c:v>
                </c:pt>
                <c:pt idx="4945">
                  <c:v>0.11455135481998402</c:v>
                </c:pt>
                <c:pt idx="4946">
                  <c:v>0.11453934634954777</c:v>
                </c:pt>
                <c:pt idx="4947">
                  <c:v>0.11452176311688678</c:v>
                </c:pt>
                <c:pt idx="4948">
                  <c:v>0.11450160760396899</c:v>
                </c:pt>
                <c:pt idx="4949">
                  <c:v>0.11448273946087262</c:v>
                </c:pt>
                <c:pt idx="4950">
                  <c:v>0.11446816009354721</c:v>
                </c:pt>
                <c:pt idx="4951">
                  <c:v>0.11446001301321063</c:v>
                </c:pt>
                <c:pt idx="4952">
                  <c:v>0.11445786907010269</c:v>
                </c:pt>
                <c:pt idx="4953">
                  <c:v>0.11445915543469753</c:v>
                </c:pt>
                <c:pt idx="4954">
                  <c:v>0.11445958422374225</c:v>
                </c:pt>
                <c:pt idx="4955">
                  <c:v>0.11445572513757829</c:v>
                </c:pt>
                <c:pt idx="4956">
                  <c:v>0.11444329053764413</c:v>
                </c:pt>
                <c:pt idx="4957">
                  <c:v>0.11442228116050568</c:v>
                </c:pt>
                <c:pt idx="4958">
                  <c:v>0.11439312697398252</c:v>
                </c:pt>
                <c:pt idx="4959">
                  <c:v>0.1143609738907293</c:v>
                </c:pt>
                <c:pt idx="4960">
                  <c:v>0.11433096649391172</c:v>
                </c:pt>
                <c:pt idx="4961">
                  <c:v>0.11430953390836851</c:v>
                </c:pt>
                <c:pt idx="4962">
                  <c:v>0.11429967527418483</c:v>
                </c:pt>
                <c:pt idx="4963">
                  <c:v>0.11430353297395246</c:v>
                </c:pt>
                <c:pt idx="4964">
                  <c:v>0.11431853546546866</c:v>
                </c:pt>
                <c:pt idx="4965">
                  <c:v>0.11433953982429557</c:v>
                </c:pt>
                <c:pt idx="4966">
                  <c:v>0.11436140258284844</c:v>
                </c:pt>
                <c:pt idx="4967">
                  <c:v>0.11437769319693947</c:v>
                </c:pt>
                <c:pt idx="4968">
                  <c:v>0.1143845525856898</c:v>
                </c:pt>
                <c:pt idx="4969">
                  <c:v>0.11438026545502467</c:v>
                </c:pt>
                <c:pt idx="4970">
                  <c:v>0.11436697561890286</c:v>
                </c:pt>
                <c:pt idx="4971">
                  <c:v>0.11434682728819279</c:v>
                </c:pt>
                <c:pt idx="4972">
                  <c:v>0.11432453660718911</c:v>
                </c:pt>
                <c:pt idx="4973">
                  <c:v>0.11430353297395246</c:v>
                </c:pt>
                <c:pt idx="4974">
                  <c:v>0.11428595928585616</c:v>
                </c:pt>
                <c:pt idx="4975">
                  <c:v>0.11427267233523819</c:v>
                </c:pt>
                <c:pt idx="4976">
                  <c:v>0.1142632431330165</c:v>
                </c:pt>
                <c:pt idx="4977">
                  <c:v>0.11425595707151526</c:v>
                </c:pt>
                <c:pt idx="4978">
                  <c:v>0.11424867113224868</c:v>
                </c:pt>
                <c:pt idx="4979">
                  <c:v>0.11423924245111017</c:v>
                </c:pt>
                <c:pt idx="4980">
                  <c:v>0.11422552837122202</c:v>
                </c:pt>
                <c:pt idx="4981">
                  <c:v>0.11420752929854794</c:v>
                </c:pt>
                <c:pt idx="4982">
                  <c:v>0.11418653132319567</c:v>
                </c:pt>
                <c:pt idx="4983">
                  <c:v>0.11416510586421802</c:v>
                </c:pt>
                <c:pt idx="4984">
                  <c:v>0.11414668081484958</c:v>
                </c:pt>
                <c:pt idx="4985">
                  <c:v>0.11413511199730209</c:v>
                </c:pt>
                <c:pt idx="4986">
                  <c:v>0.1141321127245386</c:v>
                </c:pt>
                <c:pt idx="4987">
                  <c:v>0.1141376828190136</c:v>
                </c:pt>
                <c:pt idx="4988">
                  <c:v>0.11414882322228859</c:v>
                </c:pt>
                <c:pt idx="4989">
                  <c:v>0.11416039240508924</c:v>
                </c:pt>
                <c:pt idx="4990">
                  <c:v>0.11416767686348617</c:v>
                </c:pt>
                <c:pt idx="4991">
                  <c:v>0.11416681986203903</c:v>
                </c:pt>
                <c:pt idx="4992">
                  <c:v>0.11415782144894393</c:v>
                </c:pt>
                <c:pt idx="4993">
                  <c:v>0.11414239603167731</c:v>
                </c:pt>
                <c:pt idx="4994">
                  <c:v>0.11412440040397154</c:v>
                </c:pt>
                <c:pt idx="4995">
                  <c:v>0.11410811928807829</c:v>
                </c:pt>
                <c:pt idx="4996">
                  <c:v>0.11409612306691608</c:v>
                </c:pt>
                <c:pt idx="4997">
                  <c:v>0.11408883980858808</c:v>
                </c:pt>
                <c:pt idx="4998">
                  <c:v>0.11408369875860014</c:v>
                </c:pt>
                <c:pt idx="4999">
                  <c:v>0.11407727253169664</c:v>
                </c:pt>
                <c:pt idx="5000">
                  <c:v>0.11406656236482682</c:v>
                </c:pt>
                <c:pt idx="5001">
                  <c:v>0.11404985503189546</c:v>
                </c:pt>
                <c:pt idx="5002">
                  <c:v>0.11402929304288623</c:v>
                </c:pt>
                <c:pt idx="5003">
                  <c:v>0.11400787533949719</c:v>
                </c:pt>
                <c:pt idx="5004">
                  <c:v>0.11398902863419458</c:v>
                </c:pt>
                <c:pt idx="5005">
                  <c:v>0.11397617907676183</c:v>
                </c:pt>
                <c:pt idx="5006">
                  <c:v>0.1139701827467311</c:v>
                </c:pt>
                <c:pt idx="5007">
                  <c:v>0.11396932613491362</c:v>
                </c:pt>
                <c:pt idx="5008">
                  <c:v>0.11397061105327333</c:v>
                </c:pt>
                <c:pt idx="5009">
                  <c:v>0.11397146766762523</c:v>
                </c:pt>
                <c:pt idx="5010">
                  <c:v>0.1139684695247859</c:v>
                </c:pt>
                <c:pt idx="5011">
                  <c:v>0.11396033181283938</c:v>
                </c:pt>
                <c:pt idx="5012">
                  <c:v>0.11394662653737908</c:v>
                </c:pt>
                <c:pt idx="5013">
                  <c:v>0.11392778248979363</c:v>
                </c:pt>
                <c:pt idx="5014">
                  <c:v>0.11390422858006433</c:v>
                </c:pt>
                <c:pt idx="5015">
                  <c:v>0.1138772502166806</c:v>
                </c:pt>
                <c:pt idx="5016">
                  <c:v>0.11384727622279056</c:v>
                </c:pt>
                <c:pt idx="5017">
                  <c:v>0.11381687614211644</c:v>
                </c:pt>
                <c:pt idx="5018">
                  <c:v>0.11378819069342982</c:v>
                </c:pt>
                <c:pt idx="5019">
                  <c:v>0.11376378814651822</c:v>
                </c:pt>
                <c:pt idx="5020">
                  <c:v>0.11374495203045265</c:v>
                </c:pt>
                <c:pt idx="5021">
                  <c:v>0.11373382198222293</c:v>
                </c:pt>
                <c:pt idx="5022">
                  <c:v>0.11372868513308931</c:v>
                </c:pt>
                <c:pt idx="5023">
                  <c:v>0.11372740093029943</c:v>
                </c:pt>
                <c:pt idx="5024">
                  <c:v>0.11372654479721589</c:v>
                </c:pt>
                <c:pt idx="5025">
                  <c:v>0.11372226415711351</c:v>
                </c:pt>
                <c:pt idx="5026">
                  <c:v>0.1137128468974028</c:v>
                </c:pt>
                <c:pt idx="5027">
                  <c:v>0.11369743727651727</c:v>
                </c:pt>
                <c:pt idx="5028">
                  <c:v>0.11367817601926544</c:v>
                </c:pt>
                <c:pt idx="5029">
                  <c:v>0.11365934361590202</c:v>
                </c:pt>
                <c:pt idx="5030">
                  <c:v>0.113645219849276</c:v>
                </c:pt>
                <c:pt idx="5031">
                  <c:v>0.11363965606732174</c:v>
                </c:pt>
                <c:pt idx="5032">
                  <c:v>0.11364350790877509</c:v>
                </c:pt>
                <c:pt idx="5033">
                  <c:v>0.11365720362173659</c:v>
                </c:pt>
                <c:pt idx="5034">
                  <c:v>0.11367603593230136</c:v>
                </c:pt>
                <c:pt idx="5035">
                  <c:v>0.11369444102483806</c:v>
                </c:pt>
                <c:pt idx="5036">
                  <c:v>0.1137068542020877</c:v>
                </c:pt>
                <c:pt idx="5037">
                  <c:v>0.11370642615558679</c:v>
                </c:pt>
                <c:pt idx="5038">
                  <c:v>0.11369101676251636</c:v>
                </c:pt>
                <c:pt idx="5039">
                  <c:v>0.11365977161600049</c:v>
                </c:pt>
                <c:pt idx="5040">
                  <c:v>0.11361611777848901</c:v>
                </c:pt>
                <c:pt idx="5041">
                  <c:v>0.11356604966170847</c:v>
                </c:pt>
                <c:pt idx="5042">
                  <c:v>0.1135159873164201</c:v>
                </c:pt>
                <c:pt idx="5043">
                  <c:v>0.11347234792851058</c:v>
                </c:pt>
                <c:pt idx="5044">
                  <c:v>0.11343897959038329</c:v>
                </c:pt>
                <c:pt idx="5045">
                  <c:v>0.11341673545588182</c:v>
                </c:pt>
                <c:pt idx="5046">
                  <c:v>0.11340390281960022</c:v>
                </c:pt>
                <c:pt idx="5047">
                  <c:v>0.1133970589019565</c:v>
                </c:pt>
                <c:pt idx="5048">
                  <c:v>0.11339320924567697</c:v>
                </c:pt>
                <c:pt idx="5049">
                  <c:v>0.11338978735763117</c:v>
                </c:pt>
                <c:pt idx="5050">
                  <c:v>0.11338551003548847</c:v>
                </c:pt>
                <c:pt idx="5051">
                  <c:v>0.11338123275547207</c:v>
                </c:pt>
                <c:pt idx="5052">
                  <c:v>0.11337652779610952</c:v>
                </c:pt>
                <c:pt idx="5053">
                  <c:v>0.11337225060455614</c:v>
                </c:pt>
                <c:pt idx="5054">
                  <c:v>0.11336540718568811</c:v>
                </c:pt>
                <c:pt idx="5055">
                  <c:v>0.11335471455958401</c:v>
                </c:pt>
                <c:pt idx="5056">
                  <c:v>0.1133367515403586</c:v>
                </c:pt>
                <c:pt idx="5057">
                  <c:v>0.11331109137308759</c:v>
                </c:pt>
                <c:pt idx="5058">
                  <c:v>0.11327859067087365</c:v>
                </c:pt>
                <c:pt idx="5059">
                  <c:v>0.11324309926126463</c:v>
                </c:pt>
                <c:pt idx="5060">
                  <c:v>0.11320974853177634</c:v>
                </c:pt>
                <c:pt idx="5061">
                  <c:v>0.11318495093153425</c:v>
                </c:pt>
                <c:pt idx="5062">
                  <c:v>0.11317255266235804</c:v>
                </c:pt>
                <c:pt idx="5063">
                  <c:v>0.11317383522551461</c:v>
                </c:pt>
                <c:pt idx="5064">
                  <c:v>0.11318794367022711</c:v>
                </c:pt>
                <c:pt idx="5065">
                  <c:v>0.11320974853177634</c:v>
                </c:pt>
                <c:pt idx="5066">
                  <c:v>0.11323369238594327</c:v>
                </c:pt>
                <c:pt idx="5067">
                  <c:v>0.11325464434128063</c:v>
                </c:pt>
                <c:pt idx="5068">
                  <c:v>0.11326790018201105</c:v>
                </c:pt>
                <c:pt idx="5069">
                  <c:v>0.11327089349236663</c:v>
                </c:pt>
                <c:pt idx="5070">
                  <c:v>0.11326447928115291</c:v>
                </c:pt>
                <c:pt idx="5071">
                  <c:v>0.11324994075311501</c:v>
                </c:pt>
                <c:pt idx="5072">
                  <c:v>0.11323027175452471</c:v>
                </c:pt>
                <c:pt idx="5073">
                  <c:v>0.11320846586255617</c:v>
                </c:pt>
                <c:pt idx="5074">
                  <c:v>0.11318708859992455</c:v>
                </c:pt>
                <c:pt idx="5075">
                  <c:v>0.11316784996319063</c:v>
                </c:pt>
                <c:pt idx="5076">
                  <c:v>0.11315245966739551</c:v>
                </c:pt>
                <c:pt idx="5077">
                  <c:v>0.11314091730345355</c:v>
                </c:pt>
                <c:pt idx="5078">
                  <c:v>0.11313279508308394</c:v>
                </c:pt>
                <c:pt idx="5079">
                  <c:v>0.1131272378619318</c:v>
                </c:pt>
                <c:pt idx="5080">
                  <c:v>0.11312253565342123</c:v>
                </c:pt>
                <c:pt idx="5081">
                  <c:v>0.11311655109803931</c:v>
                </c:pt>
                <c:pt idx="5082">
                  <c:v>0.1131084293333523</c:v>
                </c:pt>
                <c:pt idx="5083">
                  <c:v>0.11309603324849682</c:v>
                </c:pt>
                <c:pt idx="5084">
                  <c:v>0.11307893578098704</c:v>
                </c:pt>
                <c:pt idx="5085">
                  <c:v>0.11305585526750128</c:v>
                </c:pt>
                <c:pt idx="5086">
                  <c:v>0.11302807479469379</c:v>
                </c:pt>
                <c:pt idx="5087">
                  <c:v>0.11299687730518249</c:v>
                </c:pt>
                <c:pt idx="5088">
                  <c:v>0.11296397279263937</c:v>
                </c:pt>
                <c:pt idx="5089">
                  <c:v>0.11293192533931673</c:v>
                </c:pt>
                <c:pt idx="5090">
                  <c:v>0.11290244377074499</c:v>
                </c:pt>
                <c:pt idx="5091">
                  <c:v>0.11287723648044323</c:v>
                </c:pt>
                <c:pt idx="5092">
                  <c:v>0.11285630272429426</c:v>
                </c:pt>
                <c:pt idx="5093">
                  <c:v>0.11284006907745237</c:v>
                </c:pt>
                <c:pt idx="5094">
                  <c:v>0.11282768064993876</c:v>
                </c:pt>
                <c:pt idx="5095">
                  <c:v>0.11281956428558704</c:v>
                </c:pt>
                <c:pt idx="5096">
                  <c:v>0.1128152925758007</c:v>
                </c:pt>
                <c:pt idx="5097">
                  <c:v>0.11281700125467331</c:v>
                </c:pt>
                <c:pt idx="5098">
                  <c:v>0.11282554474987705</c:v>
                </c:pt>
                <c:pt idx="5099">
                  <c:v>0.11284177785380789</c:v>
                </c:pt>
                <c:pt idx="5100">
                  <c:v>0.11286527421051618</c:v>
                </c:pt>
                <c:pt idx="5101">
                  <c:v>0.11289347151666396</c:v>
                </c:pt>
                <c:pt idx="5102">
                  <c:v>0.11292124338037535</c:v>
                </c:pt>
                <c:pt idx="5103">
                  <c:v>0.11294388944525779</c:v>
                </c:pt>
                <c:pt idx="5104">
                  <c:v>0.11295713580415778</c:v>
                </c:pt>
                <c:pt idx="5105">
                  <c:v>0.11295884504118747</c:v>
                </c:pt>
                <c:pt idx="5106">
                  <c:v>0.11295115352752771</c:v>
                </c:pt>
                <c:pt idx="5107">
                  <c:v>0.1129383346407965</c:v>
                </c:pt>
                <c:pt idx="5108">
                  <c:v>0.1129267979662355</c:v>
                </c:pt>
                <c:pt idx="5109">
                  <c:v>0.11292295247615047</c:v>
                </c:pt>
                <c:pt idx="5110">
                  <c:v>0.11292978892650962</c:v>
                </c:pt>
                <c:pt idx="5111">
                  <c:v>0.1129477351207363</c:v>
                </c:pt>
                <c:pt idx="5112">
                  <c:v>0.11297294650336631</c:v>
                </c:pt>
                <c:pt idx="5113">
                  <c:v>0.11299944139787532</c:v>
                </c:pt>
                <c:pt idx="5114">
                  <c:v>0.1130208094257229</c:v>
                </c:pt>
                <c:pt idx="5115">
                  <c:v>0.11303234859792421</c:v>
                </c:pt>
                <c:pt idx="5116">
                  <c:v>0.11303149383391353</c:v>
                </c:pt>
                <c:pt idx="5117">
                  <c:v>0.11301995468442294</c:v>
                </c:pt>
                <c:pt idx="5118">
                  <c:v>0.11300243285848388</c:v>
                </c:pt>
                <c:pt idx="5119">
                  <c:v>0.11298234773253213</c:v>
                </c:pt>
                <c:pt idx="5120">
                  <c:v>0.11296440010799358</c:v>
                </c:pt>
                <c:pt idx="5121">
                  <c:v>0.11294944432076848</c:v>
                </c:pt>
                <c:pt idx="5122">
                  <c:v>0.11293705277293353</c:v>
                </c:pt>
                <c:pt idx="5123">
                  <c:v>0.11292508885532715</c:v>
                </c:pt>
                <c:pt idx="5124">
                  <c:v>0.11291184347383643</c:v>
                </c:pt>
                <c:pt idx="5125">
                  <c:v>0.11289475325589826</c:v>
                </c:pt>
                <c:pt idx="5126">
                  <c:v>0.1128751003366476</c:v>
                </c:pt>
                <c:pt idx="5127">
                  <c:v>0.11285331227007089</c:v>
                </c:pt>
                <c:pt idx="5128">
                  <c:v>0.11283195248157696</c:v>
                </c:pt>
                <c:pt idx="5129">
                  <c:v>0.11281443823888526</c:v>
                </c:pt>
                <c:pt idx="5130">
                  <c:v>0.11280119623160345</c:v>
                </c:pt>
                <c:pt idx="5131">
                  <c:v>0.11279350750943029</c:v>
                </c:pt>
                <c:pt idx="5132">
                  <c:v>0.11279179892298818</c:v>
                </c:pt>
                <c:pt idx="5133">
                  <c:v>0.11279436180517199</c:v>
                </c:pt>
                <c:pt idx="5134">
                  <c:v>0.11279991476845541</c:v>
                </c:pt>
                <c:pt idx="5135">
                  <c:v>0.1128067492822743</c:v>
                </c:pt>
                <c:pt idx="5136">
                  <c:v>0.11281187523822289</c:v>
                </c:pt>
                <c:pt idx="5137">
                  <c:v>0.11281144807291621</c:v>
                </c:pt>
                <c:pt idx="5138">
                  <c:v>0.11280205054246994</c:v>
                </c:pt>
                <c:pt idx="5139">
                  <c:v>0.11277941187230434</c:v>
                </c:pt>
                <c:pt idx="5140">
                  <c:v>0.11274182574311842</c:v>
                </c:pt>
                <c:pt idx="5141">
                  <c:v>0.11268929603551869</c:v>
                </c:pt>
                <c:pt idx="5142">
                  <c:v>0.11262481703235305</c:v>
                </c:pt>
                <c:pt idx="5143">
                  <c:v>0.11255522461280332</c:v>
                </c:pt>
                <c:pt idx="5144">
                  <c:v>0.1124882044192409</c:v>
                </c:pt>
                <c:pt idx="5145">
                  <c:v>0.11243314461083542</c:v>
                </c:pt>
                <c:pt idx="5146">
                  <c:v>0.11239644194955856</c:v>
                </c:pt>
                <c:pt idx="5147">
                  <c:v>0.11238065222396976</c:v>
                </c:pt>
                <c:pt idx="5148">
                  <c:v>0.1123853464067478</c:v>
                </c:pt>
                <c:pt idx="5149">
                  <c:v>0.11240497717539044</c:v>
                </c:pt>
                <c:pt idx="5150">
                  <c:v>0.11243143744152995</c:v>
                </c:pt>
                <c:pt idx="5151">
                  <c:v>0.11245619205329616</c:v>
                </c:pt>
                <c:pt idx="5152">
                  <c:v>0.11247113086375637</c:v>
                </c:pt>
                <c:pt idx="5153">
                  <c:v>0.11247070403346926</c:v>
                </c:pt>
                <c:pt idx="5154">
                  <c:v>0.1124536311659553</c:v>
                </c:pt>
                <c:pt idx="5155">
                  <c:v>0.11242247491277169</c:v>
                </c:pt>
                <c:pt idx="5156">
                  <c:v>0.11238193245060468</c:v>
                </c:pt>
                <c:pt idx="5157">
                  <c:v>0.11233883356231711</c:v>
                </c:pt>
                <c:pt idx="5158">
                  <c:v>0.11230043221574604</c:v>
                </c:pt>
                <c:pt idx="5159">
                  <c:v>0.11227270002146816</c:v>
                </c:pt>
                <c:pt idx="5160">
                  <c:v>0.11226075439116812</c:v>
                </c:pt>
                <c:pt idx="5161">
                  <c:v>0.112265020649985</c:v>
                </c:pt>
                <c:pt idx="5162">
                  <c:v>0.11228379268667721</c:v>
                </c:pt>
                <c:pt idx="5163">
                  <c:v>0.11231237893748236</c:v>
                </c:pt>
                <c:pt idx="5164">
                  <c:v>0.11234438070415498</c:v>
                </c:pt>
                <c:pt idx="5165">
                  <c:v>0.11237254420958587</c:v>
                </c:pt>
                <c:pt idx="5166">
                  <c:v>0.11239174764685067</c:v>
                </c:pt>
                <c:pt idx="5167">
                  <c:v>0.11239814898130562</c:v>
                </c:pt>
                <c:pt idx="5168">
                  <c:v>0.11239217439954563</c:v>
                </c:pt>
                <c:pt idx="5169">
                  <c:v>0.1123768115667082</c:v>
                </c:pt>
                <c:pt idx="5170">
                  <c:v>0.11235675535281187</c:v>
                </c:pt>
                <c:pt idx="5171">
                  <c:v>0.11233883356231711</c:v>
                </c:pt>
                <c:pt idx="5172">
                  <c:v>0.11232773949119401</c:v>
                </c:pt>
                <c:pt idx="5173">
                  <c:v>0.11232688611284558</c:v>
                </c:pt>
                <c:pt idx="5174">
                  <c:v>0.11233584666913587</c:v>
                </c:pt>
                <c:pt idx="5175">
                  <c:v>0.11235120805291421</c:v>
                </c:pt>
                <c:pt idx="5176">
                  <c:v>0.11236827689439399</c:v>
                </c:pt>
                <c:pt idx="5177">
                  <c:v>0.11238065222396976</c:v>
                </c:pt>
                <c:pt idx="5178">
                  <c:v>0.11238235919365491</c:v>
                </c:pt>
                <c:pt idx="5179">
                  <c:v>0.11237041054674879</c:v>
                </c:pt>
                <c:pt idx="5180">
                  <c:v>0.11234395399842156</c:v>
                </c:pt>
                <c:pt idx="5181">
                  <c:v>0.11230640553553506</c:v>
                </c:pt>
                <c:pt idx="5182">
                  <c:v>0.11226288751533786</c:v>
                </c:pt>
                <c:pt idx="5183">
                  <c:v>0.11222065360668221</c:v>
                </c:pt>
                <c:pt idx="5184">
                  <c:v>0.11218567509488764</c:v>
                </c:pt>
                <c:pt idx="5185">
                  <c:v>0.11216264200355919</c:v>
                </c:pt>
                <c:pt idx="5186">
                  <c:v>0.11215325850174362</c:v>
                </c:pt>
                <c:pt idx="5187">
                  <c:v>0.11215624413942027</c:v>
                </c:pt>
                <c:pt idx="5188">
                  <c:v>0.11216690729868073</c:v>
                </c:pt>
                <c:pt idx="5189">
                  <c:v>0.1121792768914277</c:v>
                </c:pt>
                <c:pt idx="5190">
                  <c:v>0.11218994061622911</c:v>
                </c:pt>
                <c:pt idx="5191">
                  <c:v>0.11219505929714024</c:v>
                </c:pt>
                <c:pt idx="5192">
                  <c:v>0.11219463273809349</c:v>
                </c:pt>
                <c:pt idx="5193">
                  <c:v>0.11219036717066755</c:v>
                </c:pt>
                <c:pt idx="5194">
                  <c:v>0.11218567509488764</c:v>
                </c:pt>
                <c:pt idx="5195">
                  <c:v>0.1121826892548764</c:v>
                </c:pt>
                <c:pt idx="5196">
                  <c:v>0.1121826892548764</c:v>
                </c:pt>
                <c:pt idx="5197">
                  <c:v>0.11218482199564705</c:v>
                </c:pt>
                <c:pt idx="5198">
                  <c:v>0.11218610164513654</c:v>
                </c:pt>
                <c:pt idx="5199">
                  <c:v>0.11218354234992745</c:v>
                </c:pt>
                <c:pt idx="5200">
                  <c:v>0.11217458493546439</c:v>
                </c:pt>
                <c:pt idx="5201">
                  <c:v>0.11215880327376604</c:v>
                </c:pt>
                <c:pt idx="5202">
                  <c:v>0.11213705111249073</c:v>
                </c:pt>
                <c:pt idx="5203">
                  <c:v>0.11211359412029498</c:v>
                </c:pt>
                <c:pt idx="5204">
                  <c:v>0.1120922706813009</c:v>
                </c:pt>
                <c:pt idx="5205">
                  <c:v>0.11207691845347678</c:v>
                </c:pt>
                <c:pt idx="5206">
                  <c:v>0.1120709482892156</c:v>
                </c:pt>
                <c:pt idx="5207">
                  <c:v>0.11207563912565488</c:v>
                </c:pt>
                <c:pt idx="5208">
                  <c:v>0.11209141776551756</c:v>
                </c:pt>
                <c:pt idx="5209">
                  <c:v>0.11211743245050332</c:v>
                </c:pt>
                <c:pt idx="5210">
                  <c:v>0.11215197894902251</c:v>
                </c:pt>
                <c:pt idx="5211">
                  <c:v>0.1121924999491436</c:v>
                </c:pt>
                <c:pt idx="5212">
                  <c:v>0.11223473111989113</c:v>
                </c:pt>
                <c:pt idx="5213">
                  <c:v>0.11227568648038344</c:v>
                </c:pt>
                <c:pt idx="5214">
                  <c:v>0.11231109891586299</c:v>
                </c:pt>
                <c:pt idx="5215">
                  <c:v>0.11233755346272412</c:v>
                </c:pt>
                <c:pt idx="5216">
                  <c:v>0.11235334162141253</c:v>
                </c:pt>
                <c:pt idx="5217">
                  <c:v>0.11235846222857437</c:v>
                </c:pt>
                <c:pt idx="5218">
                  <c:v>0.11235462176754296</c:v>
                </c:pt>
                <c:pt idx="5219">
                  <c:v>0.11234395399842156</c:v>
                </c:pt>
                <c:pt idx="5220">
                  <c:v>0.1123302996362997</c:v>
                </c:pt>
                <c:pt idx="5221">
                  <c:v>0.11231707238236532</c:v>
                </c:pt>
                <c:pt idx="5222">
                  <c:v>0.11230597886711091</c:v>
                </c:pt>
                <c:pt idx="5223">
                  <c:v>0.11229915222933717</c:v>
                </c:pt>
                <c:pt idx="5224">
                  <c:v>0.11229659226783706</c:v>
                </c:pt>
                <c:pt idx="5225">
                  <c:v>0.11229915222933717</c:v>
                </c:pt>
                <c:pt idx="5226">
                  <c:v>0.11230555219910643</c:v>
                </c:pt>
                <c:pt idx="5227">
                  <c:v>0.11231621902497746</c:v>
                </c:pt>
                <c:pt idx="5228">
                  <c:v>0.11232901956186037</c:v>
                </c:pt>
                <c:pt idx="5229">
                  <c:v>0.11234310058821151</c:v>
                </c:pt>
                <c:pt idx="5230">
                  <c:v>0.11235547520039268</c:v>
                </c:pt>
                <c:pt idx="5231">
                  <c:v>0.11236400962113169</c:v>
                </c:pt>
                <c:pt idx="5232">
                  <c:v>0.11236785016518114</c:v>
                </c:pt>
                <c:pt idx="5233">
                  <c:v>0.11236614325252148</c:v>
                </c:pt>
                <c:pt idx="5234">
                  <c:v>0.11236102255479563</c:v>
                </c:pt>
                <c:pt idx="5235">
                  <c:v>0.11235462176754296</c:v>
                </c:pt>
                <c:pt idx="5236">
                  <c:v>0.11234992791684639</c:v>
                </c:pt>
                <c:pt idx="5237">
                  <c:v>0.11235035462844978</c:v>
                </c:pt>
                <c:pt idx="5238">
                  <c:v>0.11235803550900447</c:v>
                </c:pt>
                <c:pt idx="5239">
                  <c:v>0.11237425114740318</c:v>
                </c:pt>
                <c:pt idx="5240">
                  <c:v>0.1123977222227398</c:v>
                </c:pt>
                <c:pt idx="5241">
                  <c:v>0.11242844991139289</c:v>
                </c:pt>
                <c:pt idx="5242">
                  <c:v>0.11246430162949916</c:v>
                </c:pt>
                <c:pt idx="5243">
                  <c:v>0.11250485178212066</c:v>
                </c:pt>
                <c:pt idx="5244">
                  <c:v>0.11254839405606309</c:v>
                </c:pt>
                <c:pt idx="5245">
                  <c:v>0.11259364849632891</c:v>
                </c:pt>
                <c:pt idx="5246">
                  <c:v>0.11264061563774497</c:v>
                </c:pt>
                <c:pt idx="5247">
                  <c:v>0.11268673377327765</c:v>
                </c:pt>
                <c:pt idx="5248">
                  <c:v>0.11273029428740411</c:v>
                </c:pt>
                <c:pt idx="5249">
                  <c:v>0.11276958791090885</c:v>
                </c:pt>
                <c:pt idx="5250">
                  <c:v>0.11280162338682664</c:v>
                </c:pt>
                <c:pt idx="5251">
                  <c:v>0.11282511757112512</c:v>
                </c:pt>
                <c:pt idx="5252">
                  <c:v>0.11283750592552477</c:v>
                </c:pt>
                <c:pt idx="5253">
                  <c:v>0.11283836030781991</c:v>
                </c:pt>
                <c:pt idx="5254">
                  <c:v>0.11282682628865348</c:v>
                </c:pt>
                <c:pt idx="5255">
                  <c:v>0.11280461348515203</c:v>
                </c:pt>
                <c:pt idx="5256">
                  <c:v>0.11277428629950303</c:v>
                </c:pt>
                <c:pt idx="5257">
                  <c:v>0.11273883607705126</c:v>
                </c:pt>
                <c:pt idx="5258">
                  <c:v>0.11270253463125568</c:v>
                </c:pt>
                <c:pt idx="5259">
                  <c:v>0.11266965241131544</c:v>
                </c:pt>
                <c:pt idx="5260">
                  <c:v>0.11264146963278765</c:v>
                </c:pt>
                <c:pt idx="5261">
                  <c:v>0.11261798538098888</c:v>
                </c:pt>
                <c:pt idx="5262">
                  <c:v>0.11259663716309409</c:v>
                </c:pt>
                <c:pt idx="5263">
                  <c:v>0.11257315533539758</c:v>
                </c:pt>
                <c:pt idx="5264">
                  <c:v>0.11254199050668656</c:v>
                </c:pt>
                <c:pt idx="5265">
                  <c:v>0.11250015630746757</c:v>
                </c:pt>
                <c:pt idx="5266">
                  <c:v>0.11244594859453583</c:v>
                </c:pt>
                <c:pt idx="5267">
                  <c:v>0.11238193245060468</c:v>
                </c:pt>
                <c:pt idx="5268">
                  <c:v>0.11231195226319002</c:v>
                </c:pt>
                <c:pt idx="5269">
                  <c:v>0.11224070353608429</c:v>
                </c:pt>
                <c:pt idx="5270">
                  <c:v>0.11217287878222704</c:v>
                </c:pt>
                <c:pt idx="5271">
                  <c:v>0.11211018229969916</c:v>
                </c:pt>
                <c:pt idx="5272">
                  <c:v>0.11205303828883995</c:v>
                </c:pt>
                <c:pt idx="5273">
                  <c:v>0.11199845998562041</c:v>
                </c:pt>
                <c:pt idx="5274">
                  <c:v>0.11194303591603461</c:v>
                </c:pt>
                <c:pt idx="5275">
                  <c:v>0.11188463512715019</c:v>
                </c:pt>
                <c:pt idx="5276">
                  <c:v>0.11182155404704808</c:v>
                </c:pt>
                <c:pt idx="5277">
                  <c:v>0.11175422084231534</c:v>
                </c:pt>
                <c:pt idx="5278">
                  <c:v>0.11168604595529341</c:v>
                </c:pt>
                <c:pt idx="5279">
                  <c:v>0.11161958574286668</c:v>
                </c:pt>
                <c:pt idx="5280">
                  <c:v>0.11155909874949221</c:v>
                </c:pt>
                <c:pt idx="5281">
                  <c:v>0.11150586012778951</c:v>
                </c:pt>
                <c:pt idx="5282">
                  <c:v>0.11146157056778916</c:v>
                </c:pt>
                <c:pt idx="5283">
                  <c:v>0.11142537572371614</c:v>
                </c:pt>
                <c:pt idx="5284">
                  <c:v>0.11139642202020938</c:v>
                </c:pt>
                <c:pt idx="5285">
                  <c:v>0.11137257924309896</c:v>
                </c:pt>
                <c:pt idx="5286">
                  <c:v>0.11135342081713329</c:v>
                </c:pt>
                <c:pt idx="5287">
                  <c:v>0.11133681753157043</c:v>
                </c:pt>
                <c:pt idx="5288">
                  <c:v>0.11132234339024449</c:v>
                </c:pt>
                <c:pt idx="5289">
                  <c:v>0.11130914679944703</c:v>
                </c:pt>
                <c:pt idx="5290">
                  <c:v>0.11129722764273564</c:v>
                </c:pt>
                <c:pt idx="5291">
                  <c:v>0.11128573447998835</c:v>
                </c:pt>
                <c:pt idx="5292">
                  <c:v>0.11127424162138799</c:v>
                </c:pt>
                <c:pt idx="5293">
                  <c:v>0.11126189777868534</c:v>
                </c:pt>
                <c:pt idx="5294">
                  <c:v>0.1112482773938902</c:v>
                </c:pt>
                <c:pt idx="5295">
                  <c:v>0.11123210374173842</c:v>
                </c:pt>
                <c:pt idx="5296">
                  <c:v>0.1112125259160347</c:v>
                </c:pt>
                <c:pt idx="5297">
                  <c:v>0.11118954437716277</c:v>
                </c:pt>
                <c:pt idx="5298">
                  <c:v>0.11116358521263103</c:v>
                </c:pt>
                <c:pt idx="5299">
                  <c:v>0.11113635103577912</c:v>
                </c:pt>
                <c:pt idx="5300">
                  <c:v>0.11110954406084639</c:v>
                </c:pt>
                <c:pt idx="5301">
                  <c:v>0.11108656797066974</c:v>
                </c:pt>
                <c:pt idx="5302">
                  <c:v>0.11106954942825753</c:v>
                </c:pt>
                <c:pt idx="5303">
                  <c:v>0.11106146585422916</c:v>
                </c:pt>
                <c:pt idx="5304">
                  <c:v>0.11106316764678403</c:v>
                </c:pt>
                <c:pt idx="5305">
                  <c:v>0.11107550584224224</c:v>
                </c:pt>
                <c:pt idx="5306">
                  <c:v>0.11109677941623797</c:v>
                </c:pt>
                <c:pt idx="5307">
                  <c:v>0.11112613865974275</c:v>
                </c:pt>
                <c:pt idx="5308">
                  <c:v>0.11115975530331468</c:v>
                </c:pt>
                <c:pt idx="5309">
                  <c:v>0.11119550243713483</c:v>
                </c:pt>
                <c:pt idx="5310">
                  <c:v>0.11122955006224744</c:v>
                </c:pt>
                <c:pt idx="5311">
                  <c:v>0.11126019520722508</c:v>
                </c:pt>
                <c:pt idx="5312">
                  <c:v>0.11128573447998835</c:v>
                </c:pt>
                <c:pt idx="5313">
                  <c:v>0.1113061669796015</c:v>
                </c:pt>
                <c:pt idx="5314">
                  <c:v>0.11132319479696917</c:v>
                </c:pt>
                <c:pt idx="5315">
                  <c:v>0.11133979756172641</c:v>
                </c:pt>
                <c:pt idx="5316">
                  <c:v>0.11135938112575594</c:v>
                </c:pt>
                <c:pt idx="5317">
                  <c:v>0.1113849262321186</c:v>
                </c:pt>
                <c:pt idx="5318">
                  <c:v>0.11141856291393493</c:v>
                </c:pt>
                <c:pt idx="5319">
                  <c:v>0.11146029305134852</c:v>
                </c:pt>
                <c:pt idx="5320">
                  <c:v>0.11150884131810723</c:v>
                </c:pt>
                <c:pt idx="5321">
                  <c:v>0.11156165436749166</c:v>
                </c:pt>
                <c:pt idx="5322">
                  <c:v>0.11161575181012784</c:v>
                </c:pt>
                <c:pt idx="5323">
                  <c:v>0.11166942994868501</c:v>
                </c:pt>
                <c:pt idx="5324">
                  <c:v>0.11172098424797772</c:v>
                </c:pt>
                <c:pt idx="5325">
                  <c:v>0.11177041395079523</c:v>
                </c:pt>
                <c:pt idx="5326">
                  <c:v>0.11181899689920882</c:v>
                </c:pt>
                <c:pt idx="5327">
                  <c:v>0.11186758528302831</c:v>
                </c:pt>
                <c:pt idx="5328">
                  <c:v>0.1119183105358571</c:v>
                </c:pt>
                <c:pt idx="5329">
                  <c:v>0.11197202608555645</c:v>
                </c:pt>
                <c:pt idx="5330">
                  <c:v>0.11202830664536056</c:v>
                </c:pt>
                <c:pt idx="5331">
                  <c:v>0.11208715321172613</c:v>
                </c:pt>
                <c:pt idx="5332">
                  <c:v>0.11214814031347842</c:v>
                </c:pt>
                <c:pt idx="5333">
                  <c:v>0.11220956255402148</c:v>
                </c:pt>
                <c:pt idx="5334">
                  <c:v>0.11226928695071148</c:v>
                </c:pt>
                <c:pt idx="5335">
                  <c:v>0.11232475267431175</c:v>
                </c:pt>
                <c:pt idx="5336">
                  <c:v>0.11237297094341148</c:v>
                </c:pt>
                <c:pt idx="5337">
                  <c:v>0.11241095193328199</c:v>
                </c:pt>
                <c:pt idx="5338">
                  <c:v>0.11243527858190461</c:v>
                </c:pt>
                <c:pt idx="5339">
                  <c:v>0.11244381457103747</c:v>
                </c:pt>
                <c:pt idx="5340">
                  <c:v>0.11243698576630912</c:v>
                </c:pt>
                <c:pt idx="5341">
                  <c:v>0.11241521966781531</c:v>
                </c:pt>
                <c:pt idx="5342">
                  <c:v>0.11238065222396976</c:v>
                </c:pt>
                <c:pt idx="5343">
                  <c:v>0.11233670006509155</c:v>
                </c:pt>
                <c:pt idx="5344">
                  <c:v>0.11228549927570286</c:v>
                </c:pt>
                <c:pt idx="5345">
                  <c:v>0.11222875878582961</c:v>
                </c:pt>
                <c:pt idx="5346">
                  <c:v>0.11216776036273168</c:v>
                </c:pt>
                <c:pt idx="5347">
                  <c:v>0.11210250580135728</c:v>
                </c:pt>
                <c:pt idx="5348">
                  <c:v>0.11203214422186203</c:v>
                </c:pt>
                <c:pt idx="5349">
                  <c:v>0.11195582545815952</c:v>
                </c:pt>
                <c:pt idx="5350">
                  <c:v>0.11187355265233234</c:v>
                </c:pt>
                <c:pt idx="5351">
                  <c:v>0.11178277225559563</c:v>
                </c:pt>
                <c:pt idx="5352">
                  <c:v>0.11168348960520535</c:v>
                </c:pt>
                <c:pt idx="5353">
                  <c:v>0.11157571053530979</c:v>
                </c:pt>
                <c:pt idx="5354">
                  <c:v>0.11146029305134852</c:v>
                </c:pt>
                <c:pt idx="5355">
                  <c:v>0.11133979756172641</c:v>
                </c:pt>
                <c:pt idx="5356">
                  <c:v>0.11121976109663512</c:v>
                </c:pt>
                <c:pt idx="5357">
                  <c:v>0.11110614011893361</c:v>
                </c:pt>
                <c:pt idx="5358">
                  <c:v>0.11100573583312678</c:v>
                </c:pt>
                <c:pt idx="5359">
                  <c:v>0.11092406811120614</c:v>
                </c:pt>
                <c:pt idx="5360">
                  <c:v>0.11086452841081618</c:v>
                </c:pt>
                <c:pt idx="5361">
                  <c:v>0.11082583198230178</c:v>
                </c:pt>
                <c:pt idx="5362">
                  <c:v>0.11080287089644469</c:v>
                </c:pt>
                <c:pt idx="5363">
                  <c:v>0.11078713900140202</c:v>
                </c:pt>
                <c:pt idx="5364">
                  <c:v>0.11076970702653843</c:v>
                </c:pt>
                <c:pt idx="5365">
                  <c:v>0.11074207240268519</c:v>
                </c:pt>
                <c:pt idx="5366">
                  <c:v>0.11069998612319221</c:v>
                </c:pt>
                <c:pt idx="5367">
                  <c:v>0.11064217727704262</c:v>
                </c:pt>
                <c:pt idx="5368">
                  <c:v>0.1105733267803849</c:v>
                </c:pt>
                <c:pt idx="5369">
                  <c:v>0.11049938840280926</c:v>
                </c:pt>
                <c:pt idx="5370">
                  <c:v>0.11042716191323698</c:v>
                </c:pt>
                <c:pt idx="5371">
                  <c:v>0.11036344263141451</c:v>
                </c:pt>
                <c:pt idx="5372">
                  <c:v>0.11031035037043491</c:v>
                </c:pt>
                <c:pt idx="5373">
                  <c:v>0.11026830590512027</c:v>
                </c:pt>
                <c:pt idx="5374">
                  <c:v>0.11023305964140462</c:v>
                </c:pt>
                <c:pt idx="5375">
                  <c:v>0.11019951464963718</c:v>
                </c:pt>
                <c:pt idx="5376">
                  <c:v>0.11016215112688099</c:v>
                </c:pt>
                <c:pt idx="5377">
                  <c:v>0.11011630028732211</c:v>
                </c:pt>
                <c:pt idx="5378">
                  <c:v>0.11005856907812317</c:v>
                </c:pt>
                <c:pt idx="5379">
                  <c:v>0.10998981103382544</c:v>
                </c:pt>
                <c:pt idx="5380">
                  <c:v>0.10991215300147539</c:v>
                </c:pt>
                <c:pt idx="5381">
                  <c:v>0.10982941791837175</c:v>
                </c:pt>
                <c:pt idx="5382">
                  <c:v>0.1097479710793493</c:v>
                </c:pt>
                <c:pt idx="5383">
                  <c:v>0.10967290080326497</c:v>
                </c:pt>
                <c:pt idx="5384">
                  <c:v>0.10961014013679893</c:v>
                </c:pt>
                <c:pt idx="5385">
                  <c:v>0.10956307558819345</c:v>
                </c:pt>
                <c:pt idx="5386">
                  <c:v>0.10953424577126414</c:v>
                </c:pt>
                <c:pt idx="5387">
                  <c:v>0.10952322311171769</c:v>
                </c:pt>
                <c:pt idx="5388">
                  <c:v>0.10952703861605551</c:v>
                </c:pt>
                <c:pt idx="5389">
                  <c:v>0.10954230096862616</c:v>
                </c:pt>
                <c:pt idx="5390">
                  <c:v>0.10956392355295852</c:v>
                </c:pt>
                <c:pt idx="5391">
                  <c:v>0.10958554721388614</c:v>
                </c:pt>
                <c:pt idx="5392">
                  <c:v>0.10960250770134328</c:v>
                </c:pt>
                <c:pt idx="5393">
                  <c:v>0.10961098819346249</c:v>
                </c:pt>
                <c:pt idx="5394">
                  <c:v>0.10960844402843894</c:v>
                </c:pt>
                <c:pt idx="5395">
                  <c:v>0.10959487540002077</c:v>
                </c:pt>
                <c:pt idx="5396">
                  <c:v>0.10957197930080109</c:v>
                </c:pt>
                <c:pt idx="5397">
                  <c:v>0.10954230096862616</c:v>
                </c:pt>
                <c:pt idx="5398">
                  <c:v>0.10950880928673123</c:v>
                </c:pt>
                <c:pt idx="5399">
                  <c:v>0.10947532018743045</c:v>
                </c:pt>
                <c:pt idx="5400">
                  <c:v>0.10944395299360632</c:v>
                </c:pt>
                <c:pt idx="5401">
                  <c:v>0.10941597875900866</c:v>
                </c:pt>
                <c:pt idx="5402">
                  <c:v>0.10939097301396872</c:v>
                </c:pt>
                <c:pt idx="5403">
                  <c:v>0.10936681628862199</c:v>
                </c:pt>
                <c:pt idx="5404">
                  <c:v>0.10934138960820128</c:v>
                </c:pt>
                <c:pt idx="5405">
                  <c:v>0.10931130329263483</c:v>
                </c:pt>
                <c:pt idx="5406">
                  <c:v>0.10927528720518642</c:v>
                </c:pt>
                <c:pt idx="5407">
                  <c:v>0.10923122452540912</c:v>
                </c:pt>
                <c:pt idx="5408">
                  <c:v>0.10918081213501496</c:v>
                </c:pt>
                <c:pt idx="5409">
                  <c:v>0.10912659357443732</c:v>
                </c:pt>
                <c:pt idx="5410">
                  <c:v>0.10907365229326416</c:v>
                </c:pt>
                <c:pt idx="5411">
                  <c:v>0.10902664584487576</c:v>
                </c:pt>
                <c:pt idx="5412">
                  <c:v>0.10899234705271688</c:v>
                </c:pt>
                <c:pt idx="5413">
                  <c:v>0.10897456356018098</c:v>
                </c:pt>
                <c:pt idx="5414">
                  <c:v>0.10897414015256757</c:v>
                </c:pt>
                <c:pt idx="5415">
                  <c:v>0.10898895966466238</c:v>
                </c:pt>
                <c:pt idx="5416">
                  <c:v>0.10901309538107895</c:v>
                </c:pt>
                <c:pt idx="5417">
                  <c:v>0.10903934978867491</c:v>
                </c:pt>
                <c:pt idx="5418">
                  <c:v>0.10905755942286655</c:v>
                </c:pt>
                <c:pt idx="5419">
                  <c:v>0.10906094734602589</c:v>
                </c:pt>
                <c:pt idx="5420">
                  <c:v>0.10904443147024867</c:v>
                </c:pt>
                <c:pt idx="5421">
                  <c:v>0.1090075906259268</c:v>
                </c:pt>
                <c:pt idx="5422">
                  <c:v>0.1089542404603433</c:v>
                </c:pt>
                <c:pt idx="5423">
                  <c:v>0.10889158355539263</c:v>
                </c:pt>
                <c:pt idx="5424">
                  <c:v>0.10882893568882845</c:v>
                </c:pt>
                <c:pt idx="5425">
                  <c:v>0.10877306818799493</c:v>
                </c:pt>
                <c:pt idx="5426">
                  <c:v>0.10873032593781884</c:v>
                </c:pt>
                <c:pt idx="5427">
                  <c:v>0.10870324391684194</c:v>
                </c:pt>
                <c:pt idx="5428">
                  <c:v>0.10868970353962693</c:v>
                </c:pt>
                <c:pt idx="5429">
                  <c:v>0.10868631851128441</c:v>
                </c:pt>
                <c:pt idx="5430">
                  <c:v>0.10868716476589657</c:v>
                </c:pt>
                <c:pt idx="5431">
                  <c:v>0.10868801102215764</c:v>
                </c:pt>
                <c:pt idx="5432">
                  <c:v>0.10868420288196867</c:v>
                </c:pt>
                <c:pt idx="5433">
                  <c:v>0.10867531735138269</c:v>
                </c:pt>
                <c:pt idx="5434">
                  <c:v>0.10866177784481701</c:v>
                </c:pt>
                <c:pt idx="5435">
                  <c:v>0.10864570022899345</c:v>
                </c:pt>
                <c:pt idx="5436">
                  <c:v>0.10863046935248677</c:v>
                </c:pt>
                <c:pt idx="5437">
                  <c:v>0.10861904654563437</c:v>
                </c:pt>
                <c:pt idx="5438">
                  <c:v>0.10861312372702725</c:v>
                </c:pt>
                <c:pt idx="5439">
                  <c:v>0.10861354678282031</c:v>
                </c:pt>
                <c:pt idx="5440">
                  <c:v>0.10861989266917227</c:v>
                </c:pt>
                <c:pt idx="5441">
                  <c:v>0.10862962320834268</c:v>
                </c:pt>
                <c:pt idx="5442">
                  <c:v>0.1086402001286374</c:v>
                </c:pt>
                <c:pt idx="5443">
                  <c:v>0.10864908494075765</c:v>
                </c:pt>
                <c:pt idx="5444">
                  <c:v>0.10865331586755855</c:v>
                </c:pt>
                <c:pt idx="5445">
                  <c:v>0.10864993112282029</c:v>
                </c:pt>
                <c:pt idx="5446">
                  <c:v>0.10863850780408002</c:v>
                </c:pt>
                <c:pt idx="5447">
                  <c:v>0.10861820042374537</c:v>
                </c:pt>
                <c:pt idx="5448">
                  <c:v>0.10858858719610953</c:v>
                </c:pt>
                <c:pt idx="5449">
                  <c:v>0.1085517849987595</c:v>
                </c:pt>
                <c:pt idx="5450">
                  <c:v>0.10850991042943015</c:v>
                </c:pt>
                <c:pt idx="5451">
                  <c:v>0.10846719406950844</c:v>
                </c:pt>
                <c:pt idx="5452">
                  <c:v>0.10842617340143323</c:v>
                </c:pt>
                <c:pt idx="5453">
                  <c:v>0.10839107631797462</c:v>
                </c:pt>
                <c:pt idx="5454">
                  <c:v>0.10836359263044038</c:v>
                </c:pt>
                <c:pt idx="5455">
                  <c:v>0.10834372089365718</c:v>
                </c:pt>
                <c:pt idx="5456">
                  <c:v>0.10833061450106418</c:v>
                </c:pt>
                <c:pt idx="5457">
                  <c:v>0.10832089065892114</c:v>
                </c:pt>
                <c:pt idx="5458">
                  <c:v>0.10831074427314868</c:v>
                </c:pt>
                <c:pt idx="5459">
                  <c:v>0.10829637063240749</c:v>
                </c:pt>
                <c:pt idx="5460">
                  <c:v>0.10827607924355209</c:v>
                </c:pt>
                <c:pt idx="5461">
                  <c:v>0.10825029363813055</c:v>
                </c:pt>
                <c:pt idx="5462">
                  <c:v>0.10822112815917195</c:v>
                </c:pt>
                <c:pt idx="5463">
                  <c:v>0.1081915419933982</c:v>
                </c:pt>
                <c:pt idx="5464">
                  <c:v>0.10816576140661593</c:v>
                </c:pt>
                <c:pt idx="5465">
                  <c:v>0.10814632132050572</c:v>
                </c:pt>
                <c:pt idx="5466">
                  <c:v>0.10813406606125431</c:v>
                </c:pt>
                <c:pt idx="5467">
                  <c:v>0.10812772726975239</c:v>
                </c:pt>
                <c:pt idx="5468">
                  <c:v>0.10812307888145101</c:v>
                </c:pt>
                <c:pt idx="5469">
                  <c:v>0.10811674025031015</c:v>
                </c:pt>
                <c:pt idx="5470">
                  <c:v>0.10810533094738684</c:v>
                </c:pt>
                <c:pt idx="5471">
                  <c:v>0.10808547102393662</c:v>
                </c:pt>
                <c:pt idx="5472">
                  <c:v>0.10805716163922952</c:v>
                </c:pt>
                <c:pt idx="5473">
                  <c:v>0.10802251684367581</c:v>
                </c:pt>
                <c:pt idx="5474">
                  <c:v>0.10798576258195858</c:v>
                </c:pt>
                <c:pt idx="5475">
                  <c:v>0.10795027865979978</c:v>
                </c:pt>
                <c:pt idx="5476">
                  <c:v>0.10792155570325945</c:v>
                </c:pt>
                <c:pt idx="5477">
                  <c:v>0.10790212654507803</c:v>
                </c:pt>
                <c:pt idx="5478">
                  <c:v>0.10789325700096997</c:v>
                </c:pt>
                <c:pt idx="5479">
                  <c:v>0.10789325700096997</c:v>
                </c:pt>
                <c:pt idx="5480">
                  <c:v>0.10789917001024862</c:v>
                </c:pt>
                <c:pt idx="5481">
                  <c:v>0.10790592783371966</c:v>
                </c:pt>
                <c:pt idx="5482">
                  <c:v>0.1079093067848883</c:v>
                </c:pt>
                <c:pt idx="5483">
                  <c:v>0.10790550546667166</c:v>
                </c:pt>
                <c:pt idx="5484">
                  <c:v>0.10789410171165226</c:v>
                </c:pt>
                <c:pt idx="5485">
                  <c:v>0.10787467378162174</c:v>
                </c:pt>
                <c:pt idx="5486">
                  <c:v>0.10785017893461857</c:v>
                </c:pt>
                <c:pt idx="5487">
                  <c:v>0.10782230716844932</c:v>
                </c:pt>
                <c:pt idx="5488">
                  <c:v>0.1077944371908951</c:v>
                </c:pt>
                <c:pt idx="5489">
                  <c:v>0.10776656900172588</c:v>
                </c:pt>
                <c:pt idx="5490">
                  <c:v>0.10773996921651408</c:v>
                </c:pt>
                <c:pt idx="5491">
                  <c:v>0.10771421542126658</c:v>
                </c:pt>
                <c:pt idx="5492">
                  <c:v>0.10768930746558414</c:v>
                </c:pt>
                <c:pt idx="5493">
                  <c:v>0.10766608947133915</c:v>
                </c:pt>
                <c:pt idx="5494">
                  <c:v>0.10764540539467837</c:v>
                </c:pt>
                <c:pt idx="5495">
                  <c:v>0.10762894326218875</c:v>
                </c:pt>
                <c:pt idx="5496">
                  <c:v>0.10761670259381517</c:v>
                </c:pt>
                <c:pt idx="5497">
                  <c:v>0.10760783887691161</c:v>
                </c:pt>
                <c:pt idx="5498">
                  <c:v>0.10759981947940023</c:v>
                </c:pt>
                <c:pt idx="5499">
                  <c:v>0.10758884580697614</c:v>
                </c:pt>
                <c:pt idx="5500">
                  <c:v>0.10757111969108191</c:v>
                </c:pt>
                <c:pt idx="5501">
                  <c:v>0.10754537590641966</c:v>
                </c:pt>
                <c:pt idx="5502">
                  <c:v>0.10751119389499741</c:v>
                </c:pt>
                <c:pt idx="5503">
                  <c:v>0.10747195119934128</c:v>
                </c:pt>
                <c:pt idx="5504">
                  <c:v>0.10743271204932092</c:v>
                </c:pt>
                <c:pt idx="5505">
                  <c:v>0.10739938265282578</c:v>
                </c:pt>
                <c:pt idx="5506">
                  <c:v>0.10737786756553358</c:v>
                </c:pt>
                <c:pt idx="5507">
                  <c:v>0.1073702742597854</c:v>
                </c:pt>
                <c:pt idx="5508">
                  <c:v>0.1073770238583388</c:v>
                </c:pt>
                <c:pt idx="5509">
                  <c:v>0.10739516392425086</c:v>
                </c:pt>
                <c:pt idx="5510">
                  <c:v>0.107419211226082</c:v>
                </c:pt>
                <c:pt idx="5511">
                  <c:v>0.10744325985950931</c:v>
                </c:pt>
                <c:pt idx="5512">
                  <c:v>0.10746098075735266</c:v>
                </c:pt>
                <c:pt idx="5513">
                  <c:v>0.10746773176578139</c:v>
                </c:pt>
                <c:pt idx="5514">
                  <c:v>0.10746140269230497</c:v>
                </c:pt>
                <c:pt idx="5515">
                  <c:v>0.10744157219266393</c:v>
                </c:pt>
                <c:pt idx="5516">
                  <c:v>0.10741203908444008</c:v>
                </c:pt>
                <c:pt idx="5517">
                  <c:v>0.10737744571173147</c:v>
                </c:pt>
                <c:pt idx="5518">
                  <c:v>0.10734285509430996</c:v>
                </c:pt>
                <c:pt idx="5519">
                  <c:v>0.10731417228156681</c:v>
                </c:pt>
                <c:pt idx="5520">
                  <c:v>0.10729434850338204</c:v>
                </c:pt>
                <c:pt idx="5521">
                  <c:v>0.10728549136304399</c:v>
                </c:pt>
                <c:pt idx="5522">
                  <c:v>0.10728591312753533</c:v>
                </c:pt>
                <c:pt idx="5523">
                  <c:v>0.10729392673069815</c:v>
                </c:pt>
                <c:pt idx="5524">
                  <c:v>0.10730489295359769</c:v>
                </c:pt>
                <c:pt idx="5525">
                  <c:v>0.10731501586666814</c:v>
                </c:pt>
                <c:pt idx="5526">
                  <c:v>0.10732092100825941</c:v>
                </c:pt>
                <c:pt idx="5527">
                  <c:v>0.10732049920976861</c:v>
                </c:pt>
                <c:pt idx="5528">
                  <c:v>0.10731501586666814</c:v>
                </c:pt>
                <c:pt idx="5529">
                  <c:v>0.10730447117067354</c:v>
                </c:pt>
                <c:pt idx="5530">
                  <c:v>0.10729181787342446</c:v>
                </c:pt>
                <c:pt idx="5531">
                  <c:v>0.10727958670317006</c:v>
                </c:pt>
                <c:pt idx="5532">
                  <c:v>0.10726988636479706</c:v>
                </c:pt>
                <c:pt idx="5533">
                  <c:v>0.10726356017388949</c:v>
                </c:pt>
                <c:pt idx="5534">
                  <c:v>0.10725934276447935</c:v>
                </c:pt>
                <c:pt idx="5535">
                  <c:v>0.10725639060225978</c:v>
                </c:pt>
                <c:pt idx="5536">
                  <c:v>0.10725217326247172</c:v>
                </c:pt>
                <c:pt idx="5537">
                  <c:v>0.10724373870575421</c:v>
                </c:pt>
                <c:pt idx="5538">
                  <c:v>0.10722897862565517</c:v>
                </c:pt>
                <c:pt idx="5539">
                  <c:v>0.10720747197836811</c:v>
                </c:pt>
                <c:pt idx="5540">
                  <c:v>0.10717921976615175</c:v>
                </c:pt>
                <c:pt idx="5541">
                  <c:v>0.10714548818863878</c:v>
                </c:pt>
                <c:pt idx="5542">
                  <c:v>0.10710796488701646</c:v>
                </c:pt>
                <c:pt idx="5543">
                  <c:v>0.10706875860843723</c:v>
                </c:pt>
                <c:pt idx="5544">
                  <c:v>0.10702871283811788</c:v>
                </c:pt>
                <c:pt idx="5545">
                  <c:v>0.10698993519025579</c:v>
                </c:pt>
                <c:pt idx="5546">
                  <c:v>0.10695368965022112</c:v>
                </c:pt>
                <c:pt idx="5547">
                  <c:v>0.10692166122550206</c:v>
                </c:pt>
                <c:pt idx="5548">
                  <c:v>0.10689679868218194</c:v>
                </c:pt>
                <c:pt idx="5549">
                  <c:v>0.10688120764387843</c:v>
                </c:pt>
                <c:pt idx="5550">
                  <c:v>0.10687572984437466</c:v>
                </c:pt>
                <c:pt idx="5551">
                  <c:v>0.10688078627223285</c:v>
                </c:pt>
                <c:pt idx="5552">
                  <c:v>0.10689342759944631</c:v>
                </c:pt>
                <c:pt idx="5553">
                  <c:v>0.10690901907645667</c:v>
                </c:pt>
                <c:pt idx="5554">
                  <c:v>0.10692292546064708</c:v>
                </c:pt>
                <c:pt idx="5555">
                  <c:v>0.106930932368697</c:v>
                </c:pt>
                <c:pt idx="5556">
                  <c:v>0.10693219663083109</c:v>
                </c:pt>
                <c:pt idx="5557">
                  <c:v>0.10692671818816402</c:v>
                </c:pt>
                <c:pt idx="5558">
                  <c:v>0.10691828994977326</c:v>
                </c:pt>
                <c:pt idx="5559">
                  <c:v>0.1069102832748009</c:v>
                </c:pt>
                <c:pt idx="5560">
                  <c:v>0.10690522650350365</c:v>
                </c:pt>
                <c:pt idx="5561">
                  <c:v>0.10690269813993447</c:v>
                </c:pt>
                <c:pt idx="5562">
                  <c:v>0.10690016979108508</c:v>
                </c:pt>
                <c:pt idx="5563">
                  <c:v>0.10689427036767707</c:v>
                </c:pt>
                <c:pt idx="5564">
                  <c:v>0.10688205038839615</c:v>
                </c:pt>
                <c:pt idx="5565">
                  <c:v>0.10686308903228425</c:v>
                </c:pt>
                <c:pt idx="5566">
                  <c:v>0.10683991516567282</c:v>
                </c:pt>
                <c:pt idx="5567">
                  <c:v>0.10681800646531048</c:v>
                </c:pt>
                <c:pt idx="5568">
                  <c:v>0.10680241825531611</c:v>
                </c:pt>
                <c:pt idx="5569">
                  <c:v>0.10679694144949392</c:v>
                </c:pt>
                <c:pt idx="5570">
                  <c:v>0.10680157566530946</c:v>
                </c:pt>
                <c:pt idx="5571">
                  <c:v>0.10681337207416497</c:v>
                </c:pt>
                <c:pt idx="5572">
                  <c:v>0.10682685407664472</c:v>
                </c:pt>
                <c:pt idx="5573">
                  <c:v>0.10683612319613445</c:v>
                </c:pt>
                <c:pt idx="5574">
                  <c:v>0.1068369658531706</c:v>
                </c:pt>
                <c:pt idx="5575">
                  <c:v>0.10682727539596637</c:v>
                </c:pt>
                <c:pt idx="5576">
                  <c:v>0.10680747382968503</c:v>
                </c:pt>
                <c:pt idx="5577">
                  <c:v>0.10678051144641765</c:v>
                </c:pt>
                <c:pt idx="5578">
                  <c:v>0.10674849579025814</c:v>
                </c:pt>
                <c:pt idx="5579">
                  <c:v>0.1067143764389028</c:v>
                </c:pt>
                <c:pt idx="5580">
                  <c:v>0.10667857506340661</c:v>
                </c:pt>
                <c:pt idx="5581">
                  <c:v>0.10664319777976095</c:v>
                </c:pt>
                <c:pt idx="5582">
                  <c:v>0.10660866559186999</c:v>
                </c:pt>
                <c:pt idx="5583">
                  <c:v>0.10657624152473699</c:v>
                </c:pt>
                <c:pt idx="5584">
                  <c:v>0.10654803034487192</c:v>
                </c:pt>
                <c:pt idx="5585">
                  <c:v>0.10652487328318461</c:v>
                </c:pt>
                <c:pt idx="5586">
                  <c:v>0.10650676953132654</c:v>
                </c:pt>
                <c:pt idx="5587">
                  <c:v>0.10649245547107877</c:v>
                </c:pt>
                <c:pt idx="5588">
                  <c:v>0.10648024679249379</c:v>
                </c:pt>
                <c:pt idx="5589">
                  <c:v>0.10646888040025082</c:v>
                </c:pt>
                <c:pt idx="5590">
                  <c:v>0.10645751430548234</c:v>
                </c:pt>
                <c:pt idx="5591">
                  <c:v>0.10644572755842885</c:v>
                </c:pt>
                <c:pt idx="5592">
                  <c:v>0.10643562488698499</c:v>
                </c:pt>
                <c:pt idx="5593">
                  <c:v>0.1064276271054253</c:v>
                </c:pt>
                <c:pt idx="5594">
                  <c:v>0.10642005039559466</c:v>
                </c:pt>
                <c:pt idx="5595">
                  <c:v>0.10641163198414361</c:v>
                </c:pt>
                <c:pt idx="5596">
                  <c:v>0.10639774196199869</c:v>
                </c:pt>
                <c:pt idx="5597">
                  <c:v>0.10637543467426258</c:v>
                </c:pt>
                <c:pt idx="5598">
                  <c:v>0.1063434488648437</c:v>
                </c:pt>
                <c:pt idx="5599">
                  <c:v>0.1063026282930325</c:v>
                </c:pt>
                <c:pt idx="5600">
                  <c:v>0.10625760386495864</c:v>
                </c:pt>
                <c:pt idx="5601">
                  <c:v>0.10621384627689545</c:v>
                </c:pt>
                <c:pt idx="5602">
                  <c:v>0.10617724475790558</c:v>
                </c:pt>
                <c:pt idx="5603">
                  <c:v>0.10615158346343445</c:v>
                </c:pt>
                <c:pt idx="5604">
                  <c:v>0.10613643980436771</c:v>
                </c:pt>
                <c:pt idx="5605">
                  <c:v>0.1061292888155817</c:v>
                </c:pt>
                <c:pt idx="5606">
                  <c:v>0.10612634432501122</c:v>
                </c:pt>
                <c:pt idx="5607">
                  <c:v>0.10612213794454062</c:v>
                </c:pt>
                <c:pt idx="5608">
                  <c:v>0.10611414593388602</c:v>
                </c:pt>
                <c:pt idx="5609">
                  <c:v>0.10610194788537786</c:v>
                </c:pt>
                <c:pt idx="5610">
                  <c:v>0.10608638535536608</c:v>
                </c:pt>
                <c:pt idx="5611">
                  <c:v>0.10607040279689428</c:v>
                </c:pt>
                <c:pt idx="5612">
                  <c:v>0.10605652368380747</c:v>
                </c:pt>
                <c:pt idx="5613">
                  <c:v>0.10604643006196468</c:v>
                </c:pt>
                <c:pt idx="5614">
                  <c:v>0.10604054222422288</c:v>
                </c:pt>
                <c:pt idx="5615">
                  <c:v>0.10603843944437397</c:v>
                </c:pt>
                <c:pt idx="5616">
                  <c:v>0.10603843944437397</c:v>
                </c:pt>
                <c:pt idx="5617">
                  <c:v>0.10603928055509149</c:v>
                </c:pt>
                <c:pt idx="5618">
                  <c:v>0.10603970111106154</c:v>
                </c:pt>
                <c:pt idx="5619">
                  <c:v>0.10603759833528537</c:v>
                </c:pt>
                <c:pt idx="5620">
                  <c:v>0.1060312900690431</c:v>
                </c:pt>
                <c:pt idx="5621">
                  <c:v>0.10601909434745671</c:v>
                </c:pt>
                <c:pt idx="5622">
                  <c:v>0.10599975011220353</c:v>
                </c:pt>
                <c:pt idx="5623">
                  <c:v>0.10597241733561258</c:v>
                </c:pt>
                <c:pt idx="5624">
                  <c:v>0.10593919981516142</c:v>
                </c:pt>
                <c:pt idx="5625">
                  <c:v>0.10590346228228087</c:v>
                </c:pt>
                <c:pt idx="5626">
                  <c:v>0.10587025003531714</c:v>
                </c:pt>
                <c:pt idx="5627">
                  <c:v>0.10584502724089118</c:v>
                </c:pt>
                <c:pt idx="5628">
                  <c:v>0.10583241639298702</c:v>
                </c:pt>
                <c:pt idx="5629">
                  <c:v>0.10583451817554124</c:v>
                </c:pt>
                <c:pt idx="5630">
                  <c:v>0.10585175317617324</c:v>
                </c:pt>
                <c:pt idx="5631">
                  <c:v>0.10588033956326848</c:v>
                </c:pt>
                <c:pt idx="5632">
                  <c:v>0.10591523432124583</c:v>
                </c:pt>
                <c:pt idx="5633">
                  <c:v>0.10595097282288524</c:v>
                </c:pt>
                <c:pt idx="5634">
                  <c:v>0.10598250923742103</c:v>
                </c:pt>
                <c:pt idx="5635">
                  <c:v>0.10600521687395392</c:v>
                </c:pt>
                <c:pt idx="5636">
                  <c:v>0.10601783274063237</c:v>
                </c:pt>
                <c:pt idx="5637">
                  <c:v>0.10602035595794612</c:v>
                </c:pt>
                <c:pt idx="5638">
                  <c:v>0.10601446847368423</c:v>
                </c:pt>
                <c:pt idx="5639">
                  <c:v>0.10600227322446087</c:v>
                </c:pt>
                <c:pt idx="5640">
                  <c:v>0.10598503224951539</c:v>
                </c:pt>
                <c:pt idx="5641">
                  <c:v>0.10596484856315092</c:v>
                </c:pt>
                <c:pt idx="5642">
                  <c:v>0.10594340442414063</c:v>
                </c:pt>
                <c:pt idx="5643">
                  <c:v>0.10592154090195416</c:v>
                </c:pt>
                <c:pt idx="5644">
                  <c:v>0.10590136016604335</c:v>
                </c:pt>
                <c:pt idx="5645">
                  <c:v>0.10588538441514517</c:v>
                </c:pt>
                <c:pt idx="5646">
                  <c:v>0.1058748743731982</c:v>
                </c:pt>
                <c:pt idx="5647">
                  <c:v>0.10587025003531714</c:v>
                </c:pt>
                <c:pt idx="5648">
                  <c:v>0.10587025003531714</c:v>
                </c:pt>
                <c:pt idx="5649">
                  <c:v>0.10587151121349236</c:v>
                </c:pt>
                <c:pt idx="5650">
                  <c:v>0.10586982964340608</c:v>
                </c:pt>
                <c:pt idx="5651">
                  <c:v>0.1058605811243124</c:v>
                </c:pt>
                <c:pt idx="5652">
                  <c:v>0.10584082358423552</c:v>
                </c:pt>
                <c:pt idx="5653">
                  <c:v>0.10581055845737442</c:v>
                </c:pt>
                <c:pt idx="5654">
                  <c:v>0.10577315031243317</c:v>
                </c:pt>
                <c:pt idx="5655">
                  <c:v>0.10573406434489152</c:v>
                </c:pt>
                <c:pt idx="5656">
                  <c:v>0.10570044482146812</c:v>
                </c:pt>
                <c:pt idx="5657">
                  <c:v>0.10567775311432104</c:v>
                </c:pt>
                <c:pt idx="5658">
                  <c:v>0.10566892888172574</c:v>
                </c:pt>
                <c:pt idx="5659">
                  <c:v>0.10567313087488628</c:v>
                </c:pt>
                <c:pt idx="5660">
                  <c:v>0.1056853168849673</c:v>
                </c:pt>
                <c:pt idx="5661">
                  <c:v>0.10569834368766473</c:v>
                </c:pt>
                <c:pt idx="5662">
                  <c:v>0.1057054875840725</c:v>
                </c:pt>
                <c:pt idx="5663">
                  <c:v>0.10570044482146812</c:v>
                </c:pt>
                <c:pt idx="5664">
                  <c:v>0.10568153498317778</c:v>
                </c:pt>
                <c:pt idx="5665">
                  <c:v>0.10564960023682157</c:v>
                </c:pt>
                <c:pt idx="5666">
                  <c:v>0.10561010524597669</c:v>
                </c:pt>
                <c:pt idx="5667">
                  <c:v>0.10556893344107221</c:v>
                </c:pt>
                <c:pt idx="5668">
                  <c:v>0.10553364642890661</c:v>
                </c:pt>
                <c:pt idx="5669">
                  <c:v>0.10550928326036357</c:v>
                </c:pt>
                <c:pt idx="5670">
                  <c:v>0.10549962238231092</c:v>
                </c:pt>
                <c:pt idx="5671">
                  <c:v>0.10550424277543635</c:v>
                </c:pt>
                <c:pt idx="5672">
                  <c:v>0.10552062456534628</c:v>
                </c:pt>
                <c:pt idx="5673">
                  <c:v>0.10554372813982293</c:v>
                </c:pt>
                <c:pt idx="5674">
                  <c:v>0.1055672530421442</c:v>
                </c:pt>
                <c:pt idx="5675">
                  <c:v>0.1055853176713718</c:v>
                </c:pt>
                <c:pt idx="5676">
                  <c:v>0.10559245970879283</c:v>
                </c:pt>
                <c:pt idx="5677">
                  <c:v>0.10558657802238203</c:v>
                </c:pt>
                <c:pt idx="5678">
                  <c:v>0.10556683294342795</c:v>
                </c:pt>
                <c:pt idx="5679">
                  <c:v>0.10553574676604771</c:v>
                </c:pt>
                <c:pt idx="5680">
                  <c:v>0.10549752221986697</c:v>
                </c:pt>
                <c:pt idx="5681">
                  <c:v>0.10545720107026646</c:v>
                </c:pt>
                <c:pt idx="5682">
                  <c:v>0.1054198233482303</c:v>
                </c:pt>
                <c:pt idx="5683">
                  <c:v>0.10539168718536673</c:v>
                </c:pt>
                <c:pt idx="5684">
                  <c:v>0.10537573017171586</c:v>
                </c:pt>
                <c:pt idx="5685">
                  <c:v>0.10537405052017357</c:v>
                </c:pt>
                <c:pt idx="5686">
                  <c:v>0.10538664806508435</c:v>
                </c:pt>
                <c:pt idx="5687">
                  <c:v>0.10541016445998597</c:v>
                </c:pt>
                <c:pt idx="5688">
                  <c:v>0.10543998172003632</c:v>
                </c:pt>
                <c:pt idx="5689">
                  <c:v>0.10546980102738412</c:v>
                </c:pt>
                <c:pt idx="5690">
                  <c:v>0.10549458200950734</c:v>
                </c:pt>
                <c:pt idx="5691">
                  <c:v>0.10550886321771846</c:v>
                </c:pt>
                <c:pt idx="5692">
                  <c:v>0.10551180352476475</c:v>
                </c:pt>
                <c:pt idx="5693">
                  <c:v>0.10550382273766645</c:v>
                </c:pt>
                <c:pt idx="5694">
                  <c:v>0.10548744158150514</c:v>
                </c:pt>
                <c:pt idx="5695">
                  <c:v>0.10546602100186531</c:v>
                </c:pt>
                <c:pt idx="5696">
                  <c:v>0.10544208160424329</c:v>
                </c:pt>
                <c:pt idx="5697">
                  <c:v>0.10541646371056268</c:v>
                </c:pt>
                <c:pt idx="5698">
                  <c:v>0.10538916761791695</c:v>
                </c:pt>
                <c:pt idx="5699">
                  <c:v>0.10535893394861418</c:v>
                </c:pt>
                <c:pt idx="5700">
                  <c:v>0.10532702291422991</c:v>
                </c:pt>
                <c:pt idx="5701">
                  <c:v>0.1052959538967565</c:v>
                </c:pt>
                <c:pt idx="5702">
                  <c:v>0.10526992480945185</c:v>
                </c:pt>
                <c:pt idx="5703">
                  <c:v>0.10525481186171859</c:v>
                </c:pt>
                <c:pt idx="5704">
                  <c:v>0.10525607125394287</c:v>
                </c:pt>
                <c:pt idx="5705">
                  <c:v>0.1052758022089354</c:v>
                </c:pt>
                <c:pt idx="5706">
                  <c:v>0.1053123278316489</c:v>
                </c:pt>
                <c:pt idx="5707">
                  <c:v>0.10536103344097814</c:v>
                </c:pt>
                <c:pt idx="5708">
                  <c:v>0.10541436395021841</c:v>
                </c:pt>
                <c:pt idx="5709">
                  <c:v>0.10546560100106095</c:v>
                </c:pt>
                <c:pt idx="5710">
                  <c:v>0.10550928326036357</c:v>
                </c:pt>
                <c:pt idx="5711">
                  <c:v>0.10554330806386225</c:v>
                </c:pt>
                <c:pt idx="5712">
                  <c:v>0.10556683294342795</c:v>
                </c:pt>
                <c:pt idx="5713">
                  <c:v>0.10558111652775348</c:v>
                </c:pt>
                <c:pt idx="5714">
                  <c:v>0.10558573778796887</c:v>
                </c:pt>
                <c:pt idx="5715">
                  <c:v>0.1055802763039061</c:v>
                </c:pt>
                <c:pt idx="5716">
                  <c:v>0.10556305207326921</c:v>
                </c:pt>
                <c:pt idx="5717">
                  <c:v>0.10553364642890661</c:v>
                </c:pt>
                <c:pt idx="5718">
                  <c:v>0.10549206184504267</c:v>
                </c:pt>
                <c:pt idx="5719">
                  <c:v>0.10544208160424329</c:v>
                </c:pt>
                <c:pt idx="5720">
                  <c:v>0.10539042739981441</c:v>
                </c:pt>
                <c:pt idx="5721">
                  <c:v>0.10534297813832783</c:v>
                </c:pt>
                <c:pt idx="5722">
                  <c:v>0.10530686978475801</c:v>
                </c:pt>
                <c:pt idx="5723">
                  <c:v>0.10528545810933732</c:v>
                </c:pt>
                <c:pt idx="5724">
                  <c:v>0.10527958057917741</c:v>
                </c:pt>
                <c:pt idx="5725">
                  <c:v>0.10528503828311642</c:v>
                </c:pt>
                <c:pt idx="5726">
                  <c:v>0.10529805308467954</c:v>
                </c:pt>
                <c:pt idx="5727">
                  <c:v>0.10531274768425092</c:v>
                </c:pt>
                <c:pt idx="5728">
                  <c:v>0.10532450372190227</c:v>
                </c:pt>
                <c:pt idx="5729">
                  <c:v>0.1053303818600656</c:v>
                </c:pt>
                <c:pt idx="5730">
                  <c:v>0.10532996199041544</c:v>
                </c:pt>
                <c:pt idx="5731">
                  <c:v>0.10532366399437343</c:v>
                </c:pt>
                <c:pt idx="5732">
                  <c:v>0.10531316753725883</c:v>
                </c:pt>
                <c:pt idx="5733">
                  <c:v>0.1053018316485107</c:v>
                </c:pt>
                <c:pt idx="5734">
                  <c:v>0.1052925952171847</c:v>
                </c:pt>
                <c:pt idx="5735">
                  <c:v>0.10528797707518478</c:v>
                </c:pt>
                <c:pt idx="5736">
                  <c:v>0.10529049605564234</c:v>
                </c:pt>
                <c:pt idx="5737">
                  <c:v>0.10529931260230396</c:v>
                </c:pt>
                <c:pt idx="5738">
                  <c:v>0.10531400724449236</c:v>
                </c:pt>
                <c:pt idx="5739">
                  <c:v>0.10533080173012166</c:v>
                </c:pt>
                <c:pt idx="5740">
                  <c:v>0.10534549743782218</c:v>
                </c:pt>
                <c:pt idx="5741">
                  <c:v>0.10535473499433567</c:v>
                </c:pt>
                <c:pt idx="5742">
                  <c:v>0.10535599467635659</c:v>
                </c:pt>
                <c:pt idx="5743">
                  <c:v>0.10534969630278856</c:v>
                </c:pt>
                <c:pt idx="5744">
                  <c:v>0.10533877933831348</c:v>
                </c:pt>
                <c:pt idx="5745">
                  <c:v>0.10532660304782737</c:v>
                </c:pt>
                <c:pt idx="5746">
                  <c:v>0.10531568666383018</c:v>
                </c:pt>
                <c:pt idx="5747">
                  <c:v>0.10530770947981505</c:v>
                </c:pt>
                <c:pt idx="5748">
                  <c:v>0.1053018316485107</c:v>
                </c:pt>
                <c:pt idx="5749">
                  <c:v>0.1052959538967565</c:v>
                </c:pt>
                <c:pt idx="5750">
                  <c:v>0.10528839690424607</c:v>
                </c:pt>
                <c:pt idx="5751">
                  <c:v>0.10527790129945636</c:v>
                </c:pt>
                <c:pt idx="5752">
                  <c:v>0.10526698613953733</c:v>
                </c:pt>
                <c:pt idx="5753">
                  <c:v>0.10525817024909923</c:v>
                </c:pt>
                <c:pt idx="5754">
                  <c:v>0.10525523165872108</c:v>
                </c:pt>
                <c:pt idx="5755">
                  <c:v>0.10526026925440035</c:v>
                </c:pt>
                <c:pt idx="5756">
                  <c:v>0.10527286349925136</c:v>
                </c:pt>
                <c:pt idx="5757">
                  <c:v>0.10528881673371371</c:v>
                </c:pt>
                <c:pt idx="5758">
                  <c:v>0.1053018316485107</c:v>
                </c:pt>
                <c:pt idx="5759">
                  <c:v>0.10530477055421883</c:v>
                </c:pt>
                <c:pt idx="5760">
                  <c:v>0.10529175555135006</c:v>
                </c:pt>
                <c:pt idx="5761">
                  <c:v>0.10526026925440035</c:v>
                </c:pt>
                <c:pt idx="5762">
                  <c:v>0.10521199469892106</c:v>
                </c:pt>
                <c:pt idx="5763">
                  <c:v>0.1051523935201083</c:v>
                </c:pt>
                <c:pt idx="5764">
                  <c:v>0.10509112196198866</c:v>
                </c:pt>
                <c:pt idx="5765">
                  <c:v>0.10503741154211521</c:v>
                </c:pt>
                <c:pt idx="5766">
                  <c:v>0.10500048948125495</c:v>
                </c:pt>
                <c:pt idx="5767">
                  <c:v>0.10498748359379728</c:v>
                </c:pt>
                <c:pt idx="5768">
                  <c:v>0.10500048948125495</c:v>
                </c:pt>
                <c:pt idx="5769">
                  <c:v>0.10503741154211521</c:v>
                </c:pt>
                <c:pt idx="5770">
                  <c:v>0.10509280051964731</c:v>
                </c:pt>
                <c:pt idx="5771">
                  <c:v>0.10515701022057555</c:v>
                </c:pt>
                <c:pt idx="5772">
                  <c:v>0.10521997012501083</c:v>
                </c:pt>
                <c:pt idx="5773">
                  <c:v>0.10527370312856055</c:v>
                </c:pt>
                <c:pt idx="5774">
                  <c:v>0.10531064842529936</c:v>
                </c:pt>
                <c:pt idx="5775">
                  <c:v>0.10532870238390035</c:v>
                </c:pt>
                <c:pt idx="5776">
                  <c:v>0.10532954212117118</c:v>
                </c:pt>
                <c:pt idx="5777">
                  <c:v>0.10531736608966191</c:v>
                </c:pt>
                <c:pt idx="5778">
                  <c:v>0.10530015228274914</c:v>
                </c:pt>
                <c:pt idx="5779">
                  <c:v>0.10528461845730142</c:v>
                </c:pt>
                <c:pt idx="5780">
                  <c:v>0.10527748148054028</c:v>
                </c:pt>
                <c:pt idx="5781">
                  <c:v>0.10528377880688911</c:v>
                </c:pt>
                <c:pt idx="5782">
                  <c:v>0.10530477055421883</c:v>
                </c:pt>
                <c:pt idx="5783">
                  <c:v>0.105340458853448</c:v>
                </c:pt>
                <c:pt idx="5784">
                  <c:v>0.10538706798954134</c:v>
                </c:pt>
                <c:pt idx="5785">
                  <c:v>0.10543914176919633</c:v>
                </c:pt>
                <c:pt idx="5786">
                  <c:v>0.1054899617191597</c:v>
                </c:pt>
                <c:pt idx="5787">
                  <c:v>0.10553280629689465</c:v>
                </c:pt>
                <c:pt idx="5788">
                  <c:v>0.10556221188437032</c:v>
                </c:pt>
                <c:pt idx="5789">
                  <c:v>0.10557565510180511</c:v>
                </c:pt>
                <c:pt idx="5790">
                  <c:v>0.10557397467686858</c:v>
                </c:pt>
                <c:pt idx="5791">
                  <c:v>0.1055609516040702</c:v>
                </c:pt>
                <c:pt idx="5792">
                  <c:v>0.10554288798830791</c:v>
                </c:pt>
                <c:pt idx="5793">
                  <c:v>0.10552566524040718</c:v>
                </c:pt>
                <c:pt idx="5794">
                  <c:v>0.10551222357025336</c:v>
                </c:pt>
                <c:pt idx="5795">
                  <c:v>0.1055034027003029</c:v>
                </c:pt>
                <c:pt idx="5796">
                  <c:v>0.10549542206757889</c:v>
                </c:pt>
                <c:pt idx="5797">
                  <c:v>0.10548366140244381</c:v>
                </c:pt>
                <c:pt idx="5798">
                  <c:v>0.10546392100190427</c:v>
                </c:pt>
                <c:pt idx="5799">
                  <c:v>0.10543620195404946</c:v>
                </c:pt>
                <c:pt idx="5800">
                  <c:v>0.10540344536007662</c:v>
                </c:pt>
                <c:pt idx="5801">
                  <c:v>0.10537405052017357</c:v>
                </c:pt>
                <c:pt idx="5802">
                  <c:v>0.10535641457117551</c:v>
                </c:pt>
                <c:pt idx="5803">
                  <c:v>0.10535683446640032</c:v>
                </c:pt>
                <c:pt idx="5804">
                  <c:v>0.10537740982975385</c:v>
                </c:pt>
                <c:pt idx="5805">
                  <c:v>0.10541310409888494</c:v>
                </c:pt>
                <c:pt idx="5806">
                  <c:v>0.10545594109465994</c:v>
                </c:pt>
                <c:pt idx="5807">
                  <c:v>0.10549500203834039</c:v>
                </c:pt>
                <c:pt idx="5808">
                  <c:v>0.10552188472862667</c:v>
                </c:pt>
                <c:pt idx="5809">
                  <c:v>0.10553322636269769</c:v>
                </c:pt>
                <c:pt idx="5810">
                  <c:v>0.10553238623149797</c:v>
                </c:pt>
                <c:pt idx="5811">
                  <c:v>0.10552524518191786</c:v>
                </c:pt>
                <c:pt idx="5812">
                  <c:v>0.10552104461936673</c:v>
                </c:pt>
                <c:pt idx="5813">
                  <c:v>0.10552734547842879</c:v>
                </c:pt>
                <c:pt idx="5814">
                  <c:v>0.10554624860412065</c:v>
                </c:pt>
                <c:pt idx="5815">
                  <c:v>0.10557733553324311</c:v>
                </c:pt>
                <c:pt idx="5816">
                  <c:v>0.10561388652579395</c:v>
                </c:pt>
                <c:pt idx="5817">
                  <c:v>0.10565128095440357</c:v>
                </c:pt>
                <c:pt idx="5818">
                  <c:v>0.10568321582435158</c:v>
                </c:pt>
                <c:pt idx="5819">
                  <c:v>0.10570800898733201</c:v>
                </c:pt>
                <c:pt idx="5820">
                  <c:v>0.10572523896807151</c:v>
                </c:pt>
                <c:pt idx="5821">
                  <c:v>0.10573742644037887</c:v>
                </c:pt>
                <c:pt idx="5822">
                  <c:v>0.1057466723371755</c:v>
                </c:pt>
                <c:pt idx="5823">
                  <c:v>0.10575507786871474</c:v>
                </c:pt>
                <c:pt idx="5824">
                  <c:v>0.10576222269843594</c:v>
                </c:pt>
                <c:pt idx="5825">
                  <c:v>0.1057689473514335</c:v>
                </c:pt>
                <c:pt idx="5826">
                  <c:v>0.10577735331410876</c:v>
                </c:pt>
                <c:pt idx="5827">
                  <c:v>0.10578954224899284</c:v>
                </c:pt>
                <c:pt idx="5828">
                  <c:v>0.10580929745619139</c:v>
                </c:pt>
                <c:pt idx="5829">
                  <c:v>0.10583998285778662</c:v>
                </c:pt>
                <c:pt idx="5830">
                  <c:v>0.10588202117404932</c:v>
                </c:pt>
                <c:pt idx="5831">
                  <c:v>0.10593331343097734</c:v>
                </c:pt>
                <c:pt idx="5832">
                  <c:v>0.1059862937610595</c:v>
                </c:pt>
                <c:pt idx="5833">
                  <c:v>0.10603213116591481</c:v>
                </c:pt>
                <c:pt idx="5834">
                  <c:v>0.10606241173821906</c:v>
                </c:pt>
                <c:pt idx="5835">
                  <c:v>0.10607124396951828</c:v>
                </c:pt>
                <c:pt idx="5836">
                  <c:v>0.10605862655121878</c:v>
                </c:pt>
                <c:pt idx="5837">
                  <c:v>0.10602876678820239</c:v>
                </c:pt>
                <c:pt idx="5838">
                  <c:v>0.10598965780975778</c:v>
                </c:pt>
                <c:pt idx="5839">
                  <c:v>0.10595055235282824</c:v>
                </c:pt>
                <c:pt idx="5840">
                  <c:v>0.10591859781956037</c:v>
                </c:pt>
                <c:pt idx="5841">
                  <c:v>0.10589799680122736</c:v>
                </c:pt>
                <c:pt idx="5842">
                  <c:v>0.10588832727246966</c:v>
                </c:pt>
                <c:pt idx="5843">
                  <c:v>0.10588790686305971</c:v>
                </c:pt>
                <c:pt idx="5844">
                  <c:v>0.10589421304694324</c:v>
                </c:pt>
                <c:pt idx="5845">
                  <c:v>0.10590640526210737</c:v>
                </c:pt>
                <c:pt idx="5846">
                  <c:v>0.10592490444911185</c:v>
                </c:pt>
                <c:pt idx="5847">
                  <c:v>0.10595097282288524</c:v>
                </c:pt>
                <c:pt idx="5848">
                  <c:v>0.10598545275295634</c:v>
                </c:pt>
                <c:pt idx="5849">
                  <c:v>0.10602498189442933</c:v>
                </c:pt>
                <c:pt idx="5850">
                  <c:v>0.10606409405414208</c:v>
                </c:pt>
                <c:pt idx="5851">
                  <c:v>0.10609521807423439</c:v>
                </c:pt>
                <c:pt idx="5852">
                  <c:v>0.1061107809207672</c:v>
                </c:pt>
                <c:pt idx="5853">
                  <c:v>0.10610615407030044</c:v>
                </c:pt>
                <c:pt idx="5854">
                  <c:v>0.10608217936190012</c:v>
                </c:pt>
                <c:pt idx="5855">
                  <c:v>0.10604516837572875</c:v>
                </c:pt>
                <c:pt idx="5856">
                  <c:v>0.10600605792033091</c:v>
                </c:pt>
                <c:pt idx="5857">
                  <c:v>0.105977042761498</c:v>
                </c:pt>
                <c:pt idx="5858">
                  <c:v>0.10596821244573806</c:v>
                </c:pt>
                <c:pt idx="5859">
                  <c:v>0.10598545275295634</c:v>
                </c:pt>
                <c:pt idx="5860">
                  <c:v>0.10602876678820239</c:v>
                </c:pt>
                <c:pt idx="5861">
                  <c:v>0.10609143260129394</c:v>
                </c:pt>
                <c:pt idx="5862">
                  <c:v>0.10616420358270984</c:v>
                </c:pt>
                <c:pt idx="5863">
                  <c:v>0.10623656601271703</c:v>
                </c:pt>
                <c:pt idx="5864">
                  <c:v>0.10630010343521012</c:v>
                </c:pt>
                <c:pt idx="5865">
                  <c:v>0.10635018252369199</c:v>
                </c:pt>
                <c:pt idx="5866">
                  <c:v>0.10638721951369623</c:v>
                </c:pt>
                <c:pt idx="5867">
                  <c:v>0.10641373657170783</c:v>
                </c:pt>
                <c:pt idx="5868">
                  <c:v>0.10643604582693633</c:v>
                </c:pt>
                <c:pt idx="5869">
                  <c:v>0.10645877719021157</c:v>
                </c:pt>
                <c:pt idx="5870">
                  <c:v>0.10648571960596998</c:v>
                </c:pt>
                <c:pt idx="5871">
                  <c:v>0.10651645283960931</c:v>
                </c:pt>
                <c:pt idx="5872">
                  <c:v>0.10654971454298001</c:v>
                </c:pt>
                <c:pt idx="5873">
                  <c:v>0.10658045230577151</c:v>
                </c:pt>
                <c:pt idx="5874">
                  <c:v>0.10660445453728096</c:v>
                </c:pt>
                <c:pt idx="5875">
                  <c:v>0.10661835117238494</c:v>
                </c:pt>
                <c:pt idx="5876">
                  <c:v>0.10661919340698567</c:v>
                </c:pt>
                <c:pt idx="5877">
                  <c:v>0.10660782337768582</c:v>
                </c:pt>
                <c:pt idx="5878">
                  <c:v>0.10658550529690503</c:v>
                </c:pt>
                <c:pt idx="5879">
                  <c:v>0.10655518823193766</c:v>
                </c:pt>
                <c:pt idx="5880">
                  <c:v>0.10651897895553952</c:v>
                </c:pt>
                <c:pt idx="5881">
                  <c:v>0.10648024679249379</c:v>
                </c:pt>
                <c:pt idx="5882">
                  <c:v>0.10644067619333064</c:v>
                </c:pt>
                <c:pt idx="5883">
                  <c:v>0.10640321373587225</c:v>
                </c:pt>
                <c:pt idx="5884">
                  <c:v>0.10637038412668331</c:v>
                </c:pt>
                <c:pt idx="5885">
                  <c:v>0.10634513226976805</c:v>
                </c:pt>
                <c:pt idx="5886">
                  <c:v>0.10633082353589873</c:v>
                </c:pt>
                <c:pt idx="5887">
                  <c:v>0.10632871935009136</c:v>
                </c:pt>
                <c:pt idx="5888">
                  <c:v>0.10633881953494784</c:v>
                </c:pt>
                <c:pt idx="5889">
                  <c:v>0.10635902060937441</c:v>
                </c:pt>
                <c:pt idx="5890">
                  <c:v>0.10638637772884552</c:v>
                </c:pt>
                <c:pt idx="5891">
                  <c:v>0.10641668301143203</c:v>
                </c:pt>
                <c:pt idx="5892">
                  <c:v>0.10644825326301077</c:v>
                </c:pt>
                <c:pt idx="5893">
                  <c:v>0.10648024679249379</c:v>
                </c:pt>
                <c:pt idx="5894">
                  <c:v>0.1065147687704856</c:v>
                </c:pt>
                <c:pt idx="5895">
                  <c:v>0.10655392506682382</c:v>
                </c:pt>
                <c:pt idx="5896">
                  <c:v>0.10659940132567092</c:v>
                </c:pt>
                <c:pt idx="5897">
                  <c:v>0.10665035723552696</c:v>
                </c:pt>
                <c:pt idx="5898">
                  <c:v>0.1067038463162121</c:v>
                </c:pt>
                <c:pt idx="5899">
                  <c:v>0.10675312948915161</c:v>
                </c:pt>
                <c:pt idx="5900">
                  <c:v>0.10679146471273826</c:v>
                </c:pt>
                <c:pt idx="5901">
                  <c:v>0.10681295076833164</c:v>
                </c:pt>
                <c:pt idx="5902">
                  <c:v>0.10681547860946405</c:v>
                </c:pt>
                <c:pt idx="5903">
                  <c:v>0.10679989049020067</c:v>
                </c:pt>
                <c:pt idx="5904">
                  <c:v>0.10677208604491761</c:v>
                </c:pt>
                <c:pt idx="5905">
                  <c:v>0.10673922854078588</c:v>
                </c:pt>
                <c:pt idx="5906">
                  <c:v>0.10671058556532154</c:v>
                </c:pt>
                <c:pt idx="5907">
                  <c:v>0.1066928952594498</c:v>
                </c:pt>
                <c:pt idx="5908">
                  <c:v>0.10669078931865295</c:v>
                </c:pt>
                <c:pt idx="5909">
                  <c:v>0.10670510991745441</c:v>
                </c:pt>
                <c:pt idx="5910">
                  <c:v>0.10673248884719289</c:v>
                </c:pt>
                <c:pt idx="5911">
                  <c:v>0.10676618836112162</c:v>
                </c:pt>
                <c:pt idx="5912">
                  <c:v>0.10679862661315986</c:v>
                </c:pt>
                <c:pt idx="5913">
                  <c:v>0.10682179827666871</c:v>
                </c:pt>
                <c:pt idx="5914">
                  <c:v>0.10683064596525182</c:v>
                </c:pt>
                <c:pt idx="5915">
                  <c:v>0.10682432616929949</c:v>
                </c:pt>
                <c:pt idx="5916">
                  <c:v>0.10680663122987022</c:v>
                </c:pt>
                <c:pt idx="5917">
                  <c:v>0.10678598804504691</c:v>
                </c:pt>
                <c:pt idx="5918">
                  <c:v>0.10677292857771226</c:v>
                </c:pt>
                <c:pt idx="5919">
                  <c:v>0.1067784050807189</c:v>
                </c:pt>
                <c:pt idx="5920">
                  <c:v>0.10680705252957334</c:v>
                </c:pt>
                <c:pt idx="5921">
                  <c:v>0.10686013956240348</c:v>
                </c:pt>
                <c:pt idx="5922">
                  <c:v>0.10693008952931915</c:v>
                </c:pt>
                <c:pt idx="5923">
                  <c:v>0.10700637311820305</c:v>
                </c:pt>
                <c:pt idx="5924">
                  <c:v>0.10707550352256756</c:v>
                </c:pt>
                <c:pt idx="5925">
                  <c:v>0.10712735854822897</c:v>
                </c:pt>
                <c:pt idx="5926">
                  <c:v>0.10715687230315207</c:v>
                </c:pt>
                <c:pt idx="5927">
                  <c:v>0.10716361858590273</c:v>
                </c:pt>
                <c:pt idx="5928">
                  <c:v>0.10715349920107531</c:v>
                </c:pt>
                <c:pt idx="5929">
                  <c:v>0.10713410437252813</c:v>
                </c:pt>
                <c:pt idx="5930">
                  <c:v>0.10711260242286869</c:v>
                </c:pt>
                <c:pt idx="5931">
                  <c:v>0.10709320942057265</c:v>
                </c:pt>
                <c:pt idx="5932">
                  <c:v>0.10707761132971594</c:v>
                </c:pt>
                <c:pt idx="5933">
                  <c:v>0.10706412154073719</c:v>
                </c:pt>
                <c:pt idx="5934">
                  <c:v>0.10705147524410596</c:v>
                </c:pt>
                <c:pt idx="5935">
                  <c:v>0.10703714321974978</c:v>
                </c:pt>
                <c:pt idx="5936">
                  <c:v>0.10702239015928627</c:v>
                </c:pt>
                <c:pt idx="5937">
                  <c:v>0.1070089020854178</c:v>
                </c:pt>
                <c:pt idx="5938">
                  <c:v>0.10699836481917513</c:v>
                </c:pt>
                <c:pt idx="5939">
                  <c:v>0.106992885541766</c:v>
                </c:pt>
                <c:pt idx="5940">
                  <c:v>0.106992885541766</c:v>
                </c:pt>
                <c:pt idx="5941">
                  <c:v>0.1069975218489202</c:v>
                </c:pt>
                <c:pt idx="5942">
                  <c:v>0.10700637311820305</c:v>
                </c:pt>
                <c:pt idx="5943">
                  <c:v>0.10701817509120237</c:v>
                </c:pt>
                <c:pt idx="5944">
                  <c:v>0.10703334952776389</c:v>
                </c:pt>
                <c:pt idx="5945">
                  <c:v>0.10705358293463874</c:v>
                </c:pt>
                <c:pt idx="5946">
                  <c:v>0.10707929758280066</c:v>
                </c:pt>
                <c:pt idx="5947">
                  <c:v>0.10711218082665386</c:v>
                </c:pt>
                <c:pt idx="5948">
                  <c:v>0.10715181265986107</c:v>
                </c:pt>
                <c:pt idx="5949">
                  <c:v>0.10719566486016541</c:v>
                </c:pt>
                <c:pt idx="5950">
                  <c:v>0.10723994320867403</c:v>
                </c:pt>
                <c:pt idx="5951">
                  <c:v>0.10728000846192731</c:v>
                </c:pt>
                <c:pt idx="5952">
                  <c:v>0.10731332869810417</c:v>
                </c:pt>
                <c:pt idx="5953">
                  <c:v>0.10733652784041536</c:v>
                </c:pt>
                <c:pt idx="5954">
                  <c:v>0.1073491824403886</c:v>
                </c:pt>
                <c:pt idx="5955">
                  <c:v>0.10735297889228457</c:v>
                </c:pt>
                <c:pt idx="5956">
                  <c:v>0.10735086974824515</c:v>
                </c:pt>
                <c:pt idx="5957">
                  <c:v>0.10734622966741314</c:v>
                </c:pt>
                <c:pt idx="5958">
                  <c:v>0.10734158963615659</c:v>
                </c:pt>
                <c:pt idx="5959">
                  <c:v>0.10733948054742803</c:v>
                </c:pt>
                <c:pt idx="5960">
                  <c:v>0.10734032418169048</c:v>
                </c:pt>
                <c:pt idx="5961">
                  <c:v>0.10734412055615106</c:v>
                </c:pt>
                <c:pt idx="5962">
                  <c:v>0.10735129157623369</c:v>
                </c:pt>
                <c:pt idx="5963">
                  <c:v>0.10736183740910554</c:v>
                </c:pt>
                <c:pt idx="5964">
                  <c:v>0.10737660200535604</c:v>
                </c:pt>
                <c:pt idx="5965">
                  <c:v>0.10739685141076316</c:v>
                </c:pt>
                <c:pt idx="5966">
                  <c:v>0.10742258639254521</c:v>
                </c:pt>
                <c:pt idx="5967">
                  <c:v>0.10745338599830745</c:v>
                </c:pt>
                <c:pt idx="5968">
                  <c:v>0.10748629758009043</c:v>
                </c:pt>
                <c:pt idx="5969">
                  <c:v>0.10751583573868062</c:v>
                </c:pt>
                <c:pt idx="5970">
                  <c:v>0.10753862369093203</c:v>
                </c:pt>
                <c:pt idx="5971">
                  <c:v>0.10755128418108961</c:v>
                </c:pt>
                <c:pt idx="5972">
                  <c:v>0.10755508240010758</c:v>
                </c:pt>
                <c:pt idx="5973">
                  <c:v>0.10755381632341077</c:v>
                </c:pt>
                <c:pt idx="5974">
                  <c:v>0.10755508240010758</c:v>
                </c:pt>
                <c:pt idx="5975">
                  <c:v>0.10756689929393459</c:v>
                </c:pt>
                <c:pt idx="5976">
                  <c:v>0.10759475467305746</c:v>
                </c:pt>
                <c:pt idx="5977">
                  <c:v>0.10763991794784766</c:v>
                </c:pt>
                <c:pt idx="5978">
                  <c:v>0.10769901717671571</c:v>
                </c:pt>
                <c:pt idx="5979">
                  <c:v>0.10776530230834325</c:v>
                </c:pt>
                <c:pt idx="5980">
                  <c:v>0.10783117526366126</c:v>
                </c:pt>
                <c:pt idx="5981">
                  <c:v>0.10789030052652071</c:v>
                </c:pt>
                <c:pt idx="5982">
                  <c:v>0.10794014092880999</c:v>
                </c:pt>
                <c:pt idx="5983">
                  <c:v>0.10798111571289259</c:v>
                </c:pt>
                <c:pt idx="5984">
                  <c:v>0.10801533473192249</c:v>
                </c:pt>
                <c:pt idx="5985">
                  <c:v>0.1080457539013614</c:v>
                </c:pt>
                <c:pt idx="5986">
                  <c:v>0.10807194989357283</c:v>
                </c:pt>
                <c:pt idx="5987">
                  <c:v>0.10809138665084583</c:v>
                </c:pt>
                <c:pt idx="5988">
                  <c:v>0.10810068279879281</c:v>
                </c:pt>
                <c:pt idx="5989">
                  <c:v>0.10809603469994611</c:v>
                </c:pt>
                <c:pt idx="5990">
                  <c:v>0.10807659773465417</c:v>
                </c:pt>
                <c:pt idx="5991">
                  <c:v>0.10804448639342812</c:v>
                </c:pt>
                <c:pt idx="5992">
                  <c:v>0.1080064628754992</c:v>
                </c:pt>
                <c:pt idx="5993">
                  <c:v>0.10797013240183728</c:v>
                </c:pt>
                <c:pt idx="5994">
                  <c:v>0.10794309774257049</c:v>
                </c:pt>
                <c:pt idx="5995">
                  <c:v>0.10793169300041849</c:v>
                </c:pt>
                <c:pt idx="5996">
                  <c:v>0.10793887372907507</c:v>
                </c:pt>
                <c:pt idx="5997">
                  <c:v>0.10796421842631865</c:v>
                </c:pt>
                <c:pt idx="5998">
                  <c:v>0.10800392809266623</c:v>
                </c:pt>
                <c:pt idx="5999">
                  <c:v>0.10805293651619141</c:v>
                </c:pt>
                <c:pt idx="6000">
                  <c:v>0.10810406326556377</c:v>
                </c:pt>
                <c:pt idx="6001">
                  <c:v>0.10814970214253827</c:v>
                </c:pt>
                <c:pt idx="6002">
                  <c:v>0.10818266653668374</c:v>
                </c:pt>
                <c:pt idx="6003">
                  <c:v>0.10819872701978139</c:v>
                </c:pt>
                <c:pt idx="6004">
                  <c:v>0.10819661376438805</c:v>
                </c:pt>
                <c:pt idx="6005">
                  <c:v>0.10817844019247491</c:v>
                </c:pt>
                <c:pt idx="6006">
                  <c:v>0.10815266038340654</c:v>
                </c:pt>
                <c:pt idx="6007">
                  <c:v>0.10812899502065132</c:v>
                </c:pt>
                <c:pt idx="6008">
                  <c:v>0.10811843054290182</c:v>
                </c:pt>
                <c:pt idx="6009">
                  <c:v>0.10812772726975239</c:v>
                </c:pt>
                <c:pt idx="6010">
                  <c:v>0.10815942215248764</c:v>
                </c:pt>
                <c:pt idx="6011">
                  <c:v>0.10820929345099539</c:v>
                </c:pt>
                <c:pt idx="6012">
                  <c:v>0.10826847021714847</c:v>
                </c:pt>
                <c:pt idx="6013">
                  <c:v>0.10832680949342766</c:v>
                </c:pt>
                <c:pt idx="6014">
                  <c:v>0.10837585436845421</c:v>
                </c:pt>
                <c:pt idx="6015">
                  <c:v>0.10841179593994388</c:v>
                </c:pt>
                <c:pt idx="6016">
                  <c:v>0.10843463095406569</c:v>
                </c:pt>
                <c:pt idx="6017">
                  <c:v>0.10844816338087193</c:v>
                </c:pt>
                <c:pt idx="6018">
                  <c:v>0.10845873588271659</c:v>
                </c:pt>
                <c:pt idx="6019">
                  <c:v>0.10846973155766848</c:v>
                </c:pt>
                <c:pt idx="6020">
                  <c:v>0.10848326507825534</c:v>
                </c:pt>
                <c:pt idx="6021">
                  <c:v>0.10849849079303497</c:v>
                </c:pt>
                <c:pt idx="6022">
                  <c:v>0.10851329408306609</c:v>
                </c:pt>
                <c:pt idx="6023">
                  <c:v>0.10852556004849345</c:v>
                </c:pt>
                <c:pt idx="6024">
                  <c:v>0.10853444251558775</c:v>
                </c:pt>
                <c:pt idx="6025">
                  <c:v>0.10854036426124691</c:v>
                </c:pt>
                <c:pt idx="6026">
                  <c:v>0.10854459412901096</c:v>
                </c:pt>
                <c:pt idx="6027">
                  <c:v>0.10854882403797317</c:v>
                </c:pt>
                <c:pt idx="6028">
                  <c:v>0.10855474597973325</c:v>
                </c:pt>
                <c:pt idx="6029">
                  <c:v>0.10856151401205316</c:v>
                </c:pt>
                <c:pt idx="6030">
                  <c:v>0.10856955118742639</c:v>
                </c:pt>
                <c:pt idx="6031">
                  <c:v>0.10857716549077379</c:v>
                </c:pt>
                <c:pt idx="6032">
                  <c:v>0.10858520295580554</c:v>
                </c:pt>
                <c:pt idx="6033">
                  <c:v>0.10859366360601397</c:v>
                </c:pt>
                <c:pt idx="6034">
                  <c:v>0.10860254746612907</c:v>
                </c:pt>
                <c:pt idx="6035">
                  <c:v>0.10861227761667702</c:v>
                </c:pt>
                <c:pt idx="6036">
                  <c:v>0.10862243104967628</c:v>
                </c:pt>
                <c:pt idx="6037">
                  <c:v>0.10863300779481111</c:v>
                </c:pt>
                <c:pt idx="6038">
                  <c:v>0.10864231554360815</c:v>
                </c:pt>
                <c:pt idx="6039">
                  <c:v>0.10864993112282029</c:v>
                </c:pt>
                <c:pt idx="6040">
                  <c:v>0.10865627754084428</c:v>
                </c:pt>
                <c:pt idx="6041">
                  <c:v>0.10866050853771714</c:v>
                </c:pt>
                <c:pt idx="6042">
                  <c:v>0.10866389336489346</c:v>
                </c:pt>
                <c:pt idx="6043">
                  <c:v>0.10866685511031349</c:v>
                </c:pt>
                <c:pt idx="6044">
                  <c:v>0.1086715093224967</c:v>
                </c:pt>
                <c:pt idx="6045">
                  <c:v>0.10868039477517122</c:v>
                </c:pt>
                <c:pt idx="6046">
                  <c:v>0.10869520426695567</c:v>
                </c:pt>
                <c:pt idx="6047">
                  <c:v>0.10871974682237562</c:v>
                </c:pt>
                <c:pt idx="6048">
                  <c:v>0.10875529367204118</c:v>
                </c:pt>
                <c:pt idx="6049">
                  <c:v>0.10880311723843084</c:v>
                </c:pt>
                <c:pt idx="6050">
                  <c:v>0.10886110508609048</c:v>
                </c:pt>
                <c:pt idx="6051">
                  <c:v>0.10892545103012619</c:v>
                </c:pt>
                <c:pt idx="6052">
                  <c:v>0.10899150020322634</c:v>
                </c:pt>
                <c:pt idx="6053">
                  <c:v>0.10905501849784061</c:v>
                </c:pt>
                <c:pt idx="6054">
                  <c:v>0.10911261644921211</c:v>
                </c:pt>
                <c:pt idx="6055">
                  <c:v>0.10916344451549331</c:v>
                </c:pt>
                <c:pt idx="6056">
                  <c:v>0.10920877122542494</c:v>
                </c:pt>
                <c:pt idx="6057">
                  <c:v>0.10924986588280683</c:v>
                </c:pt>
                <c:pt idx="6058">
                  <c:v>0.10928926956679452</c:v>
                </c:pt>
                <c:pt idx="6059">
                  <c:v>0.10932867682621639</c:v>
                </c:pt>
                <c:pt idx="6060">
                  <c:v>0.10937020662515706</c:v>
                </c:pt>
                <c:pt idx="6061">
                  <c:v>0.10941470724570335</c:v>
                </c:pt>
                <c:pt idx="6062">
                  <c:v>0.10946429902333088</c:v>
                </c:pt>
                <c:pt idx="6063">
                  <c:v>0.10951983158044765</c:v>
                </c:pt>
                <c:pt idx="6064">
                  <c:v>0.10958173119548753</c:v>
                </c:pt>
                <c:pt idx="6065">
                  <c:v>0.10964788026125472</c:v>
                </c:pt>
                <c:pt idx="6066">
                  <c:v>0.10971446353355618</c:v>
                </c:pt>
                <c:pt idx="6067">
                  <c:v>0.10977469413975027</c:v>
                </c:pt>
                <c:pt idx="6068">
                  <c:v>0.10982093315993235</c:v>
                </c:pt>
                <c:pt idx="6069">
                  <c:v>0.10984850923096345</c:v>
                </c:pt>
                <c:pt idx="6070">
                  <c:v>0.10985487318832987</c:v>
                </c:pt>
                <c:pt idx="6071">
                  <c:v>0.10984341813221243</c:v>
                </c:pt>
                <c:pt idx="6072">
                  <c:v>0.10982050892636142</c:v>
                </c:pt>
                <c:pt idx="6073">
                  <c:v>0.10979505567045489</c:v>
                </c:pt>
                <c:pt idx="6074">
                  <c:v>0.10977554251780386</c:v>
                </c:pt>
                <c:pt idx="6075">
                  <c:v>0.10976705881184567</c:v>
                </c:pt>
                <c:pt idx="6076">
                  <c:v>0.10977045227434201</c:v>
                </c:pt>
                <c:pt idx="6077">
                  <c:v>0.10978529898453659</c:v>
                </c:pt>
                <c:pt idx="6078">
                  <c:v>0.10980693367090211</c:v>
                </c:pt>
                <c:pt idx="6079">
                  <c:v>0.10983196337822843</c:v>
                </c:pt>
                <c:pt idx="6080">
                  <c:v>0.10985911587838293</c:v>
                </c:pt>
                <c:pt idx="6081">
                  <c:v>0.10988584577884486</c:v>
                </c:pt>
                <c:pt idx="6082">
                  <c:v>0.10991385029636758</c:v>
                </c:pt>
                <c:pt idx="6083">
                  <c:v>0.10994270532447847</c:v>
                </c:pt>
                <c:pt idx="6084">
                  <c:v>0.10997241103259359</c:v>
                </c:pt>
                <c:pt idx="6085">
                  <c:v>0.11000254318372649</c:v>
                </c:pt>
                <c:pt idx="6086">
                  <c:v>0.11003267742562828</c:v>
                </c:pt>
                <c:pt idx="6087">
                  <c:v>0.1100628137585894</c:v>
                </c:pt>
                <c:pt idx="6088">
                  <c:v>0.11009252768352951</c:v>
                </c:pt>
                <c:pt idx="6089">
                  <c:v>0.11012266817001837</c:v>
                </c:pt>
                <c:pt idx="6090">
                  <c:v>0.11015153707602765</c:v>
                </c:pt>
                <c:pt idx="6091">
                  <c:v>0.1101774358158466</c:v>
                </c:pt>
                <c:pt idx="6092">
                  <c:v>0.11019611783291727</c:v>
                </c:pt>
                <c:pt idx="6093">
                  <c:v>0.11020503453347252</c:v>
                </c:pt>
                <c:pt idx="6094">
                  <c:v>0.11020376070789906</c:v>
                </c:pt>
                <c:pt idx="6095">
                  <c:v>0.1101939948359586</c:v>
                </c:pt>
                <c:pt idx="6096">
                  <c:v>0.11018125707214155</c:v>
                </c:pt>
                <c:pt idx="6097">
                  <c:v>0.11017403917181035</c:v>
                </c:pt>
                <c:pt idx="6098">
                  <c:v>0.11017955873185981</c:v>
                </c:pt>
                <c:pt idx="6099">
                  <c:v>0.11020163767357871</c:v>
                </c:pt>
                <c:pt idx="6100">
                  <c:v>0.11024112781076478</c:v>
                </c:pt>
                <c:pt idx="6101">
                  <c:v>0.11029251282742603</c:v>
                </c:pt>
                <c:pt idx="6102">
                  <c:v>0.11034815139478293</c:v>
                </c:pt>
                <c:pt idx="6103">
                  <c:v>0.11039700028789123</c:v>
                </c:pt>
                <c:pt idx="6104">
                  <c:v>0.11043225985967531</c:v>
                </c:pt>
                <c:pt idx="6105">
                  <c:v>0.11045052799250576</c:v>
                </c:pt>
                <c:pt idx="6106">
                  <c:v>0.11045222739276539</c:v>
                </c:pt>
                <c:pt idx="6107">
                  <c:v>0.11044330561558702</c:v>
                </c:pt>
                <c:pt idx="6108">
                  <c:v>0.11043183502851972</c:v>
                </c:pt>
                <c:pt idx="6109">
                  <c:v>0.11042716191323698</c:v>
                </c:pt>
                <c:pt idx="6110">
                  <c:v>0.11043693302981372</c:v>
                </c:pt>
                <c:pt idx="6111">
                  <c:v>0.11046369851845605</c:v>
                </c:pt>
                <c:pt idx="6112">
                  <c:v>0.11050788642663478</c:v>
                </c:pt>
                <c:pt idx="6113">
                  <c:v>0.110563552594661</c:v>
                </c:pt>
                <c:pt idx="6114">
                  <c:v>0.11062347606241818</c:v>
                </c:pt>
                <c:pt idx="6115">
                  <c:v>0.1106774567607246</c:v>
                </c:pt>
                <c:pt idx="6116">
                  <c:v>0.11071869063278761</c:v>
                </c:pt>
                <c:pt idx="6117">
                  <c:v>0.11074164726836011</c:v>
                </c:pt>
                <c:pt idx="6118">
                  <c:v>0.11074589863033946</c:v>
                </c:pt>
                <c:pt idx="6119">
                  <c:v>0.11073569543150519</c:v>
                </c:pt>
                <c:pt idx="6120">
                  <c:v>0.11071826552135045</c:v>
                </c:pt>
                <c:pt idx="6121">
                  <c:v>0.11070083631069749</c:v>
                </c:pt>
                <c:pt idx="6122">
                  <c:v>0.11069190942489893</c:v>
                </c:pt>
                <c:pt idx="6123">
                  <c:v>0.11069573521062981</c:v>
                </c:pt>
                <c:pt idx="6124">
                  <c:v>0.11071528975294187</c:v>
                </c:pt>
                <c:pt idx="6125">
                  <c:v>0.11074972489170365</c:v>
                </c:pt>
                <c:pt idx="6126">
                  <c:v>0.11079861897672305</c:v>
                </c:pt>
                <c:pt idx="6127">
                  <c:v>0.11085857488969608</c:v>
                </c:pt>
                <c:pt idx="6128">
                  <c:v>0.11092747062635622</c:v>
                </c:pt>
                <c:pt idx="6129">
                  <c:v>0.11100190731557624</c:v>
                </c:pt>
                <c:pt idx="6130">
                  <c:v>0.11107933500865774</c:v>
                </c:pt>
                <c:pt idx="6131">
                  <c:v>0.11115422327170588</c:v>
                </c:pt>
                <c:pt idx="6132">
                  <c:v>0.11122316592921366</c:v>
                </c:pt>
                <c:pt idx="6133">
                  <c:v>0.1112814778302299</c:v>
                </c:pt>
                <c:pt idx="6134">
                  <c:v>0.1113261747336497</c:v>
                </c:pt>
                <c:pt idx="6135">
                  <c:v>0.1113564009612199</c:v>
                </c:pt>
                <c:pt idx="6136">
                  <c:v>0.11137257924309896</c:v>
                </c:pt>
                <c:pt idx="6137">
                  <c:v>0.11137726254244018</c:v>
                </c:pt>
                <c:pt idx="6138">
                  <c:v>0.11137343074831374</c:v>
                </c:pt>
                <c:pt idx="6139">
                  <c:v>0.11136449002682525</c:v>
                </c:pt>
                <c:pt idx="6140">
                  <c:v>0.11135469801923781</c:v>
                </c:pt>
                <c:pt idx="6141">
                  <c:v>0.11135001496321795</c:v>
                </c:pt>
                <c:pt idx="6142">
                  <c:v>0.11135427228478567</c:v>
                </c:pt>
                <c:pt idx="6143">
                  <c:v>0.11137300499549763</c:v>
                </c:pt>
                <c:pt idx="6144">
                  <c:v>0.11140876968710722</c:v>
                </c:pt>
                <c:pt idx="6145">
                  <c:v>0.11146199640743804</c:v>
                </c:pt>
                <c:pt idx="6146">
                  <c:v>0.11152843250645261</c:v>
                </c:pt>
                <c:pt idx="6147">
                  <c:v>0.11159913849268788</c:v>
                </c:pt>
                <c:pt idx="6148">
                  <c:v>0.11166516953656946</c:v>
                </c:pt>
                <c:pt idx="6149">
                  <c:v>0.11171714941999678</c:v>
                </c:pt>
                <c:pt idx="6150">
                  <c:v>0.11175038572084428</c:v>
                </c:pt>
                <c:pt idx="6151">
                  <c:v>0.11176615254792022</c:v>
                </c:pt>
                <c:pt idx="6152">
                  <c:v>0.111771266236388</c:v>
                </c:pt>
                <c:pt idx="6153">
                  <c:v>0.11177510154225334</c:v>
                </c:pt>
                <c:pt idx="6154">
                  <c:v>0.11178745998044703</c:v>
                </c:pt>
                <c:pt idx="6155">
                  <c:v>0.11181558739217701</c:v>
                </c:pt>
                <c:pt idx="6156">
                  <c:v>0.1118599130715453</c:v>
                </c:pt>
                <c:pt idx="6157">
                  <c:v>0.1119183105358571</c:v>
                </c:pt>
                <c:pt idx="6158">
                  <c:v>0.11198268472264539</c:v>
                </c:pt>
                <c:pt idx="6159">
                  <c:v>0.1120462156258285</c:v>
                </c:pt>
                <c:pt idx="6160">
                  <c:v>0.11210250580135728</c:v>
                </c:pt>
                <c:pt idx="6161">
                  <c:v>0.11214771380051214</c:v>
                </c:pt>
                <c:pt idx="6162">
                  <c:v>0.1121814096154411</c:v>
                </c:pt>
                <c:pt idx="6163">
                  <c:v>0.11220316399863417</c:v>
                </c:pt>
                <c:pt idx="6164">
                  <c:v>0.11221553462410394</c:v>
                </c:pt>
                <c:pt idx="6165">
                  <c:v>0.11221937385538083</c:v>
                </c:pt>
                <c:pt idx="6166">
                  <c:v>0.11221724094492591</c:v>
                </c:pt>
                <c:pt idx="6167">
                  <c:v>0.11221212200257236</c:v>
                </c:pt>
                <c:pt idx="6168">
                  <c:v>0.11220700312055409</c:v>
                </c:pt>
                <c:pt idx="6169">
                  <c:v>0.11220657654977584</c:v>
                </c:pt>
                <c:pt idx="6170">
                  <c:v>0.11221425488788739</c:v>
                </c:pt>
                <c:pt idx="6171">
                  <c:v>0.11223259813401254</c:v>
                </c:pt>
                <c:pt idx="6172">
                  <c:v>0.11226160763957871</c:v>
                </c:pt>
                <c:pt idx="6173">
                  <c:v>0.11229915222933717</c:v>
                </c:pt>
                <c:pt idx="6174">
                  <c:v>0.11234352729310693</c:v>
                </c:pt>
                <c:pt idx="6175">
                  <c:v>0.11239004064026437</c:v>
                </c:pt>
                <c:pt idx="6176">
                  <c:v>0.11243698576630912</c:v>
                </c:pt>
                <c:pt idx="6177">
                  <c:v>0.11248137491650068</c:v>
                </c:pt>
                <c:pt idx="6178">
                  <c:v>0.11251979226649522</c:v>
                </c:pt>
                <c:pt idx="6179">
                  <c:v>0.11255010168517676</c:v>
                </c:pt>
                <c:pt idx="6180">
                  <c:v>0.11256888604858373</c:v>
                </c:pt>
                <c:pt idx="6181">
                  <c:v>0.11257358226638725</c:v>
                </c:pt>
                <c:pt idx="6182">
                  <c:v>0.11256461680373853</c:v>
                </c:pt>
                <c:pt idx="6183">
                  <c:v>0.11254540572127103</c:v>
                </c:pt>
                <c:pt idx="6184">
                  <c:v>0.11252235354399642</c:v>
                </c:pt>
                <c:pt idx="6185">
                  <c:v>0.11250527864597026</c:v>
                </c:pt>
                <c:pt idx="6186">
                  <c:v>0.11250314433091846</c:v>
                </c:pt>
                <c:pt idx="6187">
                  <c:v>0.11252363418841183</c:v>
                </c:pt>
                <c:pt idx="6188">
                  <c:v>0.11256973990258901</c:v>
                </c:pt>
                <c:pt idx="6189">
                  <c:v>0.1126389076526978</c:v>
                </c:pt>
                <c:pt idx="6190">
                  <c:v>0.11272388805541833</c:v>
                </c:pt>
                <c:pt idx="6191">
                  <c:v>0.1128148654071327</c:v>
                </c:pt>
                <c:pt idx="6192">
                  <c:v>0.11290201651634735</c:v>
                </c:pt>
                <c:pt idx="6193">
                  <c:v>0.11297721976412267</c:v>
                </c:pt>
                <c:pt idx="6194">
                  <c:v>0.11303534028521012</c:v>
                </c:pt>
                <c:pt idx="6195">
                  <c:v>0.11307722607125592</c:v>
                </c:pt>
                <c:pt idx="6196">
                  <c:v>0.11310586459711114</c:v>
                </c:pt>
                <c:pt idx="6197">
                  <c:v>0.11312766533795748</c:v>
                </c:pt>
                <c:pt idx="6198">
                  <c:v>0.11314946717321372</c:v>
                </c:pt>
                <c:pt idx="6199">
                  <c:v>0.11317725541244916</c:v>
                </c:pt>
                <c:pt idx="6200">
                  <c:v>0.11321402412320347</c:v>
                </c:pt>
                <c:pt idx="6201">
                  <c:v>0.11325849276948874</c:v>
                </c:pt>
                <c:pt idx="6202">
                  <c:v>0.11330595952156342</c:v>
                </c:pt>
                <c:pt idx="6203">
                  <c:v>0.1133487268039558</c:v>
                </c:pt>
                <c:pt idx="6204">
                  <c:v>0.11338037730452377</c:v>
                </c:pt>
                <c:pt idx="6205">
                  <c:v>0.11339620341983403</c:v>
                </c:pt>
                <c:pt idx="6206">
                  <c:v>0.11339748664364968</c:v>
                </c:pt>
                <c:pt idx="6207">
                  <c:v>0.11339107056248865</c:v>
                </c:pt>
                <c:pt idx="6208">
                  <c:v>0.11338807642371884</c:v>
                </c:pt>
                <c:pt idx="6209">
                  <c:v>0.113400053102655</c:v>
                </c:pt>
                <c:pt idx="6210">
                  <c:v>0.11343470178372594</c:v>
                </c:pt>
                <c:pt idx="6211">
                  <c:v>0.11349459491168268</c:v>
                </c:pt>
                <c:pt idx="6212">
                  <c:v>0.11357375207321263</c:v>
                </c:pt>
                <c:pt idx="6213">
                  <c:v>0.11365977161600049</c:v>
                </c:pt>
                <c:pt idx="6214">
                  <c:v>0.11373767465894635</c:v>
                </c:pt>
                <c:pt idx="6215">
                  <c:v>0.113793756378611</c:v>
                </c:pt>
                <c:pt idx="6216">
                  <c:v>0.11382115771487189</c:v>
                </c:pt>
                <c:pt idx="6217">
                  <c:v>0.11381816060951111</c:v>
                </c:pt>
                <c:pt idx="6218">
                  <c:v>0.11379118759197204</c:v>
                </c:pt>
                <c:pt idx="6219">
                  <c:v>0.11375180143268027</c:v>
                </c:pt>
                <c:pt idx="6220">
                  <c:v>0.11371113469030358</c:v>
                </c:pt>
                <c:pt idx="6221">
                  <c:v>0.11368031611677532</c:v>
                </c:pt>
                <c:pt idx="6222">
                  <c:v>0.11366661967494085</c:v>
                </c:pt>
                <c:pt idx="6223">
                  <c:v>0.11367389585588306</c:v>
                </c:pt>
                <c:pt idx="6224">
                  <c:v>0.11370214571377912</c:v>
                </c:pt>
                <c:pt idx="6225">
                  <c:v>0.11374880480591354</c:v>
                </c:pt>
                <c:pt idx="6226">
                  <c:v>0.11380874127017016</c:v>
                </c:pt>
                <c:pt idx="6227">
                  <c:v>0.11387596557451152</c:v>
                </c:pt>
                <c:pt idx="6228">
                  <c:v>0.11394448512715705</c:v>
                </c:pt>
                <c:pt idx="6229">
                  <c:v>0.11400787533949719</c:v>
                </c:pt>
                <c:pt idx="6230">
                  <c:v>0.11406184997507729</c:v>
                </c:pt>
                <c:pt idx="6231">
                  <c:v>0.11410469176250471</c:v>
                </c:pt>
                <c:pt idx="6232">
                  <c:v>0.11413853976296628</c:v>
                </c:pt>
                <c:pt idx="6233">
                  <c:v>0.11416639136194939</c:v>
                </c:pt>
                <c:pt idx="6234">
                  <c:v>0.11419424474718942</c:v>
                </c:pt>
                <c:pt idx="6235">
                  <c:v>0.11422681404781521</c:v>
                </c:pt>
                <c:pt idx="6236">
                  <c:v>0.1142662433115168</c:v>
                </c:pt>
                <c:pt idx="6237">
                  <c:v>0.11431339169570831</c:v>
                </c:pt>
                <c:pt idx="6238">
                  <c:v>0.11436440343952936</c:v>
                </c:pt>
                <c:pt idx="6239">
                  <c:v>0.11441499243039288</c:v>
                </c:pt>
                <c:pt idx="6240">
                  <c:v>0.11445915543469753</c:v>
                </c:pt>
                <c:pt idx="6241">
                  <c:v>0.114493459896161</c:v>
                </c:pt>
                <c:pt idx="6242">
                  <c:v>0.11451447271699855</c:v>
                </c:pt>
                <c:pt idx="6243">
                  <c:v>0.11452262081903697</c:v>
                </c:pt>
                <c:pt idx="6244">
                  <c:v>0.11452133426644673</c:v>
                </c:pt>
                <c:pt idx="6245">
                  <c:v>0.1145161880941975</c:v>
                </c:pt>
                <c:pt idx="6246">
                  <c:v>0.11451361503093993</c:v>
                </c:pt>
                <c:pt idx="6247">
                  <c:v>0.11452090541643034</c:v>
                </c:pt>
                <c:pt idx="6248">
                  <c:v>0.11454277730721951</c:v>
                </c:pt>
                <c:pt idx="6249">
                  <c:v>0.1145796618141296</c:v>
                </c:pt>
                <c:pt idx="6250">
                  <c:v>0.1146302758871397</c:v>
                </c:pt>
                <c:pt idx="6251">
                  <c:v>0.11468733102451834</c:v>
                </c:pt>
                <c:pt idx="6252">
                  <c:v>0.11474353551821304</c:v>
                </c:pt>
                <c:pt idx="6253">
                  <c:v>0.11479373957479255</c:v>
                </c:pt>
                <c:pt idx="6254">
                  <c:v>0.11483493698183345</c:v>
                </c:pt>
                <c:pt idx="6255">
                  <c:v>0.11486927113990297</c:v>
                </c:pt>
                <c:pt idx="6256">
                  <c:v>0.11490232033083447</c:v>
                </c:pt>
                <c:pt idx="6257">
                  <c:v>0.11494095244332436</c:v>
                </c:pt>
                <c:pt idx="6258">
                  <c:v>0.11498946207329019</c:v>
                </c:pt>
                <c:pt idx="6259">
                  <c:v>0.11504742316035299</c:v>
                </c:pt>
                <c:pt idx="6260">
                  <c:v>0.11510968627870877</c:v>
                </c:pt>
                <c:pt idx="6261">
                  <c:v>0.11516809290336949</c:v>
                </c:pt>
                <c:pt idx="6262">
                  <c:v>0.11521405069593527</c:v>
                </c:pt>
                <c:pt idx="6263">
                  <c:v>0.11524154179364732</c:v>
                </c:pt>
                <c:pt idx="6264">
                  <c:v>0.11524970354828967</c:v>
                </c:pt>
                <c:pt idx="6265">
                  <c:v>0.11524283048155171</c:v>
                </c:pt>
                <c:pt idx="6266">
                  <c:v>0.11522693693131225</c:v>
                </c:pt>
                <c:pt idx="6267">
                  <c:v>0.11520760772162697</c:v>
                </c:pt>
                <c:pt idx="6268">
                  <c:v>0.11518913839167799</c:v>
                </c:pt>
                <c:pt idx="6269">
                  <c:v>0.11517324680621088</c:v>
                </c:pt>
                <c:pt idx="6270">
                  <c:v>0.11515993268228841</c:v>
                </c:pt>
                <c:pt idx="6271">
                  <c:v>0.11515134314152886</c:v>
                </c:pt>
                <c:pt idx="6272">
                  <c:v>0.11514962525376304</c:v>
                </c:pt>
                <c:pt idx="6273">
                  <c:v>0.11515993268228841</c:v>
                </c:pt>
                <c:pt idx="6274">
                  <c:v>0.11518527281736801</c:v>
                </c:pt>
                <c:pt idx="6275">
                  <c:v>0.11522693693131225</c:v>
                </c:pt>
                <c:pt idx="6276">
                  <c:v>0.11528106329561216</c:v>
                </c:pt>
                <c:pt idx="6277">
                  <c:v>0.11533863365728514</c:v>
                </c:pt>
                <c:pt idx="6278">
                  <c:v>0.11538933626581327</c:v>
                </c:pt>
                <c:pt idx="6279">
                  <c:v>0.1154254332552197</c:v>
                </c:pt>
                <c:pt idx="6280">
                  <c:v>0.11544348287507977</c:v>
                </c:pt>
                <c:pt idx="6281">
                  <c:v>0.11544735074836276</c:v>
                </c:pt>
                <c:pt idx="6282">
                  <c:v>0.11544606145344083</c:v>
                </c:pt>
                <c:pt idx="6283">
                  <c:v>0.11545121865609376</c:v>
                </c:pt>
                <c:pt idx="6284">
                  <c:v>0.11547270765969964</c:v>
                </c:pt>
                <c:pt idx="6285">
                  <c:v>0.11551525902398863</c:v>
                </c:pt>
                <c:pt idx="6286">
                  <c:v>0.11557629957349558</c:v>
                </c:pt>
                <c:pt idx="6287">
                  <c:v>0.11565067747181368</c:v>
                </c:pt>
                <c:pt idx="6288">
                  <c:v>0.11572850844817484</c:v>
                </c:pt>
                <c:pt idx="6289">
                  <c:v>0.11580248230340906</c:v>
                </c:pt>
                <c:pt idx="6290">
                  <c:v>0.11586700467373168</c:v>
                </c:pt>
                <c:pt idx="6291">
                  <c:v>0.11591992017138641</c:v>
                </c:pt>
                <c:pt idx="6292">
                  <c:v>0.11596208510194816</c:v>
                </c:pt>
                <c:pt idx="6293">
                  <c:v>0.11599521756235809</c:v>
                </c:pt>
                <c:pt idx="6294">
                  <c:v>0.11602275815446317</c:v>
                </c:pt>
                <c:pt idx="6295">
                  <c:v>0.11604642724622927</c:v>
                </c:pt>
                <c:pt idx="6296">
                  <c:v>0.11606966724594059</c:v>
                </c:pt>
                <c:pt idx="6297">
                  <c:v>0.11609506051923402</c:v>
                </c:pt>
                <c:pt idx="6298">
                  <c:v>0.11612519005752364</c:v>
                </c:pt>
                <c:pt idx="6299">
                  <c:v>0.11615962637526722</c:v>
                </c:pt>
                <c:pt idx="6300">
                  <c:v>0.11619750947882934</c:v>
                </c:pt>
                <c:pt idx="6301">
                  <c:v>0.11623324316178774</c:v>
                </c:pt>
                <c:pt idx="6302">
                  <c:v>0.11626424343710962</c:v>
                </c:pt>
                <c:pt idx="6303">
                  <c:v>0.11628706449826642</c:v>
                </c:pt>
                <c:pt idx="6304">
                  <c:v>0.11630256628034796</c:v>
                </c:pt>
                <c:pt idx="6305">
                  <c:v>0.11631505422943433</c:v>
                </c:pt>
                <c:pt idx="6306">
                  <c:v>0.1163322795760412</c:v>
                </c:pt>
                <c:pt idx="6307">
                  <c:v>0.11636070289168676</c:v>
                </c:pt>
                <c:pt idx="6308">
                  <c:v>0.11640291064091668</c:v>
                </c:pt>
                <c:pt idx="6309">
                  <c:v>0.11645502995021262</c:v>
                </c:pt>
                <c:pt idx="6310">
                  <c:v>0.11650887878105454</c:v>
                </c:pt>
                <c:pt idx="6311">
                  <c:v>0.11655325523575122</c:v>
                </c:pt>
                <c:pt idx="6312">
                  <c:v>0.11657910768790758</c:v>
                </c:pt>
                <c:pt idx="6313">
                  <c:v>0.11658298568846737</c:v>
                </c:pt>
                <c:pt idx="6314">
                  <c:v>0.1165696282767622</c:v>
                </c:pt>
                <c:pt idx="6315">
                  <c:v>0.11655110093420207</c:v>
                </c:pt>
                <c:pt idx="6316">
                  <c:v>0.11654162213433794</c:v>
                </c:pt>
                <c:pt idx="6317">
                  <c:v>0.11655196265353929</c:v>
                </c:pt>
                <c:pt idx="6318">
                  <c:v>0.1165868637236559</c:v>
                </c:pt>
                <c:pt idx="6319">
                  <c:v>0.1166420217506946</c:v>
                </c:pt>
                <c:pt idx="6320">
                  <c:v>0.11670580695349286</c:v>
                </c:pt>
                <c:pt idx="6321">
                  <c:v>0.11676313543297068</c:v>
                </c:pt>
                <c:pt idx="6322">
                  <c:v>0.11680107121896233</c:v>
                </c:pt>
                <c:pt idx="6323">
                  <c:v>0.11681271127220139</c:v>
                </c:pt>
                <c:pt idx="6324">
                  <c:v>0.11679977789897122</c:v>
                </c:pt>
                <c:pt idx="6325">
                  <c:v>0.11677003260213625</c:v>
                </c:pt>
                <c:pt idx="6326">
                  <c:v>0.11673597889410015</c:v>
                </c:pt>
                <c:pt idx="6327">
                  <c:v>0.11671054811963122</c:v>
                </c:pt>
                <c:pt idx="6328">
                  <c:v>0.1167032208846871</c:v>
                </c:pt>
                <c:pt idx="6329">
                  <c:v>0.11671916855430886</c:v>
                </c:pt>
                <c:pt idx="6330">
                  <c:v>0.11675882475786536</c:v>
                </c:pt>
                <c:pt idx="6331">
                  <c:v>0.11681788472933963</c:v>
                </c:pt>
                <c:pt idx="6332">
                  <c:v>0.11689075079707434</c:v>
                </c:pt>
                <c:pt idx="6333">
                  <c:v>0.11697225455202032</c:v>
                </c:pt>
                <c:pt idx="6334">
                  <c:v>0.1170567931236749</c:v>
                </c:pt>
                <c:pt idx="6335">
                  <c:v>0.11714048526500143</c:v>
                </c:pt>
                <c:pt idx="6336">
                  <c:v>0.11722074133110671</c:v>
                </c:pt>
                <c:pt idx="6337">
                  <c:v>0.11729626461443965</c:v>
                </c:pt>
                <c:pt idx="6338">
                  <c:v>0.11736489430087438</c:v>
                </c:pt>
                <c:pt idx="6339">
                  <c:v>0.11742490020841234</c:v>
                </c:pt>
                <c:pt idx="6340">
                  <c:v>0.11747325632455563</c:v>
                </c:pt>
                <c:pt idx="6341">
                  <c:v>0.11750866332393695</c:v>
                </c:pt>
                <c:pt idx="6342">
                  <c:v>0.11752939071186697</c:v>
                </c:pt>
                <c:pt idx="6343">
                  <c:v>0.11753586822347317</c:v>
                </c:pt>
                <c:pt idx="6344">
                  <c:v>0.11753111803884841</c:v>
                </c:pt>
                <c:pt idx="6345">
                  <c:v>0.11751989053626832</c:v>
                </c:pt>
                <c:pt idx="6346">
                  <c:v>0.11750909513442875</c:v>
                </c:pt>
                <c:pt idx="6347">
                  <c:v>0.1175039134368604</c:v>
                </c:pt>
                <c:pt idx="6348">
                  <c:v>0.11750952694535044</c:v>
                </c:pt>
                <c:pt idx="6349">
                  <c:v>0.11752723156280032</c:v>
                </c:pt>
                <c:pt idx="6350">
                  <c:v>0.11755443762554207</c:v>
                </c:pt>
                <c:pt idx="6351">
                  <c:v>0.11758725990601115</c:v>
                </c:pt>
                <c:pt idx="6352">
                  <c:v>0.11761965274638697</c:v>
                </c:pt>
                <c:pt idx="6353">
                  <c:v>0.11764686459958396</c:v>
                </c:pt>
                <c:pt idx="6354">
                  <c:v>0.11766716661647691</c:v>
                </c:pt>
                <c:pt idx="6355">
                  <c:v>0.11768098980935304</c:v>
                </c:pt>
                <c:pt idx="6356">
                  <c:v>0.11769308546405088</c:v>
                </c:pt>
                <c:pt idx="6357">
                  <c:v>0.11770647747471841</c:v>
                </c:pt>
                <c:pt idx="6358">
                  <c:v>0.11772591822505107</c:v>
                </c:pt>
                <c:pt idx="6359">
                  <c:v>0.11775227263163035</c:v>
                </c:pt>
                <c:pt idx="6360">
                  <c:v>0.11778338153018664</c:v>
                </c:pt>
                <c:pt idx="6361">
                  <c:v>0.11781406054301102</c:v>
                </c:pt>
                <c:pt idx="6362">
                  <c:v>0.11783739532775461</c:v>
                </c:pt>
                <c:pt idx="6363">
                  <c:v>0.11784863104166499</c:v>
                </c:pt>
                <c:pt idx="6364">
                  <c:v>0.117845173867963</c:v>
                </c:pt>
                <c:pt idx="6365">
                  <c:v>0.11782875266869686</c:v>
                </c:pt>
                <c:pt idx="6366">
                  <c:v>0.11780585045395975</c:v>
                </c:pt>
                <c:pt idx="6367">
                  <c:v>0.11778381361391188</c:v>
                </c:pt>
                <c:pt idx="6368">
                  <c:v>0.11777257957675846</c:v>
                </c:pt>
                <c:pt idx="6369">
                  <c:v>0.11777733240316646</c:v>
                </c:pt>
                <c:pt idx="6370">
                  <c:v>0.11780066521452592</c:v>
                </c:pt>
                <c:pt idx="6371">
                  <c:v>0.11784085243953635</c:v>
                </c:pt>
                <c:pt idx="6372">
                  <c:v>0.11789228022680465</c:v>
                </c:pt>
                <c:pt idx="6373">
                  <c:v>0.1179476043096418</c:v>
                </c:pt>
                <c:pt idx="6374">
                  <c:v>0.11800120623645849</c:v>
                </c:pt>
                <c:pt idx="6375">
                  <c:v>0.11804919421876947</c:v>
                </c:pt>
                <c:pt idx="6376">
                  <c:v>0.11809113400471005</c:v>
                </c:pt>
                <c:pt idx="6377">
                  <c:v>0.11812918597450162</c:v>
                </c:pt>
                <c:pt idx="6378">
                  <c:v>0.11816724127861888</c:v>
                </c:pt>
                <c:pt idx="6379">
                  <c:v>0.11820832745259435</c:v>
                </c:pt>
                <c:pt idx="6380">
                  <c:v>0.11825244535638502</c:v>
                </c:pt>
                <c:pt idx="6381">
                  <c:v>0.11829916331643087</c:v>
                </c:pt>
                <c:pt idx="6382">
                  <c:v>0.11834415573195611</c:v>
                </c:pt>
                <c:pt idx="6383">
                  <c:v>0.11838396060074474</c:v>
                </c:pt>
                <c:pt idx="6384">
                  <c:v>0.11841554749491789</c:v>
                </c:pt>
                <c:pt idx="6385">
                  <c:v>0.11843891462101241</c:v>
                </c:pt>
                <c:pt idx="6386">
                  <c:v>0.11845535890789127</c:v>
                </c:pt>
                <c:pt idx="6387">
                  <c:v>0.11846790891417036</c:v>
                </c:pt>
                <c:pt idx="6388">
                  <c:v>0.11848089206093471</c:v>
                </c:pt>
                <c:pt idx="6389">
                  <c:v>0.11849733793736961</c:v>
                </c:pt>
                <c:pt idx="6390">
                  <c:v>0.11851897819733492</c:v>
                </c:pt>
                <c:pt idx="6391">
                  <c:v>0.11854711214744806</c:v>
                </c:pt>
                <c:pt idx="6392">
                  <c:v>0.11858130817140278</c:v>
                </c:pt>
                <c:pt idx="6393">
                  <c:v>0.1186198360316485</c:v>
                </c:pt>
                <c:pt idx="6394">
                  <c:v>0.11866009913327635</c:v>
                </c:pt>
                <c:pt idx="6395">
                  <c:v>0.11869820098945449</c:v>
                </c:pt>
                <c:pt idx="6396">
                  <c:v>0.11873024377427288</c:v>
                </c:pt>
                <c:pt idx="6397">
                  <c:v>0.11875059650043285</c:v>
                </c:pt>
                <c:pt idx="6398">
                  <c:v>0.11875665919898404</c:v>
                </c:pt>
                <c:pt idx="6399">
                  <c:v>0.1187453999690361</c:v>
                </c:pt>
                <c:pt idx="6400">
                  <c:v>0.11871985126069651</c:v>
                </c:pt>
                <c:pt idx="6401">
                  <c:v>0.11868391240165266</c:v>
                </c:pt>
                <c:pt idx="6402">
                  <c:v>0.11864667768464521</c:v>
                </c:pt>
                <c:pt idx="6403">
                  <c:v>0.11861637271338876</c:v>
                </c:pt>
                <c:pt idx="6404">
                  <c:v>0.11860122102072646</c:v>
                </c:pt>
                <c:pt idx="6405">
                  <c:v>0.1186051171197805</c:v>
                </c:pt>
                <c:pt idx="6406">
                  <c:v>0.11862849444813139</c:v>
                </c:pt>
                <c:pt idx="6407">
                  <c:v>0.11866832538745686</c:v>
                </c:pt>
                <c:pt idx="6408">
                  <c:v>0.11871898522912383</c:v>
                </c:pt>
                <c:pt idx="6409">
                  <c:v>0.11877484780246117</c:v>
                </c:pt>
                <c:pt idx="6410">
                  <c:v>0.11883071756223218</c:v>
                </c:pt>
                <c:pt idx="6411">
                  <c:v>0.11888442860317505</c:v>
                </c:pt>
                <c:pt idx="6412">
                  <c:v>0.11893424719978751</c:v>
                </c:pt>
                <c:pt idx="6413">
                  <c:v>0.11898017201166444</c:v>
                </c:pt>
                <c:pt idx="6414">
                  <c:v>0.11902176848528023</c:v>
                </c:pt>
                <c:pt idx="6415">
                  <c:v>0.11905860202206398</c:v>
                </c:pt>
                <c:pt idx="6416">
                  <c:v>0.11908807110089226</c:v>
                </c:pt>
                <c:pt idx="6417">
                  <c:v>0.11910800719991321</c:v>
                </c:pt>
                <c:pt idx="6418">
                  <c:v>0.11911667535450732</c:v>
                </c:pt>
                <c:pt idx="6419">
                  <c:v>0.11911364148071957</c:v>
                </c:pt>
                <c:pt idx="6420">
                  <c:v>0.11909977261329574</c:v>
                </c:pt>
                <c:pt idx="6421">
                  <c:v>0.11907593653214554</c:v>
                </c:pt>
                <c:pt idx="6422">
                  <c:v>0.11904646827666976</c:v>
                </c:pt>
                <c:pt idx="6423">
                  <c:v>0.11901440215278114</c:v>
                </c:pt>
                <c:pt idx="6424">
                  <c:v>0.11898407151182411</c:v>
                </c:pt>
                <c:pt idx="6425">
                  <c:v>0.11895894201390644</c:v>
                </c:pt>
                <c:pt idx="6426">
                  <c:v>0.11894247864847329</c:v>
                </c:pt>
                <c:pt idx="6427">
                  <c:v>0.11893857952175313</c:v>
                </c:pt>
                <c:pt idx="6428">
                  <c:v>0.11894897727080023</c:v>
                </c:pt>
                <c:pt idx="6429">
                  <c:v>0.11897453946213499</c:v>
                </c:pt>
                <c:pt idx="6430">
                  <c:v>0.11901440215278114</c:v>
                </c:pt>
                <c:pt idx="6431">
                  <c:v>0.11906553574306977</c:v>
                </c:pt>
                <c:pt idx="6432">
                  <c:v>0.11912534368211414</c:v>
                </c:pt>
                <c:pt idx="6433">
                  <c:v>0.11918862771570671</c:v>
                </c:pt>
                <c:pt idx="6434">
                  <c:v>0.11925148742536462</c:v>
                </c:pt>
                <c:pt idx="6435">
                  <c:v>0.1193100201624987</c:v>
                </c:pt>
                <c:pt idx="6436">
                  <c:v>0.11936162222894342</c:v>
                </c:pt>
                <c:pt idx="6437">
                  <c:v>0.11940282155751081</c:v>
                </c:pt>
                <c:pt idx="6438">
                  <c:v>0.11943188027647877</c:v>
                </c:pt>
                <c:pt idx="6439">
                  <c:v>0.11944706097747193</c:v>
                </c:pt>
                <c:pt idx="6440">
                  <c:v>0.1194487959485161</c:v>
                </c:pt>
                <c:pt idx="6441">
                  <c:v>0.11943838622621417</c:v>
                </c:pt>
                <c:pt idx="6442">
                  <c:v>0.11942060352781059</c:v>
                </c:pt>
                <c:pt idx="6443">
                  <c:v>0.1194019541629493</c:v>
                </c:pt>
                <c:pt idx="6444">
                  <c:v>0.11939067819129556</c:v>
                </c:pt>
                <c:pt idx="6445">
                  <c:v>0.11939197925000655</c:v>
                </c:pt>
                <c:pt idx="6446">
                  <c:v>0.11940932707194285</c:v>
                </c:pt>
                <c:pt idx="6447">
                  <c:v>0.11944055489778405</c:v>
                </c:pt>
                <c:pt idx="6448">
                  <c:v>0.11948046038762372</c:v>
                </c:pt>
                <c:pt idx="6449">
                  <c:v>0.11951993572964736</c:v>
                </c:pt>
                <c:pt idx="6450">
                  <c:v>0.11955030381916909</c:v>
                </c:pt>
                <c:pt idx="6451">
                  <c:v>0.11956592252068121</c:v>
                </c:pt>
                <c:pt idx="6452">
                  <c:v>0.11956679024279093</c:v>
                </c:pt>
                <c:pt idx="6453">
                  <c:v>0.11955854695274926</c:v>
                </c:pt>
                <c:pt idx="6454">
                  <c:v>0.11954900228606424</c:v>
                </c:pt>
                <c:pt idx="6455">
                  <c:v>0.11954900228606424</c:v>
                </c:pt>
                <c:pt idx="6456">
                  <c:v>0.11956418708166383</c:v>
                </c:pt>
                <c:pt idx="6457">
                  <c:v>0.11959759550095794</c:v>
                </c:pt>
                <c:pt idx="6458">
                  <c:v>0.11964576021295226</c:v>
                </c:pt>
                <c:pt idx="6459">
                  <c:v>0.11970174213078388</c:v>
                </c:pt>
                <c:pt idx="6460">
                  <c:v>0.11975729721372674</c:v>
                </c:pt>
                <c:pt idx="6461">
                  <c:v>0.1198046114422725</c:v>
                </c:pt>
                <c:pt idx="6462">
                  <c:v>0.11983977489589159</c:v>
                </c:pt>
                <c:pt idx="6463">
                  <c:v>0.1198610479969261</c:v>
                </c:pt>
                <c:pt idx="6464">
                  <c:v>0.11987233618798132</c:v>
                </c:pt>
                <c:pt idx="6465">
                  <c:v>0.1198784145662336</c:v>
                </c:pt>
                <c:pt idx="6466">
                  <c:v>0.11988579556848389</c:v>
                </c:pt>
                <c:pt idx="6467">
                  <c:v>0.11989968956009001</c:v>
                </c:pt>
                <c:pt idx="6468">
                  <c:v>0.11992443933373609</c:v>
                </c:pt>
                <c:pt idx="6469">
                  <c:v>0.11996221802356632</c:v>
                </c:pt>
                <c:pt idx="6470">
                  <c:v>0.12001181297056485</c:v>
                </c:pt>
                <c:pt idx="6471">
                  <c:v>0.12007057858797487</c:v>
                </c:pt>
                <c:pt idx="6472">
                  <c:v>0.12013252346391134</c:v>
                </c:pt>
                <c:pt idx="6473">
                  <c:v>0.12019087093276382</c:v>
                </c:pt>
                <c:pt idx="6474">
                  <c:v>0.12023844968962261</c:v>
                </c:pt>
                <c:pt idx="6475">
                  <c:v>0.12026991101814943</c:v>
                </c:pt>
                <c:pt idx="6476">
                  <c:v>0.12028360001490579</c:v>
                </c:pt>
                <c:pt idx="6477">
                  <c:v>0.12028251357082842</c:v>
                </c:pt>
                <c:pt idx="6478">
                  <c:v>0.12027369174555413</c:v>
                </c:pt>
                <c:pt idx="6479">
                  <c:v>0.12026543502710385</c:v>
                </c:pt>
                <c:pt idx="6480">
                  <c:v>0.12026604341152736</c:v>
                </c:pt>
                <c:pt idx="6481">
                  <c:v>0.12027955845668814</c:v>
                </c:pt>
                <c:pt idx="6482">
                  <c:v>0.12030541638722092</c:v>
                </c:pt>
                <c:pt idx="6483">
                  <c:v>0.12033796914762196</c:v>
                </c:pt>
                <c:pt idx="6484">
                  <c:v>0.12036943768666319</c:v>
                </c:pt>
                <c:pt idx="6485">
                  <c:v>0.12039291018111109</c:v>
                </c:pt>
                <c:pt idx="6486">
                  <c:v>0.12040464690408748</c:v>
                </c:pt>
                <c:pt idx="6487">
                  <c:v>0.12040555977361345</c:v>
                </c:pt>
                <c:pt idx="6488">
                  <c:v>0.12040069115831475</c:v>
                </c:pt>
                <c:pt idx="6489">
                  <c:v>0.12039699626348976</c:v>
                </c:pt>
                <c:pt idx="6490">
                  <c:v>0.12040125626264786</c:v>
                </c:pt>
                <c:pt idx="6491">
                  <c:v>0.1204170360113429</c:v>
                </c:pt>
                <c:pt idx="6492">
                  <c:v>0.12044529319227737</c:v>
                </c:pt>
                <c:pt idx="6493">
                  <c:v>0.12048416068777168</c:v>
                </c:pt>
                <c:pt idx="6494">
                  <c:v>0.12053042362804656</c:v>
                </c:pt>
                <c:pt idx="6495">
                  <c:v>0.12058073582128237</c:v>
                </c:pt>
                <c:pt idx="6496">
                  <c:v>0.12063235862370913</c:v>
                </c:pt>
                <c:pt idx="6497">
                  <c:v>0.12068316110372657</c:v>
                </c:pt>
                <c:pt idx="6498">
                  <c:v>0.12073092433433474</c:v>
                </c:pt>
                <c:pt idx="6499">
                  <c:v>0.1207739070322319</c:v>
                </c:pt>
                <c:pt idx="6500">
                  <c:v>0.1208097582040556</c:v>
                </c:pt>
                <c:pt idx="6501">
                  <c:v>0.12083734473690411</c:v>
                </c:pt>
                <c:pt idx="6502">
                  <c:v>0.12085657802522298</c:v>
                </c:pt>
                <c:pt idx="6503">
                  <c:v>0.12086876244948852</c:v>
                </c:pt>
                <c:pt idx="6504">
                  <c:v>0.12087642140542665</c:v>
                </c:pt>
                <c:pt idx="6505">
                  <c:v>0.12088081666272876</c:v>
                </c:pt>
                <c:pt idx="6506">
                  <c:v>0.12088207867552014</c:v>
                </c:pt>
                <c:pt idx="6507">
                  <c:v>0.12087794450935629</c:v>
                </c:pt>
                <c:pt idx="6508">
                  <c:v>0.12086528115053075</c:v>
                </c:pt>
                <c:pt idx="6509">
                  <c:v>0.12084130446192842</c:v>
                </c:pt>
                <c:pt idx="6510">
                  <c:v>0.12080627737804106</c:v>
                </c:pt>
                <c:pt idx="6511">
                  <c:v>0.1207645096418003</c:v>
                </c:pt>
                <c:pt idx="6512">
                  <c:v>0.12072370296241342</c:v>
                </c:pt>
                <c:pt idx="6513">
                  <c:v>0.12069229574158424</c:v>
                </c:pt>
                <c:pt idx="6514">
                  <c:v>0.12067724544075997</c:v>
                </c:pt>
                <c:pt idx="6515">
                  <c:v>0.12068081222790317</c:v>
                </c:pt>
                <c:pt idx="6516">
                  <c:v>0.12070056057949052</c:v>
                </c:pt>
                <c:pt idx="6517">
                  <c:v>0.12073001078065027</c:v>
                </c:pt>
                <c:pt idx="6518">
                  <c:v>0.12076115969530099</c:v>
                </c:pt>
                <c:pt idx="6519">
                  <c:v>0.12078726385834793</c:v>
                </c:pt>
                <c:pt idx="6520">
                  <c:v>0.12080584227675073</c:v>
                </c:pt>
                <c:pt idx="6521">
                  <c:v>0.1208189390164992</c:v>
                </c:pt>
                <c:pt idx="6522">
                  <c:v>0.12083234074043714</c:v>
                </c:pt>
                <c:pt idx="6523">
                  <c:v>0.12085335791306229</c:v>
                </c:pt>
                <c:pt idx="6524">
                  <c:v>0.12088764898269189</c:v>
                </c:pt>
                <c:pt idx="6525">
                  <c:v>0.12093708858984897</c:v>
                </c:pt>
                <c:pt idx="6526">
                  <c:v>0.12099911366175176</c:v>
                </c:pt>
                <c:pt idx="6527">
                  <c:v>0.12106711202407239</c:v>
                </c:pt>
                <c:pt idx="6528">
                  <c:v>0.12113285679894747</c:v>
                </c:pt>
                <c:pt idx="6529">
                  <c:v>0.12118776784409369</c:v>
                </c:pt>
                <c:pt idx="6530">
                  <c:v>0.121225046863768</c:v>
                </c:pt>
                <c:pt idx="6531">
                  <c:v>0.1212412050030286</c:v>
                </c:pt>
                <c:pt idx="6532">
                  <c:v>0.12123641411736885</c:v>
                </c:pt>
                <c:pt idx="6533">
                  <c:v>0.12121442027507834</c:v>
                </c:pt>
                <c:pt idx="6534">
                  <c:v>0.12118197594717139</c:v>
                </c:pt>
                <c:pt idx="6535">
                  <c:v>0.12114766163108415</c:v>
                </c:pt>
                <c:pt idx="6536">
                  <c:v>0.12111966350617631</c:v>
                </c:pt>
                <c:pt idx="6537">
                  <c:v>0.121104250067812</c:v>
                </c:pt>
                <c:pt idx="6538">
                  <c:v>0.12110377112792536</c:v>
                </c:pt>
                <c:pt idx="6539">
                  <c:v>0.1211164414427629</c:v>
                </c:pt>
                <c:pt idx="6540">
                  <c:v>0.12113721110895115</c:v>
                </c:pt>
                <c:pt idx="6541">
                  <c:v>0.1211600284071378</c:v>
                </c:pt>
                <c:pt idx="6542">
                  <c:v>0.12117962437197216</c:v>
                </c:pt>
                <c:pt idx="6543">
                  <c:v>0.121194082406194</c:v>
                </c:pt>
                <c:pt idx="6544">
                  <c:v>0.12120514399833071</c:v>
                </c:pt>
                <c:pt idx="6545">
                  <c:v>0.12121707689787409</c:v>
                </c:pt>
                <c:pt idx="6546">
                  <c:v>0.1212346719902323</c:v>
                </c:pt>
                <c:pt idx="6547">
                  <c:v>0.12126089174252008</c:v>
                </c:pt>
                <c:pt idx="6548">
                  <c:v>0.12129534568413225</c:v>
                </c:pt>
                <c:pt idx="6549">
                  <c:v>0.12133398439212939</c:v>
                </c:pt>
                <c:pt idx="6550">
                  <c:v>0.12137053533056752</c:v>
                </c:pt>
                <c:pt idx="6551">
                  <c:v>0.12139990029137671</c:v>
                </c:pt>
                <c:pt idx="6552">
                  <c:v>0.1214194635111655</c:v>
                </c:pt>
                <c:pt idx="6553">
                  <c:v>0.1214311844369288</c:v>
                </c:pt>
                <c:pt idx="6554">
                  <c:v>0.12143989908490538</c:v>
                </c:pt>
                <c:pt idx="6555">
                  <c:v>0.12145131553834843</c:v>
                </c:pt>
                <c:pt idx="6556">
                  <c:v>0.12146948661947421</c:v>
                </c:pt>
                <c:pt idx="6557">
                  <c:v>0.12149450033446396</c:v>
                </c:pt>
                <c:pt idx="6558">
                  <c:v>0.12152282770946876</c:v>
                </c:pt>
                <c:pt idx="6559">
                  <c:v>0.12154801883505006</c:v>
                </c:pt>
                <c:pt idx="6560">
                  <c:v>0.12156353520358987</c:v>
                </c:pt>
                <c:pt idx="6561">
                  <c:v>0.12156540940922433</c:v>
                </c:pt>
                <c:pt idx="6562">
                  <c:v>0.12155259523442286</c:v>
                </c:pt>
                <c:pt idx="6563">
                  <c:v>0.12152827549341938</c:v>
                </c:pt>
                <c:pt idx="6564">
                  <c:v>0.12149789952190815</c:v>
                </c:pt>
                <c:pt idx="6565">
                  <c:v>0.12146800501604627</c:v>
                </c:pt>
                <c:pt idx="6566">
                  <c:v>0.12144373358541471</c:v>
                </c:pt>
                <c:pt idx="6567">
                  <c:v>0.12142904937484411</c:v>
                </c:pt>
                <c:pt idx="6568">
                  <c:v>0.12142582501526455</c:v>
                </c:pt>
                <c:pt idx="6569">
                  <c:v>0.12143414739762048</c:v>
                </c:pt>
                <c:pt idx="6570">
                  <c:v>0.12145375573526451</c:v>
                </c:pt>
                <c:pt idx="6571">
                  <c:v>0.1214830391677576</c:v>
                </c:pt>
                <c:pt idx="6572">
                  <c:v>0.1215202127974454</c:v>
                </c:pt>
                <c:pt idx="6573">
                  <c:v>0.12156327368716757</c:v>
                </c:pt>
                <c:pt idx="6574">
                  <c:v>0.12161026199873459</c:v>
                </c:pt>
                <c:pt idx="6575">
                  <c:v>0.12165982753627935</c:v>
                </c:pt>
                <c:pt idx="6576">
                  <c:v>0.12171092475938161</c:v>
                </c:pt>
                <c:pt idx="6577">
                  <c:v>0.12176320535890783</c:v>
                </c:pt>
                <c:pt idx="6578">
                  <c:v>0.12181662615005118</c:v>
                </c:pt>
                <c:pt idx="6579">
                  <c:v>0.12186992266252561</c:v>
                </c:pt>
                <c:pt idx="6580">
                  <c:v>0.12192121909990072</c:v>
                </c:pt>
                <c:pt idx="6581">
                  <c:v>0.1219675481303345</c:v>
                </c:pt>
                <c:pt idx="6582">
                  <c:v>0.12200476325670284</c:v>
                </c:pt>
                <c:pt idx="6583">
                  <c:v>0.12202954602414773</c:v>
                </c:pt>
                <c:pt idx="6584">
                  <c:v>0.1220400616749947</c:v>
                </c:pt>
                <c:pt idx="6585">
                  <c:v>0.12203652734070103</c:v>
                </c:pt>
                <c:pt idx="6586">
                  <c:v>0.12202164854508057</c:v>
                </c:pt>
                <c:pt idx="6587">
                  <c:v>0.12199948401184912</c:v>
                </c:pt>
                <c:pt idx="6588">
                  <c:v>0.121974964724055</c:v>
                </c:pt>
                <c:pt idx="6589">
                  <c:v>0.1219516683202867</c:v>
                </c:pt>
                <c:pt idx="6590">
                  <c:v>0.12193199386649256</c:v>
                </c:pt>
                <c:pt idx="6591">
                  <c:v>0.12191672605758763</c:v>
                </c:pt>
                <c:pt idx="6592">
                  <c:v>0.12190595166977614</c:v>
                </c:pt>
                <c:pt idx="6593">
                  <c:v>0.12189905969143522</c:v>
                </c:pt>
                <c:pt idx="6594">
                  <c:v>0.12189613717668057</c:v>
                </c:pt>
                <c:pt idx="6595">
                  <c:v>0.12189766386103951</c:v>
                </c:pt>
                <c:pt idx="6596">
                  <c:v>0.12190385789263802</c:v>
                </c:pt>
                <c:pt idx="6597">
                  <c:v>0.12191432687927317</c:v>
                </c:pt>
                <c:pt idx="6598">
                  <c:v>0.12192750071270686</c:v>
                </c:pt>
                <c:pt idx="6599">
                  <c:v>0.12194089306557043</c:v>
                </c:pt>
                <c:pt idx="6600">
                  <c:v>0.12195088307002078</c:v>
                </c:pt>
                <c:pt idx="6601">
                  <c:v>0.1219547220848175</c:v>
                </c:pt>
                <c:pt idx="6602">
                  <c:v>0.1219502286958839</c:v>
                </c:pt>
                <c:pt idx="6603">
                  <c:v>0.12193709779660333</c:v>
                </c:pt>
                <c:pt idx="6604">
                  <c:v>0.1219172931380349</c:v>
                </c:pt>
                <c:pt idx="6605">
                  <c:v>0.12189461049768868</c:v>
                </c:pt>
                <c:pt idx="6606">
                  <c:v>0.12187415351696262</c:v>
                </c:pt>
                <c:pt idx="6607">
                  <c:v>0.12186063237420741</c:v>
                </c:pt>
                <c:pt idx="6608">
                  <c:v>0.12185788458053437</c:v>
                </c:pt>
                <c:pt idx="6609">
                  <c:v>0.12186791629235472</c:v>
                </c:pt>
                <c:pt idx="6610">
                  <c:v>0.12189051030067188</c:v>
                </c:pt>
                <c:pt idx="6611">
                  <c:v>0.12192392367205429</c:v>
                </c:pt>
                <c:pt idx="6612">
                  <c:v>0.12196514867124753</c:v>
                </c:pt>
                <c:pt idx="6613">
                  <c:v>0.12201012982757697</c:v>
                </c:pt>
                <c:pt idx="6614">
                  <c:v>0.12205533382050804</c:v>
                </c:pt>
                <c:pt idx="6615">
                  <c:v>0.1220970949718293</c:v>
                </c:pt>
                <c:pt idx="6616">
                  <c:v>0.12213292461459269</c:v>
                </c:pt>
                <c:pt idx="6617">
                  <c:v>0.12216068261836777</c:v>
                </c:pt>
                <c:pt idx="6618">
                  <c:v>0.12217980001114592</c:v>
                </c:pt>
                <c:pt idx="6619">
                  <c:v>0.12219036294982899</c:v>
                </c:pt>
                <c:pt idx="6620">
                  <c:v>0.12219385488688894</c:v>
                </c:pt>
                <c:pt idx="6621">
                  <c:v>0.12219245810869561</c:v>
                </c:pt>
                <c:pt idx="6622">
                  <c:v>0.12218914077849108</c:v>
                </c:pt>
                <c:pt idx="6623">
                  <c:v>0.12218752577164127</c:v>
                </c:pt>
                <c:pt idx="6624">
                  <c:v>0.12218957726785973</c:v>
                </c:pt>
                <c:pt idx="6625">
                  <c:v>0.12219660480708494</c:v>
                </c:pt>
                <c:pt idx="6626">
                  <c:v>0.12220791021749811</c:v>
                </c:pt>
                <c:pt idx="6627">
                  <c:v>0.1222219223507911</c:v>
                </c:pt>
                <c:pt idx="6628">
                  <c:v>0.12223641512625416</c:v>
                </c:pt>
                <c:pt idx="6629">
                  <c:v>0.12224911852900056</c:v>
                </c:pt>
                <c:pt idx="6630">
                  <c:v>0.12225955218581153</c:v>
                </c:pt>
                <c:pt idx="6631">
                  <c:v>0.1222683707857749</c:v>
                </c:pt>
                <c:pt idx="6632">
                  <c:v>0.12227766980049137</c:v>
                </c:pt>
                <c:pt idx="6633">
                  <c:v>0.12228971952417356</c:v>
                </c:pt>
                <c:pt idx="6634">
                  <c:v>0.12230679053837756</c:v>
                </c:pt>
                <c:pt idx="6635">
                  <c:v>0.12232984402146607</c:v>
                </c:pt>
                <c:pt idx="6636">
                  <c:v>0.12235888092615166</c:v>
                </c:pt>
                <c:pt idx="6637">
                  <c:v>0.12239329108002506</c:v>
                </c:pt>
                <c:pt idx="6638">
                  <c:v>0.12243250800590422</c:v>
                </c:pt>
                <c:pt idx="6639">
                  <c:v>0.12247592151691744</c:v>
                </c:pt>
                <c:pt idx="6640">
                  <c:v>0.12252283395132391</c:v>
                </c:pt>
                <c:pt idx="6641">
                  <c:v>0.12257106207128399</c:v>
                </c:pt>
                <c:pt idx="6642">
                  <c:v>0.12261732940437675</c:v>
                </c:pt>
                <c:pt idx="6643">
                  <c:v>0.12265639178347809</c:v>
                </c:pt>
                <c:pt idx="6644">
                  <c:v>0.1226833966901405</c:v>
                </c:pt>
                <c:pt idx="6645">
                  <c:v>0.12269401558427295</c:v>
                </c:pt>
                <c:pt idx="6646">
                  <c:v>0.12268763547682726</c:v>
                </c:pt>
                <c:pt idx="6647">
                  <c:v>0.12266779656349691</c:v>
                </c:pt>
                <c:pt idx="6648">
                  <c:v>0.1226421908476939</c:v>
                </c:pt>
                <c:pt idx="6649">
                  <c:v>0.12262178600832574</c:v>
                </c:pt>
                <c:pt idx="6650">
                  <c:v>0.12261636818206967</c:v>
                </c:pt>
                <c:pt idx="6651">
                  <c:v>0.12263135475366516</c:v>
                </c:pt>
                <c:pt idx="6652">
                  <c:v>0.12266491256784418</c:v>
                </c:pt>
                <c:pt idx="6653">
                  <c:v>0.12270970405528769</c:v>
                </c:pt>
                <c:pt idx="6654">
                  <c:v>0.12275401939958897</c:v>
                </c:pt>
                <c:pt idx="6655">
                  <c:v>0.12278688734864496</c:v>
                </c:pt>
                <c:pt idx="6656">
                  <c:v>0.12280192351629238</c:v>
                </c:pt>
                <c:pt idx="6657">
                  <c:v>0.12279825184592041</c:v>
                </c:pt>
                <c:pt idx="6658">
                  <c:v>0.12278129262845494</c:v>
                </c:pt>
                <c:pt idx="6659">
                  <c:v>0.1227597011810303</c:v>
                </c:pt>
                <c:pt idx="6660">
                  <c:v>0.12274361756156227</c:v>
                </c:pt>
                <c:pt idx="6661">
                  <c:v>0.1227409515843626</c:v>
                </c:pt>
                <c:pt idx="6662">
                  <c:v>0.12275458757438817</c:v>
                </c:pt>
                <c:pt idx="6663">
                  <c:v>0.12278286613622369</c:v>
                </c:pt>
                <c:pt idx="6664">
                  <c:v>0.12281971407303749</c:v>
                </c:pt>
                <c:pt idx="6665">
                  <c:v>0.12285739574217092</c:v>
                </c:pt>
                <c:pt idx="6666">
                  <c:v>0.12288834786503922</c:v>
                </c:pt>
                <c:pt idx="6667">
                  <c:v>0.1229065354520299</c:v>
                </c:pt>
                <c:pt idx="6668">
                  <c:v>0.12291033920234418</c:v>
                </c:pt>
                <c:pt idx="6669">
                  <c:v>0.12290072058778179</c:v>
                </c:pt>
                <c:pt idx="6670">
                  <c:v>0.12288130912354023</c:v>
                </c:pt>
                <c:pt idx="6671">
                  <c:v>0.12285704601327307</c:v>
                </c:pt>
                <c:pt idx="6672">
                  <c:v>0.12283322139520358</c:v>
                </c:pt>
                <c:pt idx="6673">
                  <c:v>0.12281363810070445</c:v>
                </c:pt>
                <c:pt idx="6674">
                  <c:v>0.12280083075400861</c:v>
                </c:pt>
                <c:pt idx="6675">
                  <c:v>0.12279549811351209</c:v>
                </c:pt>
                <c:pt idx="6676">
                  <c:v>0.12279715909287503</c:v>
                </c:pt>
                <c:pt idx="6677">
                  <c:v>0.12280463357862115</c:v>
                </c:pt>
                <c:pt idx="6678">
                  <c:v>0.12281626081214758</c:v>
                </c:pt>
                <c:pt idx="6679">
                  <c:v>0.12283046744105575</c:v>
                </c:pt>
                <c:pt idx="6680">
                  <c:v>0.12284528654302773</c:v>
                </c:pt>
                <c:pt idx="6681">
                  <c:v>0.12285752689058016</c:v>
                </c:pt>
                <c:pt idx="6682">
                  <c:v>0.12286329745979707</c:v>
                </c:pt>
                <c:pt idx="6683">
                  <c:v>0.12285835749809204</c:v>
                </c:pt>
                <c:pt idx="6684">
                  <c:v>0.12283833592781013</c:v>
                </c:pt>
                <c:pt idx="6685">
                  <c:v>0.12280118043764021</c:v>
                </c:pt>
                <c:pt idx="6686">
                  <c:v>0.12274794434627745</c:v>
                </c:pt>
                <c:pt idx="6687">
                  <c:v>0.12268470765067618</c:v>
                </c:pt>
                <c:pt idx="6688">
                  <c:v>0.12262113062252389</c:v>
                </c:pt>
                <c:pt idx="6689">
                  <c:v>0.12257049413653498</c:v>
                </c:pt>
                <c:pt idx="6690">
                  <c:v>0.1225448504721246</c:v>
                </c:pt>
                <c:pt idx="6691">
                  <c:v>0.12255035477672382</c:v>
                </c:pt>
                <c:pt idx="6692">
                  <c:v>0.12258469272807349</c:v>
                </c:pt>
                <c:pt idx="6693">
                  <c:v>0.12263812728074897</c:v>
                </c:pt>
                <c:pt idx="6694">
                  <c:v>0.12269847297522685</c:v>
                </c:pt>
                <c:pt idx="6695">
                  <c:v>0.12275450016283218</c:v>
                </c:pt>
                <c:pt idx="6696">
                  <c:v>0.1227993883120041</c:v>
                </c:pt>
                <c:pt idx="6697">
                  <c:v>0.1228309920024041</c:v>
                </c:pt>
                <c:pt idx="6698">
                  <c:v>0.12285040121772395</c:v>
                </c:pt>
                <c:pt idx="6699">
                  <c:v>0.12285958155416277</c:v>
                </c:pt>
                <c:pt idx="6700">
                  <c:v>0.12285988756871957</c:v>
                </c:pt>
                <c:pt idx="6701">
                  <c:v>0.12285136295815569</c:v>
                </c:pt>
                <c:pt idx="6702">
                  <c:v>0.12283322139520358</c:v>
                </c:pt>
                <c:pt idx="6703">
                  <c:v>0.12280563892862417</c:v>
                </c:pt>
                <c:pt idx="6704">
                  <c:v>0.12277119608926024</c:v>
                </c:pt>
                <c:pt idx="6705">
                  <c:v>0.12273505152907427</c:v>
                </c:pt>
                <c:pt idx="6706">
                  <c:v>0.12270380442449091</c:v>
                </c:pt>
                <c:pt idx="6707">
                  <c:v>0.12268383367654601</c:v>
                </c:pt>
                <c:pt idx="6708">
                  <c:v>0.12267819658566281</c:v>
                </c:pt>
                <c:pt idx="6709">
                  <c:v>0.12268553792772885</c:v>
                </c:pt>
                <c:pt idx="6710">
                  <c:v>0.12270043948577969</c:v>
                </c:pt>
                <c:pt idx="6711">
                  <c:v>0.12271590967935186</c:v>
                </c:pt>
                <c:pt idx="6712">
                  <c:v>0.12272574271595038</c:v>
                </c:pt>
                <c:pt idx="6713">
                  <c:v>0.12272718491337253</c:v>
                </c:pt>
                <c:pt idx="6714">
                  <c:v>0.1227219405820662</c:v>
                </c:pt>
                <c:pt idx="6715">
                  <c:v>0.1227154726606704</c:v>
                </c:pt>
                <c:pt idx="6716">
                  <c:v>0.12271464232638707</c:v>
                </c:pt>
                <c:pt idx="6717">
                  <c:v>0.12272438792879503</c:v>
                </c:pt>
                <c:pt idx="6718">
                  <c:v>0.12274602132552681</c:v>
                </c:pt>
                <c:pt idx="6719">
                  <c:v>0.12277630989146482</c:v>
                </c:pt>
                <c:pt idx="6720">
                  <c:v>0.12280957292926808</c:v>
                </c:pt>
                <c:pt idx="6721">
                  <c:v>0.12283969107047488</c:v>
                </c:pt>
                <c:pt idx="6722">
                  <c:v>0.12286272914275831</c:v>
                </c:pt>
                <c:pt idx="6723">
                  <c:v>0.12287781165466194</c:v>
                </c:pt>
                <c:pt idx="6724">
                  <c:v>0.12288568099924679</c:v>
                </c:pt>
                <c:pt idx="6725">
                  <c:v>0.1228890473735319</c:v>
                </c:pt>
                <c:pt idx="6726">
                  <c:v>0.12289044639389723</c:v>
                </c:pt>
                <c:pt idx="6727">
                  <c:v>0.12289276353129075</c:v>
                </c:pt>
                <c:pt idx="6728">
                  <c:v>0.12289888433103646</c:v>
                </c:pt>
                <c:pt idx="6729">
                  <c:v>0.12291160712651894</c:v>
                </c:pt>
                <c:pt idx="6730">
                  <c:v>0.12293329357516225</c:v>
                </c:pt>
                <c:pt idx="6731">
                  <c:v>0.12296525682749737</c:v>
                </c:pt>
                <c:pt idx="6732">
                  <c:v>0.12300609975520327</c:v>
                </c:pt>
                <c:pt idx="6733">
                  <c:v>0.12305153874608499</c:v>
                </c:pt>
                <c:pt idx="6734">
                  <c:v>0.12309427060437794</c:v>
                </c:pt>
                <c:pt idx="6735">
                  <c:v>0.12312633319336019</c:v>
                </c:pt>
                <c:pt idx="6736">
                  <c:v>0.1231401562675406</c:v>
                </c:pt>
                <c:pt idx="6737">
                  <c:v>0.12313254477352775</c:v>
                </c:pt>
                <c:pt idx="6738">
                  <c:v>0.12310441839833619</c:v>
                </c:pt>
                <c:pt idx="6739">
                  <c:v>0.1230614231214896</c:v>
                </c:pt>
                <c:pt idx="6740">
                  <c:v>0.12301195976226575</c:v>
                </c:pt>
                <c:pt idx="6741">
                  <c:v>0.12296455719624511</c:v>
                </c:pt>
                <c:pt idx="6742">
                  <c:v>0.1229262541051831</c:v>
                </c:pt>
                <c:pt idx="6743">
                  <c:v>0.12290037082399363</c:v>
                </c:pt>
                <c:pt idx="6744">
                  <c:v>0.12288708000876791</c:v>
                </c:pt>
                <c:pt idx="6745">
                  <c:v>0.12288366993095579</c:v>
                </c:pt>
                <c:pt idx="6746">
                  <c:v>0.12288633678439875</c:v>
                </c:pt>
                <c:pt idx="6747">
                  <c:v>0.12289118962529944</c:v>
                </c:pt>
                <c:pt idx="6748">
                  <c:v>0.1228952118408374</c:v>
                </c:pt>
                <c:pt idx="6749">
                  <c:v>0.12289595508039486</c:v>
                </c:pt>
                <c:pt idx="6750">
                  <c:v>0.12289153938169328</c:v>
                </c:pt>
                <c:pt idx="6751">
                  <c:v>0.12288078450141293</c:v>
                </c:pt>
                <c:pt idx="6752">
                  <c:v>0.12286342860998867</c:v>
                </c:pt>
                <c:pt idx="6753">
                  <c:v>0.12284065278718936</c:v>
                </c:pt>
                <c:pt idx="6754">
                  <c:v>0.12281534286134088</c:v>
                </c:pt>
                <c:pt idx="6755">
                  <c:v>0.12279169536889156</c:v>
                </c:pt>
                <c:pt idx="6756">
                  <c:v>0.12277403708305112</c:v>
                </c:pt>
                <c:pt idx="6757">
                  <c:v>0.12276568898499562</c:v>
                </c:pt>
                <c:pt idx="6758">
                  <c:v>0.12276739355742483</c:v>
                </c:pt>
                <c:pt idx="6759">
                  <c:v>0.12277735888397501</c:v>
                </c:pt>
                <c:pt idx="6760">
                  <c:v>0.12279169536889156</c:v>
                </c:pt>
                <c:pt idx="6761">
                  <c:v>0.1228061634599843</c:v>
                </c:pt>
                <c:pt idx="6762">
                  <c:v>0.12281761588593232</c:v>
                </c:pt>
                <c:pt idx="6763">
                  <c:v>0.12282561527861835</c:v>
                </c:pt>
                <c:pt idx="6764">
                  <c:v>0.12283177884561469</c:v>
                </c:pt>
                <c:pt idx="6765">
                  <c:v>0.12283903535575436</c:v>
                </c:pt>
                <c:pt idx="6766">
                  <c:v>0.12285040121772395</c:v>
                </c:pt>
                <c:pt idx="6767">
                  <c:v>0.12286727569989264</c:v>
                </c:pt>
                <c:pt idx="6768">
                  <c:v>0.12288900365421795</c:v>
                </c:pt>
                <c:pt idx="6769">
                  <c:v>0.12291366204597376</c:v>
                </c:pt>
                <c:pt idx="6770">
                  <c:v>0.12293889025383231</c:v>
                </c:pt>
                <c:pt idx="6771">
                  <c:v>0.12296280812304572</c:v>
                </c:pt>
                <c:pt idx="6772">
                  <c:v>0.1229838411952292</c:v>
                </c:pt>
                <c:pt idx="6773">
                  <c:v>0.12300076459365761</c:v>
                </c:pt>
                <c:pt idx="6774">
                  <c:v>0.12301195976226575</c:v>
                </c:pt>
                <c:pt idx="6775">
                  <c:v>0.12301493352743675</c:v>
                </c:pt>
                <c:pt idx="6776">
                  <c:v>0.12300754288393245</c:v>
                </c:pt>
                <c:pt idx="6777">
                  <c:v>0.12298786426895469</c:v>
                </c:pt>
                <c:pt idx="6778">
                  <c:v>0.12295642406564544</c:v>
                </c:pt>
                <c:pt idx="6779">
                  <c:v>0.1229161104733375</c:v>
                </c:pt>
                <c:pt idx="6780">
                  <c:v>0.12287260922181409</c:v>
                </c:pt>
                <c:pt idx="6781">
                  <c:v>0.12283252197662275</c:v>
                </c:pt>
                <c:pt idx="6782">
                  <c:v>0.12280218577964963</c:v>
                </c:pt>
                <c:pt idx="6783">
                  <c:v>0.12278601316886439</c:v>
                </c:pt>
                <c:pt idx="6784">
                  <c:v>0.1227847893201276</c:v>
                </c:pt>
                <c:pt idx="6785">
                  <c:v>0.12279702796269432</c:v>
                </c:pt>
                <c:pt idx="6786">
                  <c:v>0.12281831528050768</c:v>
                </c:pt>
                <c:pt idx="6787">
                  <c:v>0.1228444559605143</c:v>
                </c:pt>
                <c:pt idx="6788">
                  <c:v>0.12287064193151387</c:v>
                </c:pt>
                <c:pt idx="6789">
                  <c:v>0.12289363792597296</c:v>
                </c:pt>
                <c:pt idx="6790">
                  <c:v>0.12291125735396313</c:v>
                </c:pt>
                <c:pt idx="6791">
                  <c:v>0.12292205671154666</c:v>
                </c:pt>
                <c:pt idx="6792">
                  <c:v>0.12292555453675968</c:v>
                </c:pt>
                <c:pt idx="6793">
                  <c:v>0.12292227532479727</c:v>
                </c:pt>
                <c:pt idx="6794">
                  <c:v>0.12291449276085353</c:v>
                </c:pt>
                <c:pt idx="6795">
                  <c:v>0.1229064480098857</c:v>
                </c:pt>
                <c:pt idx="6796">
                  <c:v>0.12290343126669112</c:v>
                </c:pt>
                <c:pt idx="6797">
                  <c:v>0.12291165084810818</c:v>
                </c:pt>
                <c:pt idx="6798">
                  <c:v>0.12293473646198161</c:v>
                </c:pt>
                <c:pt idx="6799">
                  <c:v>0.12297295284565968</c:v>
                </c:pt>
                <c:pt idx="6800">
                  <c:v>0.12302175577153485</c:v>
                </c:pt>
                <c:pt idx="6801">
                  <c:v>0.1230728385429255</c:v>
                </c:pt>
                <c:pt idx="6802">
                  <c:v>0.12311548501289715</c:v>
                </c:pt>
                <c:pt idx="6803">
                  <c:v>0.12313893142041754</c:v>
                </c:pt>
                <c:pt idx="6804">
                  <c:v>0.12313556310864071</c:v>
                </c:pt>
                <c:pt idx="6805">
                  <c:v>0.12310245005769638</c:v>
                </c:pt>
                <c:pt idx="6806">
                  <c:v>0.12304301037287579</c:v>
                </c:pt>
                <c:pt idx="6807">
                  <c:v>0.12296591273281987</c:v>
                </c:pt>
                <c:pt idx="6808">
                  <c:v>0.12288397596248635</c:v>
                </c:pt>
                <c:pt idx="6809">
                  <c:v>0.12281088427073505</c:v>
                </c:pt>
                <c:pt idx="6810">
                  <c:v>0.12275720992924744</c:v>
                </c:pt>
                <c:pt idx="6811">
                  <c:v>0.12272963228965461</c:v>
                </c:pt>
                <c:pt idx="6812">
                  <c:v>0.1227297196962055</c:v>
                </c:pt>
                <c:pt idx="6813">
                  <c:v>0.12275524316161845</c:v>
                </c:pt>
                <c:pt idx="6814">
                  <c:v>0.12280026251870757</c:v>
                </c:pt>
                <c:pt idx="6815">
                  <c:v>0.12285656513649845</c:v>
                </c:pt>
                <c:pt idx="6816">
                  <c:v>0.12291602302926552</c:v>
                </c:pt>
                <c:pt idx="6817">
                  <c:v>0.12297019800530495</c:v>
                </c:pt>
                <c:pt idx="6818">
                  <c:v>0.12301366530156466</c:v>
                </c:pt>
                <c:pt idx="6819">
                  <c:v>0.123044191214562</c:v>
                </c:pt>
                <c:pt idx="6820">
                  <c:v>0.12306273522363387</c:v>
                </c:pt>
                <c:pt idx="6821">
                  <c:v>0.12307218247609553</c:v>
                </c:pt>
                <c:pt idx="6822">
                  <c:v>0.12307594393936883</c:v>
                </c:pt>
                <c:pt idx="6823">
                  <c:v>0.12307625010641787</c:v>
                </c:pt>
                <c:pt idx="6824">
                  <c:v>0.12307314470778541</c:v>
                </c:pt>
                <c:pt idx="6825">
                  <c:v>0.1230649658063766</c:v>
                </c:pt>
                <c:pt idx="6826">
                  <c:v>0.12304856473025561</c:v>
                </c:pt>
                <c:pt idx="6827">
                  <c:v>0.12302149337554946</c:v>
                </c:pt>
                <c:pt idx="6828">
                  <c:v>0.12298322899162495</c:v>
                </c:pt>
                <c:pt idx="6829">
                  <c:v>0.12293644169803952</c:v>
                </c:pt>
                <c:pt idx="6830">
                  <c:v>0.12288725488527497</c:v>
                </c:pt>
                <c:pt idx="6831">
                  <c:v>0.12284454339017759</c:v>
                </c:pt>
                <c:pt idx="6832">
                  <c:v>0.12281744103746439</c:v>
                </c:pt>
                <c:pt idx="6833">
                  <c:v>0.12281167107751589</c:v>
                </c:pt>
                <c:pt idx="6834">
                  <c:v>0.12282635839907974</c:v>
                </c:pt>
                <c:pt idx="6835">
                  <c:v>0.12285433562386416</c:v>
                </c:pt>
                <c:pt idx="6836">
                  <c:v>0.12288524380969579</c:v>
                </c:pt>
                <c:pt idx="6837">
                  <c:v>0.12291007687366673</c:v>
                </c:pt>
                <c:pt idx="6838">
                  <c:v>0.12292336839270013</c:v>
                </c:pt>
                <c:pt idx="6839">
                  <c:v>0.12292402423476256</c:v>
                </c:pt>
                <c:pt idx="6840">
                  <c:v>0.12291431787337836</c:v>
                </c:pt>
                <c:pt idx="6841">
                  <c:v>0.1228980536460117</c:v>
                </c:pt>
                <c:pt idx="6842">
                  <c:v>0.12287894832895796</c:v>
                </c:pt>
                <c:pt idx="6843">
                  <c:v>0.12285993128510253</c:v>
                </c:pt>
                <c:pt idx="6844">
                  <c:v>0.12284292594425283</c:v>
                </c:pt>
                <c:pt idx="6845">
                  <c:v>0.12282832548879197</c:v>
                </c:pt>
                <c:pt idx="6846">
                  <c:v>0.12281678535633678</c:v>
                </c:pt>
                <c:pt idx="6847">
                  <c:v>0.12281014117675093</c:v>
                </c:pt>
                <c:pt idx="6848">
                  <c:v>0.12281014117675093</c:v>
                </c:pt>
                <c:pt idx="6849">
                  <c:v>0.12281914581302888</c:v>
                </c:pt>
                <c:pt idx="6850">
                  <c:v>0.12283754907271949</c:v>
                </c:pt>
                <c:pt idx="6851">
                  <c:v>0.1228632537430755</c:v>
                </c:pt>
                <c:pt idx="6852">
                  <c:v>0.12289206401681263</c:v>
                </c:pt>
                <c:pt idx="6853">
                  <c:v>0.12291864635908778</c:v>
                </c:pt>
                <c:pt idx="6854">
                  <c:v>0.12293832183786424</c:v>
                </c:pt>
                <c:pt idx="6855">
                  <c:v>0.12294802873575128</c:v>
                </c:pt>
                <c:pt idx="6856">
                  <c:v>0.12294724168189408</c:v>
                </c:pt>
                <c:pt idx="6857">
                  <c:v>0.12293735990484411</c:v>
                </c:pt>
                <c:pt idx="6858">
                  <c:v>0.12292214415683367</c:v>
                </c:pt>
                <c:pt idx="6859">
                  <c:v>0.12290552986843417</c:v>
                </c:pt>
                <c:pt idx="6860">
                  <c:v>0.12289197657758211</c:v>
                </c:pt>
                <c:pt idx="6861">
                  <c:v>0.12288563728027191</c:v>
                </c:pt>
                <c:pt idx="6862">
                  <c:v>0.12288979060253979</c:v>
                </c:pt>
                <c:pt idx="6863">
                  <c:v>0.1229065354520299</c:v>
                </c:pt>
                <c:pt idx="6864">
                  <c:v>0.12293696638740437</c:v>
                </c:pt>
                <c:pt idx="6865">
                  <c:v>0.1229797744303186</c:v>
                </c:pt>
                <c:pt idx="6866">
                  <c:v>0.12303155200176941</c:v>
                </c:pt>
                <c:pt idx="6867">
                  <c:v>0.12308578513112034</c:v>
                </c:pt>
                <c:pt idx="6868">
                  <c:v>0.12313495069112423</c:v>
                </c:pt>
                <c:pt idx="6869">
                  <c:v>0.12317108480228345</c:v>
                </c:pt>
                <c:pt idx="6870">
                  <c:v>0.12318810299770921</c:v>
                </c:pt>
                <c:pt idx="6871">
                  <c:v>0.12318368432760296</c:v>
                </c:pt>
                <c:pt idx="6872">
                  <c:v>0.12315874812125205</c:v>
                </c:pt>
                <c:pt idx="6873">
                  <c:v>0.1231180220630842</c:v>
                </c:pt>
                <c:pt idx="6874">
                  <c:v>0.12306855225755065</c:v>
                </c:pt>
                <c:pt idx="6875">
                  <c:v>0.12301851956546062</c:v>
                </c:pt>
                <c:pt idx="6876">
                  <c:v>0.1229752704233017</c:v>
                </c:pt>
                <c:pt idx="6877">
                  <c:v>0.12294352505795081</c:v>
                </c:pt>
                <c:pt idx="6878">
                  <c:v>0.12292542336780599</c:v>
                </c:pt>
                <c:pt idx="6879">
                  <c:v>0.1229193459163832</c:v>
                </c:pt>
                <c:pt idx="6880">
                  <c:v>0.12292245021547676</c:v>
                </c:pt>
                <c:pt idx="6881">
                  <c:v>0.12293045153938686</c:v>
                </c:pt>
                <c:pt idx="6882">
                  <c:v>0.12293902142685365</c:v>
                </c:pt>
                <c:pt idx="6883">
                  <c:v>0.12294466190425124</c:v>
                </c:pt>
                <c:pt idx="6884">
                  <c:v>0.12294453072952616</c:v>
                </c:pt>
                <c:pt idx="6885">
                  <c:v>0.12293788459531829</c:v>
                </c:pt>
                <c:pt idx="6886">
                  <c:v>0.12292498613824565</c:v>
                </c:pt>
                <c:pt idx="6887">
                  <c:v>0.12290797824995148</c:v>
                </c:pt>
                <c:pt idx="6888">
                  <c:v>0.12288970316376691</c:v>
                </c:pt>
                <c:pt idx="6889">
                  <c:v>0.12287335242269115</c:v>
                </c:pt>
                <c:pt idx="6890">
                  <c:v>0.12286111162910307</c:v>
                </c:pt>
                <c:pt idx="6891">
                  <c:v>0.12285341759257673</c:v>
                </c:pt>
                <c:pt idx="6892">
                  <c:v>0.12284939576409537</c:v>
                </c:pt>
                <c:pt idx="6893">
                  <c:v>0.12284664170738069</c:v>
                </c:pt>
                <c:pt idx="6894">
                  <c:v>0.12284218279544235</c:v>
                </c:pt>
                <c:pt idx="6895">
                  <c:v>0.12283431423899105</c:v>
                </c:pt>
                <c:pt idx="6896">
                  <c:v>0.1228216374201222</c:v>
                </c:pt>
                <c:pt idx="6897">
                  <c:v>0.12280502697617124</c:v>
                </c:pt>
                <c:pt idx="6898">
                  <c:v>0.12278579462419403</c:v>
                </c:pt>
                <c:pt idx="6899">
                  <c:v>0.1227656015712052</c:v>
                </c:pt>
                <c:pt idx="6900">
                  <c:v>0.12274654578488697</c:v>
                </c:pt>
                <c:pt idx="6901">
                  <c:v>0.12272941377335445</c:v>
                </c:pt>
                <c:pt idx="6902">
                  <c:v>0.12271525415149453</c:v>
                </c:pt>
                <c:pt idx="6903">
                  <c:v>0.12270520284824771</c:v>
                </c:pt>
                <c:pt idx="6904">
                  <c:v>0.12270004618295671</c:v>
                </c:pt>
                <c:pt idx="6905">
                  <c:v>0.12270170679729875</c:v>
                </c:pt>
                <c:pt idx="6906">
                  <c:v>0.12271097139384202</c:v>
                </c:pt>
                <c:pt idx="6907">
                  <c:v>0.12272840859978962</c:v>
                </c:pt>
                <c:pt idx="6908">
                  <c:v>0.12275297046345102</c:v>
                </c:pt>
                <c:pt idx="6909">
                  <c:v>0.1227824727587471</c:v>
                </c:pt>
                <c:pt idx="6910">
                  <c:v>0.12281433748887383</c:v>
                </c:pt>
                <c:pt idx="6911">
                  <c:v>0.1228459859821659</c:v>
                </c:pt>
                <c:pt idx="6912">
                  <c:v>0.12287571318685464</c:v>
                </c:pt>
                <c:pt idx="6913">
                  <c:v>0.12290281917642643</c:v>
                </c:pt>
                <c:pt idx="6914">
                  <c:v>0.12292747835263518</c:v>
                </c:pt>
                <c:pt idx="6915">
                  <c:v>0.12294973402400167</c:v>
                </c:pt>
                <c:pt idx="6916">
                  <c:v>0.12297006682286693</c:v>
                </c:pt>
                <c:pt idx="6917">
                  <c:v>0.12298860766709196</c:v>
                </c:pt>
                <c:pt idx="6918">
                  <c:v>0.12300531259609959</c:v>
                </c:pt>
                <c:pt idx="6919">
                  <c:v>0.12302048752574046</c:v>
                </c:pt>
                <c:pt idx="6920">
                  <c:v>0.12303456963506421</c:v>
                </c:pt>
                <c:pt idx="6921">
                  <c:v>0.12304812737670445</c:v>
                </c:pt>
                <c:pt idx="6922">
                  <c:v>0.12306120443818436</c:v>
                </c:pt>
                <c:pt idx="6923">
                  <c:v>0.12307266359167401</c:v>
                </c:pt>
                <c:pt idx="6924">
                  <c:v>0.12308031777483841</c:v>
                </c:pt>
                <c:pt idx="6925">
                  <c:v>0.12308114880855736</c:v>
                </c:pt>
                <c:pt idx="6926">
                  <c:v>0.12307235742715317</c:v>
                </c:pt>
                <c:pt idx="6927">
                  <c:v>0.12305271961095998</c:v>
                </c:pt>
                <c:pt idx="6928">
                  <c:v>0.12302350508215609</c:v>
                </c:pt>
                <c:pt idx="6929">
                  <c:v>0.12298799545676864</c:v>
                </c:pt>
                <c:pt idx="6930">
                  <c:v>0.1229515267701512</c:v>
                </c:pt>
                <c:pt idx="6931">
                  <c:v>0.12291947708350148</c:v>
                </c:pt>
                <c:pt idx="6932">
                  <c:v>0.12289529928071941</c:v>
                </c:pt>
                <c:pt idx="6933">
                  <c:v>0.12287934179383042</c:v>
                </c:pt>
                <c:pt idx="6934">
                  <c:v>0.12286937412693122</c:v>
                </c:pt>
                <c:pt idx="6935">
                  <c:v>0.12286111162910307</c:v>
                </c:pt>
                <c:pt idx="6936">
                  <c:v>0.12285013892524865</c:v>
                </c:pt>
                <c:pt idx="6937">
                  <c:v>0.1228335273911868</c:v>
                </c:pt>
                <c:pt idx="6938">
                  <c:v>0.12281105911656331</c:v>
                </c:pt>
                <c:pt idx="6939">
                  <c:v>0.1227858383331194</c:v>
                </c:pt>
                <c:pt idx="6940">
                  <c:v>0.12276289175243027</c:v>
                </c:pt>
                <c:pt idx="6941">
                  <c:v>0.1227475072953591</c:v>
                </c:pt>
                <c:pt idx="6942">
                  <c:v>0.12274475388468742</c:v>
                </c:pt>
                <c:pt idx="6943">
                  <c:v>0.12275668545700869</c:v>
                </c:pt>
                <c:pt idx="6944">
                  <c:v>0.12278334693140136</c:v>
                </c:pt>
                <c:pt idx="6945">
                  <c:v>0.12282238053377703</c:v>
                </c:pt>
                <c:pt idx="6946">
                  <c:v>0.12286968014838828</c:v>
                </c:pt>
                <c:pt idx="6947">
                  <c:v>0.12292074503435468</c:v>
                </c:pt>
                <c:pt idx="6948">
                  <c:v>0.12296927972907012</c:v>
                </c:pt>
                <c:pt idx="6949">
                  <c:v>0.12300951079447298</c:v>
                </c:pt>
                <c:pt idx="6950">
                  <c:v>0.12303579418788935</c:v>
                </c:pt>
                <c:pt idx="6951">
                  <c:v>0.12304484723910825</c:v>
                </c:pt>
                <c:pt idx="6952">
                  <c:v>0.12303658140224283</c:v>
                </c:pt>
                <c:pt idx="6953">
                  <c:v>0.12301432128000156</c:v>
                </c:pt>
                <c:pt idx="6954">
                  <c:v>0.1229851530630014</c:v>
                </c:pt>
                <c:pt idx="6955">
                  <c:v>0.12295568072259588</c:v>
                </c:pt>
                <c:pt idx="6956">
                  <c:v>0.12293154462786882</c:v>
                </c:pt>
                <c:pt idx="6957">
                  <c:v>0.12291510486757129</c:v>
                </c:pt>
                <c:pt idx="6958">
                  <c:v>0.12290596707840706</c:v>
                </c:pt>
                <c:pt idx="6959">
                  <c:v>0.12290093919029255</c:v>
                </c:pt>
                <c:pt idx="6960">
                  <c:v>0.12289569276040579</c:v>
                </c:pt>
                <c:pt idx="6961">
                  <c:v>0.12288716744701256</c:v>
                </c:pt>
                <c:pt idx="6962">
                  <c:v>0.12287374588249389</c:v>
                </c:pt>
                <c:pt idx="6963">
                  <c:v>0.1228579203360457</c:v>
                </c:pt>
                <c:pt idx="6964">
                  <c:v>0.12284423738643258</c:v>
                </c:pt>
                <c:pt idx="6965">
                  <c:v>0.12283872935589024</c:v>
                </c:pt>
                <c:pt idx="6966">
                  <c:v>0.12284602969714931</c:v>
                </c:pt>
                <c:pt idx="6967">
                  <c:v>0.12286780030570166</c:v>
                </c:pt>
                <c:pt idx="6968">
                  <c:v>0.12290185732203873</c:v>
                </c:pt>
                <c:pt idx="6969">
                  <c:v>0.12294321898445537</c:v>
                </c:pt>
                <c:pt idx="6970">
                  <c:v>0.12298471577330361</c:v>
                </c:pt>
                <c:pt idx="6971">
                  <c:v>0.12301856329781458</c:v>
                </c:pt>
                <c:pt idx="6972">
                  <c:v>0.12303876811626779</c:v>
                </c:pt>
                <c:pt idx="6973">
                  <c:v>0.12304174206501128</c:v>
                </c:pt>
                <c:pt idx="6974">
                  <c:v>0.12302713492417483</c:v>
                </c:pt>
                <c:pt idx="6975">
                  <c:v>0.12299783465577085</c:v>
                </c:pt>
                <c:pt idx="6976">
                  <c:v>0.12295834801827044</c:v>
                </c:pt>
                <c:pt idx="6977">
                  <c:v>0.12291427415152067</c:v>
                </c:pt>
                <c:pt idx="6978">
                  <c:v>0.12287090423637237</c:v>
                </c:pt>
                <c:pt idx="6979">
                  <c:v>0.12283278425845856</c:v>
                </c:pt>
                <c:pt idx="6980">
                  <c:v>0.12280340967741077</c:v>
                </c:pt>
                <c:pt idx="6981">
                  <c:v>0.12278465819368189</c:v>
                </c:pt>
                <c:pt idx="6982">
                  <c:v>0.12277696551148665</c:v>
                </c:pt>
                <c:pt idx="6983">
                  <c:v>0.12277893237749138</c:v>
                </c:pt>
                <c:pt idx="6984">
                  <c:v>0.12278894167805554</c:v>
                </c:pt>
                <c:pt idx="6985">
                  <c:v>0.12280419647065</c:v>
                </c:pt>
                <c:pt idx="6986">
                  <c:v>0.12282242424638457</c:v>
                </c:pt>
                <c:pt idx="6987">
                  <c:v>0.12284157079149438</c:v>
                </c:pt>
                <c:pt idx="6988">
                  <c:v>0.12286006243427738</c:v>
                </c:pt>
                <c:pt idx="6989">
                  <c:v>0.12287584434079546</c:v>
                </c:pt>
                <c:pt idx="6990">
                  <c:v>0.12288804183042801</c:v>
                </c:pt>
                <c:pt idx="6991">
                  <c:v>0.1228952118408374</c:v>
                </c:pt>
                <c:pt idx="6992">
                  <c:v>0.12289713552230663</c:v>
                </c:pt>
                <c:pt idx="6993">
                  <c:v>0.12289429372313998</c:v>
                </c:pt>
                <c:pt idx="6994">
                  <c:v>0.12288738604270144</c:v>
                </c:pt>
                <c:pt idx="6995">
                  <c:v>0.12287781165466194</c:v>
                </c:pt>
                <c:pt idx="6996">
                  <c:v>0.12286644507532418</c:v>
                </c:pt>
                <c:pt idx="6997">
                  <c:v>0.12285437933968824</c:v>
                </c:pt>
                <c:pt idx="6998">
                  <c:v>0.12284192050793041</c:v>
                </c:pt>
                <c:pt idx="6999">
                  <c:v>0.12282985545361658</c:v>
                </c:pt>
                <c:pt idx="7000">
                  <c:v>0.12281927694988781</c:v>
                </c:pt>
                <c:pt idx="7001">
                  <c:v>0.12281184592366079</c:v>
                </c:pt>
                <c:pt idx="7002">
                  <c:v>0.12280961664058665</c:v>
                </c:pt>
                <c:pt idx="7003">
                  <c:v>0.1228147746070517</c:v>
                </c:pt>
                <c:pt idx="7004">
                  <c:v>0.12282915604045652</c:v>
                </c:pt>
                <c:pt idx="7005">
                  <c:v>0.12285298043550286</c:v>
                </c:pt>
                <c:pt idx="7006">
                  <c:v>0.12288506893399853</c:v>
                </c:pt>
                <c:pt idx="7007">
                  <c:v>0.12292284371976347</c:v>
                </c:pt>
                <c:pt idx="7008">
                  <c:v>0.12296180240914556</c:v>
                </c:pt>
                <c:pt idx="7009">
                  <c:v>0.12299682886075536</c:v>
                </c:pt>
                <c:pt idx="7010">
                  <c:v>0.12302389867801711</c:v>
                </c:pt>
                <c:pt idx="7011">
                  <c:v>0.12303951160154447</c:v>
                </c:pt>
                <c:pt idx="7012">
                  <c:v>0.12304248555537922</c:v>
                </c:pt>
                <c:pt idx="7013">
                  <c:v>0.12303487577294681</c:v>
                </c:pt>
                <c:pt idx="7014">
                  <c:v>0.12302022513052135</c:v>
                </c:pt>
                <c:pt idx="7015">
                  <c:v>0.12300404439832213</c:v>
                </c:pt>
                <c:pt idx="7016">
                  <c:v>0.12299096905785178</c:v>
                </c:pt>
                <c:pt idx="7017">
                  <c:v>0.12298454085754773</c:v>
                </c:pt>
                <c:pt idx="7018">
                  <c:v>0.12298567781121961</c:v>
                </c:pt>
                <c:pt idx="7019">
                  <c:v>0.12299376775982307</c:v>
                </c:pt>
                <c:pt idx="7020">
                  <c:v>0.12300601229301023</c:v>
                </c:pt>
                <c:pt idx="7021">
                  <c:v>0.12302040006064974</c:v>
                </c:pt>
                <c:pt idx="7022">
                  <c:v>0.12303518191104523</c:v>
                </c:pt>
                <c:pt idx="7023">
                  <c:v>0.12305031414886536</c:v>
                </c:pt>
                <c:pt idx="7024">
                  <c:v>0.12306654034226938</c:v>
                </c:pt>
                <c:pt idx="7025">
                  <c:v>0.12308534774008495</c:v>
                </c:pt>
                <c:pt idx="7026">
                  <c:v>0.12310660545395435</c:v>
                </c:pt>
                <c:pt idx="7027">
                  <c:v>0.12312974517710285</c:v>
                </c:pt>
                <c:pt idx="7028">
                  <c:v>0.123152404928771</c:v>
                </c:pt>
                <c:pt idx="7029">
                  <c:v>0.12317143478416226</c:v>
                </c:pt>
                <c:pt idx="7030">
                  <c:v>0.12318451555914034</c:v>
                </c:pt>
                <c:pt idx="7031">
                  <c:v>0.12318989672810632</c:v>
                </c:pt>
                <c:pt idx="7032">
                  <c:v>0.12318731550865547</c:v>
                </c:pt>
                <c:pt idx="7033">
                  <c:v>0.12317725327421625</c:v>
                </c:pt>
                <c:pt idx="7034">
                  <c:v>0.12316032299719015</c:v>
                </c:pt>
                <c:pt idx="7035">
                  <c:v>0.12313744411069771</c:v>
                </c:pt>
                <c:pt idx="7036">
                  <c:v>0.12310988605803252</c:v>
                </c:pt>
                <c:pt idx="7037">
                  <c:v>0.12307939926573586</c:v>
                </c:pt>
                <c:pt idx="7038">
                  <c:v>0.12304957064509525</c:v>
                </c:pt>
                <c:pt idx="7039">
                  <c:v>0.12302416107545577</c:v>
                </c:pt>
                <c:pt idx="7040">
                  <c:v>0.12300784900276429</c:v>
                </c:pt>
                <c:pt idx="7041">
                  <c:v>0.12300456916936719</c:v>
                </c:pt>
                <c:pt idx="7042">
                  <c:v>0.12301615802489618</c:v>
                </c:pt>
                <c:pt idx="7043">
                  <c:v>0.12304174206501128</c:v>
                </c:pt>
                <c:pt idx="7044">
                  <c:v>0.12307817458995418</c:v>
                </c:pt>
                <c:pt idx="7045">
                  <c:v>0.12312029667240443</c:v>
                </c:pt>
                <c:pt idx="7046">
                  <c:v>0.123162860309325</c:v>
                </c:pt>
                <c:pt idx="7047">
                  <c:v>0.1232014030285461</c:v>
                </c:pt>
                <c:pt idx="7048">
                  <c:v>0.12323272971064314</c:v>
                </c:pt>
                <c:pt idx="7049">
                  <c:v>0.12325535108020158</c:v>
                </c:pt>
                <c:pt idx="7050">
                  <c:v>0.12326843438298696</c:v>
                </c:pt>
                <c:pt idx="7051">
                  <c:v>0.12327123487359104</c:v>
                </c:pt>
                <c:pt idx="7052">
                  <c:v>0.12326331478278385</c:v>
                </c:pt>
                <c:pt idx="7053">
                  <c:v>0.12324423714598109</c:v>
                </c:pt>
                <c:pt idx="7054">
                  <c:v>0.1232147034667016</c:v>
                </c:pt>
                <c:pt idx="7055">
                  <c:v>0.12317720952587996</c:v>
                </c:pt>
                <c:pt idx="7056">
                  <c:v>0.12313696292334952</c:v>
                </c:pt>
                <c:pt idx="7057">
                  <c:v>0.1231001755418456</c:v>
                </c:pt>
                <c:pt idx="7058">
                  <c:v>0.12307358208653085</c:v>
                </c:pt>
                <c:pt idx="7059">
                  <c:v>0.12306133564815436</c:v>
                </c:pt>
                <c:pt idx="7060">
                  <c:v>0.12306317259189614</c:v>
                </c:pt>
                <c:pt idx="7061">
                  <c:v>0.12307419441751477</c:v>
                </c:pt>
                <c:pt idx="7062">
                  <c:v>0.1230878846142226</c:v>
                </c:pt>
                <c:pt idx="7063">
                  <c:v>0.12309790103790685</c:v>
                </c:pt>
                <c:pt idx="7064">
                  <c:v>0.12310188142761691</c:v>
                </c:pt>
                <c:pt idx="7065">
                  <c:v>0.12310004432014077</c:v>
                </c:pt>
                <c:pt idx="7066">
                  <c:v>0.12309523288500801</c:v>
                </c:pt>
                <c:pt idx="7067">
                  <c:v>0.12309055272197666</c:v>
                </c:pt>
                <c:pt idx="7068">
                  <c:v>0.12308801583225348</c:v>
                </c:pt>
                <c:pt idx="7069">
                  <c:v>0.12308792835356186</c:v>
                </c:pt>
                <c:pt idx="7070">
                  <c:v>0.12308924053578696</c:v>
                </c:pt>
                <c:pt idx="7071">
                  <c:v>0.12309033402400293</c:v>
                </c:pt>
                <c:pt idx="7072">
                  <c:v>0.12308963419122743</c:v>
                </c:pt>
                <c:pt idx="7073">
                  <c:v>0.12308665991451295</c:v>
                </c:pt>
                <c:pt idx="7074">
                  <c:v>0.12308250470909166</c:v>
                </c:pt>
                <c:pt idx="7075">
                  <c:v>0.12307821832831556</c:v>
                </c:pt>
                <c:pt idx="7076">
                  <c:v>0.12307445684534357</c:v>
                </c:pt>
                <c:pt idx="7077">
                  <c:v>0.12307130772186381</c:v>
                </c:pt>
                <c:pt idx="7078">
                  <c:v>0.12306793993452192</c:v>
                </c:pt>
                <c:pt idx="7079">
                  <c:v>0.12306360996059895</c:v>
                </c:pt>
                <c:pt idx="7080">
                  <c:v>0.12305809914713273</c:v>
                </c:pt>
                <c:pt idx="7081">
                  <c:v>0.12305258840359301</c:v>
                </c:pt>
                <c:pt idx="7082">
                  <c:v>0.12304891461341383</c:v>
                </c:pt>
                <c:pt idx="7083">
                  <c:v>0.12304803990604707</c:v>
                </c:pt>
                <c:pt idx="7084">
                  <c:v>0.12305018294222514</c:v>
                </c:pt>
                <c:pt idx="7085">
                  <c:v>0.12305341938425285</c:v>
                </c:pt>
                <c:pt idx="7086">
                  <c:v>0.12305425036650275</c:v>
                </c:pt>
                <c:pt idx="7087">
                  <c:v>0.12304908955509852</c:v>
                </c:pt>
                <c:pt idx="7088">
                  <c:v>0.12303662513641556</c:v>
                </c:pt>
                <c:pt idx="7089">
                  <c:v>0.12301760118704863</c:v>
                </c:pt>
                <c:pt idx="7090">
                  <c:v>0.12299556068775142</c:v>
                </c:pt>
                <c:pt idx="7091">
                  <c:v>0.12297557651938662</c:v>
                </c:pt>
                <c:pt idx="7092">
                  <c:v>0.12296237085584638</c:v>
                </c:pt>
                <c:pt idx="7093">
                  <c:v>0.12295847919716885</c:v>
                </c:pt>
                <c:pt idx="7094">
                  <c:v>0.12296276439630593</c:v>
                </c:pt>
                <c:pt idx="7095">
                  <c:v>0.12297081019054035</c:v>
                </c:pt>
                <c:pt idx="7096">
                  <c:v>0.12297688836219389</c:v>
                </c:pt>
                <c:pt idx="7097">
                  <c:v>0.12297645108081789</c:v>
                </c:pt>
                <c:pt idx="7098">
                  <c:v>0.12296814281832635</c:v>
                </c:pt>
                <c:pt idx="7099">
                  <c:v>0.12295384423345734</c:v>
                </c:pt>
                <c:pt idx="7100">
                  <c:v>0.12293832183786424</c:v>
                </c:pt>
                <c:pt idx="7101">
                  <c:v>0.12292747835263518</c:v>
                </c:pt>
                <c:pt idx="7102">
                  <c:v>0.12292669133601974</c:v>
                </c:pt>
                <c:pt idx="7103">
                  <c:v>0.12293932749739078</c:v>
                </c:pt>
                <c:pt idx="7104">
                  <c:v>0.12296573782463704</c:v>
                </c:pt>
                <c:pt idx="7105">
                  <c:v>0.12300290739656694</c:v>
                </c:pt>
                <c:pt idx="7106">
                  <c:v>0.12304585314533723</c:v>
                </c:pt>
                <c:pt idx="7107">
                  <c:v>0.12308875940184405</c:v>
                </c:pt>
                <c:pt idx="7108">
                  <c:v>0.12312523961450006</c:v>
                </c:pt>
                <c:pt idx="7109">
                  <c:v>0.12315069884453467</c:v>
                </c:pt>
                <c:pt idx="7110">
                  <c:v>0.12316242284065793</c:v>
                </c:pt>
                <c:pt idx="7111">
                  <c:v>0.12316006051747064</c:v>
                </c:pt>
                <c:pt idx="7112">
                  <c:v>0.12314649928112209</c:v>
                </c:pt>
                <c:pt idx="7113">
                  <c:v>0.12312677062567545</c:v>
                </c:pt>
                <c:pt idx="7114">
                  <c:v>0.12310804891669569</c:v>
                </c:pt>
                <c:pt idx="7115">
                  <c:v>0.12309619516777015</c:v>
                </c:pt>
                <c:pt idx="7116">
                  <c:v>0.12309475174442641</c:v>
                </c:pt>
                <c:pt idx="7117">
                  <c:v>0.12310275624343225</c:v>
                </c:pt>
                <c:pt idx="7118">
                  <c:v>0.12311579120782301</c:v>
                </c:pt>
                <c:pt idx="7119">
                  <c:v>0.12312637693657191</c:v>
                </c:pt>
                <c:pt idx="7120">
                  <c:v>0.12312677062567545</c:v>
                </c:pt>
                <c:pt idx="7121">
                  <c:v>0.12311202939941446</c:v>
                </c:pt>
                <c:pt idx="7122">
                  <c:v>0.12308036151341539</c:v>
                </c:pt>
                <c:pt idx="7123">
                  <c:v>0.12303505070897669</c:v>
                </c:pt>
                <c:pt idx="7124">
                  <c:v>0.12298217950173973</c:v>
                </c:pt>
                <c:pt idx="7125">
                  <c:v>0.12293115111569841</c:v>
                </c:pt>
                <c:pt idx="7126">
                  <c:v>0.12289044639389723</c:v>
                </c:pt>
                <c:pt idx="7127">
                  <c:v>0.12286548330149272</c:v>
                </c:pt>
                <c:pt idx="7128">
                  <c:v>0.12285844493055398</c:v>
                </c:pt>
                <c:pt idx="7129">
                  <c:v>0.12286718826565257</c:v>
                </c:pt>
                <c:pt idx="7130">
                  <c:v>0.12288725488527497</c:v>
                </c:pt>
                <c:pt idx="7131">
                  <c:v>0.12291339971528925</c:v>
                </c:pt>
                <c:pt idx="7132">
                  <c:v>0.12294142627259952</c:v>
                </c:pt>
                <c:pt idx="7133">
                  <c:v>0.12296823027289328</c:v>
                </c:pt>
                <c:pt idx="7134">
                  <c:v>0.12299171246130369</c:v>
                </c:pt>
                <c:pt idx="7135">
                  <c:v>0.12301095393453687</c:v>
                </c:pt>
                <c:pt idx="7136">
                  <c:v>0.12302612906129962</c:v>
                </c:pt>
                <c:pt idx="7137">
                  <c:v>0.1230381995695623</c:v>
                </c:pt>
                <c:pt idx="7138">
                  <c:v>0.12304843352414407</c:v>
                </c:pt>
                <c:pt idx="7139">
                  <c:v>0.12305879892909377</c:v>
                </c:pt>
                <c:pt idx="7140">
                  <c:v>0.12307034549424423</c:v>
                </c:pt>
                <c:pt idx="7141">
                  <c:v>0.12308298583610522</c:v>
                </c:pt>
                <c:pt idx="7142">
                  <c:v>0.12309453304433815</c:v>
                </c:pt>
                <c:pt idx="7143">
                  <c:v>0.1231011815762334</c:v>
                </c:pt>
                <c:pt idx="7144">
                  <c:v>0.12309899454792894</c:v>
                </c:pt>
                <c:pt idx="7145">
                  <c:v>0.12308416678648937</c:v>
                </c:pt>
                <c:pt idx="7146">
                  <c:v>0.12305543123875073</c:v>
                </c:pt>
                <c:pt idx="7147">
                  <c:v>0.12301502099142636</c:v>
                </c:pt>
                <c:pt idx="7148">
                  <c:v>0.12296910481953105</c:v>
                </c:pt>
                <c:pt idx="7149">
                  <c:v>0.12292647272054646</c:v>
                </c:pt>
                <c:pt idx="7150">
                  <c:v>0.12289735412301261</c:v>
                </c:pt>
                <c:pt idx="7151">
                  <c:v>0.12289005291896393</c:v>
                </c:pt>
                <c:pt idx="7152">
                  <c:v>0.12290972710234327</c:v>
                </c:pt>
                <c:pt idx="7153">
                  <c:v>0.12295519973659463</c:v>
                </c:pt>
                <c:pt idx="7154">
                  <c:v>0.12301978780550826</c:v>
                </c:pt>
                <c:pt idx="7155">
                  <c:v>0.12309203987111783</c:v>
                </c:pt>
                <c:pt idx="7156">
                  <c:v>0.12315971054475783</c:v>
                </c:pt>
                <c:pt idx="7157">
                  <c:v>0.1232116845815171</c:v>
                </c:pt>
                <c:pt idx="7158">
                  <c:v>0.12324113054593833</c:v>
                </c:pt>
                <c:pt idx="7159">
                  <c:v>0.12324747503446465</c:v>
                </c:pt>
                <c:pt idx="7160">
                  <c:v>0.12323496116666888</c:v>
                </c:pt>
                <c:pt idx="7161">
                  <c:v>0.12321059078771623</c:v>
                </c:pt>
                <c:pt idx="7162">
                  <c:v>0.12318250310657619</c:v>
                </c:pt>
                <c:pt idx="7163">
                  <c:v>0.12315721699734306</c:v>
                </c:pt>
                <c:pt idx="7164">
                  <c:v>0.12313849397585341</c:v>
                </c:pt>
                <c:pt idx="7165">
                  <c:v>0.12312650816623349</c:v>
                </c:pt>
                <c:pt idx="7166">
                  <c:v>0.12311946556377162</c:v>
                </c:pt>
                <c:pt idx="7167">
                  <c:v>0.12311412900939189</c:v>
                </c:pt>
                <c:pt idx="7168">
                  <c:v>0.12310818014081926</c:v>
                </c:pt>
                <c:pt idx="7169">
                  <c:v>0.1231001755418456</c:v>
                </c:pt>
                <c:pt idx="7170">
                  <c:v>0.12308963419122743</c:v>
                </c:pt>
                <c:pt idx="7171">
                  <c:v>0.12307703739410669</c:v>
                </c:pt>
                <c:pt idx="7172">
                  <c:v>0.12306317259189614</c:v>
                </c:pt>
                <c:pt idx="7173">
                  <c:v>0.12304843352414407</c:v>
                </c:pt>
                <c:pt idx="7174">
                  <c:v>0.12303400109385476</c:v>
                </c:pt>
                <c:pt idx="7175">
                  <c:v>0.12302158084086023</c:v>
                </c:pt>
                <c:pt idx="7176">
                  <c:v>0.12301335917863321</c:v>
                </c:pt>
                <c:pt idx="7177">
                  <c:v>0.12301252827462117</c:v>
                </c:pt>
                <c:pt idx="7178">
                  <c:v>0.12302153710820274</c:v>
                </c:pt>
                <c:pt idx="7179">
                  <c:v>0.12304165459563998</c:v>
                </c:pt>
                <c:pt idx="7180">
                  <c:v>0.12307130772186381</c:v>
                </c:pt>
                <c:pt idx="7181">
                  <c:v>0.12310647423030663</c:v>
                </c:pt>
                <c:pt idx="7182">
                  <c:v>0.12314124988396247</c:v>
                </c:pt>
                <c:pt idx="7183">
                  <c:v>0.12316929114958197</c:v>
                </c:pt>
                <c:pt idx="7184">
                  <c:v>0.12318547803975</c:v>
                </c:pt>
                <c:pt idx="7185">
                  <c:v>0.12318788425060656</c:v>
                </c:pt>
                <c:pt idx="7186">
                  <c:v>0.12317821573873167</c:v>
                </c:pt>
                <c:pt idx="7187">
                  <c:v>0.12316010426407942</c:v>
                </c:pt>
                <c:pt idx="7188">
                  <c:v>0.12313827525373677</c:v>
                </c:pt>
                <c:pt idx="7189">
                  <c:v>0.12311670979389577</c:v>
                </c:pt>
                <c:pt idx="7190">
                  <c:v>0.12309750737497283</c:v>
                </c:pt>
                <c:pt idx="7191">
                  <c:v>0.12308009908201856</c:v>
                </c:pt>
                <c:pt idx="7192">
                  <c:v>0.12306256027645224</c:v>
                </c:pt>
                <c:pt idx="7193">
                  <c:v>0.12304353519100653</c:v>
                </c:pt>
                <c:pt idx="7194">
                  <c:v>0.12302254296044246</c:v>
                </c:pt>
                <c:pt idx="7195">
                  <c:v>0.12300168293646696</c:v>
                </c:pt>
                <c:pt idx="7196">
                  <c:v>0.12298449712861992</c:v>
                </c:pt>
                <c:pt idx="7197">
                  <c:v>0.12297417722475978</c:v>
                </c:pt>
                <c:pt idx="7198">
                  <c:v>0.12297290911789849</c:v>
                </c:pt>
                <c:pt idx="7199">
                  <c:v>0.12298003680109904</c:v>
                </c:pt>
                <c:pt idx="7200">
                  <c:v>0.12299197483929658</c:v>
                </c:pt>
                <c:pt idx="7201">
                  <c:v>0.12300308231972001</c:v>
                </c:pt>
                <c:pt idx="7202">
                  <c:v>0.12300824258443643</c:v>
                </c:pt>
                <c:pt idx="7203">
                  <c:v>0.12300365082045472</c:v>
                </c:pt>
                <c:pt idx="7204">
                  <c:v>0.12298917614887916</c:v>
                </c:pt>
                <c:pt idx="7205">
                  <c:v>0.12296770554575576</c:v>
                </c:pt>
                <c:pt idx="7206">
                  <c:v>0.1229451428785816</c:v>
                </c:pt>
                <c:pt idx="7207">
                  <c:v>0.12292848398705269</c:v>
                </c:pt>
                <c:pt idx="7208">
                  <c:v>0.1229230186106719</c:v>
                </c:pt>
                <c:pt idx="7209">
                  <c:v>0.12293158835146512</c:v>
                </c:pt>
                <c:pt idx="7210">
                  <c:v>0.12295270736312036</c:v>
                </c:pt>
                <c:pt idx="7211">
                  <c:v>0.12298217950173973</c:v>
                </c:pt>
                <c:pt idx="7212">
                  <c:v>0.12301309678772088</c:v>
                </c:pt>
                <c:pt idx="7213">
                  <c:v>0.12303911799153366</c:v>
                </c:pt>
                <c:pt idx="7214">
                  <c:v>0.12305538750268419</c:v>
                </c:pt>
                <c:pt idx="7215">
                  <c:v>0.12306019849639827</c:v>
                </c:pt>
                <c:pt idx="7216">
                  <c:v>0.12305525629451142</c:v>
                </c:pt>
                <c:pt idx="7217">
                  <c:v>0.12304515338423572</c:v>
                </c:pt>
                <c:pt idx="7218">
                  <c:v>0.12303596912428894</c:v>
                </c:pt>
                <c:pt idx="7219">
                  <c:v>0.1230331701503492</c:v>
                </c:pt>
                <c:pt idx="7220">
                  <c:v>0.12303981774291073</c:v>
                </c:pt>
                <c:pt idx="7221">
                  <c:v>0.12305569365524194</c:v>
                </c:pt>
                <c:pt idx="7222">
                  <c:v>0.12307729982365323</c:v>
                </c:pt>
                <c:pt idx="7223">
                  <c:v>0.12309846966277471</c:v>
                </c:pt>
                <c:pt idx="7224">
                  <c:v>0.12311216062474062</c:v>
                </c:pt>
                <c:pt idx="7225">
                  <c:v>0.12311360410594585</c:v>
                </c:pt>
                <c:pt idx="7226">
                  <c:v>0.1231001755418456</c:v>
                </c:pt>
                <c:pt idx="7227">
                  <c:v>0.12307349461074668</c:v>
                </c:pt>
                <c:pt idx="7228">
                  <c:v>0.12303784969503628</c:v>
                </c:pt>
                <c:pt idx="7229">
                  <c:v>0.12299910283541504</c:v>
                </c:pt>
                <c:pt idx="7230">
                  <c:v>0.12296276439630593</c:v>
                </c:pt>
                <c:pt idx="7231">
                  <c:v>0.12293329357516225</c:v>
                </c:pt>
                <c:pt idx="7232">
                  <c:v>0.12291165084810818</c:v>
                </c:pt>
                <c:pt idx="7233">
                  <c:v>0.12289748528348932</c:v>
                </c:pt>
                <c:pt idx="7234">
                  <c:v>0.12288852274205675</c:v>
                </c:pt>
                <c:pt idx="7235">
                  <c:v>0.12288240208834111</c:v>
                </c:pt>
                <c:pt idx="7236">
                  <c:v>0.12287807396385098</c:v>
                </c:pt>
                <c:pt idx="7237">
                  <c:v>0.12287632523891767</c:v>
                </c:pt>
                <c:pt idx="7238">
                  <c:v>0.12287956038558046</c:v>
                </c:pt>
                <c:pt idx="7239">
                  <c:v>0.12289049011335618</c:v>
                </c:pt>
                <c:pt idx="7240">
                  <c:v>0.12291156340493414</c:v>
                </c:pt>
                <c:pt idx="7241">
                  <c:v>0.12294238821462644</c:v>
                </c:pt>
                <c:pt idx="7242">
                  <c:v>0.12298025544353719</c:v>
                </c:pt>
                <c:pt idx="7243">
                  <c:v>0.12301996273546056</c:v>
                </c:pt>
                <c:pt idx="7244">
                  <c:v>0.12305442531033683</c:v>
                </c:pt>
                <c:pt idx="7245">
                  <c:v>0.12307712487060452</c:v>
                </c:pt>
                <c:pt idx="7246">
                  <c:v>0.12308416678648937</c:v>
                </c:pt>
                <c:pt idx="7247">
                  <c:v>0.12307441310736122</c:v>
                </c:pt>
                <c:pt idx="7248">
                  <c:v>0.12305035788442076</c:v>
                </c:pt>
                <c:pt idx="7249">
                  <c:v>0.12301712013246491</c:v>
                </c:pt>
                <c:pt idx="7250">
                  <c:v>0.12298134865737931</c:v>
                </c:pt>
                <c:pt idx="7251">
                  <c:v>0.12294890324170982</c:v>
                </c:pt>
                <c:pt idx="7252">
                  <c:v>0.12292428657186483</c:v>
                </c:pt>
                <c:pt idx="7253">
                  <c:v>0.12290985826655654</c:v>
                </c:pt>
                <c:pt idx="7254">
                  <c:v>0.12290535498456834</c:v>
                </c:pt>
                <c:pt idx="7255">
                  <c:v>0.12290867779006309</c:v>
                </c:pt>
                <c:pt idx="7256">
                  <c:v>0.12291637280565959</c:v>
                </c:pt>
                <c:pt idx="7257">
                  <c:v>0.12292459263201783</c:v>
                </c:pt>
                <c:pt idx="7258">
                  <c:v>0.12293023292202065</c:v>
                </c:pt>
                <c:pt idx="7259">
                  <c:v>0.12293097622151483</c:v>
                </c:pt>
                <c:pt idx="7260">
                  <c:v>0.12292629782824693</c:v>
                </c:pt>
                <c:pt idx="7261">
                  <c:v>0.12291781563626281</c:v>
                </c:pt>
                <c:pt idx="7262">
                  <c:v>0.12290854662620643</c:v>
                </c:pt>
                <c:pt idx="7263">
                  <c:v>0.12290176988083645</c:v>
                </c:pt>
                <c:pt idx="7264">
                  <c:v>0.12290102663132763</c:v>
                </c:pt>
                <c:pt idx="7265">
                  <c:v>0.12290727871096674</c:v>
                </c:pt>
                <c:pt idx="7266">
                  <c:v>0.12292035153196978</c:v>
                </c:pt>
                <c:pt idx="7267">
                  <c:v>0.1229373161806665</c:v>
                </c:pt>
                <c:pt idx="7268">
                  <c:v>0.12295423776619041</c:v>
                </c:pt>
                <c:pt idx="7269">
                  <c:v>0.12296748690963566</c:v>
                </c:pt>
                <c:pt idx="7270">
                  <c:v>0.1229753141513007</c:v>
                </c:pt>
                <c:pt idx="7271">
                  <c:v>0.12297855003543845</c:v>
                </c:pt>
                <c:pt idx="7272">
                  <c:v>0.12297990561568894</c:v>
                </c:pt>
                <c:pt idx="7273">
                  <c:v>0.1229833601780389</c:v>
                </c:pt>
                <c:pt idx="7274">
                  <c:v>0.12299123143539548</c:v>
                </c:pt>
                <c:pt idx="7275">
                  <c:v>0.12300351962791145</c:v>
                </c:pt>
                <c:pt idx="7276">
                  <c:v>0.12301725132911667</c:v>
                </c:pt>
                <c:pt idx="7277">
                  <c:v>0.1230272223906218</c:v>
                </c:pt>
                <c:pt idx="7278">
                  <c:v>0.12302888425646319</c:v>
                </c:pt>
                <c:pt idx="7279">
                  <c:v>0.12302040006064974</c:v>
                </c:pt>
                <c:pt idx="7280">
                  <c:v>0.12300334470458207</c:v>
                </c:pt>
                <c:pt idx="7281">
                  <c:v>0.12298274797511277</c:v>
                </c:pt>
                <c:pt idx="7282">
                  <c:v>0.12296595645987674</c:v>
                </c:pt>
                <c:pt idx="7283">
                  <c:v>0.12295804193432802</c:v>
                </c:pt>
                <c:pt idx="7284">
                  <c:v>0.12296105905689025</c:v>
                </c:pt>
                <c:pt idx="7285">
                  <c:v>0.12297251556824607</c:v>
                </c:pt>
                <c:pt idx="7286">
                  <c:v>0.1229862025600722</c:v>
                </c:pt>
                <c:pt idx="7287">
                  <c:v>0.12299586679813734</c:v>
                </c:pt>
                <c:pt idx="7288">
                  <c:v>0.12299704751164742</c:v>
                </c:pt>
                <c:pt idx="7289">
                  <c:v>0.12298948225476536</c:v>
                </c:pt>
                <c:pt idx="7290">
                  <c:v>0.12297719445941924</c:v>
                </c:pt>
                <c:pt idx="7291">
                  <c:v>0.12296713709207252</c:v>
                </c:pt>
                <c:pt idx="7292">
                  <c:v>0.12296490701173035</c:v>
                </c:pt>
                <c:pt idx="7293">
                  <c:v>0.1229738274018074</c:v>
                </c:pt>
                <c:pt idx="7294">
                  <c:v>0.12299219348774504</c:v>
                </c:pt>
                <c:pt idx="7295">
                  <c:v>0.12301532711552932</c:v>
                </c:pt>
                <c:pt idx="7296">
                  <c:v>0.12303645019975151</c:v>
                </c:pt>
                <c:pt idx="7297">
                  <c:v>0.12304996426457959</c:v>
                </c:pt>
                <c:pt idx="7298">
                  <c:v>0.12305350685599381</c:v>
                </c:pt>
                <c:pt idx="7299">
                  <c:v>0.12304782122948044</c:v>
                </c:pt>
                <c:pt idx="7300">
                  <c:v>0.12303653766807476</c:v>
                </c:pt>
                <c:pt idx="7301">
                  <c:v>0.12302350508215609</c:v>
                </c:pt>
                <c:pt idx="7302">
                  <c:v>0.12301169737219875</c:v>
                </c:pt>
                <c:pt idx="7303">
                  <c:v>0.12300198905116833</c:v>
                </c:pt>
                <c:pt idx="7304">
                  <c:v>0.12299389894942048</c:v>
                </c:pt>
                <c:pt idx="7305">
                  <c:v>0.12298655239299283</c:v>
                </c:pt>
                <c:pt idx="7306">
                  <c:v>0.12297946833127493</c:v>
                </c:pt>
                <c:pt idx="7307">
                  <c:v>0.12297299657342509</c:v>
                </c:pt>
                <c:pt idx="7308">
                  <c:v>0.12296862381866236</c:v>
                </c:pt>
                <c:pt idx="7309">
                  <c:v>0.1229673994552184</c:v>
                </c:pt>
                <c:pt idx="7310">
                  <c:v>0.12296945463867937</c:v>
                </c:pt>
                <c:pt idx="7311">
                  <c:v>0.12297400231324851</c:v>
                </c:pt>
                <c:pt idx="7312">
                  <c:v>0.12297929341763247</c:v>
                </c:pt>
                <c:pt idx="7313">
                  <c:v>0.12298405983958249</c:v>
                </c:pt>
                <c:pt idx="7314">
                  <c:v>0.12298812664462255</c:v>
                </c:pt>
                <c:pt idx="7315">
                  <c:v>0.12299249959575775</c:v>
                </c:pt>
                <c:pt idx="7316">
                  <c:v>0.12299866553167116</c:v>
                </c:pt>
                <c:pt idx="7317">
                  <c:v>0.12300789273404356</c:v>
                </c:pt>
                <c:pt idx="7318">
                  <c:v>0.12301978780550826</c:v>
                </c:pt>
                <c:pt idx="7319">
                  <c:v>0.12303220800722381</c:v>
                </c:pt>
                <c:pt idx="7320">
                  <c:v>0.12304134845297876</c:v>
                </c:pt>
                <c:pt idx="7321">
                  <c:v>0.12304410374469732</c:v>
                </c:pt>
                <c:pt idx="7322">
                  <c:v>0.12303798089795059</c:v>
                </c:pt>
                <c:pt idx="7323">
                  <c:v>0.12302293655543151</c:v>
                </c:pt>
                <c:pt idx="7324">
                  <c:v>0.1230006334019863</c:v>
                </c:pt>
                <c:pt idx="7325">
                  <c:v>0.12297417722475978</c:v>
                </c:pt>
                <c:pt idx="7326">
                  <c:v>0.12294676070523913</c:v>
                </c:pt>
                <c:pt idx="7327">
                  <c:v>0.12292100736947631</c:v>
                </c:pt>
                <c:pt idx="7328">
                  <c:v>0.12289884061073242</c:v>
                </c:pt>
                <c:pt idx="7329">
                  <c:v>0.12288161515340723</c:v>
                </c:pt>
                <c:pt idx="7330">
                  <c:v>0.12287090423637237</c:v>
                </c:pt>
                <c:pt idx="7331">
                  <c:v>0.1228681500432599</c:v>
                </c:pt>
                <c:pt idx="7332">
                  <c:v>0.12287462023888718</c:v>
                </c:pt>
                <c:pt idx="7333">
                  <c:v>0.12289022779666803</c:v>
                </c:pt>
                <c:pt idx="7334">
                  <c:v>0.12291326855000639</c:v>
                </c:pt>
                <c:pt idx="7335">
                  <c:v>0.1229402894347692</c:v>
                </c:pt>
                <c:pt idx="7336">
                  <c:v>0.12296691845623842</c:v>
                </c:pt>
                <c:pt idx="7337">
                  <c:v>0.12298869512578003</c:v>
                </c:pt>
                <c:pt idx="7338">
                  <c:v>0.12300391320566006</c:v>
                </c:pt>
                <c:pt idx="7339">
                  <c:v>0.12301287812874817</c:v>
                </c:pt>
                <c:pt idx="7340">
                  <c:v>0.12301851956546062</c:v>
                </c:pt>
                <c:pt idx="7341">
                  <c:v>0.12302389867801711</c:v>
                </c:pt>
                <c:pt idx="7342">
                  <c:v>0.12303177067014393</c:v>
                </c:pt>
                <c:pt idx="7343">
                  <c:v>0.12304204820794984</c:v>
                </c:pt>
                <c:pt idx="7344">
                  <c:v>0.12305175742452346</c:v>
                </c:pt>
                <c:pt idx="7345">
                  <c:v>0.12305674332279215</c:v>
                </c:pt>
                <c:pt idx="7346">
                  <c:v>0.12305271961095998</c:v>
                </c:pt>
                <c:pt idx="7347">
                  <c:v>0.12303767475787908</c:v>
                </c:pt>
                <c:pt idx="7348">
                  <c:v>0.1230126157381265</c:v>
                </c:pt>
                <c:pt idx="7349">
                  <c:v>0.12298196085833302</c:v>
                </c:pt>
                <c:pt idx="7350">
                  <c:v>0.12295143931894781</c:v>
                </c:pt>
                <c:pt idx="7351">
                  <c:v>0.12292642899746486</c:v>
                </c:pt>
                <c:pt idx="7352">
                  <c:v>0.12291138851863848</c:v>
                </c:pt>
                <c:pt idx="7353">
                  <c:v>0.12290762848031822</c:v>
                </c:pt>
                <c:pt idx="7354">
                  <c:v>0.12291427415152067</c:v>
                </c:pt>
                <c:pt idx="7355">
                  <c:v>0.12292900866680345</c:v>
                </c:pt>
                <c:pt idx="7356">
                  <c:v>0.12294842226321478</c:v>
                </c:pt>
                <c:pt idx="7357">
                  <c:v>0.12296945463867937</c:v>
                </c:pt>
                <c:pt idx="7358">
                  <c:v>0.12298913241948461</c:v>
                </c:pt>
                <c:pt idx="7359">
                  <c:v>0.12300513767204813</c:v>
                </c:pt>
                <c:pt idx="7360">
                  <c:v>0.12301545831163951</c:v>
                </c:pt>
                <c:pt idx="7361">
                  <c:v>0.12301956914316692</c:v>
                </c:pt>
                <c:pt idx="7362">
                  <c:v>0.12301830090375787</c:v>
                </c:pt>
                <c:pt idx="7363">
                  <c:v>0.12301436501193275</c:v>
                </c:pt>
                <c:pt idx="7364">
                  <c:v>0.12301169737219875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4D29-4474-A6F2-C0FB1B77F099}"/>
            </c:ext>
          </c:extLst>
        </c:ser>
        <c:ser>
          <c:idx val="0"/>
          <c:order val="11"/>
          <c:tx>
            <c:strRef>
              <c:f>'Before EP'!$L$1</c:f>
              <c:strCache>
                <c:ptCount val="1"/>
                <c:pt idx="0">
                  <c:v>6%BT-0.4%CNT-PVDF</c:v>
                </c:pt>
              </c:strCache>
            </c:strRef>
          </c:tx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'Before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'Before EP'!$N$2:$N$7366</c:f>
              <c:numCache>
                <c:formatCode>General</c:formatCode>
                <c:ptCount val="7365"/>
                <c:pt idx="0">
                  <c:v>0.15849138355375592</c:v>
                </c:pt>
                <c:pt idx="1">
                  <c:v>0.15776660466204662</c:v>
                </c:pt>
                <c:pt idx="2">
                  <c:v>0.15686493901976906</c:v>
                </c:pt>
                <c:pt idx="3">
                  <c:v>0.15587091279704646</c:v>
                </c:pt>
                <c:pt idx="4">
                  <c:v>0.15491723793141243</c:v>
                </c:pt>
                <c:pt idx="5">
                  <c:v>0.15415872309943068</c:v>
                </c:pt>
                <c:pt idx="6">
                  <c:v>0.15372615531914391</c:v>
                </c:pt>
                <c:pt idx="7">
                  <c:v>0.15369496615150713</c:v>
                </c:pt>
                <c:pt idx="8">
                  <c:v>0.1540546490347724</c:v>
                </c:pt>
                <c:pt idx="9">
                  <c:v>0.15470663630433068</c:v>
                </c:pt>
                <c:pt idx="10">
                  <c:v>0.15549024155841507</c:v>
                </c:pt>
                <c:pt idx="11">
                  <c:v>0.15622040852159846</c:v>
                </c:pt>
                <c:pt idx="12">
                  <c:v>0.15675384037007156</c:v>
                </c:pt>
                <c:pt idx="13">
                  <c:v>0.15701188233703978</c:v>
                </c:pt>
                <c:pt idx="14">
                  <c:v>0.15699584553936641</c:v>
                </c:pt>
                <c:pt idx="15">
                  <c:v>0.15677439494215839</c:v>
                </c:pt>
                <c:pt idx="16">
                  <c:v>0.15645888549860876</c:v>
                </c:pt>
                <c:pt idx="17">
                  <c:v>0.15616214738679857</c:v>
                </c:pt>
                <c:pt idx="18">
                  <c:v>0.15596006996640688</c:v>
                </c:pt>
                <c:pt idx="19">
                  <c:v>0.15588538691505727</c:v>
                </c:pt>
                <c:pt idx="20">
                  <c:v>0.15592821284724645</c:v>
                </c:pt>
                <c:pt idx="21">
                  <c:v>0.15606676914703688</c:v>
                </c:pt>
                <c:pt idx="22">
                  <c:v>0.15628444481763804</c:v>
                </c:pt>
                <c:pt idx="23">
                  <c:v>0.15658629915655264</c:v>
                </c:pt>
                <c:pt idx="24">
                  <c:v>0.15700092918633801</c:v>
                </c:pt>
                <c:pt idx="25">
                  <c:v>0.15757571864067643</c:v>
                </c:pt>
                <c:pt idx="26">
                  <c:v>0.15835645582242053</c:v>
                </c:pt>
                <c:pt idx="27">
                  <c:v>0.15937440918569423</c:v>
                </c:pt>
                <c:pt idx="28">
                  <c:v>0.16063917011726747</c:v>
                </c:pt>
                <c:pt idx="29">
                  <c:v>0.16213198994391764</c:v>
                </c:pt>
                <c:pt idx="30">
                  <c:v>0.16381005151236339</c:v>
                </c:pt>
                <c:pt idx="31">
                  <c:v>0.16560486843120292</c:v>
                </c:pt>
                <c:pt idx="32">
                  <c:v>0.16743506274655473</c:v>
                </c:pt>
                <c:pt idx="33">
                  <c:v>0.16921505533361525</c:v>
                </c:pt>
                <c:pt idx="34">
                  <c:v>0.17086502968669925</c:v>
                </c:pt>
                <c:pt idx="35">
                  <c:v>0.17233243302729295</c:v>
                </c:pt>
                <c:pt idx="36">
                  <c:v>0.17359651841000845</c:v>
                </c:pt>
                <c:pt idx="37">
                  <c:v>0.17467036560458438</c:v>
                </c:pt>
                <c:pt idx="38">
                  <c:v>0.17559268295216512</c:v>
                </c:pt>
                <c:pt idx="39">
                  <c:v>0.17642010184810608</c:v>
                </c:pt>
                <c:pt idx="40">
                  <c:v>0.17721845076683185</c:v>
                </c:pt>
                <c:pt idx="41">
                  <c:v>0.17804883032279173</c:v>
                </c:pt>
                <c:pt idx="42">
                  <c:v>0.17896435760881613</c:v>
                </c:pt>
                <c:pt idx="43">
                  <c:v>0.18000001858205683</c:v>
                </c:pt>
                <c:pt idx="44">
                  <c:v>0.18116023667162817</c:v>
                </c:pt>
                <c:pt idx="45">
                  <c:v>0.18241670265925525</c:v>
                </c:pt>
                <c:pt idx="46">
                  <c:v>0.18370782460503221</c:v>
                </c:pt>
                <c:pt idx="47">
                  <c:v>0.18495887836864522</c:v>
                </c:pt>
                <c:pt idx="48">
                  <c:v>0.18609730066276586</c:v>
                </c:pt>
                <c:pt idx="49">
                  <c:v>0.1870862340808318</c:v>
                </c:pt>
                <c:pt idx="50">
                  <c:v>0.18794191913491998</c:v>
                </c:pt>
                <c:pt idx="51">
                  <c:v>0.18873808505993772</c:v>
                </c:pt>
                <c:pt idx="52">
                  <c:v>0.18958632354371507</c:v>
                </c:pt>
                <c:pt idx="53">
                  <c:v>0.19060111854345141</c:v>
                </c:pt>
                <c:pt idx="54">
                  <c:v>0.19188203288980465</c:v>
                </c:pt>
                <c:pt idx="55">
                  <c:v>0.19348469929138601</c:v>
                </c:pt>
                <c:pt idx="56">
                  <c:v>0.1954209592582129</c:v>
                </c:pt>
                <c:pt idx="57">
                  <c:v>0.19767202241179282</c:v>
                </c:pt>
                <c:pt idx="58">
                  <c:v>0.20020891568295196</c:v>
                </c:pt>
                <c:pt idx="59">
                  <c:v>0.20301153221654256</c:v>
                </c:pt>
                <c:pt idx="60">
                  <c:v>0.2060735146584548</c:v>
                </c:pt>
                <c:pt idx="61">
                  <c:v>0.20939003552771507</c:v>
                </c:pt>
                <c:pt idx="62">
                  <c:v>0.21293715018517412</c:v>
                </c:pt>
                <c:pt idx="63">
                  <c:v>0.21664584260522013</c:v>
                </c:pt>
                <c:pt idx="64">
                  <c:v>0.2203992599831982</c:v>
                </c:pt>
                <c:pt idx="65">
                  <c:v>0.22404451202381359</c:v>
                </c:pt>
                <c:pt idx="66">
                  <c:v>0.22741164128991465</c:v>
                </c:pt>
                <c:pt idx="67">
                  <c:v>0.23035872204552243</c:v>
                </c:pt>
                <c:pt idx="68">
                  <c:v>0.23277886136431813</c:v>
                </c:pt>
                <c:pt idx="69">
                  <c:v>0.23460607634671249</c:v>
                </c:pt>
                <c:pt idx="70">
                  <c:v>0.23580493620400522</c:v>
                </c:pt>
                <c:pt idx="71">
                  <c:v>0.23636360795534295</c:v>
                </c:pt>
                <c:pt idx="72">
                  <c:v>0.23629770097622183</c:v>
                </c:pt>
                <c:pt idx="73">
                  <c:v>0.23565829032475782</c:v>
                </c:pt>
                <c:pt idx="74">
                  <c:v>0.23453993828415143</c:v>
                </c:pt>
                <c:pt idx="75">
                  <c:v>0.23307169517134574</c:v>
                </c:pt>
                <c:pt idx="76">
                  <c:v>0.23137660439781682</c:v>
                </c:pt>
                <c:pt idx="77">
                  <c:v>0.22955164675158157</c:v>
                </c:pt>
                <c:pt idx="78">
                  <c:v>0.22763654360179808</c:v>
                </c:pt>
                <c:pt idx="79">
                  <c:v>0.22561411358944283</c:v>
                </c:pt>
                <c:pt idx="80">
                  <c:v>0.22342810060770646</c:v>
                </c:pt>
                <c:pt idx="81">
                  <c:v>0.22101957829159902</c:v>
                </c:pt>
                <c:pt idx="82">
                  <c:v>0.21835705204807743</c:v>
                </c:pt>
                <c:pt idx="83">
                  <c:v>0.21544942555473401</c:v>
                </c:pt>
                <c:pt idx="84">
                  <c:v>0.21234164778876174</c:v>
                </c:pt>
                <c:pt idx="85">
                  <c:v>0.20909027956705228</c:v>
                </c:pt>
                <c:pt idx="86">
                  <c:v>0.20574878888170212</c:v>
                </c:pt>
                <c:pt idx="87">
                  <c:v>0.20235431173479113</c:v>
                </c:pt>
                <c:pt idx="88">
                  <c:v>0.19893210144163331</c:v>
                </c:pt>
                <c:pt idx="89">
                  <c:v>0.19551452728545538</c:v>
                </c:pt>
                <c:pt idx="90">
                  <c:v>0.19215390339482152</c:v>
                </c:pt>
                <c:pt idx="91">
                  <c:v>0.18892511849196059</c:v>
                </c:pt>
                <c:pt idx="92">
                  <c:v>0.1859254602660686</c:v>
                </c:pt>
                <c:pt idx="93">
                  <c:v>0.18324889191038884</c:v>
                </c:pt>
                <c:pt idx="94">
                  <c:v>0.18096718882731821</c:v>
                </c:pt>
                <c:pt idx="95">
                  <c:v>0.17912004299090067</c:v>
                </c:pt>
                <c:pt idx="96">
                  <c:v>0.17770212076257919</c:v>
                </c:pt>
                <c:pt idx="97">
                  <c:v>0.17666930738055175</c:v>
                </c:pt>
                <c:pt idx="98">
                  <c:v>0.17594702907360571</c:v>
                </c:pt>
                <c:pt idx="99">
                  <c:v>0.17545595362048283</c:v>
                </c:pt>
                <c:pt idx="100">
                  <c:v>0.1751196428146421</c:v>
                </c:pt>
                <c:pt idx="101">
                  <c:v>0.17487387697390877</c:v>
                </c:pt>
                <c:pt idx="102">
                  <c:v>0.17467330180692164</c:v>
                </c:pt>
                <c:pt idx="103">
                  <c:v>0.17448061351178679</c:v>
                </c:pt>
                <c:pt idx="104">
                  <c:v>0.17426612938817165</c:v>
                </c:pt>
                <c:pt idx="105">
                  <c:v>0.17401296378068498</c:v>
                </c:pt>
                <c:pt idx="106">
                  <c:v>0.17371628540718664</c:v>
                </c:pt>
                <c:pt idx="107">
                  <c:v>0.17339206882141334</c:v>
                </c:pt>
                <c:pt idx="108">
                  <c:v>0.17307600707887472</c:v>
                </c:pt>
                <c:pt idx="109">
                  <c:v>0.17281917247242251</c:v>
                </c:pt>
                <c:pt idx="110">
                  <c:v>0.17267416182213113</c:v>
                </c:pt>
                <c:pt idx="111">
                  <c:v>0.17268053437284514</c:v>
                </c:pt>
                <c:pt idx="112">
                  <c:v>0.17285799715510153</c:v>
                </c:pt>
                <c:pt idx="113">
                  <c:v>0.17320263444028716</c:v>
                </c:pt>
                <c:pt idx="114">
                  <c:v>0.17369236778613983</c:v>
                </c:pt>
                <c:pt idx="115">
                  <c:v>0.17429277179934821</c:v>
                </c:pt>
                <c:pt idx="116">
                  <c:v>0.17496894902680726</c:v>
                </c:pt>
                <c:pt idx="117">
                  <c:v>0.17568829848538081</c:v>
                </c:pt>
                <c:pt idx="118">
                  <c:v>0.17641594560649299</c:v>
                </c:pt>
                <c:pt idx="119">
                  <c:v>0.17711596291857823</c:v>
                </c:pt>
                <c:pt idx="120">
                  <c:v>0.17775195232017993</c:v>
                </c:pt>
                <c:pt idx="121">
                  <c:v>0.17828572175686241</c:v>
                </c:pt>
                <c:pt idx="122">
                  <c:v>0.17868677128389543</c:v>
                </c:pt>
                <c:pt idx="123">
                  <c:v>0.17893767012250861</c:v>
                </c:pt>
                <c:pt idx="124">
                  <c:v>0.17903387916208746</c:v>
                </c:pt>
                <c:pt idx="125">
                  <c:v>0.17898215017748231</c:v>
                </c:pt>
                <c:pt idx="126">
                  <c:v>0.17879512158427591</c:v>
                </c:pt>
                <c:pt idx="127">
                  <c:v>0.17848719568912108</c:v>
                </c:pt>
                <c:pt idx="128">
                  <c:v>0.17807167923206235</c:v>
                </c:pt>
                <c:pt idx="129">
                  <c:v>0.17756438661144947</c:v>
                </c:pt>
                <c:pt idx="130">
                  <c:v>0.17698446340049989</c:v>
                </c:pt>
                <c:pt idx="131">
                  <c:v>0.17635602282277707</c:v>
                </c:pt>
                <c:pt idx="132">
                  <c:v>0.17570856280525915</c:v>
                </c:pt>
                <c:pt idx="133">
                  <c:v>0.17507324398334301</c:v>
                </c:pt>
                <c:pt idx="134">
                  <c:v>0.17447642767698468</c:v>
                </c:pt>
                <c:pt idx="135">
                  <c:v>0.17394034893287336</c:v>
                </c:pt>
                <c:pt idx="136">
                  <c:v>0.17348216071141598</c:v>
                </c:pt>
                <c:pt idx="137">
                  <c:v>0.17311590989950199</c:v>
                </c:pt>
                <c:pt idx="138">
                  <c:v>0.1728569426116916</c:v>
                </c:pt>
                <c:pt idx="139">
                  <c:v>0.1727207363032407</c:v>
                </c:pt>
                <c:pt idx="140">
                  <c:v>0.17272016127919454</c:v>
                </c:pt>
                <c:pt idx="141">
                  <c:v>0.17285986657925745</c:v>
                </c:pt>
                <c:pt idx="142">
                  <c:v>0.1731297712324259</c:v>
                </c:pt>
                <c:pt idx="143">
                  <c:v>0.17350337846250075</c:v>
                </c:pt>
                <c:pt idx="144">
                  <c:v>0.1739393878647445</c:v>
                </c:pt>
                <c:pt idx="145">
                  <c:v>0.17439074721145287</c:v>
                </c:pt>
                <c:pt idx="146">
                  <c:v>0.17481830750936045</c:v>
                </c:pt>
                <c:pt idx="147">
                  <c:v>0.17519558763149801</c:v>
                </c:pt>
                <c:pt idx="148">
                  <c:v>0.17551531828253875</c:v>
                </c:pt>
                <c:pt idx="149">
                  <c:v>0.17578379030060709</c:v>
                </c:pt>
                <c:pt idx="150">
                  <c:v>0.1760127859728583</c:v>
                </c:pt>
                <c:pt idx="151">
                  <c:v>0.17621224186623896</c:v>
                </c:pt>
                <c:pt idx="152">
                  <c:v>0.17638714297849767</c:v>
                </c:pt>
                <c:pt idx="153">
                  <c:v>0.1765397316627827</c:v>
                </c:pt>
                <c:pt idx="154">
                  <c:v>0.17667651253823469</c:v>
                </c:pt>
                <c:pt idx="155">
                  <c:v>0.17681372348572511</c:v>
                </c:pt>
                <c:pt idx="156">
                  <c:v>0.17698185026922386</c:v>
                </c:pt>
                <c:pt idx="157">
                  <c:v>0.17721830551422213</c:v>
                </c:pt>
                <c:pt idx="158">
                  <c:v>0.17756298138604298</c:v>
                </c:pt>
                <c:pt idx="159">
                  <c:v>0.1780489758534417</c:v>
                </c:pt>
                <c:pt idx="160">
                  <c:v>0.17869221244801847</c:v>
                </c:pt>
                <c:pt idx="161">
                  <c:v>0.17949071317161913</c:v>
                </c:pt>
                <c:pt idx="162">
                  <c:v>0.18042089684167062</c:v>
                </c:pt>
                <c:pt idx="163">
                  <c:v>0.1814397512052045</c:v>
                </c:pt>
                <c:pt idx="164">
                  <c:v>0.18248403464336216</c:v>
                </c:pt>
                <c:pt idx="165">
                  <c:v>0.18346451956032872</c:v>
                </c:pt>
                <c:pt idx="166">
                  <c:v>0.18427933134840513</c:v>
                </c:pt>
                <c:pt idx="167">
                  <c:v>0.18480946217232985</c:v>
                </c:pt>
                <c:pt idx="168">
                  <c:v>0.18494152925952656</c:v>
                </c:pt>
                <c:pt idx="169">
                  <c:v>0.18459607145580403</c:v>
                </c:pt>
                <c:pt idx="170">
                  <c:v>0.18373947607095042</c:v>
                </c:pt>
                <c:pt idx="171">
                  <c:v>0.18239935680859365</c:v>
                </c:pt>
                <c:pt idx="172">
                  <c:v>0.18065327856888047</c:v>
                </c:pt>
                <c:pt idx="173">
                  <c:v>0.17861876248365516</c:v>
                </c:pt>
                <c:pt idx="174">
                  <c:v>0.17642633628510584</c:v>
                </c:pt>
                <c:pt idx="175">
                  <c:v>0.17419419342452558</c:v>
                </c:pt>
                <c:pt idx="176">
                  <c:v>0.17203130243089404</c:v>
                </c:pt>
                <c:pt idx="177">
                  <c:v>0.17002259094460526</c:v>
                </c:pt>
                <c:pt idx="178">
                  <c:v>0.16823051845300585</c:v>
                </c:pt>
                <c:pt idx="179">
                  <c:v>0.16670254127331952</c:v>
                </c:pt>
                <c:pt idx="180">
                  <c:v>0.16546488532196857</c:v>
                </c:pt>
                <c:pt idx="181">
                  <c:v>0.16452148330968519</c:v>
                </c:pt>
                <c:pt idx="182">
                  <c:v>0.16385145945487956</c:v>
                </c:pt>
                <c:pt idx="183">
                  <c:v>0.16340814896086442</c:v>
                </c:pt>
                <c:pt idx="184">
                  <c:v>0.16312696799977655</c:v>
                </c:pt>
                <c:pt idx="185">
                  <c:v>0.16293268113950921</c:v>
                </c:pt>
                <c:pt idx="186">
                  <c:v>0.16276330168816344</c:v>
                </c:pt>
                <c:pt idx="187">
                  <c:v>0.16258083365886977</c:v>
                </c:pt>
                <c:pt idx="188">
                  <c:v>0.16237836844176268</c:v>
                </c:pt>
                <c:pt idx="189">
                  <c:v>0.16217599756862089</c:v>
                </c:pt>
                <c:pt idx="190">
                  <c:v>0.16200677266447261</c:v>
                </c:pt>
                <c:pt idx="191">
                  <c:v>0.16190159560795669</c:v>
                </c:pt>
                <c:pt idx="192">
                  <c:v>0.16187458090242857</c:v>
                </c:pt>
                <c:pt idx="193">
                  <c:v>0.16192066582364639</c:v>
                </c:pt>
                <c:pt idx="194">
                  <c:v>0.16202182675359122</c:v>
                </c:pt>
                <c:pt idx="195">
                  <c:v>0.16215845945790031</c:v>
                </c:pt>
                <c:pt idx="196">
                  <c:v>0.16231862039631928</c:v>
                </c:pt>
                <c:pt idx="197">
                  <c:v>0.16250135270147836</c:v>
                </c:pt>
                <c:pt idx="198">
                  <c:v>0.16271094607641434</c:v>
                </c:pt>
                <c:pt idx="199">
                  <c:v>0.16294725198211146</c:v>
                </c:pt>
                <c:pt idx="200">
                  <c:v>0.16319667190320131</c:v>
                </c:pt>
                <c:pt idx="201">
                  <c:v>0.16343206970009516</c:v>
                </c:pt>
                <c:pt idx="202">
                  <c:v>0.16361818052478549</c:v>
                </c:pt>
                <c:pt idx="203">
                  <c:v>0.16372809232909813</c:v>
                </c:pt>
                <c:pt idx="204">
                  <c:v>0.16375653689105041</c:v>
                </c:pt>
                <c:pt idx="205">
                  <c:v>0.16372438434689596</c:v>
                </c:pt>
                <c:pt idx="206">
                  <c:v>0.1636753856314449</c:v>
                </c:pt>
                <c:pt idx="207">
                  <c:v>0.16365802151302777</c:v>
                </c:pt>
                <c:pt idx="208">
                  <c:v>0.16371419929287157</c:v>
                </c:pt>
                <c:pt idx="209">
                  <c:v>0.16386089651119506</c:v>
                </c:pt>
                <c:pt idx="210">
                  <c:v>0.16408646091854673</c:v>
                </c:pt>
                <c:pt idx="211">
                  <c:v>0.16435608962209536</c:v>
                </c:pt>
                <c:pt idx="212">
                  <c:v>0.16462677947012849</c:v>
                </c:pt>
                <c:pt idx="213">
                  <c:v>0.1648610244726717</c:v>
                </c:pt>
                <c:pt idx="214">
                  <c:v>0.16503527290176934</c:v>
                </c:pt>
                <c:pt idx="215">
                  <c:v>0.16514582651784948</c:v>
                </c:pt>
                <c:pt idx="216">
                  <c:v>0.16520469320339959</c:v>
                </c:pt>
                <c:pt idx="217">
                  <c:v>0.165233281744256</c:v>
                </c:pt>
                <c:pt idx="218">
                  <c:v>0.16525471260948066</c:v>
                </c:pt>
                <c:pt idx="219">
                  <c:v>0.16528825050337448</c:v>
                </c:pt>
                <c:pt idx="220">
                  <c:v>0.16534741917036844</c:v>
                </c:pt>
                <c:pt idx="221">
                  <c:v>0.16543703547888711</c:v>
                </c:pt>
                <c:pt idx="222">
                  <c:v>0.16555377172408281</c:v>
                </c:pt>
                <c:pt idx="223">
                  <c:v>0.16568529664432174</c:v>
                </c:pt>
                <c:pt idx="224">
                  <c:v>0.16581346568782529</c:v>
                </c:pt>
                <c:pt idx="225">
                  <c:v>0.16591534886241399</c:v>
                </c:pt>
                <c:pt idx="226">
                  <c:v>0.16596997940759495</c:v>
                </c:pt>
                <c:pt idx="227">
                  <c:v>0.16596648813093717</c:v>
                </c:pt>
                <c:pt idx="228">
                  <c:v>0.16590648030309685</c:v>
                </c:pt>
                <c:pt idx="229">
                  <c:v>0.16580724026870108</c:v>
                </c:pt>
                <c:pt idx="230">
                  <c:v>0.16569581092891761</c:v>
                </c:pt>
                <c:pt idx="231">
                  <c:v>0.16560331281541607</c:v>
                </c:pt>
                <c:pt idx="232">
                  <c:v>0.16555490295141639</c:v>
                </c:pt>
                <c:pt idx="233">
                  <c:v>0.16556230313624243</c:v>
                </c:pt>
                <c:pt idx="234">
                  <c:v>0.16562150915474005</c:v>
                </c:pt>
                <c:pt idx="235">
                  <c:v>0.16571405829608643</c:v>
                </c:pt>
                <c:pt idx="236">
                  <c:v>0.16581568233587574</c:v>
                </c:pt>
                <c:pt idx="237">
                  <c:v>0.16590039506662879</c:v>
                </c:pt>
                <c:pt idx="238">
                  <c:v>0.165949456764792</c:v>
                </c:pt>
                <c:pt idx="239">
                  <c:v>0.16595422170575691</c:v>
                </c:pt>
                <c:pt idx="240">
                  <c:v>0.16591563190452352</c:v>
                </c:pt>
                <c:pt idx="241">
                  <c:v>0.1658419056692918</c:v>
                </c:pt>
                <c:pt idx="242">
                  <c:v>0.16574555684748293</c:v>
                </c:pt>
                <c:pt idx="243">
                  <c:v>0.16563984768773554</c:v>
                </c:pt>
                <c:pt idx="244">
                  <c:v>0.16553567248746581</c:v>
                </c:pt>
                <c:pt idx="245">
                  <c:v>0.16544023976923528</c:v>
                </c:pt>
                <c:pt idx="246">
                  <c:v>0.16535641765951048</c:v>
                </c:pt>
                <c:pt idx="247">
                  <c:v>0.16528269207786506</c:v>
                </c:pt>
                <c:pt idx="248">
                  <c:v>0.16521444229665094</c:v>
                </c:pt>
                <c:pt idx="249">
                  <c:v>0.16514375455588659</c:v>
                </c:pt>
                <c:pt idx="250">
                  <c:v>0.16506262618063794</c:v>
                </c:pt>
                <c:pt idx="251">
                  <c:v>0.16496310806125913</c:v>
                </c:pt>
                <c:pt idx="252">
                  <c:v>0.16483815426175263</c:v>
                </c:pt>
                <c:pt idx="253">
                  <c:v>0.16468233007131661</c:v>
                </c:pt>
                <c:pt idx="254">
                  <c:v>0.16449096677377606</c:v>
                </c:pt>
                <c:pt idx="255">
                  <c:v>0.1642608687333541</c:v>
                </c:pt>
                <c:pt idx="256">
                  <c:v>0.16399125215707266</c:v>
                </c:pt>
                <c:pt idx="257">
                  <c:v>0.16368552284315696</c:v>
                </c:pt>
                <c:pt idx="258">
                  <c:v>0.16335252661031296</c:v>
                </c:pt>
                <c:pt idx="259">
                  <c:v>0.16300596196975048</c:v>
                </c:pt>
                <c:pt idx="260">
                  <c:v>0.16266416853880428</c:v>
                </c:pt>
                <c:pt idx="261">
                  <c:v>0.16234547558769663</c:v>
                </c:pt>
                <c:pt idx="262">
                  <c:v>0.16206278399733398</c:v>
                </c:pt>
                <c:pt idx="263">
                  <c:v>0.16182279962481461</c:v>
                </c:pt>
                <c:pt idx="264">
                  <c:v>0.16162124792186516</c:v>
                </c:pt>
                <c:pt idx="265">
                  <c:v>0.16144799010528776</c:v>
                </c:pt>
                <c:pt idx="266">
                  <c:v>0.16128828988211896</c:v>
                </c:pt>
                <c:pt idx="267">
                  <c:v>0.16112953483890957</c:v>
                </c:pt>
                <c:pt idx="268">
                  <c:v>0.16096575411639169</c:v>
                </c:pt>
                <c:pt idx="269">
                  <c:v>0.16079797908288984</c:v>
                </c:pt>
                <c:pt idx="270">
                  <c:v>0.16063343785929851</c:v>
                </c:pt>
                <c:pt idx="271">
                  <c:v>0.16048130435614938</c:v>
                </c:pt>
                <c:pt idx="272">
                  <c:v>0.16034990204645594</c:v>
                </c:pt>
                <c:pt idx="273">
                  <c:v>0.16024303016227692</c:v>
                </c:pt>
                <c:pt idx="274">
                  <c:v>0.16015973955356222</c:v>
                </c:pt>
                <c:pt idx="275">
                  <c:v>0.16009633952434388</c:v>
                </c:pt>
                <c:pt idx="276">
                  <c:v>0.16004877230517922</c:v>
                </c:pt>
                <c:pt idx="277">
                  <c:v>0.16001410085391943</c:v>
                </c:pt>
                <c:pt idx="278">
                  <c:v>0.15999097257923067</c:v>
                </c:pt>
                <c:pt idx="279">
                  <c:v>0.1599790599042511</c:v>
                </c:pt>
                <c:pt idx="280">
                  <c:v>0.15997677978106328</c:v>
                </c:pt>
                <c:pt idx="281">
                  <c:v>0.15998082817129144</c:v>
                </c:pt>
                <c:pt idx="282">
                  <c:v>0.1599861330156106</c:v>
                </c:pt>
                <c:pt idx="283">
                  <c:v>0.15998641221973819</c:v>
                </c:pt>
                <c:pt idx="284">
                  <c:v>0.15997650058312829</c:v>
                </c:pt>
                <c:pt idx="285">
                  <c:v>0.15995286247553675</c:v>
                </c:pt>
                <c:pt idx="286">
                  <c:v>0.15991452308404519</c:v>
                </c:pt>
                <c:pt idx="287">
                  <c:v>0.15986199802932555</c:v>
                </c:pt>
                <c:pt idx="288">
                  <c:v>0.15979668786723289</c:v>
                </c:pt>
                <c:pt idx="289">
                  <c:v>0.1597204585837676</c:v>
                </c:pt>
                <c:pt idx="290">
                  <c:v>0.15963540826425093</c:v>
                </c:pt>
                <c:pt idx="291">
                  <c:v>0.15954433128534984</c:v>
                </c:pt>
                <c:pt idx="292">
                  <c:v>0.15945071717790638</c:v>
                </c:pt>
                <c:pt idx="293">
                  <c:v>0.15935847078021326</c:v>
                </c:pt>
                <c:pt idx="294">
                  <c:v>0.15927098260520978</c:v>
                </c:pt>
                <c:pt idx="295">
                  <c:v>0.15919033997338683</c:v>
                </c:pt>
                <c:pt idx="296">
                  <c:v>0.15911658551610686</c:v>
                </c:pt>
                <c:pt idx="297">
                  <c:v>0.15904757977842421</c:v>
                </c:pt>
                <c:pt idx="298">
                  <c:v>0.15898146343576769</c:v>
                </c:pt>
                <c:pt idx="299">
                  <c:v>0.15891735319648947</c:v>
                </c:pt>
                <c:pt idx="300">
                  <c:v>0.15885691904466348</c:v>
                </c:pt>
                <c:pt idx="301">
                  <c:v>0.15880563551997573</c:v>
                </c:pt>
                <c:pt idx="302">
                  <c:v>0.15877226967296221</c:v>
                </c:pt>
                <c:pt idx="303">
                  <c:v>0.1587671652492918</c:v>
                </c:pt>
                <c:pt idx="304">
                  <c:v>0.1588031295119724</c:v>
                </c:pt>
                <c:pt idx="305">
                  <c:v>0.15889154464967181</c:v>
                </c:pt>
                <c:pt idx="306">
                  <c:v>0.15904168275757125</c:v>
                </c:pt>
                <c:pt idx="307">
                  <c:v>0.15925918257523553</c:v>
                </c:pt>
                <c:pt idx="308">
                  <c:v>0.15954302965992506</c:v>
                </c:pt>
                <c:pt idx="309">
                  <c:v>0.1598851659595214</c:v>
                </c:pt>
                <c:pt idx="310">
                  <c:v>0.16026994356663826</c:v>
                </c:pt>
                <c:pt idx="311">
                  <c:v>0.16067785318562333</c:v>
                </c:pt>
                <c:pt idx="312">
                  <c:v>0.16108917868447026</c:v>
                </c:pt>
                <c:pt idx="313">
                  <c:v>0.16149085447228317</c:v>
                </c:pt>
                <c:pt idx="314">
                  <c:v>0.16188233927907369</c:v>
                </c:pt>
                <c:pt idx="315">
                  <c:v>0.16227763901930625</c:v>
                </c:pt>
                <c:pt idx="316">
                  <c:v>0.16270410940519542</c:v>
                </c:pt>
                <c:pt idx="317">
                  <c:v>0.16319315597102613</c:v>
                </c:pt>
                <c:pt idx="318">
                  <c:v>0.16377357635754664</c:v>
                </c:pt>
                <c:pt idx="319">
                  <c:v>0.16446350842633983</c:v>
                </c:pt>
                <c:pt idx="320">
                  <c:v>0.16526502806228638</c:v>
                </c:pt>
                <c:pt idx="321">
                  <c:v>0.16616784855567335</c:v>
                </c:pt>
                <c:pt idx="322">
                  <c:v>0.16715443297355292</c:v>
                </c:pt>
                <c:pt idx="323">
                  <c:v>0.16820856085439007</c:v>
                </c:pt>
                <c:pt idx="324">
                  <c:v>0.16931983170260156</c:v>
                </c:pt>
                <c:pt idx="325">
                  <c:v>0.17048476940895962</c:v>
                </c:pt>
                <c:pt idx="326">
                  <c:v>0.17170375138227001</c:v>
                </c:pt>
                <c:pt idx="327">
                  <c:v>0.17297645785189475</c:v>
                </c:pt>
                <c:pt idx="328">
                  <c:v>0.17430037047608959</c:v>
                </c:pt>
                <c:pt idx="329">
                  <c:v>0.17567257016504889</c:v>
                </c:pt>
                <c:pt idx="330">
                  <c:v>0.17709602005498326</c:v>
                </c:pt>
                <c:pt idx="331">
                  <c:v>0.17858340211592638</c:v>
                </c:pt>
                <c:pt idx="332">
                  <c:v>0.18015539329083541</c:v>
                </c:pt>
                <c:pt idx="333">
                  <c:v>0.18183002343441668</c:v>
                </c:pt>
                <c:pt idx="334">
                  <c:v>0.18360310615020958</c:v>
                </c:pt>
                <c:pt idx="335">
                  <c:v>0.18542623426606386</c:v>
                </c:pt>
                <c:pt idx="336">
                  <c:v>0.18718431505601074</c:v>
                </c:pt>
                <c:pt idx="337">
                  <c:v>0.18870487403695069</c:v>
                </c:pt>
                <c:pt idx="338">
                  <c:v>0.18976998490255481</c:v>
                </c:pt>
                <c:pt idx="339">
                  <c:v>0.19014227936924455</c:v>
                </c:pt>
                <c:pt idx="340">
                  <c:v>0.18963210704875111</c:v>
                </c:pt>
                <c:pt idx="341">
                  <c:v>0.18812155979028022</c:v>
                </c:pt>
                <c:pt idx="342">
                  <c:v>0.18559812400898845</c:v>
                </c:pt>
                <c:pt idx="343">
                  <c:v>0.18215937898344425</c:v>
                </c:pt>
                <c:pt idx="344">
                  <c:v>0.17800493080287072</c:v>
                </c:pt>
                <c:pt idx="345">
                  <c:v>0.17341237026394973</c:v>
                </c:pt>
                <c:pt idx="346">
                  <c:v>0.16867142288504888</c:v>
                </c:pt>
                <c:pt idx="347">
                  <c:v>0.16406879851570333</c:v>
                </c:pt>
                <c:pt idx="348">
                  <c:v>0.1598385987439167</c:v>
                </c:pt>
                <c:pt idx="349">
                  <c:v>0.15612658564243109</c:v>
                </c:pt>
                <c:pt idx="350">
                  <c:v>0.15300373810920875</c:v>
                </c:pt>
                <c:pt idx="351">
                  <c:v>0.15046764987430883</c:v>
                </c:pt>
                <c:pt idx="352">
                  <c:v>0.14846651763173824</c:v>
                </c:pt>
                <c:pt idx="353">
                  <c:v>0.14691861385122584</c:v>
                </c:pt>
                <c:pt idx="354">
                  <c:v>0.1457340170245921</c:v>
                </c:pt>
                <c:pt idx="355">
                  <c:v>0.14483463019558018</c:v>
                </c:pt>
                <c:pt idx="356">
                  <c:v>0.14415299838097184</c:v>
                </c:pt>
                <c:pt idx="357">
                  <c:v>0.1436420275267053</c:v>
                </c:pt>
                <c:pt idx="358">
                  <c:v>0.14327424965603097</c:v>
                </c:pt>
                <c:pt idx="359">
                  <c:v>0.14303372747413945</c:v>
                </c:pt>
                <c:pt idx="360">
                  <c:v>0.14291349394716246</c:v>
                </c:pt>
                <c:pt idx="361">
                  <c:v>0.14290973578762622</c:v>
                </c:pt>
                <c:pt idx="362">
                  <c:v>0.1430161400678901</c:v>
                </c:pt>
                <c:pt idx="363">
                  <c:v>0.14322275873554957</c:v>
                </c:pt>
                <c:pt idx="364">
                  <c:v>0.14351503952498812</c:v>
                </c:pt>
                <c:pt idx="365">
                  <c:v>0.14387436738086568</c:v>
                </c:pt>
                <c:pt idx="366">
                  <c:v>0.14428192345712787</c:v>
                </c:pt>
                <c:pt idx="367">
                  <c:v>0.14471978247874839</c:v>
                </c:pt>
                <c:pt idx="368">
                  <c:v>0.14517189002833641</c:v>
                </c:pt>
                <c:pt idx="369">
                  <c:v>0.14562680978371401</c:v>
                </c:pt>
                <c:pt idx="370">
                  <c:v>0.14607715899724572</c:v>
                </c:pt>
                <c:pt idx="371">
                  <c:v>0.1465192687592286</c:v>
                </c:pt>
                <c:pt idx="372">
                  <c:v>0.14695243603569053</c:v>
                </c:pt>
                <c:pt idx="373">
                  <c:v>0.14737649799044428</c:v>
                </c:pt>
                <c:pt idx="374">
                  <c:v>0.14778961768972654</c:v>
                </c:pt>
                <c:pt idx="375">
                  <c:v>0.14818637433788628</c:v>
                </c:pt>
                <c:pt idx="376">
                  <c:v>0.14855806544424255</c:v>
                </c:pt>
                <c:pt idx="377">
                  <c:v>0.14889296850820333</c:v>
                </c:pt>
                <c:pt idx="378">
                  <c:v>0.14918042201940473</c:v>
                </c:pt>
                <c:pt idx="379">
                  <c:v>0.14941306511645835</c:v>
                </c:pt>
                <c:pt idx="380">
                  <c:v>0.14958949201845895</c:v>
                </c:pt>
                <c:pt idx="381">
                  <c:v>0.14971408786070894</c:v>
                </c:pt>
                <c:pt idx="382">
                  <c:v>0.14979639888465657</c:v>
                </c:pt>
                <c:pt idx="383">
                  <c:v>0.14984717497652855</c:v>
                </c:pt>
                <c:pt idx="384">
                  <c:v>0.14987554307723061</c:v>
                </c:pt>
                <c:pt idx="385">
                  <c:v>0.14988754552383121</c:v>
                </c:pt>
                <c:pt idx="386">
                  <c:v>0.14988518137932771</c:v>
                </c:pt>
                <c:pt idx="387">
                  <c:v>0.14986822356618246</c:v>
                </c:pt>
                <c:pt idx="388">
                  <c:v>0.149835082727659</c:v>
                </c:pt>
                <c:pt idx="389">
                  <c:v>0.14978453531769953</c:v>
                </c:pt>
                <c:pt idx="390">
                  <c:v>0.14971613294840325</c:v>
                </c:pt>
                <c:pt idx="391">
                  <c:v>0.14962997493085128</c:v>
                </c:pt>
                <c:pt idx="392">
                  <c:v>0.14952570841972512</c:v>
                </c:pt>
                <c:pt idx="393">
                  <c:v>0.14940202946102132</c:v>
                </c:pt>
                <c:pt idx="394">
                  <c:v>0.14925682090930403</c:v>
                </c:pt>
                <c:pt idx="395">
                  <c:v>0.14908729074984028</c:v>
                </c:pt>
                <c:pt idx="396">
                  <c:v>0.14889097265333195</c:v>
                </c:pt>
                <c:pt idx="397">
                  <c:v>0.14866618016136945</c:v>
                </c:pt>
                <c:pt idx="398">
                  <c:v>0.14841268565181676</c:v>
                </c:pt>
                <c:pt idx="399">
                  <c:v>0.14813162616725573</c:v>
                </c:pt>
                <c:pt idx="400">
                  <c:v>0.14782626796769904</c:v>
                </c:pt>
                <c:pt idx="401">
                  <c:v>0.14750172649405269</c:v>
                </c:pt>
                <c:pt idx="402">
                  <c:v>0.14716464115561367</c:v>
                </c:pt>
                <c:pt idx="403">
                  <c:v>0.14682339303637726</c:v>
                </c:pt>
                <c:pt idx="404">
                  <c:v>0.14648579605894174</c:v>
                </c:pt>
                <c:pt idx="405">
                  <c:v>0.14615909906497138</c:v>
                </c:pt>
                <c:pt idx="406">
                  <c:v>0.14584818738602701</c:v>
                </c:pt>
                <c:pt idx="407">
                  <c:v>0.14555559305982324</c:v>
                </c:pt>
                <c:pt idx="408">
                  <c:v>0.14528217892967821</c:v>
                </c:pt>
                <c:pt idx="409">
                  <c:v>0.1450276391608688</c:v>
                </c:pt>
                <c:pt idx="410">
                  <c:v>0.14479126667114495</c:v>
                </c:pt>
                <c:pt idx="411">
                  <c:v>0.14457235821882353</c:v>
                </c:pt>
                <c:pt idx="412">
                  <c:v>0.14436909185097291</c:v>
                </c:pt>
                <c:pt idx="413">
                  <c:v>0.14417839444649128</c:v>
                </c:pt>
                <c:pt idx="414">
                  <c:v>0.14399459814482174</c:v>
                </c:pt>
                <c:pt idx="415">
                  <c:v>0.14380998294037506</c:v>
                </c:pt>
                <c:pt idx="416">
                  <c:v>0.14361711093291485</c:v>
                </c:pt>
                <c:pt idx="417">
                  <c:v>0.14341034940028907</c:v>
                </c:pt>
                <c:pt idx="418">
                  <c:v>0.14318922575777104</c:v>
                </c:pt>
                <c:pt idx="419">
                  <c:v>0.14295953404097139</c:v>
                </c:pt>
                <c:pt idx="420">
                  <c:v>0.14273336257136815</c:v>
                </c:pt>
                <c:pt idx="421">
                  <c:v>0.14252563554141451</c:v>
                </c:pt>
                <c:pt idx="422">
                  <c:v>0.14234982035241395</c:v>
                </c:pt>
                <c:pt idx="423">
                  <c:v>0.14221507987033022</c:v>
                </c:pt>
                <c:pt idx="424">
                  <c:v>0.14212360883238728</c:v>
                </c:pt>
                <c:pt idx="425">
                  <c:v>0.14206935167093826</c:v>
                </c:pt>
                <c:pt idx="426">
                  <c:v>0.14204019403793489</c:v>
                </c:pt>
                <c:pt idx="427">
                  <c:v>0.14202242357702632</c:v>
                </c:pt>
                <c:pt idx="428">
                  <c:v>0.14200260010176258</c:v>
                </c:pt>
                <c:pt idx="429">
                  <c:v>0.14197063442152424</c:v>
                </c:pt>
                <c:pt idx="430">
                  <c:v>0.14192050304427595</c:v>
                </c:pt>
                <c:pt idx="431">
                  <c:v>0.14184957903971396</c:v>
                </c:pt>
                <c:pt idx="432">
                  <c:v>0.14175662319933025</c:v>
                </c:pt>
                <c:pt idx="433">
                  <c:v>0.14164080209252983</c:v>
                </c:pt>
                <c:pt idx="434">
                  <c:v>0.1415023569886219</c:v>
                </c:pt>
                <c:pt idx="435">
                  <c:v>0.14134300351407314</c:v>
                </c:pt>
                <c:pt idx="436">
                  <c:v>0.14116668600731941</c:v>
                </c:pt>
                <c:pt idx="437">
                  <c:v>0.14098130893403915</c:v>
                </c:pt>
                <c:pt idx="438">
                  <c:v>0.14079877136327956</c:v>
                </c:pt>
                <c:pt idx="439">
                  <c:v>0.14063264381670459</c:v>
                </c:pt>
                <c:pt idx="440">
                  <c:v>0.14049843495708358</c:v>
                </c:pt>
                <c:pt idx="441">
                  <c:v>0.14040963783635407</c:v>
                </c:pt>
                <c:pt idx="442">
                  <c:v>0.14037498697129391</c:v>
                </c:pt>
                <c:pt idx="443">
                  <c:v>0.14039718277839242</c:v>
                </c:pt>
                <c:pt idx="444">
                  <c:v>0.14047374255256384</c:v>
                </c:pt>
                <c:pt idx="445">
                  <c:v>0.14059971074739053</c:v>
                </c:pt>
                <c:pt idx="446">
                  <c:v>0.14077188038662147</c:v>
                </c:pt>
                <c:pt idx="447">
                  <c:v>0.14099386984129503</c:v>
                </c:pt>
                <c:pt idx="448">
                  <c:v>0.14127952809657918</c:v>
                </c:pt>
                <c:pt idx="449">
                  <c:v>0.14165347130991413</c:v>
                </c:pt>
                <c:pt idx="450">
                  <c:v>0.142146921398424</c:v>
                </c:pt>
                <c:pt idx="451">
                  <c:v>0.14278331951095768</c:v>
                </c:pt>
                <c:pt idx="452">
                  <c:v>0.14356011287815973</c:v>
                </c:pt>
                <c:pt idx="453">
                  <c:v>0.14443638776303847</c:v>
                </c:pt>
                <c:pt idx="454">
                  <c:v>0.14534637708690024</c:v>
                </c:pt>
                <c:pt idx="455">
                  <c:v>0.14623352558213065</c:v>
                </c:pt>
                <c:pt idx="456">
                  <c:v>0.14707112803704681</c:v>
                </c:pt>
                <c:pt idx="457">
                  <c:v>0.14786020616824491</c:v>
                </c:pt>
                <c:pt idx="458">
                  <c:v>0.14861413667793955</c:v>
                </c:pt>
                <c:pt idx="459">
                  <c:v>0.14934531152480768</c:v>
                </c:pt>
                <c:pt idx="460">
                  <c:v>0.15005743390020332</c:v>
                </c:pt>
                <c:pt idx="461">
                  <c:v>0.15074325587952597</c:v>
                </c:pt>
                <c:pt idx="462">
                  <c:v>0.15139056084522184</c:v>
                </c:pt>
                <c:pt idx="463">
                  <c:v>0.15198510368095064</c:v>
                </c:pt>
                <c:pt idx="464">
                  <c:v>0.15251605423380432</c:v>
                </c:pt>
                <c:pt idx="465">
                  <c:v>0.15298015595433012</c:v>
                </c:pt>
                <c:pt idx="466">
                  <c:v>0.15337852278137543</c:v>
                </c:pt>
                <c:pt idx="467">
                  <c:v>0.1537140463174772</c:v>
                </c:pt>
                <c:pt idx="468">
                  <c:v>0.15398823279515172</c:v>
                </c:pt>
                <c:pt idx="469">
                  <c:v>0.15420041481138702</c:v>
                </c:pt>
                <c:pt idx="470">
                  <c:v>0.15434953676120189</c:v>
                </c:pt>
                <c:pt idx="471">
                  <c:v>0.15443663627487403</c:v>
                </c:pt>
                <c:pt idx="472">
                  <c:v>0.15446608684470819</c:v>
                </c:pt>
                <c:pt idx="473">
                  <c:v>0.15444545745289828</c:v>
                </c:pt>
                <c:pt idx="474">
                  <c:v>0.15438284015603354</c:v>
                </c:pt>
                <c:pt idx="475">
                  <c:v>0.15428509620230713</c:v>
                </c:pt>
                <c:pt idx="476">
                  <c:v>0.15415633558951314</c:v>
                </c:pt>
                <c:pt idx="477">
                  <c:v>0.15399814639196274</c:v>
                </c:pt>
                <c:pt idx="478">
                  <c:v>0.15381193708128482</c:v>
                </c:pt>
                <c:pt idx="479">
                  <c:v>0.15360012815035684</c:v>
                </c:pt>
                <c:pt idx="480">
                  <c:v>0.15336711092032129</c:v>
                </c:pt>
                <c:pt idx="481">
                  <c:v>0.15311878243555077</c:v>
                </c:pt>
                <c:pt idx="482">
                  <c:v>0.1528607995247574</c:v>
                </c:pt>
                <c:pt idx="483">
                  <c:v>0.15259834908715486</c:v>
                </c:pt>
                <c:pt idx="484">
                  <c:v>0.15233445690718728</c:v>
                </c:pt>
                <c:pt idx="485">
                  <c:v>0.15207154746469975</c:v>
                </c:pt>
                <c:pt idx="486">
                  <c:v>0.15181108039049074</c:v>
                </c:pt>
                <c:pt idx="487">
                  <c:v>0.1515546031209033</c:v>
                </c:pt>
                <c:pt idx="488">
                  <c:v>0.1513032490035443</c:v>
                </c:pt>
                <c:pt idx="489">
                  <c:v>0.15105782980226701</c:v>
                </c:pt>
                <c:pt idx="490">
                  <c:v>0.15081828998041058</c:v>
                </c:pt>
                <c:pt idx="491">
                  <c:v>0.15058357252963439</c:v>
                </c:pt>
                <c:pt idx="492">
                  <c:v>0.15035289598108703</c:v>
                </c:pt>
                <c:pt idx="493">
                  <c:v>0.15012461634923191</c:v>
                </c:pt>
                <c:pt idx="494">
                  <c:v>0.1498985935235474</c:v>
                </c:pt>
                <c:pt idx="495">
                  <c:v>0.14967400608594261</c:v>
                </c:pt>
                <c:pt idx="496">
                  <c:v>0.14945026142797146</c:v>
                </c:pt>
                <c:pt idx="497">
                  <c:v>0.14922626881961409</c:v>
                </c:pt>
                <c:pt idx="498">
                  <c:v>0.14900103052454849</c:v>
                </c:pt>
                <c:pt idx="499">
                  <c:v>0.14877436714769077</c:v>
                </c:pt>
                <c:pt idx="500">
                  <c:v>0.14854809395392665</c:v>
                </c:pt>
                <c:pt idx="501">
                  <c:v>0.14832646869768629</c:v>
                </c:pt>
                <c:pt idx="502">
                  <c:v>0.14811604978516935</c:v>
                </c:pt>
                <c:pt idx="503">
                  <c:v>0.14792270464676827</c:v>
                </c:pt>
                <c:pt idx="504">
                  <c:v>0.14775048222741305</c:v>
                </c:pt>
                <c:pt idx="505">
                  <c:v>0.14759926698838022</c:v>
                </c:pt>
                <c:pt idx="506">
                  <c:v>0.14746424457423724</c:v>
                </c:pt>
                <c:pt idx="507">
                  <c:v>0.14733721894309981</c:v>
                </c:pt>
                <c:pt idx="508">
                  <c:v>0.1472096430495381</c:v>
                </c:pt>
                <c:pt idx="509">
                  <c:v>0.14707605165559501</c:v>
                </c:pt>
                <c:pt idx="510">
                  <c:v>0.14693577297477678</c:v>
                </c:pt>
                <c:pt idx="511">
                  <c:v>0.14679337278396976</c:v>
                </c:pt>
                <c:pt idx="512">
                  <c:v>0.14665702118607482</c:v>
                </c:pt>
                <c:pt idx="513">
                  <c:v>0.14653605119180713</c:v>
                </c:pt>
                <c:pt idx="514">
                  <c:v>0.14643658414546612</c:v>
                </c:pt>
                <c:pt idx="515">
                  <c:v>0.14635995817978531</c:v>
                </c:pt>
                <c:pt idx="516">
                  <c:v>0.14630084049711456</c:v>
                </c:pt>
                <c:pt idx="517">
                  <c:v>0.14624894442037373</c:v>
                </c:pt>
                <c:pt idx="518">
                  <c:v>0.14619187040550041</c:v>
                </c:pt>
                <c:pt idx="519">
                  <c:v>0.14611745102597584</c:v>
                </c:pt>
                <c:pt idx="520">
                  <c:v>0.14601767424476686</c:v>
                </c:pt>
                <c:pt idx="521">
                  <c:v>0.14589053037618827</c:v>
                </c:pt>
                <c:pt idx="522">
                  <c:v>0.14574036654050204</c:v>
                </c:pt>
                <c:pt idx="523">
                  <c:v>0.14557575944238021</c:v>
                </c:pt>
                <c:pt idx="524">
                  <c:v>0.14540738987676549</c:v>
                </c:pt>
                <c:pt idx="525">
                  <c:v>0.14524484309072616</c:v>
                </c:pt>
                <c:pt idx="526">
                  <c:v>0.14509328355253526</c:v>
                </c:pt>
                <c:pt idx="527">
                  <c:v>0.14495292453741093</c:v>
                </c:pt>
                <c:pt idx="528">
                  <c:v>0.14481899186583636</c:v>
                </c:pt>
                <c:pt idx="529">
                  <c:v>0.14468514540827948</c:v>
                </c:pt>
                <c:pt idx="530">
                  <c:v>0.14454523257560303</c:v>
                </c:pt>
                <c:pt idx="531">
                  <c:v>0.14439674521316725</c:v>
                </c:pt>
                <c:pt idx="532">
                  <c:v>0.14424202574001577</c:v>
                </c:pt>
                <c:pt idx="533">
                  <c:v>0.14408740622806626</c:v>
                </c:pt>
                <c:pt idx="534">
                  <c:v>0.14394118305499048</c:v>
                </c:pt>
                <c:pt idx="535">
                  <c:v>0.14380984844248179</c:v>
                </c:pt>
                <c:pt idx="536">
                  <c:v>0.14369648153378523</c:v>
                </c:pt>
                <c:pt idx="537">
                  <c:v>0.14360062016060005</c:v>
                </c:pt>
                <c:pt idx="538">
                  <c:v>0.14351839970306746</c:v>
                </c:pt>
                <c:pt idx="539">
                  <c:v>0.14344519850955539</c:v>
                </c:pt>
                <c:pt idx="540">
                  <c:v>0.14337756333128293</c:v>
                </c:pt>
                <c:pt idx="541">
                  <c:v>0.14331513331718371</c:v>
                </c:pt>
                <c:pt idx="542">
                  <c:v>0.14325933904849852</c:v>
                </c:pt>
                <c:pt idx="543">
                  <c:v>0.14321228220004423</c:v>
                </c:pt>
                <c:pt idx="544">
                  <c:v>0.14317534771275564</c:v>
                </c:pt>
                <c:pt idx="545">
                  <c:v>0.14314786153903769</c:v>
                </c:pt>
                <c:pt idx="546">
                  <c:v>0.14312718090697218</c:v>
                </c:pt>
                <c:pt idx="547">
                  <c:v>0.14311030588275042</c:v>
                </c:pt>
                <c:pt idx="548">
                  <c:v>0.14309392386049702</c:v>
                </c:pt>
                <c:pt idx="549">
                  <c:v>0.14307646828730591</c:v>
                </c:pt>
                <c:pt idx="550">
                  <c:v>0.14305758125222445</c:v>
                </c:pt>
                <c:pt idx="551">
                  <c:v>0.14303748670679328</c:v>
                </c:pt>
                <c:pt idx="552">
                  <c:v>0.1430169903332329</c:v>
                </c:pt>
                <c:pt idx="553">
                  <c:v>0.14299792688896995</c:v>
                </c:pt>
                <c:pt idx="554">
                  <c:v>0.14298316000730693</c:v>
                </c:pt>
                <c:pt idx="555">
                  <c:v>0.14297756662263905</c:v>
                </c:pt>
                <c:pt idx="556">
                  <c:v>0.1429874557756402</c:v>
                </c:pt>
                <c:pt idx="557">
                  <c:v>0.14301958589036612</c:v>
                </c:pt>
                <c:pt idx="558">
                  <c:v>0.14307749769907774</c:v>
                </c:pt>
                <c:pt idx="559">
                  <c:v>0.1431597242507997</c:v>
                </c:pt>
                <c:pt idx="560">
                  <c:v>0.14325772712159013</c:v>
                </c:pt>
                <c:pt idx="561">
                  <c:v>0.14335848405337093</c:v>
                </c:pt>
                <c:pt idx="562">
                  <c:v>0.14344681113243396</c:v>
                </c:pt>
                <c:pt idx="563">
                  <c:v>0.14351091774204894</c:v>
                </c:pt>
                <c:pt idx="564">
                  <c:v>0.14354743272440651</c:v>
                </c:pt>
                <c:pt idx="565">
                  <c:v>0.14356190515590261</c:v>
                </c:pt>
                <c:pt idx="566">
                  <c:v>0.14356813337857044</c:v>
                </c:pt>
                <c:pt idx="567">
                  <c:v>0.14358233764497508</c:v>
                </c:pt>
                <c:pt idx="568">
                  <c:v>0.14361988933119141</c:v>
                </c:pt>
                <c:pt idx="569">
                  <c:v>0.1436901618296661</c:v>
                </c:pt>
                <c:pt idx="570">
                  <c:v>0.14379469527988198</c:v>
                </c:pt>
                <c:pt idx="571">
                  <c:v>0.14392808816668701</c:v>
                </c:pt>
                <c:pt idx="572">
                  <c:v>0.14408148457870518</c:v>
                </c:pt>
                <c:pt idx="573">
                  <c:v>0.14424606471223445</c:v>
                </c:pt>
                <c:pt idx="574">
                  <c:v>0.14441443351426841</c:v>
                </c:pt>
                <c:pt idx="575">
                  <c:v>0.1445829125279211</c:v>
                </c:pt>
                <c:pt idx="576">
                  <c:v>0.14475001917076036</c:v>
                </c:pt>
                <c:pt idx="577">
                  <c:v>0.14491593162071748</c:v>
                </c:pt>
                <c:pt idx="578">
                  <c:v>0.14508100819630443</c:v>
                </c:pt>
                <c:pt idx="579">
                  <c:v>0.14524578769285823</c:v>
                </c:pt>
                <c:pt idx="580">
                  <c:v>0.14541220467271232</c:v>
                </c:pt>
                <c:pt idx="581">
                  <c:v>0.14558287191674213</c:v>
                </c:pt>
                <c:pt idx="582">
                  <c:v>0.14576193757516631</c:v>
                </c:pt>
                <c:pt idx="583">
                  <c:v>0.14595405260313254</c:v>
                </c:pt>
                <c:pt idx="584">
                  <c:v>0.14616315590561191</c:v>
                </c:pt>
                <c:pt idx="585">
                  <c:v>0.14639125638176831</c:v>
                </c:pt>
                <c:pt idx="586">
                  <c:v>0.14663797779607191</c:v>
                </c:pt>
                <c:pt idx="587">
                  <c:v>0.14690073295961559</c:v>
                </c:pt>
                <c:pt idx="588">
                  <c:v>0.14717575564759355</c:v>
                </c:pt>
                <c:pt idx="589">
                  <c:v>0.14745927134183667</c:v>
                </c:pt>
                <c:pt idx="590">
                  <c:v>0.14774803920567214</c:v>
                </c:pt>
                <c:pt idx="591">
                  <c:v>0.14803908167950708</c:v>
                </c:pt>
                <c:pt idx="592">
                  <c:v>0.14832914148331844</c:v>
                </c:pt>
                <c:pt idx="593">
                  <c:v>0.14861440866599651</c:v>
                </c:pt>
                <c:pt idx="594">
                  <c:v>0.14888988400908632</c:v>
                </c:pt>
                <c:pt idx="595">
                  <c:v>0.14915010224009728</c:v>
                </c:pt>
                <c:pt idx="596">
                  <c:v>0.14939017666196686</c:v>
                </c:pt>
                <c:pt idx="597">
                  <c:v>0.14960648438633173</c:v>
                </c:pt>
                <c:pt idx="598">
                  <c:v>0.14979830799466798</c:v>
                </c:pt>
                <c:pt idx="599">
                  <c:v>0.14996670632988318</c:v>
                </c:pt>
                <c:pt idx="600">
                  <c:v>0.15011510919673443</c:v>
                </c:pt>
                <c:pt idx="601">
                  <c:v>0.15024759124392839</c:v>
                </c:pt>
                <c:pt idx="602">
                  <c:v>0.15036868934267844</c:v>
                </c:pt>
                <c:pt idx="603">
                  <c:v>0.1504821726592297</c:v>
                </c:pt>
                <c:pt idx="604">
                  <c:v>0.15059240686803432</c:v>
                </c:pt>
                <c:pt idx="605">
                  <c:v>0.15070335231232523</c:v>
                </c:pt>
                <c:pt idx="606">
                  <c:v>0.15082034027440783</c:v>
                </c:pt>
                <c:pt idx="607">
                  <c:v>0.15094875352670167</c:v>
                </c:pt>
                <c:pt idx="608">
                  <c:v>0.15109457457411646</c:v>
                </c:pt>
                <c:pt idx="609">
                  <c:v>0.15126265543139483</c:v>
                </c:pt>
                <c:pt idx="610">
                  <c:v>0.15145566840204283</c:v>
                </c:pt>
                <c:pt idx="611">
                  <c:v>0.15167337280193605</c:v>
                </c:pt>
                <c:pt idx="612">
                  <c:v>0.15191215157145332</c:v>
                </c:pt>
                <c:pt idx="613">
                  <c:v>0.1521666006597383</c:v>
                </c:pt>
                <c:pt idx="614">
                  <c:v>0.15242984205652854</c:v>
                </c:pt>
                <c:pt idx="615">
                  <c:v>0.15269617170292593</c:v>
                </c:pt>
                <c:pt idx="616">
                  <c:v>0.15296280213785451</c:v>
                </c:pt>
                <c:pt idx="617">
                  <c:v>0.1532306043138395</c:v>
                </c:pt>
                <c:pt idx="618">
                  <c:v>0.15350421058206287</c:v>
                </c:pt>
                <c:pt idx="619">
                  <c:v>0.15379010011605565</c:v>
                </c:pt>
                <c:pt idx="620">
                  <c:v>0.15409527489254915</c:v>
                </c:pt>
                <c:pt idx="621">
                  <c:v>0.15442542628632661</c:v>
                </c:pt>
                <c:pt idx="622">
                  <c:v>0.15478277218005931</c:v>
                </c:pt>
                <c:pt idx="623">
                  <c:v>0.15516783975063275</c:v>
                </c:pt>
                <c:pt idx="624">
                  <c:v>0.15558014976183532</c:v>
                </c:pt>
                <c:pt idx="625">
                  <c:v>0.15602116287549761</c:v>
                </c:pt>
                <c:pt idx="626">
                  <c:v>0.15649724415617172</c:v>
                </c:pt>
                <c:pt idx="627">
                  <c:v>0.15702080219548964</c:v>
                </c:pt>
                <c:pt idx="628">
                  <c:v>0.15760973316298188</c:v>
                </c:pt>
                <c:pt idx="629">
                  <c:v>0.15828794156680825</c:v>
                </c:pt>
                <c:pt idx="630">
                  <c:v>0.15908157046738014</c:v>
                </c:pt>
                <c:pt idx="631">
                  <c:v>0.16001652078482309</c:v>
                </c:pt>
                <c:pt idx="632">
                  <c:v>0.16111899055689005</c:v>
                </c:pt>
                <c:pt idx="633">
                  <c:v>0.16241252724283617</c:v>
                </c:pt>
                <c:pt idx="634">
                  <c:v>0.16391803968491148</c:v>
                </c:pt>
                <c:pt idx="635">
                  <c:v>0.16565535825966948</c:v>
                </c:pt>
                <c:pt idx="636">
                  <c:v>0.16764023122764582</c:v>
                </c:pt>
                <c:pt idx="637">
                  <c:v>0.16988346198180249</c:v>
                </c:pt>
                <c:pt idx="638">
                  <c:v>0.1723871107208691</c:v>
                </c:pt>
                <c:pt idx="639">
                  <c:v>0.17514084434603705</c:v>
                </c:pt>
                <c:pt idx="640">
                  <c:v>0.17811679844326667</c:v>
                </c:pt>
                <c:pt idx="641">
                  <c:v>0.18125913854230735</c:v>
                </c:pt>
                <c:pt idx="642">
                  <c:v>0.18448360571500444</c:v>
                </c:pt>
                <c:pt idx="643">
                  <c:v>0.18766384358665078</c:v>
                </c:pt>
                <c:pt idx="644">
                  <c:v>0.19062254021878278</c:v>
                </c:pt>
                <c:pt idx="645">
                  <c:v>0.19315302417116398</c:v>
                </c:pt>
                <c:pt idx="646">
                  <c:v>0.19501495713746231</c:v>
                </c:pt>
                <c:pt idx="647">
                  <c:v>0.19596598710721913</c:v>
                </c:pt>
                <c:pt idx="648">
                  <c:v>0.19581743609792535</c:v>
                </c:pt>
                <c:pt idx="649">
                  <c:v>0.19445222878311375</c:v>
                </c:pt>
                <c:pt idx="650">
                  <c:v>0.19186480563120056</c:v>
                </c:pt>
                <c:pt idx="651">
                  <c:v>0.1881616279540087</c:v>
                </c:pt>
                <c:pt idx="652">
                  <c:v>0.18355711860029589</c:v>
                </c:pt>
                <c:pt idx="653">
                  <c:v>0.17833872704184095</c:v>
                </c:pt>
                <c:pt idx="654">
                  <c:v>0.1728053210491457</c:v>
                </c:pt>
                <c:pt idx="655">
                  <c:v>0.16725937579987427</c:v>
                </c:pt>
                <c:pt idx="656">
                  <c:v>0.16195254486779775</c:v>
                </c:pt>
                <c:pt idx="657">
                  <c:v>0.15705768521312369</c:v>
                </c:pt>
                <c:pt idx="658">
                  <c:v>0.1526852810982221</c:v>
                </c:pt>
                <c:pt idx="659">
                  <c:v>0.14887632154496211</c:v>
                </c:pt>
                <c:pt idx="660">
                  <c:v>0.14562145236730195</c:v>
                </c:pt>
                <c:pt idx="661">
                  <c:v>0.14288025325958109</c:v>
                </c:pt>
                <c:pt idx="662">
                  <c:v>0.14059655108419877</c:v>
                </c:pt>
                <c:pt idx="663">
                  <c:v>0.13871051307954863</c:v>
                </c:pt>
                <c:pt idx="664">
                  <c:v>0.1371598893758984</c:v>
                </c:pt>
                <c:pt idx="665">
                  <c:v>0.13588759041036702</c:v>
                </c:pt>
                <c:pt idx="666">
                  <c:v>0.1348429240228789</c:v>
                </c:pt>
                <c:pt idx="667">
                  <c:v>0.13398003306514183</c:v>
                </c:pt>
                <c:pt idx="668">
                  <c:v>0.13326423368094054</c:v>
                </c:pt>
                <c:pt idx="669">
                  <c:v>0.13266950075174833</c:v>
                </c:pt>
                <c:pt idx="670">
                  <c:v>0.13217648277762761</c:v>
                </c:pt>
                <c:pt idx="671">
                  <c:v>0.13177083649820098</c:v>
                </c:pt>
                <c:pt idx="672">
                  <c:v>0.13143880974434519</c:v>
                </c:pt>
                <c:pt idx="673">
                  <c:v>0.13116473135806006</c:v>
                </c:pt>
                <c:pt idx="674">
                  <c:v>0.1309335196973388</c:v>
                </c:pt>
                <c:pt idx="675">
                  <c:v>0.13073075032396109</c:v>
                </c:pt>
                <c:pt idx="676">
                  <c:v>0.13054720820624854</c:v>
                </c:pt>
                <c:pt idx="677">
                  <c:v>0.13038026095703958</c:v>
                </c:pt>
                <c:pt idx="678">
                  <c:v>0.13023327877774127</c:v>
                </c:pt>
                <c:pt idx="679">
                  <c:v>0.13011345253621942</c:v>
                </c:pt>
                <c:pt idx="680">
                  <c:v>0.13002757857522995</c:v>
                </c:pt>
                <c:pt idx="681">
                  <c:v>0.12998132573877197</c:v>
                </c:pt>
                <c:pt idx="682">
                  <c:v>0.12997698300240412</c:v>
                </c:pt>
                <c:pt idx="683">
                  <c:v>0.13001646007278456</c:v>
                </c:pt>
                <c:pt idx="684">
                  <c:v>0.13010241871447381</c:v>
                </c:pt>
                <c:pt idx="685">
                  <c:v>0.13023918839634574</c:v>
                </c:pt>
                <c:pt idx="686">
                  <c:v>0.13043159909807034</c:v>
                </c:pt>
                <c:pt idx="687">
                  <c:v>0.13068342209071326</c:v>
                </c:pt>
                <c:pt idx="688">
                  <c:v>0.13099384662726765</c:v>
                </c:pt>
                <c:pt idx="689">
                  <c:v>0.13135781403516844</c:v>
                </c:pt>
                <c:pt idx="690">
                  <c:v>0.13176647583075718</c:v>
                </c:pt>
                <c:pt idx="691">
                  <c:v>0.13221205706342942</c:v>
                </c:pt>
                <c:pt idx="692">
                  <c:v>0.13269117511390338</c:v>
                </c:pt>
                <c:pt idx="693">
                  <c:v>0.1332070469147234</c:v>
                </c:pt>
                <c:pt idx="694">
                  <c:v>0.13376878348873766</c:v>
                </c:pt>
                <c:pt idx="695">
                  <c:v>0.13438915289678832</c:v>
                </c:pt>
                <c:pt idx="696">
                  <c:v>0.13508185131018691</c:v>
                </c:pt>
                <c:pt idx="697">
                  <c:v>0.1358586247581165</c:v>
                </c:pt>
                <c:pt idx="698">
                  <c:v>0.13673081761475958</c:v>
                </c:pt>
                <c:pt idx="699">
                  <c:v>0.13771191144798978</c:v>
                </c:pt>
                <c:pt idx="700">
                  <c:v>0.13881983786535146</c:v>
                </c:pt>
                <c:pt idx="701">
                  <c:v>0.14007929938550656</c:v>
                </c:pt>
                <c:pt idx="702">
                  <c:v>0.14152131029901394</c:v>
                </c:pt>
                <c:pt idx="703">
                  <c:v>0.14317803375137406</c:v>
                </c:pt>
                <c:pt idx="704">
                  <c:v>0.14508028877227008</c:v>
                </c:pt>
                <c:pt idx="705">
                  <c:v>0.14725433327965043</c:v>
                </c:pt>
                <c:pt idx="706">
                  <c:v>0.14971690553959383</c:v>
                </c:pt>
                <c:pt idx="707">
                  <c:v>0.15247347196911154</c:v>
                </c:pt>
                <c:pt idx="708">
                  <c:v>0.15550972316016065</c:v>
                </c:pt>
                <c:pt idx="709">
                  <c:v>0.15878605191655037</c:v>
                </c:pt>
                <c:pt idx="710">
                  <c:v>0.16221846611454571</c:v>
                </c:pt>
                <c:pt idx="711">
                  <c:v>0.16566700333883622</c:v>
                </c:pt>
                <c:pt idx="712">
                  <c:v>0.16894766692240626</c:v>
                </c:pt>
                <c:pt idx="713">
                  <c:v>0.17182242363173639</c:v>
                </c:pt>
                <c:pt idx="714">
                  <c:v>0.17403814873425116</c:v>
                </c:pt>
                <c:pt idx="715">
                  <c:v>0.17538174714906696</c:v>
                </c:pt>
                <c:pt idx="716">
                  <c:v>0.17570344838770369</c:v>
                </c:pt>
                <c:pt idx="717">
                  <c:v>0.17496918986390508</c:v>
                </c:pt>
                <c:pt idx="718">
                  <c:v>0.17326778517094577</c:v>
                </c:pt>
                <c:pt idx="719">
                  <c:v>0.17080868265215099</c:v>
                </c:pt>
                <c:pt idx="720">
                  <c:v>0.16787610768784689</c:v>
                </c:pt>
                <c:pt idx="721">
                  <c:v>0.16476409316101159</c:v>
                </c:pt>
                <c:pt idx="722">
                  <c:v>0.16175420361275161</c:v>
                </c:pt>
                <c:pt idx="723">
                  <c:v>0.15905213029019427</c:v>
                </c:pt>
                <c:pt idx="724">
                  <c:v>0.15677541114848681</c:v>
                </c:pt>
                <c:pt idx="725">
                  <c:v>0.15496728232908985</c:v>
                </c:pt>
                <c:pt idx="726">
                  <c:v>0.15360728155207204</c:v>
                </c:pt>
                <c:pt idx="727">
                  <c:v>0.15263888469127818</c:v>
                </c:pt>
                <c:pt idx="728">
                  <c:v>0.15198734222999766</c:v>
                </c:pt>
                <c:pt idx="729">
                  <c:v>0.15158171370750229</c:v>
                </c:pt>
                <c:pt idx="730">
                  <c:v>0.15135894590978871</c:v>
                </c:pt>
                <c:pt idx="731">
                  <c:v>0.15126425173615698</c:v>
                </c:pt>
                <c:pt idx="732">
                  <c:v>0.15125613344718214</c:v>
                </c:pt>
                <c:pt idx="733">
                  <c:v>0.15130151571730044</c:v>
                </c:pt>
                <c:pt idx="734">
                  <c:v>0.15137632699638826</c:v>
                </c:pt>
                <c:pt idx="735">
                  <c:v>0.15146734955701191</c:v>
                </c:pt>
                <c:pt idx="736">
                  <c:v>0.15156929922211038</c:v>
                </c:pt>
                <c:pt idx="737">
                  <c:v>0.151683279350462</c:v>
                </c:pt>
                <c:pt idx="738">
                  <c:v>0.15181176538484686</c:v>
                </c:pt>
                <c:pt idx="739">
                  <c:v>0.15195559246002743</c:v>
                </c:pt>
                <c:pt idx="740">
                  <c:v>0.15211098287575309</c:v>
                </c:pt>
                <c:pt idx="741">
                  <c:v>0.1522717774996255</c:v>
                </c:pt>
                <c:pt idx="742">
                  <c:v>0.15242984205652854</c:v>
                </c:pt>
                <c:pt idx="743">
                  <c:v>0.15258023281700972</c:v>
                </c:pt>
                <c:pt idx="744">
                  <c:v>0.1527224841647975</c:v>
                </c:pt>
                <c:pt idx="745">
                  <c:v>0.15286052486424617</c:v>
                </c:pt>
                <c:pt idx="746">
                  <c:v>0.15300034952662134</c:v>
                </c:pt>
                <c:pt idx="747">
                  <c:v>0.15314722763062327</c:v>
                </c:pt>
                <c:pt idx="748">
                  <c:v>0.15330359495628609</c:v>
                </c:pt>
                <c:pt idx="749">
                  <c:v>0.153468544920356</c:v>
                </c:pt>
                <c:pt idx="750">
                  <c:v>0.15364039049725442</c:v>
                </c:pt>
                <c:pt idx="751">
                  <c:v>0.1538190022168876</c:v>
                </c:pt>
                <c:pt idx="752">
                  <c:v>0.15400851919384884</c:v>
                </c:pt>
                <c:pt idx="753">
                  <c:v>0.15421703751295623</c:v>
                </c:pt>
                <c:pt idx="754">
                  <c:v>0.15445625445111177</c:v>
                </c:pt>
                <c:pt idx="755">
                  <c:v>0.15473734651283755</c:v>
                </c:pt>
                <c:pt idx="756">
                  <c:v>0.15506817059758238</c:v>
                </c:pt>
                <c:pt idx="757">
                  <c:v>0.15545289275154872</c:v>
                </c:pt>
                <c:pt idx="758">
                  <c:v>0.15589087245526112</c:v>
                </c:pt>
                <c:pt idx="759">
                  <c:v>0.15637927094061455</c:v>
                </c:pt>
                <c:pt idx="760">
                  <c:v>0.15691520837097628</c:v>
                </c:pt>
                <c:pt idx="761">
                  <c:v>0.15749724087345596</c:v>
                </c:pt>
                <c:pt idx="762">
                  <c:v>0.15812555311040632</c:v>
                </c:pt>
                <c:pt idx="763">
                  <c:v>0.15880118040463398</c:v>
                </c:pt>
                <c:pt idx="764">
                  <c:v>0.15952397059154977</c:v>
                </c:pt>
                <c:pt idx="765">
                  <c:v>0.1602918293983614</c:v>
                </c:pt>
                <c:pt idx="766">
                  <c:v>0.1611005620061311</c:v>
                </c:pt>
                <c:pt idx="767">
                  <c:v>0.16194487872559116</c:v>
                </c:pt>
                <c:pt idx="768">
                  <c:v>0.1628201601004936</c:v>
                </c:pt>
                <c:pt idx="769">
                  <c:v>0.16372245996354817</c:v>
                </c:pt>
                <c:pt idx="770">
                  <c:v>0.16464992077074869</c:v>
                </c:pt>
                <c:pt idx="771">
                  <c:v>0.16559996590337189</c:v>
                </c:pt>
                <c:pt idx="772">
                  <c:v>0.16656801501752316</c:v>
                </c:pt>
                <c:pt idx="773">
                  <c:v>0.16754712869311883</c:v>
                </c:pt>
                <c:pt idx="774">
                  <c:v>0.1685261293083421</c:v>
                </c:pt>
                <c:pt idx="775">
                  <c:v>0.16949254920083756</c:v>
                </c:pt>
                <c:pt idx="776">
                  <c:v>0.17043462070126869</c:v>
                </c:pt>
                <c:pt idx="777">
                  <c:v>0.17134272245213167</c:v>
                </c:pt>
                <c:pt idx="778">
                  <c:v>0.17221094104597767</c:v>
                </c:pt>
                <c:pt idx="779">
                  <c:v>0.17303653950598952</c:v>
                </c:pt>
                <c:pt idx="780">
                  <c:v>0.17381807009402228</c:v>
                </c:pt>
                <c:pt idx="781">
                  <c:v>0.17455432930574599</c:v>
                </c:pt>
                <c:pt idx="782">
                  <c:v>0.17524412024015834</c:v>
                </c:pt>
                <c:pt idx="783">
                  <c:v>0.17588697787298713</c:v>
                </c:pt>
                <c:pt idx="784">
                  <c:v>0.17648506037397593</c:v>
                </c:pt>
                <c:pt idx="785">
                  <c:v>0.17704476335253017</c:v>
                </c:pt>
                <c:pt idx="786">
                  <c:v>0.17757829374253353</c:v>
                </c:pt>
                <c:pt idx="787">
                  <c:v>0.17810132154049374</c:v>
                </c:pt>
                <c:pt idx="788">
                  <c:v>0.17863110043233277</c:v>
                </c:pt>
                <c:pt idx="789">
                  <c:v>0.17918477435737634</c:v>
                </c:pt>
                <c:pt idx="790">
                  <c:v>0.17977548631206852</c:v>
                </c:pt>
                <c:pt idx="791">
                  <c:v>0.18041177584590373</c:v>
                </c:pt>
                <c:pt idx="792">
                  <c:v>0.1810978482137805</c:v>
                </c:pt>
                <c:pt idx="793">
                  <c:v>0.181834329683631</c:v>
                </c:pt>
                <c:pt idx="794">
                  <c:v>0.18261936724074268</c:v>
                </c:pt>
                <c:pt idx="795">
                  <c:v>0.18345042265837608</c:v>
                </c:pt>
                <c:pt idx="796">
                  <c:v>0.18432505092673213</c:v>
                </c:pt>
                <c:pt idx="797">
                  <c:v>0.18524089857169102</c:v>
                </c:pt>
                <c:pt idx="798">
                  <c:v>0.18619678967760434</c:v>
                </c:pt>
                <c:pt idx="799">
                  <c:v>0.18719179587788781</c:v>
                </c:pt>
                <c:pt idx="800">
                  <c:v>0.18822494020866654</c:v>
                </c:pt>
                <c:pt idx="801">
                  <c:v>0.1892927064788813</c:v>
                </c:pt>
                <c:pt idx="802">
                  <c:v>0.1903865606198466</c:v>
                </c:pt>
                <c:pt idx="803">
                  <c:v>0.19148883070921496</c:v>
                </c:pt>
                <c:pt idx="804">
                  <c:v>0.19256947716147355</c:v>
                </c:pt>
                <c:pt idx="805">
                  <c:v>0.19358871082644724</c:v>
                </c:pt>
                <c:pt idx="806">
                  <c:v>0.19449464870274535</c:v>
                </c:pt>
                <c:pt idx="807">
                  <c:v>0.19523272289118687</c:v>
                </c:pt>
                <c:pt idx="808">
                  <c:v>0.19575649383399207</c:v>
                </c:pt>
                <c:pt idx="809">
                  <c:v>0.19603110475732921</c:v>
                </c:pt>
                <c:pt idx="810">
                  <c:v>0.1960440485590994</c:v>
                </c:pt>
                <c:pt idx="811">
                  <c:v>0.19580540867200324</c:v>
                </c:pt>
                <c:pt idx="812">
                  <c:v>0.19534770446359306</c:v>
                </c:pt>
                <c:pt idx="813">
                  <c:v>0.19471800097910841</c:v>
                </c:pt>
                <c:pt idx="814">
                  <c:v>0.19396852169129997</c:v>
                </c:pt>
                <c:pt idx="815">
                  <c:v>0.19315292371715331</c:v>
                </c:pt>
                <c:pt idx="816">
                  <c:v>0.19231383893599741</c:v>
                </c:pt>
                <c:pt idx="817">
                  <c:v>0.19147897394336788</c:v>
                </c:pt>
                <c:pt idx="818">
                  <c:v>0.19066159130604021</c:v>
                </c:pt>
                <c:pt idx="819">
                  <c:v>0.18986114684740552</c:v>
                </c:pt>
                <c:pt idx="820">
                  <c:v>0.18906889209528221</c:v>
                </c:pt>
                <c:pt idx="821">
                  <c:v>0.18827514966415759</c:v>
                </c:pt>
                <c:pt idx="822">
                  <c:v>0.18747690625766411</c:v>
                </c:pt>
                <c:pt idx="823">
                  <c:v>0.18668289846038066</c:v>
                </c:pt>
                <c:pt idx="824">
                  <c:v>0.1859173096649368</c:v>
                </c:pt>
                <c:pt idx="825">
                  <c:v>0.18521564734125506</c:v>
                </c:pt>
                <c:pt idx="826">
                  <c:v>0.18462335518870521</c:v>
                </c:pt>
                <c:pt idx="827">
                  <c:v>0.18418884144468117</c:v>
                </c:pt>
                <c:pt idx="828">
                  <c:v>0.18395224951427414</c:v>
                </c:pt>
                <c:pt idx="829">
                  <c:v>0.18394261149449675</c:v>
                </c:pt>
                <c:pt idx="830">
                  <c:v>0.18416960431416352</c:v>
                </c:pt>
                <c:pt idx="831">
                  <c:v>0.18462074493794478</c:v>
                </c:pt>
                <c:pt idx="832">
                  <c:v>0.1852582103221051</c:v>
                </c:pt>
                <c:pt idx="833">
                  <c:v>0.18602085837010562</c:v>
                </c:pt>
                <c:pt idx="834">
                  <c:v>0.1868346437541416</c:v>
                </c:pt>
                <c:pt idx="835">
                  <c:v>0.18761266335328408</c:v>
                </c:pt>
                <c:pt idx="836">
                  <c:v>0.18827072940983547</c:v>
                </c:pt>
                <c:pt idx="837">
                  <c:v>0.18874216203717997</c:v>
                </c:pt>
                <c:pt idx="838">
                  <c:v>0.1889810800674524</c:v>
                </c:pt>
                <c:pt idx="839">
                  <c:v>0.1889740160753709</c:v>
                </c:pt>
                <c:pt idx="840">
                  <c:v>0.18874027270150429</c:v>
                </c:pt>
                <c:pt idx="841">
                  <c:v>0.18833033213098005</c:v>
                </c:pt>
                <c:pt idx="842">
                  <c:v>0.18781444367268885</c:v>
                </c:pt>
                <c:pt idx="843">
                  <c:v>0.18727017885907526</c:v>
                </c:pt>
                <c:pt idx="844">
                  <c:v>0.186778463108494</c:v>
                </c:pt>
                <c:pt idx="845">
                  <c:v>0.18640923769099393</c:v>
                </c:pt>
                <c:pt idx="846">
                  <c:v>0.18621774804439839</c:v>
                </c:pt>
                <c:pt idx="847">
                  <c:v>0.18624864370776206</c:v>
                </c:pt>
                <c:pt idx="848">
                  <c:v>0.18653348165655725</c:v>
                </c:pt>
                <c:pt idx="849">
                  <c:v>0.18709440664945387</c:v>
                </c:pt>
                <c:pt idx="850">
                  <c:v>0.1879490159880296</c:v>
                </c:pt>
                <c:pt idx="851">
                  <c:v>0.18911029179864969</c:v>
                </c:pt>
                <c:pt idx="852">
                  <c:v>0.19058758698072997</c:v>
                </c:pt>
                <c:pt idx="853">
                  <c:v>0.19238678428655176</c:v>
                </c:pt>
                <c:pt idx="854">
                  <c:v>0.19450815139922117</c:v>
                </c:pt>
                <c:pt idx="855">
                  <c:v>0.19694671724820567</c:v>
                </c:pt>
                <c:pt idx="856">
                  <c:v>0.19969066213620768</c:v>
                </c:pt>
                <c:pt idx="857">
                  <c:v>0.20272497660388333</c:v>
                </c:pt>
                <c:pt idx="858">
                  <c:v>0.20602974165944887</c:v>
                </c:pt>
                <c:pt idx="859">
                  <c:v>0.2095802332034794</c:v>
                </c:pt>
                <c:pt idx="860">
                  <c:v>0.21334921589763367</c:v>
                </c:pt>
                <c:pt idx="861">
                  <c:v>0.21729952631558958</c:v>
                </c:pt>
                <c:pt idx="862">
                  <c:v>0.22138154989680692</c:v>
                </c:pt>
                <c:pt idx="863">
                  <c:v>0.22553493583847206</c:v>
                </c:pt>
                <c:pt idx="864">
                  <c:v>0.22967810587918247</c:v>
                </c:pt>
                <c:pt idx="865">
                  <c:v>0.23371089044365212</c:v>
                </c:pt>
                <c:pt idx="866">
                  <c:v>0.23752483260355117</c:v>
                </c:pt>
                <c:pt idx="867">
                  <c:v>0.24099422288126815</c:v>
                </c:pt>
                <c:pt idx="868">
                  <c:v>0.24399347278205552</c:v>
                </c:pt>
                <c:pt idx="869">
                  <c:v>0.2464130541570545</c:v>
                </c:pt>
                <c:pt idx="870">
                  <c:v>0.24816125503135378</c:v>
                </c:pt>
                <c:pt idx="871">
                  <c:v>0.24918509340894957</c:v>
                </c:pt>
                <c:pt idx="872">
                  <c:v>0.24947673917348012</c:v>
                </c:pt>
                <c:pt idx="873">
                  <c:v>0.24907379147640329</c:v>
                </c:pt>
                <c:pt idx="874">
                  <c:v>0.24805152602802261</c:v>
                </c:pt>
                <c:pt idx="875">
                  <c:v>0.2465089666038659</c:v>
                </c:pt>
                <c:pt idx="876">
                  <c:v>0.24456335047254518</c:v>
                </c:pt>
                <c:pt idx="877">
                  <c:v>0.24232970996940451</c:v>
                </c:pt>
                <c:pt idx="878">
                  <c:v>0.23991564796121911</c:v>
                </c:pt>
                <c:pt idx="879">
                  <c:v>0.23742398710339063</c:v>
                </c:pt>
                <c:pt idx="880">
                  <c:v>0.23493907451092089</c:v>
                </c:pt>
                <c:pt idx="881">
                  <c:v>0.23252856795349397</c:v>
                </c:pt>
                <c:pt idx="882">
                  <c:v>0.23024240372228644</c:v>
                </c:pt>
                <c:pt idx="883">
                  <c:v>0.22810422606133229</c:v>
                </c:pt>
                <c:pt idx="884">
                  <c:v>0.22611549273604747</c:v>
                </c:pt>
                <c:pt idx="885">
                  <c:v>0.2242575870017206</c:v>
                </c:pt>
                <c:pt idx="886">
                  <c:v>0.22249996190625032</c:v>
                </c:pt>
                <c:pt idx="887">
                  <c:v>0.22080535567223347</c:v>
                </c:pt>
                <c:pt idx="888">
                  <c:v>0.21913759866648908</c:v>
                </c:pt>
                <c:pt idx="889">
                  <c:v>0.21746745684834512</c:v>
                </c:pt>
                <c:pt idx="890">
                  <c:v>0.21577196468941218</c:v>
                </c:pt>
                <c:pt idx="891">
                  <c:v>0.21403515810551854</c:v>
                </c:pt>
                <c:pt idx="892">
                  <c:v>0.21224679793058343</c:v>
                </c:pt>
                <c:pt idx="893">
                  <c:v>0.21040158930727559</c:v>
                </c:pt>
                <c:pt idx="894">
                  <c:v>0.20849934868346243</c:v>
                </c:pt>
                <c:pt idx="895">
                  <c:v>0.20654448274902182</c:v>
                </c:pt>
                <c:pt idx="896">
                  <c:v>0.20454531620588468</c:v>
                </c:pt>
                <c:pt idx="897">
                  <c:v>0.20251045334145801</c:v>
                </c:pt>
                <c:pt idx="898">
                  <c:v>0.20044534015335247</c:v>
                </c:pt>
                <c:pt idx="899">
                  <c:v>0.1983489265038384</c:v>
                </c:pt>
                <c:pt idx="900">
                  <c:v>0.19621311182931611</c:v>
                </c:pt>
                <c:pt idx="901">
                  <c:v>0.19402533828366553</c:v>
                </c:pt>
                <c:pt idx="902">
                  <c:v>0.19177212068709004</c:v>
                </c:pt>
                <c:pt idx="903">
                  <c:v>0.18944581476313893</c:v>
                </c:pt>
                <c:pt idx="904">
                  <c:v>0.18704784983115086</c:v>
                </c:pt>
                <c:pt idx="905">
                  <c:v>0.18459001410863352</c:v>
                </c:pt>
                <c:pt idx="906">
                  <c:v>0.18209224420233505</c:v>
                </c:pt>
                <c:pt idx="907">
                  <c:v>0.1795779413178854</c:v>
                </c:pt>
                <c:pt idx="908">
                  <c:v>0.17707215758916239</c:v>
                </c:pt>
                <c:pt idx="909">
                  <c:v>0.17459720762797193</c:v>
                </c:pt>
                <c:pt idx="910">
                  <c:v>0.17217236559550886</c:v>
                </c:pt>
                <c:pt idx="911">
                  <c:v>0.16981605617313467</c:v>
                </c:pt>
                <c:pt idx="912">
                  <c:v>0.16754528199832996</c:v>
                </c:pt>
                <c:pt idx="913">
                  <c:v>0.16537554595740522</c:v>
                </c:pt>
                <c:pt idx="914">
                  <c:v>0.16332167006484666</c:v>
                </c:pt>
                <c:pt idx="915">
                  <c:v>0.1613942055121208</c:v>
                </c:pt>
                <c:pt idx="916">
                  <c:v>0.15959867762849778</c:v>
                </c:pt>
                <c:pt idx="917">
                  <c:v>0.15793548189916018</c:v>
                </c:pt>
                <c:pt idx="918">
                  <c:v>0.15639943858166283</c:v>
                </c:pt>
                <c:pt idx="919">
                  <c:v>0.15498131235418933</c:v>
                </c:pt>
                <c:pt idx="920">
                  <c:v>0.1536693743605021</c:v>
                </c:pt>
                <c:pt idx="921">
                  <c:v>0.15245234247038486</c:v>
                </c:pt>
                <c:pt idx="922">
                  <c:v>0.15131875766199843</c:v>
                </c:pt>
                <c:pt idx="923">
                  <c:v>0.15026037753585209</c:v>
                </c:pt>
                <c:pt idx="924">
                  <c:v>0.14927066766069819</c:v>
                </c:pt>
                <c:pt idx="925">
                  <c:v>0.14834554096881314</c:v>
                </c:pt>
                <c:pt idx="926">
                  <c:v>0.14748287209626498</c:v>
                </c:pt>
                <c:pt idx="927">
                  <c:v>0.14668152611315322</c:v>
                </c:pt>
                <c:pt idx="928">
                  <c:v>0.1459411221484842</c:v>
                </c:pt>
                <c:pt idx="929">
                  <c:v>0.14526166631242565</c:v>
                </c:pt>
                <c:pt idx="930">
                  <c:v>0.14464350371606505</c:v>
                </c:pt>
                <c:pt idx="931">
                  <c:v>0.14408772025718075</c:v>
                </c:pt>
                <c:pt idx="932">
                  <c:v>0.14359582540680293</c:v>
                </c:pt>
                <c:pt idx="933">
                  <c:v>0.14316939371971105</c:v>
                </c:pt>
                <c:pt idx="934">
                  <c:v>0.14280881452373329</c:v>
                </c:pt>
                <c:pt idx="935">
                  <c:v>0.14251191278163666</c:v>
                </c:pt>
                <c:pt idx="936">
                  <c:v>0.14227301851560126</c:v>
                </c:pt>
                <c:pt idx="937">
                  <c:v>0.14208064910545859</c:v>
                </c:pt>
                <c:pt idx="938">
                  <c:v>0.14191987811260109</c:v>
                </c:pt>
                <c:pt idx="939">
                  <c:v>0.14177304409960489</c:v>
                </c:pt>
                <c:pt idx="940">
                  <c:v>0.14162095142118847</c:v>
                </c:pt>
                <c:pt idx="941">
                  <c:v>0.14144710723451592</c:v>
                </c:pt>
                <c:pt idx="942">
                  <c:v>0.14123919215024905</c:v>
                </c:pt>
                <c:pt idx="943">
                  <c:v>0.14098874744163148</c:v>
                </c:pt>
                <c:pt idx="944">
                  <c:v>0.14069264182669527</c:v>
                </c:pt>
                <c:pt idx="945">
                  <c:v>0.14035114664650361</c:v>
                </c:pt>
                <c:pt idx="946">
                  <c:v>0.13996694642965168</c:v>
                </c:pt>
                <c:pt idx="947">
                  <c:v>0.13954339543357885</c:v>
                </c:pt>
                <c:pt idx="948">
                  <c:v>0.13908455592610791</c:v>
                </c:pt>
                <c:pt idx="949">
                  <c:v>0.13859377378273752</c:v>
                </c:pt>
                <c:pt idx="950">
                  <c:v>0.13807447605478285</c:v>
                </c:pt>
                <c:pt idx="951">
                  <c:v>0.13752941691651877</c:v>
                </c:pt>
                <c:pt idx="952">
                  <c:v>0.13696103297997053</c:v>
                </c:pt>
                <c:pt idx="953">
                  <c:v>0.13637100317579243</c:v>
                </c:pt>
                <c:pt idx="954">
                  <c:v>0.13576078092101274</c:v>
                </c:pt>
                <c:pt idx="955">
                  <c:v>0.13513172677563434</c:v>
                </c:pt>
                <c:pt idx="956">
                  <c:v>0.13448567891847396</c:v>
                </c:pt>
                <c:pt idx="957">
                  <c:v>0.13382538707005442</c:v>
                </c:pt>
                <c:pt idx="958">
                  <c:v>0.13315533590964457</c:v>
                </c:pt>
                <c:pt idx="959">
                  <c:v>0.13248020195726162</c:v>
                </c:pt>
                <c:pt idx="960">
                  <c:v>0.13180537453105512</c:v>
                </c:pt>
                <c:pt idx="961">
                  <c:v>0.13113594835455566</c:v>
                </c:pt>
                <c:pt idx="962">
                  <c:v>0.13047611735237286</c:v>
                </c:pt>
                <c:pt idx="963">
                  <c:v>0.12983022404661215</c:v>
                </c:pt>
                <c:pt idx="964">
                  <c:v>0.12920249942098716</c:v>
                </c:pt>
                <c:pt idx="965">
                  <c:v>0.12859819074562673</c:v>
                </c:pt>
                <c:pt idx="966">
                  <c:v>0.12802325411041837</c:v>
                </c:pt>
                <c:pt idx="967">
                  <c:v>0.12748275548007604</c:v>
                </c:pt>
                <c:pt idx="968">
                  <c:v>0.1269813114690469</c:v>
                </c:pt>
                <c:pt idx="969">
                  <c:v>0.12652051100541872</c:v>
                </c:pt>
                <c:pt idx="970">
                  <c:v>0.12609936461101656</c:v>
                </c:pt>
                <c:pt idx="971">
                  <c:v>0.1257151772910251</c:v>
                </c:pt>
                <c:pt idx="972">
                  <c:v>0.12536484358872235</c:v>
                </c:pt>
                <c:pt idx="973">
                  <c:v>0.12504656442112838</c:v>
                </c:pt>
                <c:pt idx="974">
                  <c:v>0.12476026955890973</c:v>
                </c:pt>
                <c:pt idx="975">
                  <c:v>0.12450761127595655</c:v>
                </c:pt>
                <c:pt idx="976">
                  <c:v>0.12429153135387072</c:v>
                </c:pt>
                <c:pt idx="977">
                  <c:v>0.12411368907482923</c:v>
                </c:pt>
                <c:pt idx="978">
                  <c:v>0.12397360921089684</c:v>
                </c:pt>
                <c:pt idx="979">
                  <c:v>0.12386954242066406</c:v>
                </c:pt>
                <c:pt idx="980">
                  <c:v>0.12379589704574967</c:v>
                </c:pt>
                <c:pt idx="981">
                  <c:v>0.12374666437088211</c:v>
                </c:pt>
                <c:pt idx="982">
                  <c:v>0.12371627133185259</c:v>
                </c:pt>
                <c:pt idx="983">
                  <c:v>0.12369957746894455</c:v>
                </c:pt>
                <c:pt idx="984">
                  <c:v>0.12369272889030214</c:v>
                </c:pt>
                <c:pt idx="985">
                  <c:v>0.12369444102483806</c:v>
                </c:pt>
                <c:pt idx="986">
                  <c:v>0.12370342984189142</c:v>
                </c:pt>
                <c:pt idx="987">
                  <c:v>0.12372055191288667</c:v>
                </c:pt>
                <c:pt idx="988">
                  <c:v>0.12374538011492719</c:v>
                </c:pt>
                <c:pt idx="989">
                  <c:v>0.12377834388668207</c:v>
                </c:pt>
                <c:pt idx="990">
                  <c:v>0.12381944508070453</c:v>
                </c:pt>
                <c:pt idx="991">
                  <c:v>0.12386654498137883</c:v>
                </c:pt>
                <c:pt idx="992">
                  <c:v>0.12391878902804587</c:v>
                </c:pt>
                <c:pt idx="993">
                  <c:v>0.12397232428366645</c:v>
                </c:pt>
                <c:pt idx="994">
                  <c:v>0.12402672286270955</c:v>
                </c:pt>
                <c:pt idx="995">
                  <c:v>0.12408069984087888</c:v>
                </c:pt>
                <c:pt idx="996">
                  <c:v>0.12413596893618151</c:v>
                </c:pt>
                <c:pt idx="997">
                  <c:v>0.12419510180275639</c:v>
                </c:pt>
                <c:pt idx="998">
                  <c:v>0.12426324313301651</c:v>
                </c:pt>
                <c:pt idx="999">
                  <c:v>0.12434296920383814</c:v>
                </c:pt>
                <c:pt idx="1000">
                  <c:v>0.12443728775475205</c:v>
                </c:pt>
                <c:pt idx="1001">
                  <c:v>0.12454577941741685</c:v>
                </c:pt>
                <c:pt idx="1002">
                  <c:v>0.12466588084547692</c:v>
                </c:pt>
                <c:pt idx="1003">
                  <c:v>0.12479373957479256</c:v>
                </c:pt>
                <c:pt idx="1004">
                  <c:v>0.1249250699366492</c:v>
                </c:pt>
                <c:pt idx="1005">
                  <c:v>0.12505601064599337</c:v>
                </c:pt>
                <c:pt idx="1006">
                  <c:v>0.12518527281736802</c:v>
                </c:pt>
                <c:pt idx="1007">
                  <c:v>0.12531242530753783</c:v>
                </c:pt>
                <c:pt idx="1008">
                  <c:v>0.12543875552118078</c:v>
                </c:pt>
                <c:pt idx="1009">
                  <c:v>0.12556512249321516</c:v>
                </c:pt>
                <c:pt idx="1010">
                  <c:v>0.1256941062965572</c:v>
                </c:pt>
                <c:pt idx="1011">
                  <c:v>0.12582699967491717</c:v>
                </c:pt>
                <c:pt idx="1012">
                  <c:v>0.12596638787606829</c:v>
                </c:pt>
                <c:pt idx="1013">
                  <c:v>0.12611572054882292</c:v>
                </c:pt>
                <c:pt idx="1014">
                  <c:v>0.12627802204757377</c:v>
                </c:pt>
                <c:pt idx="1015">
                  <c:v>0.1264567530093933</c:v>
                </c:pt>
                <c:pt idx="1016">
                  <c:v>0.12665365754177949</c:v>
                </c:pt>
                <c:pt idx="1017">
                  <c:v>0.12686919151539533</c:v>
                </c:pt>
                <c:pt idx="1018">
                  <c:v>0.12710079419761888</c:v>
                </c:pt>
                <c:pt idx="1019">
                  <c:v>0.12734374311557473</c:v>
                </c:pt>
                <c:pt idx="1020">
                  <c:v>0.127593738280802</c:v>
                </c:pt>
                <c:pt idx="1021">
                  <c:v>0.12784430957883786</c:v>
                </c:pt>
                <c:pt idx="1022">
                  <c:v>0.12809113400471006</c:v>
                </c:pt>
                <c:pt idx="1023">
                  <c:v>0.12833117667219229</c:v>
                </c:pt>
                <c:pt idx="1024">
                  <c:v>0.12856226195244125</c:v>
                </c:pt>
                <c:pt idx="1025">
                  <c:v>0.12878350930995597</c:v>
                </c:pt>
                <c:pt idx="1026">
                  <c:v>0.12899490364042887</c:v>
                </c:pt>
                <c:pt idx="1027">
                  <c:v>0.1291955635129628</c:v>
                </c:pt>
                <c:pt idx="1028">
                  <c:v>0.1293841729562063</c:v>
                </c:pt>
                <c:pt idx="1029">
                  <c:v>0.12955854695274927</c:v>
                </c:pt>
                <c:pt idx="1030">
                  <c:v>0.12971563023528765</c:v>
                </c:pt>
                <c:pt idx="1031">
                  <c:v>0.12985279911977454</c:v>
                </c:pt>
                <c:pt idx="1032">
                  <c:v>0.12996742913524939</c:v>
                </c:pt>
                <c:pt idx="1033">
                  <c:v>0.13005733065551783</c:v>
                </c:pt>
                <c:pt idx="1034">
                  <c:v>0.1301214891576391</c:v>
                </c:pt>
                <c:pt idx="1035">
                  <c:v>0.13016011045619968</c:v>
                </c:pt>
                <c:pt idx="1036">
                  <c:v>0.13017444769537467</c:v>
                </c:pt>
                <c:pt idx="1037">
                  <c:v>0.13016610597136602</c:v>
                </c:pt>
                <c:pt idx="1038">
                  <c:v>0.13013678086962976</c:v>
                </c:pt>
                <c:pt idx="1039">
                  <c:v>0.13008830104427627</c:v>
                </c:pt>
                <c:pt idx="1040">
                  <c:v>0.13002223644673128</c:v>
                </c:pt>
                <c:pt idx="1041">
                  <c:v>0.12994050573124361</c:v>
                </c:pt>
                <c:pt idx="1042">
                  <c:v>0.12984585281843064</c:v>
                </c:pt>
                <c:pt idx="1043">
                  <c:v>0.12974210566478661</c:v>
                </c:pt>
                <c:pt idx="1044">
                  <c:v>0.12963361005209129</c:v>
                </c:pt>
                <c:pt idx="1045">
                  <c:v>0.12952687682004094</c:v>
                </c:pt>
                <c:pt idx="1046">
                  <c:v>0.12942710930861534</c:v>
                </c:pt>
                <c:pt idx="1047">
                  <c:v>0.12933993994154547</c:v>
                </c:pt>
                <c:pt idx="1048">
                  <c:v>0.12926926320031662</c:v>
                </c:pt>
                <c:pt idx="1049">
                  <c:v>0.12921897264650462</c:v>
                </c:pt>
                <c:pt idx="1050">
                  <c:v>0.12919166211337718</c:v>
                </c:pt>
                <c:pt idx="1051">
                  <c:v>0.12919036165463649</c:v>
                </c:pt>
                <c:pt idx="1052">
                  <c:v>0.12921897264650462</c:v>
                </c:pt>
                <c:pt idx="1053">
                  <c:v>0.12928096959579538</c:v>
                </c:pt>
                <c:pt idx="1054">
                  <c:v>0.12938113721317734</c:v>
                </c:pt>
                <c:pt idx="1055">
                  <c:v>0.12952167099184575</c:v>
                </c:pt>
                <c:pt idx="1056">
                  <c:v>0.12970347811955929</c:v>
                </c:pt>
                <c:pt idx="1057">
                  <c:v>0.12992487355288118</c:v>
                </c:pt>
                <c:pt idx="1058">
                  <c:v>0.1301825288933024</c:v>
                </c:pt>
                <c:pt idx="1059">
                  <c:v>0.13047220443225738</c:v>
                </c:pt>
                <c:pt idx="1060">
                  <c:v>0.13079104909224337</c:v>
                </c:pt>
                <c:pt idx="1061">
                  <c:v>0.13113790780260326</c:v>
                </c:pt>
                <c:pt idx="1062">
                  <c:v>0.13151507018306285</c:v>
                </c:pt>
                <c:pt idx="1063">
                  <c:v>0.131927151731834</c:v>
                </c:pt>
                <c:pt idx="1064">
                  <c:v>0.1323804524550366</c:v>
                </c:pt>
                <c:pt idx="1065">
                  <c:v>0.13288240208834112</c:v>
                </c:pt>
                <c:pt idx="1066">
                  <c:v>0.13343912226672405</c:v>
                </c:pt>
                <c:pt idx="1067">
                  <c:v>0.13405538213490964</c:v>
                </c:pt>
                <c:pt idx="1068">
                  <c:v>0.1347336736356407</c:v>
                </c:pt>
                <c:pt idx="1069">
                  <c:v>0.13547446238198468</c:v>
                </c:pt>
                <c:pt idx="1070">
                  <c:v>0.1362777584331486</c:v>
                </c:pt>
                <c:pt idx="1071">
                  <c:v>0.13714373027448745</c:v>
                </c:pt>
                <c:pt idx="1072">
                  <c:v>0.13807474152155585</c:v>
                </c:pt>
                <c:pt idx="1073">
                  <c:v>0.13907701692132057</c:v>
                </c:pt>
                <c:pt idx="1074">
                  <c:v>0.14016051560419929</c:v>
                </c:pt>
                <c:pt idx="1075">
                  <c:v>0.14133689627630519</c:v>
                </c:pt>
                <c:pt idx="1076">
                  <c:v>0.14261830904558292</c:v>
                </c:pt>
                <c:pt idx="1077">
                  <c:v>0.14401182153917558</c:v>
                </c:pt>
                <c:pt idx="1078">
                  <c:v>0.14551611827601485</c:v>
                </c:pt>
                <c:pt idx="1079">
                  <c:v>0.14711706892261411</c:v>
                </c:pt>
                <c:pt idx="1080">
                  <c:v>0.14878511477005241</c:v>
                </c:pt>
                <c:pt idx="1081">
                  <c:v>0.15047889474684262</c:v>
                </c:pt>
                <c:pt idx="1082">
                  <c:v>0.15214068746169429</c:v>
                </c:pt>
                <c:pt idx="1083">
                  <c:v>0.15370432266661382</c:v>
                </c:pt>
                <c:pt idx="1084">
                  <c:v>0.15510134509359352</c:v>
                </c:pt>
                <c:pt idx="1085">
                  <c:v>0.1562591613479366</c:v>
                </c:pt>
                <c:pt idx="1086">
                  <c:v>0.15711435620343328</c:v>
                </c:pt>
                <c:pt idx="1087">
                  <c:v>0.15761838762304581</c:v>
                </c:pt>
                <c:pt idx="1088">
                  <c:v>0.15773933670653906</c:v>
                </c:pt>
                <c:pt idx="1089">
                  <c:v>0.15747096139462868</c:v>
                </c:pt>
                <c:pt idx="1090">
                  <c:v>0.15683116756715021</c:v>
                </c:pt>
                <c:pt idx="1091">
                  <c:v>0.15586289231516381</c:v>
                </c:pt>
                <c:pt idx="1092">
                  <c:v>0.1546251360559231</c:v>
                </c:pt>
                <c:pt idx="1093">
                  <c:v>0.15318813517888541</c:v>
                </c:pt>
                <c:pt idx="1094">
                  <c:v>0.15162982319056251</c:v>
                </c:pt>
                <c:pt idx="1095">
                  <c:v>0.15002077677032044</c:v>
                </c:pt>
                <c:pt idx="1096">
                  <c:v>0.14842446649120966</c:v>
                </c:pt>
                <c:pt idx="1097">
                  <c:v>0.14689296674106311</c:v>
                </c:pt>
                <c:pt idx="1098">
                  <c:v>0.14546130063925455</c:v>
                </c:pt>
                <c:pt idx="1099">
                  <c:v>0.14415151773745538</c:v>
                </c:pt>
                <c:pt idx="1100">
                  <c:v>0.14297385265501672</c:v>
                </c:pt>
                <c:pt idx="1101">
                  <c:v>0.14192938609889116</c:v>
                </c:pt>
                <c:pt idx="1102">
                  <c:v>0.14101382550483399</c:v>
                </c:pt>
                <c:pt idx="1103">
                  <c:v>0.1402197814666738</c:v>
                </c:pt>
                <c:pt idx="1104">
                  <c:v>0.13953877844566642</c:v>
                </c:pt>
                <c:pt idx="1105">
                  <c:v>0.13896177513392372</c:v>
                </c:pt>
                <c:pt idx="1106">
                  <c:v>0.13847905870853794</c:v>
                </c:pt>
                <c:pt idx="1107">
                  <c:v>0.13808159946943233</c:v>
                </c:pt>
                <c:pt idx="1108">
                  <c:v>0.1377592602906178</c:v>
                </c:pt>
                <c:pt idx="1109">
                  <c:v>0.13750166713954715</c:v>
                </c:pt>
                <c:pt idx="1110">
                  <c:v>0.13729845848431765</c:v>
                </c:pt>
                <c:pt idx="1111">
                  <c:v>0.13713900627918296</c:v>
                </c:pt>
                <c:pt idx="1112">
                  <c:v>0.13701333155352746</c:v>
                </c:pt>
                <c:pt idx="1113">
                  <c:v>0.1369138593319329</c:v>
                </c:pt>
                <c:pt idx="1114">
                  <c:v>0.13683430677913633</c:v>
                </c:pt>
                <c:pt idx="1115">
                  <c:v>0.13677219267648255</c:v>
                </c:pt>
                <c:pt idx="1116">
                  <c:v>0.13672649507453583</c:v>
                </c:pt>
                <c:pt idx="1117">
                  <c:v>0.13669800267155796</c:v>
                </c:pt>
                <c:pt idx="1118">
                  <c:v>0.1366877705619719</c:v>
                </c:pt>
                <c:pt idx="1119">
                  <c:v>0.13669540051738271</c:v>
                </c:pt>
                <c:pt idx="1120">
                  <c:v>0.13671957027833648</c:v>
                </c:pt>
                <c:pt idx="1121">
                  <c:v>0.13675750363717676</c:v>
                </c:pt>
                <c:pt idx="1122">
                  <c:v>0.13680642491829131</c:v>
                </c:pt>
                <c:pt idx="1123">
                  <c:v>0.13686422000625964</c:v>
                </c:pt>
                <c:pt idx="1124">
                  <c:v>0.13693023052257247</c:v>
                </c:pt>
                <c:pt idx="1125">
                  <c:v>0.13700529878940293</c:v>
                </c:pt>
                <c:pt idx="1126">
                  <c:v>0.13709066554231508</c:v>
                </c:pt>
                <c:pt idx="1127">
                  <c:v>0.137187264089074</c:v>
                </c:pt>
                <c:pt idx="1128">
                  <c:v>0.1372951019222387</c:v>
                </c:pt>
                <c:pt idx="1129">
                  <c:v>0.13741281791869897</c:v>
                </c:pt>
                <c:pt idx="1130">
                  <c:v>0.1375389618356192</c:v>
                </c:pt>
                <c:pt idx="1131">
                  <c:v>0.13767292215921156</c:v>
                </c:pt>
                <c:pt idx="1132">
                  <c:v>0.13781488298517164</c:v>
                </c:pt>
                <c:pt idx="1133">
                  <c:v>0.13796688688351655</c:v>
                </c:pt>
                <c:pt idx="1134">
                  <c:v>0.13813168789510299</c:v>
                </c:pt>
                <c:pt idx="1135">
                  <c:v>0.13831133692316733</c:v>
                </c:pt>
                <c:pt idx="1136">
                  <c:v>0.13850651670144065</c:v>
                </c:pt>
                <c:pt idx="1137">
                  <c:v>0.13871538712917275</c:v>
                </c:pt>
                <c:pt idx="1138">
                  <c:v>0.13893477599712079</c:v>
                </c:pt>
                <c:pt idx="1139">
                  <c:v>0.1391607515665908</c:v>
                </c:pt>
                <c:pt idx="1140">
                  <c:v>0.13939004003167865</c:v>
                </c:pt>
                <c:pt idx="1141">
                  <c:v>0.1396208704853249</c:v>
                </c:pt>
                <c:pt idx="1142">
                  <c:v>0.13985386728790405</c:v>
                </c:pt>
                <c:pt idx="1143">
                  <c:v>0.14009085632227458</c:v>
                </c:pt>
                <c:pt idx="1144">
                  <c:v>0.1403352686487912</c:v>
                </c:pt>
                <c:pt idx="1145">
                  <c:v>0.1405905433373128</c:v>
                </c:pt>
                <c:pt idx="1146">
                  <c:v>0.14086030631905577</c:v>
                </c:pt>
                <c:pt idx="1147">
                  <c:v>0.14114739169756574</c:v>
                </c:pt>
                <c:pt idx="1148">
                  <c:v>0.1414536173325619</c:v>
                </c:pt>
                <c:pt idx="1149">
                  <c:v>0.14177964833239132</c:v>
                </c:pt>
                <c:pt idx="1150">
                  <c:v>0.14212432337520797</c:v>
                </c:pt>
                <c:pt idx="1151">
                  <c:v>0.14248509430746592</c:v>
                </c:pt>
                <c:pt idx="1152">
                  <c:v>0.14285743810933871</c:v>
                </c:pt>
                <c:pt idx="1153">
                  <c:v>0.14323645920178529</c:v>
                </c:pt>
                <c:pt idx="1154">
                  <c:v>0.14361746943491938</c:v>
                </c:pt>
                <c:pt idx="1155">
                  <c:v>0.14399773777517633</c:v>
                </c:pt>
                <c:pt idx="1156">
                  <c:v>0.14437708241435498</c:v>
                </c:pt>
                <c:pt idx="1157">
                  <c:v>0.14475797181533634</c:v>
                </c:pt>
                <c:pt idx="1158">
                  <c:v>0.14514477188484987</c:v>
                </c:pt>
                <c:pt idx="1159">
                  <c:v>0.14554181923853238</c:v>
                </c:pt>
                <c:pt idx="1160">
                  <c:v>0.14595315151367416</c:v>
                </c:pt>
                <c:pt idx="1161">
                  <c:v>0.14637998155341558</c:v>
                </c:pt>
                <c:pt idx="1162">
                  <c:v>0.14682244499667518</c:v>
                </c:pt>
                <c:pt idx="1163">
                  <c:v>0.14727823924411154</c:v>
                </c:pt>
                <c:pt idx="1164">
                  <c:v>0.14774573191997986</c:v>
                </c:pt>
                <c:pt idx="1165">
                  <c:v>0.14822428096095541</c:v>
                </c:pt>
                <c:pt idx="1166">
                  <c:v>0.14871451183807227</c:v>
                </c:pt>
                <c:pt idx="1167">
                  <c:v>0.14921959576655042</c:v>
                </c:pt>
                <c:pt idx="1168">
                  <c:v>0.14974331080589665</c:v>
                </c:pt>
                <c:pt idx="1169">
                  <c:v>0.15029022884992427</c:v>
                </c:pt>
                <c:pt idx="1170">
                  <c:v>0.15086412775247571</c:v>
                </c:pt>
                <c:pt idx="1171">
                  <c:v>0.15146707577634666</c:v>
                </c:pt>
                <c:pt idx="1172">
                  <c:v>0.15209905591368578</c:v>
                </c:pt>
                <c:pt idx="1173">
                  <c:v>0.15275763094850581</c:v>
                </c:pt>
                <c:pt idx="1174">
                  <c:v>0.15343893272757658</c:v>
                </c:pt>
                <c:pt idx="1175">
                  <c:v>0.1541366391334863</c:v>
                </c:pt>
                <c:pt idx="1176">
                  <c:v>0.15484360771693673</c:v>
                </c:pt>
                <c:pt idx="1177">
                  <c:v>0.15555214357142699</c:v>
                </c:pt>
                <c:pt idx="1178">
                  <c:v>0.15625376342555486</c:v>
                </c:pt>
                <c:pt idx="1179">
                  <c:v>0.15694057627278546</c:v>
                </c:pt>
                <c:pt idx="1180">
                  <c:v>0.15760487378240062</c:v>
                </c:pt>
                <c:pt idx="1181">
                  <c:v>0.15823950600680814</c:v>
                </c:pt>
                <c:pt idx="1182">
                  <c:v>0.15883835417351932</c:v>
                </c:pt>
                <c:pt idx="1183">
                  <c:v>0.15939690052553568</c:v>
                </c:pt>
                <c:pt idx="1184">
                  <c:v>0.15991163846091483</c:v>
                </c:pt>
                <c:pt idx="1185">
                  <c:v>0.16038092077211819</c:v>
                </c:pt>
                <c:pt idx="1186">
                  <c:v>0.16080403986502823</c:v>
                </c:pt>
                <c:pt idx="1187">
                  <c:v>0.16118090688350406</c:v>
                </c:pt>
                <c:pt idx="1188">
                  <c:v>0.16151121419387027</c:v>
                </c:pt>
                <c:pt idx="1189">
                  <c:v>0.16179494871127054</c:v>
                </c:pt>
                <c:pt idx="1190">
                  <c:v>0.16203248648629887</c:v>
                </c:pt>
                <c:pt idx="1191">
                  <c:v>0.1622249209487433</c:v>
                </c:pt>
                <c:pt idx="1192">
                  <c:v>0.16237523345353055</c:v>
                </c:pt>
                <c:pt idx="1193">
                  <c:v>0.16248806048646014</c:v>
                </c:pt>
                <c:pt idx="1194">
                  <c:v>0.1625691774139576</c:v>
                </c:pt>
                <c:pt idx="1195">
                  <c:v>0.16262521451467171</c:v>
                </c:pt>
                <c:pt idx="1196">
                  <c:v>0.16266248295582264</c:v>
                </c:pt>
                <c:pt idx="1197">
                  <c:v>0.16268622218554796</c:v>
                </c:pt>
                <c:pt idx="1198">
                  <c:v>0.16270106571633047</c:v>
                </c:pt>
                <c:pt idx="1199">
                  <c:v>0.1627104778078291</c:v>
                </c:pt>
                <c:pt idx="1200">
                  <c:v>0.16271759554481446</c:v>
                </c:pt>
                <c:pt idx="1201">
                  <c:v>0.16272593093773635</c:v>
                </c:pt>
                <c:pt idx="1202">
                  <c:v>0.16273904311553811</c:v>
                </c:pt>
                <c:pt idx="1203">
                  <c:v>0.16276025758443102</c:v>
                </c:pt>
                <c:pt idx="1204">
                  <c:v>0.16279299452673535</c:v>
                </c:pt>
                <c:pt idx="1205">
                  <c:v>0.16284016066928653</c:v>
                </c:pt>
                <c:pt idx="1206">
                  <c:v>0.16290396254989947</c:v>
                </c:pt>
                <c:pt idx="1207">
                  <c:v>0.16298646918633042</c:v>
                </c:pt>
                <c:pt idx="1208">
                  <c:v>0.16308956594434842</c:v>
                </c:pt>
                <c:pt idx="1209">
                  <c:v>0.16321495520936657</c:v>
                </c:pt>
                <c:pt idx="1210">
                  <c:v>0.16336359423375824</c:v>
                </c:pt>
                <c:pt idx="1211">
                  <c:v>0.16353522538981424</c:v>
                </c:pt>
                <c:pt idx="1212">
                  <c:v>0.16372832701258122</c:v>
                </c:pt>
                <c:pt idx="1213">
                  <c:v>0.16393964054197163</c:v>
                </c:pt>
                <c:pt idx="1214">
                  <c:v>0.16416533982974635</c:v>
                </c:pt>
                <c:pt idx="1215">
                  <c:v>0.16440206255827594</c:v>
                </c:pt>
                <c:pt idx="1216">
                  <c:v>0.16464827449927355</c:v>
                </c:pt>
                <c:pt idx="1217">
                  <c:v>0.16490413291828132</c:v>
                </c:pt>
                <c:pt idx="1218">
                  <c:v>0.16517252745761868</c:v>
                </c:pt>
                <c:pt idx="1219">
                  <c:v>0.16545743967293902</c:v>
                </c:pt>
                <c:pt idx="1220">
                  <c:v>0.16576276884752927</c:v>
                </c:pt>
                <c:pt idx="1221">
                  <c:v>0.16609068160610463</c:v>
                </c:pt>
                <c:pt idx="1222">
                  <c:v>0.16644174851521665</c:v>
                </c:pt>
                <c:pt idx="1223">
                  <c:v>0.16681441833402555</c:v>
                </c:pt>
                <c:pt idx="1224">
                  <c:v>0.16720633344726699</c:v>
                </c:pt>
                <c:pt idx="1225">
                  <c:v>0.16761522512774063</c:v>
                </c:pt>
                <c:pt idx="1226">
                  <c:v>0.16803995590496823</c:v>
                </c:pt>
                <c:pt idx="1227">
                  <c:v>0.16848004992795829</c:v>
                </c:pt>
                <c:pt idx="1228">
                  <c:v>0.16893574353272067</c:v>
                </c:pt>
                <c:pt idx="1229">
                  <c:v>0.1694064671919252</c:v>
                </c:pt>
                <c:pt idx="1230">
                  <c:v>0.16989050782561155</c:v>
                </c:pt>
                <c:pt idx="1231">
                  <c:v>0.17038447778366417</c:v>
                </c:pt>
                <c:pt idx="1232">
                  <c:v>0.17088473617527311</c:v>
                </c:pt>
                <c:pt idx="1233">
                  <c:v>0.17138743456967853</c:v>
                </c:pt>
                <c:pt idx="1234">
                  <c:v>0.17188985462589013</c:v>
                </c:pt>
                <c:pt idx="1235">
                  <c:v>0.17239089340784941</c:v>
                </c:pt>
                <c:pt idx="1236">
                  <c:v>0.1728908810208124</c:v>
                </c:pt>
                <c:pt idx="1237">
                  <c:v>0.17339091699496667</c:v>
                </c:pt>
                <c:pt idx="1238">
                  <c:v>0.17389253837233298</c:v>
                </c:pt>
                <c:pt idx="1239">
                  <c:v>0.17439695258416388</c:v>
                </c:pt>
                <c:pt idx="1240">
                  <c:v>0.17490493926133166</c:v>
                </c:pt>
                <c:pt idx="1241">
                  <c:v>0.1754167995681476</c:v>
                </c:pt>
                <c:pt idx="1242">
                  <c:v>0.17593196722064841</c:v>
                </c:pt>
                <c:pt idx="1243">
                  <c:v>0.17644871333483814</c:v>
                </c:pt>
                <c:pt idx="1244">
                  <c:v>0.1769645265743286</c:v>
                </c:pt>
                <c:pt idx="1245">
                  <c:v>0.17747543027354695</c:v>
                </c:pt>
                <c:pt idx="1246">
                  <c:v>0.17797733216111788</c:v>
                </c:pt>
                <c:pt idx="1247">
                  <c:v>0.17846578161067084</c:v>
                </c:pt>
                <c:pt idx="1248">
                  <c:v>0.17893786456092242</c:v>
                </c:pt>
                <c:pt idx="1249">
                  <c:v>0.17939231048100679</c:v>
                </c:pt>
                <c:pt idx="1250">
                  <c:v>0.17982974535358343</c:v>
                </c:pt>
                <c:pt idx="1251">
                  <c:v>0.18025245758390251</c:v>
                </c:pt>
                <c:pt idx="1252">
                  <c:v>0.18066308788096597</c:v>
                </c:pt>
                <c:pt idx="1253">
                  <c:v>0.18106419050468714</c:v>
                </c:pt>
                <c:pt idx="1254">
                  <c:v>0.18145735212499059</c:v>
                </c:pt>
                <c:pt idx="1255">
                  <c:v>0.18184259975924999</c:v>
                </c:pt>
                <c:pt idx="1256">
                  <c:v>0.18221873653638843</c:v>
                </c:pt>
                <c:pt idx="1257">
                  <c:v>0.18258412082613307</c:v>
                </c:pt>
                <c:pt idx="1258">
                  <c:v>0.18293661564349006</c:v>
                </c:pt>
                <c:pt idx="1259">
                  <c:v>0.18327432362718843</c:v>
                </c:pt>
                <c:pt idx="1260">
                  <c:v>0.18359603082556453</c:v>
                </c:pt>
                <c:pt idx="1261">
                  <c:v>0.18390258649685232</c:v>
                </c:pt>
                <c:pt idx="1262">
                  <c:v>0.18419745168962753</c:v>
                </c:pt>
                <c:pt idx="1263">
                  <c:v>0.18448670748804818</c:v>
                </c:pt>
                <c:pt idx="1264">
                  <c:v>0.18477832384479853</c:v>
                </c:pt>
                <c:pt idx="1265">
                  <c:v>0.18508132758337947</c:v>
                </c:pt>
                <c:pt idx="1266">
                  <c:v>0.18540319249245829</c:v>
                </c:pt>
                <c:pt idx="1267">
                  <c:v>0.18574702178782554</c:v>
                </c:pt>
                <c:pt idx="1268">
                  <c:v>0.18611182967892759</c:v>
                </c:pt>
                <c:pt idx="1269">
                  <c:v>0.18649128813954696</c:v>
                </c:pt>
                <c:pt idx="1270">
                  <c:v>0.18687672212527351</c:v>
                </c:pt>
                <c:pt idx="1271">
                  <c:v>0.18725818762555801</c:v>
                </c:pt>
                <c:pt idx="1272">
                  <c:v>0.18762783825855089</c:v>
                </c:pt>
                <c:pt idx="1273">
                  <c:v>0.18797983653470196</c:v>
                </c:pt>
                <c:pt idx="1274">
                  <c:v>0.18830986760793877</c:v>
                </c:pt>
                <c:pt idx="1275">
                  <c:v>0.18861385504541295</c:v>
                </c:pt>
                <c:pt idx="1276">
                  <c:v>0.18888497982962782</c:v>
                </c:pt>
                <c:pt idx="1277">
                  <c:v>0.18911223250657982</c:v>
                </c:pt>
                <c:pt idx="1278">
                  <c:v>0.18928140599019805</c:v>
                </c:pt>
                <c:pt idx="1279">
                  <c:v>0.1893752039762947</c:v>
                </c:pt>
                <c:pt idx="1280">
                  <c:v>0.18937605044101102</c:v>
                </c:pt>
                <c:pt idx="1281">
                  <c:v>0.1892687617390999</c:v>
                </c:pt>
                <c:pt idx="1282">
                  <c:v>0.1890408301175085</c:v>
                </c:pt>
                <c:pt idx="1283">
                  <c:v>0.18868334788911467</c:v>
                </c:pt>
                <c:pt idx="1284">
                  <c:v>0.18819191737133079</c:v>
                </c:pt>
                <c:pt idx="1285">
                  <c:v>0.18756545592749274</c:v>
                </c:pt>
                <c:pt idx="1286">
                  <c:v>0.18680811172420408</c:v>
                </c:pt>
                <c:pt idx="1287">
                  <c:v>0.18592911573686799</c:v>
                </c:pt>
                <c:pt idx="1288">
                  <c:v>0.18494345142781776</c:v>
                </c:pt>
                <c:pt idx="1289">
                  <c:v>0.18387156228589496</c:v>
                </c:pt>
                <c:pt idx="1290">
                  <c:v>0.18273556830984827</c:v>
                </c:pt>
                <c:pt idx="1291">
                  <c:v>0.18155998947244656</c:v>
                </c:pt>
                <c:pt idx="1292">
                  <c:v>0.18036827084431606</c:v>
                </c:pt>
                <c:pt idx="1293">
                  <c:v>0.17918156431019161</c:v>
                </c:pt>
                <c:pt idx="1294">
                  <c:v>0.17801972517295994</c:v>
                </c:pt>
                <c:pt idx="1295">
                  <c:v>0.17690114129033396</c:v>
                </c:pt>
                <c:pt idx="1296">
                  <c:v>0.1758412692209862</c:v>
                </c:pt>
                <c:pt idx="1297">
                  <c:v>0.17485456650118014</c:v>
                </c:pt>
                <c:pt idx="1298">
                  <c:v>0.17395101693193149</c:v>
                </c:pt>
                <c:pt idx="1299">
                  <c:v>0.17313624640113889</c:v>
                </c:pt>
                <c:pt idx="1300">
                  <c:v>0.17241066925716442</c:v>
                </c:pt>
                <c:pt idx="1301">
                  <c:v>0.17176992078843278</c:v>
                </c:pt>
                <c:pt idx="1302">
                  <c:v>0.17120651262296682</c:v>
                </c:pt>
                <c:pt idx="1303">
                  <c:v>0.17071136883603144</c:v>
                </c:pt>
                <c:pt idx="1304">
                  <c:v>0.17027596583501048</c:v>
                </c:pt>
                <c:pt idx="1305">
                  <c:v>0.16989317385037561</c:v>
                </c:pt>
                <c:pt idx="1306">
                  <c:v>0.16955724083386514</c:v>
                </c:pt>
                <c:pt idx="1307">
                  <c:v>0.16926339954625169</c:v>
                </c:pt>
                <c:pt idx="1308">
                  <c:v>0.16900705122808202</c:v>
                </c:pt>
                <c:pt idx="1309">
                  <c:v>0.16878309606600583</c:v>
                </c:pt>
                <c:pt idx="1310">
                  <c:v>0.16858654768510906</c:v>
                </c:pt>
                <c:pt idx="1311">
                  <c:v>0.16841300390836522</c:v>
                </c:pt>
                <c:pt idx="1312">
                  <c:v>0.16826020802984198</c:v>
                </c:pt>
                <c:pt idx="1313">
                  <c:v>0.16812837525381508</c:v>
                </c:pt>
                <c:pt idx="1314">
                  <c:v>0.16801995145034077</c:v>
                </c:pt>
                <c:pt idx="1315">
                  <c:v>0.16793871060022425</c:v>
                </c:pt>
                <c:pt idx="1316">
                  <c:v>0.16788814418600861</c:v>
                </c:pt>
                <c:pt idx="1317">
                  <c:v>0.16787004217738877</c:v>
                </c:pt>
                <c:pt idx="1318">
                  <c:v>0.16788406879888396</c:v>
                </c:pt>
                <c:pt idx="1319">
                  <c:v>0.1679278101256142</c:v>
                </c:pt>
                <c:pt idx="1320">
                  <c:v>0.16799734088941765</c:v>
                </c:pt>
                <c:pt idx="1321">
                  <c:v>0.16808878581303588</c:v>
                </c:pt>
                <c:pt idx="1322">
                  <c:v>0.16819912369630818</c:v>
                </c:pt>
                <c:pt idx="1323">
                  <c:v>0.16832618686415224</c:v>
                </c:pt>
                <c:pt idx="1324">
                  <c:v>0.1684683291765704</c:v>
                </c:pt>
                <c:pt idx="1325">
                  <c:v>0.16862461605332013</c:v>
                </c:pt>
                <c:pt idx="1326">
                  <c:v>0.16879382807956034</c:v>
                </c:pt>
                <c:pt idx="1327">
                  <c:v>0.16897498269450983</c:v>
                </c:pt>
                <c:pt idx="1328">
                  <c:v>0.16916733436845333</c:v>
                </c:pt>
                <c:pt idx="1329">
                  <c:v>0.1693708028504336</c:v>
                </c:pt>
                <c:pt idx="1330">
                  <c:v>0.16958587947204584</c:v>
                </c:pt>
                <c:pt idx="1331">
                  <c:v>0.16981267663752886</c:v>
                </c:pt>
                <c:pt idx="1332">
                  <c:v>0.17005097453649232</c:v>
                </c:pt>
                <c:pt idx="1333">
                  <c:v>0.17029921951684146</c:v>
                </c:pt>
                <c:pt idx="1334">
                  <c:v>0.17055494918535186</c:v>
                </c:pt>
                <c:pt idx="1335">
                  <c:v>0.17081455079989227</c:v>
                </c:pt>
                <c:pt idx="1336">
                  <c:v>0.17107492827180393</c:v>
                </c:pt>
                <c:pt idx="1337">
                  <c:v>0.17133345577289438</c:v>
                </c:pt>
                <c:pt idx="1338">
                  <c:v>0.1715887916715545</c:v>
                </c:pt>
                <c:pt idx="1339">
                  <c:v>0.17184026074151804</c:v>
                </c:pt>
                <c:pt idx="1340">
                  <c:v>0.172087329837742</c:v>
                </c:pt>
                <c:pt idx="1341">
                  <c:v>0.17232908172881956</c:v>
                </c:pt>
                <c:pt idx="1342">
                  <c:v>0.17256430991508498</c:v>
                </c:pt>
                <c:pt idx="1343">
                  <c:v>0.17279137421462909</c:v>
                </c:pt>
                <c:pt idx="1344">
                  <c:v>0.17300925478765905</c:v>
                </c:pt>
                <c:pt idx="1345">
                  <c:v>0.17321822558857936</c:v>
                </c:pt>
                <c:pt idx="1346">
                  <c:v>0.17342009753989174</c:v>
                </c:pt>
                <c:pt idx="1347">
                  <c:v>0.1736170214829259</c:v>
                </c:pt>
                <c:pt idx="1348">
                  <c:v>0.17381134455565894</c:v>
                </c:pt>
                <c:pt idx="1349">
                  <c:v>0.17400436085830295</c:v>
                </c:pt>
                <c:pt idx="1350">
                  <c:v>0.1741962128545308</c:v>
                </c:pt>
                <c:pt idx="1351">
                  <c:v>0.17438627362566239</c:v>
                </c:pt>
                <c:pt idx="1352">
                  <c:v>0.17457372268021565</c:v>
                </c:pt>
                <c:pt idx="1353">
                  <c:v>0.17475898989619243</c:v>
                </c:pt>
                <c:pt idx="1354">
                  <c:v>0.17494356554555612</c:v>
                </c:pt>
                <c:pt idx="1355">
                  <c:v>0.17513029163626304</c:v>
                </c:pt>
                <c:pt idx="1356">
                  <c:v>0.17532264177427026</c:v>
                </c:pt>
                <c:pt idx="1357">
                  <c:v>0.17552303483779685</c:v>
                </c:pt>
                <c:pt idx="1358">
                  <c:v>0.17573263997631783</c:v>
                </c:pt>
                <c:pt idx="1359">
                  <c:v>0.17595137393595739</c:v>
                </c:pt>
                <c:pt idx="1360">
                  <c:v>0.17617751160274164</c:v>
                </c:pt>
                <c:pt idx="1361">
                  <c:v>0.17640859978835988</c:v>
                </c:pt>
                <c:pt idx="1362">
                  <c:v>0.17664251878230852</c:v>
                </c:pt>
                <c:pt idx="1363">
                  <c:v>0.17687685411399301</c:v>
                </c:pt>
                <c:pt idx="1364">
                  <c:v>0.17710976697940006</c:v>
                </c:pt>
                <c:pt idx="1365">
                  <c:v>0.17733975365526622</c:v>
                </c:pt>
                <c:pt idx="1366">
                  <c:v>0.177565598016311</c:v>
                </c:pt>
                <c:pt idx="1367">
                  <c:v>0.17778739049608661</c:v>
                </c:pt>
                <c:pt idx="1368">
                  <c:v>0.17800575539384289</c:v>
                </c:pt>
                <c:pt idx="1369">
                  <c:v>0.17822296836844276</c:v>
                </c:pt>
                <c:pt idx="1370">
                  <c:v>0.17844198942848244</c:v>
                </c:pt>
                <c:pt idx="1371">
                  <c:v>0.17866597889184666</c:v>
                </c:pt>
                <c:pt idx="1372">
                  <c:v>0.1788971802193805</c:v>
                </c:pt>
                <c:pt idx="1373">
                  <c:v>0.17913682066824743</c:v>
                </c:pt>
                <c:pt idx="1374">
                  <c:v>0.17938452486981349</c:v>
                </c:pt>
                <c:pt idx="1375">
                  <c:v>0.17963874853026363</c:v>
                </c:pt>
                <c:pt idx="1376">
                  <c:v>0.17989755433113508</c:v>
                </c:pt>
                <c:pt idx="1377">
                  <c:v>0.18015929299481293</c:v>
                </c:pt>
                <c:pt idx="1378">
                  <c:v>0.18042216501667829</c:v>
                </c:pt>
                <c:pt idx="1379">
                  <c:v>0.18068519624745949</c:v>
                </c:pt>
                <c:pt idx="1380">
                  <c:v>0.18094731250772667</c:v>
                </c:pt>
                <c:pt idx="1381">
                  <c:v>0.18120748589195157</c:v>
                </c:pt>
                <c:pt idx="1382">
                  <c:v>0.18146502830505951</c:v>
                </c:pt>
                <c:pt idx="1383">
                  <c:v>0.18171998389365529</c:v>
                </c:pt>
                <c:pt idx="1384">
                  <c:v>0.18197371862462497</c:v>
                </c:pt>
                <c:pt idx="1385">
                  <c:v>0.18222892412681391</c:v>
                </c:pt>
                <c:pt idx="1386">
                  <c:v>0.18248854341695331</c:v>
                </c:pt>
                <c:pt idx="1387">
                  <c:v>0.18275562472062179</c:v>
                </c:pt>
                <c:pt idx="1388">
                  <c:v>0.18303185009364287</c:v>
                </c:pt>
                <c:pt idx="1389">
                  <c:v>0.18331728599104935</c:v>
                </c:pt>
                <c:pt idx="1390">
                  <c:v>0.18361091862174483</c:v>
                </c:pt>
                <c:pt idx="1391">
                  <c:v>0.18391158442428857</c:v>
                </c:pt>
                <c:pt idx="1392">
                  <c:v>0.18421924867273687</c:v>
                </c:pt>
                <c:pt idx="1393">
                  <c:v>0.18453530482483826</c:v>
                </c:pt>
                <c:pt idx="1394">
                  <c:v>0.18486272768359358</c:v>
                </c:pt>
                <c:pt idx="1395">
                  <c:v>0.18520484697027395</c:v>
                </c:pt>
                <c:pt idx="1396">
                  <c:v>0.18556460930004592</c:v>
                </c:pt>
                <c:pt idx="1397">
                  <c:v>0.18594324392678507</c:v>
                </c:pt>
                <c:pt idx="1398">
                  <c:v>0.18634079998876862</c:v>
                </c:pt>
                <c:pt idx="1399">
                  <c:v>0.18675703223092344</c:v>
                </c:pt>
                <c:pt idx="1400">
                  <c:v>0.18719219221641603</c:v>
                </c:pt>
                <c:pt idx="1401">
                  <c:v>0.18764827066794532</c:v>
                </c:pt>
                <c:pt idx="1402">
                  <c:v>0.18812846098246661</c:v>
                </c:pt>
                <c:pt idx="1403">
                  <c:v>0.18863667013925223</c:v>
                </c:pt>
                <c:pt idx="1404">
                  <c:v>0.18917558396580747</c:v>
                </c:pt>
                <c:pt idx="1405">
                  <c:v>0.18974611350344606</c:v>
                </c:pt>
                <c:pt idx="1406">
                  <c:v>0.1903468356041943</c:v>
                </c:pt>
                <c:pt idx="1407">
                  <c:v>0.19097437635774062</c:v>
                </c:pt>
                <c:pt idx="1408">
                  <c:v>0.19162564770781965</c:v>
                </c:pt>
                <c:pt idx="1409">
                  <c:v>0.19229859966773433</c:v>
                </c:pt>
                <c:pt idx="1410">
                  <c:v>0.19299267892861305</c:v>
                </c:pt>
                <c:pt idx="1411">
                  <c:v>0.19370894078899881</c:v>
                </c:pt>
                <c:pt idx="1412">
                  <c:v>0.19444920614413064</c:v>
                </c:pt>
                <c:pt idx="1413">
                  <c:v>0.19521425195601372</c:v>
                </c:pt>
                <c:pt idx="1414">
                  <c:v>0.19600415659523829</c:v>
                </c:pt>
                <c:pt idx="1415">
                  <c:v>0.19681844562441608</c:v>
                </c:pt>
                <c:pt idx="1416">
                  <c:v>0.19765679696746241</c:v>
                </c:pt>
                <c:pt idx="1417">
                  <c:v>0.19851939809869645</c:v>
                </c:pt>
                <c:pt idx="1418">
                  <c:v>0.19940735869066273</c:v>
                </c:pt>
                <c:pt idx="1419">
                  <c:v>0.20032226081500115</c:v>
                </c:pt>
                <c:pt idx="1420">
                  <c:v>0.20126294069160255</c:v>
                </c:pt>
                <c:pt idx="1421">
                  <c:v>0.20222643340339397</c:v>
                </c:pt>
                <c:pt idx="1422">
                  <c:v>0.20320656388493463</c:v>
                </c:pt>
                <c:pt idx="1423">
                  <c:v>0.20419535137116818</c:v>
                </c:pt>
                <c:pt idx="1424">
                  <c:v>0.20518438135133754</c:v>
                </c:pt>
                <c:pt idx="1425">
                  <c:v>0.20616640460715219</c:v>
                </c:pt>
                <c:pt idx="1426">
                  <c:v>0.20713680377357224</c:v>
                </c:pt>
                <c:pt idx="1427">
                  <c:v>0.20809362434582346</c:v>
                </c:pt>
                <c:pt idx="1428">
                  <c:v>0.20903666742504401</c:v>
                </c:pt>
                <c:pt idx="1429">
                  <c:v>0.20996625618467901</c:v>
                </c:pt>
                <c:pt idx="1430">
                  <c:v>0.21088308447905868</c:v>
                </c:pt>
                <c:pt idx="1431">
                  <c:v>0.21178706713921469</c:v>
                </c:pt>
                <c:pt idx="1432">
                  <c:v>0.21267754186933263</c:v>
                </c:pt>
                <c:pt idx="1433">
                  <c:v>0.21355352664367133</c:v>
                </c:pt>
                <c:pt idx="1434">
                  <c:v>0.21441355851884347</c:v>
                </c:pt>
                <c:pt idx="1435">
                  <c:v>0.21525473803681361</c:v>
                </c:pt>
                <c:pt idx="1436">
                  <c:v>0.21607319277862624</c:v>
                </c:pt>
                <c:pt idx="1437">
                  <c:v>0.21686428209880748</c:v>
                </c:pt>
                <c:pt idx="1438">
                  <c:v>0.21762381488443971</c:v>
                </c:pt>
                <c:pt idx="1439">
                  <c:v>0.21834933403506274</c:v>
                </c:pt>
                <c:pt idx="1440">
                  <c:v>0.21904093319347318</c:v>
                </c:pt>
                <c:pt idx="1441">
                  <c:v>0.21970069067484477</c:v>
                </c:pt>
                <c:pt idx="1442">
                  <c:v>0.22033198856611669</c:v>
                </c:pt>
                <c:pt idx="1443">
                  <c:v>0.22093641459931324</c:v>
                </c:pt>
                <c:pt idx="1444">
                  <c:v>0.22151213945070369</c:v>
                </c:pt>
                <c:pt idx="1445">
                  <c:v>0.22205330360941045</c:v>
                </c:pt>
                <c:pt idx="1446">
                  <c:v>0.22255160752482073</c:v>
                </c:pt>
                <c:pt idx="1447">
                  <c:v>0.22299829466922982</c:v>
                </c:pt>
                <c:pt idx="1448">
                  <c:v>0.22338701247491521</c:v>
                </c:pt>
                <c:pt idx="1449">
                  <c:v>0.22371539532147178</c:v>
                </c:pt>
                <c:pt idx="1450">
                  <c:v>0.2239848158363148</c:v>
                </c:pt>
                <c:pt idx="1451">
                  <c:v>0.22420050502229316</c:v>
                </c:pt>
                <c:pt idx="1452">
                  <c:v>0.22436826540795785</c:v>
                </c:pt>
                <c:pt idx="1453">
                  <c:v>0.22449473557694499</c:v>
                </c:pt>
                <c:pt idx="1454">
                  <c:v>0.22458684501391046</c:v>
                </c:pt>
                <c:pt idx="1455">
                  <c:v>0.22465191650200567</c:v>
                </c:pt>
                <c:pt idx="1456">
                  <c:v>0.22469928171597686</c:v>
                </c:pt>
                <c:pt idx="1457">
                  <c:v>0.22474011608089361</c:v>
                </c:pt>
                <c:pt idx="1458">
                  <c:v>0.22478608634219988</c:v>
                </c:pt>
                <c:pt idx="1459">
                  <c:v>0.22484864828655271</c:v>
                </c:pt>
                <c:pt idx="1460">
                  <c:v>0.22493840097527495</c:v>
                </c:pt>
                <c:pt idx="1461">
                  <c:v>0.22506292910043457</c:v>
                </c:pt>
                <c:pt idx="1462">
                  <c:v>0.22522875177860946</c:v>
                </c:pt>
                <c:pt idx="1463">
                  <c:v>0.22544181356815851</c:v>
                </c:pt>
                <c:pt idx="1464">
                  <c:v>0.22570765177285168</c:v>
                </c:pt>
                <c:pt idx="1465">
                  <c:v>0.22603188933836604</c:v>
                </c:pt>
                <c:pt idx="1466">
                  <c:v>0.2264186154769906</c:v>
                </c:pt>
                <c:pt idx="1467">
                  <c:v>0.22686935409050413</c:v>
                </c:pt>
                <c:pt idx="1468">
                  <c:v>0.2273817500661014</c:v>
                </c:pt>
                <c:pt idx="1469">
                  <c:v>0.22795030750512202</c:v>
                </c:pt>
                <c:pt idx="1470">
                  <c:v>0.22856783514453338</c:v>
                </c:pt>
                <c:pt idx="1471">
                  <c:v>0.2292268456329557</c:v>
                </c:pt>
                <c:pt idx="1472">
                  <c:v>0.22992189623986958</c:v>
                </c:pt>
                <c:pt idx="1473">
                  <c:v>0.23064959946855257</c:v>
                </c:pt>
                <c:pt idx="1474">
                  <c:v>0.23140710096495221</c:v>
                </c:pt>
                <c:pt idx="1475">
                  <c:v>0.23219087302676977</c:v>
                </c:pt>
                <c:pt idx="1476">
                  <c:v>0.2329953301839357</c:v>
                </c:pt>
                <c:pt idx="1477">
                  <c:v>0.23381225622928181</c:v>
                </c:pt>
                <c:pt idx="1478">
                  <c:v>0.23463271122663809</c:v>
                </c:pt>
                <c:pt idx="1479">
                  <c:v>0.23544934871716594</c:v>
                </c:pt>
                <c:pt idx="1480">
                  <c:v>0.23625787315560098</c:v>
                </c:pt>
                <c:pt idx="1481">
                  <c:v>0.23705745831026392</c:v>
                </c:pt>
                <c:pt idx="1482">
                  <c:v>0.23784922105414397</c:v>
                </c:pt>
                <c:pt idx="1483">
                  <c:v>0.238633617798229</c:v>
                </c:pt>
                <c:pt idx="1484">
                  <c:v>0.23940825933529519</c:v>
                </c:pt>
                <c:pt idx="1485">
                  <c:v>0.24016760580267416</c:v>
                </c:pt>
                <c:pt idx="1486">
                  <c:v>0.24090434204276112</c:v>
                </c:pt>
                <c:pt idx="1487">
                  <c:v>0.241612341831689</c:v>
                </c:pt>
                <c:pt idx="1488">
                  <c:v>0.24228955011284403</c:v>
                </c:pt>
                <c:pt idx="1489">
                  <c:v>0.24293824294854927</c:v>
                </c:pt>
                <c:pt idx="1490">
                  <c:v>0.24356325478194985</c:v>
                </c:pt>
                <c:pt idx="1491">
                  <c:v>0.24417013059699044</c:v>
                </c:pt>
                <c:pt idx="1492">
                  <c:v>0.24476156468324073</c:v>
                </c:pt>
                <c:pt idx="1493">
                  <c:v>0.24533635993205227</c:v>
                </c:pt>
                <c:pt idx="1494">
                  <c:v>0.24589053599470556</c:v>
                </c:pt>
                <c:pt idx="1495">
                  <c:v>0.24641998140383936</c:v>
                </c:pt>
                <c:pt idx="1496">
                  <c:v>0.24692284250232188</c:v>
                </c:pt>
                <c:pt idx="1497">
                  <c:v>0.24740096103367859</c:v>
                </c:pt>
                <c:pt idx="1498">
                  <c:v>0.2478588121104307</c:v>
                </c:pt>
                <c:pt idx="1499">
                  <c:v>0.2483007221249921</c:v>
                </c:pt>
                <c:pt idx="1500">
                  <c:v>0.2487288110641136</c:v>
                </c:pt>
                <c:pt idx="1501">
                  <c:v>0.24914212336873753</c:v>
                </c:pt>
                <c:pt idx="1502">
                  <c:v>0.24953718499164312</c:v>
                </c:pt>
                <c:pt idx="1503">
                  <c:v>0.24991079755393597</c:v>
                </c:pt>
                <c:pt idx="1504">
                  <c:v>0.25026170235161482</c:v>
                </c:pt>
                <c:pt idx="1505">
                  <c:v>0.25059127727386044</c:v>
                </c:pt>
                <c:pt idx="1506">
                  <c:v>0.25090119461565152</c:v>
                </c:pt>
                <c:pt idx="1507">
                  <c:v>0.25119032133234576</c:v>
                </c:pt>
                <c:pt idx="1508">
                  <c:v>0.25145143532003533</c:v>
                </c:pt>
                <c:pt idx="1509">
                  <c:v>0.25166885336130129</c:v>
                </c:pt>
                <c:pt idx="1510">
                  <c:v>0.25182031739343558</c:v>
                </c:pt>
                <c:pt idx="1511">
                  <c:v>0.2518812052985856</c:v>
                </c:pt>
                <c:pt idx="1512">
                  <c:v>0.2518258941174375</c:v>
                </c:pt>
                <c:pt idx="1513">
                  <c:v>0.25163402697800497</c:v>
                </c:pt>
                <c:pt idx="1514">
                  <c:v>0.25129142910459679</c:v>
                </c:pt>
                <c:pt idx="1515">
                  <c:v>0.25078916528702211</c:v>
                </c:pt>
                <c:pt idx="1516">
                  <c:v>0.2501250402421199</c:v>
                </c:pt>
                <c:pt idx="1517">
                  <c:v>0.24930276851206801</c:v>
                </c:pt>
                <c:pt idx="1518">
                  <c:v>0.24833391345181199</c:v>
                </c:pt>
                <c:pt idx="1519">
                  <c:v>0.24723800261405404</c:v>
                </c:pt>
                <c:pt idx="1520">
                  <c:v>0.24604232378830726</c:v>
                </c:pt>
                <c:pt idx="1521">
                  <c:v>0.24478102339333929</c:v>
                </c:pt>
                <c:pt idx="1522">
                  <c:v>0.24348739144912346</c:v>
                </c:pt>
                <c:pt idx="1523">
                  <c:v>0.24219242810837749</c:v>
                </c:pt>
                <c:pt idx="1524">
                  <c:v>0.24091964794564202</c:v>
                </c:pt>
                <c:pt idx="1525">
                  <c:v>0.23968323556586013</c:v>
                </c:pt>
                <c:pt idx="1526">
                  <c:v>0.23849052985694275</c:v>
                </c:pt>
                <c:pt idx="1527">
                  <c:v>0.23734457315335933</c:v>
                </c:pt>
                <c:pt idx="1528">
                  <c:v>0.23624722343808424</c:v>
                </c:pt>
                <c:pt idx="1529">
                  <c:v>0.23520077659328187</c:v>
                </c:pt>
                <c:pt idx="1530">
                  <c:v>0.23420818441697111</c:v>
                </c:pt>
                <c:pt idx="1531">
                  <c:v>0.23327145282908701</c:v>
                </c:pt>
                <c:pt idx="1532">
                  <c:v>0.23239088557472576</c:v>
                </c:pt>
                <c:pt idx="1533">
                  <c:v>0.23156395077250191</c:v>
                </c:pt>
                <c:pt idx="1534">
                  <c:v>0.23078651173939557</c:v>
                </c:pt>
                <c:pt idx="1535">
                  <c:v>0.23005420473386173</c:v>
                </c:pt>
                <c:pt idx="1536">
                  <c:v>0.2293642381458888</c:v>
                </c:pt>
                <c:pt idx="1537">
                  <c:v>0.22871619433154711</c:v>
                </c:pt>
                <c:pt idx="1538">
                  <c:v>0.22811092177689984</c:v>
                </c:pt>
                <c:pt idx="1539">
                  <c:v>0.22754938489112309</c:v>
                </c:pt>
                <c:pt idx="1540">
                  <c:v>0.22703136098052246</c:v>
                </c:pt>
                <c:pt idx="1541">
                  <c:v>0.22655468837139703</c:v>
                </c:pt>
                <c:pt idx="1542">
                  <c:v>0.22611635973828881</c:v>
                </c:pt>
                <c:pt idx="1543">
                  <c:v>0.22571371512814709</c:v>
                </c:pt>
                <c:pt idx="1544">
                  <c:v>0.22534535757010221</c:v>
                </c:pt>
                <c:pt idx="1545">
                  <c:v>0.22501174069218821</c:v>
                </c:pt>
                <c:pt idx="1546">
                  <c:v>0.22471424306804255</c:v>
                </c:pt>
                <c:pt idx="1547">
                  <c:v>0.22445376233426495</c:v>
                </c:pt>
                <c:pt idx="1548">
                  <c:v>0.22422936879062727</c:v>
                </c:pt>
                <c:pt idx="1549">
                  <c:v>0.22403911907712859</c:v>
                </c:pt>
                <c:pt idx="1550">
                  <c:v>0.22388016508849351</c:v>
                </c:pt>
                <c:pt idx="1551">
                  <c:v>0.22375069401696879</c:v>
                </c:pt>
                <c:pt idx="1552">
                  <c:v>0.22365154161232403</c:v>
                </c:pt>
                <c:pt idx="1553">
                  <c:v>0.22358565011694498</c:v>
                </c:pt>
                <c:pt idx="1554">
                  <c:v>0.22355661362081902</c:v>
                </c:pt>
                <c:pt idx="1555">
                  <c:v>0.22356695663988202</c:v>
                </c:pt>
                <c:pt idx="1556">
                  <c:v>0.2236166819879063</c:v>
                </c:pt>
                <c:pt idx="1557">
                  <c:v>0.22370246216649436</c:v>
                </c:pt>
                <c:pt idx="1558">
                  <c:v>0.22381925174155681</c:v>
                </c:pt>
                <c:pt idx="1559">
                  <c:v>0.22396179158643414</c:v>
                </c:pt>
                <c:pt idx="1560">
                  <c:v>0.22412654699959556</c:v>
                </c:pt>
                <c:pt idx="1561">
                  <c:v>0.22431267984501513</c:v>
                </c:pt>
                <c:pt idx="1562">
                  <c:v>0.2245198936597691</c:v>
                </c:pt>
                <c:pt idx="1563">
                  <c:v>0.22474751637013768</c:v>
                </c:pt>
                <c:pt idx="1564">
                  <c:v>0.22499206692178786</c:v>
                </c:pt>
                <c:pt idx="1565">
                  <c:v>0.22524697612981048</c:v>
                </c:pt>
                <c:pt idx="1566">
                  <c:v>0.22550360426938021</c:v>
                </c:pt>
                <c:pt idx="1567">
                  <c:v>0.22575226272370597</c:v>
                </c:pt>
                <c:pt idx="1568">
                  <c:v>0.22598529948358725</c:v>
                </c:pt>
                <c:pt idx="1569">
                  <c:v>0.22619661912903177</c:v>
                </c:pt>
                <c:pt idx="1570">
                  <c:v>0.22638125576937507</c:v>
                </c:pt>
                <c:pt idx="1571">
                  <c:v>0.22653358858537376</c:v>
                </c:pt>
                <c:pt idx="1572">
                  <c:v>0.22664484861956902</c:v>
                </c:pt>
                <c:pt idx="1573">
                  <c:v>0.22670290393177728</c:v>
                </c:pt>
                <c:pt idx="1574">
                  <c:v>0.22669324559403059</c:v>
                </c:pt>
                <c:pt idx="1575">
                  <c:v>0.22660101386259279</c:v>
                </c:pt>
                <c:pt idx="1576">
                  <c:v>0.22641259649704859</c:v>
                </c:pt>
                <c:pt idx="1577">
                  <c:v>0.22611847306350341</c:v>
                </c:pt>
                <c:pt idx="1578">
                  <c:v>0.22571252410524745</c:v>
                </c:pt>
                <c:pt idx="1579">
                  <c:v>0.22519127799361816</c:v>
                </c:pt>
                <c:pt idx="1580">
                  <c:v>0.22455336804667725</c:v>
                </c:pt>
                <c:pt idx="1581">
                  <c:v>0.22379990141331441</c:v>
                </c:pt>
                <c:pt idx="1582">
                  <c:v>0.22293422354691039</c:v>
                </c:pt>
                <c:pt idx="1583">
                  <c:v>0.22196393043877471</c:v>
                </c:pt>
                <c:pt idx="1584">
                  <c:v>0.22090059432285269</c:v>
                </c:pt>
                <c:pt idx="1585">
                  <c:v>0.21975974744030868</c:v>
                </c:pt>
                <c:pt idx="1586">
                  <c:v>0.21855792830294585</c:v>
                </c:pt>
                <c:pt idx="1587">
                  <c:v>0.21731131438558882</c:v>
                </c:pt>
                <c:pt idx="1588">
                  <c:v>0.21603443586308579</c:v>
                </c:pt>
                <c:pt idx="1589">
                  <c:v>0.21473876008478754</c:v>
                </c:pt>
                <c:pt idx="1590">
                  <c:v>0.2134355178310906</c:v>
                </c:pt>
                <c:pt idx="1591">
                  <c:v>0.21213596479875096</c:v>
                </c:pt>
                <c:pt idx="1592">
                  <c:v>0.21085226911642907</c:v>
                </c:pt>
                <c:pt idx="1593">
                  <c:v>0.20959838638979267</c:v>
                </c:pt>
                <c:pt idx="1594">
                  <c:v>0.20838780302616156</c:v>
                </c:pt>
                <c:pt idx="1595">
                  <c:v>0.20723106284803372</c:v>
                </c:pt>
                <c:pt idx="1596">
                  <c:v>0.20613597384521587</c:v>
                </c:pt>
                <c:pt idx="1597">
                  <c:v>0.20510626021361833</c:v>
                </c:pt>
                <c:pt idx="1598">
                  <c:v>0.20414275217528222</c:v>
                </c:pt>
                <c:pt idx="1599">
                  <c:v>0.20324506665219533</c:v>
                </c:pt>
                <c:pt idx="1600">
                  <c:v>0.20241239006060219</c:v>
                </c:pt>
                <c:pt idx="1601">
                  <c:v>0.20164496719716396</c:v>
                </c:pt>
                <c:pt idx="1602">
                  <c:v>0.20094286450879906</c:v>
                </c:pt>
                <c:pt idx="1603">
                  <c:v>0.20030592095314603</c:v>
                </c:pt>
                <c:pt idx="1604">
                  <c:v>0.19973222001393476</c:v>
                </c:pt>
                <c:pt idx="1605">
                  <c:v>0.19921825278963878</c:v>
                </c:pt>
                <c:pt idx="1606">
                  <c:v>0.19875892382029325</c:v>
                </c:pt>
                <c:pt idx="1607">
                  <c:v>0.19834851985173663</c:v>
                </c:pt>
                <c:pt idx="1608">
                  <c:v>0.19798106202110854</c:v>
                </c:pt>
                <c:pt idx="1609">
                  <c:v>0.19765126518821996</c:v>
                </c:pt>
                <c:pt idx="1610">
                  <c:v>0.19735422586427809</c:v>
                </c:pt>
                <c:pt idx="1611">
                  <c:v>0.19708526478555666</c:v>
                </c:pt>
                <c:pt idx="1612">
                  <c:v>0.19683972028718177</c:v>
                </c:pt>
                <c:pt idx="1613">
                  <c:v>0.19661355306614181</c:v>
                </c:pt>
                <c:pt idx="1614">
                  <c:v>0.19640344363893825</c:v>
                </c:pt>
                <c:pt idx="1615">
                  <c:v>0.19620764898973786</c:v>
                </c:pt>
                <c:pt idx="1616">
                  <c:v>0.19602640261237025</c:v>
                </c:pt>
                <c:pt idx="1617">
                  <c:v>0.19586100040345233</c:v>
                </c:pt>
                <c:pt idx="1618">
                  <c:v>0.19571248529452212</c:v>
                </c:pt>
                <c:pt idx="1619">
                  <c:v>0.19558094100407886</c:v>
                </c:pt>
                <c:pt idx="1620">
                  <c:v>0.19546377687899208</c:v>
                </c:pt>
                <c:pt idx="1621">
                  <c:v>0.19535669025868618</c:v>
                </c:pt>
                <c:pt idx="1622">
                  <c:v>0.19525336483840106</c:v>
                </c:pt>
                <c:pt idx="1623">
                  <c:v>0.19514794474297414</c:v>
                </c:pt>
                <c:pt idx="1624">
                  <c:v>0.19503579051752473</c:v>
                </c:pt>
                <c:pt idx="1625">
                  <c:v>0.19491418409634853</c:v>
                </c:pt>
                <c:pt idx="1626">
                  <c:v>0.19478247801957382</c:v>
                </c:pt>
                <c:pt idx="1627">
                  <c:v>0.19464173987140188</c:v>
                </c:pt>
                <c:pt idx="1628">
                  <c:v>0.19449364105566269</c:v>
                </c:pt>
                <c:pt idx="1629">
                  <c:v>0.19434000223316683</c:v>
                </c:pt>
                <c:pt idx="1630">
                  <c:v>0.1941828934912907</c:v>
                </c:pt>
                <c:pt idx="1631">
                  <c:v>0.19402443238065736</c:v>
                </c:pt>
                <c:pt idx="1632">
                  <c:v>0.19386688432968258</c:v>
                </c:pt>
                <c:pt idx="1633">
                  <c:v>0.19371190798850024</c:v>
                </c:pt>
                <c:pt idx="1634">
                  <c:v>0.19356080775226869</c:v>
                </c:pt>
                <c:pt idx="1635">
                  <c:v>0.19341282573897078</c:v>
                </c:pt>
                <c:pt idx="1636">
                  <c:v>0.19326620037274822</c:v>
                </c:pt>
                <c:pt idx="1637">
                  <c:v>0.19311801735531076</c:v>
                </c:pt>
                <c:pt idx="1638">
                  <c:v>0.1929658684330241</c:v>
                </c:pt>
                <c:pt idx="1639">
                  <c:v>0.19280825217332709</c:v>
                </c:pt>
                <c:pt idx="1640">
                  <c:v>0.19264497387318913</c:v>
                </c:pt>
                <c:pt idx="1641">
                  <c:v>0.19247719336158975</c:v>
                </c:pt>
                <c:pt idx="1642">
                  <c:v>0.19230561768537691</c:v>
                </c:pt>
                <c:pt idx="1643">
                  <c:v>0.19212985049593667</c:v>
                </c:pt>
                <c:pt idx="1644">
                  <c:v>0.19194819391739337</c:v>
                </c:pt>
                <c:pt idx="1645">
                  <c:v>0.19175685034957801</c:v>
                </c:pt>
                <c:pt idx="1646">
                  <c:v>0.19155177919054867</c:v>
                </c:pt>
                <c:pt idx="1647">
                  <c:v>0.19132994889419475</c:v>
                </c:pt>
                <c:pt idx="1648">
                  <c:v>0.19108918566229061</c:v>
                </c:pt>
                <c:pt idx="1649">
                  <c:v>0.19082897148113787</c:v>
                </c:pt>
                <c:pt idx="1650">
                  <c:v>0.19054939130167525</c:v>
                </c:pt>
                <c:pt idx="1651">
                  <c:v>0.19025058238862902</c:v>
                </c:pt>
                <c:pt idx="1652">
                  <c:v>0.18993138799062181</c:v>
                </c:pt>
                <c:pt idx="1653">
                  <c:v>0.18959080702525577</c:v>
                </c:pt>
                <c:pt idx="1654">
                  <c:v>0.18922774512787666</c:v>
                </c:pt>
                <c:pt idx="1655">
                  <c:v>0.18884280590124092</c:v>
                </c:pt>
                <c:pt idx="1656">
                  <c:v>0.18843833323191961</c:v>
                </c:pt>
                <c:pt idx="1657">
                  <c:v>0.18801850179497881</c:v>
                </c:pt>
                <c:pt idx="1658">
                  <c:v>0.18758781930992996</c:v>
                </c:pt>
                <c:pt idx="1659">
                  <c:v>0.18715043003295662</c:v>
                </c:pt>
                <c:pt idx="1660">
                  <c:v>0.18670887848169937</c:v>
                </c:pt>
                <c:pt idx="1661">
                  <c:v>0.1862641665185748</c:v>
                </c:pt>
                <c:pt idx="1662">
                  <c:v>0.18581660061678973</c:v>
                </c:pt>
                <c:pt idx="1663">
                  <c:v>0.18536653540219838</c:v>
                </c:pt>
                <c:pt idx="1664">
                  <c:v>0.18491560546188424</c:v>
                </c:pt>
                <c:pt idx="1665">
                  <c:v>0.18446627558121931</c:v>
                </c:pt>
                <c:pt idx="1666">
                  <c:v>0.18402144300719259</c:v>
                </c:pt>
                <c:pt idx="1667">
                  <c:v>0.18358291229944845</c:v>
                </c:pt>
                <c:pt idx="1668">
                  <c:v>0.18315194101444898</c:v>
                </c:pt>
                <c:pt idx="1669">
                  <c:v>0.18272791867590998</c:v>
                </c:pt>
                <c:pt idx="1670">
                  <c:v>0.18230955166125551</c:v>
                </c:pt>
                <c:pt idx="1671">
                  <c:v>0.18189623673508282</c:v>
                </c:pt>
                <c:pt idx="1672">
                  <c:v>0.18148810655525549</c:v>
                </c:pt>
                <c:pt idx="1673">
                  <c:v>0.18108714976220852</c:v>
                </c:pt>
                <c:pt idx="1674">
                  <c:v>0.18069647048353799</c:v>
                </c:pt>
                <c:pt idx="1675">
                  <c:v>0.18031964989548832</c:v>
                </c:pt>
                <c:pt idx="1676">
                  <c:v>0.17996001420752006</c:v>
                </c:pt>
                <c:pt idx="1677">
                  <c:v>0.17962005269226256</c:v>
                </c:pt>
                <c:pt idx="1678">
                  <c:v>0.17930161676803202</c:v>
                </c:pt>
                <c:pt idx="1679">
                  <c:v>0.17900582611911264</c:v>
                </c:pt>
                <c:pt idx="1680">
                  <c:v>0.17873278041864238</c:v>
                </c:pt>
                <c:pt idx="1681">
                  <c:v>0.17848214556187247</c:v>
                </c:pt>
                <c:pt idx="1682">
                  <c:v>0.17825252393916158</c:v>
                </c:pt>
                <c:pt idx="1683">
                  <c:v>0.17804165087127066</c:v>
                </c:pt>
                <c:pt idx="1684">
                  <c:v>0.17784620194892586</c:v>
                </c:pt>
                <c:pt idx="1685">
                  <c:v>0.17766324836177361</c:v>
                </c:pt>
                <c:pt idx="1686">
                  <c:v>0.17749049730393185</c:v>
                </c:pt>
                <c:pt idx="1687">
                  <c:v>0.17732759762680017</c:v>
                </c:pt>
                <c:pt idx="1688">
                  <c:v>0.17717623271995231</c:v>
                </c:pt>
                <c:pt idx="1689">
                  <c:v>0.17704035914003347</c:v>
                </c:pt>
                <c:pt idx="1690">
                  <c:v>0.17692426858920729</c:v>
                </c:pt>
                <c:pt idx="1691">
                  <c:v>0.17683249239974408</c:v>
                </c:pt>
                <c:pt idx="1692">
                  <c:v>0.17676815903333287</c:v>
                </c:pt>
                <c:pt idx="1693">
                  <c:v>0.17673270719836609</c:v>
                </c:pt>
                <c:pt idx="1694">
                  <c:v>0.17672617818552927</c:v>
                </c:pt>
                <c:pt idx="1695">
                  <c:v>0.17674740992740123</c:v>
                </c:pt>
                <c:pt idx="1696">
                  <c:v>0.17679510049389402</c:v>
                </c:pt>
                <c:pt idx="1697">
                  <c:v>0.1768677104891746</c:v>
                </c:pt>
                <c:pt idx="1698">
                  <c:v>0.17696365556880822</c:v>
                </c:pt>
                <c:pt idx="1699">
                  <c:v>0.17708101510601615</c:v>
                </c:pt>
                <c:pt idx="1700">
                  <c:v>0.17721728874731391</c:v>
                </c:pt>
                <c:pt idx="1701">
                  <c:v>0.17736900700680824</c:v>
                </c:pt>
                <c:pt idx="1702">
                  <c:v>0.17753298817626828</c:v>
                </c:pt>
                <c:pt idx="1703">
                  <c:v>0.17770522294946189</c:v>
                </c:pt>
                <c:pt idx="1704">
                  <c:v>0.1778823751903752</c:v>
                </c:pt>
                <c:pt idx="1705">
                  <c:v>0.17806120060214303</c:v>
                </c:pt>
                <c:pt idx="1706">
                  <c:v>0.17823825548148398</c:v>
                </c:pt>
                <c:pt idx="1707">
                  <c:v>0.17840897386563126</c:v>
                </c:pt>
                <c:pt idx="1708">
                  <c:v>0.17856829712217592</c:v>
                </c:pt>
                <c:pt idx="1709">
                  <c:v>0.17871038254356242</c:v>
                </c:pt>
                <c:pt idx="1710">
                  <c:v>0.17882904126964883</c:v>
                </c:pt>
                <c:pt idx="1711">
                  <c:v>0.17891992798361478</c:v>
                </c:pt>
                <c:pt idx="1712">
                  <c:v>0.17897962222712549</c:v>
                </c:pt>
                <c:pt idx="1713">
                  <c:v>0.17900709016871807</c:v>
                </c:pt>
                <c:pt idx="1714">
                  <c:v>0.17900237431008492</c:v>
                </c:pt>
                <c:pt idx="1715">
                  <c:v>0.17896610766521437</c:v>
                </c:pt>
                <c:pt idx="1716">
                  <c:v>0.17889824953203648</c:v>
                </c:pt>
                <c:pt idx="1717">
                  <c:v>0.17879813440041292</c:v>
                </c:pt>
                <c:pt idx="1718">
                  <c:v>0.17866500730908663</c:v>
                </c:pt>
                <c:pt idx="1719">
                  <c:v>0.17849885005305699</c:v>
                </c:pt>
                <c:pt idx="1720">
                  <c:v>0.17830086546388302</c:v>
                </c:pt>
                <c:pt idx="1721">
                  <c:v>0.17807420190295076</c:v>
                </c:pt>
                <c:pt idx="1722">
                  <c:v>0.17782355883914225</c:v>
                </c:pt>
                <c:pt idx="1723">
                  <c:v>0.17755411403404098</c:v>
                </c:pt>
                <c:pt idx="1724">
                  <c:v>0.17727074486337646</c:v>
                </c:pt>
                <c:pt idx="1725">
                  <c:v>0.1769771563506789</c:v>
                </c:pt>
                <c:pt idx="1726">
                  <c:v>0.17667588389555633</c:v>
                </c:pt>
                <c:pt idx="1727">
                  <c:v>0.17636834497800835</c:v>
                </c:pt>
                <c:pt idx="1728">
                  <c:v>0.1760553739464622</c:v>
                </c:pt>
                <c:pt idx="1729">
                  <c:v>0.17573823726542226</c:v>
                </c:pt>
                <c:pt idx="1730">
                  <c:v>0.17541776391127273</c:v>
                </c:pt>
                <c:pt idx="1731">
                  <c:v>0.17509555142161848</c:v>
                </c:pt>
                <c:pt idx="1732">
                  <c:v>0.17477314449970927</c:v>
                </c:pt>
                <c:pt idx="1733">
                  <c:v>0.17445169839576991</c:v>
                </c:pt>
                <c:pt idx="1734">
                  <c:v>0.17413289376825103</c:v>
                </c:pt>
                <c:pt idx="1735">
                  <c:v>0.17381768577473855</c:v>
                </c:pt>
                <c:pt idx="1736">
                  <c:v>0.17350750692368033</c:v>
                </c:pt>
                <c:pt idx="1737">
                  <c:v>0.17320330604744683</c:v>
                </c:pt>
                <c:pt idx="1738">
                  <c:v>0.17290602952841339</c:v>
                </c:pt>
                <c:pt idx="1739">
                  <c:v>0.17261619027947572</c:v>
                </c:pt>
                <c:pt idx="1740">
                  <c:v>0.17233396505806542</c:v>
                </c:pt>
                <c:pt idx="1741">
                  <c:v>0.17205847793050222</c:v>
                </c:pt>
                <c:pt idx="1742">
                  <c:v>0.17178856861249192</c:v>
                </c:pt>
                <c:pt idx="1743">
                  <c:v>0.1715218852681063</c:v>
                </c:pt>
                <c:pt idx="1744">
                  <c:v>0.17125546109768586</c:v>
                </c:pt>
                <c:pt idx="1745">
                  <c:v>0.17098528658794099</c:v>
                </c:pt>
                <c:pt idx="1746">
                  <c:v>0.17070726686980409</c:v>
                </c:pt>
                <c:pt idx="1747">
                  <c:v>0.17041655523774379</c:v>
                </c:pt>
                <c:pt idx="1748">
                  <c:v>0.17010874754354133</c:v>
                </c:pt>
                <c:pt idx="1749">
                  <c:v>0.16978035818163895</c:v>
                </c:pt>
                <c:pt idx="1750">
                  <c:v>0.16942934146449995</c:v>
                </c:pt>
                <c:pt idx="1751">
                  <c:v>0.16905508719487006</c:v>
                </c:pt>
                <c:pt idx="1752">
                  <c:v>0.16865874751468712</c:v>
                </c:pt>
                <c:pt idx="1753">
                  <c:v>0.16824270705925237</c:v>
                </c:pt>
                <c:pt idx="1754">
                  <c:v>0.16781029194969765</c:v>
                </c:pt>
                <c:pt idx="1755">
                  <c:v>0.16736519595535915</c:v>
                </c:pt>
                <c:pt idx="1756">
                  <c:v>0.16691152470434123</c:v>
                </c:pt>
                <c:pt idx="1757">
                  <c:v>0.16645327300343837</c:v>
                </c:pt>
                <c:pt idx="1758">
                  <c:v>0.16599418321885484</c:v>
                </c:pt>
                <c:pt idx="1759">
                  <c:v>0.16553784058541943</c:v>
                </c:pt>
                <c:pt idx="1760">
                  <c:v>0.16508710906168422</c:v>
                </c:pt>
                <c:pt idx="1761">
                  <c:v>0.16464347682942482</c:v>
                </c:pt>
                <c:pt idx="1762">
                  <c:v>0.16420842626157894</c:v>
                </c:pt>
                <c:pt idx="1763">
                  <c:v>0.16378202592772861</c:v>
                </c:pt>
                <c:pt idx="1764">
                  <c:v>0.16336481356545407</c:v>
                </c:pt>
                <c:pt idx="1765">
                  <c:v>0.16295793445382512</c:v>
                </c:pt>
                <c:pt idx="1766">
                  <c:v>0.1625630919485469</c:v>
                </c:pt>
                <c:pt idx="1767">
                  <c:v>0.16218301301122151</c:v>
                </c:pt>
                <c:pt idx="1768">
                  <c:v>0.16182074345604114</c:v>
                </c:pt>
                <c:pt idx="1769">
                  <c:v>0.16147880719661456</c:v>
                </c:pt>
                <c:pt idx="1770">
                  <c:v>0.16115911618241541</c:v>
                </c:pt>
                <c:pt idx="1771">
                  <c:v>0.160862274305419</c:v>
                </c:pt>
                <c:pt idx="1772">
                  <c:v>0.16058776891313042</c:v>
                </c:pt>
                <c:pt idx="1773">
                  <c:v>0.16033374151615554</c:v>
                </c:pt>
                <c:pt idx="1774">
                  <c:v>0.16009782899301828</c:v>
                </c:pt>
                <c:pt idx="1775">
                  <c:v>0.15987735013408411</c:v>
                </c:pt>
                <c:pt idx="1776">
                  <c:v>0.1596688869927384</c:v>
                </c:pt>
                <c:pt idx="1777">
                  <c:v>0.15947014486160194</c:v>
                </c:pt>
                <c:pt idx="1778">
                  <c:v>0.15927911273366868</c:v>
                </c:pt>
                <c:pt idx="1779">
                  <c:v>0.15909522321426006</c:v>
                </c:pt>
                <c:pt idx="1780">
                  <c:v>0.15891888504694596</c:v>
                </c:pt>
                <c:pt idx="1781">
                  <c:v>0.15875203794604664</c:v>
                </c:pt>
                <c:pt idx="1782">
                  <c:v>0.15859694388191892</c:v>
                </c:pt>
                <c:pt idx="1783">
                  <c:v>0.15845553783724664</c:v>
                </c:pt>
                <c:pt idx="1784">
                  <c:v>0.15832868724029037</c:v>
                </c:pt>
                <c:pt idx="1785">
                  <c:v>0.15821563783736969</c:v>
                </c:pt>
                <c:pt idx="1786">
                  <c:v>0.15811410849783381</c:v>
                </c:pt>
                <c:pt idx="1787">
                  <c:v>0.15802149700018975</c:v>
                </c:pt>
                <c:pt idx="1788">
                  <c:v>0.15793497243665866</c:v>
                </c:pt>
                <c:pt idx="1789">
                  <c:v>0.15785309568479888</c:v>
                </c:pt>
                <c:pt idx="1790">
                  <c:v>0.1577759104173021</c:v>
                </c:pt>
                <c:pt idx="1791">
                  <c:v>0.15770475654962557</c:v>
                </c:pt>
                <c:pt idx="1792">
                  <c:v>0.15764097333648996</c:v>
                </c:pt>
                <c:pt idx="1793">
                  <c:v>0.15758594585641339</c:v>
                </c:pt>
                <c:pt idx="1794">
                  <c:v>0.15753930060197041</c:v>
                </c:pt>
                <c:pt idx="1795">
                  <c:v>0.15749973935739059</c:v>
                </c:pt>
                <c:pt idx="1796">
                  <c:v>0.15746531706613587</c:v>
                </c:pt>
                <c:pt idx="1797">
                  <c:v>0.15743404326377075</c:v>
                </c:pt>
                <c:pt idx="1798">
                  <c:v>0.15740522339551377</c:v>
                </c:pt>
                <c:pt idx="1799">
                  <c:v>0.15737968957240123</c:v>
                </c:pt>
                <c:pt idx="1800">
                  <c:v>0.15735966137408386</c:v>
                </c:pt>
                <c:pt idx="1801">
                  <c:v>0.15734809816976114</c:v>
                </c:pt>
                <c:pt idx="1802">
                  <c:v>0.15734745063942224</c:v>
                </c:pt>
                <c:pt idx="1803">
                  <c:v>0.15735947636039105</c:v>
                </c:pt>
                <c:pt idx="1804">
                  <c:v>0.15738385259330701</c:v>
                </c:pt>
                <c:pt idx="1805">
                  <c:v>0.15741891606395308</c:v>
                </c:pt>
                <c:pt idx="1806">
                  <c:v>0.1574616621712418</c:v>
                </c:pt>
                <c:pt idx="1807">
                  <c:v>0.15750843789507296</c:v>
                </c:pt>
                <c:pt idx="1808">
                  <c:v>0.15755554257740612</c:v>
                </c:pt>
                <c:pt idx="1809">
                  <c:v>0.15760006073523203</c:v>
                </c:pt>
                <c:pt idx="1810">
                  <c:v>0.15764000138611112</c:v>
                </c:pt>
                <c:pt idx="1811">
                  <c:v>0.15767439123925631</c:v>
                </c:pt>
                <c:pt idx="1812">
                  <c:v>0.15770336784581163</c:v>
                </c:pt>
                <c:pt idx="1813">
                  <c:v>0.15772818002305644</c:v>
                </c:pt>
                <c:pt idx="1814">
                  <c:v>0.15775104921790717</c:v>
                </c:pt>
                <c:pt idx="1815">
                  <c:v>0.15777424370020976</c:v>
                </c:pt>
                <c:pt idx="1816">
                  <c:v>0.15780031003584127</c:v>
                </c:pt>
                <c:pt idx="1817">
                  <c:v>0.15783119349205232</c:v>
                </c:pt>
                <c:pt idx="1818">
                  <c:v>0.15786805278516336</c:v>
                </c:pt>
                <c:pt idx="1819">
                  <c:v>0.15791102837320536</c:v>
                </c:pt>
                <c:pt idx="1820">
                  <c:v>0.15795933467619327</c:v>
                </c:pt>
                <c:pt idx="1821">
                  <c:v>0.15801176907462022</c:v>
                </c:pt>
                <c:pt idx="1822">
                  <c:v>0.15806698952516218</c:v>
                </c:pt>
                <c:pt idx="1823">
                  <c:v>0.15812383871603852</c:v>
                </c:pt>
                <c:pt idx="1824">
                  <c:v>0.15818129778232437</c:v>
                </c:pt>
                <c:pt idx="1825">
                  <c:v>0.1582387181045507</c:v>
                </c:pt>
                <c:pt idx="1826">
                  <c:v>0.15829498718920088</c:v>
                </c:pt>
                <c:pt idx="1827">
                  <c:v>0.15834903833119862</c:v>
                </c:pt>
                <c:pt idx="1828">
                  <c:v>0.15839929431274491</c:v>
                </c:pt>
                <c:pt idx="1829">
                  <c:v>0.15844436274017848</c:v>
                </c:pt>
                <c:pt idx="1830">
                  <c:v>0.15848298991889032</c:v>
                </c:pt>
                <c:pt idx="1831">
                  <c:v>0.15851480311652166</c:v>
                </c:pt>
                <c:pt idx="1832">
                  <c:v>0.15854054290462594</c:v>
                </c:pt>
                <c:pt idx="1833">
                  <c:v>0.15856150688627968</c:v>
                </c:pt>
                <c:pt idx="1834">
                  <c:v>0.15857931778967072</c:v>
                </c:pt>
                <c:pt idx="1835">
                  <c:v>0.15859508847009962</c:v>
                </c:pt>
                <c:pt idx="1836">
                  <c:v>0.15860863315866014</c:v>
                </c:pt>
                <c:pt idx="1837">
                  <c:v>0.15861869917686044</c:v>
                </c:pt>
                <c:pt idx="1838">
                  <c:v>0.15862282770340619</c:v>
                </c:pt>
                <c:pt idx="1839">
                  <c:v>0.15861842085064037</c:v>
                </c:pt>
                <c:pt idx="1840">
                  <c:v>0.15860343788571052</c:v>
                </c:pt>
                <c:pt idx="1841">
                  <c:v>0.15857676670400178</c:v>
                </c:pt>
                <c:pt idx="1842">
                  <c:v>0.1585391515257254</c:v>
                </c:pt>
                <c:pt idx="1843">
                  <c:v>0.15849314577394547</c:v>
                </c:pt>
                <c:pt idx="1844">
                  <c:v>0.15844222976677946</c:v>
                </c:pt>
                <c:pt idx="1845">
                  <c:v>0.15839011428051719</c:v>
                </c:pt>
                <c:pt idx="1846">
                  <c:v>0.15834078652107808</c:v>
                </c:pt>
                <c:pt idx="1847">
                  <c:v>0.15829698037943507</c:v>
                </c:pt>
                <c:pt idx="1848">
                  <c:v>0.15826036276275979</c:v>
                </c:pt>
                <c:pt idx="1849">
                  <c:v>0.15823130262392937</c:v>
                </c:pt>
                <c:pt idx="1850">
                  <c:v>0.15820933500573553</c:v>
                </c:pt>
                <c:pt idx="1851">
                  <c:v>0.15819325393062067</c:v>
                </c:pt>
                <c:pt idx="1852">
                  <c:v>0.15818166851065996</c:v>
                </c:pt>
                <c:pt idx="1853">
                  <c:v>0.15817341988000566</c:v>
                </c:pt>
                <c:pt idx="1854">
                  <c:v>0.15816730301911452</c:v>
                </c:pt>
                <c:pt idx="1855">
                  <c:v>0.15816294712524248</c:v>
                </c:pt>
                <c:pt idx="1856">
                  <c:v>0.15816016679029465</c:v>
                </c:pt>
                <c:pt idx="1857">
                  <c:v>0.15815919367726827</c:v>
                </c:pt>
                <c:pt idx="1858">
                  <c:v>0.15816044482298841</c:v>
                </c:pt>
                <c:pt idx="1859">
                  <c:v>0.15816442997782587</c:v>
                </c:pt>
                <c:pt idx="1860">
                  <c:v>0.15817105653717578</c:v>
                </c:pt>
                <c:pt idx="1861">
                  <c:v>0.15818037096286985</c:v>
                </c:pt>
                <c:pt idx="1862">
                  <c:v>0.15819153926898089</c:v>
                </c:pt>
                <c:pt idx="1863">
                  <c:v>0.15820437622455163</c:v>
                </c:pt>
                <c:pt idx="1864">
                  <c:v>0.15821855756243652</c:v>
                </c:pt>
                <c:pt idx="1865">
                  <c:v>0.15823445418772242</c:v>
                </c:pt>
                <c:pt idx="1866">
                  <c:v>0.15825266882063527</c:v>
                </c:pt>
                <c:pt idx="1867">
                  <c:v>0.15827436052510879</c:v>
                </c:pt>
                <c:pt idx="1868">
                  <c:v>0.15829990065141419</c:v>
                </c:pt>
                <c:pt idx="1869">
                  <c:v>0.15832942894895419</c:v>
                </c:pt>
                <c:pt idx="1870">
                  <c:v>0.15836234354626655</c:v>
                </c:pt>
                <c:pt idx="1871">
                  <c:v>0.15839790338629778</c:v>
                </c:pt>
                <c:pt idx="1872">
                  <c:v>0.15843606275044808</c:v>
                </c:pt>
                <c:pt idx="1873">
                  <c:v>0.15847774977606066</c:v>
                </c:pt>
                <c:pt idx="1874">
                  <c:v>0.15852584089287947</c:v>
                </c:pt>
                <c:pt idx="1875">
                  <c:v>0.15858474469448469</c:v>
                </c:pt>
                <c:pt idx="1876">
                  <c:v>0.15865956867958209</c:v>
                </c:pt>
                <c:pt idx="1877">
                  <c:v>0.15875500768180351</c:v>
                </c:pt>
                <c:pt idx="1878">
                  <c:v>0.15887478848268544</c:v>
                </c:pt>
                <c:pt idx="1879">
                  <c:v>0.15902064915424752</c:v>
                </c:pt>
                <c:pt idx="1880">
                  <c:v>0.15919294111489124</c:v>
                </c:pt>
                <c:pt idx="1881">
                  <c:v>0.15939118464076152</c:v>
                </c:pt>
                <c:pt idx="1882">
                  <c:v>0.15961499680595226</c:v>
                </c:pt>
                <c:pt idx="1883">
                  <c:v>0.15986520796999348</c:v>
                </c:pt>
                <c:pt idx="1884">
                  <c:v>0.16014381885218076</c:v>
                </c:pt>
                <c:pt idx="1885">
                  <c:v>0.16045372567251126</c:v>
                </c:pt>
                <c:pt idx="1886">
                  <c:v>0.16079825880943466</c:v>
                </c:pt>
                <c:pt idx="1887">
                  <c:v>0.16118114019457075</c:v>
                </c:pt>
                <c:pt idx="1888">
                  <c:v>0.16160564721683002</c:v>
                </c:pt>
                <c:pt idx="1889">
                  <c:v>0.16207550210093402</c:v>
                </c:pt>
                <c:pt idx="1890">
                  <c:v>0.16259440959952298</c:v>
                </c:pt>
                <c:pt idx="1891">
                  <c:v>0.16316610768463125</c:v>
                </c:pt>
                <c:pt idx="1892">
                  <c:v>0.16379366782704408</c:v>
                </c:pt>
                <c:pt idx="1893">
                  <c:v>0.16447869493476064</c:v>
                </c:pt>
                <c:pt idx="1894">
                  <c:v>0.1652205650274815</c:v>
                </c:pt>
                <c:pt idx="1895">
                  <c:v>0.1660159347731488</c:v>
                </c:pt>
                <c:pt idx="1896">
                  <c:v>0.16685956489506693</c:v>
                </c:pt>
                <c:pt idx="1897">
                  <c:v>0.16774500728497543</c:v>
                </c:pt>
                <c:pt idx="1898">
                  <c:v>0.16866520383688421</c:v>
                </c:pt>
                <c:pt idx="1899">
                  <c:v>0.16961294995427789</c:v>
                </c:pt>
                <c:pt idx="1900">
                  <c:v>0.17058222319100691</c:v>
                </c:pt>
                <c:pt idx="1901">
                  <c:v>0.17156685479355127</c:v>
                </c:pt>
                <c:pt idx="1902">
                  <c:v>0.17256225015780313</c:v>
                </c:pt>
                <c:pt idx="1903">
                  <c:v>0.17356674986317577</c:v>
                </c:pt>
                <c:pt idx="1904">
                  <c:v>0.17458161502097724</c:v>
                </c:pt>
                <c:pt idx="1905">
                  <c:v>0.17561207451193062</c:v>
                </c:pt>
                <c:pt idx="1906">
                  <c:v>0.17666563231260135</c:v>
                </c:pt>
                <c:pt idx="1907">
                  <c:v>0.17775049801084697</c:v>
                </c:pt>
                <c:pt idx="1908">
                  <c:v>0.17887278116420757</c:v>
                </c:pt>
                <c:pt idx="1909">
                  <c:v>0.18003544575147623</c:v>
                </c:pt>
                <c:pt idx="1910">
                  <c:v>0.18123856470701349</c:v>
                </c:pt>
                <c:pt idx="1911">
                  <c:v>0.18248168225833161</c:v>
                </c:pt>
                <c:pt idx="1912">
                  <c:v>0.18376547721515435</c:v>
                </c:pt>
                <c:pt idx="1913">
                  <c:v>0.18509375189660748</c:v>
                </c:pt>
                <c:pt idx="1914">
                  <c:v>0.18647288849897026</c:v>
                </c:pt>
                <c:pt idx="1915">
                  <c:v>0.18790921555518592</c:v>
                </c:pt>
                <c:pt idx="1916">
                  <c:v>0.18940592672301937</c:v>
                </c:pt>
                <c:pt idx="1917">
                  <c:v>0.19096018349733546</c:v>
                </c:pt>
                <c:pt idx="1918">
                  <c:v>0.19256335773727662</c:v>
                </c:pt>
                <c:pt idx="1919">
                  <c:v>0.19420252897613832</c:v>
                </c:pt>
                <c:pt idx="1920">
                  <c:v>0.19586575129964057</c:v>
                </c:pt>
                <c:pt idx="1921">
                  <c:v>0.19754333346787678</c:v>
                </c:pt>
                <c:pt idx="1922">
                  <c:v>0.19922879612889599</c:v>
                </c:pt>
                <c:pt idx="1923">
                  <c:v>0.20091704157140089</c:v>
                </c:pt>
                <c:pt idx="1924">
                  <c:v>0.20259811838700437</c:v>
                </c:pt>
                <c:pt idx="1925">
                  <c:v>0.20425486157004846</c:v>
                </c:pt>
                <c:pt idx="1926">
                  <c:v>0.20586281352046865</c:v>
                </c:pt>
                <c:pt idx="1927">
                  <c:v>0.20738922749515687</c:v>
                </c:pt>
                <c:pt idx="1928">
                  <c:v>0.20879859277355461</c:v>
                </c:pt>
                <c:pt idx="1929">
                  <c:v>0.21005763263930988</c:v>
                </c:pt>
                <c:pt idx="1930">
                  <c:v>0.21113277476776038</c:v>
                </c:pt>
                <c:pt idx="1931">
                  <c:v>0.21199457816635914</c:v>
                </c:pt>
                <c:pt idx="1932">
                  <c:v>0.21261728658459222</c:v>
                </c:pt>
                <c:pt idx="1933">
                  <c:v>0.21298025808526477</c:v>
                </c:pt>
                <c:pt idx="1934">
                  <c:v>0.21307484760635653</c:v>
                </c:pt>
                <c:pt idx="1935">
                  <c:v>0.21290944773225873</c:v>
                </c:pt>
                <c:pt idx="1936">
                  <c:v>0.21251376367738339</c:v>
                </c:pt>
                <c:pt idx="1937">
                  <c:v>0.21193321128298781</c:v>
                </c:pt>
                <c:pt idx="1938">
                  <c:v>0.21122350687847413</c:v>
                </c:pt>
                <c:pt idx="1939">
                  <c:v>0.21044434171519855</c:v>
                </c:pt>
                <c:pt idx="1940">
                  <c:v>0.20964664208292028</c:v>
                </c:pt>
                <c:pt idx="1941">
                  <c:v>0.20887363131840819</c:v>
                </c:pt>
                <c:pt idx="1942">
                  <c:v>0.2081617300180133</c:v>
                </c:pt>
                <c:pt idx="1943">
                  <c:v>0.20753940229358159</c:v>
                </c:pt>
                <c:pt idx="1944">
                  <c:v>0.20703177854655685</c:v>
                </c:pt>
                <c:pt idx="1945">
                  <c:v>0.20665970097518949</c:v>
                </c:pt>
                <c:pt idx="1946">
                  <c:v>0.20643623448135962</c:v>
                </c:pt>
                <c:pt idx="1947">
                  <c:v>0.20636669014200926</c:v>
                </c:pt>
                <c:pt idx="1948">
                  <c:v>0.20644664378813282</c:v>
                </c:pt>
                <c:pt idx="1949">
                  <c:v>0.20666503781178169</c:v>
                </c:pt>
                <c:pt idx="1950">
                  <c:v>0.20700590215601122</c:v>
                </c:pt>
                <c:pt idx="1951">
                  <c:v>0.20745296627927401</c:v>
                </c:pt>
                <c:pt idx="1952">
                  <c:v>0.20799356477431485</c:v>
                </c:pt>
                <c:pt idx="1953">
                  <c:v>0.20861753301007402</c:v>
                </c:pt>
                <c:pt idx="1954">
                  <c:v>0.20931761855203923</c:v>
                </c:pt>
                <c:pt idx="1955">
                  <c:v>0.21008760830413931</c:v>
                </c:pt>
                <c:pt idx="1956">
                  <c:v>0.21091735540441958</c:v>
                </c:pt>
                <c:pt idx="1957">
                  <c:v>0.21179246735735335</c:v>
                </c:pt>
                <c:pt idx="1958">
                  <c:v>0.2126947742116424</c:v>
                </c:pt>
                <c:pt idx="1959">
                  <c:v>0.21360285561886172</c:v>
                </c:pt>
                <c:pt idx="1960">
                  <c:v>0.21449701231086904</c:v>
                </c:pt>
                <c:pt idx="1961">
                  <c:v>0.21536166528608403</c:v>
                </c:pt>
                <c:pt idx="1962">
                  <c:v>0.21618492947493262</c:v>
                </c:pt>
                <c:pt idx="1963">
                  <c:v>0.21695712165614089</c:v>
                </c:pt>
                <c:pt idx="1964">
                  <c:v>0.21766808139213467</c:v>
                </c:pt>
                <c:pt idx="1965">
                  <c:v>0.21830329494483036</c:v>
                </c:pt>
                <c:pt idx="1966">
                  <c:v>0.2188460148364616</c:v>
                </c:pt>
                <c:pt idx="1967">
                  <c:v>0.21927962343394369</c:v>
                </c:pt>
                <c:pt idx="1968">
                  <c:v>0.21959066146909711</c:v>
                </c:pt>
                <c:pt idx="1969">
                  <c:v>0.21977272391788383</c:v>
                </c:pt>
                <c:pt idx="1970">
                  <c:v>0.2198265564097307</c:v>
                </c:pt>
                <c:pt idx="1971">
                  <c:v>0.21975632983170812</c:v>
                </c:pt>
                <c:pt idx="1972">
                  <c:v>0.21956605419003472</c:v>
                </c:pt>
                <c:pt idx="1973">
                  <c:v>0.21925615387779518</c:v>
                </c:pt>
                <c:pt idx="1974">
                  <c:v>0.21882358112110978</c:v>
                </c:pt>
                <c:pt idx="1975">
                  <c:v>0.21826439172641587</c:v>
                </c:pt>
                <c:pt idx="1976">
                  <c:v>0.21757710877979786</c:v>
                </c:pt>
                <c:pt idx="1977">
                  <c:v>0.21676573473108107</c:v>
                </c:pt>
                <c:pt idx="1978">
                  <c:v>0.21583863924934976</c:v>
                </c:pt>
                <c:pt idx="1979">
                  <c:v>0.21480775755334636</c:v>
                </c:pt>
                <c:pt idx="1980">
                  <c:v>0.21368499526630325</c:v>
                </c:pt>
                <c:pt idx="1981">
                  <c:v>0.21248025926531533</c:v>
                </c:pt>
                <c:pt idx="1982">
                  <c:v>0.21120203940469484</c:v>
                </c:pt>
                <c:pt idx="1983">
                  <c:v>0.20985887426413841</c:v>
                </c:pt>
                <c:pt idx="1984">
                  <c:v>0.20846027322707605</c:v>
                </c:pt>
                <c:pt idx="1985">
                  <c:v>0.20701642883828131</c:v>
                </c:pt>
                <c:pt idx="1986">
                  <c:v>0.20553617799442037</c:v>
                </c:pt>
                <c:pt idx="1987">
                  <c:v>0.20402310114394473</c:v>
                </c:pt>
                <c:pt idx="1988">
                  <c:v>0.2024746327892305</c:v>
                </c:pt>
                <c:pt idx="1989">
                  <c:v>0.20088278380634639</c:v>
                </c:pt>
                <c:pt idx="1990">
                  <c:v>0.19923827007235728</c:v>
                </c:pt>
                <c:pt idx="1991">
                  <c:v>0.197534403788869</c:v>
                </c:pt>
                <c:pt idx="1992">
                  <c:v>0.19577150120980125</c:v>
                </c:pt>
                <c:pt idx="1993">
                  <c:v>0.19395719952081591</c:v>
                </c:pt>
                <c:pt idx="1994">
                  <c:v>0.19210374458619983</c:v>
                </c:pt>
                <c:pt idx="1995">
                  <c:v>0.19022384085487165</c:v>
                </c:pt>
                <c:pt idx="1996">
                  <c:v>0.18832755048869509</c:v>
                </c:pt>
                <c:pt idx="1997">
                  <c:v>0.18642283750731126</c:v>
                </c:pt>
                <c:pt idx="1998">
                  <c:v>0.18451792338975415</c:v>
                </c:pt>
                <c:pt idx="1999">
                  <c:v>0.18262574033317602</c:v>
                </c:pt>
                <c:pt idx="2000">
                  <c:v>0.18076778314639463</c:v>
                </c:pt>
                <c:pt idx="2001">
                  <c:v>0.17897096896998932</c:v>
                </c:pt>
                <c:pt idx="2002">
                  <c:v>0.17726638678148643</c:v>
                </c:pt>
                <c:pt idx="2003">
                  <c:v>0.17568395625413513</c:v>
                </c:pt>
                <c:pt idx="2004">
                  <c:v>0.17424540329969485</c:v>
                </c:pt>
                <c:pt idx="2005">
                  <c:v>0.1729666288432804</c:v>
                </c:pt>
                <c:pt idx="2006">
                  <c:v>0.17185938982347537</c:v>
                </c:pt>
                <c:pt idx="2007">
                  <c:v>0.17093326661935648</c:v>
                </c:pt>
                <c:pt idx="2008">
                  <c:v>0.17020016175973784</c:v>
                </c:pt>
                <c:pt idx="2009">
                  <c:v>0.1696721873873549</c:v>
                </c:pt>
                <c:pt idx="2010">
                  <c:v>0.16935701342352083</c:v>
                </c:pt>
                <c:pt idx="2011">
                  <c:v>0.1692500413643937</c:v>
                </c:pt>
                <c:pt idx="2012">
                  <c:v>0.16932981625108068</c:v>
                </c:pt>
                <c:pt idx="2013">
                  <c:v>0.1695607610962252</c:v>
                </c:pt>
                <c:pt idx="2014">
                  <c:v>0.16989431643742747</c:v>
                </c:pt>
                <c:pt idx="2015">
                  <c:v>0.17027853892706368</c:v>
                </c:pt>
                <c:pt idx="2016">
                  <c:v>0.17066582010553077</c:v>
                </c:pt>
                <c:pt idx="2017">
                  <c:v>0.17100876920207864</c:v>
                </c:pt>
                <c:pt idx="2018">
                  <c:v>0.17126496490452137</c:v>
                </c:pt>
                <c:pt idx="2019">
                  <c:v>0.17139942546088915</c:v>
                </c:pt>
                <c:pt idx="2020">
                  <c:v>0.1713838994697231</c:v>
                </c:pt>
                <c:pt idx="2021">
                  <c:v>0.17120498456426547</c:v>
                </c:pt>
                <c:pt idx="2022">
                  <c:v>0.17086817884760286</c:v>
                </c:pt>
                <c:pt idx="2023">
                  <c:v>0.17039763258968843</c:v>
                </c:pt>
                <c:pt idx="2024">
                  <c:v>0.16983047899392878</c:v>
                </c:pt>
                <c:pt idx="2025">
                  <c:v>0.16920830563570177</c:v>
                </c:pt>
                <c:pt idx="2026">
                  <c:v>0.16857235596780795</c:v>
                </c:pt>
                <c:pt idx="2027">
                  <c:v>0.16795311860386286</c:v>
                </c:pt>
                <c:pt idx="2028">
                  <c:v>0.16737106509073529</c:v>
                </c:pt>
                <c:pt idx="2029">
                  <c:v>0.16683606918810556</c:v>
                </c:pt>
                <c:pt idx="2030">
                  <c:v>0.16634715536004629</c:v>
                </c:pt>
                <c:pt idx="2031">
                  <c:v>0.16589449860100258</c:v>
                </c:pt>
                <c:pt idx="2032">
                  <c:v>0.16545998437407172</c:v>
                </c:pt>
                <c:pt idx="2033">
                  <c:v>0.16502152629333</c:v>
                </c:pt>
                <c:pt idx="2034">
                  <c:v>0.16455463544356486</c:v>
                </c:pt>
                <c:pt idx="2035">
                  <c:v>0.16403718648697596</c:v>
                </c:pt>
                <c:pt idx="2036">
                  <c:v>0.16345571031331885</c:v>
                </c:pt>
                <c:pt idx="2037">
                  <c:v>0.1628077480326916</c:v>
                </c:pt>
                <c:pt idx="2038">
                  <c:v>0.16210379186547963</c:v>
                </c:pt>
                <c:pt idx="2039">
                  <c:v>0.16136278756011257</c:v>
                </c:pt>
                <c:pt idx="2040">
                  <c:v>0.1606083659453349</c:v>
                </c:pt>
                <c:pt idx="2041">
                  <c:v>0.15986255627817225</c:v>
                </c:pt>
                <c:pt idx="2042">
                  <c:v>0.15913920283735539</c:v>
                </c:pt>
                <c:pt idx="2043">
                  <c:v>0.15844598566173873</c:v>
                </c:pt>
                <c:pt idx="2044">
                  <c:v>0.15778475338442666</c:v>
                </c:pt>
                <c:pt idx="2045">
                  <c:v>0.15715591654797267</c:v>
                </c:pt>
                <c:pt idx="2046">
                  <c:v>0.15656238316385462</c:v>
                </c:pt>
                <c:pt idx="2047">
                  <c:v>0.15601023468250486</c:v>
                </c:pt>
                <c:pt idx="2048">
                  <c:v>0.15550719004194813</c:v>
                </c:pt>
                <c:pt idx="2049">
                  <c:v>0.15505846259052947</c:v>
                </c:pt>
                <c:pt idx="2050">
                  <c:v>0.15466397662428888</c:v>
                </c:pt>
                <c:pt idx="2051">
                  <c:v>0.15431779755756547</c:v>
                </c:pt>
                <c:pt idx="2052">
                  <c:v>0.15400971254092999</c:v>
                </c:pt>
                <c:pt idx="2053">
                  <c:v>0.15372945783274072</c:v>
                </c:pt>
                <c:pt idx="2054">
                  <c:v>0.15346872828387659</c:v>
                </c:pt>
                <c:pt idx="2055">
                  <c:v>0.15322281570411256</c:v>
                </c:pt>
                <c:pt idx="2056">
                  <c:v>0.15299045868001604</c:v>
                </c:pt>
                <c:pt idx="2057">
                  <c:v>0.15277300856084619</c:v>
                </c:pt>
                <c:pt idx="2058">
                  <c:v>0.15257181541327258</c:v>
                </c:pt>
                <c:pt idx="2059">
                  <c:v>0.15238708533613965</c:v>
                </c:pt>
                <c:pt idx="2060">
                  <c:v>0.15221770034969617</c:v>
                </c:pt>
                <c:pt idx="2061">
                  <c:v>0.152061769133503</c:v>
                </c:pt>
                <c:pt idx="2062">
                  <c:v>0.15191840934955125</c:v>
                </c:pt>
                <c:pt idx="2063">
                  <c:v>0.15178856751059266</c:v>
                </c:pt>
                <c:pt idx="2064">
                  <c:v>0.1516757467008113</c:v>
                </c:pt>
                <c:pt idx="2065">
                  <c:v>0.15158417839020488</c:v>
                </c:pt>
                <c:pt idx="2066">
                  <c:v>0.15151868648200584</c:v>
                </c:pt>
                <c:pt idx="2067">
                  <c:v>0.15148332039450285</c:v>
                </c:pt>
                <c:pt idx="2068">
                  <c:v>0.1514804456004103</c:v>
                </c:pt>
                <c:pt idx="2069">
                  <c:v>0.15151101978241843</c:v>
                </c:pt>
                <c:pt idx="2070">
                  <c:v>0.15157532385452399</c:v>
                </c:pt>
                <c:pt idx="2071">
                  <c:v>0.15167227716067788</c:v>
                </c:pt>
                <c:pt idx="2072">
                  <c:v>0.15180034895329564</c:v>
                </c:pt>
                <c:pt idx="2073">
                  <c:v>0.15195646040849098</c:v>
                </c:pt>
                <c:pt idx="2074">
                  <c:v>0.15213524908556531</c:v>
                </c:pt>
                <c:pt idx="2075">
                  <c:v>0.15232855889684849</c:v>
                </c:pt>
                <c:pt idx="2076">
                  <c:v>0.1525249279703832</c:v>
                </c:pt>
                <c:pt idx="2077">
                  <c:v>0.15271131833409146</c:v>
                </c:pt>
                <c:pt idx="2078">
                  <c:v>0.15287242697905479</c:v>
                </c:pt>
                <c:pt idx="2079">
                  <c:v>0.15299457983872633</c:v>
                </c:pt>
                <c:pt idx="2080">
                  <c:v>0.1530671186337923</c:v>
                </c:pt>
                <c:pt idx="2081">
                  <c:v>0.15308204920748081</c:v>
                </c:pt>
                <c:pt idx="2082">
                  <c:v>0.15303405336216269</c:v>
                </c:pt>
                <c:pt idx="2083">
                  <c:v>0.15291848208082748</c:v>
                </c:pt>
                <c:pt idx="2084">
                  <c:v>0.15273090448929916</c:v>
                </c:pt>
                <c:pt idx="2085">
                  <c:v>0.15246757207056583</c:v>
                </c:pt>
                <c:pt idx="2086">
                  <c:v>0.15212907958165067</c:v>
                </c:pt>
                <c:pt idx="2087">
                  <c:v>0.15172532763136182</c:v>
                </c:pt>
                <c:pt idx="2088">
                  <c:v>0.15127725043620754</c:v>
                </c:pt>
                <c:pt idx="2089">
                  <c:v>0.15081450835242871</c:v>
                </c:pt>
                <c:pt idx="2090">
                  <c:v>0.15036900794666097</c:v>
                </c:pt>
                <c:pt idx="2091">
                  <c:v>0.14996334136098166</c:v>
                </c:pt>
                <c:pt idx="2092">
                  <c:v>0.14960743852295832</c:v>
                </c:pt>
                <c:pt idx="2093">
                  <c:v>0.14930017860395062</c:v>
                </c:pt>
                <c:pt idx="2094">
                  <c:v>0.14903351789851749</c:v>
                </c:pt>
                <c:pt idx="2095">
                  <c:v>0.14879935464561156</c:v>
                </c:pt>
                <c:pt idx="2096">
                  <c:v>0.14859124496031206</c:v>
                </c:pt>
                <c:pt idx="2097">
                  <c:v>0.14840511889660213</c:v>
                </c:pt>
                <c:pt idx="2098">
                  <c:v>0.14823832129065784</c:v>
                </c:pt>
                <c:pt idx="2099">
                  <c:v>0.14808716250882148</c:v>
                </c:pt>
                <c:pt idx="2100">
                  <c:v>0.14794691900176227</c:v>
                </c:pt>
                <c:pt idx="2101">
                  <c:v>0.14781151699008854</c:v>
                </c:pt>
                <c:pt idx="2102">
                  <c:v>0.14767525251054148</c:v>
                </c:pt>
                <c:pt idx="2103">
                  <c:v>0.14753459930824386</c:v>
                </c:pt>
                <c:pt idx="2104">
                  <c:v>0.14738879319789933</c:v>
                </c:pt>
                <c:pt idx="2105">
                  <c:v>0.14723973727917328</c:v>
                </c:pt>
                <c:pt idx="2106">
                  <c:v>0.14708960318754738</c:v>
                </c:pt>
                <c:pt idx="2107">
                  <c:v>0.14693983707702485</c:v>
                </c:pt>
                <c:pt idx="2108">
                  <c:v>0.1467893100520884</c:v>
                </c:pt>
                <c:pt idx="2109">
                  <c:v>0.14663513489716118</c:v>
                </c:pt>
                <c:pt idx="2110">
                  <c:v>0.14647406769075799</c:v>
                </c:pt>
                <c:pt idx="2111">
                  <c:v>0.14630363611776021</c:v>
                </c:pt>
                <c:pt idx="2112">
                  <c:v>0.14612362586182537</c:v>
                </c:pt>
                <c:pt idx="2113">
                  <c:v>0.14593481474933168</c:v>
                </c:pt>
                <c:pt idx="2114">
                  <c:v>0.14573834008916842</c:v>
                </c:pt>
                <c:pt idx="2115">
                  <c:v>0.14553434734830917</c:v>
                </c:pt>
                <c:pt idx="2116">
                  <c:v>0.14532163245455265</c:v>
                </c:pt>
                <c:pt idx="2117">
                  <c:v>0.14509804990158293</c:v>
                </c:pt>
                <c:pt idx="2118">
                  <c:v>0.14486226827600357</c:v>
                </c:pt>
                <c:pt idx="2119">
                  <c:v>0.14461547531066732</c:v>
                </c:pt>
                <c:pt idx="2120">
                  <c:v>0.14436258279283132</c:v>
                </c:pt>
                <c:pt idx="2121">
                  <c:v>0.14411086931436012</c:v>
                </c:pt>
                <c:pt idx="2122">
                  <c:v>0.14386808992633571</c:v>
                </c:pt>
                <c:pt idx="2123">
                  <c:v>0.1436389352817945</c:v>
                </c:pt>
                <c:pt idx="2124">
                  <c:v>0.14342410057854182</c:v>
                </c:pt>
                <c:pt idx="2125">
                  <c:v>0.14322047536652927</c:v>
                </c:pt>
                <c:pt idx="2126">
                  <c:v>0.14302388201901828</c:v>
                </c:pt>
                <c:pt idx="2127">
                  <c:v>0.14283095614386043</c:v>
                </c:pt>
                <c:pt idx="2128">
                  <c:v>0.14264053037920277</c:v>
                </c:pt>
                <c:pt idx="2129">
                  <c:v>0.14245429980227675</c:v>
                </c:pt>
                <c:pt idx="2130">
                  <c:v>0.14227453744296581</c:v>
                </c:pt>
                <c:pt idx="2131">
                  <c:v>0.14210311088582228</c:v>
                </c:pt>
                <c:pt idx="2132">
                  <c:v>0.14193992101223996</c:v>
                </c:pt>
                <c:pt idx="2133">
                  <c:v>0.1417824150002992</c:v>
                </c:pt>
                <c:pt idx="2134">
                  <c:v>0.14162697343909036</c:v>
                </c:pt>
                <c:pt idx="2135">
                  <c:v>0.14147056188091633</c:v>
                </c:pt>
                <c:pt idx="2136">
                  <c:v>0.14131126464564969</c:v>
                </c:pt>
                <c:pt idx="2137">
                  <c:v>0.14114939683996031</c:v>
                </c:pt>
                <c:pt idx="2138">
                  <c:v>0.14098669849868284</c:v>
                </c:pt>
                <c:pt idx="2139">
                  <c:v>0.14082646546699584</c:v>
                </c:pt>
                <c:pt idx="2140">
                  <c:v>0.14067118758029251</c:v>
                </c:pt>
                <c:pt idx="2141">
                  <c:v>0.14052335123872861</c:v>
                </c:pt>
                <c:pt idx="2142">
                  <c:v>0.1403847725580557</c:v>
                </c:pt>
                <c:pt idx="2143">
                  <c:v>0.14025699904914635</c:v>
                </c:pt>
                <c:pt idx="2144">
                  <c:v>0.14014126594263587</c:v>
                </c:pt>
                <c:pt idx="2145">
                  <c:v>0.1400383191885376</c:v>
                </c:pt>
                <c:pt idx="2146">
                  <c:v>0.13994779421715087</c:v>
                </c:pt>
                <c:pt idx="2147">
                  <c:v>0.13986830601004507</c:v>
                </c:pt>
                <c:pt idx="2148">
                  <c:v>0.13979700560395736</c:v>
                </c:pt>
                <c:pt idx="2149">
                  <c:v>0.13973064677176461</c:v>
                </c:pt>
                <c:pt idx="2150">
                  <c:v>0.13966696248828436</c:v>
                </c:pt>
                <c:pt idx="2151">
                  <c:v>0.13960457515763347</c:v>
                </c:pt>
                <c:pt idx="2152">
                  <c:v>0.1395443721103885</c:v>
                </c:pt>
                <c:pt idx="2153">
                  <c:v>0.13948866064868615</c:v>
                </c:pt>
                <c:pt idx="2154">
                  <c:v>0.13944001329705491</c:v>
                </c:pt>
                <c:pt idx="2155">
                  <c:v>0.13940060228524953</c:v>
                </c:pt>
                <c:pt idx="2156">
                  <c:v>0.13937117950348543</c:v>
                </c:pt>
                <c:pt idx="2157">
                  <c:v>0.13935156542299987</c:v>
                </c:pt>
                <c:pt idx="2158">
                  <c:v>0.13934091561462358</c:v>
                </c:pt>
                <c:pt idx="2159">
                  <c:v>0.139338741310849</c:v>
                </c:pt>
                <c:pt idx="2160">
                  <c:v>0.13934490926216048</c:v>
                </c:pt>
                <c:pt idx="2161">
                  <c:v>0.13935941982400413</c:v>
                </c:pt>
                <c:pt idx="2162">
                  <c:v>0.13938205194327768</c:v>
                </c:pt>
                <c:pt idx="2163">
                  <c:v>0.13941143108080201</c:v>
                </c:pt>
                <c:pt idx="2164">
                  <c:v>0.13944476238789527</c:v>
                </c:pt>
                <c:pt idx="2165">
                  <c:v>0.13947871768121078</c:v>
                </c:pt>
                <c:pt idx="2166">
                  <c:v>0.13950956825591543</c:v>
                </c:pt>
                <c:pt idx="2167">
                  <c:v>0.13953513816288077</c:v>
                </c:pt>
                <c:pt idx="2168">
                  <c:v>0.13955498251363629</c:v>
                </c:pt>
                <c:pt idx="2169">
                  <c:v>0.13957105399466829</c:v>
                </c:pt>
                <c:pt idx="2170">
                  <c:v>0.13958712607046297</c:v>
                </c:pt>
                <c:pt idx="2171">
                  <c:v>0.13960768321109518</c:v>
                </c:pt>
                <c:pt idx="2172">
                  <c:v>0.13963667798143031</c:v>
                </c:pt>
                <c:pt idx="2173">
                  <c:v>0.1396757107521559</c:v>
                </c:pt>
                <c:pt idx="2174">
                  <c:v>0.13972473981699307</c:v>
                </c:pt>
                <c:pt idx="2175">
                  <c:v>0.13978216948299294</c:v>
                </c:pt>
                <c:pt idx="2176">
                  <c:v>0.13984547083638865</c:v>
                </c:pt>
                <c:pt idx="2177">
                  <c:v>0.13991251369796409</c:v>
                </c:pt>
                <c:pt idx="2178">
                  <c:v>0.13998143335096536</c:v>
                </c:pt>
                <c:pt idx="2179">
                  <c:v>0.14005138620668955</c:v>
                </c:pt>
                <c:pt idx="2180">
                  <c:v>0.14012179486662502</c:v>
                </c:pt>
                <c:pt idx="2181">
                  <c:v>0.14019279293299014</c:v>
                </c:pt>
                <c:pt idx="2182">
                  <c:v>0.14026460303364285</c:v>
                </c:pt>
                <c:pt idx="2183">
                  <c:v>0.14033758137424346</c:v>
                </c:pt>
                <c:pt idx="2184">
                  <c:v>0.14041257372346705</c:v>
                </c:pt>
                <c:pt idx="2185">
                  <c:v>0.14049051543838031</c:v>
                </c:pt>
                <c:pt idx="2186">
                  <c:v>0.14057225359731895</c:v>
                </c:pt>
                <c:pt idx="2187">
                  <c:v>0.14065894756183572</c:v>
                </c:pt>
                <c:pt idx="2188">
                  <c:v>0.14075153517464545</c:v>
                </c:pt>
                <c:pt idx="2189">
                  <c:v>0.14085046548358526</c:v>
                </c:pt>
                <c:pt idx="2190">
                  <c:v>0.14095534196910642</c:v>
                </c:pt>
                <c:pt idx="2191">
                  <c:v>0.1410652779296816</c:v>
                </c:pt>
                <c:pt idx="2192">
                  <c:v>0.14117831647877799</c:v>
                </c:pt>
                <c:pt idx="2193">
                  <c:v>0.14129200848525969</c:v>
                </c:pt>
                <c:pt idx="2194">
                  <c:v>0.14140448188059784</c:v>
                </c:pt>
                <c:pt idx="2195">
                  <c:v>0.14151386266427635</c:v>
                </c:pt>
                <c:pt idx="2196">
                  <c:v>0.14161889949342166</c:v>
                </c:pt>
                <c:pt idx="2197">
                  <c:v>0.14171914303551969</c:v>
                </c:pt>
                <c:pt idx="2198">
                  <c:v>0.14181374205041586</c:v>
                </c:pt>
                <c:pt idx="2199">
                  <c:v>0.14190255893541337</c:v>
                </c:pt>
                <c:pt idx="2200">
                  <c:v>0.14198527762546609</c:v>
                </c:pt>
                <c:pt idx="2201">
                  <c:v>0.14206283233652395</c:v>
                </c:pt>
                <c:pt idx="2202">
                  <c:v>0.14213660476369283</c:v>
                </c:pt>
                <c:pt idx="2203">
                  <c:v>0.14220878168617912</c:v>
                </c:pt>
                <c:pt idx="2204">
                  <c:v>0.14228195345873818</c:v>
                </c:pt>
                <c:pt idx="2205">
                  <c:v>0.14235817599617973</c:v>
                </c:pt>
                <c:pt idx="2206">
                  <c:v>0.14243879164017892</c:v>
                </c:pt>
                <c:pt idx="2207">
                  <c:v>0.14252357933480708</c:v>
                </c:pt>
                <c:pt idx="2208">
                  <c:v>0.1426111555382571</c:v>
                </c:pt>
                <c:pt idx="2209">
                  <c:v>0.14269937545860067</c:v>
                </c:pt>
                <c:pt idx="2210">
                  <c:v>0.14278600312603384</c:v>
                </c:pt>
                <c:pt idx="2211">
                  <c:v>0.14286933762639353</c:v>
                </c:pt>
                <c:pt idx="2212">
                  <c:v>0.14294852692736637</c:v>
                </c:pt>
                <c:pt idx="2213">
                  <c:v>0.14302356875820099</c:v>
                </c:pt>
                <c:pt idx="2214">
                  <c:v>0.14309477427813955</c:v>
                </c:pt>
                <c:pt idx="2215">
                  <c:v>0.14316214159784424</c:v>
                </c:pt>
                <c:pt idx="2216">
                  <c:v>0.1432248630274332</c:v>
                </c:pt>
                <c:pt idx="2217">
                  <c:v>0.14328123498159429</c:v>
                </c:pt>
                <c:pt idx="2218">
                  <c:v>0.14332950844333381</c:v>
                </c:pt>
                <c:pt idx="2219">
                  <c:v>0.14336869539363384</c:v>
                </c:pt>
                <c:pt idx="2220">
                  <c:v>0.14340000270957509</c:v>
                </c:pt>
                <c:pt idx="2221">
                  <c:v>0.14342741525992408</c:v>
                </c:pt>
                <c:pt idx="2222">
                  <c:v>0.1434568005686957</c:v>
                </c:pt>
                <c:pt idx="2223">
                  <c:v>0.14349514780326322</c:v>
                </c:pt>
                <c:pt idx="2224">
                  <c:v>0.14354761194661514</c:v>
                </c:pt>
                <c:pt idx="2225">
                  <c:v>0.14361527361478565</c:v>
                </c:pt>
                <c:pt idx="2226">
                  <c:v>0.14369589886218115</c:v>
                </c:pt>
                <c:pt idx="2227">
                  <c:v>0.14378429459852737</c:v>
                </c:pt>
                <c:pt idx="2228">
                  <c:v>0.14387454673804256</c:v>
                </c:pt>
                <c:pt idx="2229">
                  <c:v>0.14396096067245556</c:v>
                </c:pt>
                <c:pt idx="2230">
                  <c:v>0.14403945216109293</c:v>
                </c:pt>
                <c:pt idx="2231">
                  <c:v>0.14410795318302794</c:v>
                </c:pt>
                <c:pt idx="2232">
                  <c:v>0.14416668335544036</c:v>
                </c:pt>
                <c:pt idx="2233">
                  <c:v>0.14421774782073571</c:v>
                </c:pt>
                <c:pt idx="2234">
                  <c:v>0.14426459958866833</c:v>
                </c:pt>
                <c:pt idx="2235">
                  <c:v>0.14431118710499391</c:v>
                </c:pt>
                <c:pt idx="2236">
                  <c:v>0.14436150544089366</c:v>
                </c:pt>
                <c:pt idx="2237">
                  <c:v>0.14441820471731892</c:v>
                </c:pt>
                <c:pt idx="2238">
                  <c:v>0.1444828141033786</c:v>
                </c:pt>
                <c:pt idx="2239">
                  <c:v>0.14455484312294675</c:v>
                </c:pt>
                <c:pt idx="2240">
                  <c:v>0.14463231908740271</c:v>
                </c:pt>
                <c:pt idx="2241">
                  <c:v>0.14471129142377925</c:v>
                </c:pt>
                <c:pt idx="2242">
                  <c:v>0.14478776182927644</c:v>
                </c:pt>
                <c:pt idx="2243">
                  <c:v>0.14485804380512202</c:v>
                </c:pt>
                <c:pt idx="2244">
                  <c:v>0.1449199768652073</c:v>
                </c:pt>
                <c:pt idx="2245">
                  <c:v>0.1449739170591996</c:v>
                </c:pt>
                <c:pt idx="2246">
                  <c:v>0.14502273871046489</c:v>
                </c:pt>
                <c:pt idx="2247">
                  <c:v>0.14507102629427593</c:v>
                </c:pt>
                <c:pt idx="2248">
                  <c:v>0.14512332141857798</c:v>
                </c:pt>
                <c:pt idx="2249">
                  <c:v>0.14518245891761128</c:v>
                </c:pt>
                <c:pt idx="2250">
                  <c:v>0.14524848656741318</c:v>
                </c:pt>
                <c:pt idx="2251">
                  <c:v>0.14531897811408545</c:v>
                </c:pt>
                <c:pt idx="2252">
                  <c:v>0.14539002105648591</c:v>
                </c:pt>
                <c:pt idx="2253">
                  <c:v>0.14545752036761705</c:v>
                </c:pt>
                <c:pt idx="2254">
                  <c:v>0.14551949397241681</c:v>
                </c:pt>
                <c:pt idx="2255">
                  <c:v>0.14557472409190042</c:v>
                </c:pt>
                <c:pt idx="2256">
                  <c:v>0.14562415357740044</c:v>
                </c:pt>
                <c:pt idx="2257">
                  <c:v>0.14566931129429717</c:v>
                </c:pt>
                <c:pt idx="2258">
                  <c:v>0.14571168187645867</c:v>
                </c:pt>
                <c:pt idx="2259">
                  <c:v>0.14575248041346012</c:v>
                </c:pt>
                <c:pt idx="2260">
                  <c:v>0.14579130112289873</c:v>
                </c:pt>
                <c:pt idx="2261">
                  <c:v>0.14582719760439333</c:v>
                </c:pt>
                <c:pt idx="2262">
                  <c:v>0.14585922319313471</c:v>
                </c:pt>
                <c:pt idx="2263">
                  <c:v>0.14588746712773604</c:v>
                </c:pt>
                <c:pt idx="2264">
                  <c:v>0.14591246927233426</c:v>
                </c:pt>
                <c:pt idx="2265">
                  <c:v>0.14593490485438887</c:v>
                </c:pt>
                <c:pt idx="2266">
                  <c:v>0.14595522402222338</c:v>
                </c:pt>
                <c:pt idx="2267">
                  <c:v>0.14597248029262355</c:v>
                </c:pt>
                <c:pt idx="2268">
                  <c:v>0.14598523144990538</c:v>
                </c:pt>
                <c:pt idx="2269">
                  <c:v>0.14599194510719238</c:v>
                </c:pt>
                <c:pt idx="2270">
                  <c:v>0.14599185499029999</c:v>
                </c:pt>
                <c:pt idx="2271">
                  <c:v>0.1459858172011067</c:v>
                </c:pt>
                <c:pt idx="2272">
                  <c:v>0.14597608482209556</c:v>
                </c:pt>
                <c:pt idx="2273">
                  <c:v>0.14596567682476891</c:v>
                </c:pt>
                <c:pt idx="2274">
                  <c:v>0.14595680093752794</c:v>
                </c:pt>
                <c:pt idx="2275">
                  <c:v>0.14595008782350016</c:v>
                </c:pt>
                <c:pt idx="2276">
                  <c:v>0.14594418577541102</c:v>
                </c:pt>
                <c:pt idx="2277">
                  <c:v>0.14593675201218159</c:v>
                </c:pt>
                <c:pt idx="2278">
                  <c:v>0.14592481320418405</c:v>
                </c:pt>
                <c:pt idx="2279">
                  <c:v>0.14590697318198764</c:v>
                </c:pt>
                <c:pt idx="2280">
                  <c:v>0.14588296238984999</c:v>
                </c:pt>
                <c:pt idx="2281">
                  <c:v>0.14585494396933651</c:v>
                </c:pt>
                <c:pt idx="2282">
                  <c:v>0.14582566620080539</c:v>
                </c:pt>
                <c:pt idx="2283">
                  <c:v>0.14579720109364203</c:v>
                </c:pt>
                <c:pt idx="2284">
                  <c:v>0.14577035912583958</c:v>
                </c:pt>
                <c:pt idx="2285">
                  <c:v>0.14574410424221063</c:v>
                </c:pt>
                <c:pt idx="2286">
                  <c:v>0.14571645501725261</c:v>
                </c:pt>
                <c:pt idx="2287">
                  <c:v>0.14568597086003054</c:v>
                </c:pt>
                <c:pt idx="2288">
                  <c:v>0.14565233720487714</c:v>
                </c:pt>
                <c:pt idx="2289">
                  <c:v>0.1456173105444486</c:v>
                </c:pt>
                <c:pt idx="2290">
                  <c:v>0.1455839523027852</c:v>
                </c:pt>
                <c:pt idx="2291">
                  <c:v>0.14555518794119704</c:v>
                </c:pt>
                <c:pt idx="2292">
                  <c:v>0.14553187175038207</c:v>
                </c:pt>
                <c:pt idx="2293">
                  <c:v>0.14551278761461439</c:v>
                </c:pt>
                <c:pt idx="2294">
                  <c:v>0.14549406437187107</c:v>
                </c:pt>
                <c:pt idx="2295">
                  <c:v>0.14547097648441276</c:v>
                </c:pt>
                <c:pt idx="2296">
                  <c:v>0.1454387095051578</c:v>
                </c:pt>
                <c:pt idx="2297">
                  <c:v>0.14539438569468188</c:v>
                </c:pt>
                <c:pt idx="2298">
                  <c:v>0.14533805373502495</c:v>
                </c:pt>
                <c:pt idx="2299">
                  <c:v>0.14527363188808018</c:v>
                </c:pt>
                <c:pt idx="2300">
                  <c:v>0.1452076903698124</c:v>
                </c:pt>
                <c:pt idx="2301">
                  <c:v>0.14514850446413796</c:v>
                </c:pt>
                <c:pt idx="2302">
                  <c:v>0.14510245657271204</c:v>
                </c:pt>
                <c:pt idx="2303">
                  <c:v>0.14507268992868172</c:v>
                </c:pt>
                <c:pt idx="2304">
                  <c:v>0.14505897637585663</c:v>
                </c:pt>
                <c:pt idx="2305">
                  <c:v>0.14505848179679581</c:v>
                </c:pt>
                <c:pt idx="2306">
                  <c:v>0.14506855333599067</c:v>
                </c:pt>
                <c:pt idx="2307">
                  <c:v>0.14508550462351899</c:v>
                </c:pt>
                <c:pt idx="2308">
                  <c:v>0.14510605388841535</c:v>
                </c:pt>
                <c:pt idx="2309">
                  <c:v>0.14512682896953566</c:v>
                </c:pt>
                <c:pt idx="2310">
                  <c:v>0.14514405235518135</c:v>
                </c:pt>
                <c:pt idx="2311">
                  <c:v>0.14515444068041028</c:v>
                </c:pt>
                <c:pt idx="2312">
                  <c:v>0.14515583480357297</c:v>
                </c:pt>
                <c:pt idx="2313">
                  <c:v>0.14514841452209126</c:v>
                </c:pt>
                <c:pt idx="2314">
                  <c:v>0.14513393409546704</c:v>
                </c:pt>
                <c:pt idx="2315">
                  <c:v>0.14511585672493876</c:v>
                </c:pt>
                <c:pt idx="2316">
                  <c:v>0.14509787003840502</c:v>
                </c:pt>
                <c:pt idx="2317">
                  <c:v>0.14508285172583169</c:v>
                </c:pt>
                <c:pt idx="2318">
                  <c:v>0.14507165577681513</c:v>
                </c:pt>
                <c:pt idx="2319">
                  <c:v>0.14506360746166391</c:v>
                </c:pt>
                <c:pt idx="2320">
                  <c:v>0.14505650348618471</c:v>
                </c:pt>
                <c:pt idx="2321">
                  <c:v>0.14504903994092022</c:v>
                </c:pt>
                <c:pt idx="2322">
                  <c:v>0.14504036260677367</c:v>
                </c:pt>
                <c:pt idx="2323">
                  <c:v>0.14503159552814238</c:v>
                </c:pt>
                <c:pt idx="2324">
                  <c:v>0.14502516644962526</c:v>
                </c:pt>
                <c:pt idx="2325">
                  <c:v>0.14502372778774386</c:v>
                </c:pt>
                <c:pt idx="2326">
                  <c:v>0.14502921271171754</c:v>
                </c:pt>
                <c:pt idx="2327">
                  <c:v>0.14504180132376121</c:v>
                </c:pt>
                <c:pt idx="2328">
                  <c:v>0.14505969576458677</c:v>
                </c:pt>
                <c:pt idx="2329">
                  <c:v>0.14507997402462991</c:v>
                </c:pt>
                <c:pt idx="2330">
                  <c:v>0.14509939887779189</c:v>
                </c:pt>
                <c:pt idx="2331">
                  <c:v>0.14511500234047647</c:v>
                </c:pt>
                <c:pt idx="2332">
                  <c:v>0.14512512015912005</c:v>
                </c:pt>
                <c:pt idx="2333">
                  <c:v>0.14512871766255431</c:v>
                </c:pt>
                <c:pt idx="2334">
                  <c:v>0.1451266490944384</c:v>
                </c:pt>
                <c:pt idx="2335">
                  <c:v>0.14512035351297048</c:v>
                </c:pt>
                <c:pt idx="2336">
                  <c:v>0.14511153985223213</c:v>
                </c:pt>
                <c:pt idx="2337">
                  <c:v>0.14510214180900582</c:v>
                </c:pt>
                <c:pt idx="2338">
                  <c:v>0.14509296879547706</c:v>
                </c:pt>
                <c:pt idx="2339">
                  <c:v>0.1450841107261035</c:v>
                </c:pt>
                <c:pt idx="2340">
                  <c:v>0.14507529780084549</c:v>
                </c:pt>
                <c:pt idx="2341">
                  <c:v>0.14506639512935771</c:v>
                </c:pt>
                <c:pt idx="2342">
                  <c:v>0.14505726783239792</c:v>
                </c:pt>
                <c:pt idx="2343">
                  <c:v>0.14504773608171562</c:v>
                </c:pt>
                <c:pt idx="2344">
                  <c:v>0.14503815958062283</c:v>
                </c:pt>
                <c:pt idx="2345">
                  <c:v>0.14502912279437263</c:v>
                </c:pt>
                <c:pt idx="2346">
                  <c:v>0.14502017611162976</c:v>
                </c:pt>
                <c:pt idx="2347">
                  <c:v>0.14501109474276375</c:v>
                </c:pt>
                <c:pt idx="2348">
                  <c:v>0.14500102453596309</c:v>
                </c:pt>
                <c:pt idx="2349">
                  <c:v>0.14498870683263798</c:v>
                </c:pt>
                <c:pt idx="2350">
                  <c:v>0.14497238866147943</c:v>
                </c:pt>
                <c:pt idx="2351">
                  <c:v>0.14495130631233211</c:v>
                </c:pt>
                <c:pt idx="2352">
                  <c:v>0.14492537058314026</c:v>
                </c:pt>
                <c:pt idx="2353">
                  <c:v>0.14489476212243979</c:v>
                </c:pt>
                <c:pt idx="2354">
                  <c:v>0.14486114474250267</c:v>
                </c:pt>
                <c:pt idx="2355">
                  <c:v>0.14482676602259226</c:v>
                </c:pt>
                <c:pt idx="2356">
                  <c:v>0.14479346844524577</c:v>
                </c:pt>
                <c:pt idx="2357">
                  <c:v>0.14476313886584646</c:v>
                </c:pt>
                <c:pt idx="2358">
                  <c:v>0.14473681001515371</c:v>
                </c:pt>
                <c:pt idx="2359">
                  <c:v>0.14471448116570163</c:v>
                </c:pt>
                <c:pt idx="2360">
                  <c:v>0.1446955227621195</c:v>
                </c:pt>
                <c:pt idx="2361">
                  <c:v>0.14467944021548462</c:v>
                </c:pt>
                <c:pt idx="2362">
                  <c:v>0.14466546954803061</c:v>
                </c:pt>
                <c:pt idx="2363">
                  <c:v>0.14465316135809358</c:v>
                </c:pt>
                <c:pt idx="2364">
                  <c:v>0.1446425604230076</c:v>
                </c:pt>
                <c:pt idx="2365">
                  <c:v>0.14463380137102921</c:v>
                </c:pt>
                <c:pt idx="2366">
                  <c:v>0.14462661458852411</c:v>
                </c:pt>
                <c:pt idx="2367">
                  <c:v>0.14462099999744094</c:v>
                </c:pt>
                <c:pt idx="2368">
                  <c:v>0.14461641854489737</c:v>
                </c:pt>
                <c:pt idx="2369">
                  <c:v>0.14461219646475809</c:v>
                </c:pt>
                <c:pt idx="2370">
                  <c:v>0.1446082439162949</c:v>
                </c:pt>
                <c:pt idx="2371">
                  <c:v>0.14460424648909564</c:v>
                </c:pt>
                <c:pt idx="2372">
                  <c:v>0.1446002940129848</c:v>
                </c:pt>
                <c:pt idx="2373">
                  <c:v>0.14459652122843425</c:v>
                </c:pt>
                <c:pt idx="2374">
                  <c:v>0.14459279339017728</c:v>
                </c:pt>
                <c:pt idx="2375">
                  <c:v>0.14458870627898179</c:v>
                </c:pt>
                <c:pt idx="2376">
                  <c:v>0.14458367604108091</c:v>
                </c:pt>
                <c:pt idx="2377">
                  <c:v>0.1445770290303604</c:v>
                </c:pt>
                <c:pt idx="2378">
                  <c:v>0.14456831621092403</c:v>
                </c:pt>
                <c:pt idx="2379">
                  <c:v>0.14455798680608944</c:v>
                </c:pt>
                <c:pt idx="2380">
                  <c:v>0.14454662474452251</c:v>
                </c:pt>
                <c:pt idx="2381">
                  <c:v>0.14453539770293988</c:v>
                </c:pt>
                <c:pt idx="2382">
                  <c:v>0.14452497926798469</c:v>
                </c:pt>
                <c:pt idx="2383">
                  <c:v>0.14451608787030412</c:v>
                </c:pt>
                <c:pt idx="2384">
                  <c:v>0.14450791512996763</c:v>
                </c:pt>
                <c:pt idx="2385">
                  <c:v>0.14450010177476791</c:v>
                </c:pt>
                <c:pt idx="2386">
                  <c:v>0.14449121088638972</c:v>
                </c:pt>
                <c:pt idx="2387">
                  <c:v>0.14448052409982381</c:v>
                </c:pt>
                <c:pt idx="2388">
                  <c:v>0.14446790684580468</c:v>
                </c:pt>
                <c:pt idx="2389">
                  <c:v>0.14445412257802037</c:v>
                </c:pt>
                <c:pt idx="2390">
                  <c:v>0.14444011425899805</c:v>
                </c:pt>
                <c:pt idx="2391">
                  <c:v>0.14442754307533823</c:v>
                </c:pt>
                <c:pt idx="2392">
                  <c:v>0.1444174414950109</c:v>
                </c:pt>
                <c:pt idx="2393">
                  <c:v>0.14441021339730054</c:v>
                </c:pt>
                <c:pt idx="2394">
                  <c:v>0.14440540969704097</c:v>
                </c:pt>
                <c:pt idx="2395">
                  <c:v>0.14440226711814474</c:v>
                </c:pt>
                <c:pt idx="2396">
                  <c:v>0.14439916945548747</c:v>
                </c:pt>
                <c:pt idx="2397">
                  <c:v>0.14439517395222456</c:v>
                </c:pt>
                <c:pt idx="2398">
                  <c:v>0.14438911342755378</c:v>
                </c:pt>
                <c:pt idx="2399">
                  <c:v>0.14438067372668317</c:v>
                </c:pt>
                <c:pt idx="2400">
                  <c:v>0.1443701692217304</c:v>
                </c:pt>
                <c:pt idx="2401">
                  <c:v>0.14435818362257635</c:v>
                </c:pt>
                <c:pt idx="2402">
                  <c:v>0.14434574947415946</c:v>
                </c:pt>
                <c:pt idx="2403">
                  <c:v>0.14433380943565355</c:v>
                </c:pt>
                <c:pt idx="2404">
                  <c:v>0.14432353049251556</c:v>
                </c:pt>
                <c:pt idx="2405">
                  <c:v>0.14431549602950755</c:v>
                </c:pt>
                <c:pt idx="2406">
                  <c:v>0.14430993034339734</c:v>
                </c:pt>
                <c:pt idx="2407">
                  <c:v>0.14430737194709831</c:v>
                </c:pt>
                <c:pt idx="2408">
                  <c:v>0.144307910555593</c:v>
                </c:pt>
                <c:pt idx="2409">
                  <c:v>0.1443121296785782</c:v>
                </c:pt>
                <c:pt idx="2410">
                  <c:v>0.1443204782767703</c:v>
                </c:pt>
                <c:pt idx="2411">
                  <c:v>0.14433336056842794</c:v>
                </c:pt>
                <c:pt idx="2412">
                  <c:v>0.14435118095368582</c:v>
                </c:pt>
                <c:pt idx="2413">
                  <c:v>0.14437313200509461</c:v>
                </c:pt>
                <c:pt idx="2414">
                  <c:v>0.14439818179957531</c:v>
                </c:pt>
                <c:pt idx="2415">
                  <c:v>0.14442404116755003</c:v>
                </c:pt>
                <c:pt idx="2416">
                  <c:v>0.14444806123067877</c:v>
                </c:pt>
                <c:pt idx="2417">
                  <c:v>0.14446786194519923</c:v>
                </c:pt>
                <c:pt idx="2418">
                  <c:v>0.14448128743300048</c:v>
                </c:pt>
                <c:pt idx="2419">
                  <c:v>0.14448793297851681</c:v>
                </c:pt>
                <c:pt idx="2420">
                  <c:v>0.14448914535251822</c:v>
                </c:pt>
                <c:pt idx="2421">
                  <c:v>0.14448699002330001</c:v>
                </c:pt>
                <c:pt idx="2422">
                  <c:v>0.14448425097451933</c:v>
                </c:pt>
                <c:pt idx="2423">
                  <c:v>0.14448258959269233</c:v>
                </c:pt>
                <c:pt idx="2424">
                  <c:v>0.14448245488633626</c:v>
                </c:pt>
                <c:pt idx="2425">
                  <c:v>0.14448330802729703</c:v>
                </c:pt>
                <c:pt idx="2426">
                  <c:v>0.14448420607222434</c:v>
                </c:pt>
                <c:pt idx="2427">
                  <c:v>0.14448492450950312</c:v>
                </c:pt>
                <c:pt idx="2428">
                  <c:v>0.14448586746023528</c:v>
                </c:pt>
                <c:pt idx="2429">
                  <c:v>0.14448919025532392</c:v>
                </c:pt>
                <c:pt idx="2430">
                  <c:v>0.14449794639117453</c:v>
                </c:pt>
                <c:pt idx="2431">
                  <c:v>0.14451501013750023</c:v>
                </c:pt>
                <c:pt idx="2432">
                  <c:v>0.14454303205963848</c:v>
                </c:pt>
                <c:pt idx="2433">
                  <c:v>0.144582193928526</c:v>
                </c:pt>
                <c:pt idx="2434">
                  <c:v>0.1446312859836244</c:v>
                </c:pt>
                <c:pt idx="2435">
                  <c:v>0.14468685248840785</c:v>
                </c:pt>
                <c:pt idx="2436">
                  <c:v>0.14474444791328256</c:v>
                </c:pt>
                <c:pt idx="2437">
                  <c:v>0.14480020863943321</c:v>
                </c:pt>
                <c:pt idx="2438">
                  <c:v>0.14485085331088554</c:v>
                </c:pt>
                <c:pt idx="2439">
                  <c:v>0.14489458234343366</c:v>
                </c:pt>
                <c:pt idx="2440">
                  <c:v>0.14493166333872753</c:v>
                </c:pt>
                <c:pt idx="2441">
                  <c:v>0.14496371285869813</c:v>
                </c:pt>
                <c:pt idx="2442">
                  <c:v>0.14499333716918483</c:v>
                </c:pt>
                <c:pt idx="2443">
                  <c:v>0.14502350299725542</c:v>
                </c:pt>
                <c:pt idx="2444">
                  <c:v>0.14505753760197082</c:v>
                </c:pt>
                <c:pt idx="2445">
                  <c:v>0.14509742038078588</c:v>
                </c:pt>
                <c:pt idx="2446">
                  <c:v>0.14514382750240429</c:v>
                </c:pt>
                <c:pt idx="2447">
                  <c:v>0.14519590651450953</c:v>
                </c:pt>
                <c:pt idx="2448">
                  <c:v>0.14525195014766557</c:v>
                </c:pt>
                <c:pt idx="2449">
                  <c:v>0.14530962056862629</c:v>
                </c:pt>
                <c:pt idx="2450">
                  <c:v>0.14536648876305869</c:v>
                </c:pt>
                <c:pt idx="2451">
                  <c:v>0.14542111443590022</c:v>
                </c:pt>
                <c:pt idx="2452">
                  <c:v>0.14547264165160023</c:v>
                </c:pt>
                <c:pt idx="2453">
                  <c:v>0.14552066421996102</c:v>
                </c:pt>
                <c:pt idx="2454">
                  <c:v>0.14556486587836293</c:v>
                </c:pt>
                <c:pt idx="2455">
                  <c:v>0.14560488531288363</c:v>
                </c:pt>
                <c:pt idx="2456">
                  <c:v>0.14564085643297509</c:v>
                </c:pt>
                <c:pt idx="2457">
                  <c:v>0.14567282325769748</c:v>
                </c:pt>
                <c:pt idx="2458">
                  <c:v>0.14570195563871169</c:v>
                </c:pt>
                <c:pt idx="2459">
                  <c:v>0.14573050456631009</c:v>
                </c:pt>
                <c:pt idx="2460">
                  <c:v>0.14576135212584285</c:v>
                </c:pt>
                <c:pt idx="2461">
                  <c:v>0.14579679574957638</c:v>
                </c:pt>
                <c:pt idx="2462">
                  <c:v>0.14583818783563463</c:v>
                </c:pt>
                <c:pt idx="2463">
                  <c:v>0.1458845840901063</c:v>
                </c:pt>
                <c:pt idx="2464">
                  <c:v>0.14593386864735958</c:v>
                </c:pt>
                <c:pt idx="2465">
                  <c:v>0.14598365443136718</c:v>
                </c:pt>
                <c:pt idx="2466">
                  <c:v>0.14603177860447059</c:v>
                </c:pt>
                <c:pt idx="2467">
                  <c:v>0.14607778993980258</c:v>
                </c:pt>
                <c:pt idx="2468">
                  <c:v>0.14612213848457933</c:v>
                </c:pt>
                <c:pt idx="2469">
                  <c:v>0.14616622109922883</c:v>
                </c:pt>
                <c:pt idx="2470">
                  <c:v>0.14621152538062099</c:v>
                </c:pt>
                <c:pt idx="2471">
                  <c:v>0.14625886326062953</c:v>
                </c:pt>
                <c:pt idx="2472">
                  <c:v>0.14630796485620079</c:v>
                </c:pt>
                <c:pt idx="2473">
                  <c:v>0.14635783864246632</c:v>
                </c:pt>
                <c:pt idx="2474">
                  <c:v>0.14640740244568351</c:v>
                </c:pt>
                <c:pt idx="2475">
                  <c:v>0.14645606977247272</c:v>
                </c:pt>
                <c:pt idx="2476">
                  <c:v>0.14650433654858619</c:v>
                </c:pt>
                <c:pt idx="2477">
                  <c:v>0.14655346590693041</c:v>
                </c:pt>
                <c:pt idx="2478">
                  <c:v>0.14660481179999152</c:v>
                </c:pt>
                <c:pt idx="2479">
                  <c:v>0.14665891654546204</c:v>
                </c:pt>
                <c:pt idx="2480">
                  <c:v>0.14671546523862788</c:v>
                </c:pt>
                <c:pt idx="2481">
                  <c:v>0.14677292408593778</c:v>
                </c:pt>
                <c:pt idx="2482">
                  <c:v>0.146829352190463</c:v>
                </c:pt>
                <c:pt idx="2483">
                  <c:v>0.14688321401214799</c:v>
                </c:pt>
                <c:pt idx="2484">
                  <c:v>0.14693428281348153</c:v>
                </c:pt>
                <c:pt idx="2485">
                  <c:v>0.14698314470617413</c:v>
                </c:pt>
                <c:pt idx="2486">
                  <c:v>0.14703006994222634</c:v>
                </c:pt>
                <c:pt idx="2487">
                  <c:v>0.14707456101289529</c:v>
                </c:pt>
                <c:pt idx="2488">
                  <c:v>0.14711453911123129</c:v>
                </c:pt>
                <c:pt idx="2489">
                  <c:v>0.14714715673783052</c:v>
                </c:pt>
                <c:pt idx="2490">
                  <c:v>0.14716888812303541</c:v>
                </c:pt>
                <c:pt idx="2491">
                  <c:v>0.14717747254570146</c:v>
                </c:pt>
                <c:pt idx="2492">
                  <c:v>0.14717245741500895</c:v>
                </c:pt>
                <c:pt idx="2493">
                  <c:v>0.14715763826811978</c:v>
                </c:pt>
                <c:pt idx="2494">
                  <c:v>0.14714038002100016</c:v>
                </c:pt>
                <c:pt idx="2495">
                  <c:v>0.14712985373055176</c:v>
                </c:pt>
                <c:pt idx="2496">
                  <c:v>0.14713450695194752</c:v>
                </c:pt>
                <c:pt idx="2497">
                  <c:v>0.14715673467795842</c:v>
                </c:pt>
                <c:pt idx="2498">
                  <c:v>0.14719360268303394</c:v>
                </c:pt>
                <c:pt idx="2499">
                  <c:v>0.14723847201431128</c:v>
                </c:pt>
                <c:pt idx="2500">
                  <c:v>0.1472851536908969</c:v>
                </c:pt>
                <c:pt idx="2501">
                  <c:v>0.14732980649488903</c:v>
                </c:pt>
                <c:pt idx="2502">
                  <c:v>0.14737107374487113</c:v>
                </c:pt>
                <c:pt idx="2503">
                  <c:v>0.14740963256137152</c:v>
                </c:pt>
                <c:pt idx="2504">
                  <c:v>0.14744697413895824</c:v>
                </c:pt>
                <c:pt idx="2505">
                  <c:v>0.14748459020892934</c:v>
                </c:pt>
                <c:pt idx="2506">
                  <c:v>0.147523475629037</c:v>
                </c:pt>
                <c:pt idx="2507">
                  <c:v>0.14756435428954162</c:v>
                </c:pt>
                <c:pt idx="2508">
                  <c:v>0.14760745288482091</c:v>
                </c:pt>
                <c:pt idx="2509">
                  <c:v>0.1476531791554857</c:v>
                </c:pt>
                <c:pt idx="2510">
                  <c:v>0.14770230294675779</c:v>
                </c:pt>
                <c:pt idx="2511">
                  <c:v>0.14775550403748283</c:v>
                </c:pt>
                <c:pt idx="2512">
                  <c:v>0.14781341739467069</c:v>
                </c:pt>
                <c:pt idx="2513">
                  <c:v>0.1478760449028268</c:v>
                </c:pt>
                <c:pt idx="2514">
                  <c:v>0.14794388647587631</c:v>
                </c:pt>
                <c:pt idx="2515">
                  <c:v>0.14801739724683938</c:v>
                </c:pt>
                <c:pt idx="2516">
                  <c:v>0.14809816480288951</c:v>
                </c:pt>
                <c:pt idx="2517">
                  <c:v>0.14818841224421664</c:v>
                </c:pt>
                <c:pt idx="2518">
                  <c:v>0.14829000267253079</c:v>
                </c:pt>
                <c:pt idx="2519">
                  <c:v>0.14840425801663726</c:v>
                </c:pt>
                <c:pt idx="2520">
                  <c:v>0.1485301911708502</c:v>
                </c:pt>
                <c:pt idx="2521">
                  <c:v>0.14866459337762616</c:v>
                </c:pt>
                <c:pt idx="2522">
                  <c:v>0.14880207569407478</c:v>
                </c:pt>
                <c:pt idx="2523">
                  <c:v>0.14893606306634977</c:v>
                </c:pt>
                <c:pt idx="2524">
                  <c:v>0.14906024466919432</c:v>
                </c:pt>
                <c:pt idx="2525">
                  <c:v>0.14916939227389536</c:v>
                </c:pt>
                <c:pt idx="2526">
                  <c:v>0.14926058899792738</c:v>
                </c:pt>
                <c:pt idx="2527">
                  <c:v>0.14933332405418287</c:v>
                </c:pt>
                <c:pt idx="2528">
                  <c:v>0.14938985877525857</c:v>
                </c:pt>
                <c:pt idx="2529">
                  <c:v>0.14943345683899689</c:v>
                </c:pt>
                <c:pt idx="2530">
                  <c:v>0.14946811133868276</c:v>
                </c:pt>
                <c:pt idx="2531">
                  <c:v>0.14949677265369787</c:v>
                </c:pt>
                <c:pt idx="2532">
                  <c:v>0.1495210295074253</c:v>
                </c:pt>
                <c:pt idx="2533">
                  <c:v>0.14954119915898867</c:v>
                </c:pt>
                <c:pt idx="2534">
                  <c:v>0.1495558272851133</c:v>
                </c:pt>
                <c:pt idx="2535">
                  <c:v>0.14956332325495814</c:v>
                </c:pt>
                <c:pt idx="2536">
                  <c:v>0.14956091544447891</c:v>
                </c:pt>
                <c:pt idx="2537">
                  <c:v>0.14954528771605824</c:v>
                </c:pt>
                <c:pt idx="2538">
                  <c:v>0.14951362511815158</c:v>
                </c:pt>
                <c:pt idx="2539">
                  <c:v>0.14946325136664707</c:v>
                </c:pt>
                <c:pt idx="2540">
                  <c:v>0.14939390049501811</c:v>
                </c:pt>
                <c:pt idx="2541">
                  <c:v>0.14930785177767769</c:v>
                </c:pt>
                <c:pt idx="2542">
                  <c:v>0.14920965446949219</c:v>
                </c:pt>
                <c:pt idx="2543">
                  <c:v>0.14910571572232978</c:v>
                </c:pt>
                <c:pt idx="2544">
                  <c:v>0.14900048606412619</c:v>
                </c:pt>
                <c:pt idx="2545">
                  <c:v>0.14889591694695581</c:v>
                </c:pt>
                <c:pt idx="2546">
                  <c:v>0.14879005785866062</c:v>
                </c:pt>
                <c:pt idx="2547">
                  <c:v>0.14867896531621649</c:v>
                </c:pt>
                <c:pt idx="2548">
                  <c:v>0.14855879065246913</c:v>
                </c:pt>
                <c:pt idx="2549">
                  <c:v>0.14842745706283644</c:v>
                </c:pt>
                <c:pt idx="2550">
                  <c:v>0.14828651477839172</c:v>
                </c:pt>
                <c:pt idx="2551">
                  <c:v>0.14814050133247114</c:v>
                </c:pt>
                <c:pt idx="2552">
                  <c:v>0.1479960760315705</c:v>
                </c:pt>
                <c:pt idx="2553">
                  <c:v>0.14785821505391306</c:v>
                </c:pt>
                <c:pt idx="2554">
                  <c:v>0.14772912887265066</c:v>
                </c:pt>
                <c:pt idx="2555">
                  <c:v>0.14760686494236441</c:v>
                </c:pt>
                <c:pt idx="2556">
                  <c:v>0.14748685089384328</c:v>
                </c:pt>
                <c:pt idx="2557">
                  <c:v>0.14736343471391178</c:v>
                </c:pt>
                <c:pt idx="2558">
                  <c:v>0.14723313986717945</c:v>
                </c:pt>
                <c:pt idx="2559">
                  <c:v>0.14709660497807009</c:v>
                </c:pt>
                <c:pt idx="2560">
                  <c:v>0.14695948077404919</c:v>
                </c:pt>
                <c:pt idx="2561">
                  <c:v>0.14682989393579804</c:v>
                </c:pt>
                <c:pt idx="2562">
                  <c:v>0.14671523957079013</c:v>
                </c:pt>
                <c:pt idx="2563">
                  <c:v>0.14661911573529884</c:v>
                </c:pt>
                <c:pt idx="2564">
                  <c:v>0.14654011155518576</c:v>
                </c:pt>
                <c:pt idx="2565">
                  <c:v>0.14647406769075799</c:v>
                </c:pt>
                <c:pt idx="2566">
                  <c:v>0.14641597182958643</c:v>
                </c:pt>
                <c:pt idx="2567">
                  <c:v>0.14636176204948137</c:v>
                </c:pt>
                <c:pt idx="2568">
                  <c:v>0.14630940777860235</c:v>
                </c:pt>
                <c:pt idx="2569">
                  <c:v>0.14625868291605759</c:v>
                </c:pt>
                <c:pt idx="2570">
                  <c:v>0.14621066883793821</c:v>
                </c:pt>
                <c:pt idx="2571">
                  <c:v>0.14616716770751215</c:v>
                </c:pt>
                <c:pt idx="2572">
                  <c:v>0.14612998107653097</c:v>
                </c:pt>
                <c:pt idx="2573">
                  <c:v>0.14610050448235035</c:v>
                </c:pt>
                <c:pt idx="2574">
                  <c:v>0.1460789616926973</c:v>
                </c:pt>
                <c:pt idx="2575">
                  <c:v>0.14606454033859639</c:v>
                </c:pt>
                <c:pt idx="2576">
                  <c:v>0.14605498645521908</c:v>
                </c:pt>
                <c:pt idx="2577">
                  <c:v>0.14604741560256251</c:v>
                </c:pt>
                <c:pt idx="2578">
                  <c:v>0.14603822260176458</c:v>
                </c:pt>
                <c:pt idx="2579">
                  <c:v>0.14602483902200614</c:v>
                </c:pt>
                <c:pt idx="2580">
                  <c:v>0.14600577827191452</c:v>
                </c:pt>
                <c:pt idx="2581">
                  <c:v>0.14598261810801738</c:v>
                </c:pt>
                <c:pt idx="2582">
                  <c:v>0.14595882840847552</c:v>
                </c:pt>
                <c:pt idx="2583">
                  <c:v>0.14594013097969383</c:v>
                </c:pt>
                <c:pt idx="2584">
                  <c:v>0.14593206655406699</c:v>
                </c:pt>
                <c:pt idx="2585">
                  <c:v>0.14593702232861505</c:v>
                </c:pt>
                <c:pt idx="2586">
                  <c:v>0.14595387238509117</c:v>
                </c:pt>
                <c:pt idx="2587">
                  <c:v>0.14597820249711158</c:v>
                </c:pt>
                <c:pt idx="2588">
                  <c:v>0.14600451659693647</c:v>
                </c:pt>
                <c:pt idx="2589">
                  <c:v>0.14602817361272702</c:v>
                </c:pt>
                <c:pt idx="2590">
                  <c:v>0.14604728040996451</c:v>
                </c:pt>
                <c:pt idx="2591">
                  <c:v>0.14606255743985697</c:v>
                </c:pt>
                <c:pt idx="2592">
                  <c:v>0.14607724913184061</c:v>
                </c:pt>
                <c:pt idx="2593">
                  <c:v>0.14609595246494955</c:v>
                </c:pt>
                <c:pt idx="2594">
                  <c:v>0.14612213848457933</c:v>
                </c:pt>
                <c:pt idx="2595">
                  <c:v>0.14615738618807883</c:v>
                </c:pt>
                <c:pt idx="2596">
                  <c:v>0.14620088633870065</c:v>
                </c:pt>
                <c:pt idx="2597">
                  <c:v>0.146250522402534</c:v>
                </c:pt>
                <c:pt idx="2598">
                  <c:v>0.14630422229856499</c:v>
                </c:pt>
                <c:pt idx="2599">
                  <c:v>0.14636180714631986</c:v>
                </c:pt>
                <c:pt idx="2600">
                  <c:v>0.14642381972949325</c:v>
                </c:pt>
                <c:pt idx="2601">
                  <c:v>0.14649202124457272</c:v>
                </c:pt>
                <c:pt idx="2602">
                  <c:v>0.14656839980689662</c:v>
                </c:pt>
                <c:pt idx="2603">
                  <c:v>0.14665417816250337</c:v>
                </c:pt>
                <c:pt idx="2604">
                  <c:v>0.14674913619401886</c:v>
                </c:pt>
                <c:pt idx="2605">
                  <c:v>0.14685264785012719</c:v>
                </c:pt>
                <c:pt idx="2606">
                  <c:v>0.14696318382336593</c:v>
                </c:pt>
                <c:pt idx="2607">
                  <c:v>0.14707971052754998</c:v>
                </c:pt>
                <c:pt idx="2608">
                  <c:v>0.1472012387272873</c:v>
                </c:pt>
                <c:pt idx="2609">
                  <c:v>0.14732768221903025</c:v>
                </c:pt>
                <c:pt idx="2610">
                  <c:v>0.14745918091995647</c:v>
                </c:pt>
                <c:pt idx="2611">
                  <c:v>0.14759592031272384</c:v>
                </c:pt>
                <c:pt idx="2612">
                  <c:v>0.14773767913655533</c:v>
                </c:pt>
                <c:pt idx="2613">
                  <c:v>0.14788428127309794</c:v>
                </c:pt>
                <c:pt idx="2614">
                  <c:v>0.14803527890321522</c:v>
                </c:pt>
                <c:pt idx="2615">
                  <c:v>0.14818977085374951</c:v>
                </c:pt>
                <c:pt idx="2616">
                  <c:v>0.14834762492568065</c:v>
                </c:pt>
                <c:pt idx="2617">
                  <c:v>0.14850857284431884</c:v>
                </c:pt>
                <c:pt idx="2618">
                  <c:v>0.1486733887662256</c:v>
                </c:pt>
                <c:pt idx="2619">
                  <c:v>0.14884330166408877</c:v>
                </c:pt>
                <c:pt idx="2620">
                  <c:v>0.14902063155435619</c:v>
                </c:pt>
                <c:pt idx="2621">
                  <c:v>0.14920788412539354</c:v>
                </c:pt>
                <c:pt idx="2622">
                  <c:v>0.14940716123298958</c:v>
                </c:pt>
                <c:pt idx="2623">
                  <c:v>0.14962047860028027</c:v>
                </c:pt>
                <c:pt idx="2624">
                  <c:v>0.14984885700774442</c:v>
                </c:pt>
                <c:pt idx="2625">
                  <c:v>0.15009291148825221</c:v>
                </c:pt>
                <c:pt idx="2626">
                  <c:v>0.15035335111315329</c:v>
                </c:pt>
                <c:pt idx="2627">
                  <c:v>0.15063111613956159</c:v>
                </c:pt>
                <c:pt idx="2628">
                  <c:v>0.15092742463675235</c:v>
                </c:pt>
                <c:pt idx="2629">
                  <c:v>0.15124236006808933</c:v>
                </c:pt>
                <c:pt idx="2630">
                  <c:v>0.15157459359159831</c:v>
                </c:pt>
                <c:pt idx="2631">
                  <c:v>0.151920556199307</c:v>
                </c:pt>
                <c:pt idx="2632">
                  <c:v>0.15227497754199726</c:v>
                </c:pt>
                <c:pt idx="2633">
                  <c:v>0.1526331655562615</c:v>
                </c:pt>
                <c:pt idx="2634">
                  <c:v>0.15299155765184846</c:v>
                </c:pt>
                <c:pt idx="2635">
                  <c:v>0.15334978746340522</c:v>
                </c:pt>
                <c:pt idx="2636">
                  <c:v>0.15370973486051265</c:v>
                </c:pt>
                <c:pt idx="2637">
                  <c:v>0.15407512215588393</c:v>
                </c:pt>
                <c:pt idx="2638">
                  <c:v>0.15444945460817883</c:v>
                </c:pt>
                <c:pt idx="2639">
                  <c:v>0.15483408866919579</c:v>
                </c:pt>
                <c:pt idx="2640">
                  <c:v>0.15522799282308763</c:v>
                </c:pt>
                <c:pt idx="2641">
                  <c:v>0.15562709181877377</c:v>
                </c:pt>
                <c:pt idx="2642">
                  <c:v>0.15602563567514316</c:v>
                </c:pt>
                <c:pt idx="2643">
                  <c:v>0.15641868409181015</c:v>
                </c:pt>
                <c:pt idx="2644">
                  <c:v>0.15680280342404418</c:v>
                </c:pt>
                <c:pt idx="2645">
                  <c:v>0.15717709120053802</c:v>
                </c:pt>
                <c:pt idx="2646">
                  <c:v>0.15754133659977965</c:v>
                </c:pt>
                <c:pt idx="2647">
                  <c:v>0.15789579192921999</c:v>
                </c:pt>
                <c:pt idx="2648">
                  <c:v>0.15823881079885982</c:v>
                </c:pt>
                <c:pt idx="2649">
                  <c:v>0.15856762930193147</c:v>
                </c:pt>
                <c:pt idx="2650">
                  <c:v>0.15887840887398619</c:v>
                </c:pt>
                <c:pt idx="2651">
                  <c:v>0.15916739486425702</c:v>
                </c:pt>
                <c:pt idx="2652">
                  <c:v>0.15943249870436482</c:v>
                </c:pt>
                <c:pt idx="2653">
                  <c:v>0.15967297901432842</c:v>
                </c:pt>
                <c:pt idx="2654">
                  <c:v>0.15988935306672369</c:v>
                </c:pt>
                <c:pt idx="2655">
                  <c:v>0.16008130548591171</c:v>
                </c:pt>
                <c:pt idx="2656">
                  <c:v>0.16024768634129594</c:v>
                </c:pt>
                <c:pt idx="2657">
                  <c:v>0.16038562500656772</c:v>
                </c:pt>
                <c:pt idx="2658">
                  <c:v>0.1604908082271973</c:v>
                </c:pt>
                <c:pt idx="2659">
                  <c:v>0.16055845943600155</c:v>
                </c:pt>
                <c:pt idx="2660">
                  <c:v>0.16058450702930449</c:v>
                </c:pt>
                <c:pt idx="2661">
                  <c:v>0.16056661370241654</c:v>
                </c:pt>
                <c:pt idx="2662">
                  <c:v>0.16050608939707811</c:v>
                </c:pt>
                <c:pt idx="2663">
                  <c:v>0.16040677140264148</c:v>
                </c:pt>
                <c:pt idx="2664">
                  <c:v>0.16027646263522233</c:v>
                </c:pt>
                <c:pt idx="2665">
                  <c:v>0.16012389552176731</c:v>
                </c:pt>
                <c:pt idx="2666">
                  <c:v>0.15995602655708796</c:v>
                </c:pt>
                <c:pt idx="2667">
                  <c:v>0.1597763618507656</c:v>
                </c:pt>
                <c:pt idx="2668">
                  <c:v>0.15958398624397485</c:v>
                </c:pt>
                <c:pt idx="2669">
                  <c:v>0.15937436271718963</c:v>
                </c:pt>
                <c:pt idx="2670">
                  <c:v>0.15913999237497911</c:v>
                </c:pt>
                <c:pt idx="2671">
                  <c:v>0.15887307112813509</c:v>
                </c:pt>
                <c:pt idx="2672">
                  <c:v>0.15856619145413731</c:v>
                </c:pt>
                <c:pt idx="2673">
                  <c:v>0.1582151280461167</c:v>
                </c:pt>
                <c:pt idx="2674">
                  <c:v>0.15781998814613452</c:v>
                </c:pt>
                <c:pt idx="2675">
                  <c:v>0.15738602663119672</c:v>
                </c:pt>
                <c:pt idx="2676">
                  <c:v>0.15692227796516967</c:v>
                </c:pt>
                <c:pt idx="2677">
                  <c:v>0.15643866894140535</c:v>
                </c:pt>
                <c:pt idx="2678">
                  <c:v>0.15594407196034432</c:v>
                </c:pt>
                <c:pt idx="2679">
                  <c:v>0.15544423528694551</c:v>
                </c:pt>
                <c:pt idx="2680">
                  <c:v>0.15494230540610621</c:v>
                </c:pt>
                <c:pt idx="2681">
                  <c:v>0.15443957664764085</c:v>
                </c:pt>
                <c:pt idx="2682">
                  <c:v>0.15393706204003121</c:v>
                </c:pt>
                <c:pt idx="2683">
                  <c:v>0.15343572409728112</c:v>
                </c:pt>
                <c:pt idx="2684">
                  <c:v>0.15293638354284889</c:v>
                </c:pt>
                <c:pt idx="2685">
                  <c:v>0.15244058905999902</c:v>
                </c:pt>
                <c:pt idx="2686">
                  <c:v>0.15194988231601225</c:v>
                </c:pt>
                <c:pt idx="2687">
                  <c:v>0.1514664369554658</c:v>
                </c:pt>
                <c:pt idx="2688">
                  <c:v>0.15099346556082283</c:v>
                </c:pt>
                <c:pt idx="2689">
                  <c:v>0.15053462262242301</c:v>
                </c:pt>
                <c:pt idx="2690">
                  <c:v>0.15009413961050633</c:v>
                </c:pt>
                <c:pt idx="2691">
                  <c:v>0.14967555111982167</c:v>
                </c:pt>
                <c:pt idx="2692">
                  <c:v>0.14928047415168144</c:v>
                </c:pt>
                <c:pt idx="2693">
                  <c:v>0.14890789235010626</c:v>
                </c:pt>
                <c:pt idx="2694">
                  <c:v>0.14855453007147934</c:v>
                </c:pt>
                <c:pt idx="2695">
                  <c:v>0.14821603814014594</c:v>
                </c:pt>
                <c:pt idx="2696">
                  <c:v>0.14788830900553973</c:v>
                </c:pt>
                <c:pt idx="2697">
                  <c:v>0.14756923828063273</c:v>
                </c:pt>
                <c:pt idx="2698">
                  <c:v>0.14725962049682917</c:v>
                </c:pt>
                <c:pt idx="2699">
                  <c:v>0.14696282254887205</c:v>
                </c:pt>
                <c:pt idx="2700">
                  <c:v>0.14668387288221651</c:v>
                </c:pt>
                <c:pt idx="2701">
                  <c:v>0.14642693186700162</c:v>
                </c:pt>
                <c:pt idx="2702">
                  <c:v>0.14619511611989056</c:v>
                </c:pt>
                <c:pt idx="2703">
                  <c:v>0.14598915149222347</c:v>
                </c:pt>
                <c:pt idx="2704">
                  <c:v>0.14580746993616456</c:v>
                </c:pt>
                <c:pt idx="2705">
                  <c:v>0.14564765481419772</c:v>
                </c:pt>
                <c:pt idx="2706">
                  <c:v>0.14550635140887513</c:v>
                </c:pt>
                <c:pt idx="2707">
                  <c:v>0.14538030201974317</c:v>
                </c:pt>
                <c:pt idx="2708">
                  <c:v>0.14526629956012693</c:v>
                </c:pt>
                <c:pt idx="2709">
                  <c:v>0.14516190603726919</c:v>
                </c:pt>
                <c:pt idx="2710">
                  <c:v>0.14506477648142158</c:v>
                </c:pt>
                <c:pt idx="2711">
                  <c:v>0.1449730629539282</c:v>
                </c:pt>
                <c:pt idx="2712">
                  <c:v>0.14488527888144953</c:v>
                </c:pt>
                <c:pt idx="2713">
                  <c:v>0.14479993902965715</c:v>
                </c:pt>
                <c:pt idx="2714">
                  <c:v>0.14471537968878223</c:v>
                </c:pt>
                <c:pt idx="2715">
                  <c:v>0.1446301630475223</c:v>
                </c:pt>
                <c:pt idx="2716">
                  <c:v>0.14454303205963848</c:v>
                </c:pt>
                <c:pt idx="2717">
                  <c:v>0.14445385318300896</c:v>
                </c:pt>
                <c:pt idx="2718">
                  <c:v>0.14436343569834398</c:v>
                </c:pt>
                <c:pt idx="2719">
                  <c:v>0.14427429368897371</c:v>
                </c:pt>
                <c:pt idx="2720">
                  <c:v>0.14419046482866305</c:v>
                </c:pt>
                <c:pt idx="2721">
                  <c:v>0.14411544543684662</c:v>
                </c:pt>
                <c:pt idx="2722">
                  <c:v>0.14405246069237354</c:v>
                </c:pt>
                <c:pt idx="2723">
                  <c:v>0.14400181932856981</c:v>
                </c:pt>
                <c:pt idx="2724">
                  <c:v>0.14396208187956072</c:v>
                </c:pt>
                <c:pt idx="2725">
                  <c:v>0.14392970258363247</c:v>
                </c:pt>
                <c:pt idx="2726">
                  <c:v>0.1438996126320452</c:v>
                </c:pt>
                <c:pt idx="2727">
                  <c:v>0.14386755186302669</c:v>
                </c:pt>
                <c:pt idx="2728">
                  <c:v>0.14383006842666679</c:v>
                </c:pt>
                <c:pt idx="2729">
                  <c:v>0.14378595331118704</c:v>
                </c:pt>
                <c:pt idx="2730">
                  <c:v>0.14373583608696172</c:v>
                </c:pt>
                <c:pt idx="2731">
                  <c:v>0.14368281136751027</c:v>
                </c:pt>
                <c:pt idx="2732">
                  <c:v>0.14363180975777901</c:v>
                </c:pt>
                <c:pt idx="2733">
                  <c:v>0.14358807325329959</c:v>
                </c:pt>
                <c:pt idx="2734">
                  <c:v>0.14355621469960711</c:v>
                </c:pt>
                <c:pt idx="2735">
                  <c:v>0.14353838209904668</c:v>
                </c:pt>
                <c:pt idx="2736">
                  <c:v>0.14353390166124058</c:v>
                </c:pt>
                <c:pt idx="2737">
                  <c:v>0.14353909897338524</c:v>
                </c:pt>
                <c:pt idx="2738">
                  <c:v>0.14354823922492777</c:v>
                </c:pt>
                <c:pt idx="2739">
                  <c:v>0.14355612508671844</c:v>
                </c:pt>
                <c:pt idx="2740">
                  <c:v>0.14355849983451485</c:v>
                </c:pt>
                <c:pt idx="2741">
                  <c:v>0.14355388477051212</c:v>
                </c:pt>
                <c:pt idx="2742">
                  <c:v>0.1435439827113062</c:v>
                </c:pt>
                <c:pt idx="2743">
                  <c:v>0.14353237832291599</c:v>
                </c:pt>
                <c:pt idx="2744">
                  <c:v>0.14352332801127854</c:v>
                </c:pt>
                <c:pt idx="2745">
                  <c:v>0.14351951976820454</c:v>
                </c:pt>
                <c:pt idx="2746">
                  <c:v>0.14352122227274566</c:v>
                </c:pt>
                <c:pt idx="2747">
                  <c:v>0.14352664345008714</c:v>
                </c:pt>
                <c:pt idx="2748">
                  <c:v>0.1435330503832829</c:v>
                </c:pt>
                <c:pt idx="2749">
                  <c:v>0.14353793405318604</c:v>
                </c:pt>
                <c:pt idx="2750">
                  <c:v>0.14353968143465645</c:v>
                </c:pt>
                <c:pt idx="2751">
                  <c:v>0.14353753081230669</c:v>
                </c:pt>
                <c:pt idx="2752">
                  <c:v>0.14353134783237331</c:v>
                </c:pt>
                <c:pt idx="2753">
                  <c:v>0.1435197885842675</c:v>
                </c:pt>
                <c:pt idx="2754">
                  <c:v>0.14350124066627623</c:v>
                </c:pt>
                <c:pt idx="2755">
                  <c:v>0.1434733754765759</c:v>
                </c:pt>
                <c:pt idx="2756">
                  <c:v>0.14343503016432313</c:v>
                </c:pt>
                <c:pt idx="2757">
                  <c:v>0.14338728244062426</c:v>
                </c:pt>
                <c:pt idx="2758">
                  <c:v>0.14333474809361768</c:v>
                </c:pt>
                <c:pt idx="2759">
                  <c:v>0.14328396645355668</c:v>
                </c:pt>
                <c:pt idx="2760">
                  <c:v>0.14324304095199769</c:v>
                </c:pt>
                <c:pt idx="2761">
                  <c:v>0.1432183263243002</c:v>
                </c:pt>
                <c:pt idx="2762">
                  <c:v>0.14321264036802595</c:v>
                </c:pt>
                <c:pt idx="2763">
                  <c:v>0.14322450484937133</c:v>
                </c:pt>
                <c:pt idx="2764">
                  <c:v>0.14324850343268059</c:v>
                </c:pt>
                <c:pt idx="2765">
                  <c:v>0.14327819008227893</c:v>
                </c:pt>
                <c:pt idx="2766">
                  <c:v>0.14330711748774505</c:v>
                </c:pt>
                <c:pt idx="2767">
                  <c:v>0.14333098628701346</c:v>
                </c:pt>
                <c:pt idx="2768">
                  <c:v>0.1433476459636408</c:v>
                </c:pt>
                <c:pt idx="2769">
                  <c:v>0.14335673740079369</c:v>
                </c:pt>
                <c:pt idx="2770">
                  <c:v>0.14335848405337093</c:v>
                </c:pt>
                <c:pt idx="2771">
                  <c:v>0.14335378154320411</c:v>
                </c:pt>
                <c:pt idx="2772">
                  <c:v>0.14334307792419987</c:v>
                </c:pt>
                <c:pt idx="2773">
                  <c:v>0.14332762755865114</c:v>
                </c:pt>
                <c:pt idx="2774">
                  <c:v>0.14330944609334073</c:v>
                </c:pt>
                <c:pt idx="2775">
                  <c:v>0.14329175795977822</c:v>
                </c:pt>
                <c:pt idx="2776">
                  <c:v>0.14327819008227893</c:v>
                </c:pt>
                <c:pt idx="2777">
                  <c:v>0.14327111525159142</c:v>
                </c:pt>
                <c:pt idx="2778">
                  <c:v>0.14327120480569022</c:v>
                </c:pt>
                <c:pt idx="2779">
                  <c:v>0.14327630941983716</c:v>
                </c:pt>
                <c:pt idx="2780">
                  <c:v>0.14328266788277666</c:v>
                </c:pt>
                <c:pt idx="2781">
                  <c:v>0.14328553369932451</c:v>
                </c:pt>
                <c:pt idx="2782">
                  <c:v>0.14328208576610113</c:v>
                </c:pt>
                <c:pt idx="2783">
                  <c:v>0.14327227945631404</c:v>
                </c:pt>
                <c:pt idx="2784">
                  <c:v>0.14325933904849852</c:v>
                </c:pt>
                <c:pt idx="2785">
                  <c:v>0.14324836910856098</c:v>
                </c:pt>
                <c:pt idx="2786">
                  <c:v>0.1432442498557368</c:v>
                </c:pt>
                <c:pt idx="2787">
                  <c:v>0.14324998100073649</c:v>
                </c:pt>
                <c:pt idx="2788">
                  <c:v>0.1432652494983494</c:v>
                </c:pt>
                <c:pt idx="2789">
                  <c:v>0.14328701139337141</c:v>
                </c:pt>
                <c:pt idx="2790">
                  <c:v>0.1433112821180943</c:v>
                </c:pt>
                <c:pt idx="2791">
                  <c:v>0.14333403155651403</c:v>
                </c:pt>
                <c:pt idx="2792">
                  <c:v>0.14335288583275496</c:v>
                </c:pt>
                <c:pt idx="2793">
                  <c:v>0.14336654561783646</c:v>
                </c:pt>
                <c:pt idx="2794">
                  <c:v>0.14337492084607428</c:v>
                </c:pt>
                <c:pt idx="2795">
                  <c:v>0.14337881739768588</c:v>
                </c:pt>
                <c:pt idx="2796">
                  <c:v>0.14337841430451859</c:v>
                </c:pt>
                <c:pt idx="2797">
                  <c:v>0.14337451775652366</c:v>
                </c:pt>
                <c:pt idx="2798">
                  <c:v>0.14336762050440488</c:v>
                </c:pt>
                <c:pt idx="2799">
                  <c:v>0.1433586184115524</c:v>
                </c:pt>
                <c:pt idx="2800">
                  <c:v>0.14334854166328304</c:v>
                </c:pt>
                <c:pt idx="2801">
                  <c:v>0.1433387786368524</c:v>
                </c:pt>
                <c:pt idx="2802">
                  <c:v>0.14333031453926293</c:v>
                </c:pt>
                <c:pt idx="2803">
                  <c:v>0.14332377624876524</c:v>
                </c:pt>
                <c:pt idx="2804">
                  <c:v>0.14331974584475959</c:v>
                </c:pt>
                <c:pt idx="2805">
                  <c:v>0.14331893976844678</c:v>
                </c:pt>
                <c:pt idx="2806">
                  <c:v>0.14332247755894556</c:v>
                </c:pt>
                <c:pt idx="2807">
                  <c:v>0.14333165803580294</c:v>
                </c:pt>
                <c:pt idx="2808">
                  <c:v>0.14334795945830547</c:v>
                </c:pt>
                <c:pt idx="2809">
                  <c:v>0.14337120347884691</c:v>
                </c:pt>
                <c:pt idx="2810">
                  <c:v>0.14339982354827063</c:v>
                </c:pt>
                <c:pt idx="2811">
                  <c:v>0.1434298340974397</c:v>
                </c:pt>
                <c:pt idx="2812">
                  <c:v>0.14345671097631796</c:v>
                </c:pt>
                <c:pt idx="2813">
                  <c:v>0.14347574977193445</c:v>
                </c:pt>
                <c:pt idx="2814">
                  <c:v>0.1434843959005806</c:v>
                </c:pt>
                <c:pt idx="2815">
                  <c:v>0.14348305193146127</c:v>
                </c:pt>
                <c:pt idx="2816">
                  <c:v>0.14347539138689747</c:v>
                </c:pt>
                <c:pt idx="2817">
                  <c:v>0.14346611827689648</c:v>
                </c:pt>
                <c:pt idx="2818">
                  <c:v>0.14346051866867138</c:v>
                </c:pt>
                <c:pt idx="2819">
                  <c:v>0.14346208655169679</c:v>
                </c:pt>
                <c:pt idx="2820">
                  <c:v>0.14347149396871794</c:v>
                </c:pt>
                <c:pt idx="2821">
                  <c:v>0.14348712865061597</c:v>
                </c:pt>
                <c:pt idx="2822">
                  <c:v>0.14350639278625954</c:v>
                </c:pt>
                <c:pt idx="2823">
                  <c:v>0.14352727069811444</c:v>
                </c:pt>
                <c:pt idx="2824">
                  <c:v>0.14354976261888741</c:v>
                </c:pt>
                <c:pt idx="2825">
                  <c:v>0.14357561632536486</c:v>
                </c:pt>
                <c:pt idx="2826">
                  <c:v>0.14360805885537109</c:v>
                </c:pt>
                <c:pt idx="2827">
                  <c:v>0.14364946693075098</c:v>
                </c:pt>
                <c:pt idx="2828">
                  <c:v>0.14370060507824978</c:v>
                </c:pt>
                <c:pt idx="2829">
                  <c:v>0.14375928018658757</c:v>
                </c:pt>
                <c:pt idx="2830">
                  <c:v>0.14382033940324213</c:v>
                </c:pt>
                <c:pt idx="2831">
                  <c:v>0.14387687838808405</c:v>
                </c:pt>
                <c:pt idx="2832">
                  <c:v>0.14392198931238542</c:v>
                </c:pt>
                <c:pt idx="2833">
                  <c:v>0.14394974876060351</c:v>
                </c:pt>
                <c:pt idx="2834">
                  <c:v>0.14395705889429322</c:v>
                </c:pt>
                <c:pt idx="2835">
                  <c:v>0.14394427745270966</c:v>
                </c:pt>
                <c:pt idx="2836">
                  <c:v>0.14391490398625961</c:v>
                </c:pt>
                <c:pt idx="2837">
                  <c:v>0.14387495029196173</c:v>
                </c:pt>
                <c:pt idx="2838">
                  <c:v>0.14383132380040375</c:v>
                </c:pt>
                <c:pt idx="2839">
                  <c:v>0.14379034668884338</c:v>
                </c:pt>
                <c:pt idx="2840">
                  <c:v>0.14375690434066157</c:v>
                </c:pt>
                <c:pt idx="2841">
                  <c:v>0.14373337071981573</c:v>
                </c:pt>
                <c:pt idx="2842">
                  <c:v>0.1437200579790584</c:v>
                </c:pt>
                <c:pt idx="2843">
                  <c:v>0.14371503779220729</c:v>
                </c:pt>
                <c:pt idx="2844">
                  <c:v>0.14371597907282163</c:v>
                </c:pt>
                <c:pt idx="2845">
                  <c:v>0.14371983386233655</c:v>
                </c:pt>
                <c:pt idx="2846">
                  <c:v>0.14372476445693516</c:v>
                </c:pt>
                <c:pt idx="2847">
                  <c:v>0.14372942616149176</c:v>
                </c:pt>
                <c:pt idx="2848">
                  <c:v>0.14373395344169626</c:v>
                </c:pt>
                <c:pt idx="2849">
                  <c:v>0.14373942210052115</c:v>
                </c:pt>
                <c:pt idx="2850">
                  <c:v>0.14374717695609529</c:v>
                </c:pt>
                <c:pt idx="2851">
                  <c:v>0.14375851812138418</c:v>
                </c:pt>
                <c:pt idx="2852">
                  <c:v>0.14377505971954119</c:v>
                </c:pt>
                <c:pt idx="2853">
                  <c:v>0.14379666785099732</c:v>
                </c:pt>
                <c:pt idx="2854">
                  <c:v>0.14382258109438484</c:v>
                </c:pt>
                <c:pt idx="2855">
                  <c:v>0.14385037902590991</c:v>
                </c:pt>
                <c:pt idx="2856">
                  <c:v>0.14387611611650086</c:v>
                </c:pt>
                <c:pt idx="2857">
                  <c:v>0.14389463521060686</c:v>
                </c:pt>
                <c:pt idx="2858">
                  <c:v>0.14390136146933641</c:v>
                </c:pt>
                <c:pt idx="2859">
                  <c:v>0.14389230346523052</c:v>
                </c:pt>
                <c:pt idx="2860">
                  <c:v>0.14386620670767025</c:v>
                </c:pt>
                <c:pt idx="2861">
                  <c:v>0.14382536080747188</c:v>
                </c:pt>
                <c:pt idx="2862">
                  <c:v>0.14377501489051048</c:v>
                </c:pt>
                <c:pt idx="2863">
                  <c:v>0.14372256809424544</c:v>
                </c:pt>
                <c:pt idx="2864">
                  <c:v>0.14367555066727522</c:v>
                </c:pt>
                <c:pt idx="2865">
                  <c:v>0.14363938343186666</c:v>
                </c:pt>
                <c:pt idx="2866">
                  <c:v>0.14361675243120609</c:v>
                </c:pt>
                <c:pt idx="2867">
                  <c:v>0.14360707299693287</c:v>
                </c:pt>
                <c:pt idx="2868">
                  <c:v>0.14360796923178432</c:v>
                </c:pt>
                <c:pt idx="2869">
                  <c:v>0.1436167076185132</c:v>
                </c:pt>
                <c:pt idx="2870">
                  <c:v>0.14363122717293531</c:v>
                </c:pt>
                <c:pt idx="2871">
                  <c:v>0.14364987027557607</c:v>
                </c:pt>
                <c:pt idx="2872">
                  <c:v>0.14367187554429195</c:v>
                </c:pt>
                <c:pt idx="2873">
                  <c:v>0.14369500244585487</c:v>
                </c:pt>
                <c:pt idx="2874">
                  <c:v>0.14371656177136705</c:v>
                </c:pt>
                <c:pt idx="2875">
                  <c:v>0.14373269834938662</c:v>
                </c:pt>
                <c:pt idx="2876">
                  <c:v>0.14374031860853764</c:v>
                </c:pt>
                <c:pt idx="2877">
                  <c:v>0.14373780839075512</c:v>
                </c:pt>
                <c:pt idx="2878">
                  <c:v>0.14372646776626008</c:v>
                </c:pt>
                <c:pt idx="2879">
                  <c:v>0.1437100176633862</c:v>
                </c:pt>
                <c:pt idx="2880">
                  <c:v>0.14369365782483501</c:v>
                </c:pt>
                <c:pt idx="2881">
                  <c:v>0.14368182533936757</c:v>
                </c:pt>
                <c:pt idx="2882">
                  <c:v>0.14367689523223481</c:v>
                </c:pt>
                <c:pt idx="2883">
                  <c:v>0.143678508715681</c:v>
                </c:pt>
                <c:pt idx="2884">
                  <c:v>0.14368415595494877</c:v>
                </c:pt>
                <c:pt idx="2885">
                  <c:v>0.14369110305636601</c:v>
                </c:pt>
                <c:pt idx="2886">
                  <c:v>0.1436976020582984</c:v>
                </c:pt>
                <c:pt idx="2887">
                  <c:v>0.14370459419656612</c:v>
                </c:pt>
                <c:pt idx="2888">
                  <c:v>0.14371512743789239</c:v>
                </c:pt>
                <c:pt idx="2889">
                  <c:v>0.14373251905078133</c:v>
                </c:pt>
                <c:pt idx="2890">
                  <c:v>0.14375865260338172</c:v>
                </c:pt>
                <c:pt idx="2891">
                  <c:v>0.14379169160925598</c:v>
                </c:pt>
                <c:pt idx="2892">
                  <c:v>0.14382558497865727</c:v>
                </c:pt>
                <c:pt idx="2893">
                  <c:v>0.1438519931540102</c:v>
                </c:pt>
                <c:pt idx="2894">
                  <c:v>0.14386261964708902</c:v>
                </c:pt>
                <c:pt idx="2895">
                  <c:v>0.1438518138061472</c:v>
                </c:pt>
                <c:pt idx="2896">
                  <c:v>0.143818904726983</c:v>
                </c:pt>
                <c:pt idx="2897">
                  <c:v>0.1437674836790418</c:v>
                </c:pt>
                <c:pt idx="2898">
                  <c:v>0.14370454937480848</c:v>
                </c:pt>
                <c:pt idx="2899">
                  <c:v>0.14363790453838343</c:v>
                </c:pt>
                <c:pt idx="2900">
                  <c:v>0.14357628845264492</c:v>
                </c:pt>
                <c:pt idx="2901">
                  <c:v>0.1435261954163366</c:v>
                </c:pt>
                <c:pt idx="2902">
                  <c:v>0.14349223580333648</c:v>
                </c:pt>
                <c:pt idx="2903">
                  <c:v>0.14347695932361726</c:v>
                </c:pt>
                <c:pt idx="2904">
                  <c:v>0.14348099118688962</c:v>
                </c:pt>
                <c:pt idx="2905">
                  <c:v>0.14350298790011695</c:v>
                </c:pt>
                <c:pt idx="2906">
                  <c:v>0.14354039831113974</c:v>
                </c:pt>
                <c:pt idx="2907">
                  <c:v>0.14358959678699346</c:v>
                </c:pt>
                <c:pt idx="2908">
                  <c:v>0.14364610573844272</c:v>
                </c:pt>
                <c:pt idx="2909">
                  <c:v>0.14370472866186679</c:v>
                </c:pt>
                <c:pt idx="2910">
                  <c:v>0.14376125259685313</c:v>
                </c:pt>
                <c:pt idx="2911">
                  <c:v>0.14381070026317599</c:v>
                </c:pt>
                <c:pt idx="2912">
                  <c:v>0.14384921327045752</c:v>
                </c:pt>
                <c:pt idx="2913">
                  <c:v>0.14387351543528648</c:v>
                </c:pt>
                <c:pt idx="2914">
                  <c:v>0.14388140720566567</c:v>
                </c:pt>
                <c:pt idx="2915">
                  <c:v>0.1438720357443054</c:v>
                </c:pt>
                <c:pt idx="2916">
                  <c:v>0.14384634373190586</c:v>
                </c:pt>
                <c:pt idx="2917">
                  <c:v>0.14380756198466937</c:v>
                </c:pt>
                <c:pt idx="2918">
                  <c:v>0.14376098363128953</c:v>
                </c:pt>
                <c:pt idx="2919">
                  <c:v>0.14371288630132117</c:v>
                </c:pt>
                <c:pt idx="2920">
                  <c:v>0.14367048617663081</c:v>
                </c:pt>
                <c:pt idx="2921">
                  <c:v>0.14363898009678089</c:v>
                </c:pt>
                <c:pt idx="2922">
                  <c:v>0.14362141297650266</c:v>
                </c:pt>
                <c:pt idx="2923">
                  <c:v>0.1436175590604668</c:v>
                </c:pt>
                <c:pt idx="2924">
                  <c:v>0.14362419140230187</c:v>
                </c:pt>
                <c:pt idx="2925">
                  <c:v>0.14363651527939603</c:v>
                </c:pt>
                <c:pt idx="2926">
                  <c:v>0.14364924285045444</c:v>
                </c:pt>
                <c:pt idx="2927">
                  <c:v>0.14365802688464469</c:v>
                </c:pt>
                <c:pt idx="2928">
                  <c:v>0.1436604021897131</c:v>
                </c:pt>
                <c:pt idx="2929">
                  <c:v>0.14365565159256766</c:v>
                </c:pt>
                <c:pt idx="2930">
                  <c:v>0.14364480608439101</c:v>
                </c:pt>
                <c:pt idx="2931">
                  <c:v>0.1436298379353077</c:v>
                </c:pt>
                <c:pt idx="2932">
                  <c:v>0.14361379480340097</c:v>
                </c:pt>
                <c:pt idx="2933">
                  <c:v>0.14359994799566256</c:v>
                </c:pt>
                <c:pt idx="2934">
                  <c:v>0.14359071703576654</c:v>
                </c:pt>
                <c:pt idx="2935">
                  <c:v>0.14358811806303795</c:v>
                </c:pt>
                <c:pt idx="2936">
                  <c:v>0.14359174766718963</c:v>
                </c:pt>
                <c:pt idx="2937">
                  <c:v>0.1435991862099909</c:v>
                </c:pt>
                <c:pt idx="2938">
                  <c:v>0.14360496685231239</c:v>
                </c:pt>
                <c:pt idx="2939">
                  <c:v>0.14360263666165485</c:v>
                </c:pt>
                <c:pt idx="2940">
                  <c:v>0.14358610162939411</c:v>
                </c:pt>
                <c:pt idx="2941">
                  <c:v>0.14355240616814668</c:v>
                </c:pt>
                <c:pt idx="2942">
                  <c:v>0.14350357031295935</c:v>
                </c:pt>
                <c:pt idx="2943">
                  <c:v>0.14344716949388669</c:v>
                </c:pt>
                <c:pt idx="2944">
                  <c:v>0.14339512059046389</c:v>
                </c:pt>
                <c:pt idx="2945">
                  <c:v>0.14335955891998708</c:v>
                </c:pt>
                <c:pt idx="2946">
                  <c:v>0.14334966129043381</c:v>
                </c:pt>
                <c:pt idx="2947">
                  <c:v>0.14336771007840554</c:v>
                </c:pt>
                <c:pt idx="2948">
                  <c:v>0.143409184825387</c:v>
                </c:pt>
                <c:pt idx="2949">
                  <c:v>0.14346298248739553</c:v>
                </c:pt>
                <c:pt idx="2950">
                  <c:v>0.14351575636079683</c:v>
                </c:pt>
                <c:pt idx="2951">
                  <c:v>0.14355545299064298</c:v>
                </c:pt>
                <c:pt idx="2952">
                  <c:v>0.14357463054056907</c:v>
                </c:pt>
                <c:pt idx="2953">
                  <c:v>0.14357230051267378</c:v>
                </c:pt>
                <c:pt idx="2954">
                  <c:v>0.14355446725161392</c:v>
                </c:pt>
                <c:pt idx="2955">
                  <c:v>0.14353215430302468</c:v>
                </c:pt>
                <c:pt idx="2956">
                  <c:v>0.14351741404813623</c:v>
                </c:pt>
                <c:pt idx="2957">
                  <c:v>0.14351992299236105</c:v>
                </c:pt>
                <c:pt idx="2958">
                  <c:v>0.14354402751649531</c:v>
                </c:pt>
                <c:pt idx="2959">
                  <c:v>0.14358717705950574</c:v>
                </c:pt>
                <c:pt idx="2960">
                  <c:v>0.14364180345024724</c:v>
                </c:pt>
                <c:pt idx="2961">
                  <c:v>0.14369558511625657</c:v>
                </c:pt>
                <c:pt idx="2962">
                  <c:v>0.14373709118833944</c:v>
                </c:pt>
                <c:pt idx="2963">
                  <c:v>0.1437578457120211</c:v>
                </c:pt>
                <c:pt idx="2964">
                  <c:v>0.1437541698925705</c:v>
                </c:pt>
                <c:pt idx="2965">
                  <c:v>0.14372879862142518</c:v>
                </c:pt>
                <c:pt idx="2966">
                  <c:v>0.14368787600188682</c:v>
                </c:pt>
                <c:pt idx="2967">
                  <c:v>0.14364068306969091</c:v>
                </c:pt>
                <c:pt idx="2968">
                  <c:v>0.14359492919701189</c:v>
                </c:pt>
                <c:pt idx="2969">
                  <c:v>0.14355657315134651</c:v>
                </c:pt>
                <c:pt idx="2970">
                  <c:v>0.14352848039329646</c:v>
                </c:pt>
                <c:pt idx="2971">
                  <c:v>0.1435112761564038</c:v>
                </c:pt>
                <c:pt idx="2972">
                  <c:v>0.14350460073759386</c:v>
                </c:pt>
                <c:pt idx="2973">
                  <c:v>0.143508274445317</c:v>
                </c:pt>
                <c:pt idx="2974">
                  <c:v>0.14352225273926267</c:v>
                </c:pt>
                <c:pt idx="2975">
                  <c:v>0.14354559570103265</c:v>
                </c:pt>
                <c:pt idx="2976">
                  <c:v>0.14357543709159926</c:v>
                </c:pt>
                <c:pt idx="2977">
                  <c:v>0.14360631119876344</c:v>
                </c:pt>
                <c:pt idx="2978">
                  <c:v>0.14362965867916333</c:v>
                </c:pt>
                <c:pt idx="2979">
                  <c:v>0.14363642564993662</c:v>
                </c:pt>
                <c:pt idx="2980">
                  <c:v>0.14362015820938734</c:v>
                </c:pt>
                <c:pt idx="2981">
                  <c:v>0.14357830484072631</c:v>
                </c:pt>
                <c:pt idx="2982">
                  <c:v>0.14351490511840559</c:v>
                </c:pt>
                <c:pt idx="2983">
                  <c:v>0.14343838972341716</c:v>
                </c:pt>
                <c:pt idx="2984">
                  <c:v>0.14336090250699807</c:v>
                </c:pt>
                <c:pt idx="2985">
                  <c:v>0.14329341479234226</c:v>
                </c:pt>
                <c:pt idx="2986">
                  <c:v>0.1432426379848325</c:v>
                </c:pt>
                <c:pt idx="2987">
                  <c:v>0.14321058090616534</c:v>
                </c:pt>
                <c:pt idx="2988">
                  <c:v>0.14319459802329171</c:v>
                </c:pt>
                <c:pt idx="2989">
                  <c:v>0.14319012113074281</c:v>
                </c:pt>
                <c:pt idx="2990">
                  <c:v>0.14319334448872623</c:v>
                </c:pt>
                <c:pt idx="2991">
                  <c:v>0.14320350717676378</c:v>
                </c:pt>
                <c:pt idx="2992">
                  <c:v>0.14322181852332261</c:v>
                </c:pt>
                <c:pt idx="2993">
                  <c:v>0.14325029442490977</c:v>
                </c:pt>
                <c:pt idx="2994">
                  <c:v>0.14328951900689602</c:v>
                </c:pt>
                <c:pt idx="2995">
                  <c:v>0.1433367185767479</c:v>
                </c:pt>
                <c:pt idx="2996">
                  <c:v>0.14338580440536475</c:v>
                </c:pt>
                <c:pt idx="2997">
                  <c:v>0.1434296997172243</c:v>
                </c:pt>
                <c:pt idx="2998">
                  <c:v>0.14346213134843777</c:v>
                </c:pt>
                <c:pt idx="2999">
                  <c:v>0.14348014001263742</c:v>
                </c:pt>
                <c:pt idx="3000">
                  <c:v>0.1434852022840486</c:v>
                </c:pt>
                <c:pt idx="3001">
                  <c:v>0.1434820215579532</c:v>
                </c:pt>
                <c:pt idx="3002">
                  <c:v>0.14347660093758219</c:v>
                </c:pt>
                <c:pt idx="3003">
                  <c:v>0.14347440582957105</c:v>
                </c:pt>
                <c:pt idx="3004">
                  <c:v>0.143478616862876</c:v>
                </c:pt>
                <c:pt idx="3005">
                  <c:v>0.14349053341242313</c:v>
                </c:pt>
                <c:pt idx="3006">
                  <c:v>0.14350984250075938</c:v>
                </c:pt>
                <c:pt idx="3007">
                  <c:v>0.1435359626568905</c:v>
                </c:pt>
                <c:pt idx="3008">
                  <c:v>0.14356777491728956</c:v>
                </c:pt>
                <c:pt idx="3009">
                  <c:v>0.14360407062365665</c:v>
                </c:pt>
                <c:pt idx="3010">
                  <c:v>0.14364153455865003</c:v>
                </c:pt>
                <c:pt idx="3011">
                  <c:v>0.14367523693605044</c:v>
                </c:pt>
                <c:pt idx="3012">
                  <c:v>0.1436984536588618</c:v>
                </c:pt>
                <c:pt idx="3013">
                  <c:v>0.14370463901832842</c:v>
                </c:pt>
                <c:pt idx="3014">
                  <c:v>0.14369038593107619</c:v>
                </c:pt>
                <c:pt idx="3015">
                  <c:v>0.14365704091277143</c:v>
                </c:pt>
                <c:pt idx="3016">
                  <c:v>0.1436115541896853</c:v>
                </c:pt>
                <c:pt idx="3017">
                  <c:v>0.14356495204504094</c:v>
                </c:pt>
                <c:pt idx="3018">
                  <c:v>0.14352870441129262</c:v>
                </c:pt>
                <c:pt idx="3019">
                  <c:v>0.1435120377878899</c:v>
                </c:pt>
                <c:pt idx="3020">
                  <c:v>0.1435179068753224</c:v>
                </c:pt>
                <c:pt idx="3021">
                  <c:v>0.14354277297294271</c:v>
                </c:pt>
                <c:pt idx="3022">
                  <c:v>0.1435774086670899</c:v>
                </c:pt>
                <c:pt idx="3023">
                  <c:v>0.14361074757157744</c:v>
                </c:pt>
                <c:pt idx="3024">
                  <c:v>0.14363342307373295</c:v>
                </c:pt>
                <c:pt idx="3025">
                  <c:v>0.1436397867673268</c:v>
                </c:pt>
                <c:pt idx="3026">
                  <c:v>0.14362992756340753</c:v>
                </c:pt>
                <c:pt idx="3027">
                  <c:v>0.14360805885537109</c:v>
                </c:pt>
                <c:pt idx="3028">
                  <c:v>0.14358072451878179</c:v>
                </c:pt>
                <c:pt idx="3029">
                  <c:v>0.14355352632099161</c:v>
                </c:pt>
                <c:pt idx="3030">
                  <c:v>0.14353076538227849</c:v>
                </c:pt>
                <c:pt idx="3031">
                  <c:v>0.14351432269036246</c:v>
                </c:pt>
                <c:pt idx="3032">
                  <c:v>0.14350379431810667</c:v>
                </c:pt>
                <c:pt idx="3033">
                  <c:v>0.14349944863886976</c:v>
                </c:pt>
                <c:pt idx="3034">
                  <c:v>0.14350119586550092</c:v>
                </c:pt>
                <c:pt idx="3035">
                  <c:v>0.14350961849249233</c:v>
                </c:pt>
                <c:pt idx="3036">
                  <c:v>0.14352467210504238</c:v>
                </c:pt>
                <c:pt idx="3037">
                  <c:v>0.14354510284242494</c:v>
                </c:pt>
                <c:pt idx="3038">
                  <c:v>0.14356795414789303</c:v>
                </c:pt>
                <c:pt idx="3039">
                  <c:v>0.14358843173133506</c:v>
                </c:pt>
                <c:pt idx="3040">
                  <c:v>0.14360245741673749</c:v>
                </c:pt>
                <c:pt idx="3041">
                  <c:v>0.1436071626203349</c:v>
                </c:pt>
                <c:pt idx="3042">
                  <c:v>0.14360308477427186</c:v>
                </c:pt>
                <c:pt idx="3043">
                  <c:v>0.14359492919701189</c:v>
                </c:pt>
                <c:pt idx="3044">
                  <c:v>0.14358910387844881</c:v>
                </c:pt>
                <c:pt idx="3045">
                  <c:v>0.14359295754198131</c:v>
                </c:pt>
                <c:pt idx="3046">
                  <c:v>0.14361106125621903</c:v>
                </c:pt>
                <c:pt idx="3047">
                  <c:v>0.14364261012603741</c:v>
                </c:pt>
                <c:pt idx="3048">
                  <c:v>0.14368173570055653</c:v>
                </c:pt>
                <c:pt idx="3049">
                  <c:v>0.14371929598267574</c:v>
                </c:pt>
                <c:pt idx="3050">
                  <c:v>0.14374457704688892</c:v>
                </c:pt>
                <c:pt idx="3051">
                  <c:v>0.14374937344324346</c:v>
                </c:pt>
                <c:pt idx="3052">
                  <c:v>0.143729739931865</c:v>
                </c:pt>
                <c:pt idx="3053">
                  <c:v>0.14368635212338454</c:v>
                </c:pt>
                <c:pt idx="3054">
                  <c:v>0.14362446028316123</c:v>
                </c:pt>
                <c:pt idx="3055">
                  <c:v>0.14355182368980912</c:v>
                </c:pt>
                <c:pt idx="3056">
                  <c:v>0.1434752569925849</c:v>
                </c:pt>
                <c:pt idx="3057">
                  <c:v>0.14340103288850992</c:v>
                </c:pt>
                <c:pt idx="3058">
                  <c:v>0.14333152368596191</c:v>
                </c:pt>
                <c:pt idx="3059">
                  <c:v>0.14326766743283603</c:v>
                </c:pt>
                <c:pt idx="3060">
                  <c:v>0.14320879007770315</c:v>
                </c:pt>
                <c:pt idx="3061">
                  <c:v>0.14315377047194067</c:v>
                </c:pt>
                <c:pt idx="3062">
                  <c:v>0.14310247287151723</c:v>
                </c:pt>
                <c:pt idx="3063">
                  <c:v>0.14305422463763684</c:v>
                </c:pt>
                <c:pt idx="3064">
                  <c:v>0.14300835350480756</c:v>
                </c:pt>
                <c:pt idx="3065">
                  <c:v>0.14296400855714875</c:v>
                </c:pt>
                <c:pt idx="3066">
                  <c:v>0.14292033924988246</c:v>
                </c:pt>
                <c:pt idx="3067">
                  <c:v>0.14287877694888496</c:v>
                </c:pt>
                <c:pt idx="3068">
                  <c:v>0.14284321279877077</c:v>
                </c:pt>
                <c:pt idx="3069">
                  <c:v>0.14282160732211524</c:v>
                </c:pt>
                <c:pt idx="3070">
                  <c:v>0.1428231729002446</c:v>
                </c:pt>
                <c:pt idx="3071">
                  <c:v>0.14285775125034716</c:v>
                </c:pt>
                <c:pt idx="3072">
                  <c:v>0.14293103245501315</c:v>
                </c:pt>
                <c:pt idx="3073">
                  <c:v>0.14304164875233083</c:v>
                </c:pt>
                <c:pt idx="3074">
                  <c:v>0.14317960061490653</c:v>
                </c:pt>
                <c:pt idx="3075">
                  <c:v>0.14332767234152521</c:v>
                </c:pt>
                <c:pt idx="3076">
                  <c:v>0.14346558071137394</c:v>
                </c:pt>
                <c:pt idx="3077">
                  <c:v>0.1435727485939905</c:v>
                </c:pt>
                <c:pt idx="3078">
                  <c:v>0.14363476750827242</c:v>
                </c:pt>
                <c:pt idx="3079">
                  <c:v>0.14364641944862433</c:v>
                </c:pt>
                <c:pt idx="3080">
                  <c:v>0.14361177825053673</c:v>
                </c:pt>
                <c:pt idx="3081">
                  <c:v>0.14354286258307625</c:v>
                </c:pt>
                <c:pt idx="3082">
                  <c:v>0.14345644219929576</c:v>
                </c:pt>
                <c:pt idx="3083">
                  <c:v>0.14337142741573106</c:v>
                </c:pt>
                <c:pt idx="3084">
                  <c:v>0.14330371416356436</c:v>
                </c:pt>
                <c:pt idx="3085">
                  <c:v>0.14326439874682417</c:v>
                </c:pt>
                <c:pt idx="3086">
                  <c:v>0.14325960770356494</c:v>
                </c:pt>
                <c:pt idx="3087">
                  <c:v>0.14328902643881103</c:v>
                </c:pt>
                <c:pt idx="3088">
                  <c:v>0.14334724289940459</c:v>
                </c:pt>
                <c:pt idx="3089">
                  <c:v>0.14342338389400189</c:v>
                </c:pt>
                <c:pt idx="3090">
                  <c:v>0.14350388392019797</c:v>
                </c:pt>
                <c:pt idx="3091">
                  <c:v>0.14357243493702032</c:v>
                </c:pt>
                <c:pt idx="3092">
                  <c:v>0.14361186787490954</c:v>
                </c:pt>
                <c:pt idx="3093">
                  <c:v>0.14360859659728076</c:v>
                </c:pt>
                <c:pt idx="3094">
                  <c:v>0.1435533919024975</c:v>
                </c:pt>
                <c:pt idx="3095">
                  <c:v>0.14344439220036176</c:v>
                </c:pt>
                <c:pt idx="3096">
                  <c:v>0.1432888473232824</c:v>
                </c:pt>
                <c:pt idx="3097">
                  <c:v>0.1431029652280621</c:v>
                </c:pt>
                <c:pt idx="3098">
                  <c:v>0.14290995948668839</c:v>
                </c:pt>
                <c:pt idx="3099">
                  <c:v>0.14273318368486454</c:v>
                </c:pt>
                <c:pt idx="3100">
                  <c:v>0.14259362994326941</c:v>
                </c:pt>
                <c:pt idx="3101">
                  <c:v>0.14250359887752351</c:v>
                </c:pt>
                <c:pt idx="3102">
                  <c:v>0.14246395357764585</c:v>
                </c:pt>
                <c:pt idx="3103">
                  <c:v>0.14246493684458594</c:v>
                </c:pt>
                <c:pt idx="3104">
                  <c:v>0.1424897427243409</c:v>
                </c:pt>
                <c:pt idx="3105">
                  <c:v>0.14251910935402823</c:v>
                </c:pt>
                <c:pt idx="3106">
                  <c:v>0.1425362296297511</c:v>
                </c:pt>
                <c:pt idx="3107">
                  <c:v>0.14253234063059372</c:v>
                </c:pt>
                <c:pt idx="3108">
                  <c:v>0.14250784520651305</c:v>
                </c:pt>
                <c:pt idx="3109">
                  <c:v>0.14247043424167682</c:v>
                </c:pt>
                <c:pt idx="3110">
                  <c:v>0.14243123887415143</c:v>
                </c:pt>
                <c:pt idx="3111">
                  <c:v>0.1423992416301022</c:v>
                </c:pt>
                <c:pt idx="3112">
                  <c:v>0.14237877535545918</c:v>
                </c:pt>
                <c:pt idx="3113">
                  <c:v>0.14236890005262082</c:v>
                </c:pt>
                <c:pt idx="3114">
                  <c:v>0.14236385077639124</c:v>
                </c:pt>
                <c:pt idx="3115">
                  <c:v>0.14235768448327291</c:v>
                </c:pt>
                <c:pt idx="3116">
                  <c:v>0.1423466479308434</c:v>
                </c:pt>
                <c:pt idx="3117">
                  <c:v>0.14233065213001239</c:v>
                </c:pt>
                <c:pt idx="3118">
                  <c:v>0.1423120208924803</c:v>
                </c:pt>
                <c:pt idx="3119">
                  <c:v>0.14229432865859459</c:v>
                </c:pt>
                <c:pt idx="3120">
                  <c:v>0.14227994308050518</c:v>
                </c:pt>
                <c:pt idx="3121">
                  <c:v>0.14226989132893098</c:v>
                </c:pt>
                <c:pt idx="3122">
                  <c:v>0.14226569199939509</c:v>
                </c:pt>
                <c:pt idx="3123">
                  <c:v>0.14227096350468138</c:v>
                </c:pt>
                <c:pt idx="3124">
                  <c:v>0.1422918714608904</c:v>
                </c:pt>
                <c:pt idx="3125">
                  <c:v>0.14233561165887443</c:v>
                </c:pt>
                <c:pt idx="3126">
                  <c:v>0.14240835792317419</c:v>
                </c:pt>
                <c:pt idx="3127">
                  <c:v>0.14250744292093376</c:v>
                </c:pt>
                <c:pt idx="3128">
                  <c:v>0.14262322715022047</c:v>
                </c:pt>
                <c:pt idx="3129">
                  <c:v>0.14273452533543762</c:v>
                </c:pt>
                <c:pt idx="3130">
                  <c:v>0.14281686589135167</c:v>
                </c:pt>
                <c:pt idx="3131">
                  <c:v>0.14285153320687816</c:v>
                </c:pt>
                <c:pt idx="3132">
                  <c:v>0.14282952473226807</c:v>
                </c:pt>
                <c:pt idx="3133">
                  <c:v>0.14275715513296816</c:v>
                </c:pt>
                <c:pt idx="3134">
                  <c:v>0.14265081427860371</c:v>
                </c:pt>
                <c:pt idx="3135">
                  <c:v>0.14253305584621623</c:v>
                </c:pt>
                <c:pt idx="3136">
                  <c:v>0.14242189865285193</c:v>
                </c:pt>
                <c:pt idx="3137">
                  <c:v>0.14232806068700954</c:v>
                </c:pt>
                <c:pt idx="3138">
                  <c:v>0.14225693608117373</c:v>
                </c:pt>
                <c:pt idx="3139">
                  <c:v>0.14221208710477018</c:v>
                </c:pt>
                <c:pt idx="3140">
                  <c:v>0.14219922291452691</c:v>
                </c:pt>
                <c:pt idx="3141">
                  <c:v>0.14222856990541344</c:v>
                </c:pt>
                <c:pt idx="3142">
                  <c:v>0.14230880406907331</c:v>
                </c:pt>
                <c:pt idx="3143">
                  <c:v>0.14244075806235201</c:v>
                </c:pt>
                <c:pt idx="3144">
                  <c:v>0.14260731057675635</c:v>
                </c:pt>
                <c:pt idx="3145">
                  <c:v>0.1427730771991732</c:v>
                </c:pt>
                <c:pt idx="3146">
                  <c:v>0.14289277973409453</c:v>
                </c:pt>
                <c:pt idx="3147">
                  <c:v>0.14292347112370274</c:v>
                </c:pt>
                <c:pt idx="3148">
                  <c:v>0.14284473372167994</c:v>
                </c:pt>
                <c:pt idx="3149">
                  <c:v>0.14266807389185854</c:v>
                </c:pt>
                <c:pt idx="3150">
                  <c:v>0.14243727213823421</c:v>
                </c:pt>
                <c:pt idx="3151">
                  <c:v>0.1422096303723358</c:v>
                </c:pt>
                <c:pt idx="3152">
                  <c:v>0.14204139959805262</c:v>
                </c:pt>
                <c:pt idx="3153">
                  <c:v>0.14196460763649454</c:v>
                </c:pt>
                <c:pt idx="3154">
                  <c:v>0.14197639342758406</c:v>
                </c:pt>
                <c:pt idx="3155">
                  <c:v>0.14204430188613626</c:v>
                </c:pt>
                <c:pt idx="3156">
                  <c:v>0.14211726731636964</c:v>
                </c:pt>
                <c:pt idx="3157">
                  <c:v>0.14215460320770379</c:v>
                </c:pt>
                <c:pt idx="3158">
                  <c:v>0.14213303196031235</c:v>
                </c:pt>
                <c:pt idx="3159">
                  <c:v>0.14205796522600489</c:v>
                </c:pt>
                <c:pt idx="3160">
                  <c:v>0.14195282216523653</c:v>
                </c:pt>
                <c:pt idx="3161">
                  <c:v>0.14184926662478825</c:v>
                </c:pt>
                <c:pt idx="3162">
                  <c:v>0.14177188390691897</c:v>
                </c:pt>
                <c:pt idx="3163">
                  <c:v>0.14172864662809481</c:v>
                </c:pt>
                <c:pt idx="3164">
                  <c:v>0.14171499364482953</c:v>
                </c:pt>
                <c:pt idx="3165">
                  <c:v>0.14172137390711648</c:v>
                </c:pt>
                <c:pt idx="3166">
                  <c:v>0.14174082759309792</c:v>
                </c:pt>
                <c:pt idx="3167">
                  <c:v>0.14177362419711004</c:v>
                </c:pt>
                <c:pt idx="3168">
                  <c:v>0.14182431878698598</c:v>
                </c:pt>
                <c:pt idx="3169">
                  <c:v>0.14189305153642418</c:v>
                </c:pt>
                <c:pt idx="3170">
                  <c:v>0.14197000941770821</c:v>
                </c:pt>
                <c:pt idx="3171">
                  <c:v>0.14203657737766029</c:v>
                </c:pt>
                <c:pt idx="3172">
                  <c:v>0.14207180760996485</c:v>
                </c:pt>
                <c:pt idx="3173">
                  <c:v>0.14206457379298676</c:v>
                </c:pt>
                <c:pt idx="3174">
                  <c:v>0.14201916424979355</c:v>
                </c:pt>
                <c:pt idx="3175">
                  <c:v>0.14195648276979467</c:v>
                </c:pt>
                <c:pt idx="3176">
                  <c:v>0.1419077367613707</c:v>
                </c:pt>
                <c:pt idx="3177">
                  <c:v>0.14189764898506418</c:v>
                </c:pt>
                <c:pt idx="3178">
                  <c:v>0.14193849253443658</c:v>
                </c:pt>
                <c:pt idx="3179">
                  <c:v>0.14202215568619414</c:v>
                </c:pt>
                <c:pt idx="3180">
                  <c:v>0.14212316224372146</c:v>
                </c:pt>
                <c:pt idx="3181">
                  <c:v>0.14220860301562055</c:v>
                </c:pt>
                <c:pt idx="3182">
                  <c:v>0.14224925246163089</c:v>
                </c:pt>
                <c:pt idx="3183">
                  <c:v>0.14223058004584999</c:v>
                </c:pt>
                <c:pt idx="3184">
                  <c:v>0.14215674699268355</c:v>
                </c:pt>
                <c:pt idx="3185">
                  <c:v>0.14204796326184799</c:v>
                </c:pt>
                <c:pt idx="3186">
                  <c:v>0.1419313055767758</c:v>
                </c:pt>
                <c:pt idx="3187">
                  <c:v>0.1418341817143608</c:v>
                </c:pt>
                <c:pt idx="3188">
                  <c:v>0.14177536449427508</c:v>
                </c:pt>
                <c:pt idx="3189">
                  <c:v>0.14176278096417383</c:v>
                </c:pt>
                <c:pt idx="3190">
                  <c:v>0.14179272322460756</c:v>
                </c:pt>
                <c:pt idx="3191">
                  <c:v>0.14185372971648202</c:v>
                </c:pt>
                <c:pt idx="3192">
                  <c:v>0.14192960929355813</c:v>
                </c:pt>
                <c:pt idx="3193">
                  <c:v>0.14200184111281222</c:v>
                </c:pt>
                <c:pt idx="3194">
                  <c:v>0.14205233909282289</c:v>
                </c:pt>
                <c:pt idx="3195">
                  <c:v>0.14206966424422485</c:v>
                </c:pt>
                <c:pt idx="3196">
                  <c:v>0.14204689163649331</c:v>
                </c:pt>
                <c:pt idx="3197">
                  <c:v>0.14198800095869768</c:v>
                </c:pt>
                <c:pt idx="3198">
                  <c:v>0.14190470147659806</c:v>
                </c:pt>
                <c:pt idx="3199">
                  <c:v>0.14181802626710327</c:v>
                </c:pt>
                <c:pt idx="3200">
                  <c:v>0.14174899304662392</c:v>
                </c:pt>
                <c:pt idx="3201">
                  <c:v>0.14171463670984774</c:v>
                </c:pt>
                <c:pt idx="3202">
                  <c:v>0.14172445252873855</c:v>
                </c:pt>
                <c:pt idx="3203">
                  <c:v>0.1417742935413483</c:v>
                </c:pt>
                <c:pt idx="3204">
                  <c:v>0.14185127501037453</c:v>
                </c:pt>
                <c:pt idx="3205">
                  <c:v>0.14193688550252415</c:v>
                </c:pt>
                <c:pt idx="3206">
                  <c:v>0.14201309214374491</c:v>
                </c:pt>
                <c:pt idx="3207">
                  <c:v>0.14206747623594274</c:v>
                </c:pt>
                <c:pt idx="3208">
                  <c:v>0.14209435824479233</c:v>
                </c:pt>
                <c:pt idx="3209">
                  <c:v>0.14209609982767424</c:v>
                </c:pt>
                <c:pt idx="3210">
                  <c:v>0.14208243528801912</c:v>
                </c:pt>
                <c:pt idx="3211">
                  <c:v>0.14206819068641463</c:v>
                </c:pt>
                <c:pt idx="3212">
                  <c:v>0.14206805672686162</c:v>
                </c:pt>
                <c:pt idx="3213">
                  <c:v>0.1420971269182888</c:v>
                </c:pt>
                <c:pt idx="3214">
                  <c:v>0.14216456296504465</c:v>
                </c:pt>
                <c:pt idx="3215">
                  <c:v>0.14227020404658475</c:v>
                </c:pt>
                <c:pt idx="3216">
                  <c:v>0.14240201224795135</c:v>
                </c:pt>
                <c:pt idx="3217">
                  <c:v>0.1425362296297511</c:v>
                </c:pt>
                <c:pt idx="3218">
                  <c:v>0.14264334724917049</c:v>
                </c:pt>
                <c:pt idx="3219">
                  <c:v>0.14269432233869572</c:v>
                </c:pt>
                <c:pt idx="3220">
                  <c:v>0.14267102508611063</c:v>
                </c:pt>
                <c:pt idx="3221">
                  <c:v>0.14257480859953164</c:v>
                </c:pt>
                <c:pt idx="3222">
                  <c:v>0.14242663577347814</c:v>
                </c:pt>
                <c:pt idx="3223">
                  <c:v>0.14226453048988363</c:v>
                </c:pt>
                <c:pt idx="3224">
                  <c:v>0.14212575246437631</c:v>
                </c:pt>
                <c:pt idx="3225">
                  <c:v>0.14204189075313411</c:v>
                </c:pt>
                <c:pt idx="3226">
                  <c:v>0.1420229593591863</c:v>
                </c:pt>
                <c:pt idx="3227">
                  <c:v>0.14205470563202638</c:v>
                </c:pt>
                <c:pt idx="3228">
                  <c:v>0.14210351279704436</c:v>
                </c:pt>
                <c:pt idx="3229">
                  <c:v>0.14212928054839613</c:v>
                </c:pt>
                <c:pt idx="3230">
                  <c:v>0.14210101202215031</c:v>
                </c:pt>
                <c:pt idx="3231">
                  <c:v>0.14200469848988095</c:v>
                </c:pt>
                <c:pt idx="3232">
                  <c:v>0.14184779381459445</c:v>
                </c:pt>
                <c:pt idx="3233">
                  <c:v>0.14165480962910781</c:v>
                </c:pt>
                <c:pt idx="3234">
                  <c:v>0.14145878980879856</c:v>
                </c:pt>
                <c:pt idx="3235">
                  <c:v>0.14129307824954929</c:v>
                </c:pt>
                <c:pt idx="3236">
                  <c:v>0.14118433236209571</c:v>
                </c:pt>
                <c:pt idx="3237">
                  <c:v>0.14115037713516709</c:v>
                </c:pt>
                <c:pt idx="3238">
                  <c:v>0.14119975122872452</c:v>
                </c:pt>
                <c:pt idx="3239">
                  <c:v>0.1413295855352722</c:v>
                </c:pt>
                <c:pt idx="3240">
                  <c:v>0.14152113191106019</c:v>
                </c:pt>
                <c:pt idx="3241">
                  <c:v>0.14174372787321776</c:v>
                </c:pt>
                <c:pt idx="3242">
                  <c:v>0.14195344714431835</c:v>
                </c:pt>
                <c:pt idx="3243">
                  <c:v>0.14210320019939504</c:v>
                </c:pt>
                <c:pt idx="3244">
                  <c:v>0.14216090060619624</c:v>
                </c:pt>
                <c:pt idx="3245">
                  <c:v>0.14211632949439557</c:v>
                </c:pt>
                <c:pt idx="3246">
                  <c:v>0.14199130469734567</c:v>
                </c:pt>
                <c:pt idx="3247">
                  <c:v>0.14183065602681555</c:v>
                </c:pt>
                <c:pt idx="3248">
                  <c:v>0.14169188271019839</c:v>
                </c:pt>
                <c:pt idx="3249">
                  <c:v>0.14162153131557542</c:v>
                </c:pt>
                <c:pt idx="3250">
                  <c:v>0.14163576127430855</c:v>
                </c:pt>
                <c:pt idx="3251">
                  <c:v>0.14171423515834392</c:v>
                </c:pt>
                <c:pt idx="3252">
                  <c:v>0.14180410271738964</c:v>
                </c:pt>
                <c:pt idx="3253">
                  <c:v>0.14184618711826136</c:v>
                </c:pt>
                <c:pt idx="3254">
                  <c:v>0.14179151835459314</c:v>
                </c:pt>
                <c:pt idx="3255">
                  <c:v>0.14162576902882995</c:v>
                </c:pt>
                <c:pt idx="3256">
                  <c:v>0.14137496761199342</c:v>
                </c:pt>
                <c:pt idx="3257">
                  <c:v>0.14109610775744807</c:v>
                </c:pt>
                <c:pt idx="3258">
                  <c:v>0.14085523002313971</c:v>
                </c:pt>
                <c:pt idx="3259">
                  <c:v>0.1407043931494808</c:v>
                </c:pt>
                <c:pt idx="3260">
                  <c:v>0.14066655858729649</c:v>
                </c:pt>
                <c:pt idx="3261">
                  <c:v>0.1407289651246687</c:v>
                </c:pt>
                <c:pt idx="3262">
                  <c:v>0.14085629871208594</c:v>
                </c:pt>
                <c:pt idx="3263">
                  <c:v>0.14100246669999394</c:v>
                </c:pt>
                <c:pt idx="3264">
                  <c:v>0.14113144000563149</c:v>
                </c:pt>
                <c:pt idx="3265">
                  <c:v>0.14122484147952108</c:v>
                </c:pt>
                <c:pt idx="3266">
                  <c:v>0.14128233615276253</c:v>
                </c:pt>
                <c:pt idx="3267">
                  <c:v>0.14131224530629505</c:v>
                </c:pt>
                <c:pt idx="3268">
                  <c:v>0.14132383509983326</c:v>
                </c:pt>
                <c:pt idx="3269">
                  <c:v>0.14131910999281627</c:v>
                </c:pt>
                <c:pt idx="3270">
                  <c:v>0.14129111701703112</c:v>
                </c:pt>
                <c:pt idx="3271">
                  <c:v>0.14123032320149742</c:v>
                </c:pt>
                <c:pt idx="3272">
                  <c:v>0.14113019241197222</c:v>
                </c:pt>
                <c:pt idx="3273">
                  <c:v>0.14099320169878216</c:v>
                </c:pt>
                <c:pt idx="3274">
                  <c:v>0.14083452469386148</c:v>
                </c:pt>
                <c:pt idx="3275">
                  <c:v>0.14067461484727983</c:v>
                </c:pt>
                <c:pt idx="3276">
                  <c:v>0.14053296218654376</c:v>
                </c:pt>
                <c:pt idx="3277">
                  <c:v>0.14042178186178955</c:v>
                </c:pt>
                <c:pt idx="3278">
                  <c:v>0.14034131734137489</c:v>
                </c:pt>
                <c:pt idx="3279">
                  <c:v>0.14028061185725382</c:v>
                </c:pt>
                <c:pt idx="3280">
                  <c:v>0.1402238276681872</c:v>
                </c:pt>
                <c:pt idx="3281">
                  <c:v>0.14015700347760085</c:v>
                </c:pt>
                <c:pt idx="3282">
                  <c:v>0.14007378772397361</c:v>
                </c:pt>
                <c:pt idx="3283">
                  <c:v>0.1399796557885985</c:v>
                </c:pt>
                <c:pt idx="3284">
                  <c:v>0.13989185326361142</c:v>
                </c:pt>
                <c:pt idx="3285">
                  <c:v>0.13983036651746727</c:v>
                </c:pt>
                <c:pt idx="3286">
                  <c:v>0.13981552925682206</c:v>
                </c:pt>
                <c:pt idx="3287">
                  <c:v>0.1398556443354938</c:v>
                </c:pt>
                <c:pt idx="3288">
                  <c:v>0.13994557243742733</c:v>
                </c:pt>
                <c:pt idx="3289">
                  <c:v>0.14006440917036878</c:v>
                </c:pt>
                <c:pt idx="3290">
                  <c:v>0.14018407870700089</c:v>
                </c:pt>
                <c:pt idx="3291">
                  <c:v>0.14027558680185381</c:v>
                </c:pt>
                <c:pt idx="3292">
                  <c:v>0.14031983596924291</c:v>
                </c:pt>
                <c:pt idx="3293">
                  <c:v>0.14031574439977812</c:v>
                </c:pt>
                <c:pt idx="3294">
                  <c:v>0.1402794111750133</c:v>
                </c:pt>
                <c:pt idx="3295">
                  <c:v>0.14024059090463215</c:v>
                </c:pt>
                <c:pt idx="3296">
                  <c:v>0.14022978587970136</c:v>
                </c:pt>
                <c:pt idx="3297">
                  <c:v>0.14026824943601113</c:v>
                </c:pt>
                <c:pt idx="3298">
                  <c:v>0.14035884123516784</c:v>
                </c:pt>
                <c:pt idx="3299">
                  <c:v>0.14048161727504749</c:v>
                </c:pt>
                <c:pt idx="3300">
                  <c:v>0.14060411651331395</c:v>
                </c:pt>
                <c:pt idx="3301">
                  <c:v>0.14068511936653205</c:v>
                </c:pt>
                <c:pt idx="3302">
                  <c:v>0.14069678146094511</c:v>
                </c:pt>
                <c:pt idx="3303">
                  <c:v>0.14062748117051094</c:v>
                </c:pt>
                <c:pt idx="3304">
                  <c:v>0.14048958112266396</c:v>
                </c:pt>
                <c:pt idx="3305">
                  <c:v>0.14031387652218597</c:v>
                </c:pt>
                <c:pt idx="3306">
                  <c:v>0.14014073247686765</c:v>
                </c:pt>
                <c:pt idx="3307">
                  <c:v>0.14000876428826403</c:v>
                </c:pt>
                <c:pt idx="3308">
                  <c:v>0.13994295075197283</c:v>
                </c:pt>
                <c:pt idx="3309">
                  <c:v>0.13994912729044062</c:v>
                </c:pt>
                <c:pt idx="3310">
                  <c:v>0.14001569728731</c:v>
                </c:pt>
                <c:pt idx="3311">
                  <c:v>0.14011903875744525</c:v>
                </c:pt>
                <c:pt idx="3312">
                  <c:v>0.14023054177804994</c:v>
                </c:pt>
                <c:pt idx="3313">
                  <c:v>0.14032437231957962</c:v>
                </c:pt>
                <c:pt idx="3314">
                  <c:v>0.14038637385688191</c:v>
                </c:pt>
                <c:pt idx="3315">
                  <c:v>0.14041426409171709</c:v>
                </c:pt>
                <c:pt idx="3316">
                  <c:v>0.1404206697574234</c:v>
                </c:pt>
                <c:pt idx="3317">
                  <c:v>0.14042498473827514</c:v>
                </c:pt>
                <c:pt idx="3318">
                  <c:v>0.14045278847805254</c:v>
                </c:pt>
                <c:pt idx="3319">
                  <c:v>0.14052379618532107</c:v>
                </c:pt>
                <c:pt idx="3320">
                  <c:v>0.14064902227288034</c:v>
                </c:pt>
                <c:pt idx="3321">
                  <c:v>0.14082575305634581</c:v>
                </c:pt>
                <c:pt idx="3322">
                  <c:v>0.14103894956372687</c:v>
                </c:pt>
                <c:pt idx="3323">
                  <c:v>0.1412637498328001</c:v>
                </c:pt>
                <c:pt idx="3324">
                  <c:v>0.14147007137154055</c:v>
                </c:pt>
                <c:pt idx="3325">
                  <c:v>0.14163112198888805</c:v>
                </c:pt>
                <c:pt idx="3326">
                  <c:v>0.14172918204794926</c:v>
                </c:pt>
                <c:pt idx="3327">
                  <c:v>0.14175863115653387</c:v>
                </c:pt>
                <c:pt idx="3328">
                  <c:v>0.14172886971962051</c:v>
                </c:pt>
                <c:pt idx="3329">
                  <c:v>0.14166051983733829</c:v>
                </c:pt>
                <c:pt idx="3330">
                  <c:v>0.14158183264167545</c:v>
                </c:pt>
                <c:pt idx="3331">
                  <c:v>0.14151676142908298</c:v>
                </c:pt>
                <c:pt idx="3332">
                  <c:v>0.14148242345813877</c:v>
                </c:pt>
                <c:pt idx="3333">
                  <c:v>0.14148558957300195</c:v>
                </c:pt>
                <c:pt idx="3334">
                  <c:v>0.1415217562692187</c:v>
                </c:pt>
                <c:pt idx="3335">
                  <c:v>0.14157884423668865</c:v>
                </c:pt>
                <c:pt idx="3336">
                  <c:v>0.14164205115387751</c:v>
                </c:pt>
                <c:pt idx="3337">
                  <c:v>0.14169710264003765</c:v>
                </c:pt>
                <c:pt idx="3338">
                  <c:v>0.14173230534358983</c:v>
                </c:pt>
                <c:pt idx="3339">
                  <c:v>0.1417406491149541</c:v>
                </c:pt>
                <c:pt idx="3340">
                  <c:v>0.1417187414798492</c:v>
                </c:pt>
                <c:pt idx="3341">
                  <c:v>0.14166756847916073</c:v>
                </c:pt>
                <c:pt idx="3342">
                  <c:v>0.14159079798001784</c:v>
                </c:pt>
                <c:pt idx="3343">
                  <c:v>0.1414941961709012</c:v>
                </c:pt>
                <c:pt idx="3344">
                  <c:v>0.1413846420077628</c:v>
                </c:pt>
                <c:pt idx="3345">
                  <c:v>0.1412700788980058</c:v>
                </c:pt>
                <c:pt idx="3346">
                  <c:v>0.14115795221819483</c:v>
                </c:pt>
                <c:pt idx="3347">
                  <c:v>0.14105458601498955</c:v>
                </c:pt>
                <c:pt idx="3348">
                  <c:v>0.14096478432217097</c:v>
                </c:pt>
                <c:pt idx="3349">
                  <c:v>0.14089032001792645</c:v>
                </c:pt>
                <c:pt idx="3350">
                  <c:v>0.14083171953163054</c:v>
                </c:pt>
                <c:pt idx="3351">
                  <c:v>0.14078750722503919</c:v>
                </c:pt>
                <c:pt idx="3352">
                  <c:v>0.14075527470447879</c:v>
                </c:pt>
                <c:pt idx="3353">
                  <c:v>0.14073274897625765</c:v>
                </c:pt>
                <c:pt idx="3354">
                  <c:v>0.14071788085504588</c:v>
                </c:pt>
                <c:pt idx="3355">
                  <c:v>0.14071040247150834</c:v>
                </c:pt>
                <c:pt idx="3356">
                  <c:v>0.14071084760978103</c:v>
                </c:pt>
                <c:pt idx="3357">
                  <c:v>0.14072264394026035</c:v>
                </c:pt>
                <c:pt idx="3358">
                  <c:v>0.14074944283271573</c:v>
                </c:pt>
                <c:pt idx="3359">
                  <c:v>0.14079547668392089</c:v>
                </c:pt>
                <c:pt idx="3360">
                  <c:v>0.14086190937219867</c:v>
                </c:pt>
                <c:pt idx="3361">
                  <c:v>0.14094661242909556</c:v>
                </c:pt>
                <c:pt idx="3362">
                  <c:v>0.14104082056243128</c:v>
                </c:pt>
                <c:pt idx="3363">
                  <c:v>0.1411329549456074</c:v>
                </c:pt>
                <c:pt idx="3364">
                  <c:v>0.14120830759898195</c:v>
                </c:pt>
                <c:pt idx="3365">
                  <c:v>0.14125256276708897</c:v>
                </c:pt>
                <c:pt idx="3366">
                  <c:v>0.14125782198918013</c:v>
                </c:pt>
                <c:pt idx="3367">
                  <c:v>0.14122243489172914</c:v>
                </c:pt>
                <c:pt idx="3368">
                  <c:v>0.14115247140961273</c:v>
                </c:pt>
                <c:pt idx="3369">
                  <c:v>0.14106042198579882</c:v>
                </c:pt>
                <c:pt idx="3370">
                  <c:v>0.1409611766064357</c:v>
                </c:pt>
                <c:pt idx="3371">
                  <c:v>0.14087005831716615</c:v>
                </c:pt>
                <c:pt idx="3372">
                  <c:v>0.14079863779471136</c:v>
                </c:pt>
                <c:pt idx="3373">
                  <c:v>0.14075487403902798</c:v>
                </c:pt>
                <c:pt idx="3374">
                  <c:v>0.14074378910813412</c:v>
                </c:pt>
                <c:pt idx="3375">
                  <c:v>0.14076751743812876</c:v>
                </c:pt>
                <c:pt idx="3376">
                  <c:v>0.14082740050774756</c:v>
                </c:pt>
                <c:pt idx="3377">
                  <c:v>0.1409222508144502</c:v>
                </c:pt>
                <c:pt idx="3378">
                  <c:v>0.14104879467110154</c:v>
                </c:pt>
                <c:pt idx="3379">
                  <c:v>0.14119885994985049</c:v>
                </c:pt>
                <c:pt idx="3380">
                  <c:v>0.14135914130015259</c:v>
                </c:pt>
                <c:pt idx="3381">
                  <c:v>0.14151421943428522</c:v>
                </c:pt>
                <c:pt idx="3382">
                  <c:v>0.14164606601825469</c:v>
                </c:pt>
                <c:pt idx="3383">
                  <c:v>0.14174060449542958</c:v>
                </c:pt>
                <c:pt idx="3384">
                  <c:v>0.14179067048510519</c:v>
                </c:pt>
                <c:pt idx="3385">
                  <c:v>0.14179776586501236</c:v>
                </c:pt>
                <c:pt idx="3386">
                  <c:v>0.14177099145311567</c:v>
                </c:pt>
                <c:pt idx="3387">
                  <c:v>0.14172516641513033</c:v>
                </c:pt>
                <c:pt idx="3388">
                  <c:v>0.14167591100686538</c:v>
                </c:pt>
                <c:pt idx="3389">
                  <c:v>0.14163460144830731</c:v>
                </c:pt>
                <c:pt idx="3390">
                  <c:v>0.14160734642891259</c:v>
                </c:pt>
                <c:pt idx="3391">
                  <c:v>0.14159400948952106</c:v>
                </c:pt>
                <c:pt idx="3392">
                  <c:v>0.14159115481323437</c:v>
                </c:pt>
                <c:pt idx="3393">
                  <c:v>0.14159450013889752</c:v>
                </c:pt>
                <c:pt idx="3394">
                  <c:v>0.14160177073553271</c:v>
                </c:pt>
                <c:pt idx="3395">
                  <c:v>0.14161430499466598</c:v>
                </c:pt>
                <c:pt idx="3396">
                  <c:v>0.1416358504918217</c:v>
                </c:pt>
                <c:pt idx="3397">
                  <c:v>0.14166997753487542</c:v>
                </c:pt>
                <c:pt idx="3398">
                  <c:v>0.14171731372936136</c:v>
                </c:pt>
                <c:pt idx="3399">
                  <c:v>0.14177500750967253</c:v>
                </c:pt>
                <c:pt idx="3400">
                  <c:v>0.14183543133200638</c:v>
                </c:pt>
                <c:pt idx="3401">
                  <c:v>0.14189019489382326</c:v>
                </c:pt>
                <c:pt idx="3402">
                  <c:v>0.14193179660736466</c:v>
                </c:pt>
                <c:pt idx="3403">
                  <c:v>0.1419562595613163</c:v>
                </c:pt>
                <c:pt idx="3404">
                  <c:v>0.14196402728383217</c:v>
                </c:pt>
                <c:pt idx="3405">
                  <c:v>0.14195974162664282</c:v>
                </c:pt>
                <c:pt idx="3406">
                  <c:v>0.14194809020994426</c:v>
                </c:pt>
                <c:pt idx="3407">
                  <c:v>0.14193291258804075</c:v>
                </c:pt>
                <c:pt idx="3408">
                  <c:v>0.14191416449326943</c:v>
                </c:pt>
                <c:pt idx="3409">
                  <c:v>0.1418894361012909</c:v>
                </c:pt>
                <c:pt idx="3410">
                  <c:v>0.14185386360994146</c:v>
                </c:pt>
                <c:pt idx="3411">
                  <c:v>0.14180432584767966</c:v>
                </c:pt>
                <c:pt idx="3412">
                  <c:v>0.14174096145175408</c:v>
                </c:pt>
                <c:pt idx="3413">
                  <c:v>0.14166685468744122</c:v>
                </c:pt>
                <c:pt idx="3414">
                  <c:v>0.14158950446206575</c:v>
                </c:pt>
                <c:pt idx="3415">
                  <c:v>0.14151644925348184</c:v>
                </c:pt>
                <c:pt idx="3416">
                  <c:v>0.14145392946300206</c:v>
                </c:pt>
                <c:pt idx="3417">
                  <c:v>0.1414056410922041</c:v>
                </c:pt>
                <c:pt idx="3418">
                  <c:v>0.14137251561043185</c:v>
                </c:pt>
                <c:pt idx="3419">
                  <c:v>0.14135356879242578</c:v>
                </c:pt>
                <c:pt idx="3420">
                  <c:v>0.1413472385103961</c:v>
                </c:pt>
                <c:pt idx="3421">
                  <c:v>0.14135321215436558</c:v>
                </c:pt>
                <c:pt idx="3422">
                  <c:v>0.1413713564872402</c:v>
                </c:pt>
                <c:pt idx="3423">
                  <c:v>0.141402208051434</c:v>
                </c:pt>
                <c:pt idx="3424">
                  <c:v>0.14144603709075165</c:v>
                </c:pt>
                <c:pt idx="3425">
                  <c:v>0.1415014650885108</c:v>
                </c:pt>
                <c:pt idx="3426">
                  <c:v>0.14156510675889888</c:v>
                </c:pt>
                <c:pt idx="3427">
                  <c:v>0.14163330779988315</c:v>
                </c:pt>
                <c:pt idx="3428">
                  <c:v>0.14169942262899415</c:v>
                </c:pt>
                <c:pt idx="3429">
                  <c:v>0.14175666782050056</c:v>
                </c:pt>
                <c:pt idx="3430">
                  <c:v>0.14179763198884665</c:v>
                </c:pt>
                <c:pt idx="3431">
                  <c:v>0.14181450071070822</c:v>
                </c:pt>
                <c:pt idx="3432">
                  <c:v>0.14180062189970888</c:v>
                </c:pt>
                <c:pt idx="3433">
                  <c:v>0.14175318738298237</c:v>
                </c:pt>
                <c:pt idx="3434">
                  <c:v>0.14167466184813071</c:v>
                </c:pt>
                <c:pt idx="3435">
                  <c:v>0.14157384873994217</c:v>
                </c:pt>
                <c:pt idx="3436">
                  <c:v>0.14146690536980644</c:v>
                </c:pt>
                <c:pt idx="3437">
                  <c:v>0.14137389764597319</c:v>
                </c:pt>
                <c:pt idx="3438">
                  <c:v>0.14131447408872455</c:v>
                </c:pt>
                <c:pt idx="3439">
                  <c:v>0.14130177018208656</c:v>
                </c:pt>
                <c:pt idx="3440">
                  <c:v>0.14133961554674845</c:v>
                </c:pt>
                <c:pt idx="3441">
                  <c:v>0.14141964104593707</c:v>
                </c:pt>
                <c:pt idx="3442">
                  <c:v>0.14152398612711237</c:v>
                </c:pt>
                <c:pt idx="3443">
                  <c:v>0.14162978374268798</c:v>
                </c:pt>
                <c:pt idx="3444">
                  <c:v>0.14171543981396917</c:v>
                </c:pt>
                <c:pt idx="3445">
                  <c:v>0.14176764476768711</c:v>
                </c:pt>
                <c:pt idx="3446">
                  <c:v>0.14178210263368507</c:v>
                </c:pt>
                <c:pt idx="3447">
                  <c:v>0.14176420886414409</c:v>
                </c:pt>
                <c:pt idx="3448">
                  <c:v>0.14172561259472116</c:v>
                </c:pt>
                <c:pt idx="3449">
                  <c:v>0.14167965850462705</c:v>
                </c:pt>
                <c:pt idx="3450">
                  <c:v>0.14163683188567433</c:v>
                </c:pt>
                <c:pt idx="3451">
                  <c:v>0.14160239520963158</c:v>
                </c:pt>
                <c:pt idx="3452">
                  <c:v>0.14157683711055469</c:v>
                </c:pt>
                <c:pt idx="3453">
                  <c:v>0.14155716776531679</c:v>
                </c:pt>
                <c:pt idx="3454">
                  <c:v>0.14154093342127039</c:v>
                </c:pt>
                <c:pt idx="3455">
                  <c:v>0.14152719714259321</c:v>
                </c:pt>
                <c:pt idx="3456">
                  <c:v>0.14151867908412707</c:v>
                </c:pt>
                <c:pt idx="3457">
                  <c:v>0.14152019537550531</c:v>
                </c:pt>
                <c:pt idx="3458">
                  <c:v>0.14153843588374049</c:v>
                </c:pt>
                <c:pt idx="3459">
                  <c:v>0.14157763995989525</c:v>
                </c:pt>
                <c:pt idx="3460">
                  <c:v>0.14163883928909871</c:v>
                </c:pt>
                <c:pt idx="3461">
                  <c:v>0.14171869686257554</c:v>
                </c:pt>
                <c:pt idx="3462">
                  <c:v>0.14180919011649251</c:v>
                </c:pt>
                <c:pt idx="3463">
                  <c:v>0.14189854169918081</c:v>
                </c:pt>
                <c:pt idx="3464">
                  <c:v>0.14197478625542004</c:v>
                </c:pt>
                <c:pt idx="3465">
                  <c:v>0.14202737958722789</c:v>
                </c:pt>
                <c:pt idx="3466">
                  <c:v>0.14205077629098473</c:v>
                </c:pt>
                <c:pt idx="3467">
                  <c:v>0.142045641410255</c:v>
                </c:pt>
                <c:pt idx="3468">
                  <c:v>0.14201782480733749</c:v>
                </c:pt>
                <c:pt idx="3469">
                  <c:v>0.14197724165973524</c:v>
                </c:pt>
                <c:pt idx="3470">
                  <c:v>0.14193434104749081</c:v>
                </c:pt>
                <c:pt idx="3471">
                  <c:v>0.14189639918838404</c:v>
                </c:pt>
                <c:pt idx="3472">
                  <c:v>0.14186658367682659</c:v>
                </c:pt>
                <c:pt idx="3473">
                  <c:v>0.14184386634516277</c:v>
                </c:pt>
                <c:pt idx="3474">
                  <c:v>0.14182440804324303</c:v>
                </c:pt>
                <c:pt idx="3475">
                  <c:v>0.14180570925803659</c:v>
                </c:pt>
                <c:pt idx="3476">
                  <c:v>0.14178857313085225</c:v>
                </c:pt>
                <c:pt idx="3477">
                  <c:v>0.1417775064080512</c:v>
                </c:pt>
                <c:pt idx="3478">
                  <c:v>0.14177902360336769</c:v>
                </c:pt>
                <c:pt idx="3479">
                  <c:v>0.14179803361746723</c:v>
                </c:pt>
                <c:pt idx="3480">
                  <c:v>0.14183386931051112</c:v>
                </c:pt>
                <c:pt idx="3481">
                  <c:v>0.14187823290701285</c:v>
                </c:pt>
                <c:pt idx="3482">
                  <c:v>0.14191804796072638</c:v>
                </c:pt>
                <c:pt idx="3483">
                  <c:v>0.14193804613608652</c:v>
                </c:pt>
                <c:pt idx="3484">
                  <c:v>0.14192818084967163</c:v>
                </c:pt>
                <c:pt idx="3485">
                  <c:v>0.14188890048383096</c:v>
                </c:pt>
                <c:pt idx="3486">
                  <c:v>0.14183119157244717</c:v>
                </c:pt>
                <c:pt idx="3487">
                  <c:v>0.14177523062501474</c:v>
                </c:pt>
                <c:pt idx="3488">
                  <c:v>0.14174149688679105</c:v>
                </c:pt>
                <c:pt idx="3489">
                  <c:v>0.14174444179129464</c:v>
                </c:pt>
                <c:pt idx="3490">
                  <c:v>0.14178678815648749</c:v>
                </c:pt>
                <c:pt idx="3491">
                  <c:v>0.14185747874895005</c:v>
                </c:pt>
                <c:pt idx="3492">
                  <c:v>0.14193518919751213</c:v>
                </c:pt>
                <c:pt idx="3493">
                  <c:v>0.1419961710608576</c:v>
                </c:pt>
                <c:pt idx="3494">
                  <c:v>0.14202389697955697</c:v>
                </c:pt>
                <c:pt idx="3495">
                  <c:v>0.14201331538143458</c:v>
                </c:pt>
                <c:pt idx="3496">
                  <c:v>0.14197139335593845</c:v>
                </c:pt>
                <c:pt idx="3497">
                  <c:v>0.14191389666920762</c:v>
                </c:pt>
                <c:pt idx="3498">
                  <c:v>0.14185792506449479</c:v>
                </c:pt>
                <c:pt idx="3499">
                  <c:v>0.14181369742338112</c:v>
                </c:pt>
                <c:pt idx="3500">
                  <c:v>0.14178344134932741</c:v>
                </c:pt>
                <c:pt idx="3501">
                  <c:v>0.14175988055681243</c:v>
                </c:pt>
                <c:pt idx="3502">
                  <c:v>0.14173163606406158</c:v>
                </c:pt>
                <c:pt idx="3503">
                  <c:v>0.14168898277628628</c:v>
                </c:pt>
                <c:pt idx="3504">
                  <c:v>0.141627018046942</c:v>
                </c:pt>
                <c:pt idx="3505">
                  <c:v>0.14154717732793276</c:v>
                </c:pt>
                <c:pt idx="3506">
                  <c:v>0.14145624815329427</c:v>
                </c:pt>
                <c:pt idx="3507">
                  <c:v>0.14136377768107444</c:v>
                </c:pt>
                <c:pt idx="3508">
                  <c:v>0.14127609605256708</c:v>
                </c:pt>
                <c:pt idx="3509">
                  <c:v>0.14119890451375083</c:v>
                </c:pt>
                <c:pt idx="3510">
                  <c:v>0.14113299950274538</c:v>
                </c:pt>
                <c:pt idx="3511">
                  <c:v>0.14107712844268316</c:v>
                </c:pt>
                <c:pt idx="3512">
                  <c:v>0.14102972833072946</c:v>
                </c:pt>
                <c:pt idx="3513">
                  <c:v>0.14098812384927595</c:v>
                </c:pt>
                <c:pt idx="3514">
                  <c:v>0.14095097717716742</c:v>
                </c:pt>
                <c:pt idx="3515">
                  <c:v>0.14091574867668666</c:v>
                </c:pt>
                <c:pt idx="3516">
                  <c:v>0.14088079022114164</c:v>
                </c:pt>
                <c:pt idx="3517">
                  <c:v>0.1408433410359754</c:v>
                </c:pt>
                <c:pt idx="3518">
                  <c:v>0.14080242225338446</c:v>
                </c:pt>
                <c:pt idx="3519">
                  <c:v>0.14076048338897762</c:v>
                </c:pt>
                <c:pt idx="3520">
                  <c:v>0.1407216646100623</c:v>
                </c:pt>
                <c:pt idx="3521">
                  <c:v>0.14069415523679141</c:v>
                </c:pt>
                <c:pt idx="3522">
                  <c:v>0.14068636568228732</c:v>
                </c:pt>
                <c:pt idx="3523">
                  <c:v>0.14070301324282852</c:v>
                </c:pt>
                <c:pt idx="3524">
                  <c:v>0.14074436783246591</c:v>
                </c:pt>
                <c:pt idx="3525">
                  <c:v>0.14080211059083581</c:v>
                </c:pt>
                <c:pt idx="3526">
                  <c:v>0.14086128596194014</c:v>
                </c:pt>
                <c:pt idx="3527">
                  <c:v>0.14090301189441934</c:v>
                </c:pt>
                <c:pt idx="3528">
                  <c:v>0.14090946930727732</c:v>
                </c:pt>
                <c:pt idx="3529">
                  <c:v>0.14086934583500355</c:v>
                </c:pt>
                <c:pt idx="3530">
                  <c:v>0.14078158587822098</c:v>
                </c:pt>
                <c:pt idx="3531">
                  <c:v>0.14065712271590625</c:v>
                </c:pt>
                <c:pt idx="3532">
                  <c:v>0.14051387398457538</c:v>
                </c:pt>
                <c:pt idx="3533">
                  <c:v>0.14037418634213494</c:v>
                </c:pt>
                <c:pt idx="3534">
                  <c:v>0.14025304147246709</c:v>
                </c:pt>
                <c:pt idx="3535">
                  <c:v>0.14015451388607547</c:v>
                </c:pt>
                <c:pt idx="3536">
                  <c:v>0.14006712048495917</c:v>
                </c:pt>
                <c:pt idx="3537">
                  <c:v>0.13996627986514676</c:v>
                </c:pt>
                <c:pt idx="3538">
                  <c:v>0.13982419166777305</c:v>
                </c:pt>
                <c:pt idx="3539">
                  <c:v>0.13961456540863104</c:v>
                </c:pt>
                <c:pt idx="3540">
                  <c:v>0.13932791432758529</c:v>
                </c:pt>
                <c:pt idx="3541">
                  <c:v>0.13897418909343984</c:v>
                </c:pt>
                <c:pt idx="3542">
                  <c:v>0.13858518017515553</c:v>
                </c:pt>
                <c:pt idx="3543">
                  <c:v>0.13820497253757791</c:v>
                </c:pt>
                <c:pt idx="3544">
                  <c:v>0.13787811934318384</c:v>
                </c:pt>
                <c:pt idx="3545">
                  <c:v>0.13763658835396686</c:v>
                </c:pt>
                <c:pt idx="3546">
                  <c:v>0.13749009052744976</c:v>
                </c:pt>
                <c:pt idx="3547">
                  <c:v>0.13742496678905114</c:v>
                </c:pt>
                <c:pt idx="3548">
                  <c:v>0.13741621956814065</c:v>
                </c:pt>
                <c:pt idx="3549">
                  <c:v>0.13743936916288046</c:v>
                </c:pt>
                <c:pt idx="3550">
                  <c:v>0.13747453770232376</c:v>
                </c:pt>
                <c:pt idx="3551">
                  <c:v>0.13751306731103996</c:v>
                </c:pt>
                <c:pt idx="3552">
                  <c:v>0.137551909676911</c:v>
                </c:pt>
                <c:pt idx="3553">
                  <c:v>0.13759110907878458</c:v>
                </c:pt>
                <c:pt idx="3554">
                  <c:v>0.13763190319401508</c:v>
                </c:pt>
                <c:pt idx="3555">
                  <c:v>0.13767566278849153</c:v>
                </c:pt>
                <c:pt idx="3556">
                  <c:v>0.13772742856724063</c:v>
                </c:pt>
                <c:pt idx="3557">
                  <c:v>0.13779582544097424</c:v>
                </c:pt>
                <c:pt idx="3558">
                  <c:v>0.1378914311063425</c:v>
                </c:pt>
                <c:pt idx="3559">
                  <c:v>0.13802673891840989</c:v>
                </c:pt>
                <c:pt idx="3560">
                  <c:v>0.13821063756590724</c:v>
                </c:pt>
                <c:pt idx="3561">
                  <c:v>0.1384427459647094</c:v>
                </c:pt>
                <c:pt idx="3562">
                  <c:v>0.13871702659452245</c:v>
                </c:pt>
                <c:pt idx="3563">
                  <c:v>0.13901910398991502</c:v>
                </c:pt>
                <c:pt idx="3564">
                  <c:v>0.13933181911010217</c:v>
                </c:pt>
                <c:pt idx="3565">
                  <c:v>0.13963801010008481</c:v>
                </c:pt>
                <c:pt idx="3566">
                  <c:v>0.13992180010583055</c:v>
                </c:pt>
                <c:pt idx="3567">
                  <c:v>0.14016989623346643</c:v>
                </c:pt>
                <c:pt idx="3568">
                  <c:v>0.14037045009224214</c:v>
                </c:pt>
                <c:pt idx="3569">
                  <c:v>0.14051302860575399</c:v>
                </c:pt>
                <c:pt idx="3570">
                  <c:v>0.14059370295679596</c:v>
                </c:pt>
                <c:pt idx="3571">
                  <c:v>0.1406139962721159</c:v>
                </c:pt>
                <c:pt idx="3572">
                  <c:v>0.14058471367719105</c:v>
                </c:pt>
                <c:pt idx="3573">
                  <c:v>0.14052508653301665</c:v>
                </c:pt>
                <c:pt idx="3574">
                  <c:v>0.14045950612856617</c:v>
                </c:pt>
                <c:pt idx="3575">
                  <c:v>0.14040825886592401</c:v>
                </c:pt>
                <c:pt idx="3576">
                  <c:v>0.140384105351954</c:v>
                </c:pt>
                <c:pt idx="3577">
                  <c:v>0.14038508392125404</c:v>
                </c:pt>
                <c:pt idx="3578">
                  <c:v>0.140398205858974</c:v>
                </c:pt>
                <c:pt idx="3579">
                  <c:v>0.14040385508645004</c:v>
                </c:pt>
                <c:pt idx="3580">
                  <c:v>0.14038833100790959</c:v>
                </c:pt>
                <c:pt idx="3581">
                  <c:v>0.14034661001649307</c:v>
                </c:pt>
                <c:pt idx="3582">
                  <c:v>0.14028972825662323</c:v>
                </c:pt>
                <c:pt idx="3583">
                  <c:v>0.14023547738196063</c:v>
                </c:pt>
                <c:pt idx="3584">
                  <c:v>0.14020101825568798</c:v>
                </c:pt>
                <c:pt idx="3585">
                  <c:v>0.14019319308021927</c:v>
                </c:pt>
                <c:pt idx="3586">
                  <c:v>0.14020546444092818</c:v>
                </c:pt>
                <c:pt idx="3587">
                  <c:v>0.14021858095259743</c:v>
                </c:pt>
                <c:pt idx="3588">
                  <c:v>0.1402113779378279</c:v>
                </c:pt>
                <c:pt idx="3589">
                  <c:v>0.14017180795054063</c:v>
                </c:pt>
                <c:pt idx="3590">
                  <c:v>0.14010290253370827</c:v>
                </c:pt>
                <c:pt idx="3591">
                  <c:v>0.14002480812741946</c:v>
                </c:pt>
                <c:pt idx="3592">
                  <c:v>0.13996774630840825</c:v>
                </c:pt>
                <c:pt idx="3593">
                  <c:v>0.13995579271826919</c:v>
                </c:pt>
                <c:pt idx="3594">
                  <c:v>0.13999694289129272</c:v>
                </c:pt>
                <c:pt idx="3595">
                  <c:v>0.14007961052977558</c:v>
                </c:pt>
                <c:pt idx="3596">
                  <c:v>0.14017385305254082</c:v>
                </c:pt>
                <c:pt idx="3597">
                  <c:v>0.1402446373000269</c:v>
                </c:pt>
                <c:pt idx="3598">
                  <c:v>0.14026736006675689</c:v>
                </c:pt>
                <c:pt idx="3599">
                  <c:v>0.14023543291681018</c:v>
                </c:pt>
                <c:pt idx="3600">
                  <c:v>0.14016282739923314</c:v>
                </c:pt>
                <c:pt idx="3601">
                  <c:v>0.1400749433891445</c:v>
                </c:pt>
                <c:pt idx="3602">
                  <c:v>0.13999818723371582</c:v>
                </c:pt>
                <c:pt idx="3603">
                  <c:v>0.13994863849642603</c:v>
                </c:pt>
                <c:pt idx="3604">
                  <c:v>0.13992753200692143</c:v>
                </c:pt>
                <c:pt idx="3605">
                  <c:v>0.13992104474466183</c:v>
                </c:pt>
                <c:pt idx="3606">
                  <c:v>0.13991109187314021</c:v>
                </c:pt>
                <c:pt idx="3607">
                  <c:v>0.13988514438772703</c:v>
                </c:pt>
                <c:pt idx="3608">
                  <c:v>0.13984147258319835</c:v>
                </c:pt>
                <c:pt idx="3609">
                  <c:v>0.13979251917859103</c:v>
                </c:pt>
                <c:pt idx="3610">
                  <c:v>0.13975725127062233</c:v>
                </c:pt>
                <c:pt idx="3611">
                  <c:v>0.13975538579353064</c:v>
                </c:pt>
                <c:pt idx="3612">
                  <c:v>0.13979816053283989</c:v>
                </c:pt>
                <c:pt idx="3613">
                  <c:v>0.13988398922750356</c:v>
                </c:pt>
                <c:pt idx="3614">
                  <c:v>0.14000187584113311</c:v>
                </c:pt>
                <c:pt idx="3615">
                  <c:v>0.14013459766763126</c:v>
                </c:pt>
                <c:pt idx="3616">
                  <c:v>0.14026936115014033</c:v>
                </c:pt>
                <c:pt idx="3617">
                  <c:v>0.14039985168931424</c:v>
                </c:pt>
                <c:pt idx="3618">
                  <c:v>0.14052753375469396</c:v>
                </c:pt>
                <c:pt idx="3619">
                  <c:v>0.14065992675061756</c:v>
                </c:pt>
                <c:pt idx="3620">
                  <c:v>0.14080531627344495</c:v>
                </c:pt>
                <c:pt idx="3621">
                  <c:v>0.14096531880112517</c:v>
                </c:pt>
                <c:pt idx="3622">
                  <c:v>0.14113415798994111</c:v>
                </c:pt>
                <c:pt idx="3623">
                  <c:v>0.14129802594366547</c:v>
                </c:pt>
                <c:pt idx="3624">
                  <c:v>0.14143876910079001</c:v>
                </c:pt>
                <c:pt idx="3625">
                  <c:v>0.14153959545295025</c:v>
                </c:pt>
                <c:pt idx="3626">
                  <c:v>0.14158821094796659</c:v>
                </c:pt>
                <c:pt idx="3627">
                  <c:v>0.14158272470685074</c:v>
                </c:pt>
                <c:pt idx="3628">
                  <c:v>0.1415307203674504</c:v>
                </c:pt>
                <c:pt idx="3629">
                  <c:v>0.14144835573890691</c:v>
                </c:pt>
                <c:pt idx="3630">
                  <c:v>0.14135615442711968</c:v>
                </c:pt>
                <c:pt idx="3631">
                  <c:v>0.14127560576277942</c:v>
                </c:pt>
                <c:pt idx="3632">
                  <c:v>0.14122448494715478</c:v>
                </c:pt>
                <c:pt idx="3633">
                  <c:v>0.14121218475975461</c:v>
                </c:pt>
                <c:pt idx="3634">
                  <c:v>0.14123638437301078</c:v>
                </c:pt>
                <c:pt idx="3635">
                  <c:v>0.14128291559518724</c:v>
                </c:pt>
                <c:pt idx="3636">
                  <c:v>0.14132900603057641</c:v>
                </c:pt>
                <c:pt idx="3637">
                  <c:v>0.14134554450691128</c:v>
                </c:pt>
                <c:pt idx="3638">
                  <c:v>0.14130765405054058</c:v>
                </c:pt>
                <c:pt idx="3639">
                  <c:v>0.14120068707351086</c:v>
                </c:pt>
                <c:pt idx="3640">
                  <c:v>0.14102794647252914</c:v>
                </c:pt>
                <c:pt idx="3641">
                  <c:v>0.14081297438879392</c:v>
                </c:pt>
                <c:pt idx="3642">
                  <c:v>0.14059138886703459</c:v>
                </c:pt>
                <c:pt idx="3643">
                  <c:v>0.14040857024596087</c:v>
                </c:pt>
                <c:pt idx="3644">
                  <c:v>0.14030231364922019</c:v>
                </c:pt>
                <c:pt idx="3645">
                  <c:v>0.14029221862338737</c:v>
                </c:pt>
                <c:pt idx="3646">
                  <c:v>0.14037320779738949</c:v>
                </c:pt>
                <c:pt idx="3647">
                  <c:v>0.14051658810665046</c:v>
                </c:pt>
                <c:pt idx="3648">
                  <c:v>0.14067781958893211</c:v>
                </c:pt>
                <c:pt idx="3649">
                  <c:v>0.1408072753133548</c:v>
                </c:pt>
                <c:pt idx="3650">
                  <c:v>0.14086760916462893</c:v>
                </c:pt>
                <c:pt idx="3651">
                  <c:v>0.14084494402649772</c:v>
                </c:pt>
                <c:pt idx="3652">
                  <c:v>0.14075153517464545</c:v>
                </c:pt>
                <c:pt idx="3653">
                  <c:v>0.14062040488448957</c:v>
                </c:pt>
                <c:pt idx="3654">
                  <c:v>0.14049345187228923</c:v>
                </c:pt>
                <c:pt idx="3655">
                  <c:v>0.14041043853087098</c:v>
                </c:pt>
                <c:pt idx="3656">
                  <c:v>0.14039451388387192</c:v>
                </c:pt>
                <c:pt idx="3657">
                  <c:v>0.14044762796942145</c:v>
                </c:pt>
                <c:pt idx="3658">
                  <c:v>0.14055245170589481</c:v>
                </c:pt>
                <c:pt idx="3659">
                  <c:v>0.14068258223479624</c:v>
                </c:pt>
                <c:pt idx="3660">
                  <c:v>0.14081074817854955</c:v>
                </c:pt>
                <c:pt idx="3661">
                  <c:v>0.14091819810071693</c:v>
                </c:pt>
                <c:pt idx="3662">
                  <c:v>0.14099979408320606</c:v>
                </c:pt>
                <c:pt idx="3663">
                  <c:v>0.14106086748297553</c:v>
                </c:pt>
                <c:pt idx="3664">
                  <c:v>0.14111277103210929</c:v>
                </c:pt>
                <c:pt idx="3665">
                  <c:v>0.14116730985612047</c:v>
                </c:pt>
                <c:pt idx="3666">
                  <c:v>0.14122956556100597</c:v>
                </c:pt>
                <c:pt idx="3667">
                  <c:v>0.14129931859375755</c:v>
                </c:pt>
                <c:pt idx="3668">
                  <c:v>0.14137157939530598</c:v>
                </c:pt>
                <c:pt idx="3669">
                  <c:v>0.14143961628354151</c:v>
                </c:pt>
                <c:pt idx="3670">
                  <c:v>0.14149718399347455</c:v>
                </c:pt>
                <c:pt idx="3671">
                  <c:v>0.14154236059202174</c:v>
                </c:pt>
                <c:pt idx="3672">
                  <c:v>0.14157130641098237</c:v>
                </c:pt>
                <c:pt idx="3673">
                  <c:v>0.14158192184811058</c:v>
                </c:pt>
                <c:pt idx="3674">
                  <c:v>0.14157099419617147</c:v>
                </c:pt>
                <c:pt idx="3675">
                  <c:v>0.14153571536813214</c:v>
                </c:pt>
                <c:pt idx="3676">
                  <c:v>0.14147667099865069</c:v>
                </c:pt>
                <c:pt idx="3677">
                  <c:v>0.14139913171327934</c:v>
                </c:pt>
                <c:pt idx="3678">
                  <c:v>0.14131532102904665</c:v>
                </c:pt>
                <c:pt idx="3679">
                  <c:v>0.14124048462523764</c:v>
                </c:pt>
                <c:pt idx="3680">
                  <c:v>0.14118816474603191</c:v>
                </c:pt>
                <c:pt idx="3681">
                  <c:v>0.14116668600731941</c:v>
                </c:pt>
                <c:pt idx="3682">
                  <c:v>0.14117252348471265</c:v>
                </c:pt>
                <c:pt idx="3683">
                  <c:v>0.14119449270980777</c:v>
                </c:pt>
                <c:pt idx="3684">
                  <c:v>0.14121276410858974</c:v>
                </c:pt>
                <c:pt idx="3685">
                  <c:v>0.1412093325921423</c:v>
                </c:pt>
                <c:pt idx="3686">
                  <c:v>0.1411745733045483</c:v>
                </c:pt>
                <c:pt idx="3687">
                  <c:v>0.14110956307927169</c:v>
                </c:pt>
                <c:pt idx="3688">
                  <c:v>0.14102687736111819</c:v>
                </c:pt>
                <c:pt idx="3689">
                  <c:v>0.14094598889723764</c:v>
                </c:pt>
                <c:pt idx="3690">
                  <c:v>0.14088653479323454</c:v>
                </c:pt>
                <c:pt idx="3691">
                  <c:v>0.14086092972790831</c:v>
                </c:pt>
                <c:pt idx="3692">
                  <c:v>0.14087134969406512</c:v>
                </c:pt>
                <c:pt idx="3693">
                  <c:v>0.14091107254189972</c:v>
                </c:pt>
                <c:pt idx="3694">
                  <c:v>0.14096821390689118</c:v>
                </c:pt>
                <c:pt idx="3695">
                  <c:v>0.1410317329299432</c:v>
                </c:pt>
                <c:pt idx="3696">
                  <c:v>0.14109517213798839</c:v>
                </c:pt>
                <c:pt idx="3697">
                  <c:v>0.14115991284944418</c:v>
                </c:pt>
                <c:pt idx="3698">
                  <c:v>0.141231392813853</c:v>
                </c:pt>
                <c:pt idx="3699">
                  <c:v>0.14131799558827607</c:v>
                </c:pt>
                <c:pt idx="3700">
                  <c:v>0.14142298505070305</c:v>
                </c:pt>
                <c:pt idx="3701">
                  <c:v>0.14154485815212181</c:v>
                </c:pt>
                <c:pt idx="3702">
                  <c:v>0.14167354653086817</c:v>
                </c:pt>
                <c:pt idx="3703">
                  <c:v>0.14179526685005983</c:v>
                </c:pt>
                <c:pt idx="3704">
                  <c:v>0.14189407814694854</c:v>
                </c:pt>
                <c:pt idx="3705">
                  <c:v>0.1419580005904898</c:v>
                </c:pt>
                <c:pt idx="3706">
                  <c:v>0.14198121497976224</c:v>
                </c:pt>
                <c:pt idx="3707">
                  <c:v>0.14196715226886136</c:v>
                </c:pt>
                <c:pt idx="3708">
                  <c:v>0.14192483295272262</c:v>
                </c:pt>
                <c:pt idx="3709">
                  <c:v>0.14186694073671136</c:v>
                </c:pt>
                <c:pt idx="3710">
                  <c:v>0.14180691416742175</c:v>
                </c:pt>
                <c:pt idx="3711">
                  <c:v>0.14175318738298237</c:v>
                </c:pt>
                <c:pt idx="3712">
                  <c:v>0.14170736422347463</c:v>
                </c:pt>
                <c:pt idx="3713">
                  <c:v>0.14166408875560899</c:v>
                </c:pt>
                <c:pt idx="3714">
                  <c:v>0.14161314522596424</c:v>
                </c:pt>
                <c:pt idx="3715">
                  <c:v>0.14154356477099117</c:v>
                </c:pt>
                <c:pt idx="3716">
                  <c:v>0.14144795443353264</c:v>
                </c:pt>
                <c:pt idx="3717">
                  <c:v>0.14132811448640059</c:v>
                </c:pt>
                <c:pt idx="3718">
                  <c:v>0.1411957850517761</c:v>
                </c:pt>
                <c:pt idx="3719">
                  <c:v>0.14107245056997464</c:v>
                </c:pt>
                <c:pt idx="3720">
                  <c:v>0.14098340239335305</c:v>
                </c:pt>
                <c:pt idx="3721">
                  <c:v>0.14095057633112751</c:v>
                </c:pt>
                <c:pt idx="3722">
                  <c:v>0.1409875893422553</c:v>
                </c:pt>
                <c:pt idx="3723">
                  <c:v>0.14109263260961546</c:v>
                </c:pt>
                <c:pt idx="3724">
                  <c:v>0.14124966576517439</c:v>
                </c:pt>
                <c:pt idx="3725">
                  <c:v>0.14143060947784913</c:v>
                </c:pt>
                <c:pt idx="3726">
                  <c:v>0.14160614207308131</c:v>
                </c:pt>
                <c:pt idx="3727">
                  <c:v>0.14174903766701041</c:v>
                </c:pt>
                <c:pt idx="3728">
                  <c:v>0.1418442233863707</c:v>
                </c:pt>
                <c:pt idx="3729">
                  <c:v>0.14189001635428478</c:v>
                </c:pt>
                <c:pt idx="3730">
                  <c:v>0.14189617601078386</c:v>
                </c:pt>
                <c:pt idx="3731">
                  <c:v>0.14188068776549601</c:v>
                </c:pt>
                <c:pt idx="3732">
                  <c:v>0.14186104928615129</c:v>
                </c:pt>
                <c:pt idx="3733">
                  <c:v>0.14185100722509325</c:v>
                </c:pt>
                <c:pt idx="3734">
                  <c:v>0.14185698780238065</c:v>
                </c:pt>
                <c:pt idx="3735">
                  <c:v>0.14187832217435081</c:v>
                </c:pt>
                <c:pt idx="3736">
                  <c:v>0.14190885268022313</c:v>
                </c:pt>
                <c:pt idx="3737">
                  <c:v>0.14193911749289734</c:v>
                </c:pt>
                <c:pt idx="3738">
                  <c:v>0.14196103624779399</c:v>
                </c:pt>
                <c:pt idx="3739">
                  <c:v>0.14196688441212058</c:v>
                </c:pt>
                <c:pt idx="3740">
                  <c:v>0.14195175077461741</c:v>
                </c:pt>
                <c:pt idx="3741">
                  <c:v>0.14191353957071551</c:v>
                </c:pt>
                <c:pt idx="3742">
                  <c:v>0.14185435455297923</c:v>
                </c:pt>
                <c:pt idx="3743">
                  <c:v>0.14177978220301346</c:v>
                </c:pt>
                <c:pt idx="3744">
                  <c:v>0.14170035955112426</c:v>
                </c:pt>
                <c:pt idx="3745">
                  <c:v>0.14162982835082827</c:v>
                </c:pt>
                <c:pt idx="3746">
                  <c:v>0.14158143121294431</c:v>
                </c:pt>
                <c:pt idx="3747">
                  <c:v>0.14156479454854487</c:v>
                </c:pt>
                <c:pt idx="3748">
                  <c:v>0.14158196645133503</c:v>
                </c:pt>
                <c:pt idx="3749">
                  <c:v>0.14162581363655768</c:v>
                </c:pt>
                <c:pt idx="3750">
                  <c:v>0.14168202301390076</c:v>
                </c:pt>
                <c:pt idx="3751">
                  <c:v>0.14173092216703498</c:v>
                </c:pt>
                <c:pt idx="3752">
                  <c:v>0.14175706941123989</c:v>
                </c:pt>
                <c:pt idx="3753">
                  <c:v>0.14175122407155893</c:v>
                </c:pt>
                <c:pt idx="3754">
                  <c:v>0.14171472594356571</c:v>
                </c:pt>
                <c:pt idx="3755">
                  <c:v>0.14165797700096305</c:v>
                </c:pt>
                <c:pt idx="3756">
                  <c:v>0.14159615050905006</c:v>
                </c:pt>
                <c:pt idx="3757">
                  <c:v>0.14154485815212181</c:v>
                </c:pt>
                <c:pt idx="3758">
                  <c:v>0.14151332750981227</c:v>
                </c:pt>
                <c:pt idx="3759">
                  <c:v>0.14150284753446385</c:v>
                </c:pt>
                <c:pt idx="3760">
                  <c:v>0.14150779761896459</c:v>
                </c:pt>
                <c:pt idx="3761">
                  <c:v>0.14151890206782125</c:v>
                </c:pt>
                <c:pt idx="3762">
                  <c:v>0.1415282674863626</c:v>
                </c:pt>
                <c:pt idx="3763">
                  <c:v>0.14153143393545908</c:v>
                </c:pt>
                <c:pt idx="3764">
                  <c:v>0.14153000680061412</c:v>
                </c:pt>
                <c:pt idx="3765">
                  <c:v>0.14152884725700587</c:v>
                </c:pt>
                <c:pt idx="3766">
                  <c:v>0.14153379763786178</c:v>
                </c:pt>
                <c:pt idx="3767">
                  <c:v>0.14154682053084799</c:v>
                </c:pt>
                <c:pt idx="3768">
                  <c:v>0.14156608799290182</c:v>
                </c:pt>
                <c:pt idx="3769">
                  <c:v>0.14158557932772553</c:v>
                </c:pt>
                <c:pt idx="3770">
                  <c:v>0.14159797930492279</c:v>
                </c:pt>
                <c:pt idx="3771">
                  <c:v>0.14159713181319511</c:v>
                </c:pt>
                <c:pt idx="3772">
                  <c:v>0.14158067295968679</c:v>
                </c:pt>
                <c:pt idx="3773">
                  <c:v>0.14155065611487039</c:v>
                </c:pt>
                <c:pt idx="3774">
                  <c:v>0.14151252477935283</c:v>
                </c:pt>
                <c:pt idx="3775">
                  <c:v>0.1414725685159498</c:v>
                </c:pt>
                <c:pt idx="3776">
                  <c:v>0.1414362721507153</c:v>
                </c:pt>
                <c:pt idx="3777">
                  <c:v>0.14140639903992736</c:v>
                </c:pt>
                <c:pt idx="3778">
                  <c:v>0.14138339368652153</c:v>
                </c:pt>
                <c:pt idx="3779">
                  <c:v>0.14136466929846481</c:v>
                </c:pt>
                <c:pt idx="3780">
                  <c:v>0.14134670356121337</c:v>
                </c:pt>
                <c:pt idx="3781">
                  <c:v>0.14132624224958878</c:v>
                </c:pt>
                <c:pt idx="3782">
                  <c:v>0.14130003178166228</c:v>
                </c:pt>
                <c:pt idx="3783">
                  <c:v>0.14126602293715373</c:v>
                </c:pt>
                <c:pt idx="3784">
                  <c:v>0.14122390558268394</c:v>
                </c:pt>
                <c:pt idx="3785">
                  <c:v>0.14117439505896112</c:v>
                </c:pt>
                <c:pt idx="3786">
                  <c:v>0.14112034545922392</c:v>
                </c:pt>
                <c:pt idx="3787">
                  <c:v>0.14106603528362183</c:v>
                </c:pt>
                <c:pt idx="3788">
                  <c:v>0.14101752274853563</c:v>
                </c:pt>
                <c:pt idx="3789">
                  <c:v>0.14098113076775476</c:v>
                </c:pt>
                <c:pt idx="3790">
                  <c:v>0.14096318088925541</c:v>
                </c:pt>
                <c:pt idx="3791">
                  <c:v>0.14096785758513997</c:v>
                </c:pt>
                <c:pt idx="3792">
                  <c:v>0.14099747782862704</c:v>
                </c:pt>
                <c:pt idx="3793">
                  <c:v>0.14105146758945353</c:v>
                </c:pt>
                <c:pt idx="3794">
                  <c:v>0.14112676154788872</c:v>
                </c:pt>
                <c:pt idx="3795">
                  <c:v>0.14121784458532527</c:v>
                </c:pt>
                <c:pt idx="3796">
                  <c:v>0.14131870880685227</c:v>
                </c:pt>
                <c:pt idx="3797">
                  <c:v>0.1414224500082103</c:v>
                </c:pt>
                <c:pt idx="3798">
                  <c:v>0.14152229143406914</c:v>
                </c:pt>
                <c:pt idx="3799">
                  <c:v>0.14161247613004535</c:v>
                </c:pt>
                <c:pt idx="3800">
                  <c:v>0.14168867047686617</c:v>
                </c:pt>
                <c:pt idx="3801">
                  <c:v>0.14174814526015378</c:v>
                </c:pt>
                <c:pt idx="3802">
                  <c:v>0.14179084898380723</c:v>
                </c:pt>
                <c:pt idx="3803">
                  <c:v>0.14181771387487474</c:v>
                </c:pt>
                <c:pt idx="3804">
                  <c:v>0.14183110231479612</c:v>
                </c:pt>
                <c:pt idx="3805">
                  <c:v>0.14183328913252968</c:v>
                </c:pt>
                <c:pt idx="3806">
                  <c:v>0.14182672871236279</c:v>
                </c:pt>
                <c:pt idx="3807">
                  <c:v>0.1418131618993218</c:v>
                </c:pt>
                <c:pt idx="3808">
                  <c:v>0.14179432972315997</c:v>
                </c:pt>
                <c:pt idx="3809">
                  <c:v>0.14177299947675193</c:v>
                </c:pt>
                <c:pt idx="3810">
                  <c:v>0.14175269655429446</c:v>
                </c:pt>
                <c:pt idx="3811">
                  <c:v>0.14173837352504781</c:v>
                </c:pt>
                <c:pt idx="3812">
                  <c:v>0.14173520556679697</c:v>
                </c:pt>
                <c:pt idx="3813">
                  <c:v>0.14174734209555073</c:v>
                </c:pt>
                <c:pt idx="3814">
                  <c:v>0.14177616771070312</c:v>
                </c:pt>
                <c:pt idx="3815">
                  <c:v>0.14181981136986332</c:v>
                </c:pt>
                <c:pt idx="3816">
                  <c:v>0.14187345713117472</c:v>
                </c:pt>
                <c:pt idx="3817">
                  <c:v>0.14193108238123708</c:v>
                </c:pt>
                <c:pt idx="3818">
                  <c:v>0.14198666161235141</c:v>
                </c:pt>
                <c:pt idx="3819">
                  <c:v>0.14203675597746079</c:v>
                </c:pt>
                <c:pt idx="3820">
                  <c:v>0.14208064910545859</c:v>
                </c:pt>
                <c:pt idx="3821">
                  <c:v>0.14212039340424243</c:v>
                </c:pt>
                <c:pt idx="3822">
                  <c:v>0.14215871213821141</c:v>
                </c:pt>
                <c:pt idx="3823">
                  <c:v>0.14219788291662339</c:v>
                </c:pt>
                <c:pt idx="3824">
                  <c:v>0.14223879938354556</c:v>
                </c:pt>
                <c:pt idx="3825">
                  <c:v>0.14227940698121488</c:v>
                </c:pt>
                <c:pt idx="3826">
                  <c:v>0.14231733763895715</c:v>
                </c:pt>
                <c:pt idx="3827">
                  <c:v>0.14234982035241395</c:v>
                </c:pt>
                <c:pt idx="3828">
                  <c:v>0.14237573677682291</c:v>
                </c:pt>
                <c:pt idx="3829">
                  <c:v>0.14239584541298067</c:v>
                </c:pt>
                <c:pt idx="3830">
                  <c:v>0.14241211174653079</c:v>
                </c:pt>
                <c:pt idx="3831">
                  <c:v>0.14242650170331606</c:v>
                </c:pt>
                <c:pt idx="3832">
                  <c:v>0.14244031114743982</c:v>
                </c:pt>
                <c:pt idx="3833">
                  <c:v>0.14245331655941917</c:v>
                </c:pt>
                <c:pt idx="3834">
                  <c:v>0.14246337255731867</c:v>
                </c:pt>
                <c:pt idx="3835">
                  <c:v>0.14246788665876353</c:v>
                </c:pt>
                <c:pt idx="3836">
                  <c:v>0.14246475806861325</c:v>
                </c:pt>
                <c:pt idx="3837">
                  <c:v>0.14245327186661505</c:v>
                </c:pt>
                <c:pt idx="3838">
                  <c:v>0.14243365216972681</c:v>
                </c:pt>
                <c:pt idx="3839">
                  <c:v>0.14240710665593215</c:v>
                </c:pt>
                <c:pt idx="3840">
                  <c:v>0.14237488776600393</c:v>
                </c:pt>
                <c:pt idx="3841">
                  <c:v>0.14233811378502004</c:v>
                </c:pt>
                <c:pt idx="3842">
                  <c:v>0.1422974113444665</c:v>
                </c:pt>
                <c:pt idx="3843">
                  <c:v>0.14225407704406778</c:v>
                </c:pt>
                <c:pt idx="3844">
                  <c:v>0.14221034505670149</c:v>
                </c:pt>
                <c:pt idx="3845">
                  <c:v>0.14216974391567605</c:v>
                </c:pt>
                <c:pt idx="3846">
                  <c:v>0.14213633680241988</c:v>
                </c:pt>
                <c:pt idx="3847">
                  <c:v>0.14211391796147577</c:v>
                </c:pt>
                <c:pt idx="3848">
                  <c:v>0.14210391470863837</c:v>
                </c:pt>
                <c:pt idx="3849">
                  <c:v>0.14210498647470737</c:v>
                </c:pt>
                <c:pt idx="3850">
                  <c:v>0.14211222096485543</c:v>
                </c:pt>
                <c:pt idx="3851">
                  <c:v>0.14211967886788768</c:v>
                </c:pt>
                <c:pt idx="3852">
                  <c:v>0.14212150986965033</c:v>
                </c:pt>
                <c:pt idx="3853">
                  <c:v>0.1421146771463212</c:v>
                </c:pt>
                <c:pt idx="3854">
                  <c:v>0.14210074408283713</c:v>
                </c:pt>
                <c:pt idx="3855">
                  <c:v>0.14208547181523212</c:v>
                </c:pt>
                <c:pt idx="3856">
                  <c:v>0.14207716607059495</c:v>
                </c:pt>
                <c:pt idx="3857">
                  <c:v>0.14208346234631819</c:v>
                </c:pt>
                <c:pt idx="3858">
                  <c:v>0.14210891630625599</c:v>
                </c:pt>
                <c:pt idx="3859">
                  <c:v>0.14215237010960247</c:v>
                </c:pt>
                <c:pt idx="3860">
                  <c:v>0.14220721832128447</c:v>
                </c:pt>
                <c:pt idx="3861">
                  <c:v>0.14226216280703829</c:v>
                </c:pt>
                <c:pt idx="3862">
                  <c:v>0.14230540855910412</c:v>
                </c:pt>
                <c:pt idx="3863">
                  <c:v>0.14232774792769287</c:v>
                </c:pt>
                <c:pt idx="3864">
                  <c:v>0.14232493310397809</c:v>
                </c:pt>
                <c:pt idx="3865">
                  <c:v>0.14229942180356303</c:v>
                </c:pt>
                <c:pt idx="3866">
                  <c:v>0.1422590356985346</c:v>
                </c:pt>
                <c:pt idx="3867">
                  <c:v>0.14221494586546124</c:v>
                </c:pt>
                <c:pt idx="3868">
                  <c:v>0.14217782810865687</c:v>
                </c:pt>
                <c:pt idx="3869">
                  <c:v>0.14215518381509085</c:v>
                </c:pt>
                <c:pt idx="3870">
                  <c:v>0.14215027100785693</c:v>
                </c:pt>
                <c:pt idx="3871">
                  <c:v>0.14216125790813916</c:v>
                </c:pt>
                <c:pt idx="3872">
                  <c:v>0.14218296455254331</c:v>
                </c:pt>
                <c:pt idx="3873">
                  <c:v>0.14220833500992069</c:v>
                </c:pt>
                <c:pt idx="3874">
                  <c:v>0.14223102674498833</c:v>
                </c:pt>
                <c:pt idx="3875">
                  <c:v>0.14224639347510715</c:v>
                </c:pt>
                <c:pt idx="3876">
                  <c:v>0.14225237949969161</c:v>
                </c:pt>
                <c:pt idx="3877">
                  <c:v>0.14224876107198259</c:v>
                </c:pt>
                <c:pt idx="3878">
                  <c:v>0.14223728058116791</c:v>
                </c:pt>
                <c:pt idx="3879">
                  <c:v>0.14222052943670571</c:v>
                </c:pt>
                <c:pt idx="3880">
                  <c:v>0.14220042891617524</c:v>
                </c:pt>
                <c:pt idx="3881">
                  <c:v>0.14217961469094453</c:v>
                </c:pt>
                <c:pt idx="3882">
                  <c:v>0.14216054330454753</c:v>
                </c:pt>
                <c:pt idx="3883">
                  <c:v>0.1421450902895226</c:v>
                </c:pt>
                <c:pt idx="3884">
                  <c:v>0.14213557757971051</c:v>
                </c:pt>
                <c:pt idx="3885">
                  <c:v>0.1421337911785715</c:v>
                </c:pt>
                <c:pt idx="3886">
                  <c:v>0.14214102614856905</c:v>
                </c:pt>
                <c:pt idx="3887">
                  <c:v>0.1421581761885492</c:v>
                </c:pt>
                <c:pt idx="3888">
                  <c:v>0.14218537646889373</c:v>
                </c:pt>
                <c:pt idx="3889">
                  <c:v>0.14222227152562661</c:v>
                </c:pt>
                <c:pt idx="3890">
                  <c:v>0.14226788100653354</c:v>
                </c:pt>
                <c:pt idx="3891">
                  <c:v>0.14232068856303248</c:v>
                </c:pt>
                <c:pt idx="3892">
                  <c:v>0.14237886472574102</c:v>
                </c:pt>
                <c:pt idx="3893">
                  <c:v>0.14243995361584127</c:v>
                </c:pt>
                <c:pt idx="3894">
                  <c:v>0.14250167686857751</c:v>
                </c:pt>
                <c:pt idx="3895">
                  <c:v>0.14256157602908737</c:v>
                </c:pt>
                <c:pt idx="3896">
                  <c:v>0.14261813020646363</c:v>
                </c:pt>
                <c:pt idx="3897">
                  <c:v>0.14267071207970894</c:v>
                </c:pt>
                <c:pt idx="3898">
                  <c:v>0.1427192754847787</c:v>
                </c:pt>
                <c:pt idx="3899">
                  <c:v>0.14276422159592383</c:v>
                </c:pt>
                <c:pt idx="3900">
                  <c:v>0.14280505726992543</c:v>
                </c:pt>
                <c:pt idx="3901">
                  <c:v>0.14284061829551253</c:v>
                </c:pt>
                <c:pt idx="3902">
                  <c:v>0.14286817450132683</c:v>
                </c:pt>
                <c:pt idx="3903">
                  <c:v>0.14288521906875229</c:v>
                </c:pt>
                <c:pt idx="3904">
                  <c:v>0.14288987177030921</c:v>
                </c:pt>
                <c:pt idx="3905">
                  <c:v>0.1428822664186179</c:v>
                </c:pt>
                <c:pt idx="3906">
                  <c:v>0.14286522196707108</c:v>
                </c:pt>
                <c:pt idx="3907">
                  <c:v>0.14284334699763657</c:v>
                </c:pt>
                <c:pt idx="3908">
                  <c:v>0.14282223355268975</c:v>
                </c:pt>
                <c:pt idx="3909">
                  <c:v>0.14280590712210872</c:v>
                </c:pt>
                <c:pt idx="3910">
                  <c:v>0.14279642465514975</c:v>
                </c:pt>
                <c:pt idx="3911">
                  <c:v>0.14279235441444504</c:v>
                </c:pt>
                <c:pt idx="3912">
                  <c:v>0.14279137040593481</c:v>
                </c:pt>
                <c:pt idx="3913">
                  <c:v>0.1427905653097209</c:v>
                </c:pt>
                <c:pt idx="3914">
                  <c:v>0.14278899984913329</c:v>
                </c:pt>
                <c:pt idx="3915">
                  <c:v>0.14278792639370586</c:v>
                </c:pt>
                <c:pt idx="3916">
                  <c:v>0.14279043112716361</c:v>
                </c:pt>
                <c:pt idx="3917">
                  <c:v>0.14279960036395012</c:v>
                </c:pt>
                <c:pt idx="3918">
                  <c:v>0.14281615020818583</c:v>
                </c:pt>
                <c:pt idx="3919">
                  <c:v>0.14283780014574188</c:v>
                </c:pt>
                <c:pt idx="3920">
                  <c:v>0.14285895908206669</c:v>
                </c:pt>
                <c:pt idx="3921">
                  <c:v>0.14287340858865794</c:v>
                </c:pt>
                <c:pt idx="3922">
                  <c:v>0.14287622696950286</c:v>
                </c:pt>
                <c:pt idx="3923">
                  <c:v>0.14286727979185698</c:v>
                </c:pt>
                <c:pt idx="3924">
                  <c:v>0.14285059379798015</c:v>
                </c:pt>
                <c:pt idx="3925">
                  <c:v>0.14283453469348217</c:v>
                </c:pt>
                <c:pt idx="3926">
                  <c:v>0.14282782493712987</c:v>
                </c:pt>
                <c:pt idx="3927">
                  <c:v>0.14283623451488225</c:v>
                </c:pt>
                <c:pt idx="3928">
                  <c:v>0.14286079320332334</c:v>
                </c:pt>
                <c:pt idx="3929">
                  <c:v>0.14289658248534776</c:v>
                </c:pt>
                <c:pt idx="3930">
                  <c:v>0.14293519348047024</c:v>
                </c:pt>
                <c:pt idx="3931">
                  <c:v>0.14296718549162046</c:v>
                </c:pt>
                <c:pt idx="3932">
                  <c:v>0.14298602384814119</c:v>
                </c:pt>
                <c:pt idx="3933">
                  <c:v>0.14299027489670102</c:v>
                </c:pt>
                <c:pt idx="3934">
                  <c:v>0.14298262303925291</c:v>
                </c:pt>
                <c:pt idx="3935">
                  <c:v>0.14296857261114326</c:v>
                </c:pt>
                <c:pt idx="3936">
                  <c:v>0.14295403044929722</c:v>
                </c:pt>
                <c:pt idx="3937">
                  <c:v>0.14294293398872571</c:v>
                </c:pt>
                <c:pt idx="3938">
                  <c:v>0.14293698318110037</c:v>
                </c:pt>
                <c:pt idx="3939">
                  <c:v>0.14293474605646528</c:v>
                </c:pt>
                <c:pt idx="3940">
                  <c:v>0.14293398543671454</c:v>
                </c:pt>
                <c:pt idx="3941">
                  <c:v>0.14293219574843785</c:v>
                </c:pt>
                <c:pt idx="3942">
                  <c:v>0.14292763207671422</c:v>
                </c:pt>
                <c:pt idx="3943">
                  <c:v>0.14292038399077811</c:v>
                </c:pt>
                <c:pt idx="3944">
                  <c:v>0.1429121070035474</c:v>
                </c:pt>
                <c:pt idx="3945">
                  <c:v>0.14290593292119957</c:v>
                </c:pt>
                <c:pt idx="3946">
                  <c:v>0.14290512761258156</c:v>
                </c:pt>
                <c:pt idx="3947">
                  <c:v>0.14291192804340358</c:v>
                </c:pt>
                <c:pt idx="3948">
                  <c:v>0.14292620034644832</c:v>
                </c:pt>
                <c:pt idx="3949">
                  <c:v>0.14294602128194922</c:v>
                </c:pt>
                <c:pt idx="3950">
                  <c:v>0.14296705125448239</c:v>
                </c:pt>
                <c:pt idx="3951">
                  <c:v>0.14298432344036816</c:v>
                </c:pt>
                <c:pt idx="3952">
                  <c:v>0.1429933625264791</c:v>
                </c:pt>
                <c:pt idx="3953">
                  <c:v>0.14299179633471792</c:v>
                </c:pt>
                <c:pt idx="3954">
                  <c:v>0.14297984871488356</c:v>
                </c:pt>
                <c:pt idx="3955">
                  <c:v>0.14295984725560318</c:v>
                </c:pt>
                <c:pt idx="3956">
                  <c:v>0.14293564090493638</c:v>
                </c:pt>
                <c:pt idx="3957">
                  <c:v>0.14291085428408901</c:v>
                </c:pt>
                <c:pt idx="3958">
                  <c:v>0.14288803752624346</c:v>
                </c:pt>
                <c:pt idx="3959">
                  <c:v>0.14286723505643184</c:v>
                </c:pt>
                <c:pt idx="3960">
                  <c:v>0.14284692564935997</c:v>
                </c:pt>
                <c:pt idx="3961">
                  <c:v>0.14282554364358446</c:v>
                </c:pt>
                <c:pt idx="3962">
                  <c:v>0.14280219462217525</c:v>
                </c:pt>
                <c:pt idx="3963">
                  <c:v>0.14277795233055335</c:v>
                </c:pt>
                <c:pt idx="3964">
                  <c:v>0.14275617120420769</c:v>
                </c:pt>
                <c:pt idx="3965">
                  <c:v>0.14274083114865077</c:v>
                </c:pt>
                <c:pt idx="3966">
                  <c:v>0.14273568810262038</c:v>
                </c:pt>
                <c:pt idx="3967">
                  <c:v>0.14274253060333553</c:v>
                </c:pt>
                <c:pt idx="3968">
                  <c:v>0.14276086724790671</c:v>
                </c:pt>
                <c:pt idx="3969">
                  <c:v>0.1427880605754891</c:v>
                </c:pt>
                <c:pt idx="3970">
                  <c:v>0.14282142839925982</c:v>
                </c:pt>
                <c:pt idx="3971">
                  <c:v>0.14285810912606201</c:v>
                </c:pt>
                <c:pt idx="3972">
                  <c:v>0.14289635879317586</c:v>
                </c:pt>
                <c:pt idx="3973">
                  <c:v>0.14293514873804913</c:v>
                </c:pt>
                <c:pt idx="3974">
                  <c:v>0.14297295772780816</c:v>
                </c:pt>
                <c:pt idx="3975">
                  <c:v>0.1430060712627742</c:v>
                </c:pt>
                <c:pt idx="3976">
                  <c:v>0.14302996827402492</c:v>
                </c:pt>
                <c:pt idx="3977">
                  <c:v>0.14303788948365048</c:v>
                </c:pt>
                <c:pt idx="3978">
                  <c:v>0.14302473229951851</c:v>
                </c:pt>
                <c:pt idx="3979">
                  <c:v>0.14298817174115996</c:v>
                </c:pt>
                <c:pt idx="3980">
                  <c:v>0.14293076400312688</c:v>
                </c:pt>
                <c:pt idx="3981">
                  <c:v>0.14285913802038486</c:v>
                </c:pt>
                <c:pt idx="3982">
                  <c:v>0.14278331951095768</c:v>
                </c:pt>
                <c:pt idx="3983">
                  <c:v>0.14271466933020027</c:v>
                </c:pt>
                <c:pt idx="3984">
                  <c:v>0.14266235042077369</c:v>
                </c:pt>
                <c:pt idx="3985">
                  <c:v>0.14263207987892057</c:v>
                </c:pt>
                <c:pt idx="3986">
                  <c:v>0.14262546267074006</c:v>
                </c:pt>
                <c:pt idx="3987">
                  <c:v>0.14264017268273654</c:v>
                </c:pt>
                <c:pt idx="3988">
                  <c:v>0.14267120394701271</c:v>
                </c:pt>
                <c:pt idx="3989">
                  <c:v>0.14271162840055196</c:v>
                </c:pt>
                <c:pt idx="3990">
                  <c:v>0.14275496365832108</c:v>
                </c:pt>
                <c:pt idx="3991">
                  <c:v>0.1427949486293868</c:v>
                </c:pt>
                <c:pt idx="3992">
                  <c:v>0.14282585676159687</c:v>
                </c:pt>
                <c:pt idx="3993">
                  <c:v>0.14284366012848515</c:v>
                </c:pt>
                <c:pt idx="3994">
                  <c:v>0.14284594151719643</c:v>
                </c:pt>
                <c:pt idx="3995">
                  <c:v>0.14283149292442399</c:v>
                </c:pt>
                <c:pt idx="3996">
                  <c:v>0.14280188152122231</c:v>
                </c:pt>
                <c:pt idx="3997">
                  <c:v>0.14276068835007349</c:v>
                </c:pt>
                <c:pt idx="3998">
                  <c:v>0.1427133277409659</c:v>
                </c:pt>
                <c:pt idx="3999">
                  <c:v>0.14266579343730867</c:v>
                </c:pt>
                <c:pt idx="4000">
                  <c:v>0.14262456846115146</c:v>
                </c:pt>
                <c:pt idx="4001">
                  <c:v>0.14259523940719443</c:v>
                </c:pt>
                <c:pt idx="4002">
                  <c:v>0.14258106738816212</c:v>
                </c:pt>
                <c:pt idx="4003">
                  <c:v>0.14258316857314013</c:v>
                </c:pt>
                <c:pt idx="4004">
                  <c:v>0.14259993371104451</c:v>
                </c:pt>
                <c:pt idx="4005">
                  <c:v>0.14262751935978135</c:v>
                </c:pt>
                <c:pt idx="4006">
                  <c:v>0.14266038299500872</c:v>
                </c:pt>
                <c:pt idx="4007">
                  <c:v>0.14269257835520788</c:v>
                </c:pt>
                <c:pt idx="4008">
                  <c:v>0.14271932020496536</c:v>
                </c:pt>
                <c:pt idx="4009">
                  <c:v>0.1427372533710517</c:v>
                </c:pt>
                <c:pt idx="4010">
                  <c:v>0.1427456611951633</c:v>
                </c:pt>
                <c:pt idx="4011">
                  <c:v>0.1427456611951633</c:v>
                </c:pt>
                <c:pt idx="4012">
                  <c:v>0.14273984725687272</c:v>
                </c:pt>
                <c:pt idx="4013">
                  <c:v>0.14273067928155048</c:v>
                </c:pt>
                <c:pt idx="4014">
                  <c:v>0.14272012516911559</c:v>
                </c:pt>
                <c:pt idx="4015">
                  <c:v>0.14270849805403751</c:v>
                </c:pt>
                <c:pt idx="4016">
                  <c:v>0.14269624520040247</c:v>
                </c:pt>
                <c:pt idx="4017">
                  <c:v>0.14268354552716522</c:v>
                </c:pt>
                <c:pt idx="4018">
                  <c:v>0.14267151695376901</c:v>
                </c:pt>
                <c:pt idx="4019">
                  <c:v>0.14266306585053423</c:v>
                </c:pt>
                <c:pt idx="4020">
                  <c:v>0.14266056185152831</c:v>
                </c:pt>
                <c:pt idx="4021">
                  <c:v>0.14266619586959439</c:v>
                </c:pt>
                <c:pt idx="4022">
                  <c:v>0.14267961049251021</c:v>
                </c:pt>
                <c:pt idx="4023">
                  <c:v>0.14269727371132157</c:v>
                </c:pt>
                <c:pt idx="4024">
                  <c:v>0.14271350661929116</c:v>
                </c:pt>
                <c:pt idx="4025">
                  <c:v>0.14272204814506939</c:v>
                </c:pt>
                <c:pt idx="4026">
                  <c:v>0.14271824692175283</c:v>
                </c:pt>
                <c:pt idx="4027">
                  <c:v>0.14270085115957654</c:v>
                </c:pt>
                <c:pt idx="4028">
                  <c:v>0.14267218768329182</c:v>
                </c:pt>
                <c:pt idx="4029">
                  <c:v>0.14263740054511131</c:v>
                </c:pt>
                <c:pt idx="4030">
                  <c:v>0.14260243736051204</c:v>
                </c:pt>
                <c:pt idx="4031">
                  <c:v>0.14257150041912181</c:v>
                </c:pt>
                <c:pt idx="4032">
                  <c:v>0.14254624284531803</c:v>
                </c:pt>
                <c:pt idx="4033">
                  <c:v>0.14252563554141451</c:v>
                </c:pt>
                <c:pt idx="4034">
                  <c:v>0.14250806869866273</c:v>
                </c:pt>
                <c:pt idx="4035">
                  <c:v>0.14249220104184024</c:v>
                </c:pt>
                <c:pt idx="4036">
                  <c:v>0.14247897098809792</c:v>
                </c:pt>
                <c:pt idx="4037">
                  <c:v>0.14247074710376662</c:v>
                </c:pt>
                <c:pt idx="4038">
                  <c:v>0.14247061301998631</c:v>
                </c:pt>
                <c:pt idx="4039">
                  <c:v>0.14247999898458918</c:v>
                </c:pt>
                <c:pt idx="4040">
                  <c:v>0.14249783287620355</c:v>
                </c:pt>
                <c:pt idx="4041">
                  <c:v>0.14251928815237613</c:v>
                </c:pt>
                <c:pt idx="4042">
                  <c:v>0.14253837529936597</c:v>
                </c:pt>
                <c:pt idx="4043">
                  <c:v>0.14254932731983894</c:v>
                </c:pt>
                <c:pt idx="4044">
                  <c:v>0.1425484779695968</c:v>
                </c:pt>
                <c:pt idx="4045">
                  <c:v>0.1425359167204846</c:v>
                </c:pt>
                <c:pt idx="4046">
                  <c:v>0.14251437122463295</c:v>
                </c:pt>
                <c:pt idx="4047">
                  <c:v>0.1424886700083382</c:v>
                </c:pt>
                <c:pt idx="4048">
                  <c:v>0.1424628809253411</c:v>
                </c:pt>
                <c:pt idx="4049">
                  <c:v>0.14243990892441227</c:v>
                </c:pt>
                <c:pt idx="4050">
                  <c:v>0.14242042389943033</c:v>
                </c:pt>
                <c:pt idx="4051">
                  <c:v>0.14240433600558278</c:v>
                </c:pt>
                <c:pt idx="4052">
                  <c:v>0.14239097456899497</c:v>
                </c:pt>
                <c:pt idx="4053">
                  <c:v>0.14238060744991066</c:v>
                </c:pt>
                <c:pt idx="4054">
                  <c:v>0.14237341317221042</c:v>
                </c:pt>
                <c:pt idx="4055">
                  <c:v>0.1423706874211067</c:v>
                </c:pt>
                <c:pt idx="4056">
                  <c:v>0.14237251948143903</c:v>
                </c:pt>
                <c:pt idx="4057">
                  <c:v>0.14237899878119797</c:v>
                </c:pt>
                <c:pt idx="4058">
                  <c:v>0.14238985741064492</c:v>
                </c:pt>
                <c:pt idx="4059">
                  <c:v>0.14240487225910969</c:v>
                </c:pt>
                <c:pt idx="4060">
                  <c:v>0.14242511631406363</c:v>
                </c:pt>
                <c:pt idx="4061">
                  <c:v>0.14245117131000218</c:v>
                </c:pt>
                <c:pt idx="4062">
                  <c:v>0.14248375342722863</c:v>
                </c:pt>
                <c:pt idx="4063">
                  <c:v>0.14252143373829151</c:v>
                </c:pt>
                <c:pt idx="4064">
                  <c:v>0.14256068195103111</c:v>
                </c:pt>
                <c:pt idx="4065">
                  <c:v>0.14259595472640896</c:v>
                </c:pt>
                <c:pt idx="4066">
                  <c:v>0.14262090222108703</c:v>
                </c:pt>
                <c:pt idx="4067">
                  <c:v>0.14263127507794537</c:v>
                </c:pt>
                <c:pt idx="4068">
                  <c:v>0.14262586506565567</c:v>
                </c:pt>
                <c:pt idx="4069">
                  <c:v>0.14260811533332352</c:v>
                </c:pt>
                <c:pt idx="4070">
                  <c:v>0.14258415211002695</c:v>
                </c:pt>
                <c:pt idx="4071">
                  <c:v>0.14256144191726172</c:v>
                </c:pt>
                <c:pt idx="4072">
                  <c:v>0.14254503588299061</c:v>
                </c:pt>
                <c:pt idx="4073">
                  <c:v>0.14253752597054248</c:v>
                </c:pt>
                <c:pt idx="4074">
                  <c:v>0.1425372577617855</c:v>
                </c:pt>
                <c:pt idx="4075">
                  <c:v>0.1425404315760278</c:v>
                </c:pt>
                <c:pt idx="4076">
                  <c:v>0.14254235375649416</c:v>
                </c:pt>
                <c:pt idx="4077">
                  <c:v>0.14253953754150028</c:v>
                </c:pt>
                <c:pt idx="4078">
                  <c:v>0.14253104430528019</c:v>
                </c:pt>
                <c:pt idx="4079">
                  <c:v>0.14251781306820799</c:v>
                </c:pt>
                <c:pt idx="4080">
                  <c:v>0.14250203445099319</c:v>
                </c:pt>
                <c:pt idx="4081">
                  <c:v>0.14248643519184301</c:v>
                </c:pt>
                <c:pt idx="4082">
                  <c:v>0.14247342878806812</c:v>
                </c:pt>
                <c:pt idx="4083">
                  <c:v>0.14246547317294633</c:v>
                </c:pt>
                <c:pt idx="4084">
                  <c:v>0.14246462398668192</c:v>
                </c:pt>
                <c:pt idx="4085">
                  <c:v>0.14247311592404632</c:v>
                </c:pt>
                <c:pt idx="4086">
                  <c:v>0.14249229043546607</c:v>
                </c:pt>
                <c:pt idx="4087">
                  <c:v>0.14252197013642653</c:v>
                </c:pt>
                <c:pt idx="4088">
                  <c:v>0.14255875968944298</c:v>
                </c:pt>
                <c:pt idx="4089">
                  <c:v>0.14259675946193384</c:v>
                </c:pt>
                <c:pt idx="4090">
                  <c:v>0.14262774291352487</c:v>
                </c:pt>
                <c:pt idx="4091">
                  <c:v>0.14264334724917049</c:v>
                </c:pt>
                <c:pt idx="4092">
                  <c:v>0.14263825006927722</c:v>
                </c:pt>
                <c:pt idx="4093">
                  <c:v>0.14261048490298622</c:v>
                </c:pt>
                <c:pt idx="4094">
                  <c:v>0.14256323007834404</c:v>
                </c:pt>
                <c:pt idx="4095">
                  <c:v>0.14250319659587751</c:v>
                </c:pt>
                <c:pt idx="4096">
                  <c:v>0.14243905978813276</c:v>
                </c:pt>
                <c:pt idx="4097">
                  <c:v>0.14237882004059788</c:v>
                </c:pt>
                <c:pt idx="4098">
                  <c:v>0.14232815004685573</c:v>
                </c:pt>
                <c:pt idx="4099">
                  <c:v>0.14228972700880071</c:v>
                </c:pt>
                <c:pt idx="4100">
                  <c:v>0.14226386038965566</c:v>
                </c:pt>
                <c:pt idx="4101">
                  <c:v>0.14224831435460306</c:v>
                </c:pt>
                <c:pt idx="4102">
                  <c:v>0.1422405415457545</c:v>
                </c:pt>
                <c:pt idx="4103">
                  <c:v>0.14223777195782661</c:v>
                </c:pt>
                <c:pt idx="4104">
                  <c:v>0.14223745926352505</c:v>
                </c:pt>
                <c:pt idx="4105">
                  <c:v>0.14223696788722007</c:v>
                </c:pt>
                <c:pt idx="4106">
                  <c:v>0.14223406431131369</c:v>
                </c:pt>
                <c:pt idx="4107">
                  <c:v>0.14222718514741384</c:v>
                </c:pt>
                <c:pt idx="4108">
                  <c:v>0.14221512453862928</c:v>
                </c:pt>
                <c:pt idx="4109">
                  <c:v>0.14219815091587329</c:v>
                </c:pt>
                <c:pt idx="4110">
                  <c:v>0.14217760478638775</c:v>
                </c:pt>
                <c:pt idx="4111">
                  <c:v>0.14215598773429294</c:v>
                </c:pt>
                <c:pt idx="4112">
                  <c:v>0.14213700670591256</c:v>
                </c:pt>
                <c:pt idx="4113">
                  <c:v>0.14212427871624722</c:v>
                </c:pt>
                <c:pt idx="4114">
                  <c:v>0.14212177782177526</c:v>
                </c:pt>
                <c:pt idx="4115">
                  <c:v>0.14213209410429528</c:v>
                </c:pt>
                <c:pt idx="4116">
                  <c:v>0.14215656834353119</c:v>
                </c:pt>
                <c:pt idx="4117">
                  <c:v>0.14219368428329837</c:v>
                </c:pt>
                <c:pt idx="4118">
                  <c:v>0.14223857602992152</c:v>
                </c:pt>
                <c:pt idx="4119">
                  <c:v>0.14228315969014493</c:v>
                </c:pt>
                <c:pt idx="4120">
                  <c:v>0.14231765039077693</c:v>
                </c:pt>
                <c:pt idx="4121">
                  <c:v>0.14233288614501227</c:v>
                </c:pt>
                <c:pt idx="4122">
                  <c:v>0.14232278848863122</c:v>
                </c:pt>
                <c:pt idx="4123">
                  <c:v>0.14228735918858548</c:v>
                </c:pt>
                <c:pt idx="4124">
                  <c:v>0.14223272420590394</c:v>
                </c:pt>
                <c:pt idx="4125">
                  <c:v>0.14217059252554975</c:v>
                </c:pt>
                <c:pt idx="4126">
                  <c:v>0.14211525770033362</c:v>
                </c:pt>
                <c:pt idx="4127">
                  <c:v>0.14207779122864161</c:v>
                </c:pt>
                <c:pt idx="4128">
                  <c:v>0.1420649756685467</c:v>
                </c:pt>
                <c:pt idx="4129">
                  <c:v>0.1420760943731797</c:v>
                </c:pt>
                <c:pt idx="4130">
                  <c:v>0.14210494181773503</c:v>
                </c:pt>
                <c:pt idx="4131">
                  <c:v>0.14214169605929505</c:v>
                </c:pt>
                <c:pt idx="4132">
                  <c:v>0.14217729213540375</c:v>
                </c:pt>
                <c:pt idx="4133">
                  <c:v>0.142206503642064</c:v>
                </c:pt>
                <c:pt idx="4134">
                  <c:v>0.1422283465570503</c:v>
                </c:pt>
                <c:pt idx="4135">
                  <c:v>0.14224554471710593</c:v>
                </c:pt>
                <c:pt idx="4136">
                  <c:v>0.14226216280703829</c:v>
                </c:pt>
                <c:pt idx="4137">
                  <c:v>0.14228097060599498</c:v>
                </c:pt>
                <c:pt idx="4138">
                  <c:v>0.14230259388017508</c:v>
                </c:pt>
                <c:pt idx="4139">
                  <c:v>0.14232462034691384</c:v>
                </c:pt>
                <c:pt idx="4140">
                  <c:v>0.14234334148795413</c:v>
                </c:pt>
                <c:pt idx="4141">
                  <c:v>0.1423555843889367</c:v>
                </c:pt>
                <c:pt idx="4142">
                  <c:v>0.14235915902366247</c:v>
                </c:pt>
                <c:pt idx="4143">
                  <c:v>0.14235384176517585</c:v>
                </c:pt>
                <c:pt idx="4144">
                  <c:v>0.14234106273791303</c:v>
                </c:pt>
                <c:pt idx="4145">
                  <c:v>0.14232260977116373</c:v>
                </c:pt>
                <c:pt idx="4146">
                  <c:v>0.14230071743768991</c:v>
                </c:pt>
                <c:pt idx="4147">
                  <c:v>0.14227761998835964</c:v>
                </c:pt>
                <c:pt idx="4148">
                  <c:v>0.1422550598359501</c:v>
                </c:pt>
                <c:pt idx="4149">
                  <c:v>0.14223464502494199</c:v>
                </c:pt>
                <c:pt idx="4150">
                  <c:v>0.14221802798791205</c:v>
                </c:pt>
                <c:pt idx="4151">
                  <c:v>0.14220534229083948</c:v>
                </c:pt>
                <c:pt idx="4152">
                  <c:v>0.14219551559709787</c:v>
                </c:pt>
                <c:pt idx="4153">
                  <c:v>0.14218635910532129</c:v>
                </c:pt>
                <c:pt idx="4154">
                  <c:v>0.1421752822415957</c:v>
                </c:pt>
                <c:pt idx="4155">
                  <c:v>0.14216054330454753</c:v>
                </c:pt>
                <c:pt idx="4156">
                  <c:v>0.1421421873278178</c:v>
                </c:pt>
                <c:pt idx="4157">
                  <c:v>0.14212276031431459</c:v>
                </c:pt>
                <c:pt idx="4158">
                  <c:v>0.14210605824342137</c:v>
                </c:pt>
                <c:pt idx="4159">
                  <c:v>0.14209627845195449</c:v>
                </c:pt>
                <c:pt idx="4160">
                  <c:v>0.14209596585951234</c:v>
                </c:pt>
                <c:pt idx="4161">
                  <c:v>0.14210512044565193</c:v>
                </c:pt>
                <c:pt idx="4162">
                  <c:v>0.14212226906776715</c:v>
                </c:pt>
                <c:pt idx="4163">
                  <c:v>0.1421437951195953</c:v>
                </c:pt>
                <c:pt idx="4164">
                  <c:v>0.14216728742275786</c:v>
                </c:pt>
                <c:pt idx="4165">
                  <c:v>0.14219167431362678</c:v>
                </c:pt>
                <c:pt idx="4166">
                  <c:v>0.14221722395385961</c:v>
                </c:pt>
                <c:pt idx="4167">
                  <c:v>0.14224487464617142</c:v>
                </c:pt>
                <c:pt idx="4168">
                  <c:v>0.14227493951286341</c:v>
                </c:pt>
                <c:pt idx="4169">
                  <c:v>0.14230670421109159</c:v>
                </c:pt>
                <c:pt idx="4170">
                  <c:v>0.14233833718984112</c:v>
                </c:pt>
                <c:pt idx="4171">
                  <c:v>0.14236769358305124</c:v>
                </c:pt>
                <c:pt idx="4172">
                  <c:v>0.14239378982078288</c:v>
                </c:pt>
                <c:pt idx="4173">
                  <c:v>0.142416714693265</c:v>
                </c:pt>
                <c:pt idx="4174">
                  <c:v>0.1424378978148616</c:v>
                </c:pt>
                <c:pt idx="4175">
                  <c:v>0.14245809871605097</c:v>
                </c:pt>
                <c:pt idx="4176">
                  <c:v>0.14247597640349208</c:v>
                </c:pt>
                <c:pt idx="4177">
                  <c:v>0.14248795486580856</c:v>
                </c:pt>
                <c:pt idx="4178">
                  <c:v>0.14248840182975175</c:v>
                </c:pt>
                <c:pt idx="4179">
                  <c:v>0.14247293714470655</c:v>
                </c:pt>
                <c:pt idx="4180">
                  <c:v>0.14243990892441227</c:v>
                </c:pt>
                <c:pt idx="4181">
                  <c:v>0.1423928514014926</c:v>
                </c:pt>
                <c:pt idx="4182">
                  <c:v>0.1423391861292097</c:v>
                </c:pt>
                <c:pt idx="4183">
                  <c:v>0.14228914622151534</c:v>
                </c:pt>
                <c:pt idx="4184">
                  <c:v>0.14225059261804274</c:v>
                </c:pt>
                <c:pt idx="4185">
                  <c:v>0.14222776585184393</c:v>
                </c:pt>
                <c:pt idx="4186">
                  <c:v>0.14221869801742615</c:v>
                </c:pt>
                <c:pt idx="4187">
                  <c:v>0.14221722395385961</c:v>
                </c:pt>
                <c:pt idx="4188">
                  <c:v>0.14221633058443606</c:v>
                </c:pt>
                <c:pt idx="4189">
                  <c:v>0.14221079173502738</c:v>
                </c:pt>
                <c:pt idx="4190">
                  <c:v>0.14219998224850772</c:v>
                </c:pt>
                <c:pt idx="4191">
                  <c:v>0.14218720774766147</c:v>
                </c:pt>
                <c:pt idx="4192">
                  <c:v>0.14217863206977677</c:v>
                </c:pt>
                <c:pt idx="4193">
                  <c:v>0.14217881072800564</c:v>
                </c:pt>
                <c:pt idx="4194">
                  <c:v>0.14218890503731696</c:v>
                </c:pt>
                <c:pt idx="4195">
                  <c:v>0.1422057442966812</c:v>
                </c:pt>
                <c:pt idx="4196">
                  <c:v>0.14222320957640167</c:v>
                </c:pt>
                <c:pt idx="4197">
                  <c:v>0.14223495771721717</c:v>
                </c:pt>
                <c:pt idx="4198">
                  <c:v>0.14223754860473103</c:v>
                </c:pt>
                <c:pt idx="4199">
                  <c:v>0.14223174146456519</c:v>
                </c:pt>
                <c:pt idx="4200">
                  <c:v>0.14222285222348663</c:v>
                </c:pt>
                <c:pt idx="4201">
                  <c:v>0.14221843000549639</c:v>
                </c:pt>
                <c:pt idx="4202">
                  <c:v>0.14222517502269072</c:v>
                </c:pt>
                <c:pt idx="4203">
                  <c:v>0.14224688486207648</c:v>
                </c:pt>
                <c:pt idx="4204">
                  <c:v>0.14228329371606352</c:v>
                </c:pt>
                <c:pt idx="4205">
                  <c:v>0.14233042872914459</c:v>
                </c:pt>
                <c:pt idx="4206">
                  <c:v>0.14238172458446685</c:v>
                </c:pt>
                <c:pt idx="4207">
                  <c:v>0.14242998754098435</c:v>
                </c:pt>
                <c:pt idx="4208">
                  <c:v>0.14246927218445926</c:v>
                </c:pt>
                <c:pt idx="4209">
                  <c:v>0.14249546392110413</c:v>
                </c:pt>
                <c:pt idx="4210">
                  <c:v>0.14250690654074083</c:v>
                </c:pt>
                <c:pt idx="4211">
                  <c:v>0.14250409055559687</c:v>
                </c:pt>
                <c:pt idx="4212">
                  <c:v>0.14248960863469551</c:v>
                </c:pt>
                <c:pt idx="4213">
                  <c:v>0.14246703746777978</c:v>
                </c:pt>
                <c:pt idx="4214">
                  <c:v>0.14244075806235201</c:v>
                </c:pt>
                <c:pt idx="4215">
                  <c:v>0.14241523995744665</c:v>
                </c:pt>
                <c:pt idx="4216">
                  <c:v>0.14239414731437916</c:v>
                </c:pt>
                <c:pt idx="4217">
                  <c:v>0.14238002654107718</c:v>
                </c:pt>
                <c:pt idx="4218">
                  <c:v>0.14237475371181574</c:v>
                </c:pt>
                <c:pt idx="4219">
                  <c:v>0.1423785519298354</c:v>
                </c:pt>
                <c:pt idx="4220">
                  <c:v>0.14239133206027399</c:v>
                </c:pt>
                <c:pt idx="4221">
                  <c:v>0.14241269269828283</c:v>
                </c:pt>
                <c:pt idx="4222">
                  <c:v>0.14244040053038554</c:v>
                </c:pt>
                <c:pt idx="4223">
                  <c:v>0.14247168569138868</c:v>
                </c:pt>
                <c:pt idx="4224">
                  <c:v>0.14250158747301966</c:v>
                </c:pt>
                <c:pt idx="4225">
                  <c:v>0.14252393693525678</c:v>
                </c:pt>
                <c:pt idx="4226">
                  <c:v>0.14253292174319732</c:v>
                </c:pt>
                <c:pt idx="4227">
                  <c:v>0.14252407103550147</c:v>
                </c:pt>
                <c:pt idx="4228">
                  <c:v>0.14249684953478237</c:v>
                </c:pt>
                <c:pt idx="4229">
                  <c:v>0.14245488081046631</c:v>
                </c:pt>
                <c:pt idx="4230">
                  <c:v>0.14240621289582378</c:v>
                </c:pt>
                <c:pt idx="4231">
                  <c:v>0.14236018673659145</c:v>
                </c:pt>
                <c:pt idx="4232">
                  <c:v>0.14232488842438362</c:v>
                </c:pt>
                <c:pt idx="4233">
                  <c:v>0.14230514049365828</c:v>
                </c:pt>
                <c:pt idx="4234">
                  <c:v>0.14230107485468102</c:v>
                </c:pt>
                <c:pt idx="4235">
                  <c:v>0.1423084019678228</c:v>
                </c:pt>
                <c:pt idx="4236">
                  <c:v>0.14232149278865791</c:v>
                </c:pt>
                <c:pt idx="4237">
                  <c:v>0.14233512017150407</c:v>
                </c:pt>
                <c:pt idx="4238">
                  <c:v>0.14234637983994169</c:v>
                </c:pt>
                <c:pt idx="4239">
                  <c:v>0.14235500351357266</c:v>
                </c:pt>
                <c:pt idx="4240">
                  <c:v>0.1423622421697458</c:v>
                </c:pt>
                <c:pt idx="4241">
                  <c:v>0.14236872131617695</c:v>
                </c:pt>
                <c:pt idx="4242">
                  <c:v>0.14237377064903389</c:v>
                </c:pt>
                <c:pt idx="4243">
                  <c:v>0.14237439623418313</c:v>
                </c:pt>
                <c:pt idx="4244">
                  <c:v>0.14236675522014786</c:v>
                </c:pt>
                <c:pt idx="4245">
                  <c:v>0.14234856925381589</c:v>
                </c:pt>
                <c:pt idx="4246">
                  <c:v>0.14232050984642919</c:v>
                </c:pt>
                <c:pt idx="4247">
                  <c:v>0.14228700178288201</c:v>
                </c:pt>
                <c:pt idx="4248">
                  <c:v>0.14225581926756414</c:v>
                </c:pt>
                <c:pt idx="4249">
                  <c:v>0.14223518106898025</c:v>
                </c:pt>
                <c:pt idx="4250">
                  <c:v>0.14223227750501988</c:v>
                </c:pt>
                <c:pt idx="4251">
                  <c:v>0.14225027991451011</c:v>
                </c:pt>
                <c:pt idx="4252">
                  <c:v>0.14228865478672648</c:v>
                </c:pt>
                <c:pt idx="4253">
                  <c:v>0.14234200104530526</c:v>
                </c:pt>
                <c:pt idx="4254">
                  <c:v>0.14240299537466272</c:v>
                </c:pt>
                <c:pt idx="4255">
                  <c:v>0.1424628809253411</c:v>
                </c:pt>
                <c:pt idx="4256">
                  <c:v>0.14251294085610577</c:v>
                </c:pt>
                <c:pt idx="4257">
                  <c:v>0.1425468686789565</c:v>
                </c:pt>
                <c:pt idx="4258">
                  <c:v>0.14255992198613054</c:v>
                </c:pt>
                <c:pt idx="4259">
                  <c:v>0.14255102602530634</c:v>
                </c:pt>
                <c:pt idx="4260">
                  <c:v>0.14252210423606393</c:v>
                </c:pt>
                <c:pt idx="4261">
                  <c:v>0.1424776748220774</c:v>
                </c:pt>
                <c:pt idx="4262">
                  <c:v>0.14242502693426362</c:v>
                </c:pt>
                <c:pt idx="4263">
                  <c:v>0.14237126831744862</c:v>
                </c:pt>
                <c:pt idx="4264">
                  <c:v>0.14232234169510039</c:v>
                </c:pt>
                <c:pt idx="4265">
                  <c:v>0.14228195345873818</c:v>
                </c:pt>
                <c:pt idx="4266">
                  <c:v>0.14225148605794813</c:v>
                </c:pt>
                <c:pt idx="4267">
                  <c:v>0.14222906127221646</c:v>
                </c:pt>
                <c:pt idx="4268">
                  <c:v>0.14221324847403138</c:v>
                </c:pt>
                <c:pt idx="4269">
                  <c:v>0.14220301959770676</c:v>
                </c:pt>
                <c:pt idx="4270">
                  <c:v>0.14219917824786366</c:v>
                </c:pt>
                <c:pt idx="4271">
                  <c:v>0.14220351093560268</c:v>
                </c:pt>
                <c:pt idx="4272">
                  <c:v>0.14221843000549639</c:v>
                </c:pt>
                <c:pt idx="4273">
                  <c:v>0.14224402589113871</c:v>
                </c:pt>
                <c:pt idx="4274">
                  <c:v>0.14227820076023112</c:v>
                </c:pt>
                <c:pt idx="4275">
                  <c:v>0.14231644406357036</c:v>
                </c:pt>
                <c:pt idx="4276">
                  <c:v>0.14235326089214262</c:v>
                </c:pt>
                <c:pt idx="4277">
                  <c:v>0.14238342263449566</c:v>
                </c:pt>
                <c:pt idx="4278">
                  <c:v>0.14240491694693358</c:v>
                </c:pt>
                <c:pt idx="4279">
                  <c:v>0.14241823412328525</c:v>
                </c:pt>
                <c:pt idx="4280">
                  <c:v>0.14242650170331606</c:v>
                </c:pt>
                <c:pt idx="4281">
                  <c:v>0.14243338402511163</c:v>
                </c:pt>
                <c:pt idx="4282">
                  <c:v>0.14244174127677744</c:v>
                </c:pt>
                <c:pt idx="4283">
                  <c:v>0.14245233331878759</c:v>
                </c:pt>
                <c:pt idx="4284">
                  <c:v>0.14246399827154954</c:v>
                </c:pt>
                <c:pt idx="4285">
                  <c:v>0.14247414390667823</c:v>
                </c:pt>
                <c:pt idx="4286">
                  <c:v>0.1424797308113569</c:v>
                </c:pt>
                <c:pt idx="4287">
                  <c:v>0.14247888159721367</c:v>
                </c:pt>
                <c:pt idx="4288">
                  <c:v>0.14247025546344105</c:v>
                </c:pt>
                <c:pt idx="4289">
                  <c:v>0.14245354002350952</c:v>
                </c:pt>
                <c:pt idx="4290">
                  <c:v>0.14242904904347509</c:v>
                </c:pt>
                <c:pt idx="4291">
                  <c:v>0.14239763289236562</c:v>
                </c:pt>
                <c:pt idx="4292">
                  <c:v>0.14236090166875914</c:v>
                </c:pt>
                <c:pt idx="4293">
                  <c:v>0.14232185022274713</c:v>
                </c:pt>
                <c:pt idx="4294">
                  <c:v>0.14228467865297822</c:v>
                </c:pt>
                <c:pt idx="4295">
                  <c:v>0.14225398769946163</c:v>
                </c:pt>
                <c:pt idx="4296">
                  <c:v>0.14223352826865343</c:v>
                </c:pt>
                <c:pt idx="4297">
                  <c:v>0.14222446031392011</c:v>
                </c:pt>
                <c:pt idx="4298">
                  <c:v>0.14222504101470668</c:v>
                </c:pt>
                <c:pt idx="4299">
                  <c:v>0.14223075872545021</c:v>
                </c:pt>
                <c:pt idx="4300">
                  <c:v>0.14223598513627855</c:v>
                </c:pt>
                <c:pt idx="4301">
                  <c:v>0.14223687854613354</c:v>
                </c:pt>
                <c:pt idx="4302">
                  <c:v>0.14223263486569049</c:v>
                </c:pt>
                <c:pt idx="4303">
                  <c:v>0.142226738452227</c:v>
                </c:pt>
                <c:pt idx="4304">
                  <c:v>0.14222548770814758</c:v>
                </c:pt>
                <c:pt idx="4305">
                  <c:v>0.14223598513627855</c:v>
                </c:pt>
                <c:pt idx="4306">
                  <c:v>0.14226269888504273</c:v>
                </c:pt>
                <c:pt idx="4307">
                  <c:v>0.14230500646099731</c:v>
                </c:pt>
                <c:pt idx="4308">
                  <c:v>0.14235701423929636</c:v>
                </c:pt>
                <c:pt idx="4309">
                  <c:v>0.14240791104160244</c:v>
                </c:pt>
                <c:pt idx="4310">
                  <c:v>0.14244571884876145</c:v>
                </c:pt>
                <c:pt idx="4311">
                  <c:v>0.14245935013021749</c:v>
                </c:pt>
                <c:pt idx="4312">
                  <c:v>0.14244187535164443</c:v>
                </c:pt>
                <c:pt idx="4313">
                  <c:v>0.14239267265519084</c:v>
                </c:pt>
                <c:pt idx="4314">
                  <c:v>0.14231760571193164</c:v>
                </c:pt>
                <c:pt idx="4315">
                  <c:v>0.14222758717347517</c:v>
                </c:pt>
                <c:pt idx="4316">
                  <c:v>0.14213633680241988</c:v>
                </c:pt>
                <c:pt idx="4317">
                  <c:v>0.14205943874912041</c:v>
                </c:pt>
                <c:pt idx="4318">
                  <c:v>0.14200969894498872</c:v>
                </c:pt>
                <c:pt idx="4319">
                  <c:v>0.14199563531174475</c:v>
                </c:pt>
                <c:pt idx="4320">
                  <c:v>0.14201947678696103</c:v>
                </c:pt>
                <c:pt idx="4321">
                  <c:v>0.14207640695131929</c:v>
                </c:pt>
                <c:pt idx="4322">
                  <c:v>0.14215558577450593</c:v>
                </c:pt>
                <c:pt idx="4323">
                  <c:v>0.14224156897802576</c:v>
                </c:pt>
                <c:pt idx="4324">
                  <c:v>0.14231921415325399</c:v>
                </c:pt>
                <c:pt idx="4325">
                  <c:v>0.14237573677682291</c:v>
                </c:pt>
                <c:pt idx="4326">
                  <c:v>0.14240388912814972</c:v>
                </c:pt>
                <c:pt idx="4327">
                  <c:v>0.14240268256137678</c:v>
                </c:pt>
                <c:pt idx="4328">
                  <c:v>0.14237685389885024</c:v>
                </c:pt>
                <c:pt idx="4329">
                  <c:v>0.14233520953280265</c:v>
                </c:pt>
                <c:pt idx="4330">
                  <c:v>0.14228655502616616</c:v>
                </c:pt>
                <c:pt idx="4331">
                  <c:v>0.14223879938354556</c:v>
                </c:pt>
                <c:pt idx="4332">
                  <c:v>0.14219752558454724</c:v>
                </c:pt>
                <c:pt idx="4333">
                  <c:v>0.14216563488079415</c:v>
                </c:pt>
                <c:pt idx="4334">
                  <c:v>0.14214424172947882</c:v>
                </c:pt>
                <c:pt idx="4335">
                  <c:v>0.1421335678789456</c:v>
                </c:pt>
                <c:pt idx="4336">
                  <c:v>0.1421329426406045</c:v>
                </c:pt>
                <c:pt idx="4337">
                  <c:v>0.14214151741633374</c:v>
                </c:pt>
                <c:pt idx="4338">
                  <c:v>0.14215643435671488</c:v>
                </c:pt>
                <c:pt idx="4339">
                  <c:v>0.14217412097385729</c:v>
                </c:pt>
                <c:pt idx="4340">
                  <c:v>0.14218939635924477</c:v>
                </c:pt>
                <c:pt idx="4341">
                  <c:v>0.14219774891706038</c:v>
                </c:pt>
                <c:pt idx="4342">
                  <c:v>0.14219636425733062</c:v>
                </c:pt>
                <c:pt idx="4343">
                  <c:v>0.14218564446042625</c:v>
                </c:pt>
                <c:pt idx="4344">
                  <c:v>0.14216969925204437</c:v>
                </c:pt>
                <c:pt idx="4345">
                  <c:v>0.14215509449082686</c:v>
                </c:pt>
                <c:pt idx="4346">
                  <c:v>0.14215040499277143</c:v>
                </c:pt>
                <c:pt idx="4347">
                  <c:v>0.14216259779304241</c:v>
                </c:pt>
                <c:pt idx="4348">
                  <c:v>0.14219569426227208</c:v>
                </c:pt>
                <c:pt idx="4349">
                  <c:v>0.14224871640022407</c:v>
                </c:pt>
                <c:pt idx="4350">
                  <c:v>0.14231595259789109</c:v>
                </c:pt>
                <c:pt idx="4351">
                  <c:v>0.14238722092833245</c:v>
                </c:pt>
                <c:pt idx="4352">
                  <c:v>0.14244965176474322</c:v>
                </c:pt>
                <c:pt idx="4353">
                  <c:v>0.14249090483633375</c:v>
                </c:pt>
                <c:pt idx="4354">
                  <c:v>0.14250127458871187</c:v>
                </c:pt>
                <c:pt idx="4355">
                  <c:v>0.14247709378339291</c:v>
                </c:pt>
                <c:pt idx="4356">
                  <c:v>0.14242091548334768</c:v>
                </c:pt>
                <c:pt idx="4357">
                  <c:v>0.14234284999183588</c:v>
                </c:pt>
                <c:pt idx="4358">
                  <c:v>0.14225849962505188</c:v>
                </c:pt>
                <c:pt idx="4359">
                  <c:v>0.14218421517416402</c:v>
                </c:pt>
                <c:pt idx="4360">
                  <c:v>0.14213455039815781</c:v>
                </c:pt>
                <c:pt idx="4361">
                  <c:v>0.14211829445704571</c:v>
                </c:pt>
                <c:pt idx="4362">
                  <c:v>0.14213548825947908</c:v>
                </c:pt>
                <c:pt idx="4363">
                  <c:v>0.14217836408257145</c:v>
                </c:pt>
                <c:pt idx="4364">
                  <c:v>0.14223343892827456</c:v>
                </c:pt>
                <c:pt idx="4365">
                  <c:v>0.14228651035051987</c:v>
                </c:pt>
                <c:pt idx="4366">
                  <c:v>0.14232555861878249</c:v>
                </c:pt>
                <c:pt idx="4367">
                  <c:v>0.14234508406958268</c:v>
                </c:pt>
                <c:pt idx="4368">
                  <c:v>0.14234615643098325</c:v>
                </c:pt>
                <c:pt idx="4369">
                  <c:v>0.1423354776168092</c:v>
                </c:pt>
                <c:pt idx="4370">
                  <c:v>0.14232207361920246</c:v>
                </c:pt>
                <c:pt idx="4371">
                  <c:v>0.14231380802689098</c:v>
                </c:pt>
                <c:pt idx="4372">
                  <c:v>0.14231488031106732</c:v>
                </c:pt>
                <c:pt idx="4373">
                  <c:v>0.14232470970605193</c:v>
                </c:pt>
                <c:pt idx="4374">
                  <c:v>0.1423389180429141</c:v>
                </c:pt>
                <c:pt idx="4375">
                  <c:v>0.14235062463198733</c:v>
                </c:pt>
                <c:pt idx="4376">
                  <c:v>0.14235357366983303</c:v>
                </c:pt>
                <c:pt idx="4377">
                  <c:v>0.14234360957698022</c:v>
                </c:pt>
                <c:pt idx="4378">
                  <c:v>0.14232010773434045</c:v>
                </c:pt>
                <c:pt idx="4379">
                  <c:v>0.14228575086523587</c:v>
                </c:pt>
                <c:pt idx="4380">
                  <c:v>0.14224532136001289</c:v>
                </c:pt>
                <c:pt idx="4381">
                  <c:v>0.14220485095087165</c:v>
                </c:pt>
                <c:pt idx="4382">
                  <c:v>0.14217019055224489</c:v>
                </c:pt>
                <c:pt idx="4383">
                  <c:v>0.1421450902895226</c:v>
                </c:pt>
                <c:pt idx="4384">
                  <c:v>0.14213142420838032</c:v>
                </c:pt>
                <c:pt idx="4385">
                  <c:v>0.14212874463505309</c:v>
                </c:pt>
                <c:pt idx="4386">
                  <c:v>0.14213432709814156</c:v>
                </c:pt>
                <c:pt idx="4387">
                  <c:v>0.1421437951195953</c:v>
                </c:pt>
                <c:pt idx="4388">
                  <c:v>0.14215335267135243</c:v>
                </c:pt>
                <c:pt idx="4389">
                  <c:v>0.14215965005171183</c:v>
                </c:pt>
                <c:pt idx="4390">
                  <c:v>0.14216134723367058</c:v>
                </c:pt>
                <c:pt idx="4391">
                  <c:v>0.14215889078824573</c:v>
                </c:pt>
                <c:pt idx="4392">
                  <c:v>0.14215469253186652</c:v>
                </c:pt>
                <c:pt idx="4393">
                  <c:v>0.14215143221182391</c:v>
                </c:pt>
                <c:pt idx="4394">
                  <c:v>0.14215152153533472</c:v>
                </c:pt>
                <c:pt idx="4395">
                  <c:v>0.14215603239651464</c:v>
                </c:pt>
                <c:pt idx="4396">
                  <c:v>0.14216393768207947</c:v>
                </c:pt>
                <c:pt idx="4397">
                  <c:v>0.14217336168509187</c:v>
                </c:pt>
                <c:pt idx="4398">
                  <c:v>0.14218122262128741</c:v>
                </c:pt>
                <c:pt idx="4399">
                  <c:v>0.14218492981670716</c:v>
                </c:pt>
                <c:pt idx="4400">
                  <c:v>0.14218314321255432</c:v>
                </c:pt>
                <c:pt idx="4401">
                  <c:v>0.14217586287662931</c:v>
                </c:pt>
                <c:pt idx="4402">
                  <c:v>0.14216523291207805</c:v>
                </c:pt>
                <c:pt idx="4403">
                  <c:v>0.14215384395306108</c:v>
                </c:pt>
                <c:pt idx="4404">
                  <c:v>0.14214482232301384</c:v>
                </c:pt>
                <c:pt idx="4405">
                  <c:v>0.14214093682721696</c:v>
                </c:pt>
                <c:pt idx="4406">
                  <c:v>0.14214361647577045</c:v>
                </c:pt>
                <c:pt idx="4407">
                  <c:v>0.14215308469974552</c:v>
                </c:pt>
                <c:pt idx="4408">
                  <c:v>0.1421679573739939</c:v>
                </c:pt>
                <c:pt idx="4409">
                  <c:v>0.14218640377066627</c:v>
                </c:pt>
                <c:pt idx="4410">
                  <c:v>0.14220534229083948</c:v>
                </c:pt>
                <c:pt idx="4411">
                  <c:v>0.14222285222348663</c:v>
                </c:pt>
                <c:pt idx="4412">
                  <c:v>0.14223763794595545</c:v>
                </c:pt>
                <c:pt idx="4413">
                  <c:v>0.14224974385183498</c:v>
                </c:pt>
                <c:pt idx="4414">
                  <c:v>0.14226086728792653</c:v>
                </c:pt>
                <c:pt idx="4415">
                  <c:v>0.14227324188693935</c:v>
                </c:pt>
                <c:pt idx="4416">
                  <c:v>0.14228905686969406</c:v>
                </c:pt>
                <c:pt idx="4417">
                  <c:v>0.14230969762874068</c:v>
                </c:pt>
                <c:pt idx="4418">
                  <c:v>0.14233529889411989</c:v>
                </c:pt>
                <c:pt idx="4419">
                  <c:v>0.14236416356170867</c:v>
                </c:pt>
                <c:pt idx="4420">
                  <c:v>0.14239378982078288</c:v>
                </c:pt>
                <c:pt idx="4421">
                  <c:v>0.14242078141495129</c:v>
                </c:pt>
                <c:pt idx="4422">
                  <c:v>0.14244156251035289</c:v>
                </c:pt>
                <c:pt idx="4423">
                  <c:v>0.14245354002350952</c:v>
                </c:pt>
                <c:pt idx="4424">
                  <c:v>0.14245443388102064</c:v>
                </c:pt>
                <c:pt idx="4425">
                  <c:v>0.14244343956148275</c:v>
                </c:pt>
                <c:pt idx="4426">
                  <c:v>0.14242113893076669</c:v>
                </c:pt>
                <c:pt idx="4427">
                  <c:v>0.14238981272437068</c:v>
                </c:pt>
                <c:pt idx="4428">
                  <c:v>0.14235294811467736</c:v>
                </c:pt>
                <c:pt idx="4429">
                  <c:v>0.14231523773971444</c:v>
                </c:pt>
                <c:pt idx="4430">
                  <c:v>0.14228235553550139</c:v>
                </c:pt>
                <c:pt idx="4431">
                  <c:v>0.1422589016801018</c:v>
                </c:pt>
                <c:pt idx="4432">
                  <c:v>0.14224791230935441</c:v>
                </c:pt>
                <c:pt idx="4433">
                  <c:v>0.14225005655498169</c:v>
                </c:pt>
                <c:pt idx="4434">
                  <c:v>0.14226341365674455</c:v>
                </c:pt>
                <c:pt idx="4435">
                  <c:v>0.14228400852166156</c:v>
                </c:pt>
                <c:pt idx="4436">
                  <c:v>0.14230688292201388</c:v>
                </c:pt>
                <c:pt idx="4437">
                  <c:v>0.14232770324780886</c:v>
                </c:pt>
                <c:pt idx="4438">
                  <c:v>0.1423435648954644</c:v>
                </c:pt>
                <c:pt idx="4439">
                  <c:v>0.14235272470234006</c:v>
                </c:pt>
                <c:pt idx="4440">
                  <c:v>0.14235545034070685</c:v>
                </c:pt>
                <c:pt idx="4441">
                  <c:v>0.14235200978363316</c:v>
                </c:pt>
                <c:pt idx="4442">
                  <c:v>0.14234298403617662</c:v>
                </c:pt>
                <c:pt idx="4443">
                  <c:v>0.14232864152633817</c:v>
                </c:pt>
                <c:pt idx="4444">
                  <c:v>0.14230929552666283</c:v>
                </c:pt>
                <c:pt idx="4445">
                  <c:v>0.14228592956753616</c:v>
                </c:pt>
                <c:pt idx="4446">
                  <c:v>0.14226028653923406</c:v>
                </c:pt>
                <c:pt idx="4447">
                  <c:v>0.14223540442085836</c:v>
                </c:pt>
                <c:pt idx="4448">
                  <c:v>0.14221467785584696</c:v>
                </c:pt>
                <c:pt idx="4449">
                  <c:v>0.14220100958482995</c:v>
                </c:pt>
                <c:pt idx="4450">
                  <c:v>0.14219676625486188</c:v>
                </c:pt>
                <c:pt idx="4451">
                  <c:v>0.14220208159053993</c:v>
                </c:pt>
                <c:pt idx="4452">
                  <c:v>0.14221574989529617</c:v>
                </c:pt>
                <c:pt idx="4453">
                  <c:v>0.1422351363986184</c:v>
                </c:pt>
                <c:pt idx="4454">
                  <c:v>0.14225707009899968</c:v>
                </c:pt>
                <c:pt idx="4455">
                  <c:v>0.14227806673588417</c:v>
                </c:pt>
                <c:pt idx="4456">
                  <c:v>0.14229513283540818</c:v>
                </c:pt>
                <c:pt idx="4457">
                  <c:v>0.14230572130233343</c:v>
                </c:pt>
                <c:pt idx="4458">
                  <c:v>0.14230858067944385</c:v>
                </c:pt>
                <c:pt idx="4459">
                  <c:v>0.14230339807229331</c:v>
                </c:pt>
                <c:pt idx="4460">
                  <c:v>0.14229151405147344</c:v>
                </c:pt>
                <c:pt idx="4461">
                  <c:v>0.14227507353624536</c:v>
                </c:pt>
                <c:pt idx="4462">
                  <c:v>0.14225765084339093</c:v>
                </c:pt>
                <c:pt idx="4463">
                  <c:v>0.14224228371495229</c:v>
                </c:pt>
                <c:pt idx="4464">
                  <c:v>0.14223093740512394</c:v>
                </c:pt>
                <c:pt idx="4465">
                  <c:v>0.14222316490727105</c:v>
                </c:pt>
                <c:pt idx="4466">
                  <c:v>0.14221717928534472</c:v>
                </c:pt>
                <c:pt idx="4467">
                  <c:v>0.14220994304660117</c:v>
                </c:pt>
                <c:pt idx="4468">
                  <c:v>0.14219855291505834</c:v>
                </c:pt>
                <c:pt idx="4469">
                  <c:v>0.14218291988755205</c:v>
                </c:pt>
                <c:pt idx="4470">
                  <c:v>0.14216456296504465</c:v>
                </c:pt>
                <c:pt idx="4471">
                  <c:v>0.14214799327063166</c:v>
                </c:pt>
                <c:pt idx="4472">
                  <c:v>0.14213794457253826</c:v>
                </c:pt>
                <c:pt idx="4473">
                  <c:v>0.14213821253480352</c:v>
                </c:pt>
                <c:pt idx="4474">
                  <c:v>0.14214969040703751</c:v>
                </c:pt>
                <c:pt idx="4475">
                  <c:v>0.1421692526159809</c:v>
                </c:pt>
                <c:pt idx="4476">
                  <c:v>0.14219131698665921</c:v>
                </c:pt>
                <c:pt idx="4477">
                  <c:v>0.14220904969215475</c:v>
                </c:pt>
                <c:pt idx="4478">
                  <c:v>0.14221668793198494</c:v>
                </c:pt>
                <c:pt idx="4479">
                  <c:v>0.14221105974224335</c:v>
                </c:pt>
                <c:pt idx="4480">
                  <c:v>0.1421922103046297</c:v>
                </c:pt>
                <c:pt idx="4481">
                  <c:v>0.14216286577051906</c:v>
                </c:pt>
                <c:pt idx="4482">
                  <c:v>0.1421274941731584</c:v>
                </c:pt>
                <c:pt idx="4483">
                  <c:v>0.14209060716692112</c:v>
                </c:pt>
                <c:pt idx="4484">
                  <c:v>0.14205600053629419</c:v>
                </c:pt>
                <c:pt idx="4485">
                  <c:v>0.14202644195933856</c:v>
                </c:pt>
                <c:pt idx="4486">
                  <c:v>0.14200411808364233</c:v>
                </c:pt>
                <c:pt idx="4487">
                  <c:v>0.14199063501856191</c:v>
                </c:pt>
                <c:pt idx="4488">
                  <c:v>0.14198675090197932</c:v>
                </c:pt>
                <c:pt idx="4489">
                  <c:v>0.14199286728519056</c:v>
                </c:pt>
                <c:pt idx="4490">
                  <c:v>0.14200809164956796</c:v>
                </c:pt>
                <c:pt idx="4491">
                  <c:v>0.14202996923667699</c:v>
                </c:pt>
                <c:pt idx="4492">
                  <c:v>0.14205528610587581</c:v>
                </c:pt>
                <c:pt idx="4493">
                  <c:v>0.14208020256096632</c:v>
                </c:pt>
                <c:pt idx="4494">
                  <c:v>0.14210087805247296</c:v>
                </c:pt>
                <c:pt idx="4495">
                  <c:v>0.14211400727727097</c:v>
                </c:pt>
                <c:pt idx="4496">
                  <c:v>0.14211780321554979</c:v>
                </c:pt>
                <c:pt idx="4497">
                  <c:v>0.14211123849615881</c:v>
                </c:pt>
                <c:pt idx="4498">
                  <c:v>0.14209435824479233</c:v>
                </c:pt>
                <c:pt idx="4499">
                  <c:v>0.14206850325886566</c:v>
                </c:pt>
                <c:pt idx="4500">
                  <c:v>0.14203657737766029</c:v>
                </c:pt>
                <c:pt idx="4501">
                  <c:v>0.1420030912129665</c:v>
                </c:pt>
                <c:pt idx="4502">
                  <c:v>0.14197398267156836</c:v>
                </c:pt>
                <c:pt idx="4503">
                  <c:v>0.14195599171129369</c:v>
                </c:pt>
                <c:pt idx="4504">
                  <c:v>0.14195402748284247</c:v>
                </c:pt>
                <c:pt idx="4505">
                  <c:v>0.14197023263325359</c:v>
                </c:pt>
                <c:pt idx="4506">
                  <c:v>0.14200175182008168</c:v>
                </c:pt>
                <c:pt idx="4507">
                  <c:v>0.14204202470461647</c:v>
                </c:pt>
                <c:pt idx="4508">
                  <c:v>0.14208109565041005</c:v>
                </c:pt>
                <c:pt idx="4509">
                  <c:v>0.14210905027841292</c:v>
                </c:pt>
                <c:pt idx="4510">
                  <c:v>0.14211967886788768</c:v>
                </c:pt>
                <c:pt idx="4511">
                  <c:v>0.14211159575724575</c:v>
                </c:pt>
                <c:pt idx="4512">
                  <c:v>0.14208931215946519</c:v>
                </c:pt>
                <c:pt idx="4513">
                  <c:v>0.14206059971024809</c:v>
                </c:pt>
                <c:pt idx="4514">
                  <c:v>0.1420343448863518</c:v>
                </c:pt>
                <c:pt idx="4515">
                  <c:v>0.14201679790425226</c:v>
                </c:pt>
                <c:pt idx="4516">
                  <c:v>0.14200911853206721</c:v>
                </c:pt>
                <c:pt idx="4517">
                  <c:v>0.14200742194489824</c:v>
                </c:pt>
                <c:pt idx="4518">
                  <c:v>0.14200443060998225</c:v>
                </c:pt>
                <c:pt idx="4519">
                  <c:v>0.14199300122155301</c:v>
                </c:pt>
                <c:pt idx="4520">
                  <c:v>0.14196804512585681</c:v>
                </c:pt>
                <c:pt idx="4521">
                  <c:v>0.14192893970990139</c:v>
                </c:pt>
                <c:pt idx="4522">
                  <c:v>0.14187970582043763</c:v>
                </c:pt>
                <c:pt idx="4523">
                  <c:v>0.14182775516612123</c:v>
                </c:pt>
                <c:pt idx="4524">
                  <c:v>0.1417811209115033</c:v>
                </c:pt>
                <c:pt idx="4525">
                  <c:v>0.14174640507205771</c:v>
                </c:pt>
                <c:pt idx="4526">
                  <c:v>0.14172779888134179</c:v>
                </c:pt>
                <c:pt idx="4527">
                  <c:v>0.14172588030269562</c:v>
                </c:pt>
                <c:pt idx="4528">
                  <c:v>0.14173850738294747</c:v>
                </c:pt>
                <c:pt idx="4529">
                  <c:v>0.14176135306889825</c:v>
                </c:pt>
                <c:pt idx="4530">
                  <c:v>0.14178959949443393</c:v>
                </c:pt>
                <c:pt idx="4531">
                  <c:v>0.14181842791458454</c:v>
                </c:pt>
                <c:pt idx="4532">
                  <c:v>0.14184342004406558</c:v>
                </c:pt>
                <c:pt idx="4533">
                  <c:v>0.14186189729305021</c:v>
                </c:pt>
                <c:pt idx="4534">
                  <c:v>0.14187207350499598</c:v>
                </c:pt>
                <c:pt idx="4535">
                  <c:v>0.14187426052904339</c:v>
                </c:pt>
                <c:pt idx="4536">
                  <c:v>0.14186970796077192</c:v>
                </c:pt>
                <c:pt idx="4537">
                  <c:v>0.1418614509734234</c:v>
                </c:pt>
                <c:pt idx="4538">
                  <c:v>0.14185301561872887</c:v>
                </c:pt>
                <c:pt idx="4539">
                  <c:v>0.14184765992300641</c:v>
                </c:pt>
                <c:pt idx="4540">
                  <c:v>0.14184801696733318</c:v>
                </c:pt>
                <c:pt idx="4541">
                  <c:v>0.14185578275406308</c:v>
                </c:pt>
                <c:pt idx="4542">
                  <c:v>0.14187068988322526</c:v>
                </c:pt>
                <c:pt idx="4543">
                  <c:v>0.14189206956341083</c:v>
                </c:pt>
                <c:pt idx="4544">
                  <c:v>0.14191764622110326</c:v>
                </c:pt>
                <c:pt idx="4545">
                  <c:v>0.14194518856474725</c:v>
                </c:pt>
                <c:pt idx="4546">
                  <c:v>0.14197170585872987</c:v>
                </c:pt>
                <c:pt idx="4547">
                  <c:v>0.1419942959418542</c:v>
                </c:pt>
                <c:pt idx="4548">
                  <c:v>0.14201027935868582</c:v>
                </c:pt>
                <c:pt idx="4549">
                  <c:v>0.14201795875139711</c:v>
                </c:pt>
                <c:pt idx="4550">
                  <c:v>0.14201590494702143</c:v>
                </c:pt>
                <c:pt idx="4551">
                  <c:v>0.14200434131671924</c:v>
                </c:pt>
                <c:pt idx="4552">
                  <c:v>0.14198442937761946</c:v>
                </c:pt>
                <c:pt idx="4553">
                  <c:v>0.141958223799863</c:v>
                </c:pt>
                <c:pt idx="4554">
                  <c:v>0.14192813621087585</c:v>
                </c:pt>
                <c:pt idx="4555">
                  <c:v>0.1418966670016556</c:v>
                </c:pt>
                <c:pt idx="4556">
                  <c:v>0.14186618198480694</c:v>
                </c:pt>
                <c:pt idx="4557">
                  <c:v>0.1418385553918512</c:v>
                </c:pt>
                <c:pt idx="4558">
                  <c:v>0.14181592878073623</c:v>
                </c:pt>
                <c:pt idx="4559">
                  <c:v>0.14180022026869488</c:v>
                </c:pt>
                <c:pt idx="4560">
                  <c:v>0.14179267859973266</c:v>
                </c:pt>
                <c:pt idx="4561">
                  <c:v>0.14179410659800562</c:v>
                </c:pt>
                <c:pt idx="4562">
                  <c:v>0.14180352257917217</c:v>
                </c:pt>
                <c:pt idx="4563">
                  <c:v>0.14181829403204949</c:v>
                </c:pt>
                <c:pt idx="4564">
                  <c:v>0.14183391393961886</c:v>
                </c:pt>
                <c:pt idx="4565">
                  <c:v>0.14184578544510684</c:v>
                </c:pt>
                <c:pt idx="4566">
                  <c:v>0.14184948977828371</c:v>
                </c:pt>
                <c:pt idx="4567">
                  <c:v>0.14184283985332502</c:v>
                </c:pt>
                <c:pt idx="4568">
                  <c:v>0.14182659482726889</c:v>
                </c:pt>
                <c:pt idx="4569">
                  <c:v>0.14180414734343849</c:v>
                </c:pt>
                <c:pt idx="4570">
                  <c:v>0.14178049618036115</c:v>
                </c:pt>
                <c:pt idx="4571">
                  <c:v>0.14176001442134123</c:v>
                </c:pt>
                <c:pt idx="4572">
                  <c:v>0.14174600349117961</c:v>
                </c:pt>
                <c:pt idx="4573">
                  <c:v>0.14173931053121225</c:v>
                </c:pt>
                <c:pt idx="4574">
                  <c:v>0.14173837352504781</c:v>
                </c:pt>
                <c:pt idx="4575">
                  <c:v>0.14174069373448306</c:v>
                </c:pt>
                <c:pt idx="4576">
                  <c:v>0.14174381711291317</c:v>
                </c:pt>
                <c:pt idx="4577">
                  <c:v>0.14174640507205771</c:v>
                </c:pt>
                <c:pt idx="4578">
                  <c:v>0.14174872532440197</c:v>
                </c:pt>
                <c:pt idx="4579">
                  <c:v>0.14175153641596439</c:v>
                </c:pt>
                <c:pt idx="4580">
                  <c:v>0.14175568615581235</c:v>
                </c:pt>
                <c:pt idx="4581">
                  <c:v>0.14176108533905685</c:v>
                </c:pt>
                <c:pt idx="4582">
                  <c:v>0.14176652921160871</c:v>
                </c:pt>
                <c:pt idx="4583">
                  <c:v>0.14176983126591336</c:v>
                </c:pt>
                <c:pt idx="4584">
                  <c:v>0.14176965277584952</c:v>
                </c:pt>
                <c:pt idx="4585">
                  <c:v>0.14176572601300641</c:v>
                </c:pt>
                <c:pt idx="4586">
                  <c:v>0.14175947896347385</c:v>
                </c:pt>
                <c:pt idx="4587">
                  <c:v>0.1417539013166097</c:v>
                </c:pt>
                <c:pt idx="4588">
                  <c:v>0.14175256269202119</c:v>
                </c:pt>
                <c:pt idx="4589">
                  <c:v>0.14175764948740766</c:v>
                </c:pt>
                <c:pt idx="4590">
                  <c:v>0.1417699205109727</c:v>
                </c:pt>
                <c:pt idx="4591">
                  <c:v>0.14178768064275282</c:v>
                </c:pt>
                <c:pt idx="4592">
                  <c:v>0.14180776206862278</c:v>
                </c:pt>
                <c:pt idx="4593">
                  <c:v>0.14182690722588565</c:v>
                </c:pt>
                <c:pt idx="4594">
                  <c:v>0.1418423489233035</c:v>
                </c:pt>
                <c:pt idx="4595">
                  <c:v>0.14185328340524872</c:v>
                </c:pt>
                <c:pt idx="4596">
                  <c:v>0.14186060296739578</c:v>
                </c:pt>
                <c:pt idx="4597">
                  <c:v>0.14186636051454748</c:v>
                </c:pt>
                <c:pt idx="4598">
                  <c:v>0.14187256446861929</c:v>
                </c:pt>
                <c:pt idx="4599">
                  <c:v>0.14188073239941501</c:v>
                </c:pt>
                <c:pt idx="4600">
                  <c:v>0.14189131076760286</c:v>
                </c:pt>
                <c:pt idx="4601">
                  <c:v>0.14190255893541337</c:v>
                </c:pt>
                <c:pt idx="4602">
                  <c:v>0.14191278073739466</c:v>
                </c:pt>
                <c:pt idx="4603">
                  <c:v>0.14191978883672085</c:v>
                </c:pt>
                <c:pt idx="4604">
                  <c:v>0.14192228856830191</c:v>
                </c:pt>
                <c:pt idx="4605">
                  <c:v>0.14191938709548746</c:v>
                </c:pt>
                <c:pt idx="4606">
                  <c:v>0.14191148626008376</c:v>
                </c:pt>
                <c:pt idx="4607">
                  <c:v>0.14189970223027537</c:v>
                </c:pt>
                <c:pt idx="4608">
                  <c:v>0.14188546362084786</c:v>
                </c:pt>
                <c:pt idx="4609">
                  <c:v>0.14187073451611687</c:v>
                </c:pt>
                <c:pt idx="4610">
                  <c:v>0.14185725559134965</c:v>
                </c:pt>
                <c:pt idx="4611">
                  <c:v>0.14184641027017431</c:v>
                </c:pt>
                <c:pt idx="4612">
                  <c:v>0.14183949261418693</c:v>
                </c:pt>
                <c:pt idx="4613">
                  <c:v>0.14183659169446827</c:v>
                </c:pt>
                <c:pt idx="4614">
                  <c:v>0.14183703798854841</c:v>
                </c:pt>
                <c:pt idx="4615">
                  <c:v>0.14183962650325721</c:v>
                </c:pt>
                <c:pt idx="4616">
                  <c:v>0.14184230429332911</c:v>
                </c:pt>
                <c:pt idx="4617">
                  <c:v>0.14184364319455678</c:v>
                </c:pt>
                <c:pt idx="4618">
                  <c:v>0.1418423489233035</c:v>
                </c:pt>
                <c:pt idx="4619">
                  <c:v>0.14183842150311132</c:v>
                </c:pt>
                <c:pt idx="4620">
                  <c:v>0.14183248581044994</c:v>
                </c:pt>
                <c:pt idx="4621">
                  <c:v>0.14182623780055337</c:v>
                </c:pt>
                <c:pt idx="4622">
                  <c:v>0.14182101631837407</c:v>
                </c:pt>
                <c:pt idx="4623">
                  <c:v>0.14181824940454713</c:v>
                </c:pt>
                <c:pt idx="4624">
                  <c:v>0.14181833865955673</c:v>
                </c:pt>
                <c:pt idx="4625">
                  <c:v>0.14182101631837407</c:v>
                </c:pt>
                <c:pt idx="4626">
                  <c:v>0.1418250774657549</c:v>
                </c:pt>
                <c:pt idx="4627">
                  <c:v>0.14182958493753361</c:v>
                </c:pt>
                <c:pt idx="4628">
                  <c:v>0.14183355690688637</c:v>
                </c:pt>
                <c:pt idx="4629">
                  <c:v>0.14183632391824041</c:v>
                </c:pt>
                <c:pt idx="4630">
                  <c:v>0.14183761817153828</c:v>
                </c:pt>
                <c:pt idx="4631">
                  <c:v>0.14183721650630898</c:v>
                </c:pt>
                <c:pt idx="4632">
                  <c:v>0.14183485115193817</c:v>
                </c:pt>
                <c:pt idx="4633">
                  <c:v>0.14183025436802532</c:v>
                </c:pt>
                <c:pt idx="4634">
                  <c:v>0.14182297994533288</c:v>
                </c:pt>
                <c:pt idx="4635">
                  <c:v>0.14181320652630147</c:v>
                </c:pt>
                <c:pt idx="4636">
                  <c:v>0.1418019160466143</c:v>
                </c:pt>
                <c:pt idx="4637">
                  <c:v>0.14179071510977381</c:v>
                </c:pt>
                <c:pt idx="4638">
                  <c:v>0.14178219188126617</c:v>
                </c:pt>
                <c:pt idx="4639">
                  <c:v>0.14177902360336769</c:v>
                </c:pt>
                <c:pt idx="4640">
                  <c:v>0.14178361984505827</c:v>
                </c:pt>
                <c:pt idx="4641">
                  <c:v>0.14179696260863806</c:v>
                </c:pt>
                <c:pt idx="4642">
                  <c:v>0.14181824940454713</c:v>
                </c:pt>
                <c:pt idx="4643">
                  <c:v>0.1418446250580806</c:v>
                </c:pt>
                <c:pt idx="4644">
                  <c:v>0.14187167180789861</c:v>
                </c:pt>
                <c:pt idx="4645">
                  <c:v>0.14189425668815703</c:v>
                </c:pt>
                <c:pt idx="4646">
                  <c:v>0.1419077367613707</c:v>
                </c:pt>
                <c:pt idx="4647">
                  <c:v>0.14190907586433765</c:v>
                </c:pt>
                <c:pt idx="4648">
                  <c:v>0.14189751507810511</c:v>
                </c:pt>
                <c:pt idx="4649">
                  <c:v>0.14187466222853484</c:v>
                </c:pt>
                <c:pt idx="4650">
                  <c:v>0.14184431264671848</c:v>
                </c:pt>
                <c:pt idx="4651">
                  <c:v>0.14181097518293295</c:v>
                </c:pt>
                <c:pt idx="4652">
                  <c:v>0.14177893435643762</c:v>
                </c:pt>
                <c:pt idx="4653">
                  <c:v>0.14175131331279467</c:v>
                </c:pt>
                <c:pt idx="4654">
                  <c:v>0.14172931590301607</c:v>
                </c:pt>
                <c:pt idx="4655">
                  <c:v>0.14171222740639411</c:v>
                </c:pt>
                <c:pt idx="4656">
                  <c:v>0.14169830724814136</c:v>
                </c:pt>
                <c:pt idx="4657">
                  <c:v>0.14168523519806564</c:v>
                </c:pt>
                <c:pt idx="4658">
                  <c:v>0.14167158357944276</c:v>
                </c:pt>
                <c:pt idx="4659">
                  <c:v>0.14165668328290748</c:v>
                </c:pt>
                <c:pt idx="4660">
                  <c:v>0.14164124818545576</c:v>
                </c:pt>
                <c:pt idx="4661">
                  <c:v>0.14162679500773001</c:v>
                </c:pt>
                <c:pt idx="4662">
                  <c:v>0.14161519712654391</c:v>
                </c:pt>
                <c:pt idx="4663">
                  <c:v>0.14160752485228267</c:v>
                </c:pt>
                <c:pt idx="4664">
                  <c:v>0.14160511614297067</c:v>
                </c:pt>
                <c:pt idx="4665">
                  <c:v>0.14160730182308157</c:v>
                </c:pt>
                <c:pt idx="4666">
                  <c:v>0.14161336825816628</c:v>
                </c:pt>
                <c:pt idx="4667">
                  <c:v>0.14162188817404464</c:v>
                </c:pt>
                <c:pt idx="4668">
                  <c:v>0.14163098816408259</c:v>
                </c:pt>
                <c:pt idx="4669">
                  <c:v>0.14163897311632356</c:v>
                </c:pt>
                <c:pt idx="4670">
                  <c:v>0.14164419241025972</c:v>
                </c:pt>
                <c:pt idx="4671">
                  <c:v>0.14164593218884403</c:v>
                </c:pt>
                <c:pt idx="4672">
                  <c:v>0.14164441545840678</c:v>
                </c:pt>
                <c:pt idx="4673">
                  <c:v>0.14164048982775423</c:v>
                </c:pt>
                <c:pt idx="4674">
                  <c:v>0.14163660884142215</c:v>
                </c:pt>
                <c:pt idx="4675">
                  <c:v>0.14163527057831471</c:v>
                </c:pt>
                <c:pt idx="4676">
                  <c:v>0.1416387500709716</c:v>
                </c:pt>
                <c:pt idx="4677">
                  <c:v>0.14164856417482141</c:v>
                </c:pt>
                <c:pt idx="4678">
                  <c:v>0.14166399953229469</c:v>
                </c:pt>
                <c:pt idx="4679">
                  <c:v>0.14168287067130325</c:v>
                </c:pt>
                <c:pt idx="4680">
                  <c:v>0.14170107339791349</c:v>
                </c:pt>
                <c:pt idx="4681">
                  <c:v>0.14171441362563331</c:v>
                </c:pt>
                <c:pt idx="4682">
                  <c:v>0.14171949997420519</c:v>
                </c:pt>
                <c:pt idx="4683">
                  <c:v>0.14171499364482953</c:v>
                </c:pt>
                <c:pt idx="4684">
                  <c:v>0.14170169801481636</c:v>
                </c:pt>
                <c:pt idx="4685">
                  <c:v>0.14168251376272167</c:v>
                </c:pt>
                <c:pt idx="4686">
                  <c:v>0.14166194740112703</c:v>
                </c:pt>
                <c:pt idx="4687">
                  <c:v>0.14164405858142659</c:v>
                </c:pt>
                <c:pt idx="4688">
                  <c:v>0.14163147885523786</c:v>
                </c:pt>
                <c:pt idx="4689">
                  <c:v>0.14162523373645286</c:v>
                </c:pt>
                <c:pt idx="4690">
                  <c:v>0.14162398472347226</c:v>
                </c:pt>
                <c:pt idx="4691">
                  <c:v>0.14162518912878463</c:v>
                </c:pt>
                <c:pt idx="4692">
                  <c:v>0.14162563520567384</c:v>
                </c:pt>
                <c:pt idx="4693">
                  <c:v>0.14162242346229792</c:v>
                </c:pt>
                <c:pt idx="4694">
                  <c:v>0.14161394814242778</c:v>
                </c:pt>
                <c:pt idx="4695">
                  <c:v>0.14159918363811774</c:v>
                </c:pt>
                <c:pt idx="4696">
                  <c:v>0.14157888883959713</c:v>
                </c:pt>
                <c:pt idx="4697">
                  <c:v>0.14155440253196738</c:v>
                </c:pt>
                <c:pt idx="4698">
                  <c:v>0.14152808909555115</c:v>
                </c:pt>
                <c:pt idx="4699">
                  <c:v>0.14150195563334533</c:v>
                </c:pt>
                <c:pt idx="4700">
                  <c:v>0.14147854388407211</c:v>
                </c:pt>
                <c:pt idx="4701">
                  <c:v>0.14145950325863133</c:v>
                </c:pt>
                <c:pt idx="4702">
                  <c:v>0.14144545743064707</c:v>
                </c:pt>
                <c:pt idx="4703">
                  <c:v>0.14143604920944253</c:v>
                </c:pt>
                <c:pt idx="4704">
                  <c:v>0.1414303419518238</c:v>
                </c:pt>
                <c:pt idx="4705">
                  <c:v>0.14142664119204607</c:v>
                </c:pt>
                <c:pt idx="4706">
                  <c:v>0.14142360926777797</c:v>
                </c:pt>
                <c:pt idx="4707">
                  <c:v>0.14142088947137099</c:v>
                </c:pt>
                <c:pt idx="4708">
                  <c:v>0.14141915059406995</c:v>
                </c:pt>
                <c:pt idx="4709">
                  <c:v>0.14142026525820539</c:v>
                </c:pt>
                <c:pt idx="4710">
                  <c:v>0.14142606155782877</c:v>
                </c:pt>
                <c:pt idx="4711">
                  <c:v>0.14143805568501799</c:v>
                </c:pt>
                <c:pt idx="4712">
                  <c:v>0.14145602520176681</c:v>
                </c:pt>
                <c:pt idx="4713">
                  <c:v>0.14147787499549447</c:v>
                </c:pt>
                <c:pt idx="4714">
                  <c:v>0.14150035021594787</c:v>
                </c:pt>
                <c:pt idx="4715">
                  <c:v>0.14151912505163</c:v>
                </c:pt>
                <c:pt idx="4716">
                  <c:v>0.14153058657357931</c:v>
                </c:pt>
                <c:pt idx="4717">
                  <c:v>0.14153277187863533</c:v>
                </c:pt>
                <c:pt idx="4718">
                  <c:v>0.14152590381405805</c:v>
                </c:pt>
                <c:pt idx="4719">
                  <c:v>0.14151140987839816</c:v>
                </c:pt>
                <c:pt idx="4720">
                  <c:v>0.14149232321797844</c:v>
                </c:pt>
                <c:pt idx="4721">
                  <c:v>0.14147207800430783</c:v>
                </c:pt>
                <c:pt idx="4722">
                  <c:v>0.1414531268423237</c:v>
                </c:pt>
                <c:pt idx="4723">
                  <c:v>0.14143729768204449</c:v>
                </c:pt>
                <c:pt idx="4724">
                  <c:v>0.14142508064014681</c:v>
                </c:pt>
                <c:pt idx="4725">
                  <c:v>0.14141611872209492</c:v>
                </c:pt>
                <c:pt idx="4726">
                  <c:v>0.14140911874558804</c:v>
                </c:pt>
                <c:pt idx="4727">
                  <c:v>0.14140234180576117</c:v>
                </c:pt>
                <c:pt idx="4728">
                  <c:v>0.14139373702796842</c:v>
                </c:pt>
                <c:pt idx="4729">
                  <c:v>0.1413812537155984</c:v>
                </c:pt>
                <c:pt idx="4730">
                  <c:v>0.14136342103463095</c:v>
                </c:pt>
                <c:pt idx="4731">
                  <c:v>0.14133934807676962</c:v>
                </c:pt>
                <c:pt idx="4732">
                  <c:v>0.14130979365883356</c:v>
                </c:pt>
                <c:pt idx="4733">
                  <c:v>0.14127636348359374</c:v>
                </c:pt>
                <c:pt idx="4734">
                  <c:v>0.14124137598954001</c:v>
                </c:pt>
                <c:pt idx="4735">
                  <c:v>0.14120741630254818</c:v>
                </c:pt>
                <c:pt idx="4736">
                  <c:v>0.14117608839499296</c:v>
                </c:pt>
                <c:pt idx="4737">
                  <c:v>0.14114783728396441</c:v>
                </c:pt>
                <c:pt idx="4738">
                  <c:v>0.14112190491649923</c:v>
                </c:pt>
                <c:pt idx="4739">
                  <c:v>0.14109744436017257</c:v>
                </c:pt>
                <c:pt idx="4740">
                  <c:v>0.14107329703844507</c:v>
                </c:pt>
                <c:pt idx="4741">
                  <c:v>0.14105013112822118</c:v>
                </c:pt>
                <c:pt idx="4742">
                  <c:v>0.14102941650501666</c:v>
                </c:pt>
                <c:pt idx="4743">
                  <c:v>0.14101373641501247</c:v>
                </c:pt>
                <c:pt idx="4744">
                  <c:v>0.14100522842128671</c:v>
                </c:pt>
                <c:pt idx="4745">
                  <c:v>0.14100464934923795</c:v>
                </c:pt>
                <c:pt idx="4746">
                  <c:v>0.14101035101534432</c:v>
                </c:pt>
                <c:pt idx="4747">
                  <c:v>0.14101841365533863</c:v>
                </c:pt>
                <c:pt idx="4748">
                  <c:v>0.14102424914008715</c:v>
                </c:pt>
                <c:pt idx="4749">
                  <c:v>0.14102353640492205</c:v>
                </c:pt>
                <c:pt idx="4750">
                  <c:v>0.14101373641501247</c:v>
                </c:pt>
                <c:pt idx="4751">
                  <c:v>0.14099529521542464</c:v>
                </c:pt>
                <c:pt idx="4752">
                  <c:v>0.1409718216810868</c:v>
                </c:pt>
                <c:pt idx="4753">
                  <c:v>0.14094857210647727</c:v>
                </c:pt>
                <c:pt idx="4754">
                  <c:v>0.14093080171915051</c:v>
                </c:pt>
                <c:pt idx="4755">
                  <c:v>0.14092265163434703</c:v>
                </c:pt>
                <c:pt idx="4756">
                  <c:v>0.14092501202568763</c:v>
                </c:pt>
                <c:pt idx="4757">
                  <c:v>0.14093627973095113</c:v>
                </c:pt>
                <c:pt idx="4758">
                  <c:v>0.14095186794746983</c:v>
                </c:pt>
                <c:pt idx="4759">
                  <c:v>0.14096625414087771</c:v>
                </c:pt>
                <c:pt idx="4760">
                  <c:v>0.1409742714213903</c:v>
                </c:pt>
                <c:pt idx="4761">
                  <c:v>0.1409721780060903</c:v>
                </c:pt>
                <c:pt idx="4762">
                  <c:v>0.14095859332222294</c:v>
                </c:pt>
                <c:pt idx="4763">
                  <c:v>0.14093485455049948</c:v>
                </c:pt>
                <c:pt idx="4764">
                  <c:v>0.14090457057149097</c:v>
                </c:pt>
                <c:pt idx="4765">
                  <c:v>0.14087228483145797</c:v>
                </c:pt>
                <c:pt idx="4766">
                  <c:v>0.1408428512344958</c:v>
                </c:pt>
                <c:pt idx="4767">
                  <c:v>0.14081996476313552</c:v>
                </c:pt>
                <c:pt idx="4768">
                  <c:v>0.14080531627344495</c:v>
                </c:pt>
                <c:pt idx="4769">
                  <c:v>0.14079894945476779</c:v>
                </c:pt>
                <c:pt idx="4770">
                  <c:v>0.14079837065769818</c:v>
                </c:pt>
                <c:pt idx="4771">
                  <c:v>0.1408006858506049</c:v>
                </c:pt>
                <c:pt idx="4772">
                  <c:v>0.14080268939288987</c:v>
                </c:pt>
                <c:pt idx="4773">
                  <c:v>0.14080197702124064</c:v>
                </c:pt>
                <c:pt idx="4774">
                  <c:v>0.1407974802021742</c:v>
                </c:pt>
                <c:pt idx="4775">
                  <c:v>0.14078919905324472</c:v>
                </c:pt>
                <c:pt idx="4776">
                  <c:v>0.14077811324621592</c:v>
                </c:pt>
                <c:pt idx="4777">
                  <c:v>0.14076546953864522</c:v>
                </c:pt>
                <c:pt idx="4778">
                  <c:v>0.14075193583701606</c:v>
                </c:pt>
                <c:pt idx="4779">
                  <c:v>0.14073795739060102</c:v>
                </c:pt>
                <c:pt idx="4780">
                  <c:v>0.14072406842449092</c:v>
                </c:pt>
                <c:pt idx="4781">
                  <c:v>0.14071062504058773</c:v>
                </c:pt>
                <c:pt idx="4782">
                  <c:v>0.14069842842317792</c:v>
                </c:pt>
                <c:pt idx="4783">
                  <c:v>0.14068876930134422</c:v>
                </c:pt>
                <c:pt idx="4784">
                  <c:v>0.1406828938115795</c:v>
                </c:pt>
                <c:pt idx="4785">
                  <c:v>0.14068138044072598</c:v>
                </c:pt>
                <c:pt idx="4786">
                  <c:v>0.14068378403219184</c:v>
                </c:pt>
                <c:pt idx="4787">
                  <c:v>0.14068899185933736</c:v>
                </c:pt>
                <c:pt idx="4788">
                  <c:v>0.14069500096825982</c:v>
                </c:pt>
                <c:pt idx="4789">
                  <c:v>0.14070069857054757</c:v>
                </c:pt>
                <c:pt idx="4790">
                  <c:v>0.14070506084782208</c:v>
                </c:pt>
                <c:pt idx="4791">
                  <c:v>0.14070871095023263</c:v>
                </c:pt>
                <c:pt idx="4792">
                  <c:v>0.14071271719550904</c:v>
                </c:pt>
                <c:pt idx="4793">
                  <c:v>0.14071832600098377</c:v>
                </c:pt>
                <c:pt idx="4794">
                  <c:v>0.14072580452096395</c:v>
                </c:pt>
                <c:pt idx="4795">
                  <c:v>0.1407346186562709</c:v>
                </c:pt>
                <c:pt idx="4796">
                  <c:v>0.1407428987645144</c:v>
                </c:pt>
                <c:pt idx="4797">
                  <c:v>0.14074828537129791</c:v>
                </c:pt>
                <c:pt idx="4798">
                  <c:v>0.14074913120818444</c:v>
                </c:pt>
                <c:pt idx="4799">
                  <c:v>0.14074481300555342</c:v>
                </c:pt>
                <c:pt idx="4800">
                  <c:v>0.14073599866334863</c:v>
                </c:pt>
                <c:pt idx="4801">
                  <c:v>0.14072442454627854</c:v>
                </c:pt>
                <c:pt idx="4802">
                  <c:v>0.14071182691558726</c:v>
                </c:pt>
                <c:pt idx="4803">
                  <c:v>0.1406994967263443</c:v>
                </c:pt>
                <c:pt idx="4804">
                  <c:v>0.14068765651309023</c:v>
                </c:pt>
                <c:pt idx="4805">
                  <c:v>0.14067599466370317</c:v>
                </c:pt>
                <c:pt idx="4806">
                  <c:v>0.1406639325458966</c:v>
                </c:pt>
                <c:pt idx="4807">
                  <c:v>0.14065182625529105</c:v>
                </c:pt>
                <c:pt idx="4808">
                  <c:v>0.14064114451441523</c:v>
                </c:pt>
                <c:pt idx="4809">
                  <c:v>0.14063388998187698</c:v>
                </c:pt>
                <c:pt idx="4810">
                  <c:v>0.14063197622969026</c:v>
                </c:pt>
                <c:pt idx="4811">
                  <c:v>0.14063620429811274</c:v>
                </c:pt>
                <c:pt idx="4812">
                  <c:v>0.14064510562934129</c:v>
                </c:pt>
                <c:pt idx="4813">
                  <c:v>0.14065556492666709</c:v>
                </c:pt>
                <c:pt idx="4814">
                  <c:v>0.14066299785702652</c:v>
                </c:pt>
                <c:pt idx="4815">
                  <c:v>0.14066344294671385</c:v>
                </c:pt>
                <c:pt idx="4816">
                  <c:v>0.14065471927199169</c:v>
                </c:pt>
                <c:pt idx="4817">
                  <c:v>0.14063731695453907</c:v>
                </c:pt>
                <c:pt idx="4818">
                  <c:v>0.14061408527997366</c:v>
                </c:pt>
                <c:pt idx="4819">
                  <c:v>0.14058983131356084</c:v>
                </c:pt>
                <c:pt idx="4820">
                  <c:v>0.14056918313253697</c:v>
                </c:pt>
                <c:pt idx="4821">
                  <c:v>0.14055516606907281</c:v>
                </c:pt>
                <c:pt idx="4822">
                  <c:v>0.14054809096122811</c:v>
                </c:pt>
                <c:pt idx="4823">
                  <c:v>0.1405462665810423</c:v>
                </c:pt>
                <c:pt idx="4824">
                  <c:v>0.14054635557502004</c:v>
                </c:pt>
                <c:pt idx="4825">
                  <c:v>0.14054502066727081</c:v>
                </c:pt>
                <c:pt idx="4826">
                  <c:v>0.1405401260406286</c:v>
                </c:pt>
                <c:pt idx="4827">
                  <c:v>0.14053140484259707</c:v>
                </c:pt>
                <c:pt idx="4828">
                  <c:v>0.1405204146026523</c:v>
                </c:pt>
                <c:pt idx="4829">
                  <c:v>0.14050951362724773</c:v>
                </c:pt>
                <c:pt idx="4830">
                  <c:v>0.14050097101326331</c:v>
                </c:pt>
                <c:pt idx="4831">
                  <c:v>0.14049603239120556</c:v>
                </c:pt>
                <c:pt idx="4832">
                  <c:v>0.14049478662153858</c:v>
                </c:pt>
                <c:pt idx="4833">
                  <c:v>0.14049603239120556</c:v>
                </c:pt>
                <c:pt idx="4834">
                  <c:v>0.14049807902055933</c:v>
                </c:pt>
                <c:pt idx="4835">
                  <c:v>0.14049941378402953</c:v>
                </c:pt>
                <c:pt idx="4836">
                  <c:v>0.14049923581532997</c:v>
                </c:pt>
                <c:pt idx="4837">
                  <c:v>0.14049701121273672</c:v>
                </c:pt>
                <c:pt idx="4838">
                  <c:v>0.14049256204173532</c:v>
                </c:pt>
                <c:pt idx="4839">
                  <c:v>0.14048526549996321</c:v>
                </c:pt>
                <c:pt idx="4840">
                  <c:v>0.14047445438601425</c:v>
                </c:pt>
                <c:pt idx="4841">
                  <c:v>0.14045928368814409</c:v>
                </c:pt>
                <c:pt idx="4842">
                  <c:v>0.14043895311464316</c:v>
                </c:pt>
                <c:pt idx="4843">
                  <c:v>0.14041395270759771</c:v>
                </c:pt>
                <c:pt idx="4844">
                  <c:v>0.14038552872621024</c:v>
                </c:pt>
                <c:pt idx="4845">
                  <c:v>0.14035626153129155</c:v>
                </c:pt>
                <c:pt idx="4846">
                  <c:v>0.14032877529316179</c:v>
                </c:pt>
                <c:pt idx="4847">
                  <c:v>0.14030547117243619</c:v>
                </c:pt>
                <c:pt idx="4848">
                  <c:v>0.14028768260889268</c:v>
                </c:pt>
                <c:pt idx="4849">
                  <c:v>0.14027554233259665</c:v>
                </c:pt>
                <c:pt idx="4850">
                  <c:v>0.14026824943601113</c:v>
                </c:pt>
                <c:pt idx="4851">
                  <c:v>0.14026446962925865</c:v>
                </c:pt>
                <c:pt idx="4852">
                  <c:v>0.14026322452364914</c:v>
                </c:pt>
                <c:pt idx="4853">
                  <c:v>0.14026402494827395</c:v>
                </c:pt>
                <c:pt idx="4854">
                  <c:v>0.14026695985118665</c:v>
                </c:pt>
                <c:pt idx="4855">
                  <c:v>0.14027242949590291</c:v>
                </c:pt>
                <c:pt idx="4856">
                  <c:v>0.14028038950844024</c:v>
                </c:pt>
                <c:pt idx="4857">
                  <c:v>0.14029030637620632</c:v>
                </c:pt>
                <c:pt idx="4858">
                  <c:v>0.14030084607582161</c:v>
                </c:pt>
                <c:pt idx="4859">
                  <c:v>0.14031062999215382</c:v>
                </c:pt>
                <c:pt idx="4860">
                  <c:v>0.14031854623122963</c:v>
                </c:pt>
                <c:pt idx="4861">
                  <c:v>0.14032379415464724</c:v>
                </c:pt>
                <c:pt idx="4862">
                  <c:v>0.14032632919121635</c:v>
                </c:pt>
                <c:pt idx="4863">
                  <c:v>0.14032606234456491</c:v>
                </c:pt>
                <c:pt idx="4864">
                  <c:v>0.14032317151634988</c:v>
                </c:pt>
                <c:pt idx="4865">
                  <c:v>0.14031743439118871</c:v>
                </c:pt>
                <c:pt idx="4866">
                  <c:v>0.1403087621365583</c:v>
                </c:pt>
                <c:pt idx="4867">
                  <c:v>0.1402973772856847</c:v>
                </c:pt>
                <c:pt idx="4868">
                  <c:v>0.14028483650633972</c:v>
                </c:pt>
                <c:pt idx="4869">
                  <c:v>0.14027314099946586</c:v>
                </c:pt>
                <c:pt idx="4870">
                  <c:v>0.14026500324704128</c:v>
                </c:pt>
                <c:pt idx="4871">
                  <c:v>0.1402626909080521</c:v>
                </c:pt>
                <c:pt idx="4872">
                  <c:v>0.14026620388944921</c:v>
                </c:pt>
                <c:pt idx="4873">
                  <c:v>0.14027371909696906</c:v>
                </c:pt>
                <c:pt idx="4874">
                  <c:v>0.14028114549487081</c:v>
                </c:pt>
                <c:pt idx="4875">
                  <c:v>0.14028283535164998</c:v>
                </c:pt>
                <c:pt idx="4876">
                  <c:v>0.1402749642326665</c:v>
                </c:pt>
                <c:pt idx="4877">
                  <c:v>0.14025548716166336</c:v>
                </c:pt>
                <c:pt idx="4878">
                  <c:v>0.14022600640769334</c:v>
                </c:pt>
                <c:pt idx="4879">
                  <c:v>0.14019092558412993</c:v>
                </c:pt>
                <c:pt idx="4880">
                  <c:v>0.14015633662132865</c:v>
                </c:pt>
                <c:pt idx="4881">
                  <c:v>0.14012770722435419</c:v>
                </c:pt>
                <c:pt idx="4882">
                  <c:v>0.14010814785196379</c:v>
                </c:pt>
                <c:pt idx="4883">
                  <c:v>0.14009796843622568</c:v>
                </c:pt>
                <c:pt idx="4884">
                  <c:v>0.14009485687204071</c:v>
                </c:pt>
                <c:pt idx="4885">
                  <c:v>0.14009587924067113</c:v>
                </c:pt>
                <c:pt idx="4886">
                  <c:v>0.14009823514276454</c:v>
                </c:pt>
                <c:pt idx="4887">
                  <c:v>0.14010143563400657</c:v>
                </c:pt>
                <c:pt idx="4888">
                  <c:v>0.14010654757866192</c:v>
                </c:pt>
                <c:pt idx="4889">
                  <c:v>0.1401158825893839</c:v>
                </c:pt>
                <c:pt idx="4890">
                  <c:v>0.14013104129615972</c:v>
                </c:pt>
                <c:pt idx="4891">
                  <c:v>0.14015233550519757</c:v>
                </c:pt>
                <c:pt idx="4892">
                  <c:v>0.14017767652993951</c:v>
                </c:pt>
                <c:pt idx="4893">
                  <c:v>0.14020350811381455</c:v>
                </c:pt>
                <c:pt idx="4894">
                  <c:v>0.14022591747933644</c:v>
                </c:pt>
                <c:pt idx="4895">
                  <c:v>0.14024196934278532</c:v>
                </c:pt>
                <c:pt idx="4896">
                  <c:v>0.14025095153079425</c:v>
                </c:pt>
                <c:pt idx="4897">
                  <c:v>0.14025437548304864</c:v>
                </c:pt>
                <c:pt idx="4898">
                  <c:v>0.14025517589136449</c:v>
                </c:pt>
                <c:pt idx="4899">
                  <c:v>0.14025682117975757</c:v>
                </c:pt>
                <c:pt idx="4900">
                  <c:v>0.14026193495374539</c:v>
                </c:pt>
                <c:pt idx="4901">
                  <c:v>0.14027131777391932</c:v>
                </c:pt>
                <c:pt idx="4902">
                  <c:v>0.14028416945375188</c:v>
                </c:pt>
                <c:pt idx="4903">
                  <c:v>0.14029813330168672</c:v>
                </c:pt>
                <c:pt idx="4904">
                  <c:v>0.14031005184551593</c:v>
                </c:pt>
                <c:pt idx="4905">
                  <c:v>0.14031676728853049</c:v>
                </c:pt>
                <c:pt idx="4906">
                  <c:v>0.1403163225539944</c:v>
                </c:pt>
                <c:pt idx="4907">
                  <c:v>0.14030733901387771</c:v>
                </c:pt>
                <c:pt idx="4908">
                  <c:v>0.14029070661329179</c:v>
                </c:pt>
                <c:pt idx="4909">
                  <c:v>0.14026833837303687</c:v>
                </c:pt>
                <c:pt idx="4910">
                  <c:v>0.14024348118320995</c:v>
                </c:pt>
                <c:pt idx="4911">
                  <c:v>0.14021987039377437</c:v>
                </c:pt>
                <c:pt idx="4912">
                  <c:v>0.14020115164058289</c:v>
                </c:pt>
                <c:pt idx="4913">
                  <c:v>0.14018932500578296</c:v>
                </c:pt>
                <c:pt idx="4914">
                  <c:v>0.14018545696579732</c:v>
                </c:pt>
                <c:pt idx="4915">
                  <c:v>0.14018808011559114</c:v>
                </c:pt>
                <c:pt idx="4916">
                  <c:v>0.14019470475085594</c:v>
                </c:pt>
                <c:pt idx="4917">
                  <c:v>0.14020235210648047</c:v>
                </c:pt>
                <c:pt idx="4918">
                  <c:v>0.14020848787289231</c:v>
                </c:pt>
                <c:pt idx="4919">
                  <c:v>0.14021244504358876</c:v>
                </c:pt>
                <c:pt idx="4920">
                  <c:v>0.14021502389333584</c:v>
                </c:pt>
                <c:pt idx="4921">
                  <c:v>0.14021835863554</c:v>
                </c:pt>
                <c:pt idx="4922">
                  <c:v>0.14022520605313538</c:v>
                </c:pt>
                <c:pt idx="4923">
                  <c:v>0.14023721152638047</c:v>
                </c:pt>
                <c:pt idx="4924">
                  <c:v>0.14025508695703437</c:v>
                </c:pt>
                <c:pt idx="4925">
                  <c:v>0.14027812155704489</c:v>
                </c:pt>
                <c:pt idx="4926">
                  <c:v>0.14030467067142027</c:v>
                </c:pt>
                <c:pt idx="4927">
                  <c:v>0.14033295593565487</c:v>
                </c:pt>
                <c:pt idx="4928">
                  <c:v>0.14036159886660149</c:v>
                </c:pt>
                <c:pt idx="4929">
                  <c:v>0.14039068849699465</c:v>
                </c:pt>
                <c:pt idx="4930">
                  <c:v>0.14042071424154334</c:v>
                </c:pt>
                <c:pt idx="4931">
                  <c:v>0.1404522101421376</c:v>
                </c:pt>
                <c:pt idx="4932">
                  <c:v>0.14048539897218759</c:v>
                </c:pt>
                <c:pt idx="4933">
                  <c:v>0.14051956921109932</c:v>
                </c:pt>
                <c:pt idx="4934">
                  <c:v>0.14055298567763874</c:v>
                </c:pt>
                <c:pt idx="4935">
                  <c:v>0.14058369015715366</c:v>
                </c:pt>
                <c:pt idx="4936">
                  <c:v>0.1406103469656611</c:v>
                </c:pt>
                <c:pt idx="4937">
                  <c:v>0.1406325993108718</c:v>
                </c:pt>
                <c:pt idx="4938">
                  <c:v>0.14065182625529105</c:v>
                </c:pt>
                <c:pt idx="4939">
                  <c:v>0.1406709650314234</c:v>
                </c:pt>
                <c:pt idx="4940">
                  <c:v>0.14069335401902461</c:v>
                </c:pt>
                <c:pt idx="4941">
                  <c:v>0.14072237684998734</c:v>
                </c:pt>
                <c:pt idx="4942">
                  <c:v>0.14076026079434534</c:v>
                </c:pt>
                <c:pt idx="4943">
                  <c:v>0.14080705269473837</c:v>
                </c:pt>
                <c:pt idx="4944">
                  <c:v>0.14086141954977738</c:v>
                </c:pt>
                <c:pt idx="4945">
                  <c:v>0.14091993497340016</c:v>
                </c:pt>
                <c:pt idx="4946">
                  <c:v>0.14097903731939077</c:v>
                </c:pt>
                <c:pt idx="4947">
                  <c:v>0.14103534123184536</c:v>
                </c:pt>
                <c:pt idx="4948">
                  <c:v>0.14108701896801124</c:v>
                </c:pt>
                <c:pt idx="4949">
                  <c:v>0.14113411343268412</c:v>
                </c:pt>
                <c:pt idx="4950">
                  <c:v>0.14117871753507327</c:v>
                </c:pt>
                <c:pt idx="4951">
                  <c:v>0.14122363818395811</c:v>
                </c:pt>
                <c:pt idx="4952">
                  <c:v>0.14127190632131692</c:v>
                </c:pt>
                <c:pt idx="4953">
                  <c:v>0.14132543986485457</c:v>
                </c:pt>
                <c:pt idx="4954">
                  <c:v>0.1413846420077628</c:v>
                </c:pt>
                <c:pt idx="4955">
                  <c:v>0.14144880163420204</c:v>
                </c:pt>
                <c:pt idx="4956">
                  <c:v>0.14151671683255473</c:v>
                </c:pt>
                <c:pt idx="4957">
                  <c:v>0.14158838936347518</c:v>
                </c:pt>
                <c:pt idx="4958">
                  <c:v>0.14166515943680913</c:v>
                </c:pt>
                <c:pt idx="4959">
                  <c:v>0.14175055476287513</c:v>
                </c:pt>
                <c:pt idx="4960">
                  <c:v>0.14184908810207453</c:v>
                </c:pt>
                <c:pt idx="4961">
                  <c:v>0.14196492013440321</c:v>
                </c:pt>
                <c:pt idx="4962">
                  <c:v>0.14210074408283713</c:v>
                </c:pt>
                <c:pt idx="4963">
                  <c:v>0.14225577459507954</c:v>
                </c:pt>
                <c:pt idx="4964">
                  <c:v>0.14242668046354157</c:v>
                </c:pt>
                <c:pt idx="4965">
                  <c:v>0.14260753412009775</c:v>
                </c:pt>
                <c:pt idx="4966">
                  <c:v>0.14279298060283996</c:v>
                </c:pt>
                <c:pt idx="4967">
                  <c:v>0.14297819307813942</c:v>
                </c:pt>
                <c:pt idx="4968">
                  <c:v>0.14316164917420682</c:v>
                </c:pt>
                <c:pt idx="4969">
                  <c:v>0.14334415275268675</c:v>
                </c:pt>
                <c:pt idx="4970">
                  <c:v>0.14352812196474318</c:v>
                </c:pt>
                <c:pt idx="4971">
                  <c:v>0.14371624801051486</c:v>
                </c:pt>
                <c:pt idx="4972">
                  <c:v>0.1439094779602329</c:v>
                </c:pt>
                <c:pt idx="4973">
                  <c:v>0.14410615865040188</c:v>
                </c:pt>
                <c:pt idx="4974">
                  <c:v>0.14430185124854089</c:v>
                </c:pt>
                <c:pt idx="4975">
                  <c:v>0.14449071695348314</c:v>
                </c:pt>
                <c:pt idx="4976">
                  <c:v>0.14466542462699528</c:v>
                </c:pt>
                <c:pt idx="4977">
                  <c:v>0.14481993554218342</c:v>
                </c:pt>
                <c:pt idx="4978">
                  <c:v>0.14494991284556813</c:v>
                </c:pt>
                <c:pt idx="4979">
                  <c:v>0.14505290658088843</c:v>
                </c:pt>
                <c:pt idx="4980">
                  <c:v>0.1451288525695128</c:v>
                </c:pt>
                <c:pt idx="4981">
                  <c:v>0.14517899589151828</c:v>
                </c:pt>
                <c:pt idx="4982">
                  <c:v>0.14520665589643011</c:v>
                </c:pt>
                <c:pt idx="4983">
                  <c:v>0.14521497673039285</c:v>
                </c:pt>
                <c:pt idx="4984">
                  <c:v>0.14520796023283922</c:v>
                </c:pt>
                <c:pt idx="4985">
                  <c:v>0.14518853052351421</c:v>
                </c:pt>
                <c:pt idx="4986">
                  <c:v>0.1451591177564403</c:v>
                </c:pt>
                <c:pt idx="4987">
                  <c:v>0.14512057835359438</c:v>
                </c:pt>
                <c:pt idx="4988">
                  <c:v>0.1450724651128491</c:v>
                </c:pt>
                <c:pt idx="4989">
                  <c:v>0.14501356737388915</c:v>
                </c:pt>
                <c:pt idx="4990">
                  <c:v>0.14494258598098109</c:v>
                </c:pt>
                <c:pt idx="4991">
                  <c:v>0.14485898756632876</c:v>
                </c:pt>
                <c:pt idx="4992">
                  <c:v>0.1447639026959201</c:v>
                </c:pt>
                <c:pt idx="4993">
                  <c:v>0.14466039350042681</c:v>
                </c:pt>
                <c:pt idx="4994">
                  <c:v>0.14455282219580001</c:v>
                </c:pt>
                <c:pt idx="4995">
                  <c:v>0.14444577141036563</c:v>
                </c:pt>
                <c:pt idx="4996">
                  <c:v>0.14434319086684477</c:v>
                </c:pt>
                <c:pt idx="4997">
                  <c:v>0.14424741104465466</c:v>
                </c:pt>
                <c:pt idx="4998">
                  <c:v>0.14415910048024971</c:v>
                </c:pt>
                <c:pt idx="4999">
                  <c:v>0.14407695367424955</c:v>
                </c:pt>
                <c:pt idx="5000">
                  <c:v>0.14399975612096128</c:v>
                </c:pt>
                <c:pt idx="5001">
                  <c:v>0.14392629437711923</c:v>
                </c:pt>
                <c:pt idx="5002">
                  <c:v>0.14385683557430584</c:v>
                </c:pt>
                <c:pt idx="5003">
                  <c:v>0.14379299170294735</c:v>
                </c:pt>
                <c:pt idx="5004">
                  <c:v>0.14373713601345572</c:v>
                </c:pt>
                <c:pt idx="5005">
                  <c:v>0.14369168572153612</c:v>
                </c:pt>
                <c:pt idx="5006">
                  <c:v>0.143658161335528</c:v>
                </c:pt>
                <c:pt idx="5007">
                  <c:v>0.14363638083521379</c:v>
                </c:pt>
                <c:pt idx="5008">
                  <c:v>0.14362365364108232</c:v>
                </c:pt>
                <c:pt idx="5009">
                  <c:v>0.14361639392979331</c:v>
                </c:pt>
                <c:pt idx="5010">
                  <c:v>0.14360998576696227</c:v>
                </c:pt>
                <c:pt idx="5011">
                  <c:v>0.14360053053854827</c:v>
                </c:pt>
                <c:pt idx="5012">
                  <c:v>0.14358569834378898</c:v>
                </c:pt>
                <c:pt idx="5013">
                  <c:v>0.14356522088922652</c:v>
                </c:pt>
                <c:pt idx="5014">
                  <c:v>0.14354160804288851</c:v>
                </c:pt>
                <c:pt idx="5015">
                  <c:v>0.14351839970306746</c:v>
                </c:pt>
                <c:pt idx="5016">
                  <c:v>0.14349971744250933</c:v>
                </c:pt>
                <c:pt idx="5017">
                  <c:v>0.14348932382293456</c:v>
                </c:pt>
                <c:pt idx="5018">
                  <c:v>0.14348901022620975</c:v>
                </c:pt>
                <c:pt idx="5019">
                  <c:v>0.14349855262793942</c:v>
                </c:pt>
                <c:pt idx="5020">
                  <c:v>0.14351508432719162</c:v>
                </c:pt>
                <c:pt idx="5021">
                  <c:v>0.14353470813663438</c:v>
                </c:pt>
                <c:pt idx="5022">
                  <c:v>0.14355231655604384</c:v>
                </c:pt>
                <c:pt idx="5023">
                  <c:v>0.14356266687618324</c:v>
                </c:pt>
                <c:pt idx="5024">
                  <c:v>0.14356163631376984</c:v>
                </c:pt>
                <c:pt idx="5025">
                  <c:v>0.14354599894940023</c:v>
                </c:pt>
                <c:pt idx="5026">
                  <c:v>0.14351400907558587</c:v>
                </c:pt>
                <c:pt idx="5027">
                  <c:v>0.14346589429118117</c:v>
                </c:pt>
                <c:pt idx="5028">
                  <c:v>0.14340322762569346</c:v>
                </c:pt>
                <c:pt idx="5029">
                  <c:v>0.14332946366027055</c:v>
                </c:pt>
                <c:pt idx="5030">
                  <c:v>0.14324913027912067</c:v>
                </c:pt>
                <c:pt idx="5031">
                  <c:v>0.14316737922926726</c:v>
                </c:pt>
                <c:pt idx="5032">
                  <c:v>0.14308931373068112</c:v>
                </c:pt>
                <c:pt idx="5033">
                  <c:v>0.14301801960403326</c:v>
                </c:pt>
                <c:pt idx="5034">
                  <c:v>0.14295492533750409</c:v>
                </c:pt>
                <c:pt idx="5035">
                  <c:v>0.14289881941340388</c:v>
                </c:pt>
                <c:pt idx="5036">
                  <c:v>0.14284665724945789</c:v>
                </c:pt>
                <c:pt idx="5037">
                  <c:v>0.14279441189398956</c:v>
                </c:pt>
                <c:pt idx="5038">
                  <c:v>0.14273886336732378</c:v>
                </c:pt>
                <c:pt idx="5039">
                  <c:v>0.14267889503549436</c:v>
                </c:pt>
                <c:pt idx="5040">
                  <c:v>0.14261593943323014</c:v>
                </c:pt>
                <c:pt idx="5041">
                  <c:v>0.14255370820536173</c:v>
                </c:pt>
                <c:pt idx="5042">
                  <c:v>0.14249747529724732</c:v>
                </c:pt>
                <c:pt idx="5043">
                  <c:v>0.14245246739692463</c:v>
                </c:pt>
                <c:pt idx="5044">
                  <c:v>0.14242225616958704</c:v>
                </c:pt>
                <c:pt idx="5045">
                  <c:v>0.14240813448233081</c:v>
                </c:pt>
                <c:pt idx="5046">
                  <c:v>0.14240916231116196</c:v>
                </c:pt>
                <c:pt idx="5047">
                  <c:v>0.1424225689969717</c:v>
                </c:pt>
                <c:pt idx="5048">
                  <c:v>0.14244469093340972</c:v>
                </c:pt>
                <c:pt idx="5049">
                  <c:v>0.14247181977550027</c:v>
                </c:pt>
                <c:pt idx="5050">
                  <c:v>0.142501140495506</c:v>
                </c:pt>
                <c:pt idx="5051">
                  <c:v>0.14253041849444459</c:v>
                </c:pt>
                <c:pt idx="5052">
                  <c:v>0.14255858087484385</c:v>
                </c:pt>
                <c:pt idx="5053">
                  <c:v>0.14258500153003972</c:v>
                </c:pt>
                <c:pt idx="5054">
                  <c:v>0.14260959072423629</c:v>
                </c:pt>
                <c:pt idx="5055">
                  <c:v>0.14263266112499673</c:v>
                </c:pt>
                <c:pt idx="5056">
                  <c:v>0.14265483847944138</c:v>
                </c:pt>
                <c:pt idx="5057">
                  <c:v>0.14267737469324937</c:v>
                </c:pt>
                <c:pt idx="5058">
                  <c:v>0.14270183496301281</c:v>
                </c:pt>
                <c:pt idx="5059">
                  <c:v>0.14272947180654139</c:v>
                </c:pt>
                <c:pt idx="5060">
                  <c:v>0.14276140394184844</c:v>
                </c:pt>
                <c:pt idx="5061">
                  <c:v>0.14279883998085519</c:v>
                </c:pt>
                <c:pt idx="5062">
                  <c:v>0.14284084195897606</c:v>
                </c:pt>
                <c:pt idx="5063">
                  <c:v>0.14288678487621154</c:v>
                </c:pt>
                <c:pt idx="5064">
                  <c:v>0.14293470131409014</c:v>
                </c:pt>
                <c:pt idx="5065">
                  <c:v>0.14298230980819449</c:v>
                </c:pt>
                <c:pt idx="5066">
                  <c:v>0.14302764116645095</c:v>
                </c:pt>
                <c:pt idx="5067">
                  <c:v>0.1430688149110747</c:v>
                </c:pt>
                <c:pt idx="5068">
                  <c:v>0.14310542701916018</c:v>
                </c:pt>
                <c:pt idx="5069">
                  <c:v>0.14313837160292342</c:v>
                </c:pt>
                <c:pt idx="5070">
                  <c:v>0.14317002045197713</c:v>
                </c:pt>
                <c:pt idx="5071">
                  <c:v>0.14320350717676378</c:v>
                </c:pt>
                <c:pt idx="5072">
                  <c:v>0.14324259321072608</c:v>
                </c:pt>
                <c:pt idx="5073">
                  <c:v>0.14329001157553989</c:v>
                </c:pt>
                <c:pt idx="5074">
                  <c:v>0.14334679505069181</c:v>
                </c:pt>
                <c:pt idx="5075">
                  <c:v>0.1434119618937707</c:v>
                </c:pt>
                <c:pt idx="5076">
                  <c:v>0.14348273833926528</c:v>
                </c:pt>
                <c:pt idx="5077">
                  <c:v>0.14355500492717066</c:v>
                </c:pt>
                <c:pt idx="5078">
                  <c:v>0.14362477397770756</c:v>
                </c:pt>
                <c:pt idx="5079">
                  <c:v>0.14368895168404883</c:v>
                </c:pt>
                <c:pt idx="5080">
                  <c:v>0.14374623560786104</c:v>
                </c:pt>
                <c:pt idx="5081">
                  <c:v>0.1437967575135336</c:v>
                </c:pt>
                <c:pt idx="5082">
                  <c:v>0.1438422188034546</c:v>
                </c:pt>
                <c:pt idx="5083">
                  <c:v>0.14388499442142699</c:v>
                </c:pt>
                <c:pt idx="5084">
                  <c:v>0.14392741549473087</c:v>
                </c:pt>
                <c:pt idx="5085">
                  <c:v>0.14397163468148932</c:v>
                </c:pt>
                <c:pt idx="5086">
                  <c:v>0.1440195364060638</c:v>
                </c:pt>
                <c:pt idx="5087">
                  <c:v>0.14407314057346643</c:v>
                </c:pt>
                <c:pt idx="5088">
                  <c:v>0.1441337504089889</c:v>
                </c:pt>
                <c:pt idx="5089">
                  <c:v>0.14420258041949963</c:v>
                </c:pt>
                <c:pt idx="5090">
                  <c:v>0.14427976915606877</c:v>
                </c:pt>
                <c:pt idx="5091">
                  <c:v>0.14436419882574902</c:v>
                </c:pt>
                <c:pt idx="5092">
                  <c:v>0.14445349398992013</c:v>
                </c:pt>
                <c:pt idx="5093">
                  <c:v>0.14454473858125272</c:v>
                </c:pt>
                <c:pt idx="5094">
                  <c:v>0.14463582267503694</c:v>
                </c:pt>
                <c:pt idx="5095">
                  <c:v>0.1447253084925878</c:v>
                </c:pt>
                <c:pt idx="5096">
                  <c:v>0.14481476781589031</c:v>
                </c:pt>
                <c:pt idx="5097">
                  <c:v>0.14490680748537466</c:v>
                </c:pt>
                <c:pt idx="5098">
                  <c:v>0.14500565500384066</c:v>
                </c:pt>
                <c:pt idx="5099">
                  <c:v>0.14511509227560382</c:v>
                </c:pt>
                <c:pt idx="5100">
                  <c:v>0.14523719638719779</c:v>
                </c:pt>
                <c:pt idx="5101">
                  <c:v>0.14537224798280135</c:v>
                </c:pt>
                <c:pt idx="5102">
                  <c:v>0.14551809868138943</c:v>
                </c:pt>
                <c:pt idx="5103">
                  <c:v>0.1456723730043924</c:v>
                </c:pt>
                <c:pt idx="5104">
                  <c:v>0.14583210714053696</c:v>
                </c:pt>
                <c:pt idx="5105">
                  <c:v>0.14599595532783483</c:v>
                </c:pt>
                <c:pt idx="5106">
                  <c:v>0.14616342636300195</c:v>
                </c:pt>
                <c:pt idx="5107">
                  <c:v>0.1463351106371481</c:v>
                </c:pt>
                <c:pt idx="5108">
                  <c:v>0.14651132890959151</c:v>
                </c:pt>
                <c:pt idx="5109">
                  <c:v>0.14669195128037515</c:v>
                </c:pt>
                <c:pt idx="5110">
                  <c:v>0.14687490630470379</c:v>
                </c:pt>
                <c:pt idx="5111">
                  <c:v>0.14705753191241933</c:v>
                </c:pt>
                <c:pt idx="5112">
                  <c:v>0.14723639337289762</c:v>
                </c:pt>
                <c:pt idx="5113">
                  <c:v>0.14740850241840275</c:v>
                </c:pt>
                <c:pt idx="5114">
                  <c:v>0.14757177074208105</c:v>
                </c:pt>
                <c:pt idx="5115">
                  <c:v>0.14772505737757491</c:v>
                </c:pt>
                <c:pt idx="5116">
                  <c:v>0.14786835173102675</c:v>
                </c:pt>
                <c:pt idx="5117">
                  <c:v>0.14800218710090818</c:v>
                </c:pt>
                <c:pt idx="5118">
                  <c:v>0.14812736977481855</c:v>
                </c:pt>
                <c:pt idx="5119">
                  <c:v>0.14824479811186431</c:v>
                </c:pt>
                <c:pt idx="5120">
                  <c:v>0.14835568902690455</c:v>
                </c:pt>
                <c:pt idx="5121">
                  <c:v>0.14846062660172021</c:v>
                </c:pt>
                <c:pt idx="5122">
                  <c:v>0.14855974249010429</c:v>
                </c:pt>
                <c:pt idx="5123">
                  <c:v>0.14865208065751101</c:v>
                </c:pt>
                <c:pt idx="5124">
                  <c:v>0.14873509750628433</c:v>
                </c:pt>
                <c:pt idx="5125">
                  <c:v>0.14880511421834031</c:v>
                </c:pt>
                <c:pt idx="5126">
                  <c:v>0.14885795165854254</c:v>
                </c:pt>
                <c:pt idx="5127">
                  <c:v>0.14888974792874754</c:v>
                </c:pt>
                <c:pt idx="5128">
                  <c:v>0.14889918293324855</c:v>
                </c:pt>
                <c:pt idx="5129">
                  <c:v>0.14888766136889131</c:v>
                </c:pt>
                <c:pt idx="5130">
                  <c:v>0.14885922165037913</c:v>
                </c:pt>
                <c:pt idx="5131">
                  <c:v>0.14882026180570873</c:v>
                </c:pt>
                <c:pt idx="5132">
                  <c:v>0.14877677060133243</c:v>
                </c:pt>
                <c:pt idx="5133">
                  <c:v>0.14873319306430066</c:v>
                </c:pt>
                <c:pt idx="5134">
                  <c:v>0.14869061736316869</c:v>
                </c:pt>
                <c:pt idx="5135">
                  <c:v>0.14864677646104785</c:v>
                </c:pt>
                <c:pt idx="5136">
                  <c:v>0.14859641249013078</c:v>
                </c:pt>
                <c:pt idx="5137">
                  <c:v>0.14853354505378025</c:v>
                </c:pt>
                <c:pt idx="5138">
                  <c:v>0.14845324026929896</c:v>
                </c:pt>
                <c:pt idx="5139">
                  <c:v>0.14835269894943315</c:v>
                </c:pt>
                <c:pt idx="5140">
                  <c:v>0.14823261452125192</c:v>
                </c:pt>
                <c:pt idx="5141">
                  <c:v>0.1480965348158102</c:v>
                </c:pt>
                <c:pt idx="5142">
                  <c:v>0.14795031364541023</c:v>
                </c:pt>
                <c:pt idx="5143">
                  <c:v>0.14780020523011761</c:v>
                </c:pt>
                <c:pt idx="5144">
                  <c:v>0.14765227453371799</c:v>
                </c:pt>
                <c:pt idx="5145">
                  <c:v>0.14751099574272597</c:v>
                </c:pt>
                <c:pt idx="5146">
                  <c:v>0.14737866770764307</c:v>
                </c:pt>
                <c:pt idx="5147">
                  <c:v>0.14725559859072301</c:v>
                </c:pt>
                <c:pt idx="5148">
                  <c:v>0.1471395668220864</c:v>
                </c:pt>
                <c:pt idx="5149">
                  <c:v>0.14702677281585641</c:v>
                </c:pt>
                <c:pt idx="5150">
                  <c:v>0.1469122470857237</c:v>
                </c:pt>
                <c:pt idx="5151">
                  <c:v>0.14679043858490981</c:v>
                </c:pt>
                <c:pt idx="5152">
                  <c:v>0.14665715656861378</c:v>
                </c:pt>
                <c:pt idx="5153">
                  <c:v>0.14650988531616183</c:v>
                </c:pt>
                <c:pt idx="5154">
                  <c:v>0.14634890964138225</c:v>
                </c:pt>
                <c:pt idx="5155">
                  <c:v>0.14617731006860157</c:v>
                </c:pt>
                <c:pt idx="5156">
                  <c:v>0.14600095689086501</c:v>
                </c:pt>
                <c:pt idx="5157">
                  <c:v>0.1458267021497005</c:v>
                </c:pt>
                <c:pt idx="5158">
                  <c:v>0.14566089170282959</c:v>
                </c:pt>
                <c:pt idx="5159">
                  <c:v>0.14550869183628967</c:v>
                </c:pt>
                <c:pt idx="5160">
                  <c:v>0.14537233797121585</c:v>
                </c:pt>
                <c:pt idx="5161">
                  <c:v>0.14525123044040444</c:v>
                </c:pt>
                <c:pt idx="5162">
                  <c:v>0.14514283815156859</c:v>
                </c:pt>
                <c:pt idx="5163">
                  <c:v>0.14504288036462987</c:v>
                </c:pt>
                <c:pt idx="5164">
                  <c:v>0.14494820473111802</c:v>
                </c:pt>
                <c:pt idx="5165">
                  <c:v>0.14485642593353909</c:v>
                </c:pt>
                <c:pt idx="5166">
                  <c:v>0.14476727255051747</c:v>
                </c:pt>
                <c:pt idx="5167">
                  <c:v>0.14468222541835185</c:v>
                </c:pt>
                <c:pt idx="5168">
                  <c:v>0.1446040219156256</c:v>
                </c:pt>
                <c:pt idx="5169">
                  <c:v>0.14453535279535623</c:v>
                </c:pt>
                <c:pt idx="5170">
                  <c:v>0.14447895253574383</c:v>
                </c:pt>
                <c:pt idx="5171">
                  <c:v>0.14443638776303847</c:v>
                </c:pt>
                <c:pt idx="5172">
                  <c:v>0.1444083278263778</c:v>
                </c:pt>
                <c:pt idx="5173">
                  <c:v>0.14439463523549578</c:v>
                </c:pt>
                <c:pt idx="5174">
                  <c:v>0.14439463523549578</c:v>
                </c:pt>
                <c:pt idx="5175">
                  <c:v>0.14440662184069242</c:v>
                </c:pt>
                <c:pt idx="5176">
                  <c:v>0.14442871038420935</c:v>
                </c:pt>
                <c:pt idx="5177">
                  <c:v>0.14445829822206868</c:v>
                </c:pt>
                <c:pt idx="5178">
                  <c:v>0.14449237836640172</c:v>
                </c:pt>
                <c:pt idx="5179">
                  <c:v>0.14452848198977908</c:v>
                </c:pt>
                <c:pt idx="5180">
                  <c:v>0.14456521736367745</c:v>
                </c:pt>
                <c:pt idx="5181">
                  <c:v>0.14460289905001666</c:v>
                </c:pt>
                <c:pt idx="5182">
                  <c:v>0.14464413257924147</c:v>
                </c:pt>
                <c:pt idx="5183">
                  <c:v>0.14469350118023561</c:v>
                </c:pt>
                <c:pt idx="5184">
                  <c:v>0.1447550962660259</c:v>
                </c:pt>
                <c:pt idx="5185">
                  <c:v>0.14483305734959029</c:v>
                </c:pt>
                <c:pt idx="5186">
                  <c:v>0.14492838210479475</c:v>
                </c:pt>
                <c:pt idx="5187">
                  <c:v>0.14503892389455186</c:v>
                </c:pt>
                <c:pt idx="5188">
                  <c:v>0.14516001719991312</c:v>
                </c:pt>
                <c:pt idx="5189">
                  <c:v>0.14528465310469241</c:v>
                </c:pt>
                <c:pt idx="5190">
                  <c:v>0.14540684990297892</c:v>
                </c:pt>
                <c:pt idx="5191">
                  <c:v>0.14552084425832457</c:v>
                </c:pt>
                <c:pt idx="5192">
                  <c:v>0.1456238834556346</c:v>
                </c:pt>
                <c:pt idx="5193">
                  <c:v>0.1457144737071584</c:v>
                </c:pt>
                <c:pt idx="5194">
                  <c:v>0.14579197668800459</c:v>
                </c:pt>
                <c:pt idx="5195">
                  <c:v>0.14585512414633028</c:v>
                </c:pt>
                <c:pt idx="5196">
                  <c:v>0.14590179250476865</c:v>
                </c:pt>
                <c:pt idx="5197">
                  <c:v>0.14592868764929789</c:v>
                </c:pt>
                <c:pt idx="5198">
                  <c:v>0.14593319286149853</c:v>
                </c:pt>
                <c:pt idx="5199">
                  <c:v>0.14591400098203711</c:v>
                </c:pt>
                <c:pt idx="5200">
                  <c:v>0.1458727368082654</c:v>
                </c:pt>
                <c:pt idx="5201">
                  <c:v>0.14581413580600977</c:v>
                </c:pt>
                <c:pt idx="5202">
                  <c:v>0.14574450953710005</c:v>
                </c:pt>
                <c:pt idx="5203">
                  <c:v>0.14567097722211308</c:v>
                </c:pt>
                <c:pt idx="5204">
                  <c:v>0.14559934809593622</c:v>
                </c:pt>
                <c:pt idx="5205">
                  <c:v>0.14553263693368923</c:v>
                </c:pt>
                <c:pt idx="5206">
                  <c:v>0.14547129151555305</c:v>
                </c:pt>
                <c:pt idx="5207">
                  <c:v>0.14541278965155746</c:v>
                </c:pt>
                <c:pt idx="5208">
                  <c:v>0.14535384574383048</c:v>
                </c:pt>
                <c:pt idx="5209">
                  <c:v>0.14529086109678124</c:v>
                </c:pt>
                <c:pt idx="5210">
                  <c:v>0.14522064398425061</c:v>
                </c:pt>
                <c:pt idx="5211">
                  <c:v>0.14514126418897499</c:v>
                </c:pt>
                <c:pt idx="5212">
                  <c:v>0.14505115310035765</c:v>
                </c:pt>
                <c:pt idx="5213">
                  <c:v>0.14494982294464009</c:v>
                </c:pt>
                <c:pt idx="5214">
                  <c:v>0.14483705688342419</c:v>
                </c:pt>
                <c:pt idx="5215">
                  <c:v>0.14471308845860065</c:v>
                </c:pt>
                <c:pt idx="5216">
                  <c:v>0.14457855603733549</c:v>
                </c:pt>
                <c:pt idx="5217">
                  <c:v>0.14443450207847175</c:v>
                </c:pt>
                <c:pt idx="5218">
                  <c:v>0.1442821029826985</c:v>
                </c:pt>
                <c:pt idx="5219">
                  <c:v>0.14412248917058912</c:v>
                </c:pt>
                <c:pt idx="5220">
                  <c:v>0.14395705889429322</c:v>
                </c:pt>
                <c:pt idx="5221">
                  <c:v>0.14378756719985553</c:v>
                </c:pt>
                <c:pt idx="5222">
                  <c:v>0.14361648355511869</c:v>
                </c:pt>
                <c:pt idx="5223">
                  <c:v>0.14344757265087471</c:v>
                </c:pt>
                <c:pt idx="5224">
                  <c:v>0.14328477246495963</c:v>
                </c:pt>
                <c:pt idx="5225">
                  <c:v>0.14313228382856058</c:v>
                </c:pt>
                <c:pt idx="5226">
                  <c:v>0.14299224381750186</c:v>
                </c:pt>
                <c:pt idx="5227">
                  <c:v>0.14286419305833464</c:v>
                </c:pt>
                <c:pt idx="5228">
                  <c:v>0.14274481146086437</c:v>
                </c:pt>
                <c:pt idx="5229">
                  <c:v>0.14262814531055323</c:v>
                </c:pt>
                <c:pt idx="5230">
                  <c:v>0.14250864977878963</c:v>
                </c:pt>
                <c:pt idx="5231">
                  <c:v>0.14238302046415197</c:v>
                </c:pt>
                <c:pt idx="5232">
                  <c:v>0.14225184343442498</c:v>
                </c:pt>
                <c:pt idx="5233">
                  <c:v>0.14212052737993985</c:v>
                </c:pt>
                <c:pt idx="5234">
                  <c:v>0.14199724256106594</c:v>
                </c:pt>
                <c:pt idx="5235">
                  <c:v>0.14189064124299111</c:v>
                </c:pt>
                <c:pt idx="5236">
                  <c:v>0.14180673566211677</c:v>
                </c:pt>
                <c:pt idx="5237">
                  <c:v>0.1417463158318305</c:v>
                </c:pt>
                <c:pt idx="5238">
                  <c:v>0.1417052672714959</c:v>
                </c:pt>
                <c:pt idx="5239">
                  <c:v>0.14167595561974389</c:v>
                </c:pt>
                <c:pt idx="5240">
                  <c:v>0.14164950098723883</c:v>
                </c:pt>
                <c:pt idx="5241">
                  <c:v>0.1416187656723823</c:v>
                </c:pt>
                <c:pt idx="5242">
                  <c:v>0.14158031613508248</c:v>
                </c:pt>
                <c:pt idx="5243">
                  <c:v>0.14153495719468745</c:v>
                </c:pt>
                <c:pt idx="5244">
                  <c:v>0.14148550038635188</c:v>
                </c:pt>
                <c:pt idx="5245">
                  <c:v>0.14143596003296544</c:v>
                </c:pt>
                <c:pt idx="5246">
                  <c:v>0.14138896657695244</c:v>
                </c:pt>
                <c:pt idx="5247">
                  <c:v>0.14134563366482455</c:v>
                </c:pt>
                <c:pt idx="5248">
                  <c:v>0.14130529157862892</c:v>
                </c:pt>
                <c:pt idx="5249">
                  <c:v>0.14126691435387351</c:v>
                </c:pt>
                <c:pt idx="5250">
                  <c:v>0.14122978839630751</c:v>
                </c:pt>
                <c:pt idx="5251">
                  <c:v>0.14119373513182121</c:v>
                </c:pt>
                <c:pt idx="5252">
                  <c:v>0.1411591107719542</c:v>
                </c:pt>
                <c:pt idx="5253">
                  <c:v>0.14112551396766915</c:v>
                </c:pt>
                <c:pt idx="5254">
                  <c:v>0.1410913851274328</c:v>
                </c:pt>
                <c:pt idx="5255">
                  <c:v>0.14105316044625182</c:v>
                </c:pt>
                <c:pt idx="5256">
                  <c:v>0.14100656474434625</c:v>
                </c:pt>
                <c:pt idx="5257">
                  <c:v>0.1409479040336491</c:v>
                </c:pt>
                <c:pt idx="5258">
                  <c:v>0.14087455588779541</c:v>
                </c:pt>
                <c:pt idx="5259">
                  <c:v>0.140786661313408</c:v>
                </c:pt>
                <c:pt idx="5260">
                  <c:v>0.14068623214828546</c:v>
                </c:pt>
                <c:pt idx="5261">
                  <c:v>0.14057728208652953</c:v>
                </c:pt>
                <c:pt idx="5262">
                  <c:v>0.14046373251823352</c:v>
                </c:pt>
                <c:pt idx="5263">
                  <c:v>0.14034905623267024</c:v>
                </c:pt>
                <c:pt idx="5264">
                  <c:v>0.14023512166088425</c:v>
                </c:pt>
                <c:pt idx="5265">
                  <c:v>0.14012272839144158</c:v>
                </c:pt>
                <c:pt idx="5266">
                  <c:v>0.14001116416002446</c:v>
                </c:pt>
                <c:pt idx="5267">
                  <c:v>0.13989905098079214</c:v>
                </c:pt>
                <c:pt idx="5268">
                  <c:v>0.1397848346170788</c:v>
                </c:pt>
                <c:pt idx="5269">
                  <c:v>0.13966607434952116</c:v>
                </c:pt>
                <c:pt idx="5270">
                  <c:v>0.13954042102227981</c:v>
                </c:pt>
                <c:pt idx="5271">
                  <c:v>0.13940606102958675</c:v>
                </c:pt>
                <c:pt idx="5272">
                  <c:v>0.13926207078270003</c:v>
                </c:pt>
                <c:pt idx="5273">
                  <c:v>0.1391089920705787</c:v>
                </c:pt>
                <c:pt idx="5274">
                  <c:v>0.13894927286191228</c:v>
                </c:pt>
                <c:pt idx="5275">
                  <c:v>0.13878770672863261</c:v>
                </c:pt>
                <c:pt idx="5276">
                  <c:v>0.13863005485611934</c:v>
                </c:pt>
                <c:pt idx="5277">
                  <c:v>0.13848229157560066</c:v>
                </c:pt>
                <c:pt idx="5278">
                  <c:v>0.13834967521061403</c:v>
                </c:pt>
                <c:pt idx="5279">
                  <c:v>0.1382352458903805</c:v>
                </c:pt>
                <c:pt idx="5280">
                  <c:v>0.1381400512780907</c:v>
                </c:pt>
                <c:pt idx="5281">
                  <c:v>0.13806283992067858</c:v>
                </c:pt>
                <c:pt idx="5282">
                  <c:v>0.13800072682108999</c:v>
                </c:pt>
                <c:pt idx="5283">
                  <c:v>0.1379506092645536</c:v>
                </c:pt>
                <c:pt idx="5284">
                  <c:v>0.13790854682997267</c:v>
                </c:pt>
                <c:pt idx="5285">
                  <c:v>0.13787144150272546</c:v>
                </c:pt>
                <c:pt idx="5286">
                  <c:v>0.13783699255298842</c:v>
                </c:pt>
                <c:pt idx="5287">
                  <c:v>0.13780369597270792</c:v>
                </c:pt>
                <c:pt idx="5288">
                  <c:v>0.1377710209342019</c:v>
                </c:pt>
                <c:pt idx="5289">
                  <c:v>0.13773949782108275</c:v>
                </c:pt>
                <c:pt idx="5290">
                  <c:v>0.13771018735785134</c:v>
                </c:pt>
                <c:pt idx="5291">
                  <c:v>0.13768410580353041</c:v>
                </c:pt>
                <c:pt idx="5292">
                  <c:v>0.13766169460046085</c:v>
                </c:pt>
                <c:pt idx="5293">
                  <c:v>0.13764233437385676</c:v>
                </c:pt>
                <c:pt idx="5294">
                  <c:v>0.13762399157638316</c:v>
                </c:pt>
                <c:pt idx="5295">
                  <c:v>0.13760436785084551</c:v>
                </c:pt>
                <c:pt idx="5296">
                  <c:v>0.13758067912921945</c:v>
                </c:pt>
                <c:pt idx="5297">
                  <c:v>0.13755160033831759</c:v>
                </c:pt>
                <c:pt idx="5298">
                  <c:v>0.13751744187489734</c:v>
                </c:pt>
                <c:pt idx="5299">
                  <c:v>0.13748094433839431</c:v>
                </c:pt>
                <c:pt idx="5300">
                  <c:v>0.13744564273885296</c:v>
                </c:pt>
                <c:pt idx="5301">
                  <c:v>0.13741666134275043</c:v>
                </c:pt>
                <c:pt idx="5302">
                  <c:v>0.13739788631813143</c:v>
                </c:pt>
                <c:pt idx="5303">
                  <c:v>0.13739192265663769</c:v>
                </c:pt>
                <c:pt idx="5304">
                  <c:v>0.13739956499317374</c:v>
                </c:pt>
                <c:pt idx="5305">
                  <c:v>0.13741944453312438</c:v>
                </c:pt>
                <c:pt idx="5306">
                  <c:v>0.1374487795608238</c:v>
                </c:pt>
                <c:pt idx="5307">
                  <c:v>0.13748346283500401</c:v>
                </c:pt>
                <c:pt idx="5308">
                  <c:v>0.13751916520003038</c:v>
                </c:pt>
                <c:pt idx="5309">
                  <c:v>0.13755102585294321</c:v>
                </c:pt>
                <c:pt idx="5310">
                  <c:v>0.13757511069938932</c:v>
                </c:pt>
                <c:pt idx="5311">
                  <c:v>0.13758907610285986</c:v>
                </c:pt>
                <c:pt idx="5312">
                  <c:v>0.13759256752389726</c:v>
                </c:pt>
                <c:pt idx="5313">
                  <c:v>0.13758872254280108</c:v>
                </c:pt>
                <c:pt idx="5314">
                  <c:v>0.13758293303778235</c:v>
                </c:pt>
                <c:pt idx="5315">
                  <c:v>0.13758231431661982</c:v>
                </c:pt>
                <c:pt idx="5316">
                  <c:v>0.13759433534272147</c:v>
                </c:pt>
                <c:pt idx="5317">
                  <c:v>0.1376241241721391</c:v>
                </c:pt>
                <c:pt idx="5318">
                  <c:v>0.13767318738064416</c:v>
                </c:pt>
                <c:pt idx="5319">
                  <c:v>0.13773879045629311</c:v>
                </c:pt>
                <c:pt idx="5320">
                  <c:v>0.13781488298517164</c:v>
                </c:pt>
                <c:pt idx="5321">
                  <c:v>0.13789381930635536</c:v>
                </c:pt>
                <c:pt idx="5322">
                  <c:v>0.13796847929204603</c:v>
                </c:pt>
                <c:pt idx="5323">
                  <c:v>0.13803470211682412</c:v>
                </c:pt>
                <c:pt idx="5324">
                  <c:v>0.13809124502455183</c:v>
                </c:pt>
                <c:pt idx="5325">
                  <c:v>0.13814022828264549</c:v>
                </c:pt>
                <c:pt idx="5326">
                  <c:v>0.13818461445196284</c:v>
                </c:pt>
                <c:pt idx="5327">
                  <c:v>0.13822732327401244</c:v>
                </c:pt>
                <c:pt idx="5328">
                  <c:v>0.13827016908963918</c:v>
                </c:pt>
                <c:pt idx="5329">
                  <c:v>0.13831297486393057</c:v>
                </c:pt>
                <c:pt idx="5330">
                  <c:v>0.13835481085026824</c:v>
                </c:pt>
                <c:pt idx="5331">
                  <c:v>0.1383946141168565</c:v>
                </c:pt>
                <c:pt idx="5332">
                  <c:v>0.1384323841043863</c:v>
                </c:pt>
                <c:pt idx="5333">
                  <c:v>0.13846931596704459</c:v>
                </c:pt>
                <c:pt idx="5334">
                  <c:v>0.13850678243243408</c:v>
                </c:pt>
                <c:pt idx="5335">
                  <c:v>0.13854611241232451</c:v>
                </c:pt>
                <c:pt idx="5336">
                  <c:v>0.13858673055570436</c:v>
                </c:pt>
                <c:pt idx="5337">
                  <c:v>0.13862597917539288</c:v>
                </c:pt>
                <c:pt idx="5338">
                  <c:v>0.13866049076821307</c:v>
                </c:pt>
                <c:pt idx="5339">
                  <c:v>0.13868508028983928</c:v>
                </c:pt>
                <c:pt idx="5340">
                  <c:v>0.13869629002927109</c:v>
                </c:pt>
                <c:pt idx="5341">
                  <c:v>0.138691637730748</c:v>
                </c:pt>
                <c:pt idx="5342">
                  <c:v>0.13867076946195567</c:v>
                </c:pt>
                <c:pt idx="5343">
                  <c:v>0.13863426347961838</c:v>
                </c:pt>
                <c:pt idx="5344">
                  <c:v>0.13858376268921158</c:v>
                </c:pt>
                <c:pt idx="5345">
                  <c:v>0.13852055637823402</c:v>
                </c:pt>
                <c:pt idx="5346">
                  <c:v>0.13844527004505414</c:v>
                </c:pt>
                <c:pt idx="5347">
                  <c:v>0.13835817561262587</c:v>
                </c:pt>
                <c:pt idx="5348">
                  <c:v>0.13825901460669099</c:v>
                </c:pt>
                <c:pt idx="5349">
                  <c:v>0.13814845907412254</c:v>
                </c:pt>
                <c:pt idx="5350">
                  <c:v>0.13802788914915876</c:v>
                </c:pt>
                <c:pt idx="5351">
                  <c:v>0.13789978986384377</c:v>
                </c:pt>
                <c:pt idx="5352">
                  <c:v>0.13776779335745026</c:v>
                </c:pt>
                <c:pt idx="5353">
                  <c:v>0.13763508556130655</c:v>
                </c:pt>
                <c:pt idx="5354">
                  <c:v>0.1375049369255702</c:v>
                </c:pt>
                <c:pt idx="5355">
                  <c:v>0.13737981888434148</c:v>
                </c:pt>
                <c:pt idx="5356">
                  <c:v>0.13726114027300895</c:v>
                </c:pt>
                <c:pt idx="5357">
                  <c:v>0.13714960222813299</c:v>
                </c:pt>
                <c:pt idx="5358">
                  <c:v>0.13704524339721147</c:v>
                </c:pt>
                <c:pt idx="5359">
                  <c:v>0.13694827926196529</c:v>
                </c:pt>
                <c:pt idx="5360">
                  <c:v>0.13685826366843445</c:v>
                </c:pt>
                <c:pt idx="5361">
                  <c:v>0.13677475117857674</c:v>
                </c:pt>
                <c:pt idx="5362">
                  <c:v>0.13669681185330551</c:v>
                </c:pt>
                <c:pt idx="5363">
                  <c:v>0.13662254652981465</c:v>
                </c:pt>
                <c:pt idx="5364">
                  <c:v>0.1365498811192013</c:v>
                </c:pt>
                <c:pt idx="5365">
                  <c:v>0.13647621397940901</c:v>
                </c:pt>
                <c:pt idx="5366">
                  <c:v>0.13639969450367773</c:v>
                </c:pt>
                <c:pt idx="5367">
                  <c:v>0.13631966321063416</c:v>
                </c:pt>
                <c:pt idx="5368">
                  <c:v>0.13623687102306337</c:v>
                </c:pt>
                <c:pt idx="5369">
                  <c:v>0.1361539184187418</c:v>
                </c:pt>
                <c:pt idx="5370">
                  <c:v>0.13607415260565225</c:v>
                </c:pt>
                <c:pt idx="5371">
                  <c:v>0.13600109451458209</c:v>
                </c:pt>
                <c:pt idx="5372">
                  <c:v>0.13593711822753762</c:v>
                </c:pt>
                <c:pt idx="5373">
                  <c:v>0.13588279201531639</c:v>
                </c:pt>
                <c:pt idx="5374">
                  <c:v>0.13583635157352936</c:v>
                </c:pt>
                <c:pt idx="5375">
                  <c:v>0.1357944493894897</c:v>
                </c:pt>
                <c:pt idx="5376">
                  <c:v>0.13575321137637519</c:v>
                </c:pt>
                <c:pt idx="5377">
                  <c:v>0.13570889698021749</c:v>
                </c:pt>
                <c:pt idx="5378">
                  <c:v>0.13565873519567029</c:v>
                </c:pt>
                <c:pt idx="5379">
                  <c:v>0.13560154023034909</c:v>
                </c:pt>
                <c:pt idx="5380">
                  <c:v>0.13553713891654129</c:v>
                </c:pt>
                <c:pt idx="5381">
                  <c:v>0.13546588629658574</c:v>
                </c:pt>
                <c:pt idx="5382">
                  <c:v>0.13538866517626935</c:v>
                </c:pt>
                <c:pt idx="5383">
                  <c:v>0.13530710538420221</c:v>
                </c:pt>
                <c:pt idx="5384">
                  <c:v>0.13522402247815501</c:v>
                </c:pt>
                <c:pt idx="5385">
                  <c:v>0.135143636214068</c:v>
                </c:pt>
                <c:pt idx="5386">
                  <c:v>0.13507244811969221</c:v>
                </c:pt>
                <c:pt idx="5387">
                  <c:v>0.13501748307488992</c:v>
                </c:pt>
                <c:pt idx="5388">
                  <c:v>0.13498541236161554</c:v>
                </c:pt>
                <c:pt idx="5389">
                  <c:v>0.13498014069018638</c:v>
                </c:pt>
                <c:pt idx="5390">
                  <c:v>0.13500096416516361</c:v>
                </c:pt>
                <c:pt idx="5391">
                  <c:v>0.13504195506145134</c:v>
                </c:pt>
                <c:pt idx="5392">
                  <c:v>0.13509235324491009</c:v>
                </c:pt>
                <c:pt idx="5393">
                  <c:v>0.13513998863918852</c:v>
                </c:pt>
                <c:pt idx="5394">
                  <c:v>0.13517303766520239</c:v>
                </c:pt>
                <c:pt idx="5395">
                  <c:v>0.13518319019809277</c:v>
                </c:pt>
                <c:pt idx="5396">
                  <c:v>0.13516789556376485</c:v>
                </c:pt>
                <c:pt idx="5397">
                  <c:v>0.13513018868009252</c:v>
                </c:pt>
                <c:pt idx="5398">
                  <c:v>0.1350767981684925</c:v>
                </c:pt>
                <c:pt idx="5399">
                  <c:v>0.1350160771857708</c:v>
                </c:pt>
                <c:pt idx="5400">
                  <c:v>0.13495532076376004</c:v>
                </c:pt>
                <c:pt idx="5401">
                  <c:v>0.13489966778426077</c:v>
                </c:pt>
                <c:pt idx="5402">
                  <c:v>0.13485038988370179</c:v>
                </c:pt>
                <c:pt idx="5403">
                  <c:v>0.13480669446210214</c:v>
                </c:pt>
                <c:pt idx="5404">
                  <c:v>0.13476590139844868</c:v>
                </c:pt>
                <c:pt idx="5405">
                  <c:v>0.13472550730713972</c:v>
                </c:pt>
                <c:pt idx="5406">
                  <c:v>0.13468305365415312</c:v>
                </c:pt>
                <c:pt idx="5407">
                  <c:v>0.13463805819038777</c:v>
                </c:pt>
                <c:pt idx="5408">
                  <c:v>0.13459043392437986</c:v>
                </c:pt>
                <c:pt idx="5409">
                  <c:v>0.13454167384276217</c:v>
                </c:pt>
                <c:pt idx="5410">
                  <c:v>0.13449379685736129</c:v>
                </c:pt>
                <c:pt idx="5411">
                  <c:v>0.13444917200950257</c:v>
                </c:pt>
                <c:pt idx="5412">
                  <c:v>0.1344105183991201</c:v>
                </c:pt>
                <c:pt idx="5413">
                  <c:v>0.13437998404049634</c:v>
                </c:pt>
                <c:pt idx="5414">
                  <c:v>0.13435914645061542</c:v>
                </c:pt>
                <c:pt idx="5415">
                  <c:v>0.13434826743252171</c:v>
                </c:pt>
                <c:pt idx="5416">
                  <c:v>0.13434620571384193</c:v>
                </c:pt>
                <c:pt idx="5417">
                  <c:v>0.13435076782788358</c:v>
                </c:pt>
                <c:pt idx="5418">
                  <c:v>0.13435927805330883</c:v>
                </c:pt>
                <c:pt idx="5419">
                  <c:v>0.13436862194648491</c:v>
                </c:pt>
                <c:pt idx="5420">
                  <c:v>0.13437660608960489</c:v>
                </c:pt>
                <c:pt idx="5421">
                  <c:v>0.13438156335122542</c:v>
                </c:pt>
                <c:pt idx="5422">
                  <c:v>0.13438239687864784</c:v>
                </c:pt>
                <c:pt idx="5423">
                  <c:v>0.13437827312702078</c:v>
                </c:pt>
                <c:pt idx="5424">
                  <c:v>0.1343682709985069</c:v>
                </c:pt>
                <c:pt idx="5425">
                  <c:v>0.13435125036197892</c:v>
                </c:pt>
                <c:pt idx="5426">
                  <c:v>0.13432672953521696</c:v>
                </c:pt>
                <c:pt idx="5427">
                  <c:v>0.13429453434442895</c:v>
                </c:pt>
                <c:pt idx="5428">
                  <c:v>0.13425558749443567</c:v>
                </c:pt>
                <c:pt idx="5429">
                  <c:v>0.13421164490464255</c:v>
                </c:pt>
                <c:pt idx="5430">
                  <c:v>0.13416503202708763</c:v>
                </c:pt>
                <c:pt idx="5431">
                  <c:v>0.13411802956289465</c:v>
                </c:pt>
                <c:pt idx="5432">
                  <c:v>0.13407247885686469</c:v>
                </c:pt>
                <c:pt idx="5433">
                  <c:v>0.13402969447956725</c:v>
                </c:pt>
                <c:pt idx="5434">
                  <c:v>0.1339906398806211</c:v>
                </c:pt>
                <c:pt idx="5435">
                  <c:v>0.13395614676399148</c:v>
                </c:pt>
                <c:pt idx="5436">
                  <c:v>0.13392735346474238</c:v>
                </c:pt>
                <c:pt idx="5437">
                  <c:v>0.13390522292645268</c:v>
                </c:pt>
                <c:pt idx="5438">
                  <c:v>0.13388988559123038</c:v>
                </c:pt>
                <c:pt idx="5439">
                  <c:v>0.13388081490786685</c:v>
                </c:pt>
                <c:pt idx="5440">
                  <c:v>0.13387573190243363</c:v>
                </c:pt>
                <c:pt idx="5441">
                  <c:v>0.13387161295890893</c:v>
                </c:pt>
                <c:pt idx="5442">
                  <c:v>0.13386560988777119</c:v>
                </c:pt>
                <c:pt idx="5443">
                  <c:v>0.13385605772666331</c:v>
                </c:pt>
                <c:pt idx="5444">
                  <c:v>0.13384260618631283</c:v>
                </c:pt>
                <c:pt idx="5445">
                  <c:v>0.13382740250385494</c:v>
                </c:pt>
                <c:pt idx="5446">
                  <c:v>0.13381294416414902</c:v>
                </c:pt>
                <c:pt idx="5447">
                  <c:v>0.1338015968952676</c:v>
                </c:pt>
                <c:pt idx="5448">
                  <c:v>0.13379362331612199</c:v>
                </c:pt>
                <c:pt idx="5449">
                  <c:v>0.13378727084410535</c:v>
                </c:pt>
                <c:pt idx="5450">
                  <c:v>0.13377894705590132</c:v>
                </c:pt>
                <c:pt idx="5451">
                  <c:v>0.13376497221237182</c:v>
                </c:pt>
                <c:pt idx="5452">
                  <c:v>0.13374271853082675</c:v>
                </c:pt>
                <c:pt idx="5453">
                  <c:v>0.13371249389977657</c:v>
                </c:pt>
                <c:pt idx="5454">
                  <c:v>0.13367675270277946</c:v>
                </c:pt>
                <c:pt idx="5455">
                  <c:v>0.13363987577634695</c:v>
                </c:pt>
                <c:pt idx="5456">
                  <c:v>0.13360659287805887</c:v>
                </c:pt>
                <c:pt idx="5457">
                  <c:v>0.1335798370290503</c:v>
                </c:pt>
                <c:pt idx="5458">
                  <c:v>0.1335608768443125</c:v>
                </c:pt>
                <c:pt idx="5459">
                  <c:v>0.1335480474428995</c:v>
                </c:pt>
                <c:pt idx="5460">
                  <c:v>0.13353959688381745</c:v>
                </c:pt>
                <c:pt idx="5461">
                  <c:v>0.13353324812635903</c:v>
                </c:pt>
                <c:pt idx="5462">
                  <c:v>0.1335277751340741</c:v>
                </c:pt>
                <c:pt idx="5463">
                  <c:v>0.13352269625893365</c:v>
                </c:pt>
                <c:pt idx="5464">
                  <c:v>0.13351853687956627</c:v>
                </c:pt>
                <c:pt idx="5465">
                  <c:v>0.13351450888698946</c:v>
                </c:pt>
                <c:pt idx="5466">
                  <c:v>0.13350929882156948</c:v>
                </c:pt>
                <c:pt idx="5467">
                  <c:v>0.13349957937078882</c:v>
                </c:pt>
                <c:pt idx="5468">
                  <c:v>0.13348228629122094</c:v>
                </c:pt>
                <c:pt idx="5469">
                  <c:v>0.13345435613845169</c:v>
                </c:pt>
                <c:pt idx="5470">
                  <c:v>0.13341535324111342</c:v>
                </c:pt>
                <c:pt idx="5471">
                  <c:v>0.13336650606799305</c:v>
                </c:pt>
                <c:pt idx="5472">
                  <c:v>0.13331188777871705</c:v>
                </c:pt>
                <c:pt idx="5473">
                  <c:v>0.13325701381922828</c:v>
                </c:pt>
                <c:pt idx="5474">
                  <c:v>0.13320765943391433</c:v>
                </c:pt>
                <c:pt idx="5475">
                  <c:v>0.13316850369463828</c:v>
                </c:pt>
                <c:pt idx="5476">
                  <c:v>0.13314243099279144</c:v>
                </c:pt>
                <c:pt idx="5477">
                  <c:v>0.13313048881814293</c:v>
                </c:pt>
                <c:pt idx="5478">
                  <c:v>0.13313096999831819</c:v>
                </c:pt>
                <c:pt idx="5479">
                  <c:v>0.13314063745842686</c:v>
                </c:pt>
                <c:pt idx="5480">
                  <c:v>0.13315507343293909</c:v>
                </c:pt>
                <c:pt idx="5481">
                  <c:v>0.13316985986792929</c:v>
                </c:pt>
                <c:pt idx="5482">
                  <c:v>0.13318154063255949</c:v>
                </c:pt>
                <c:pt idx="5483">
                  <c:v>0.13318823424602366</c:v>
                </c:pt>
                <c:pt idx="5484">
                  <c:v>0.13319042172377038</c:v>
                </c:pt>
                <c:pt idx="5485">
                  <c:v>0.13319059672246591</c:v>
                </c:pt>
                <c:pt idx="5486">
                  <c:v>0.13319195296474862</c:v>
                </c:pt>
                <c:pt idx="5487">
                  <c:v>0.13319750922735107</c:v>
                </c:pt>
                <c:pt idx="5488">
                  <c:v>0.13320849071134078</c:v>
                </c:pt>
                <c:pt idx="5489">
                  <c:v>0.13322336647113231</c:v>
                </c:pt>
                <c:pt idx="5490">
                  <c:v>0.13323841775844258</c:v>
                </c:pt>
                <c:pt idx="5491">
                  <c:v>0.13324835014360426</c:v>
                </c:pt>
                <c:pt idx="5492">
                  <c:v>0.1332488314543826</c:v>
                </c:pt>
                <c:pt idx="5493">
                  <c:v>0.13323679884494621</c:v>
                </c:pt>
                <c:pt idx="5494">
                  <c:v>0.13321242836287517</c:v>
                </c:pt>
                <c:pt idx="5495">
                  <c:v>0.13317786575138835</c:v>
                </c:pt>
                <c:pt idx="5496">
                  <c:v>0.13313656922500672</c:v>
                </c:pt>
                <c:pt idx="5497">
                  <c:v>0.13309129629591065</c:v>
                </c:pt>
                <c:pt idx="5498">
                  <c:v>0.13304366639563836</c:v>
                </c:pt>
                <c:pt idx="5499">
                  <c:v>0.13299368030011338</c:v>
                </c:pt>
                <c:pt idx="5500">
                  <c:v>0.13294107647602715</c:v>
                </c:pt>
                <c:pt idx="5501">
                  <c:v>0.13288659909873679</c:v>
                </c:pt>
                <c:pt idx="5502">
                  <c:v>0.13283322139520359</c:v>
                </c:pt>
                <c:pt idx="5503">
                  <c:v>0.1327861005867631</c:v>
                </c:pt>
                <c:pt idx="5504">
                  <c:v>0.13275187782433495</c:v>
                </c:pt>
                <c:pt idx="5505">
                  <c:v>0.13273610042193396</c:v>
                </c:pt>
                <c:pt idx="5506">
                  <c:v>0.13274138862868357</c:v>
                </c:pt>
                <c:pt idx="5507">
                  <c:v>0.13276595122647239</c:v>
                </c:pt>
                <c:pt idx="5508">
                  <c:v>0.13280340967741078</c:v>
                </c:pt>
                <c:pt idx="5509">
                  <c:v>0.13284493682388099</c:v>
                </c:pt>
                <c:pt idx="5510">
                  <c:v>0.13288021616149026</c:v>
                </c:pt>
                <c:pt idx="5511">
                  <c:v>0.13290102663132763</c:v>
                </c:pt>
                <c:pt idx="5512">
                  <c:v>0.13290268801433902</c:v>
                </c:pt>
                <c:pt idx="5513">
                  <c:v>0.13288428199423252</c:v>
                </c:pt>
                <c:pt idx="5514">
                  <c:v>0.13284795316078102</c:v>
                </c:pt>
                <c:pt idx="5515">
                  <c:v>0.13279781474437236</c:v>
                </c:pt>
                <c:pt idx="5516">
                  <c:v>0.1327384604401306</c:v>
                </c:pt>
                <c:pt idx="5517">
                  <c:v>0.13267465705436388</c:v>
                </c:pt>
                <c:pt idx="5518">
                  <c:v>0.13260998921521161</c:v>
                </c:pt>
                <c:pt idx="5519">
                  <c:v>0.13254808315049826</c:v>
                </c:pt>
                <c:pt idx="5520">
                  <c:v>0.13249203890479377</c:v>
                </c:pt>
                <c:pt idx="5521">
                  <c:v>0.13244521714587709</c:v>
                </c:pt>
                <c:pt idx="5522">
                  <c:v>0.13241023515248462</c:v>
                </c:pt>
                <c:pt idx="5523">
                  <c:v>0.13238896782718601</c:v>
                </c:pt>
                <c:pt idx="5524">
                  <c:v>0.13238184983798906</c:v>
                </c:pt>
                <c:pt idx="5525">
                  <c:v>0.13238774509681639</c:v>
                </c:pt>
                <c:pt idx="5526">
                  <c:v>0.13240399022411309</c:v>
                </c:pt>
                <c:pt idx="5527">
                  <c:v>0.13242674315780867</c:v>
                </c:pt>
                <c:pt idx="5528">
                  <c:v>0.1324518557448694</c:v>
                </c:pt>
                <c:pt idx="5529">
                  <c:v>0.13247535370657182</c:v>
                </c:pt>
                <c:pt idx="5530">
                  <c:v>0.13249391712169778</c:v>
                </c:pt>
                <c:pt idx="5531">
                  <c:v>0.13250540499721331</c:v>
                </c:pt>
                <c:pt idx="5532">
                  <c:v>0.13250885578723037</c:v>
                </c:pt>
                <c:pt idx="5533">
                  <c:v>0.13250483714831873</c:v>
                </c:pt>
                <c:pt idx="5534">
                  <c:v>0.13249500911200418</c:v>
                </c:pt>
                <c:pt idx="5535">
                  <c:v>0.13248177437451403</c:v>
                </c:pt>
                <c:pt idx="5536">
                  <c:v>0.13246771017802461</c:v>
                </c:pt>
                <c:pt idx="5537">
                  <c:v>0.13245465097480424</c:v>
                </c:pt>
                <c:pt idx="5538">
                  <c:v>0.13244333913957618</c:v>
                </c:pt>
                <c:pt idx="5539">
                  <c:v>0.13243298841336648</c:v>
                </c:pt>
                <c:pt idx="5540">
                  <c:v>0.13242154612549284</c:v>
                </c:pt>
                <c:pt idx="5541">
                  <c:v>0.13240669780440839</c:v>
                </c:pt>
                <c:pt idx="5542">
                  <c:v>0.13238621668869566</c:v>
                </c:pt>
                <c:pt idx="5543">
                  <c:v>0.13235883726017572</c:v>
                </c:pt>
                <c:pt idx="5544">
                  <c:v>0.13232521576191048</c:v>
                </c:pt>
                <c:pt idx="5545">
                  <c:v>0.13228723096688955</c:v>
                </c:pt>
                <c:pt idx="5546">
                  <c:v>0.13224759060866786</c:v>
                </c:pt>
                <c:pt idx="5547">
                  <c:v>0.13220939434728163</c:v>
                </c:pt>
                <c:pt idx="5548">
                  <c:v>0.13217530429287205</c:v>
                </c:pt>
                <c:pt idx="5549">
                  <c:v>0.13214732713094646</c:v>
                </c:pt>
                <c:pt idx="5550">
                  <c:v>0.13212655274460594</c:v>
                </c:pt>
                <c:pt idx="5551">
                  <c:v>0.13211350379578246</c:v>
                </c:pt>
                <c:pt idx="5552">
                  <c:v>0.1321084414329009</c:v>
                </c:pt>
                <c:pt idx="5553">
                  <c:v>0.1321106671196578</c:v>
                </c:pt>
                <c:pt idx="5554">
                  <c:v>0.13211983183236764</c:v>
                </c:pt>
                <c:pt idx="5555">
                  <c:v>0.13213427755792362</c:v>
                </c:pt>
                <c:pt idx="5556">
                  <c:v>0.13215269546378028</c:v>
                </c:pt>
                <c:pt idx="5557">
                  <c:v>0.1321729036856697</c:v>
                </c:pt>
                <c:pt idx="5558">
                  <c:v>0.13219337474387827</c:v>
                </c:pt>
                <c:pt idx="5559">
                  <c:v>0.13221253722709514</c:v>
                </c:pt>
                <c:pt idx="5560">
                  <c:v>0.13222960520766869</c:v>
                </c:pt>
                <c:pt idx="5561">
                  <c:v>0.13224436016623364</c:v>
                </c:pt>
                <c:pt idx="5562">
                  <c:v>0.13225636531007134</c:v>
                </c:pt>
                <c:pt idx="5563">
                  <c:v>0.13226557675452588</c:v>
                </c:pt>
                <c:pt idx="5564">
                  <c:v>0.13227120849216123</c:v>
                </c:pt>
                <c:pt idx="5565">
                  <c:v>0.13227229992263168</c:v>
                </c:pt>
                <c:pt idx="5566">
                  <c:v>0.13226802153088568</c:v>
                </c:pt>
                <c:pt idx="5567">
                  <c:v>0.13225819885216106</c:v>
                </c:pt>
                <c:pt idx="5568">
                  <c:v>0.13224344342343353</c:v>
                </c:pt>
                <c:pt idx="5569">
                  <c:v>0.13222585106744134</c:v>
                </c:pt>
                <c:pt idx="5570">
                  <c:v>0.13220777926511362</c:v>
                </c:pt>
                <c:pt idx="5571">
                  <c:v>0.1321920652656382</c:v>
                </c:pt>
                <c:pt idx="5572">
                  <c:v>0.13218089121192056</c:v>
                </c:pt>
                <c:pt idx="5573">
                  <c:v>0.13217482417037008</c:v>
                </c:pt>
                <c:pt idx="5574">
                  <c:v>0.13217307827483682</c:v>
                </c:pt>
                <c:pt idx="5575">
                  <c:v>0.1321729036856697</c:v>
                </c:pt>
                <c:pt idx="5576">
                  <c:v>0.13217085226821113</c:v>
                </c:pt>
                <c:pt idx="5577">
                  <c:v>0.13216290857286872</c:v>
                </c:pt>
                <c:pt idx="5578">
                  <c:v>0.13214614872530384</c:v>
                </c:pt>
                <c:pt idx="5579">
                  <c:v>0.1321197009065388</c:v>
                </c:pt>
                <c:pt idx="5580">
                  <c:v>0.13208457056862033</c:v>
                </c:pt>
                <c:pt idx="5581">
                  <c:v>0.13204390147818434</c:v>
                </c:pt>
                <c:pt idx="5582">
                  <c:v>0.13200240722214474</c:v>
                </c:pt>
                <c:pt idx="5583">
                  <c:v>0.13196536680334414</c:v>
                </c:pt>
                <c:pt idx="5584">
                  <c:v>0.13193714142019608</c:v>
                </c:pt>
                <c:pt idx="5585">
                  <c:v>0.13191991044200224</c:v>
                </c:pt>
                <c:pt idx="5586">
                  <c:v>0.13191345445408154</c:v>
                </c:pt>
                <c:pt idx="5587">
                  <c:v>0.13191506844206435</c:v>
                </c:pt>
                <c:pt idx="5588">
                  <c:v>0.13191999768573937</c:v>
                </c:pt>
                <c:pt idx="5589">
                  <c:v>0.13192274587243336</c:v>
                </c:pt>
                <c:pt idx="5590">
                  <c:v>0.13191873265326481</c:v>
                </c:pt>
                <c:pt idx="5591">
                  <c:v>0.13190503564103617</c:v>
                </c:pt>
                <c:pt idx="5592">
                  <c:v>0.13188152489789873</c:v>
                </c:pt>
                <c:pt idx="5593">
                  <c:v>0.13184972853344779</c:v>
                </c:pt>
                <c:pt idx="5594">
                  <c:v>0.13181322446705368</c:v>
                </c:pt>
                <c:pt idx="5595">
                  <c:v>0.13177563328296082</c:v>
                </c:pt>
                <c:pt idx="5596">
                  <c:v>0.13174035634936299</c:v>
                </c:pt>
                <c:pt idx="5597">
                  <c:v>0.13170913712705767</c:v>
                </c:pt>
                <c:pt idx="5598">
                  <c:v>0.13168310828997776</c:v>
                </c:pt>
                <c:pt idx="5599">
                  <c:v>0.13166192013725053</c:v>
                </c:pt>
                <c:pt idx="5600">
                  <c:v>0.13164452569811835</c:v>
                </c:pt>
                <c:pt idx="5601">
                  <c:v>0.13163035781015087</c:v>
                </c:pt>
                <c:pt idx="5602">
                  <c:v>0.13161906742420337</c:v>
                </c:pt>
                <c:pt idx="5603">
                  <c:v>0.13161021840796361</c:v>
                </c:pt>
                <c:pt idx="5604">
                  <c:v>0.13160411574319364</c:v>
                </c:pt>
                <c:pt idx="5605">
                  <c:v>0.13160093367343551</c:v>
                </c:pt>
                <c:pt idx="5606">
                  <c:v>0.13160089008360087</c:v>
                </c:pt>
                <c:pt idx="5607">
                  <c:v>0.13160437728421071</c:v>
                </c:pt>
                <c:pt idx="5608">
                  <c:v>0.13161113381507528</c:v>
                </c:pt>
                <c:pt idx="5609">
                  <c:v>0.13162150856386201</c:v>
                </c:pt>
                <c:pt idx="5610">
                  <c:v>0.13163484789077062</c:v>
                </c:pt>
                <c:pt idx="5611">
                  <c:v>0.13165036736188329</c:v>
                </c:pt>
                <c:pt idx="5612">
                  <c:v>0.13166636694779277</c:v>
                </c:pt>
                <c:pt idx="5613">
                  <c:v>0.13168044881489982</c:v>
                </c:pt>
                <c:pt idx="5614">
                  <c:v>0.13169017123727478</c:v>
                </c:pt>
                <c:pt idx="5615">
                  <c:v>0.13169300516817184</c:v>
                </c:pt>
                <c:pt idx="5616">
                  <c:v>0.13168759891600967</c:v>
                </c:pt>
                <c:pt idx="5617">
                  <c:v>0.13167356041418932</c:v>
                </c:pt>
                <c:pt idx="5618">
                  <c:v>0.13165193677747966</c:v>
                </c:pt>
                <c:pt idx="5619">
                  <c:v>0.13162464719215683</c:v>
                </c:pt>
                <c:pt idx="5620">
                  <c:v>0.13159387217725149</c:v>
                </c:pt>
                <c:pt idx="5621">
                  <c:v>0.13156157383426137</c:v>
                </c:pt>
                <c:pt idx="5622">
                  <c:v>0.1315292778931102</c:v>
                </c:pt>
                <c:pt idx="5623">
                  <c:v>0.13149824815802236</c:v>
                </c:pt>
                <c:pt idx="5624">
                  <c:v>0.13146957377277457</c:v>
                </c:pt>
                <c:pt idx="5625">
                  <c:v>0.13144499723504499</c:v>
                </c:pt>
                <c:pt idx="5626">
                  <c:v>0.13142695789563208</c:v>
                </c:pt>
                <c:pt idx="5627">
                  <c:v>0.13141811279283633</c:v>
                </c:pt>
                <c:pt idx="5628">
                  <c:v>0.13142133709515791</c:v>
                </c:pt>
                <c:pt idx="5629">
                  <c:v>0.13143732824556797</c:v>
                </c:pt>
                <c:pt idx="5630">
                  <c:v>0.13146504182435381</c:v>
                </c:pt>
                <c:pt idx="5631">
                  <c:v>0.13150112441664141</c:v>
                </c:pt>
                <c:pt idx="5632">
                  <c:v>0.13154056594500363</c:v>
                </c:pt>
                <c:pt idx="5633">
                  <c:v>0.13157761373674937</c:v>
                </c:pt>
                <c:pt idx="5634">
                  <c:v>0.13160799528443923</c:v>
                </c:pt>
                <c:pt idx="5635">
                  <c:v>0.13162979110424577</c:v>
                </c:pt>
                <c:pt idx="5636">
                  <c:v>0.13164313068555844</c:v>
                </c:pt>
                <c:pt idx="5637">
                  <c:v>0.13165028017229441</c:v>
                </c:pt>
                <c:pt idx="5638">
                  <c:v>0.13165424731631725</c:v>
                </c:pt>
                <c:pt idx="5639">
                  <c:v>0.13165699382186957</c:v>
                </c:pt>
                <c:pt idx="5640">
                  <c:v>0.13165830168776116</c:v>
                </c:pt>
                <c:pt idx="5641">
                  <c:v>0.13165660146287006</c:v>
                </c:pt>
                <c:pt idx="5642">
                  <c:v>0.13164919030390798</c:v>
                </c:pt>
                <c:pt idx="5643">
                  <c:v>0.13163428117900644</c:v>
                </c:pt>
                <c:pt idx="5644">
                  <c:v>0.13161213640603087</c:v>
                </c:pt>
                <c:pt idx="5645">
                  <c:v>0.1315855903218518</c:v>
                </c:pt>
                <c:pt idx="5646">
                  <c:v>0.1315593073740694</c:v>
                </c:pt>
                <c:pt idx="5647">
                  <c:v>0.13153869184657807</c:v>
                </c:pt>
                <c:pt idx="5648">
                  <c:v>0.13152818832833824</c:v>
                </c:pt>
                <c:pt idx="5649">
                  <c:v>0.13152905997993714</c:v>
                </c:pt>
                <c:pt idx="5650">
                  <c:v>0.13153978143770184</c:v>
                </c:pt>
                <c:pt idx="5651">
                  <c:v>0.13155582053533144</c:v>
                </c:pt>
                <c:pt idx="5652">
                  <c:v>0.13157186022532896</c:v>
                </c:pt>
                <c:pt idx="5653">
                  <c:v>0.13158288785584482</c:v>
                </c:pt>
                <c:pt idx="5654">
                  <c:v>0.1315861569700828</c:v>
                </c:pt>
                <c:pt idx="5655">
                  <c:v>0.1315821032720893</c:v>
                </c:pt>
                <c:pt idx="5656">
                  <c:v>0.13157294989967128</c:v>
                </c:pt>
                <c:pt idx="5657">
                  <c:v>0.13156266348279477</c:v>
                </c:pt>
                <c:pt idx="5658">
                  <c:v>0.1315551231709432</c:v>
                </c:pt>
                <c:pt idx="5659">
                  <c:v>0.13155316183960497</c:v>
                </c:pt>
                <c:pt idx="5660">
                  <c:v>0.13155695375485055</c:v>
                </c:pt>
                <c:pt idx="5661">
                  <c:v>0.13156471202943865</c:v>
                </c:pt>
                <c:pt idx="5662">
                  <c:v>0.13157273196458419</c:v>
                </c:pt>
                <c:pt idx="5663">
                  <c:v>0.13157656763809433</c:v>
                </c:pt>
                <c:pt idx="5664">
                  <c:v>0.13157238326867204</c:v>
                </c:pt>
                <c:pt idx="5665">
                  <c:v>0.13155752036571899</c:v>
                </c:pt>
                <c:pt idx="5666">
                  <c:v>0.13153224152311915</c:v>
                </c:pt>
                <c:pt idx="5667">
                  <c:v>0.1314992069087787</c:v>
                </c:pt>
                <c:pt idx="5668">
                  <c:v>0.1314635166600403</c:v>
                </c:pt>
                <c:pt idx="5669">
                  <c:v>0.13143127158254286</c:v>
                </c:pt>
                <c:pt idx="5670">
                  <c:v>0.1314085271705473</c:v>
                </c:pt>
                <c:pt idx="5671">
                  <c:v>0.13139972601275518</c:v>
                </c:pt>
                <c:pt idx="5672">
                  <c:v>0.13140560795487743</c:v>
                </c:pt>
                <c:pt idx="5673">
                  <c:v>0.13142395141191077</c:v>
                </c:pt>
                <c:pt idx="5674">
                  <c:v>0.13144952897429996</c:v>
                </c:pt>
                <c:pt idx="5675">
                  <c:v>0.13147624105208877</c:v>
                </c:pt>
                <c:pt idx="5676">
                  <c:v>0.13149715867109524</c:v>
                </c:pt>
                <c:pt idx="5677">
                  <c:v>0.13150814082439732</c:v>
                </c:pt>
                <c:pt idx="5678">
                  <c:v>0.13150705131265317</c:v>
                </c:pt>
                <c:pt idx="5679">
                  <c:v>0.13149397738491075</c:v>
                </c:pt>
                <c:pt idx="5680">
                  <c:v>0.13147183976471932</c:v>
                </c:pt>
                <c:pt idx="5681">
                  <c:v>0.13144408217804882</c:v>
                </c:pt>
                <c:pt idx="5682">
                  <c:v>0.13141519351273401</c:v>
                </c:pt>
                <c:pt idx="5683">
                  <c:v>0.13138918228626861</c:v>
                </c:pt>
                <c:pt idx="5684">
                  <c:v>0.1313694025973714</c:v>
                </c:pt>
                <c:pt idx="5685">
                  <c:v>0.13135864177935652</c:v>
                </c:pt>
                <c:pt idx="5686">
                  <c:v>0.13135807542789946</c:v>
                </c:pt>
                <c:pt idx="5687">
                  <c:v>0.13136700644072985</c:v>
                </c:pt>
                <c:pt idx="5688">
                  <c:v>0.13138308272666521</c:v>
                </c:pt>
                <c:pt idx="5689">
                  <c:v>0.13140186093068607</c:v>
                </c:pt>
                <c:pt idx="5690">
                  <c:v>0.1314179385069062</c:v>
                </c:pt>
                <c:pt idx="5691">
                  <c:v>0.13142652217206396</c:v>
                </c:pt>
                <c:pt idx="5692">
                  <c:v>0.13142499714301847</c:v>
                </c:pt>
                <c:pt idx="5693">
                  <c:v>0.13141318924223377</c:v>
                </c:pt>
                <c:pt idx="5694">
                  <c:v>0.13139358273603452</c:v>
                </c:pt>
                <c:pt idx="5695">
                  <c:v>0.13137040463043259</c:v>
                </c:pt>
                <c:pt idx="5696">
                  <c:v>0.131347619841368</c:v>
                </c:pt>
                <c:pt idx="5697">
                  <c:v>0.13132766779556693</c:v>
                </c:pt>
                <c:pt idx="5698">
                  <c:v>0.13131115795291859</c:v>
                </c:pt>
                <c:pt idx="5699">
                  <c:v>0.13129656534277656</c:v>
                </c:pt>
                <c:pt idx="5700">
                  <c:v>0.13128214745431477</c:v>
                </c:pt>
                <c:pt idx="5701">
                  <c:v>0.13126781715730951</c:v>
                </c:pt>
                <c:pt idx="5702">
                  <c:v>0.13125479398444739</c:v>
                </c:pt>
                <c:pt idx="5703">
                  <c:v>0.13124704124423781</c:v>
                </c:pt>
                <c:pt idx="5704">
                  <c:v>0.13124860920300307</c:v>
                </c:pt>
                <c:pt idx="5705">
                  <c:v>0.13126263397483806</c:v>
                </c:pt>
                <c:pt idx="5706">
                  <c:v>0.13128950879375478</c:v>
                </c:pt>
                <c:pt idx="5707">
                  <c:v>0.13132705792214161</c:v>
                </c:pt>
                <c:pt idx="5708">
                  <c:v>0.13137001253026359</c:v>
                </c:pt>
                <c:pt idx="5709">
                  <c:v>0.13141310210024792</c:v>
                </c:pt>
                <c:pt idx="5710">
                  <c:v>0.13145166413706832</c:v>
                </c:pt>
                <c:pt idx="5711">
                  <c:v>0.13148299558975418</c:v>
                </c:pt>
                <c:pt idx="5712">
                  <c:v>0.13150591822333835</c:v>
                </c:pt>
                <c:pt idx="5713">
                  <c:v>0.13152008205225763</c:v>
                </c:pt>
                <c:pt idx="5714">
                  <c:v>0.13152491965042346</c:v>
                </c:pt>
                <c:pt idx="5715">
                  <c:v>0.13151868743936934</c:v>
                </c:pt>
                <c:pt idx="5716">
                  <c:v>0.13149977344431163</c:v>
                </c:pt>
                <c:pt idx="5717">
                  <c:v>0.13146735136908194</c:v>
                </c:pt>
                <c:pt idx="5718">
                  <c:v>0.13142260067962341</c:v>
                </c:pt>
                <c:pt idx="5719">
                  <c:v>0.13137018679696155</c:v>
                </c:pt>
                <c:pt idx="5720">
                  <c:v>0.13131743074796287</c:v>
                </c:pt>
                <c:pt idx="5721">
                  <c:v>0.13127186792280876</c:v>
                </c:pt>
                <c:pt idx="5722">
                  <c:v>0.13124063880469661</c:v>
                </c:pt>
                <c:pt idx="5723">
                  <c:v>0.1312273115802155</c:v>
                </c:pt>
                <c:pt idx="5724">
                  <c:v>0.13123149262622247</c:v>
                </c:pt>
                <c:pt idx="5725">
                  <c:v>0.13124873986648911</c:v>
                </c:pt>
                <c:pt idx="5726">
                  <c:v>0.13127269550320408</c:v>
                </c:pt>
                <c:pt idx="5727">
                  <c:v>0.13129626042779419</c:v>
                </c:pt>
                <c:pt idx="5728">
                  <c:v>0.13131311819163727</c:v>
                </c:pt>
                <c:pt idx="5729">
                  <c:v>0.1313185633456132</c:v>
                </c:pt>
                <c:pt idx="5730">
                  <c:v>0.13131033029922723</c:v>
                </c:pt>
                <c:pt idx="5731">
                  <c:v>0.13128807136264065</c:v>
                </c:pt>
                <c:pt idx="5732">
                  <c:v>0.13125387932812072</c:v>
                </c:pt>
                <c:pt idx="5733">
                  <c:v>0.13121202497337447</c:v>
                </c:pt>
                <c:pt idx="5734">
                  <c:v>0.13116926017374875</c:v>
                </c:pt>
                <c:pt idx="5735">
                  <c:v>0.13113368411448889</c:v>
                </c:pt>
                <c:pt idx="5736">
                  <c:v>0.13111295815785506</c:v>
                </c:pt>
                <c:pt idx="5737">
                  <c:v>0.13111239212669645</c:v>
                </c:pt>
                <c:pt idx="5738">
                  <c:v>0.13113272617032201</c:v>
                </c:pt>
                <c:pt idx="5739">
                  <c:v>0.13116930372028268</c:v>
                </c:pt>
                <c:pt idx="5740">
                  <c:v>0.1312125911344032</c:v>
                </c:pt>
                <c:pt idx="5741">
                  <c:v>0.13125196291158747</c:v>
                </c:pt>
                <c:pt idx="5742">
                  <c:v>0.1312776174612923</c:v>
                </c:pt>
                <c:pt idx="5743">
                  <c:v>0.131284499584713</c:v>
                </c:pt>
                <c:pt idx="5744">
                  <c:v>0.13127369731316085</c:v>
                </c:pt>
                <c:pt idx="5745">
                  <c:v>0.1312510047064922</c:v>
                </c:pt>
                <c:pt idx="5746">
                  <c:v>0.13122522107230628</c:v>
                </c:pt>
                <c:pt idx="5747">
                  <c:v>0.13120353264651163</c:v>
                </c:pt>
                <c:pt idx="5748">
                  <c:v>0.13119016301201347</c:v>
                </c:pt>
                <c:pt idx="5749">
                  <c:v>0.13118515494870098</c:v>
                </c:pt>
                <c:pt idx="5750">
                  <c:v>0.13118554688200768</c:v>
                </c:pt>
                <c:pt idx="5751">
                  <c:v>0.13118811623133386</c:v>
                </c:pt>
                <c:pt idx="5752">
                  <c:v>0.13119129527781015</c:v>
                </c:pt>
                <c:pt idx="5753">
                  <c:v>0.13119643405968062</c:v>
                </c:pt>
                <c:pt idx="5754">
                  <c:v>0.13120684245672021</c:v>
                </c:pt>
                <c:pt idx="5755">
                  <c:v>0.13122535172875571</c:v>
                </c:pt>
                <c:pt idx="5756">
                  <c:v>0.13125213713092287</c:v>
                </c:pt>
                <c:pt idx="5757">
                  <c:v>0.13128341063387083</c:v>
                </c:pt>
                <c:pt idx="5758">
                  <c:v>0.13131237765597048</c:v>
                </c:pt>
                <c:pt idx="5759">
                  <c:v>0.13133184980784118</c:v>
                </c:pt>
                <c:pt idx="5760">
                  <c:v>0.13133633680329282</c:v>
                </c:pt>
                <c:pt idx="5761">
                  <c:v>0.13132553324232499</c:v>
                </c:pt>
                <c:pt idx="5762">
                  <c:v>0.13130379624651678</c:v>
                </c:pt>
                <c:pt idx="5763">
                  <c:v>0.13127962110622449</c:v>
                </c:pt>
                <c:pt idx="5764">
                  <c:v>0.13126198063689964</c:v>
                </c:pt>
                <c:pt idx="5765">
                  <c:v>0.13125662330287946</c:v>
                </c:pt>
                <c:pt idx="5766">
                  <c:v>0.13126550867344255</c:v>
                </c:pt>
                <c:pt idx="5767">
                  <c:v>0.13128589344577513</c:v>
                </c:pt>
                <c:pt idx="5768">
                  <c:v>0.13131215985160283</c:v>
                </c:pt>
                <c:pt idx="5769">
                  <c:v>0.1313390377355278</c:v>
                </c:pt>
                <c:pt idx="5770">
                  <c:v>0.1313629547877585</c:v>
                </c:pt>
                <c:pt idx="5771">
                  <c:v>0.13138360554270301</c:v>
                </c:pt>
                <c:pt idx="5772">
                  <c:v>0.13140377800879166</c:v>
                </c:pt>
                <c:pt idx="5773">
                  <c:v>0.13142674003379351</c:v>
                </c:pt>
                <c:pt idx="5774">
                  <c:v>0.13145541159098062</c:v>
                </c:pt>
                <c:pt idx="5775">
                  <c:v>0.13149049107064903</c:v>
                </c:pt>
                <c:pt idx="5776">
                  <c:v>0.13153054179167023</c:v>
                </c:pt>
                <c:pt idx="5777">
                  <c:v>0.13157294989967128</c:v>
                </c:pt>
                <c:pt idx="5778">
                  <c:v>0.13161444673313116</c:v>
                </c:pt>
                <c:pt idx="5779">
                  <c:v>0.13165280867748363</c:v>
                </c:pt>
                <c:pt idx="5780">
                  <c:v>0.13168663974926809</c:v>
                </c:pt>
                <c:pt idx="5781">
                  <c:v>0.13171589528793148</c:v>
                </c:pt>
                <c:pt idx="5782">
                  <c:v>0.13174053076473002</c:v>
                </c:pt>
                <c:pt idx="5783">
                  <c:v>0.13176102505802401</c:v>
                </c:pt>
                <c:pt idx="5784">
                  <c:v>0.13177755201169938</c:v>
                </c:pt>
                <c:pt idx="5785">
                  <c:v>0.13179028560813044</c:v>
                </c:pt>
                <c:pt idx="5786">
                  <c:v>0.13179922551362699</c:v>
                </c:pt>
                <c:pt idx="5787">
                  <c:v>0.13180502564830399</c:v>
                </c:pt>
                <c:pt idx="5788">
                  <c:v>0.13180812199251479</c:v>
                </c:pt>
                <c:pt idx="5789">
                  <c:v>0.1318088633739819</c:v>
                </c:pt>
                <c:pt idx="5790">
                  <c:v>0.1318068136753664</c:v>
                </c:pt>
                <c:pt idx="5791">
                  <c:v>0.13180149322623314</c:v>
                </c:pt>
                <c:pt idx="5792">
                  <c:v>0.13179202996548389</c:v>
                </c:pt>
                <c:pt idx="5793">
                  <c:v>0.1317781189104491</c:v>
                </c:pt>
                <c:pt idx="5794">
                  <c:v>0.13176041457573795</c:v>
                </c:pt>
                <c:pt idx="5795">
                  <c:v>0.13174013833025267</c:v>
                </c:pt>
                <c:pt idx="5796">
                  <c:v>0.13171986303137617</c:v>
                </c:pt>
                <c:pt idx="5797">
                  <c:v>0.13170159427169337</c:v>
                </c:pt>
                <c:pt idx="5798">
                  <c:v>0.13168786050730674</c:v>
                </c:pt>
                <c:pt idx="5799">
                  <c:v>0.13168031802146374</c:v>
                </c:pt>
                <c:pt idx="5800">
                  <c:v>0.13167983844586828</c:v>
                </c:pt>
                <c:pt idx="5801">
                  <c:v>0.13168681414306349</c:v>
                </c:pt>
                <c:pt idx="5802">
                  <c:v>0.13170080947345719</c:v>
                </c:pt>
                <c:pt idx="5803">
                  <c:v>0.13172025544753285</c:v>
                </c:pt>
                <c:pt idx="5804">
                  <c:v>0.13174214411019569</c:v>
                </c:pt>
                <c:pt idx="5805">
                  <c:v>0.13176233323724096</c:v>
                </c:pt>
                <c:pt idx="5806">
                  <c:v>0.13177624378663999</c:v>
                </c:pt>
                <c:pt idx="5807">
                  <c:v>0.13178016847364071</c:v>
                </c:pt>
                <c:pt idx="5808">
                  <c:v>0.13177275520574716</c:v>
                </c:pt>
                <c:pt idx="5809">
                  <c:v>0.13175631564547052</c:v>
                </c:pt>
                <c:pt idx="5810">
                  <c:v>0.1317376529201314</c:v>
                </c:pt>
                <c:pt idx="5811">
                  <c:v>0.13172505167365423</c:v>
                </c:pt>
                <c:pt idx="5812">
                  <c:v>0.13172792943475187</c:v>
                </c:pt>
                <c:pt idx="5813">
                  <c:v>0.13175243477906273</c:v>
                </c:pt>
                <c:pt idx="5814">
                  <c:v>0.13180014131921569</c:v>
                </c:pt>
                <c:pt idx="5815">
                  <c:v>0.13186638971256437</c:v>
                </c:pt>
                <c:pt idx="5816">
                  <c:v>0.13194154742564101</c:v>
                </c:pt>
                <c:pt idx="5817">
                  <c:v>0.13201492925607561</c:v>
                </c:pt>
                <c:pt idx="5818">
                  <c:v>0.13207540659997419</c:v>
                </c:pt>
                <c:pt idx="5819">
                  <c:v>0.13211603499935209</c:v>
                </c:pt>
                <c:pt idx="5820">
                  <c:v>0.13213462670527376</c:v>
                </c:pt>
                <c:pt idx="5821">
                  <c:v>0.1321334483340918</c:v>
                </c:pt>
                <c:pt idx="5822">
                  <c:v>0.13211799887435383</c:v>
                </c:pt>
                <c:pt idx="5823">
                  <c:v>0.13209526210977451</c:v>
                </c:pt>
                <c:pt idx="5824">
                  <c:v>0.13207235198672873</c:v>
                </c:pt>
                <c:pt idx="5825">
                  <c:v>0.13205568290439784</c:v>
                </c:pt>
                <c:pt idx="5826">
                  <c:v>0.13205040304053683</c:v>
                </c:pt>
                <c:pt idx="5827">
                  <c:v>0.13206026465646181</c:v>
                </c:pt>
                <c:pt idx="5828">
                  <c:v>0.13208705796490461</c:v>
                </c:pt>
                <c:pt idx="5829">
                  <c:v>0.13212956409616805</c:v>
                </c:pt>
                <c:pt idx="5830">
                  <c:v>0.13218329186327538</c:v>
                </c:pt>
                <c:pt idx="5831">
                  <c:v>0.13224095513130185</c:v>
                </c:pt>
                <c:pt idx="5832">
                  <c:v>0.13229382349189611</c:v>
                </c:pt>
                <c:pt idx="5833">
                  <c:v>0.13233333708020589</c:v>
                </c:pt>
                <c:pt idx="5834">
                  <c:v>0.13235499467149225</c:v>
                </c:pt>
                <c:pt idx="5835">
                  <c:v>0.13235892459213183</c:v>
                </c:pt>
                <c:pt idx="5836">
                  <c:v>0.13235027881366579</c:v>
                </c:pt>
                <c:pt idx="5837">
                  <c:v>0.13233687383080384</c:v>
                </c:pt>
                <c:pt idx="5838">
                  <c:v>0.13232761721118369</c:v>
                </c:pt>
                <c:pt idx="5839">
                  <c:v>0.13232822849130066</c:v>
                </c:pt>
                <c:pt idx="5840">
                  <c:v>0.13234036694608531</c:v>
                </c:pt>
                <c:pt idx="5841">
                  <c:v>0.13236136989403324</c:v>
                </c:pt>
                <c:pt idx="5842">
                  <c:v>0.13238621668869566</c:v>
                </c:pt>
                <c:pt idx="5843">
                  <c:v>0.13241010413907917</c:v>
                </c:pt>
                <c:pt idx="5844">
                  <c:v>0.13243080474736602</c:v>
                </c:pt>
                <c:pt idx="5845">
                  <c:v>0.13244897318284188</c:v>
                </c:pt>
                <c:pt idx="5846">
                  <c:v>0.13246731708590775</c:v>
                </c:pt>
                <c:pt idx="5847">
                  <c:v>0.13248863192741978</c:v>
                </c:pt>
                <c:pt idx="5848">
                  <c:v>0.13251401018287778</c:v>
                </c:pt>
                <c:pt idx="5849">
                  <c:v>0.13254153044911188</c:v>
                </c:pt>
                <c:pt idx="5850">
                  <c:v>0.13256660598781644</c:v>
                </c:pt>
                <c:pt idx="5851">
                  <c:v>0.13258460535070615</c:v>
                </c:pt>
                <c:pt idx="5852">
                  <c:v>0.13259225093688876</c:v>
                </c:pt>
                <c:pt idx="5853">
                  <c:v>0.13258945482118778</c:v>
                </c:pt>
                <c:pt idx="5854">
                  <c:v>0.13258006175182258</c:v>
                </c:pt>
                <c:pt idx="5855">
                  <c:v>0.13256996988973369</c:v>
                </c:pt>
                <c:pt idx="5856">
                  <c:v>0.13256551381747228</c:v>
                </c:pt>
                <c:pt idx="5857">
                  <c:v>0.13257119313325461</c:v>
                </c:pt>
                <c:pt idx="5858">
                  <c:v>0.13258875579507545</c:v>
                </c:pt>
                <c:pt idx="5859">
                  <c:v>0.13261645556582791</c:v>
                </c:pt>
                <c:pt idx="5860">
                  <c:v>0.13265062396279081</c:v>
                </c:pt>
                <c:pt idx="5861">
                  <c:v>0.13268706738961289</c:v>
                </c:pt>
                <c:pt idx="5862">
                  <c:v>0.13272224649965303</c:v>
                </c:pt>
                <c:pt idx="5863">
                  <c:v>0.13275432533977305</c:v>
                </c:pt>
                <c:pt idx="5864">
                  <c:v>0.13278295355348912</c:v>
                </c:pt>
                <c:pt idx="5865">
                  <c:v>0.13280952921795397</c:v>
                </c:pt>
                <c:pt idx="5866">
                  <c:v>0.13283597536681502</c:v>
                </c:pt>
                <c:pt idx="5867">
                  <c:v>0.13286408436154018</c:v>
                </c:pt>
                <c:pt idx="5868">
                  <c:v>0.13289578020038462</c:v>
                </c:pt>
                <c:pt idx="5869">
                  <c:v>0.13293141345710568</c:v>
                </c:pt>
                <c:pt idx="5870">
                  <c:v>0.13297054782533368</c:v>
                </c:pt>
                <c:pt idx="5871">
                  <c:v>0.13301095393453688</c:v>
                </c:pt>
                <c:pt idx="5872">
                  <c:v>0.13304983305804507</c:v>
                </c:pt>
                <c:pt idx="5873">
                  <c:v>0.13308416678648938</c:v>
                </c:pt>
                <c:pt idx="5874">
                  <c:v>0.133110892114915</c:v>
                </c:pt>
                <c:pt idx="5875">
                  <c:v>0.1331291765112842</c:v>
                </c:pt>
                <c:pt idx="5876">
                  <c:v>0.13313958758808953</c:v>
                </c:pt>
                <c:pt idx="5877">
                  <c:v>0.13314400580955998</c:v>
                </c:pt>
                <c:pt idx="5878">
                  <c:v>0.13314483696515655</c:v>
                </c:pt>
                <c:pt idx="5879">
                  <c:v>0.13314409329954768</c:v>
                </c:pt>
                <c:pt idx="5880">
                  <c:v>0.13314221226869194</c:v>
                </c:pt>
                <c:pt idx="5881">
                  <c:v>0.13313810027612261</c:v>
                </c:pt>
                <c:pt idx="5882">
                  <c:v>0.13313022635645411</c:v>
                </c:pt>
                <c:pt idx="5883">
                  <c:v>0.1331175408972548</c:v>
                </c:pt>
                <c:pt idx="5884">
                  <c:v>0.13310030676359019</c:v>
                </c:pt>
                <c:pt idx="5885">
                  <c:v>0.13308084263805486</c:v>
                </c:pt>
                <c:pt idx="5886">
                  <c:v>0.1330626914868317</c:v>
                </c:pt>
                <c:pt idx="5887">
                  <c:v>0.13304913329053092</c:v>
                </c:pt>
                <c:pt idx="5888">
                  <c:v>0.13304261675969375</c:v>
                </c:pt>
                <c:pt idx="5889">
                  <c:v>0.13304340398641445</c:v>
                </c:pt>
                <c:pt idx="5890">
                  <c:v>0.1330499642645796</c:v>
                </c:pt>
                <c:pt idx="5891">
                  <c:v>0.1330603297060643</c:v>
                </c:pt>
                <c:pt idx="5892">
                  <c:v>0.13307283854292551</c:v>
                </c:pt>
                <c:pt idx="5893">
                  <c:v>0.13308705356761441</c:v>
                </c:pt>
                <c:pt idx="5894">
                  <c:v>0.13310384976567946</c:v>
                </c:pt>
                <c:pt idx="5895">
                  <c:v>0.13312453972547467</c:v>
                </c:pt>
                <c:pt idx="5896">
                  <c:v>0.1331498676777193</c:v>
                </c:pt>
                <c:pt idx="5897">
                  <c:v>0.1331788282172609</c:v>
                </c:pt>
                <c:pt idx="5898">
                  <c:v>0.13320884072336481</c:v>
                </c:pt>
                <c:pt idx="5899">
                  <c:v>0.13323666758195418</c:v>
                </c:pt>
                <c:pt idx="5900">
                  <c:v>0.13325911413025604</c:v>
                </c:pt>
                <c:pt idx="5901">
                  <c:v>0.13327421041464504</c:v>
                </c:pt>
                <c:pt idx="5902">
                  <c:v>0.13328182439193259</c:v>
                </c:pt>
                <c:pt idx="5903">
                  <c:v>0.13328322467814979</c:v>
                </c:pt>
                <c:pt idx="5904">
                  <c:v>0.13328046786896508</c:v>
                </c:pt>
                <c:pt idx="5905">
                  <c:v>0.1332758294676063</c:v>
                </c:pt>
                <c:pt idx="5906">
                  <c:v>0.13327154117834661</c:v>
                </c:pt>
                <c:pt idx="5907">
                  <c:v>0.13326952832247996</c:v>
                </c:pt>
                <c:pt idx="5908">
                  <c:v>0.13327180372545178</c:v>
                </c:pt>
                <c:pt idx="5909">
                  <c:v>0.13327998652312412</c:v>
                </c:pt>
                <c:pt idx="5910">
                  <c:v>0.13329517105350586</c:v>
                </c:pt>
                <c:pt idx="5911">
                  <c:v>0.13331652656520776</c:v>
                </c:pt>
                <c:pt idx="5912">
                  <c:v>0.13334177818704307</c:v>
                </c:pt>
                <c:pt idx="5913">
                  <c:v>0.13336711881212293</c:v>
                </c:pt>
                <c:pt idx="5914">
                  <c:v>0.13338887178885395</c:v>
                </c:pt>
                <c:pt idx="5915">
                  <c:v>0.1334048917802485</c:v>
                </c:pt>
                <c:pt idx="5916">
                  <c:v>0.13341644755074167</c:v>
                </c:pt>
                <c:pt idx="5917">
                  <c:v>0.13342800362872065</c:v>
                </c:pt>
                <c:pt idx="5918">
                  <c:v>0.13344590740221307</c:v>
                </c:pt>
                <c:pt idx="5919">
                  <c:v>0.13347550058735236</c:v>
                </c:pt>
                <c:pt idx="5920">
                  <c:v>0.13351853687956627</c:v>
                </c:pt>
                <c:pt idx="5921">
                  <c:v>0.13357116691114468</c:v>
                </c:pt>
                <c:pt idx="5922">
                  <c:v>0.13362511712379865</c:v>
                </c:pt>
                <c:pt idx="5923">
                  <c:v>0.1336691317985873</c:v>
                </c:pt>
                <c:pt idx="5924">
                  <c:v>0.13369374692475688</c:v>
                </c:pt>
                <c:pt idx="5925">
                  <c:v>0.13369449153216351</c:v>
                </c:pt>
                <c:pt idx="5926">
                  <c:v>0.13367342401553384</c:v>
                </c:pt>
                <c:pt idx="5927">
                  <c:v>0.13363825536565177</c:v>
                </c:pt>
                <c:pt idx="5928">
                  <c:v>0.13359993660447322</c:v>
                </c:pt>
                <c:pt idx="5929">
                  <c:v>0.13356880236357382</c:v>
                </c:pt>
                <c:pt idx="5930">
                  <c:v>0.13355120002518894</c:v>
                </c:pt>
                <c:pt idx="5931">
                  <c:v>0.13354778472874174</c:v>
                </c:pt>
                <c:pt idx="5932">
                  <c:v>0.13355483428039172</c:v>
                </c:pt>
                <c:pt idx="5933">
                  <c:v>0.13356621889113007</c:v>
                </c:pt>
                <c:pt idx="5934">
                  <c:v>0.13357563331390432</c:v>
                </c:pt>
                <c:pt idx="5935">
                  <c:v>0.13357900504053155</c:v>
                </c:pt>
                <c:pt idx="5936">
                  <c:v>0.13357475754503711</c:v>
                </c:pt>
                <c:pt idx="5937">
                  <c:v>0.13356367922133427</c:v>
                </c:pt>
                <c:pt idx="5938">
                  <c:v>0.13354734687216518</c:v>
                </c:pt>
                <c:pt idx="5939">
                  <c:v>0.13352790648508106</c:v>
                </c:pt>
                <c:pt idx="5940">
                  <c:v>0.13350702217395038</c:v>
                </c:pt>
                <c:pt idx="5941">
                  <c:v>0.13348679555952592</c:v>
                </c:pt>
                <c:pt idx="5942">
                  <c:v>0.13346954676676648</c:v>
                </c:pt>
                <c:pt idx="5943">
                  <c:v>0.13345759559386539</c:v>
                </c:pt>
                <c:pt idx="5944">
                  <c:v>0.13345313040486662</c:v>
                </c:pt>
                <c:pt idx="5945">
                  <c:v>0.13345663251000228</c:v>
                </c:pt>
                <c:pt idx="5946">
                  <c:v>0.13346630722220676</c:v>
                </c:pt>
                <c:pt idx="5947">
                  <c:v>0.13347900287288395</c:v>
                </c:pt>
                <c:pt idx="5948">
                  <c:v>0.13349042927581778</c:v>
                </c:pt>
                <c:pt idx="5949">
                  <c:v>0.13349642716319454</c:v>
                </c:pt>
                <c:pt idx="5950">
                  <c:v>0.13349537643241394</c:v>
                </c:pt>
                <c:pt idx="5951">
                  <c:v>0.13348753981219408</c:v>
                </c:pt>
                <c:pt idx="5952">
                  <c:v>0.13347598214993817</c:v>
                </c:pt>
                <c:pt idx="5953">
                  <c:v>0.13346473123629343</c:v>
                </c:pt>
                <c:pt idx="5954">
                  <c:v>0.13345768314704987</c:v>
                </c:pt>
                <c:pt idx="5955">
                  <c:v>0.133457902030088</c:v>
                </c:pt>
                <c:pt idx="5956">
                  <c:v>0.1334667012195786</c:v>
                </c:pt>
                <c:pt idx="5957">
                  <c:v>0.13348351210709708</c:v>
                </c:pt>
                <c:pt idx="5958">
                  <c:v>0.13350614654342852</c:v>
                </c:pt>
                <c:pt idx="5959">
                  <c:v>0.1335312778411909</c:v>
                </c:pt>
                <c:pt idx="5960">
                  <c:v>0.1335549656395828</c:v>
                </c:pt>
                <c:pt idx="5961">
                  <c:v>0.13357300601260047</c:v>
                </c:pt>
                <c:pt idx="5962">
                  <c:v>0.1335822892150097</c:v>
                </c:pt>
                <c:pt idx="5963">
                  <c:v>0.13358189511276108</c:v>
                </c:pt>
                <c:pt idx="5964">
                  <c:v>0.13357357525986757</c:v>
                </c:pt>
                <c:pt idx="5965">
                  <c:v>0.13356223424342428</c:v>
                </c:pt>
                <c:pt idx="5966">
                  <c:v>0.13355479049400343</c:v>
                </c:pt>
                <c:pt idx="5967">
                  <c:v>0.13355824963227747</c:v>
                </c:pt>
                <c:pt idx="5968">
                  <c:v>0.13357690318189885</c:v>
                </c:pt>
                <c:pt idx="5969">
                  <c:v>0.1336103589727774</c:v>
                </c:pt>
                <c:pt idx="5970">
                  <c:v>0.13365389039138142</c:v>
                </c:pt>
                <c:pt idx="5971">
                  <c:v>0.13369983522277373</c:v>
                </c:pt>
                <c:pt idx="5972">
                  <c:v>0.13373991499828153</c:v>
                </c:pt>
                <c:pt idx="5973">
                  <c:v>0.13376926537663703</c:v>
                </c:pt>
                <c:pt idx="5974">
                  <c:v>0.13378801561187814</c:v>
                </c:pt>
                <c:pt idx="5975">
                  <c:v>0.13380137783893986</c:v>
                </c:pt>
                <c:pt idx="5976">
                  <c:v>0.13381684348715239</c:v>
                </c:pt>
                <c:pt idx="5977">
                  <c:v>0.13384155461765512</c:v>
                </c:pt>
                <c:pt idx="5978">
                  <c:v>0.13387884304524811</c:v>
                </c:pt>
                <c:pt idx="5979">
                  <c:v>0.13392730964077992</c:v>
                </c:pt>
                <c:pt idx="5980">
                  <c:v>0.13398161092211713</c:v>
                </c:pt>
                <c:pt idx="5981">
                  <c:v>0.13403499846140299</c:v>
                </c:pt>
                <c:pt idx="5982">
                  <c:v>0.13408247417530428</c:v>
                </c:pt>
                <c:pt idx="5983">
                  <c:v>0.13412250159331018</c:v>
                </c:pt>
                <c:pt idx="5984">
                  <c:v>0.13415683253690702</c:v>
                </c:pt>
                <c:pt idx="5985">
                  <c:v>0.13418857901725578</c:v>
                </c:pt>
                <c:pt idx="5986">
                  <c:v>0.13421923148133785</c:v>
                </c:pt>
                <c:pt idx="5987">
                  <c:v>0.13424721086935676</c:v>
                </c:pt>
                <c:pt idx="5988">
                  <c:v>0.13426742907253708</c:v>
                </c:pt>
                <c:pt idx="5989">
                  <c:v>0.13427370085395041</c:v>
                </c:pt>
                <c:pt idx="5990">
                  <c:v>0.13426106966638163</c:v>
                </c:pt>
                <c:pt idx="5991">
                  <c:v>0.13422909861461763</c:v>
                </c:pt>
                <c:pt idx="5992">
                  <c:v>0.13418322930964621</c:v>
                </c:pt>
                <c:pt idx="5993">
                  <c:v>0.13413398878445737</c:v>
                </c:pt>
                <c:pt idx="5994">
                  <c:v>0.13409308349303817</c:v>
                </c:pt>
                <c:pt idx="5995">
                  <c:v>0.13407125137747788</c:v>
                </c:pt>
                <c:pt idx="5996">
                  <c:v>0.13407401321097712</c:v>
                </c:pt>
                <c:pt idx="5997">
                  <c:v>0.13410075568180291</c:v>
                </c:pt>
                <c:pt idx="5998">
                  <c:v>0.13414451166894892</c:v>
                </c:pt>
                <c:pt idx="5999">
                  <c:v>0.13419423574698175</c:v>
                </c:pt>
                <c:pt idx="6000">
                  <c:v>0.13423826428592533</c:v>
                </c:pt>
                <c:pt idx="6001">
                  <c:v>0.13426615718385626</c:v>
                </c:pt>
                <c:pt idx="6002">
                  <c:v>0.13427199035912796</c:v>
                </c:pt>
                <c:pt idx="6003">
                  <c:v>0.13425492963845242</c:v>
                </c:pt>
                <c:pt idx="6004">
                  <c:v>0.13421984542975707</c:v>
                </c:pt>
                <c:pt idx="6005">
                  <c:v>0.13417595030512486</c:v>
                </c:pt>
                <c:pt idx="6006">
                  <c:v>0.13413416416377621</c:v>
                </c:pt>
                <c:pt idx="6007">
                  <c:v>0.13410570979570624</c:v>
                </c:pt>
                <c:pt idx="6008">
                  <c:v>0.13409873897905389</c:v>
                </c:pt>
                <c:pt idx="6009">
                  <c:v>0.13411614430896901</c:v>
                </c:pt>
                <c:pt idx="6010">
                  <c:v>0.13415503480841451</c:v>
                </c:pt>
                <c:pt idx="6011">
                  <c:v>0.13420778588757953</c:v>
                </c:pt>
                <c:pt idx="6012">
                  <c:v>0.13426470986678496</c:v>
                </c:pt>
                <c:pt idx="6013">
                  <c:v>0.13431633382442432</c:v>
                </c:pt>
                <c:pt idx="6014">
                  <c:v>0.13435726014972305</c:v>
                </c:pt>
                <c:pt idx="6015">
                  <c:v>0.13438695937288292</c:v>
                </c:pt>
                <c:pt idx="6016">
                  <c:v>0.13441016741728429</c:v>
                </c:pt>
                <c:pt idx="6017">
                  <c:v>0.1344333328269004</c:v>
                </c:pt>
                <c:pt idx="6018">
                  <c:v>0.1344632127651707</c:v>
                </c:pt>
                <c:pt idx="6019">
                  <c:v>0.13450353858433062</c:v>
                </c:pt>
                <c:pt idx="6020">
                  <c:v>0.13455356711123756</c:v>
                </c:pt>
                <c:pt idx="6021">
                  <c:v>0.13460926353989533</c:v>
                </c:pt>
                <c:pt idx="6022">
                  <c:v>0.13466417694075117</c:v>
                </c:pt>
                <c:pt idx="6023">
                  <c:v>0.13471246784288404</c:v>
                </c:pt>
                <c:pt idx="6024">
                  <c:v>0.13474926033401757</c:v>
                </c:pt>
                <c:pt idx="6025">
                  <c:v>0.13477239992918466</c:v>
                </c:pt>
                <c:pt idx="6026">
                  <c:v>0.13478135752283682</c:v>
                </c:pt>
                <c:pt idx="6027">
                  <c:v>0.13477622005682355</c:v>
                </c:pt>
                <c:pt idx="6028">
                  <c:v>0.13475786618746255</c:v>
                </c:pt>
                <c:pt idx="6029">
                  <c:v>0.13472743911291907</c:v>
                </c:pt>
                <c:pt idx="6030">
                  <c:v>0.13468691689664058</c:v>
                </c:pt>
                <c:pt idx="6031">
                  <c:v>0.13464016519099309</c:v>
                </c:pt>
                <c:pt idx="6032">
                  <c:v>0.13459210178277681</c:v>
                </c:pt>
                <c:pt idx="6033">
                  <c:v>0.1345488712061752</c:v>
                </c:pt>
                <c:pt idx="6034">
                  <c:v>0.13451560634191606</c:v>
                </c:pt>
                <c:pt idx="6035">
                  <c:v>0.13449502553160342</c:v>
                </c:pt>
                <c:pt idx="6036">
                  <c:v>0.13448703921116378</c:v>
                </c:pt>
                <c:pt idx="6037">
                  <c:v>0.134488443388732</c:v>
                </c:pt>
                <c:pt idx="6038">
                  <c:v>0.13449454283773654</c:v>
                </c:pt>
                <c:pt idx="6039">
                  <c:v>0.13450081789985158</c:v>
                </c:pt>
                <c:pt idx="6040">
                  <c:v>0.13450437234588908</c:v>
                </c:pt>
                <c:pt idx="6041">
                  <c:v>0.13450533775600959</c:v>
                </c:pt>
                <c:pt idx="6042">
                  <c:v>0.13450599599141289</c:v>
                </c:pt>
                <c:pt idx="6043">
                  <c:v>0.13450994542478389</c:v>
                </c:pt>
                <c:pt idx="6044">
                  <c:v>0.13452078460980388</c:v>
                </c:pt>
                <c:pt idx="6045">
                  <c:v>0.13454167384276217</c:v>
                </c:pt>
                <c:pt idx="6046">
                  <c:v>0.1345737118034499</c:v>
                </c:pt>
                <c:pt idx="6047">
                  <c:v>0.13461681317213336</c:v>
                </c:pt>
                <c:pt idx="6048">
                  <c:v>0.13466953257606729</c:v>
                </c:pt>
                <c:pt idx="6049">
                  <c:v>0.13472954654720593</c:v>
                </c:pt>
                <c:pt idx="6050">
                  <c:v>0.13479356473712489</c:v>
                </c:pt>
                <c:pt idx="6051">
                  <c:v>0.13485754844725373</c:v>
                </c:pt>
                <c:pt idx="6052">
                  <c:v>0.1349175444832148</c:v>
                </c:pt>
                <c:pt idx="6053">
                  <c:v>0.13496968539782761</c:v>
                </c:pt>
                <c:pt idx="6054">
                  <c:v>0.13501124447663437</c:v>
                </c:pt>
                <c:pt idx="6055">
                  <c:v>0.13504239442749133</c:v>
                </c:pt>
                <c:pt idx="6056">
                  <c:v>0.13506519813518303</c:v>
                </c:pt>
                <c:pt idx="6057">
                  <c:v>0.13508418016919499</c:v>
                </c:pt>
                <c:pt idx="6058">
                  <c:v>0.13510509651928737</c:v>
                </c:pt>
                <c:pt idx="6059">
                  <c:v>0.13513361644332889</c:v>
                </c:pt>
                <c:pt idx="6060">
                  <c:v>0.13517387271306236</c:v>
                </c:pt>
                <c:pt idx="6061">
                  <c:v>0.13522714329472285</c:v>
                </c:pt>
                <c:pt idx="6062">
                  <c:v>0.13529158657610896</c:v>
                </c:pt>
                <c:pt idx="6063">
                  <c:v>0.13536281060293553</c:v>
                </c:pt>
                <c:pt idx="6064">
                  <c:v>0.13543426619376364</c:v>
                </c:pt>
                <c:pt idx="6065">
                  <c:v>0.13549843233931236</c:v>
                </c:pt>
                <c:pt idx="6066">
                  <c:v>0.1355491474535685</c:v>
                </c:pt>
                <c:pt idx="6067">
                  <c:v>0.13558209565788559</c:v>
                </c:pt>
                <c:pt idx="6068">
                  <c:v>0.13559617308942495</c:v>
                </c:pt>
                <c:pt idx="6069">
                  <c:v>0.13559423741553023</c:v>
                </c:pt>
                <c:pt idx="6070">
                  <c:v>0.13558240359681883</c:v>
                </c:pt>
                <c:pt idx="6071">
                  <c:v>0.13556903045002089</c:v>
                </c:pt>
                <c:pt idx="6072">
                  <c:v>0.13556278392386434</c:v>
                </c:pt>
                <c:pt idx="6073">
                  <c:v>0.13556986625963152</c:v>
                </c:pt>
                <c:pt idx="6074">
                  <c:v>0.13559225775797057</c:v>
                </c:pt>
                <c:pt idx="6075">
                  <c:v>0.1356266610913307</c:v>
                </c:pt>
                <c:pt idx="6076">
                  <c:v>0.13566581909636588</c:v>
                </c:pt>
                <c:pt idx="6077">
                  <c:v>0.13569939219719707</c:v>
                </c:pt>
                <c:pt idx="6078">
                  <c:v>0.13571848998140801</c:v>
                </c:pt>
                <c:pt idx="6079">
                  <c:v>0.13571782990573034</c:v>
                </c:pt>
                <c:pt idx="6080">
                  <c:v>0.13569728005144166</c:v>
                </c:pt>
                <c:pt idx="6081">
                  <c:v>0.13566216713313051</c:v>
                </c:pt>
                <c:pt idx="6082">
                  <c:v>0.13562239352212291</c:v>
                </c:pt>
                <c:pt idx="6083">
                  <c:v>0.13558939826853778</c:v>
                </c:pt>
                <c:pt idx="6084">
                  <c:v>0.1355724616786752</c:v>
                </c:pt>
                <c:pt idx="6085">
                  <c:v>0.13557822444420842</c:v>
                </c:pt>
                <c:pt idx="6086">
                  <c:v>0.13560849121635188</c:v>
                </c:pt>
                <c:pt idx="6087">
                  <c:v>0.13566031916343591</c:v>
                </c:pt>
                <c:pt idx="6088">
                  <c:v>0.13572729108631088</c:v>
                </c:pt>
                <c:pt idx="6089">
                  <c:v>0.13580065523523299</c:v>
                </c:pt>
                <c:pt idx="6090">
                  <c:v>0.13587147857813064</c:v>
                </c:pt>
                <c:pt idx="6091">
                  <c:v>0.13593077835171308</c:v>
                </c:pt>
                <c:pt idx="6092">
                  <c:v>0.13597150486078002</c:v>
                </c:pt>
                <c:pt idx="6093">
                  <c:v>0.1359898220277963</c:v>
                </c:pt>
                <c:pt idx="6094">
                  <c:v>0.13598497847100022</c:v>
                </c:pt>
                <c:pt idx="6095">
                  <c:v>0.13595970478734254</c:v>
                </c:pt>
                <c:pt idx="6096">
                  <c:v>0.13592043222533923</c:v>
                </c:pt>
                <c:pt idx="6097">
                  <c:v>0.13587566055364964</c:v>
                </c:pt>
                <c:pt idx="6098">
                  <c:v>0.13583432679520879</c:v>
                </c:pt>
                <c:pt idx="6099">
                  <c:v>0.13580382421194337</c:v>
                </c:pt>
                <c:pt idx="6100">
                  <c:v>0.13578912387625575</c:v>
                </c:pt>
                <c:pt idx="6101">
                  <c:v>0.13579123646873248</c:v>
                </c:pt>
                <c:pt idx="6102">
                  <c:v>0.13580818159267671</c:v>
                </c:pt>
                <c:pt idx="6103">
                  <c:v>0.13583595542050653</c:v>
                </c:pt>
                <c:pt idx="6104">
                  <c:v>0.13586971775838064</c:v>
                </c:pt>
                <c:pt idx="6105">
                  <c:v>0.1359063002552382</c:v>
                </c:pt>
                <c:pt idx="6106">
                  <c:v>0.13594372236327101</c:v>
                </c:pt>
                <c:pt idx="6107">
                  <c:v>0.13598260074470458</c:v>
                </c:pt>
                <c:pt idx="6108">
                  <c:v>0.13602469723145438</c:v>
                </c:pt>
                <c:pt idx="6109">
                  <c:v>0.1360718624728755</c:v>
                </c:pt>
                <c:pt idx="6110">
                  <c:v>0.13612480285983264</c:v>
                </c:pt>
                <c:pt idx="6111">
                  <c:v>0.13618255135607449</c:v>
                </c:pt>
                <c:pt idx="6112">
                  <c:v>0.13624158521561214</c:v>
                </c:pt>
                <c:pt idx="6113">
                  <c:v>0.13629701385928816</c:v>
                </c:pt>
                <c:pt idx="6114">
                  <c:v>0.13634350358987979</c:v>
                </c:pt>
                <c:pt idx="6115">
                  <c:v>0.13637629175733312</c:v>
                </c:pt>
                <c:pt idx="6116">
                  <c:v>0.13639361231272173</c:v>
                </c:pt>
                <c:pt idx="6117">
                  <c:v>0.13639634488072938</c:v>
                </c:pt>
                <c:pt idx="6118">
                  <c:v>0.13638894054272732</c:v>
                </c:pt>
                <c:pt idx="6119">
                  <c:v>0.13637774612854725</c:v>
                </c:pt>
                <c:pt idx="6120">
                  <c:v>0.13637038617880759</c:v>
                </c:pt>
                <c:pt idx="6121">
                  <c:v>0.13637377967307118</c:v>
                </c:pt>
                <c:pt idx="6122">
                  <c:v>0.13639193752147338</c:v>
                </c:pt>
                <c:pt idx="6123">
                  <c:v>0.13642609572566344</c:v>
                </c:pt>
                <c:pt idx="6124">
                  <c:v>0.13647378948044697</c:v>
                </c:pt>
                <c:pt idx="6125">
                  <c:v>0.13653039404143896</c:v>
                </c:pt>
                <c:pt idx="6126">
                  <c:v>0.13658973976616073</c:v>
                </c:pt>
                <c:pt idx="6127">
                  <c:v>0.13664574205444324</c:v>
                </c:pt>
                <c:pt idx="6128">
                  <c:v>0.13669390097799006</c:v>
                </c:pt>
                <c:pt idx="6129">
                  <c:v>0.13673134690835587</c:v>
                </c:pt>
                <c:pt idx="6130">
                  <c:v>0.13675825351603799</c:v>
                </c:pt>
                <c:pt idx="6131">
                  <c:v>0.13677589809820134</c:v>
                </c:pt>
                <c:pt idx="6132">
                  <c:v>0.13678811739146723</c:v>
                </c:pt>
                <c:pt idx="6133">
                  <c:v>0.13679861655343017</c:v>
                </c:pt>
                <c:pt idx="6134">
                  <c:v>0.136811321761103</c:v>
                </c:pt>
                <c:pt idx="6135">
                  <c:v>0.13682883614629981</c:v>
                </c:pt>
                <c:pt idx="6136">
                  <c:v>0.13685217505197944</c:v>
                </c:pt>
                <c:pt idx="6137">
                  <c:v>0.13688014809612292</c:v>
                </c:pt>
                <c:pt idx="6138">
                  <c:v>0.13690993210304525</c:v>
                </c:pt>
                <c:pt idx="6139">
                  <c:v>0.13693861492924608</c:v>
                </c:pt>
                <c:pt idx="6140">
                  <c:v>0.13696332780635945</c:v>
                </c:pt>
                <c:pt idx="6141">
                  <c:v>0.13698340805452636</c:v>
                </c:pt>
                <c:pt idx="6142">
                  <c:v>0.13700026735348525</c:v>
                </c:pt>
                <c:pt idx="6143">
                  <c:v>0.13701703903323492</c:v>
                </c:pt>
                <c:pt idx="6144">
                  <c:v>0.13703756315418147</c:v>
                </c:pt>
                <c:pt idx="6145">
                  <c:v>0.13706462116573659</c:v>
                </c:pt>
                <c:pt idx="6146">
                  <c:v>0.13709861159526937</c:v>
                </c:pt>
                <c:pt idx="6147">
                  <c:v>0.1371369312694507</c:v>
                </c:pt>
                <c:pt idx="6148">
                  <c:v>0.13717485694881837</c:v>
                </c:pt>
                <c:pt idx="6149">
                  <c:v>0.13720700144474074</c:v>
                </c:pt>
                <c:pt idx="6150">
                  <c:v>0.13722916840350152</c:v>
                </c:pt>
                <c:pt idx="6151">
                  <c:v>0.13723998735000975</c:v>
                </c:pt>
                <c:pt idx="6152">
                  <c:v>0.13724064974324557</c:v>
                </c:pt>
                <c:pt idx="6153">
                  <c:v>0.13723512983048358</c:v>
                </c:pt>
                <c:pt idx="6154">
                  <c:v>0.13722766701997602</c:v>
                </c:pt>
                <c:pt idx="6155">
                  <c:v>0.13722258884946059</c:v>
                </c:pt>
                <c:pt idx="6156">
                  <c:v>0.13722245637624175</c:v>
                </c:pt>
                <c:pt idx="6157">
                  <c:v>0.13722824107776999</c:v>
                </c:pt>
                <c:pt idx="6158">
                  <c:v>0.13723981071198421</c:v>
                </c:pt>
                <c:pt idx="6159">
                  <c:v>0.13725685661250575</c:v>
                </c:pt>
                <c:pt idx="6160">
                  <c:v>0.13727915860662587</c:v>
                </c:pt>
                <c:pt idx="6161">
                  <c:v>0.13730707083464233</c:v>
                </c:pt>
                <c:pt idx="6162">
                  <c:v>0.13734063854801348</c:v>
                </c:pt>
                <c:pt idx="6163">
                  <c:v>0.13737880288960447</c:v>
                </c:pt>
                <c:pt idx="6164">
                  <c:v>0.13741944453312438</c:v>
                </c:pt>
                <c:pt idx="6165">
                  <c:v>0.13745942725226545</c:v>
                </c:pt>
                <c:pt idx="6166">
                  <c:v>0.1374951718268228</c:v>
                </c:pt>
                <c:pt idx="6167">
                  <c:v>0.13752393752070369</c:v>
                </c:pt>
                <c:pt idx="6168">
                  <c:v>0.13754475075449124</c:v>
                </c:pt>
                <c:pt idx="6169">
                  <c:v>0.13755853841400245</c:v>
                </c:pt>
                <c:pt idx="6170">
                  <c:v>0.13756874686700715</c:v>
                </c:pt>
                <c:pt idx="6171">
                  <c:v>0.13757948588824542</c:v>
                </c:pt>
                <c:pt idx="6172">
                  <c:v>0.13759570540725974</c:v>
                </c:pt>
                <c:pt idx="6173">
                  <c:v>0.13762187004979232</c:v>
                </c:pt>
                <c:pt idx="6174">
                  <c:v>0.13766081055304402</c:v>
                </c:pt>
                <c:pt idx="6175">
                  <c:v>0.13771354712957617</c:v>
                </c:pt>
                <c:pt idx="6176">
                  <c:v>0.13777862573042998</c:v>
                </c:pt>
                <c:pt idx="6177">
                  <c:v>0.13785167392786735</c:v>
                </c:pt>
                <c:pt idx="6178">
                  <c:v>0.13792566322816724</c:v>
                </c:pt>
                <c:pt idx="6179">
                  <c:v>0.13799156987188488</c:v>
                </c:pt>
                <c:pt idx="6180">
                  <c:v>0.13804036492453131</c:v>
                </c:pt>
                <c:pt idx="6181">
                  <c:v>0.13806403449042792</c:v>
                </c:pt>
                <c:pt idx="6182">
                  <c:v>0.13805894653096906</c:v>
                </c:pt>
                <c:pt idx="6183">
                  <c:v>0.13802678315799788</c:v>
                </c:pt>
                <c:pt idx="6184">
                  <c:v>0.13797507015610988</c:v>
                </c:pt>
                <c:pt idx="6185">
                  <c:v>0.1379165520898592</c:v>
                </c:pt>
                <c:pt idx="6186">
                  <c:v>0.13786529444233853</c:v>
                </c:pt>
                <c:pt idx="6187">
                  <c:v>0.13783526796622458</c:v>
                </c:pt>
                <c:pt idx="6188">
                  <c:v>0.1378362408091981</c:v>
                </c:pt>
                <c:pt idx="6189">
                  <c:v>0.13787108771271772</c:v>
                </c:pt>
                <c:pt idx="6190">
                  <c:v>0.13793605723585711</c:v>
                </c:pt>
                <c:pt idx="6191">
                  <c:v>0.13802196106944653</c:v>
                </c:pt>
                <c:pt idx="6192">
                  <c:v>0.13811562534139099</c:v>
                </c:pt>
                <c:pt idx="6193">
                  <c:v>0.13820329074651772</c:v>
                </c:pt>
                <c:pt idx="6194">
                  <c:v>0.13827428569738853</c:v>
                </c:pt>
                <c:pt idx="6195">
                  <c:v>0.13832244848034703</c:v>
                </c:pt>
                <c:pt idx="6196">
                  <c:v>0.13834763868067068</c:v>
                </c:pt>
                <c:pt idx="6197">
                  <c:v>0.13835498794237411</c:v>
                </c:pt>
                <c:pt idx="6198">
                  <c:v>0.13835357120754999</c:v>
                </c:pt>
                <c:pt idx="6199">
                  <c:v>0.1383537925720616</c:v>
                </c:pt>
                <c:pt idx="6200">
                  <c:v>0.13836379836579782</c:v>
                </c:pt>
                <c:pt idx="6201">
                  <c:v>0.13838819398840163</c:v>
                </c:pt>
                <c:pt idx="6202">
                  <c:v>0.13842622909927182</c:v>
                </c:pt>
                <c:pt idx="6203">
                  <c:v>0.13847294732696003</c:v>
                </c:pt>
                <c:pt idx="6204">
                  <c:v>0.13852051208831917</c:v>
                </c:pt>
                <c:pt idx="6205">
                  <c:v>0.1385612164254616</c:v>
                </c:pt>
                <c:pt idx="6206">
                  <c:v>0.13859045149160265</c:v>
                </c:pt>
                <c:pt idx="6207">
                  <c:v>0.13860830356792697</c:v>
                </c:pt>
                <c:pt idx="6208">
                  <c:v>0.1386195113257952</c:v>
                </c:pt>
                <c:pt idx="6209">
                  <c:v>0.13863138389071283</c:v>
                </c:pt>
                <c:pt idx="6210">
                  <c:v>0.138652073053669</c:v>
                </c:pt>
                <c:pt idx="6211">
                  <c:v>0.13868636518600141</c:v>
                </c:pt>
                <c:pt idx="6212">
                  <c:v>0.13873475093937915</c:v>
                </c:pt>
                <c:pt idx="6213">
                  <c:v>0.13879227142111616</c:v>
                </c:pt>
                <c:pt idx="6214">
                  <c:v>0.13885037572817527</c:v>
                </c:pt>
                <c:pt idx="6215">
                  <c:v>0.13890010961602195</c:v>
                </c:pt>
                <c:pt idx="6216">
                  <c:v>0.13893428834341537</c:v>
                </c:pt>
                <c:pt idx="6217">
                  <c:v>0.13894989353359277</c:v>
                </c:pt>
                <c:pt idx="6218">
                  <c:v>0.13894896252640476</c:v>
                </c:pt>
                <c:pt idx="6219">
                  <c:v>0.13893814525586545</c:v>
                </c:pt>
                <c:pt idx="6220">
                  <c:v>0.13892595398291674</c:v>
                </c:pt>
                <c:pt idx="6221">
                  <c:v>0.13892067859270762</c:v>
                </c:pt>
                <c:pt idx="6222">
                  <c:v>0.13892839221012843</c:v>
                </c:pt>
                <c:pt idx="6223">
                  <c:v>0.13895166688613891</c:v>
                </c:pt>
                <c:pt idx="6224">
                  <c:v>0.13898882028700321</c:v>
                </c:pt>
                <c:pt idx="6225">
                  <c:v>0.13903590947404088</c:v>
                </c:pt>
                <c:pt idx="6226">
                  <c:v>0.13908690634847909</c:v>
                </c:pt>
                <c:pt idx="6227">
                  <c:v>0.13913586898236663</c:v>
                </c:pt>
                <c:pt idx="6228">
                  <c:v>0.13917734074812527</c:v>
                </c:pt>
                <c:pt idx="6229">
                  <c:v>0.13920839172140143</c:v>
                </c:pt>
                <c:pt idx="6230">
                  <c:v>0.13922853168242899</c:v>
                </c:pt>
                <c:pt idx="6231">
                  <c:v>0.13923935618833083</c:v>
                </c:pt>
                <c:pt idx="6232">
                  <c:v>0.13924450235952868</c:v>
                </c:pt>
                <c:pt idx="6233">
                  <c:v>0.13924831766374546</c:v>
                </c:pt>
                <c:pt idx="6234">
                  <c:v>0.13925523853368371</c:v>
                </c:pt>
                <c:pt idx="6235">
                  <c:v>0.13926850384268297</c:v>
                </c:pt>
                <c:pt idx="6236">
                  <c:v>0.13928948959045229</c:v>
                </c:pt>
                <c:pt idx="6237">
                  <c:v>0.13931695450058357</c:v>
                </c:pt>
                <c:pt idx="6238">
                  <c:v>0.13934841482748694</c:v>
                </c:pt>
                <c:pt idx="6239">
                  <c:v>0.13938018807712516</c:v>
                </c:pt>
                <c:pt idx="6240">
                  <c:v>0.1394088569983799</c:v>
                </c:pt>
                <c:pt idx="6241">
                  <c:v>0.13943251250235467</c:v>
                </c:pt>
                <c:pt idx="6242">
                  <c:v>0.13945177515905105</c:v>
                </c:pt>
                <c:pt idx="6243">
                  <c:v>0.1394692188088299</c:v>
                </c:pt>
                <c:pt idx="6244">
                  <c:v>0.13948901575887762</c:v>
                </c:pt>
                <c:pt idx="6245">
                  <c:v>0.1395151171529615</c:v>
                </c:pt>
                <c:pt idx="6246">
                  <c:v>0.13955001024218172</c:v>
                </c:pt>
                <c:pt idx="6247">
                  <c:v>0.13959280915673056</c:v>
                </c:pt>
                <c:pt idx="6248">
                  <c:v>0.13963894258557408</c:v>
                </c:pt>
                <c:pt idx="6249">
                  <c:v>0.13968117295550997</c:v>
                </c:pt>
                <c:pt idx="6250">
                  <c:v>0.13971150497691964</c:v>
                </c:pt>
                <c:pt idx="6251">
                  <c:v>0.13972362949611894</c:v>
                </c:pt>
                <c:pt idx="6252">
                  <c:v>0.13971532438600842</c:v>
                </c:pt>
                <c:pt idx="6253">
                  <c:v>0.13968934418471746</c:v>
                </c:pt>
                <c:pt idx="6254">
                  <c:v>0.13965408465398232</c:v>
                </c:pt>
                <c:pt idx="6255">
                  <c:v>0.1396202932561873</c:v>
                </c:pt>
                <c:pt idx="6256">
                  <c:v>0.13959920271767545</c:v>
                </c:pt>
                <c:pt idx="6257">
                  <c:v>0.13959991311914621</c:v>
                </c:pt>
                <c:pt idx="6258">
                  <c:v>0.13962628759615503</c:v>
                </c:pt>
                <c:pt idx="6259">
                  <c:v>0.1396776647031871</c:v>
                </c:pt>
                <c:pt idx="6260">
                  <c:v>0.1397490787636585</c:v>
                </c:pt>
                <c:pt idx="6261">
                  <c:v>0.13983369830736547</c:v>
                </c:pt>
                <c:pt idx="6262">
                  <c:v>0.13992406619721975</c:v>
                </c:pt>
                <c:pt idx="6263">
                  <c:v>0.14001360848748645</c:v>
                </c:pt>
                <c:pt idx="6264">
                  <c:v>0.14009703496462944</c:v>
                </c:pt>
                <c:pt idx="6265">
                  <c:v>0.14016976285817073</c:v>
                </c:pt>
                <c:pt idx="6266">
                  <c:v>0.14022774051429587</c:v>
                </c:pt>
                <c:pt idx="6267">
                  <c:v>0.14026780475115641</c:v>
                </c:pt>
                <c:pt idx="6268">
                  <c:v>0.14028799390249092</c:v>
                </c:pt>
                <c:pt idx="6269">
                  <c:v>0.14028910566716324</c:v>
                </c:pt>
                <c:pt idx="6270">
                  <c:v>0.14027460847924578</c:v>
                </c:pt>
                <c:pt idx="6271">
                  <c:v>0.14025095153079425</c:v>
                </c:pt>
                <c:pt idx="6272">
                  <c:v>0.14022631765708671</c:v>
                </c:pt>
                <c:pt idx="6273">
                  <c:v>0.14020702061651635</c:v>
                </c:pt>
                <c:pt idx="6274">
                  <c:v>0.14019728349526261</c:v>
                </c:pt>
                <c:pt idx="6275">
                  <c:v>0.140197639185348</c:v>
                </c:pt>
                <c:pt idx="6276">
                  <c:v>0.14020470858622602</c:v>
                </c:pt>
                <c:pt idx="6277">
                  <c:v>0.14021471265203644</c:v>
                </c:pt>
                <c:pt idx="6278">
                  <c:v>0.14022453909213028</c:v>
                </c:pt>
                <c:pt idx="6279">
                  <c:v>0.14023432128952751</c:v>
                </c:pt>
                <c:pt idx="6280">
                  <c:v>0.1402476610047142</c:v>
                </c:pt>
                <c:pt idx="6281">
                  <c:v>0.14026998371129562</c:v>
                </c:pt>
                <c:pt idx="6282">
                  <c:v>0.1403060493129763</c:v>
                </c:pt>
                <c:pt idx="6283">
                  <c:v>0.1403592860132471</c:v>
                </c:pt>
                <c:pt idx="6284">
                  <c:v>0.14042827660816626</c:v>
                </c:pt>
                <c:pt idx="6285">
                  <c:v>0.14050920217482787</c:v>
                </c:pt>
                <c:pt idx="6286">
                  <c:v>0.14059575004647884</c:v>
                </c:pt>
                <c:pt idx="6287">
                  <c:v>0.14068222614731762</c:v>
                </c:pt>
                <c:pt idx="6288">
                  <c:v>0.1407641339572282</c:v>
                </c:pt>
                <c:pt idx="6289">
                  <c:v>0.14083911095050439</c:v>
                </c:pt>
                <c:pt idx="6290">
                  <c:v>0.14090595111871174</c:v>
                </c:pt>
                <c:pt idx="6291">
                  <c:v>0.14096353720716948</c:v>
                </c:pt>
                <c:pt idx="6292">
                  <c:v>0.14101012829260717</c:v>
                </c:pt>
                <c:pt idx="6293">
                  <c:v>0.14104389436351583</c:v>
                </c:pt>
                <c:pt idx="6294">
                  <c:v>0.14106327317562639</c:v>
                </c:pt>
                <c:pt idx="6295">
                  <c:v>0.1410685746564716</c:v>
                </c:pt>
                <c:pt idx="6296">
                  <c:v>0.14106242672669278</c:v>
                </c:pt>
                <c:pt idx="6297">
                  <c:v>0.14104937380201521</c:v>
                </c:pt>
                <c:pt idx="6298">
                  <c:v>0.1410350739491949</c:v>
                </c:pt>
                <c:pt idx="6299">
                  <c:v>0.14102367004267646</c:v>
                </c:pt>
                <c:pt idx="6300">
                  <c:v>0.14101738911267281</c:v>
                </c:pt>
                <c:pt idx="6301">
                  <c:v>0.14101627548208195</c:v>
                </c:pt>
                <c:pt idx="6302">
                  <c:v>0.14101894820029759</c:v>
                </c:pt>
                <c:pt idx="6303">
                  <c:v>0.14102416004812757</c:v>
                </c:pt>
                <c:pt idx="6304">
                  <c:v>0.14103217839769167</c:v>
                </c:pt>
                <c:pt idx="6305">
                  <c:v>0.14104416165159483</c:v>
                </c:pt>
                <c:pt idx="6306">
                  <c:v>0.14106184757837281</c:v>
                </c:pt>
                <c:pt idx="6307">
                  <c:v>0.14108581605425063</c:v>
                </c:pt>
                <c:pt idx="6308">
                  <c:v>0.14111375124464731</c:v>
                </c:pt>
                <c:pt idx="6309">
                  <c:v>0.14114142088393</c:v>
                </c:pt>
                <c:pt idx="6310">
                  <c:v>0.14116378957819531</c:v>
                </c:pt>
                <c:pt idx="6311">
                  <c:v>0.14117760349072317</c:v>
                </c:pt>
                <c:pt idx="6312">
                  <c:v>0.14118370848884176</c:v>
                </c:pt>
                <c:pt idx="6313">
                  <c:v>0.14118709524013606</c:v>
                </c:pt>
                <c:pt idx="6314">
                  <c:v>0.14119587417895019</c:v>
                </c:pt>
                <c:pt idx="6315">
                  <c:v>0.14121833480990864</c:v>
                </c:pt>
                <c:pt idx="6316">
                  <c:v>0.14125884709920788</c:v>
                </c:pt>
                <c:pt idx="6317">
                  <c:v>0.14131567763599218</c:v>
                </c:pt>
                <c:pt idx="6318">
                  <c:v>0.14138058497684758</c:v>
                </c:pt>
                <c:pt idx="6319">
                  <c:v>0.14144193489741685</c:v>
                </c:pt>
                <c:pt idx="6320">
                  <c:v>0.14148732871633996</c:v>
                </c:pt>
                <c:pt idx="6321">
                  <c:v>0.14150824357529379</c:v>
                </c:pt>
                <c:pt idx="6322">
                  <c:v>0.14150311510515634</c:v>
                </c:pt>
                <c:pt idx="6323">
                  <c:v>0.14147667099865069</c:v>
                </c:pt>
                <c:pt idx="6324">
                  <c:v>0.1414390812205587</c:v>
                </c:pt>
                <c:pt idx="6325">
                  <c:v>0.14140069217193896</c:v>
                </c:pt>
                <c:pt idx="6326">
                  <c:v>0.14137082150834879</c:v>
                </c:pt>
                <c:pt idx="6327">
                  <c:v>0.14135463870836296</c:v>
                </c:pt>
                <c:pt idx="6328">
                  <c:v>0.14135285551659849</c:v>
                </c:pt>
                <c:pt idx="6329">
                  <c:v>0.14136337645384611</c:v>
                </c:pt>
                <c:pt idx="6330">
                  <c:v>0.14138227911701662</c:v>
                </c:pt>
                <c:pt idx="6331">
                  <c:v>0.14140666655120449</c:v>
                </c:pt>
                <c:pt idx="6332">
                  <c:v>0.14143475615231693</c:v>
                </c:pt>
                <c:pt idx="6333">
                  <c:v>0.14146632568184792</c:v>
                </c:pt>
                <c:pt idx="6334">
                  <c:v>0.14150262455901241</c:v>
                </c:pt>
                <c:pt idx="6335">
                  <c:v>0.14154548254439103</c:v>
                </c:pt>
                <c:pt idx="6336">
                  <c:v>0.14159690878933107</c:v>
                </c:pt>
                <c:pt idx="6337">
                  <c:v>0.14165909227824203</c:v>
                </c:pt>
                <c:pt idx="6338">
                  <c:v>0.14173333157420276</c:v>
                </c:pt>
                <c:pt idx="6339">
                  <c:v>0.14181896344513734</c:v>
                </c:pt>
                <c:pt idx="6340">
                  <c:v>0.14191282537461214</c:v>
                </c:pt>
                <c:pt idx="6341">
                  <c:v>0.14200831488468746</c:v>
                </c:pt>
                <c:pt idx="6342">
                  <c:v>0.14209542998727775</c:v>
                </c:pt>
                <c:pt idx="6343">
                  <c:v>0.14216286577051906</c:v>
                </c:pt>
                <c:pt idx="6344">
                  <c:v>0.14219980358156936</c:v>
                </c:pt>
                <c:pt idx="6345">
                  <c:v>0.14220069691699633</c:v>
                </c:pt>
                <c:pt idx="6346">
                  <c:v>0.14216639415605059</c:v>
                </c:pt>
                <c:pt idx="6347">
                  <c:v>0.14210579030099491</c:v>
                </c:pt>
                <c:pt idx="6348">
                  <c:v>0.14203327329460003</c:v>
                </c:pt>
                <c:pt idx="6349">
                  <c:v>0.14196536656037695</c:v>
                </c:pt>
                <c:pt idx="6350">
                  <c:v>0.14191661955486568</c:v>
                </c:pt>
                <c:pt idx="6351">
                  <c:v>0.14189537257237317</c:v>
                </c:pt>
                <c:pt idx="6352">
                  <c:v>0.14190300529728839</c:v>
                </c:pt>
                <c:pt idx="6353">
                  <c:v>0.14193443032636222</c:v>
                </c:pt>
                <c:pt idx="6354">
                  <c:v>0.1419822864430712</c:v>
                </c:pt>
                <c:pt idx="6355">
                  <c:v>0.14203849732936435</c:v>
                </c:pt>
                <c:pt idx="6356">
                  <c:v>0.14209855591796716</c:v>
                </c:pt>
                <c:pt idx="6357">
                  <c:v>0.14216058796723752</c:v>
                </c:pt>
                <c:pt idx="6358">
                  <c:v>0.14222539836942272</c:v>
                </c:pt>
                <c:pt idx="6359">
                  <c:v>0.14229330110149963</c:v>
                </c:pt>
                <c:pt idx="6360">
                  <c:v>0.1423614378686574</c:v>
                </c:pt>
                <c:pt idx="6361">
                  <c:v>0.14242386499853732</c:v>
                </c:pt>
                <c:pt idx="6362">
                  <c:v>0.14247199855437997</c:v>
                </c:pt>
                <c:pt idx="6363">
                  <c:v>0.14249854803499928</c:v>
                </c:pt>
                <c:pt idx="6364">
                  <c:v>0.14249957607783148</c:v>
                </c:pt>
                <c:pt idx="6365">
                  <c:v>0.14247727256444376</c:v>
                </c:pt>
                <c:pt idx="6366">
                  <c:v>0.14243964077593418</c:v>
                </c:pt>
                <c:pt idx="6367">
                  <c:v>0.14239888413231261</c:v>
                </c:pt>
                <c:pt idx="6368">
                  <c:v>0.14236782763506028</c:v>
                </c:pt>
                <c:pt idx="6369">
                  <c:v>0.14235495883088467</c:v>
                </c:pt>
                <c:pt idx="6370">
                  <c:v>0.14236407419445218</c:v>
                </c:pt>
                <c:pt idx="6371">
                  <c:v>0.14239240453587654</c:v>
                </c:pt>
                <c:pt idx="6372">
                  <c:v>0.14243324995286633</c:v>
                </c:pt>
                <c:pt idx="6373">
                  <c:v>0.14247825586153928</c:v>
                </c:pt>
                <c:pt idx="6374">
                  <c:v>0.14252107613990284</c:v>
                </c:pt>
                <c:pt idx="6375">
                  <c:v>0.14255871498578621</c:v>
                </c:pt>
                <c:pt idx="6376">
                  <c:v>0.1425916181217507</c:v>
                </c:pt>
                <c:pt idx="6377">
                  <c:v>0.14262251178608454</c:v>
                </c:pt>
                <c:pt idx="6378">
                  <c:v>0.14265452548470547</c:v>
                </c:pt>
                <c:pt idx="6379">
                  <c:v>0.14268949286311605</c:v>
                </c:pt>
                <c:pt idx="6380">
                  <c:v>0.14272719102957276</c:v>
                </c:pt>
                <c:pt idx="6381">
                  <c:v>0.1427656080673384</c:v>
                </c:pt>
                <c:pt idx="6382">
                  <c:v>0.14280183679253311</c:v>
                </c:pt>
                <c:pt idx="6383">
                  <c:v>0.14283377424922039</c:v>
                </c:pt>
                <c:pt idx="6384">
                  <c:v>0.14286074846856633</c:v>
                </c:pt>
                <c:pt idx="6385">
                  <c:v>0.14288351905561714</c:v>
                </c:pt>
                <c:pt idx="6386">
                  <c:v>0.14290409860929831</c:v>
                </c:pt>
                <c:pt idx="6387">
                  <c:v>0.14292458965554078</c:v>
                </c:pt>
                <c:pt idx="6388">
                  <c:v>0.14294651346115816</c:v>
                </c:pt>
                <c:pt idx="6389">
                  <c:v>0.14297058617962433</c:v>
                </c:pt>
                <c:pt idx="6390">
                  <c:v>0.14299604743978189</c:v>
                </c:pt>
                <c:pt idx="6391">
                  <c:v>0.14302119693363047</c:v>
                </c:pt>
                <c:pt idx="6392">
                  <c:v>0.1430442444568395</c:v>
                </c:pt>
                <c:pt idx="6393">
                  <c:v>0.14306277286721281</c:v>
                </c:pt>
                <c:pt idx="6394">
                  <c:v>0.14307521509365972</c:v>
                </c:pt>
                <c:pt idx="6395">
                  <c:v>0.14308045167683969</c:v>
                </c:pt>
                <c:pt idx="6396">
                  <c:v>0.14307884041375163</c:v>
                </c:pt>
                <c:pt idx="6397">
                  <c:v>0.14307235066461887</c:v>
                </c:pt>
                <c:pt idx="6398">
                  <c:v>0.14306375749084987</c:v>
                </c:pt>
                <c:pt idx="6399">
                  <c:v>0.14305731272210276</c:v>
                </c:pt>
                <c:pt idx="6400">
                  <c:v>0.14305708894712821</c:v>
                </c:pt>
                <c:pt idx="6401">
                  <c:v>0.14306617430378676</c:v>
                </c:pt>
                <c:pt idx="6402">
                  <c:v>0.14308600162878948</c:v>
                </c:pt>
                <c:pt idx="6403">
                  <c:v>0.14311567717210705</c:v>
                </c:pt>
                <c:pt idx="6404">
                  <c:v>0.14315265134968913</c:v>
                </c:pt>
                <c:pt idx="6405">
                  <c:v>0.14319334448872623</c:v>
                </c:pt>
                <c:pt idx="6406">
                  <c:v>0.14323462349332539</c:v>
                </c:pt>
                <c:pt idx="6407">
                  <c:v>0.14327438398815528</c:v>
                </c:pt>
                <c:pt idx="6408">
                  <c:v>0.14331195383640682</c:v>
                </c:pt>
                <c:pt idx="6409">
                  <c:v>0.14334760117870726</c:v>
                </c:pt>
                <c:pt idx="6410">
                  <c:v>0.14338195257953601</c:v>
                </c:pt>
                <c:pt idx="6411">
                  <c:v>0.14341447022886455</c:v>
                </c:pt>
                <c:pt idx="6412">
                  <c:v>0.14344389945659153</c:v>
                </c:pt>
                <c:pt idx="6413">
                  <c:v>0.14346737259903641</c:v>
                </c:pt>
                <c:pt idx="6414">
                  <c:v>0.14348220075317031</c:v>
                </c:pt>
                <c:pt idx="6415">
                  <c:v>0.14348609826743564</c:v>
                </c:pt>
                <c:pt idx="6416">
                  <c:v>0.14347942323561369</c:v>
                </c:pt>
                <c:pt idx="6417">
                  <c:v>0.1434643263944092</c:v>
                </c:pt>
                <c:pt idx="6418">
                  <c:v>0.14344510891957107</c:v>
                </c:pt>
                <c:pt idx="6419">
                  <c:v>0.14342701212164777</c:v>
                </c:pt>
                <c:pt idx="6420">
                  <c:v>0.14341460460436772</c:v>
                </c:pt>
                <c:pt idx="6421">
                  <c:v>0.14340981190379243</c:v>
                </c:pt>
                <c:pt idx="6422">
                  <c:v>0.14341214106008271</c:v>
                </c:pt>
                <c:pt idx="6423">
                  <c:v>0.1434182775508871</c:v>
                </c:pt>
                <c:pt idx="6424">
                  <c:v>0.14342333910125749</c:v>
                </c:pt>
                <c:pt idx="6425">
                  <c:v>0.14342315993032562</c:v>
                </c:pt>
                <c:pt idx="6426">
                  <c:v>0.14341500773112681</c:v>
                </c:pt>
                <c:pt idx="6427">
                  <c:v>0.14339919648428723</c:v>
                </c:pt>
                <c:pt idx="6428">
                  <c:v>0.14337877260953757</c:v>
                </c:pt>
                <c:pt idx="6429">
                  <c:v>0.143358170551109</c:v>
                </c:pt>
                <c:pt idx="6430">
                  <c:v>0.14334218223582595</c:v>
                </c:pt>
                <c:pt idx="6431">
                  <c:v>0.14333380763891179</c:v>
                </c:pt>
                <c:pt idx="6432">
                  <c:v>0.14333430025778948</c:v>
                </c:pt>
                <c:pt idx="6433">
                  <c:v>0.14334200309837286</c:v>
                </c:pt>
                <c:pt idx="6434">
                  <c:v>0.14335342325880285</c:v>
                </c:pt>
                <c:pt idx="6435">
                  <c:v>0.14336506765314871</c:v>
                </c:pt>
                <c:pt idx="6436">
                  <c:v>0.14337456254423298</c:v>
                </c:pt>
                <c:pt idx="6437">
                  <c:v>0.14338150469502875</c:v>
                </c:pt>
                <c:pt idx="6438">
                  <c:v>0.14338795427649609</c:v>
                </c:pt>
                <c:pt idx="6439">
                  <c:v>0.14339780798868873</c:v>
                </c:pt>
                <c:pt idx="6440">
                  <c:v>0.1434157691938035</c:v>
                </c:pt>
                <c:pt idx="6441">
                  <c:v>0.14344555686967764</c:v>
                </c:pt>
                <c:pt idx="6442">
                  <c:v>0.1434892790233887</c:v>
                </c:pt>
                <c:pt idx="6443">
                  <c:v>0.14354631258727857</c:v>
                </c:pt>
                <c:pt idx="6444">
                  <c:v>0.14361339149207908</c:v>
                </c:pt>
                <c:pt idx="6445">
                  <c:v>0.14368415595494877</c:v>
                </c:pt>
                <c:pt idx="6446">
                  <c:v>0.14375009066594269</c:v>
                </c:pt>
                <c:pt idx="6447">
                  <c:v>0.14380289944133418</c:v>
                </c:pt>
                <c:pt idx="6448">
                  <c:v>0.14383553829591833</c:v>
                </c:pt>
                <c:pt idx="6449">
                  <c:v>0.14384432609896403</c:v>
                </c:pt>
                <c:pt idx="6450">
                  <c:v>0.14383163764440499</c:v>
                </c:pt>
                <c:pt idx="6451">
                  <c:v>0.14380563419625914</c:v>
                </c:pt>
                <c:pt idx="6452">
                  <c:v>0.1437796771344878</c:v>
                </c:pt>
                <c:pt idx="6453">
                  <c:v>0.14376833541664602</c:v>
                </c:pt>
                <c:pt idx="6454">
                  <c:v>0.14378442908850697</c:v>
                </c:pt>
                <c:pt idx="6455">
                  <c:v>0.14383365521839997</c:v>
                </c:pt>
                <c:pt idx="6456">
                  <c:v>0.14391351384090101</c:v>
                </c:pt>
                <c:pt idx="6457">
                  <c:v>0.1440114627114929</c:v>
                </c:pt>
                <c:pt idx="6458">
                  <c:v>0.14410956826873134</c:v>
                </c:pt>
                <c:pt idx="6459">
                  <c:v>0.14418979175019342</c:v>
                </c:pt>
                <c:pt idx="6460">
                  <c:v>0.14423780729802427</c:v>
                </c:pt>
                <c:pt idx="6461">
                  <c:v>0.14424871250329485</c:v>
                </c:pt>
                <c:pt idx="6462">
                  <c:v>0.14422717162084797</c:v>
                </c:pt>
                <c:pt idx="6463">
                  <c:v>0.14418687508887895</c:v>
                </c:pt>
                <c:pt idx="6464">
                  <c:v>0.14414433893137002</c:v>
                </c:pt>
                <c:pt idx="6465">
                  <c:v>0.14411427896967288</c:v>
                </c:pt>
                <c:pt idx="6466">
                  <c:v>0.14410566515522982</c:v>
                </c:pt>
                <c:pt idx="6467">
                  <c:v>0.14411876539902713</c:v>
                </c:pt>
                <c:pt idx="6468">
                  <c:v>0.14414770398194754</c:v>
                </c:pt>
                <c:pt idx="6469">
                  <c:v>0.14418333024995944</c:v>
                </c:pt>
                <c:pt idx="6470">
                  <c:v>0.1442174785723086</c:v>
                </c:pt>
                <c:pt idx="6471">
                  <c:v>0.14424521203719365</c:v>
                </c:pt>
                <c:pt idx="6472">
                  <c:v>0.14426486886631051</c:v>
                </c:pt>
                <c:pt idx="6473">
                  <c:v>0.1442773455801506</c:v>
                </c:pt>
                <c:pt idx="6474">
                  <c:v>0.14428425729533478</c:v>
                </c:pt>
                <c:pt idx="6475">
                  <c:v>0.14428690531925736</c:v>
                </c:pt>
                <c:pt idx="6476">
                  <c:v>0.14428605256402804</c:v>
                </c:pt>
                <c:pt idx="6477">
                  <c:v>0.14428282108572332</c:v>
                </c:pt>
                <c:pt idx="6478">
                  <c:v>0.14427990379957178</c:v>
                </c:pt>
                <c:pt idx="6479">
                  <c:v>0.14428017308670327</c:v>
                </c:pt>
                <c:pt idx="6480">
                  <c:v>0.1442878478401427</c:v>
                </c:pt>
                <c:pt idx="6481">
                  <c:v>0.14430521751979952</c:v>
                </c:pt>
                <c:pt idx="6482">
                  <c:v>0.14433241794876406</c:v>
                </c:pt>
                <c:pt idx="6483">
                  <c:v>0.14436590464479704</c:v>
                </c:pt>
                <c:pt idx="6484">
                  <c:v>0.14440051626262351</c:v>
                </c:pt>
                <c:pt idx="6485">
                  <c:v>0.1444306409403816</c:v>
                </c:pt>
                <c:pt idx="6486">
                  <c:v>0.14445264090752474</c:v>
                </c:pt>
                <c:pt idx="6487">
                  <c:v>0.1444657516219866</c:v>
                </c:pt>
                <c:pt idx="6488">
                  <c:v>0.14447293574297382</c:v>
                </c:pt>
                <c:pt idx="6489">
                  <c:v>0.14447818920667099</c:v>
                </c:pt>
                <c:pt idx="6490">
                  <c:v>0.14448591236270214</c:v>
                </c:pt>
                <c:pt idx="6491">
                  <c:v>0.14449817090979977</c:v>
                </c:pt>
                <c:pt idx="6492">
                  <c:v>0.14451483051562641</c:v>
                </c:pt>
                <c:pt idx="6493">
                  <c:v>0.14453449955215103</c:v>
                </c:pt>
                <c:pt idx="6494">
                  <c:v>0.14455529221914543</c:v>
                </c:pt>
                <c:pt idx="6495">
                  <c:v>0.14457653499984124</c:v>
                </c:pt>
                <c:pt idx="6496">
                  <c:v>0.14459876692957574</c:v>
                </c:pt>
                <c:pt idx="6497">
                  <c:v>0.14462356024197176</c:v>
                </c:pt>
                <c:pt idx="6498">
                  <c:v>0.14465167900838838</c:v>
                </c:pt>
                <c:pt idx="6499">
                  <c:v>0.14468267464629359</c:v>
                </c:pt>
                <c:pt idx="6500">
                  <c:v>0.14471403190485843</c:v>
                </c:pt>
                <c:pt idx="6501">
                  <c:v>0.1447427855357829</c:v>
                </c:pt>
                <c:pt idx="6502">
                  <c:v>0.1447665536460091</c:v>
                </c:pt>
                <c:pt idx="6503">
                  <c:v>0.14478457154908952</c:v>
                </c:pt>
                <c:pt idx="6504">
                  <c:v>0.14479850111367887</c:v>
                </c:pt>
                <c:pt idx="6505">
                  <c:v>0.1448110381038149</c:v>
                </c:pt>
                <c:pt idx="6506">
                  <c:v>0.14482460901717309</c:v>
                </c:pt>
                <c:pt idx="6507">
                  <c:v>0.14483984309730025</c:v>
                </c:pt>
                <c:pt idx="6508">
                  <c:v>0.14485494288988254</c:v>
                </c:pt>
                <c:pt idx="6509">
                  <c:v>0.14486640290431618</c:v>
                </c:pt>
                <c:pt idx="6510">
                  <c:v>0.14487022297632912</c:v>
                </c:pt>
                <c:pt idx="6511">
                  <c:v>0.14486545912699522</c:v>
                </c:pt>
                <c:pt idx="6512">
                  <c:v>0.14485354973227305</c:v>
                </c:pt>
                <c:pt idx="6513">
                  <c:v>0.1448386746828535</c:v>
                </c:pt>
                <c:pt idx="6514">
                  <c:v>0.14482559764332692</c:v>
                </c:pt>
                <c:pt idx="6515">
                  <c:v>0.14481822793886689</c:v>
                </c:pt>
                <c:pt idx="6516">
                  <c:v>0.14481741907648138</c:v>
                </c:pt>
                <c:pt idx="6517">
                  <c:v>0.14482164315221435</c:v>
                </c:pt>
                <c:pt idx="6518">
                  <c:v>0.14482784452931929</c:v>
                </c:pt>
                <c:pt idx="6519">
                  <c:v>0.14483269784273511</c:v>
                </c:pt>
                <c:pt idx="6520">
                  <c:v>0.14483516945837371</c:v>
                </c:pt>
                <c:pt idx="6521">
                  <c:v>0.14483710182221599</c:v>
                </c:pt>
                <c:pt idx="6522">
                  <c:v>0.14484191029979143</c:v>
                </c:pt>
                <c:pt idx="6523">
                  <c:v>0.14485395419692504</c:v>
                </c:pt>
                <c:pt idx="6524">
                  <c:v>0.1448761553900636</c:v>
                </c:pt>
                <c:pt idx="6525">
                  <c:v>0.14490815586768935</c:v>
                </c:pt>
                <c:pt idx="6526">
                  <c:v>0.14494681127430542</c:v>
                </c:pt>
                <c:pt idx="6527">
                  <c:v>0.14498636920575569</c:v>
                </c:pt>
                <c:pt idx="6528">
                  <c:v>0.14502067064706969</c:v>
                </c:pt>
                <c:pt idx="6529">
                  <c:v>0.1450448136528909</c:v>
                </c:pt>
                <c:pt idx="6530">
                  <c:v>0.14505645852468463</c:v>
                </c:pt>
                <c:pt idx="6531">
                  <c:v>0.14505632364021237</c:v>
                </c:pt>
                <c:pt idx="6532">
                  <c:v>0.14504737639710663</c:v>
                </c:pt>
                <c:pt idx="6533">
                  <c:v>0.14503451786802157</c:v>
                </c:pt>
                <c:pt idx="6534">
                  <c:v>0.14502269375246024</c:v>
                </c:pt>
                <c:pt idx="6535">
                  <c:v>0.14501604001909263</c:v>
                </c:pt>
                <c:pt idx="6536">
                  <c:v>0.14501662446456132</c:v>
                </c:pt>
                <c:pt idx="6537">
                  <c:v>0.14502458199266111</c:v>
                </c:pt>
                <c:pt idx="6538">
                  <c:v>0.14503788982308652</c:v>
                </c:pt>
                <c:pt idx="6539">
                  <c:v>0.1450540306105933</c:v>
                </c:pt>
                <c:pt idx="6540">
                  <c:v>0.14507039681264911</c:v>
                </c:pt>
                <c:pt idx="6541">
                  <c:v>0.14508608916247623</c:v>
                </c:pt>
                <c:pt idx="6542">
                  <c:v>0.14510277133664651</c:v>
                </c:pt>
                <c:pt idx="6543">
                  <c:v>0.14512440066200905</c:v>
                </c:pt>
                <c:pt idx="6544">
                  <c:v>0.14515655435276298</c:v>
                </c:pt>
                <c:pt idx="6545">
                  <c:v>0.14520418216572473</c:v>
                </c:pt>
                <c:pt idx="6546">
                  <c:v>0.14526971829886082</c:v>
                </c:pt>
                <c:pt idx="6547">
                  <c:v>0.14535092125443116</c:v>
                </c:pt>
                <c:pt idx="6548">
                  <c:v>0.14544059955499644</c:v>
                </c:pt>
                <c:pt idx="6549">
                  <c:v>0.14552768577144615</c:v>
                </c:pt>
                <c:pt idx="6550">
                  <c:v>0.1455983126892203</c:v>
                </c:pt>
                <c:pt idx="6551">
                  <c:v>0.14564117158736811</c:v>
                </c:pt>
                <c:pt idx="6552">
                  <c:v>0.14564990595726168</c:v>
                </c:pt>
                <c:pt idx="6553">
                  <c:v>0.14562523406614403</c:v>
                </c:pt>
                <c:pt idx="6554">
                  <c:v>0.14557499418309183</c:v>
                </c:pt>
                <c:pt idx="6555">
                  <c:v>0.14551130232790077</c:v>
                </c:pt>
                <c:pt idx="6556">
                  <c:v>0.14544752980811293</c:v>
                </c:pt>
                <c:pt idx="6557">
                  <c:v>0.14539411571578864</c:v>
                </c:pt>
                <c:pt idx="6558">
                  <c:v>0.14535695022335637</c:v>
                </c:pt>
                <c:pt idx="6559">
                  <c:v>0.14533683898890148</c:v>
                </c:pt>
                <c:pt idx="6560">
                  <c:v>0.14532973054266562</c:v>
                </c:pt>
                <c:pt idx="6561">
                  <c:v>0.14532946060396246</c:v>
                </c:pt>
                <c:pt idx="6562">
                  <c:v>0.14532865078885926</c:v>
                </c:pt>
                <c:pt idx="6563">
                  <c:v>0.14532284715814325</c:v>
                </c:pt>
                <c:pt idx="6564">
                  <c:v>0.14530930565473799</c:v>
                </c:pt>
                <c:pt idx="6565">
                  <c:v>0.1452886567995747</c:v>
                </c:pt>
                <c:pt idx="6566">
                  <c:v>0.14526378050670152</c:v>
                </c:pt>
                <c:pt idx="6567">
                  <c:v>0.14523863575639917</c:v>
                </c:pt>
                <c:pt idx="6568">
                  <c:v>0.14521781034807757</c:v>
                </c:pt>
                <c:pt idx="6569">
                  <c:v>0.14520584631028466</c:v>
                </c:pt>
                <c:pt idx="6570">
                  <c:v>0.14520679082760124</c:v>
                </c:pt>
                <c:pt idx="6571">
                  <c:v>0.14522451215236443</c:v>
                </c:pt>
                <c:pt idx="6572">
                  <c:v>0.14526166631242565</c:v>
                </c:pt>
                <c:pt idx="6573">
                  <c:v>0.14531924804627316</c:v>
                </c:pt>
                <c:pt idx="6574">
                  <c:v>0.1453954656119324</c:v>
                </c:pt>
                <c:pt idx="6575">
                  <c:v>0.14548578319504568</c:v>
                </c:pt>
                <c:pt idx="6576">
                  <c:v>0.14558233172472856</c:v>
                </c:pt>
                <c:pt idx="6577">
                  <c:v>0.1456753897104498</c:v>
                </c:pt>
                <c:pt idx="6578">
                  <c:v>0.14575639835546672</c:v>
                </c:pt>
                <c:pt idx="6579">
                  <c:v>0.14581841462773093</c:v>
                </c:pt>
                <c:pt idx="6580">
                  <c:v>0.1458583673450019</c:v>
                </c:pt>
                <c:pt idx="6581">
                  <c:v>0.14587782704565522</c:v>
                </c:pt>
                <c:pt idx="6582">
                  <c:v>0.14588134069564951</c:v>
                </c:pt>
                <c:pt idx="6583">
                  <c:v>0.14587494407201984</c:v>
                </c:pt>
                <c:pt idx="6584">
                  <c:v>0.14586417813652564</c:v>
                </c:pt>
                <c:pt idx="6585">
                  <c:v>0.14585210619154332</c:v>
                </c:pt>
                <c:pt idx="6586">
                  <c:v>0.14583836800567707</c:v>
                </c:pt>
                <c:pt idx="6587">
                  <c:v>0.14582017120885371</c:v>
                </c:pt>
                <c:pt idx="6588">
                  <c:v>0.14579368812430882</c:v>
                </c:pt>
                <c:pt idx="6589">
                  <c:v>0.14575603808346183</c:v>
                </c:pt>
                <c:pt idx="6590">
                  <c:v>0.14570780936681305</c:v>
                </c:pt>
                <c:pt idx="6591">
                  <c:v>0.14565377795062717</c:v>
                </c:pt>
                <c:pt idx="6592">
                  <c:v>0.14560146393472817</c:v>
                </c:pt>
                <c:pt idx="6593">
                  <c:v>0.14555973429412228</c:v>
                </c:pt>
                <c:pt idx="6594">
                  <c:v>0.14553520255814523</c:v>
                </c:pt>
                <c:pt idx="6595">
                  <c:v>0.14552957620855034</c:v>
                </c:pt>
                <c:pt idx="6596">
                  <c:v>0.14554001877130085</c:v>
                </c:pt>
                <c:pt idx="6597">
                  <c:v>0.14556054454023448</c:v>
                </c:pt>
                <c:pt idx="6598">
                  <c:v>0.14558494265901911</c:v>
                </c:pt>
                <c:pt idx="6599">
                  <c:v>0.14560934214853638</c:v>
                </c:pt>
                <c:pt idx="6600">
                  <c:v>0.14563162701288268</c:v>
                </c:pt>
                <c:pt idx="6601">
                  <c:v>0.1456522471584264</c:v>
                </c:pt>
                <c:pt idx="6602">
                  <c:v>0.14567187772629586</c:v>
                </c:pt>
                <c:pt idx="6603">
                  <c:v>0.14569123901786496</c:v>
                </c:pt>
                <c:pt idx="6604">
                  <c:v>0.14571064620189167</c:v>
                </c:pt>
                <c:pt idx="6605">
                  <c:v>0.14572978406555837</c:v>
                </c:pt>
                <c:pt idx="6606">
                  <c:v>0.14574860754000729</c:v>
                </c:pt>
                <c:pt idx="6607">
                  <c:v>0.14576756693586235</c:v>
                </c:pt>
                <c:pt idx="6608">
                  <c:v>0.14578774316401744</c:v>
                </c:pt>
                <c:pt idx="6609">
                  <c:v>0.14580976694732806</c:v>
                </c:pt>
                <c:pt idx="6610">
                  <c:v>0.1458335484827874</c:v>
                </c:pt>
                <c:pt idx="6611">
                  <c:v>0.14585746645405273</c:v>
                </c:pt>
                <c:pt idx="6612">
                  <c:v>0.14587895321242972</c:v>
                </c:pt>
                <c:pt idx="6613">
                  <c:v>0.14589521538620198</c:v>
                </c:pt>
                <c:pt idx="6614">
                  <c:v>0.14590490090368402</c:v>
                </c:pt>
                <c:pt idx="6615">
                  <c:v>0.14590836972294341</c:v>
                </c:pt>
                <c:pt idx="6616">
                  <c:v>0.14590800932484738</c:v>
                </c:pt>
                <c:pt idx="6617">
                  <c:v>0.14590746872826432</c:v>
                </c:pt>
                <c:pt idx="6618">
                  <c:v>0.14590999151807604</c:v>
                </c:pt>
                <c:pt idx="6619">
                  <c:v>0.14591760502617712</c:v>
                </c:pt>
                <c:pt idx="6620">
                  <c:v>0.14592985899997413</c:v>
                </c:pt>
                <c:pt idx="6621">
                  <c:v>0.14594490663194637</c:v>
                </c:pt>
                <c:pt idx="6622">
                  <c:v>0.14595950423422799</c:v>
                </c:pt>
                <c:pt idx="6623">
                  <c:v>0.14597090332038676</c:v>
                </c:pt>
                <c:pt idx="6624">
                  <c:v>0.14597725630061553</c:v>
                </c:pt>
                <c:pt idx="6625">
                  <c:v>0.14597797721204453</c:v>
                </c:pt>
                <c:pt idx="6626">
                  <c:v>0.14597374187453582</c:v>
                </c:pt>
                <c:pt idx="6627">
                  <c:v>0.14596608232648867</c:v>
                </c:pt>
                <c:pt idx="6628">
                  <c:v>0.14595689104714682</c:v>
                </c:pt>
                <c:pt idx="6629">
                  <c:v>0.14594815050116228</c:v>
                </c:pt>
                <c:pt idx="6630">
                  <c:v>0.14594184299993451</c:v>
                </c:pt>
                <c:pt idx="6631">
                  <c:v>0.14593954529010811</c:v>
                </c:pt>
                <c:pt idx="6632">
                  <c:v>0.14594211331953677</c:v>
                </c:pt>
                <c:pt idx="6633">
                  <c:v>0.14594896147225211</c:v>
                </c:pt>
                <c:pt idx="6634">
                  <c:v>0.14595833280359194</c:v>
                </c:pt>
                <c:pt idx="6635">
                  <c:v>0.14596702849864018</c:v>
                </c:pt>
                <c:pt idx="6636">
                  <c:v>0.14597216489771803</c:v>
                </c:pt>
                <c:pt idx="6637">
                  <c:v>0.14597220995411908</c:v>
                </c:pt>
                <c:pt idx="6638">
                  <c:v>0.14596788456093457</c:v>
                </c:pt>
                <c:pt idx="6639">
                  <c:v>0.14596171193901541</c:v>
                </c:pt>
                <c:pt idx="6640">
                  <c:v>0.14595680093752794</c:v>
                </c:pt>
                <c:pt idx="6641">
                  <c:v>0.14595472842145318</c:v>
                </c:pt>
                <c:pt idx="6642">
                  <c:v>0.14595490863984961</c:v>
                </c:pt>
                <c:pt idx="6643">
                  <c:v>0.14595418776671243</c:v>
                </c:pt>
                <c:pt idx="6644">
                  <c:v>0.14594878125632349</c:v>
                </c:pt>
                <c:pt idx="6645">
                  <c:v>0.14593580590598909</c:v>
                </c:pt>
                <c:pt idx="6646">
                  <c:v>0.14591634360732597</c:v>
                </c:pt>
                <c:pt idx="6647">
                  <c:v>0.14589521538620198</c:v>
                </c:pt>
                <c:pt idx="6648">
                  <c:v>0.14588102536692482</c:v>
                </c:pt>
                <c:pt idx="6649">
                  <c:v>0.14588309753130668</c:v>
                </c:pt>
                <c:pt idx="6650">
                  <c:v>0.14590760387734714</c:v>
                </c:pt>
                <c:pt idx="6651">
                  <c:v>0.14595414271218121</c:v>
                </c:pt>
                <c:pt idx="6652">
                  <c:v>0.14601451997779569</c:v>
                </c:pt>
                <c:pt idx="6653">
                  <c:v>0.14607675339180026</c:v>
                </c:pt>
                <c:pt idx="6654">
                  <c:v>0.14612736686347783</c:v>
                </c:pt>
                <c:pt idx="6655">
                  <c:v>0.14615689035655521</c:v>
                </c:pt>
                <c:pt idx="6656">
                  <c:v>0.14616266006750067</c:v>
                </c:pt>
                <c:pt idx="6657">
                  <c:v>0.14614823593385673</c:v>
                </c:pt>
                <c:pt idx="6658">
                  <c:v>0.14612299485267466</c:v>
                </c:pt>
                <c:pt idx="6659">
                  <c:v>0.14609685385074533</c:v>
                </c:pt>
                <c:pt idx="6660">
                  <c:v>0.14608013344875348</c:v>
                </c:pt>
                <c:pt idx="6661">
                  <c:v>0.14607977290809171</c:v>
                </c:pt>
                <c:pt idx="6662">
                  <c:v>0.14609847634989259</c:v>
                </c:pt>
                <c:pt idx="6663">
                  <c:v>0.14613597579691373</c:v>
                </c:pt>
                <c:pt idx="6664">
                  <c:v>0.14618957137248356</c:v>
                </c:pt>
                <c:pt idx="6665">
                  <c:v>0.14625507604034216</c:v>
                </c:pt>
                <c:pt idx="6666">
                  <c:v>0.1463269937806374</c:v>
                </c:pt>
                <c:pt idx="6667">
                  <c:v>0.146398833230866</c:v>
                </c:pt>
                <c:pt idx="6668">
                  <c:v>0.14646328689323462</c:v>
                </c:pt>
                <c:pt idx="6669">
                  <c:v>0.14651245672029722</c:v>
                </c:pt>
                <c:pt idx="6670">
                  <c:v>0.1465395250559075</c:v>
                </c:pt>
                <c:pt idx="6671">
                  <c:v>0.14654024690128542</c:v>
                </c:pt>
                <c:pt idx="6672">
                  <c:v>0.14651439656156195</c:v>
                </c:pt>
                <c:pt idx="6673">
                  <c:v>0.14646563248330591</c:v>
                </c:pt>
                <c:pt idx="6674">
                  <c:v>0.14640167458335773</c:v>
                </c:pt>
                <c:pt idx="6675">
                  <c:v>0.14633285593956702</c:v>
                </c:pt>
                <c:pt idx="6676">
                  <c:v>0.14627036038166874</c:v>
                </c:pt>
                <c:pt idx="6677">
                  <c:v>0.14622360732053796</c:v>
                </c:pt>
                <c:pt idx="6678">
                  <c:v>0.14619957901678438</c:v>
                </c:pt>
                <c:pt idx="6679">
                  <c:v>0.14620075109831998</c:v>
                </c:pt>
                <c:pt idx="6680">
                  <c:v>0.1462243286410162</c:v>
                </c:pt>
                <c:pt idx="6681">
                  <c:v>0.1462628759467296</c:v>
                </c:pt>
                <c:pt idx="6682">
                  <c:v>0.14630710812329328</c:v>
                </c:pt>
                <c:pt idx="6683">
                  <c:v>0.14634719601570623</c:v>
                </c:pt>
                <c:pt idx="6684">
                  <c:v>0.14637488542705135</c:v>
                </c:pt>
                <c:pt idx="6685">
                  <c:v>0.14638616012310146</c:v>
                </c:pt>
                <c:pt idx="6686">
                  <c:v>0.14638034234338926</c:v>
                </c:pt>
                <c:pt idx="6687">
                  <c:v>0.14636054443661461</c:v>
                </c:pt>
                <c:pt idx="6688">
                  <c:v>0.14633317159652359</c:v>
                </c:pt>
                <c:pt idx="6689">
                  <c:v>0.14630525938961936</c:v>
                </c:pt>
                <c:pt idx="6690">
                  <c:v>0.14628289484473</c:v>
                </c:pt>
                <c:pt idx="6691">
                  <c:v>0.14626806093311162</c:v>
                </c:pt>
                <c:pt idx="6692">
                  <c:v>0.1462586378299261</c:v>
                </c:pt>
                <c:pt idx="6693">
                  <c:v>0.14625002646466589</c:v>
                </c:pt>
                <c:pt idx="6694">
                  <c:v>0.1462392061430583</c:v>
                </c:pt>
                <c:pt idx="6695">
                  <c:v>0.14622631227850869</c:v>
                </c:pt>
                <c:pt idx="6696">
                  <c:v>0.14621571795601851</c:v>
                </c:pt>
                <c:pt idx="6697">
                  <c:v>0.14621409501880522</c:v>
                </c:pt>
                <c:pt idx="6698">
                  <c:v>0.14622834100804283</c:v>
                </c:pt>
                <c:pt idx="6699">
                  <c:v>0.14626138809250244</c:v>
                </c:pt>
                <c:pt idx="6700">
                  <c:v>0.14631116634676122</c:v>
                </c:pt>
                <c:pt idx="6701">
                  <c:v>0.14636965406749824</c:v>
                </c:pt>
                <c:pt idx="6702">
                  <c:v>0.14642621020994107</c:v>
                </c:pt>
                <c:pt idx="6703">
                  <c:v>0.1464713611892331</c:v>
                </c:pt>
                <c:pt idx="6704">
                  <c:v>0.1464987878519034</c:v>
                </c:pt>
                <c:pt idx="6705">
                  <c:v>0.14650758459905144</c:v>
                </c:pt>
                <c:pt idx="6706">
                  <c:v>0.14650086296594134</c:v>
                </c:pt>
                <c:pt idx="6707">
                  <c:v>0.14648326992210825</c:v>
                </c:pt>
                <c:pt idx="6708">
                  <c:v>0.14645823489610821</c:v>
                </c:pt>
                <c:pt idx="6709">
                  <c:v>0.14642702207421843</c:v>
                </c:pt>
                <c:pt idx="6710">
                  <c:v>0.14638864059551338</c:v>
                </c:pt>
                <c:pt idx="6711">
                  <c:v>0.14634187480012584</c:v>
                </c:pt>
                <c:pt idx="6712">
                  <c:v>0.14628785462425242</c:v>
                </c:pt>
                <c:pt idx="6713">
                  <c:v>0.14623140666176415</c:v>
                </c:pt>
                <c:pt idx="6714">
                  <c:v>0.14618073598630799</c:v>
                </c:pt>
                <c:pt idx="6715">
                  <c:v>0.14614557653652194</c:v>
                </c:pt>
                <c:pt idx="6716">
                  <c:v>0.14613318125531138</c:v>
                </c:pt>
                <c:pt idx="6717">
                  <c:v>0.14614494549547719</c:v>
                </c:pt>
                <c:pt idx="6718">
                  <c:v>0.14617541680988444</c:v>
                </c:pt>
                <c:pt idx="6719">
                  <c:v>0.1462140048558046</c:v>
                </c:pt>
                <c:pt idx="6720">
                  <c:v>0.14624966578293563</c:v>
                </c:pt>
                <c:pt idx="6721">
                  <c:v>0.14627504949096404</c:v>
                </c:pt>
                <c:pt idx="6722">
                  <c:v>0.14628830551610872</c:v>
                </c:pt>
                <c:pt idx="6723">
                  <c:v>0.14629349080610188</c:v>
                </c:pt>
                <c:pt idx="6724">
                  <c:v>0.14629736854168807</c:v>
                </c:pt>
                <c:pt idx="6725">
                  <c:v>0.14630737867034471</c:v>
                </c:pt>
                <c:pt idx="6726">
                  <c:v>0.14632857204641125</c:v>
                </c:pt>
                <c:pt idx="6727">
                  <c:v>0.1463636561207261</c:v>
                </c:pt>
                <c:pt idx="6728">
                  <c:v>0.14641267936208424</c:v>
                </c:pt>
                <c:pt idx="6729">
                  <c:v>0.14647384214831993</c:v>
                </c:pt>
                <c:pt idx="6730">
                  <c:v>0.14654466823040468</c:v>
                </c:pt>
                <c:pt idx="6731">
                  <c:v>0.14662186828163326</c:v>
                </c:pt>
                <c:pt idx="6732">
                  <c:v>0.14670106786547532</c:v>
                </c:pt>
                <c:pt idx="6733">
                  <c:v>0.1467762644255618</c:v>
                </c:pt>
                <c:pt idx="6734">
                  <c:v>0.14684090957085194</c:v>
                </c:pt>
                <c:pt idx="6735">
                  <c:v>0.14688813550075397</c:v>
                </c:pt>
                <c:pt idx="6736">
                  <c:v>0.14691319532147895</c:v>
                </c:pt>
                <c:pt idx="6737">
                  <c:v>0.14691432417626771</c:v>
                </c:pt>
                <c:pt idx="6738">
                  <c:v>0.146893011893095</c:v>
                </c:pt>
                <c:pt idx="6739">
                  <c:v>0.14685404743536401</c:v>
                </c:pt>
                <c:pt idx="6740">
                  <c:v>0.14680384577919348</c:v>
                </c:pt>
                <c:pt idx="6741">
                  <c:v>0.14674850427537744</c:v>
                </c:pt>
                <c:pt idx="6742">
                  <c:v>0.14669375652955574</c:v>
                </c:pt>
                <c:pt idx="6743">
                  <c:v>0.14664307701058499</c:v>
                </c:pt>
                <c:pt idx="6744">
                  <c:v>0.14659863011885654</c:v>
                </c:pt>
                <c:pt idx="6745">
                  <c:v>0.14656149676212082</c:v>
                </c:pt>
                <c:pt idx="6746">
                  <c:v>0.14653167506489295</c:v>
                </c:pt>
                <c:pt idx="6747">
                  <c:v>0.14650844172753097</c:v>
                </c:pt>
                <c:pt idx="6748">
                  <c:v>0.14649044238469877</c:v>
                </c:pt>
                <c:pt idx="6749">
                  <c:v>0.14647569159976903</c:v>
                </c:pt>
                <c:pt idx="6750">
                  <c:v>0.14646224942474395</c:v>
                </c:pt>
                <c:pt idx="6751">
                  <c:v>0.14644853703059491</c:v>
                </c:pt>
                <c:pt idx="6752">
                  <c:v>0.14643455444292985</c:v>
                </c:pt>
                <c:pt idx="6753">
                  <c:v>0.1464216096743699</c:v>
                </c:pt>
                <c:pt idx="6754">
                  <c:v>0.1464119126266602</c:v>
                </c:pt>
                <c:pt idx="6755">
                  <c:v>0.14640740244568351</c:v>
                </c:pt>
                <c:pt idx="6756">
                  <c:v>0.14640825937646473</c:v>
                </c:pt>
                <c:pt idx="6757">
                  <c:v>0.14641263425996287</c:v>
                </c:pt>
                <c:pt idx="6758">
                  <c:v>0.14641714449527299</c:v>
                </c:pt>
                <c:pt idx="6759">
                  <c:v>0.14641741511088113</c:v>
                </c:pt>
                <c:pt idx="6760">
                  <c:v>0.14641132630048437</c:v>
                </c:pt>
                <c:pt idx="6761">
                  <c:v>0.14639982544708408</c:v>
                </c:pt>
                <c:pt idx="6762">
                  <c:v>0.14638733270829418</c:v>
                </c:pt>
                <c:pt idx="6763">
                  <c:v>0.14638047763970674</c:v>
                </c:pt>
                <c:pt idx="6764">
                  <c:v>0.14638485224335207</c:v>
                </c:pt>
                <c:pt idx="6765">
                  <c:v>0.14640271190715348</c:v>
                </c:pt>
                <c:pt idx="6766">
                  <c:v>0.14643216391655278</c:v>
                </c:pt>
                <c:pt idx="6767">
                  <c:v>0.1464672112529869</c:v>
                </c:pt>
                <c:pt idx="6768">
                  <c:v>0.14650077274338569</c:v>
                </c:pt>
                <c:pt idx="6769">
                  <c:v>0.14652788546484141</c:v>
                </c:pt>
                <c:pt idx="6770">
                  <c:v>0.14654746542105312</c:v>
                </c:pt>
                <c:pt idx="6771">
                  <c:v>0.14656208329107179</c:v>
                </c:pt>
                <c:pt idx="6772">
                  <c:v>0.14657534808041472</c:v>
                </c:pt>
                <c:pt idx="6773">
                  <c:v>0.14658942544284936</c:v>
                </c:pt>
                <c:pt idx="6774">
                  <c:v>0.14660318740810474</c:v>
                </c:pt>
                <c:pt idx="6775">
                  <c:v>0.14661117406004831</c:v>
                </c:pt>
                <c:pt idx="6776">
                  <c:v>0.14660575936473108</c:v>
                </c:pt>
                <c:pt idx="6777">
                  <c:v>0.14657972464742042</c:v>
                </c:pt>
                <c:pt idx="6778">
                  <c:v>0.14653000583222398</c:v>
                </c:pt>
                <c:pt idx="6779">
                  <c:v>0.14645909192719586</c:v>
                </c:pt>
                <c:pt idx="6780">
                  <c:v>0.1463760128834849</c:v>
                </c:pt>
                <c:pt idx="6781">
                  <c:v>0.14629272428107287</c:v>
                </c:pt>
                <c:pt idx="6782">
                  <c:v>0.14622239009494764</c:v>
                </c:pt>
                <c:pt idx="6783">
                  <c:v>0.14617496603521596</c:v>
                </c:pt>
                <c:pt idx="6784">
                  <c:v>0.14615490703612088</c:v>
                </c:pt>
                <c:pt idx="6785">
                  <c:v>0.14616130778462055</c:v>
                </c:pt>
                <c:pt idx="6786">
                  <c:v>0.14618826408462737</c:v>
                </c:pt>
                <c:pt idx="6787">
                  <c:v>0.14622761968090059</c:v>
                </c:pt>
                <c:pt idx="6788">
                  <c:v>0.14627022511965182</c:v>
                </c:pt>
                <c:pt idx="6789">
                  <c:v>0.14630873140812983</c:v>
                </c:pt>
                <c:pt idx="6790">
                  <c:v>0.14633849270546795</c:v>
                </c:pt>
                <c:pt idx="6791">
                  <c:v>0.14635761316038154</c:v>
                </c:pt>
                <c:pt idx="6792">
                  <c:v>0.14636690311922129</c:v>
                </c:pt>
                <c:pt idx="6793">
                  <c:v>0.14636965406749824</c:v>
                </c:pt>
                <c:pt idx="6794">
                  <c:v>0.14637082660812573</c:v>
                </c:pt>
                <c:pt idx="6795">
                  <c:v>0.14637542660577429</c:v>
                </c:pt>
                <c:pt idx="6796">
                  <c:v>0.1463868366141724</c:v>
                </c:pt>
                <c:pt idx="6797">
                  <c:v>0.14640668082107389</c:v>
                </c:pt>
                <c:pt idx="6798">
                  <c:v>0.14643320131317583</c:v>
                </c:pt>
                <c:pt idx="6799">
                  <c:v>0.14646256517576151</c:v>
                </c:pt>
                <c:pt idx="6800">
                  <c:v>0.14649012661341276</c:v>
                </c:pt>
                <c:pt idx="6801">
                  <c:v>0.14651290784539961</c:v>
                </c:pt>
                <c:pt idx="6802">
                  <c:v>0.14653005094653604</c:v>
                </c:pt>
                <c:pt idx="6803">
                  <c:v>0.14654354033604655</c:v>
                </c:pt>
                <c:pt idx="6804">
                  <c:v>0.14655680455903008</c:v>
                </c:pt>
                <c:pt idx="6805">
                  <c:v>0.14657246047272598</c:v>
                </c:pt>
                <c:pt idx="6806">
                  <c:v>0.14659037297401889</c:v>
                </c:pt>
                <c:pt idx="6807">
                  <c:v>0.14660661668699138</c:v>
                </c:pt>
                <c:pt idx="6808">
                  <c:v>0.14661401680211472</c:v>
                </c:pt>
                <c:pt idx="6809">
                  <c:v>0.1466051727767913</c:v>
                </c:pt>
                <c:pt idx="6810">
                  <c:v>0.14657606998533701</c:v>
                </c:pt>
                <c:pt idx="6811">
                  <c:v>0.14652865240504009</c:v>
                </c:pt>
                <c:pt idx="6812">
                  <c:v>0.14647068456648726</c:v>
                </c:pt>
                <c:pt idx="6813">
                  <c:v>0.14641412263243725</c:v>
                </c:pt>
                <c:pt idx="6814">
                  <c:v>0.1463715932710169</c:v>
                </c:pt>
                <c:pt idx="6815">
                  <c:v>0.14635233691301897</c:v>
                </c:pt>
                <c:pt idx="6816">
                  <c:v>0.14635883076502998</c:v>
                </c:pt>
                <c:pt idx="6817">
                  <c:v>0.14638629542123127</c:v>
                </c:pt>
                <c:pt idx="6818">
                  <c:v>0.14642503751977543</c:v>
                </c:pt>
                <c:pt idx="6819">
                  <c:v>0.14646500097704063</c:v>
                </c:pt>
                <c:pt idx="6820">
                  <c:v>0.14649797585345692</c:v>
                </c:pt>
                <c:pt idx="6821">
                  <c:v>0.14651981011789894</c:v>
                </c:pt>
                <c:pt idx="6822">
                  <c:v>0.14653018628950043</c:v>
                </c:pt>
                <c:pt idx="6823">
                  <c:v>0.14652941934659303</c:v>
                </c:pt>
                <c:pt idx="6824">
                  <c:v>0.1465175093482104</c:v>
                </c:pt>
                <c:pt idx="6825">
                  <c:v>0.14649328433660458</c:v>
                </c:pt>
                <c:pt idx="6826">
                  <c:v>0.14645516764081024</c:v>
                </c:pt>
                <c:pt idx="6827">
                  <c:v>0.14640311781713933</c:v>
                </c:pt>
                <c:pt idx="6828">
                  <c:v>0.1463405670537351</c:v>
                </c:pt>
                <c:pt idx="6829">
                  <c:v>0.14627662756797866</c:v>
                </c:pt>
                <c:pt idx="6830">
                  <c:v>0.14622414831078434</c:v>
                </c:pt>
                <c:pt idx="6831">
                  <c:v>0.14619858725795554</c:v>
                </c:pt>
                <c:pt idx="6832">
                  <c:v>0.14621238192499308</c:v>
                </c:pt>
                <c:pt idx="6833">
                  <c:v>0.14626864706590148</c:v>
                </c:pt>
                <c:pt idx="6834">
                  <c:v>0.14635806412466812</c:v>
                </c:pt>
                <c:pt idx="6835">
                  <c:v>0.1464610766372606</c:v>
                </c:pt>
                <c:pt idx="6836">
                  <c:v>0.14655712037880064</c:v>
                </c:pt>
                <c:pt idx="6837">
                  <c:v>0.14663071264695604</c:v>
                </c:pt>
                <c:pt idx="6838">
                  <c:v>0.14667466639936932</c:v>
                </c:pt>
                <c:pt idx="6839">
                  <c:v>0.14668964959855291</c:v>
                </c:pt>
                <c:pt idx="6840">
                  <c:v>0.14668093942286886</c:v>
                </c:pt>
                <c:pt idx="6841">
                  <c:v>0.14665544172623746</c:v>
                </c:pt>
                <c:pt idx="6842">
                  <c:v>0.14661911573529884</c:v>
                </c:pt>
                <c:pt idx="6843">
                  <c:v>0.14657724308339504</c:v>
                </c:pt>
                <c:pt idx="6844">
                  <c:v>0.14653356987731903</c:v>
                </c:pt>
                <c:pt idx="6845">
                  <c:v>0.14649116414850039</c:v>
                </c:pt>
                <c:pt idx="6846">
                  <c:v>0.14645381444683025</c:v>
                </c:pt>
                <c:pt idx="6847">
                  <c:v>0.14642566896793252</c:v>
                </c:pt>
                <c:pt idx="6848">
                  <c:v>0.14641019875237127</c:v>
                </c:pt>
                <c:pt idx="6849">
                  <c:v>0.14640871039334458</c:v>
                </c:pt>
                <c:pt idx="6850">
                  <c:v>0.14641858778046479</c:v>
                </c:pt>
                <c:pt idx="6851">
                  <c:v>0.14643329152169493</c:v>
                </c:pt>
                <c:pt idx="6852">
                  <c:v>0.14644407157463857</c:v>
                </c:pt>
                <c:pt idx="6853">
                  <c:v>0.14644294394150659</c:v>
                </c:pt>
                <c:pt idx="6854">
                  <c:v>0.14642571407140748</c:v>
                </c:pt>
                <c:pt idx="6855">
                  <c:v>0.14639333098206964</c:v>
                </c:pt>
                <c:pt idx="6856">
                  <c:v>0.14635129970953786</c:v>
                </c:pt>
                <c:pt idx="6857">
                  <c:v>0.14630841576893638</c:v>
                </c:pt>
                <c:pt idx="6858">
                  <c:v>0.14627486913967036</c:v>
                </c:pt>
                <c:pt idx="6859">
                  <c:v>0.14625778119432031</c:v>
                </c:pt>
                <c:pt idx="6860">
                  <c:v>0.14626053145147166</c:v>
                </c:pt>
                <c:pt idx="6861">
                  <c:v>0.14628140692191838</c:v>
                </c:pt>
                <c:pt idx="6862">
                  <c:v>0.14631535988418387</c:v>
                </c:pt>
                <c:pt idx="6863">
                  <c:v>0.14635562892308374</c:v>
                </c:pt>
                <c:pt idx="6864">
                  <c:v>0.14639675860428059</c:v>
                </c:pt>
                <c:pt idx="6865">
                  <c:v>0.14643527611385598</c:v>
                </c:pt>
                <c:pt idx="6866">
                  <c:v>0.1464699628367202</c:v>
                </c:pt>
                <c:pt idx="6867">
                  <c:v>0.14650032163088855</c:v>
                </c:pt>
                <c:pt idx="6868">
                  <c:v>0.14652526885553308</c:v>
                </c:pt>
                <c:pt idx="6869">
                  <c:v>0.14654182594223231</c:v>
                </c:pt>
                <c:pt idx="6870">
                  <c:v>0.14654593147556338</c:v>
                </c:pt>
                <c:pt idx="6871">
                  <c:v>0.14653338941863658</c:v>
                </c:pt>
                <c:pt idx="6872">
                  <c:v>0.14650122385635134</c:v>
                </c:pt>
                <c:pt idx="6873">
                  <c:v>0.14645011573813072</c:v>
                </c:pt>
                <c:pt idx="6874">
                  <c:v>0.14638417575537199</c:v>
                </c:pt>
                <c:pt idx="6875">
                  <c:v>0.14631233872948968</c:v>
                </c:pt>
                <c:pt idx="6876">
                  <c:v>0.14624542779504257</c:v>
                </c:pt>
                <c:pt idx="6877">
                  <c:v>0.14619358341840571</c:v>
                </c:pt>
                <c:pt idx="6878">
                  <c:v>0.14616432788885214</c:v>
                </c:pt>
                <c:pt idx="6879">
                  <c:v>0.14616004565773111</c:v>
                </c:pt>
                <c:pt idx="6880">
                  <c:v>0.14617758053480634</c:v>
                </c:pt>
                <c:pt idx="6881">
                  <c:v>0.14620990245907517</c:v>
                </c:pt>
                <c:pt idx="6882">
                  <c:v>0.14624808780388776</c:v>
                </c:pt>
                <c:pt idx="6883">
                  <c:v>0.14628352608625061</c:v>
                </c:pt>
                <c:pt idx="6884">
                  <c:v>0.14630886668214005</c:v>
                </c:pt>
                <c:pt idx="6885">
                  <c:v>0.14632077096004681</c:v>
                </c:pt>
                <c:pt idx="6886">
                  <c:v>0.14631865161396884</c:v>
                </c:pt>
                <c:pt idx="6887">
                  <c:v>0.14630562011752313</c:v>
                </c:pt>
                <c:pt idx="6888">
                  <c:v>0.14628609615048604</c:v>
                </c:pt>
                <c:pt idx="6889">
                  <c:v>0.14626467941323262</c:v>
                </c:pt>
                <c:pt idx="6890">
                  <c:v>0.14624470643951992</c:v>
                </c:pt>
                <c:pt idx="6891">
                  <c:v>0.14622752951509199</c:v>
                </c:pt>
                <c:pt idx="6892">
                  <c:v>0.14621346387819367</c:v>
                </c:pt>
                <c:pt idx="6893">
                  <c:v>0.14620169778186953</c:v>
                </c:pt>
                <c:pt idx="6894">
                  <c:v>0.14619137453460451</c:v>
                </c:pt>
                <c:pt idx="6895">
                  <c:v>0.14618208832968416</c:v>
                </c:pt>
                <c:pt idx="6896">
                  <c:v>0.14617392925525385</c:v>
                </c:pt>
                <c:pt idx="6897">
                  <c:v>0.14616707755425329</c:v>
                </c:pt>
                <c:pt idx="6898">
                  <c:v>0.14616157824085974</c:v>
                </c:pt>
                <c:pt idx="6899">
                  <c:v>0.14615657482769839</c:v>
                </c:pt>
                <c:pt idx="6900">
                  <c:v>0.14615094042242383</c:v>
                </c:pt>
                <c:pt idx="6901">
                  <c:v>0.14614314252611582</c:v>
                </c:pt>
                <c:pt idx="6902">
                  <c:v>0.14613236994014989</c:v>
                </c:pt>
                <c:pt idx="6903">
                  <c:v>0.14611893838716827</c:v>
                </c:pt>
                <c:pt idx="6904">
                  <c:v>0.14610415514464259</c:v>
                </c:pt>
                <c:pt idx="6905">
                  <c:v>0.14609094980778725</c:v>
                </c:pt>
                <c:pt idx="6906">
                  <c:v>0.146081665749905</c:v>
                </c:pt>
                <c:pt idx="6907">
                  <c:v>0.14607873635535651</c:v>
                </c:pt>
                <c:pt idx="6908">
                  <c:v>0.14608315298854568</c:v>
                </c:pt>
                <c:pt idx="6909">
                  <c:v>0.14609469052797841</c:v>
                </c:pt>
                <c:pt idx="6910">
                  <c:v>0.14611217769552065</c:v>
                </c:pt>
                <c:pt idx="6911">
                  <c:v>0.14613439823089569</c:v>
                </c:pt>
                <c:pt idx="6912">
                  <c:v>0.14616067672071742</c:v>
                </c:pt>
                <c:pt idx="6913">
                  <c:v>0.14619060818978846</c:v>
                </c:pt>
                <c:pt idx="6914">
                  <c:v>0.14622437372358588</c:v>
                </c:pt>
                <c:pt idx="6915">
                  <c:v>0.14626156843819793</c:v>
                </c:pt>
                <c:pt idx="6916">
                  <c:v>0.14630129140245296</c:v>
                </c:pt>
                <c:pt idx="6917">
                  <c:v>0.14634219046363783</c:v>
                </c:pt>
                <c:pt idx="6918">
                  <c:v>0.14638174040736895</c:v>
                </c:pt>
                <c:pt idx="6919">
                  <c:v>0.14641809165063913</c:v>
                </c:pt>
                <c:pt idx="6920">
                  <c:v>0.14644979999616436</c:v>
                </c:pt>
                <c:pt idx="6921">
                  <c:v>0.14647591714316743</c:v>
                </c:pt>
                <c:pt idx="6922">
                  <c:v>0.14649635186111898</c:v>
                </c:pt>
                <c:pt idx="6923">
                  <c:v>0.14651119357250375</c:v>
                </c:pt>
                <c:pt idx="6924">
                  <c:v>0.14652071238384912</c:v>
                </c:pt>
                <c:pt idx="6925">
                  <c:v>0.14652495305892399</c:v>
                </c:pt>
                <c:pt idx="6926">
                  <c:v>0.14652378010210099</c:v>
                </c:pt>
                <c:pt idx="6927">
                  <c:v>0.1465174191221964</c:v>
                </c:pt>
                <c:pt idx="6928">
                  <c:v>0.14650627635358127</c:v>
                </c:pt>
                <c:pt idx="6929">
                  <c:v>0.14649093859718365</c:v>
                </c:pt>
                <c:pt idx="6930">
                  <c:v>0.146472263354534</c:v>
                </c:pt>
                <c:pt idx="6931">
                  <c:v>0.14645074722275198</c:v>
                </c:pt>
                <c:pt idx="6932">
                  <c:v>0.14642675145262396</c:v>
                </c:pt>
                <c:pt idx="6933">
                  <c:v>0.14639973524551608</c:v>
                </c:pt>
                <c:pt idx="6934">
                  <c:v>0.14637001484889256</c:v>
                </c:pt>
                <c:pt idx="6935">
                  <c:v>0.14633745553504995</c:v>
                </c:pt>
                <c:pt idx="6936">
                  <c:v>0.14630399684431572</c:v>
                </c:pt>
                <c:pt idx="6937">
                  <c:v>0.14627184826663464</c:v>
                </c:pt>
                <c:pt idx="6938">
                  <c:v>0.14624384983139305</c:v>
                </c:pt>
                <c:pt idx="6939">
                  <c:v>0.14622239009494764</c:v>
                </c:pt>
                <c:pt idx="6940">
                  <c:v>0.14620800905826992</c:v>
                </c:pt>
                <c:pt idx="6941">
                  <c:v>0.14619957901678438</c:v>
                </c:pt>
                <c:pt idx="6942">
                  <c:v>0.14619385389474526</c:v>
                </c:pt>
                <c:pt idx="6943">
                  <c:v>0.14618709203679126</c:v>
                </c:pt>
                <c:pt idx="6944">
                  <c:v>0.14617740022398451</c:v>
                </c:pt>
                <c:pt idx="6945">
                  <c:v>0.14616486880526047</c:v>
                </c:pt>
                <c:pt idx="6946">
                  <c:v>0.1461522926730231</c:v>
                </c:pt>
                <c:pt idx="6947">
                  <c:v>0.14614472012389756</c:v>
                </c:pt>
                <c:pt idx="6948">
                  <c:v>0.14614710906859119</c:v>
                </c:pt>
                <c:pt idx="6949">
                  <c:v>0.14616261499133698</c:v>
                </c:pt>
                <c:pt idx="6950">
                  <c:v>0.14619065326885783</c:v>
                </c:pt>
                <c:pt idx="6951">
                  <c:v>0.14622595161647245</c:v>
                </c:pt>
                <c:pt idx="6952">
                  <c:v>0.14626066671046944</c:v>
                </c:pt>
                <c:pt idx="6953">
                  <c:v>0.14628722337644018</c:v>
                </c:pt>
                <c:pt idx="6954">
                  <c:v>0.14630093067814476</c:v>
                </c:pt>
                <c:pt idx="6955">
                  <c:v>0.14630268921197775</c:v>
                </c:pt>
                <c:pt idx="6956">
                  <c:v>0.14629732345154045</c:v>
                </c:pt>
                <c:pt idx="6957">
                  <c:v>0.14629159704084105</c:v>
                </c:pt>
                <c:pt idx="6958">
                  <c:v>0.1462912814141003</c:v>
                </c:pt>
                <c:pt idx="6959">
                  <c:v>0.14629935251281856</c:v>
                </c:pt>
                <c:pt idx="6960">
                  <c:v>0.14631535988418387</c:v>
                </c:pt>
                <c:pt idx="6961">
                  <c:v>0.14633538120164447</c:v>
                </c:pt>
                <c:pt idx="6962">
                  <c:v>0.1463541858471068</c:v>
                </c:pt>
                <c:pt idx="6963">
                  <c:v>0.14636748938542576</c:v>
                </c:pt>
                <c:pt idx="6964">
                  <c:v>0.14637447954345195</c:v>
                </c:pt>
                <c:pt idx="6965">
                  <c:v>0.14637808741097025</c:v>
                </c:pt>
                <c:pt idx="6966">
                  <c:v>0.14638304827774717</c:v>
                </c:pt>
                <c:pt idx="6967">
                  <c:v>0.14639405258449745</c:v>
                </c:pt>
                <c:pt idx="6968">
                  <c:v>0.14641213813693843</c:v>
                </c:pt>
                <c:pt idx="6969">
                  <c:v>0.14643446423414852</c:v>
                </c:pt>
                <c:pt idx="6970">
                  <c:v>0.14645471657568165</c:v>
                </c:pt>
                <c:pt idx="6971">
                  <c:v>0.14646473033177931</c:v>
                </c:pt>
                <c:pt idx="6972">
                  <c:v>0.14645773872098833</c:v>
                </c:pt>
                <c:pt idx="6973">
                  <c:v>0.14643022444255671</c:v>
                </c:pt>
                <c:pt idx="6974">
                  <c:v>0.1463843561520638</c:v>
                </c:pt>
                <c:pt idx="6975">
                  <c:v>0.14632631738277591</c:v>
                </c:pt>
                <c:pt idx="6976">
                  <c:v>0.14626513028102861</c:v>
                </c:pt>
                <c:pt idx="6977">
                  <c:v>0.14621062375679117</c:v>
                </c:pt>
                <c:pt idx="6978">
                  <c:v>0.14617135985471108</c:v>
                </c:pt>
                <c:pt idx="6979">
                  <c:v>0.14615215744777366</c:v>
                </c:pt>
                <c:pt idx="6980">
                  <c:v>0.14615454643337855</c:v>
                </c:pt>
                <c:pt idx="6981">
                  <c:v>0.14617568727491015</c:v>
                </c:pt>
                <c:pt idx="6982">
                  <c:v>0.14621030818889291</c:v>
                </c:pt>
                <c:pt idx="6983">
                  <c:v>0.14625061257311656</c:v>
                </c:pt>
                <c:pt idx="6984">
                  <c:v>0.14629078542968565</c:v>
                </c:pt>
                <c:pt idx="6985">
                  <c:v>0.14632568607905549</c:v>
                </c:pt>
                <c:pt idx="6986">
                  <c:v>0.1463525172964858</c:v>
                </c:pt>
                <c:pt idx="6987">
                  <c:v>0.14637064621705387</c:v>
                </c:pt>
                <c:pt idx="6988">
                  <c:v>0.14638025214586781</c:v>
                </c:pt>
                <c:pt idx="6989">
                  <c:v>0.14638201100091719</c:v>
                </c:pt>
                <c:pt idx="6990">
                  <c:v>0.14637691485073911</c:v>
                </c:pt>
                <c:pt idx="6991">
                  <c:v>0.14636604627003835</c:v>
                </c:pt>
                <c:pt idx="6992">
                  <c:v>0.14635044289113941</c:v>
                </c:pt>
                <c:pt idx="6993">
                  <c:v>0.14633118747089291</c:v>
                </c:pt>
                <c:pt idx="6994">
                  <c:v>0.1463098136013915</c:v>
                </c:pt>
                <c:pt idx="6995">
                  <c:v>0.14628794480258633</c:v>
                </c:pt>
                <c:pt idx="6996">
                  <c:v>0.14626851180441813</c:v>
                </c:pt>
                <c:pt idx="6997">
                  <c:v>0.14625476044014241</c:v>
                </c:pt>
                <c:pt idx="6998">
                  <c:v>0.14624975595334011</c:v>
                </c:pt>
                <c:pt idx="6999">
                  <c:v>0.14625588758476649</c:v>
                </c:pt>
                <c:pt idx="7000">
                  <c:v>0.146273696858087</c:v>
                </c:pt>
                <c:pt idx="7001">
                  <c:v>0.14630097576866696</c:v>
                </c:pt>
                <c:pt idx="7002">
                  <c:v>0.14633335197203057</c:v>
                </c:pt>
                <c:pt idx="7003">
                  <c:v>0.14636460315944622</c:v>
                </c:pt>
                <c:pt idx="7004">
                  <c:v>0.1463888209940597</c:v>
                </c:pt>
                <c:pt idx="7005">
                  <c:v>0.14640257660390932</c:v>
                </c:pt>
                <c:pt idx="7006">
                  <c:v>0.14640564348779816</c:v>
                </c:pt>
                <c:pt idx="7007">
                  <c:v>0.14640090786736193</c:v>
                </c:pt>
                <c:pt idx="7008">
                  <c:v>0.14639337608218617</c:v>
                </c:pt>
                <c:pt idx="7009">
                  <c:v>0.14638782880298262</c:v>
                </c:pt>
                <c:pt idx="7010">
                  <c:v>0.14638787390252783</c:v>
                </c:pt>
                <c:pt idx="7011">
                  <c:v>0.14639450358662376</c:v>
                </c:pt>
                <c:pt idx="7012">
                  <c:v>0.14640672592257664</c:v>
                </c:pt>
                <c:pt idx="7013">
                  <c:v>0.14642300787120222</c:v>
                </c:pt>
                <c:pt idx="7014">
                  <c:v>0.14644154568048939</c:v>
                </c:pt>
                <c:pt idx="7015">
                  <c:v>0.14646197878119749</c:v>
                </c:pt>
                <c:pt idx="7016">
                  <c:v>0.14648457809827697</c:v>
                </c:pt>
                <c:pt idx="7017">
                  <c:v>0.14651033643859324</c:v>
                </c:pt>
                <c:pt idx="7018">
                  <c:v>0.14653911901840966</c:v>
                </c:pt>
                <c:pt idx="7019">
                  <c:v>0.14656970823951798</c:v>
                </c:pt>
                <c:pt idx="7020">
                  <c:v>0.14659935206248031</c:v>
                </c:pt>
                <c:pt idx="7021">
                  <c:v>0.14662502696285784</c:v>
                </c:pt>
                <c:pt idx="7022">
                  <c:v>0.14664397953266406</c:v>
                </c:pt>
                <c:pt idx="7023">
                  <c:v>0.14665467456210324</c:v>
                </c:pt>
                <c:pt idx="7024">
                  <c:v>0.14665738220627256</c:v>
                </c:pt>
                <c:pt idx="7025">
                  <c:v>0.14665354638201478</c:v>
                </c:pt>
                <c:pt idx="7026">
                  <c:v>0.14664479180413903</c:v>
                </c:pt>
                <c:pt idx="7027">
                  <c:v>0.14663314939149885</c:v>
                </c:pt>
                <c:pt idx="7028">
                  <c:v>0.1466192962296059</c:v>
                </c:pt>
                <c:pt idx="7029">
                  <c:v>0.14660341301772573</c:v>
                </c:pt>
                <c:pt idx="7030">
                  <c:v>0.14658559021875728</c:v>
                </c:pt>
                <c:pt idx="7031">
                  <c:v>0.1465661890159079</c:v>
                </c:pt>
                <c:pt idx="7032">
                  <c:v>0.14654593147556338</c:v>
                </c:pt>
                <c:pt idx="7033">
                  <c:v>0.14652621624673789</c:v>
                </c:pt>
                <c:pt idx="7034">
                  <c:v>0.1465077650470118</c:v>
                </c:pt>
                <c:pt idx="7035">
                  <c:v>0.14649170547213874</c:v>
                </c:pt>
                <c:pt idx="7036">
                  <c:v>0.14647880410901271</c:v>
                </c:pt>
                <c:pt idx="7037">
                  <c:v>0.14646960197228653</c:v>
                </c:pt>
                <c:pt idx="7038">
                  <c:v>0.14646522651488703</c:v>
                </c:pt>
                <c:pt idx="7039">
                  <c:v>0.1464665797444259</c:v>
                </c:pt>
                <c:pt idx="7040">
                  <c:v>0.146474203016277</c:v>
                </c:pt>
                <c:pt idx="7041">
                  <c:v>0.14648814177058667</c:v>
                </c:pt>
                <c:pt idx="7042">
                  <c:v>0.14650726881530118</c:v>
                </c:pt>
                <c:pt idx="7043">
                  <c:v>0.14652928400386755</c:v>
                </c:pt>
                <c:pt idx="7044">
                  <c:v>0.14655098449294279</c:v>
                </c:pt>
                <c:pt idx="7045">
                  <c:v>0.14657033989805635</c:v>
                </c:pt>
                <c:pt idx="7046">
                  <c:v>0.14658568045893505</c:v>
                </c:pt>
                <c:pt idx="7047">
                  <c:v>0.14659718623520923</c:v>
                </c:pt>
                <c:pt idx="7048">
                  <c:v>0.14660625570899144</c:v>
                </c:pt>
                <c:pt idx="7049">
                  <c:v>0.14661410704819933</c:v>
                </c:pt>
                <c:pt idx="7050">
                  <c:v>0.14662128167193533</c:v>
                </c:pt>
                <c:pt idx="7051">
                  <c:v>0.1466275087999368</c:v>
                </c:pt>
                <c:pt idx="7052">
                  <c:v>0.14663084802129422</c:v>
                </c:pt>
                <c:pt idx="7053">
                  <c:v>0.14662926865664139</c:v>
                </c:pt>
                <c:pt idx="7054">
                  <c:v>0.14662168778625728</c:v>
                </c:pt>
                <c:pt idx="7055">
                  <c:v>0.14660887280628965</c:v>
                </c:pt>
                <c:pt idx="7056">
                  <c:v>0.14659357654709304</c:v>
                </c:pt>
                <c:pt idx="7057">
                  <c:v>0.14658004048385898</c:v>
                </c:pt>
                <c:pt idx="7058">
                  <c:v>0.14657304701648377</c:v>
                </c:pt>
                <c:pt idx="7059">
                  <c:v>0.14657543831846442</c:v>
                </c:pt>
                <c:pt idx="7060">
                  <c:v>0.14658707918408853</c:v>
                </c:pt>
                <c:pt idx="7061">
                  <c:v>0.14660512765467504</c:v>
                </c:pt>
                <c:pt idx="7062">
                  <c:v>0.14662552332913903</c:v>
                </c:pt>
                <c:pt idx="7063">
                  <c:v>0.14664411491113782</c:v>
                </c:pt>
                <c:pt idx="7064">
                  <c:v>0.14665860065165626</c:v>
                </c:pt>
                <c:pt idx="7065">
                  <c:v>0.1466673103793229</c:v>
                </c:pt>
                <c:pt idx="7066">
                  <c:v>0.14666956681394205</c:v>
                </c:pt>
                <c:pt idx="7067">
                  <c:v>0.14666455754496355</c:v>
                </c:pt>
                <c:pt idx="7068">
                  <c:v>0.14665151566524115</c:v>
                </c:pt>
                <c:pt idx="7069">
                  <c:v>0.1466303967736643</c:v>
                </c:pt>
                <c:pt idx="7070">
                  <c:v>0.14660196911817691</c:v>
                </c:pt>
                <c:pt idx="7071">
                  <c:v>0.14656912170026926</c:v>
                </c:pt>
                <c:pt idx="7072">
                  <c:v>0.14653496843465075</c:v>
                </c:pt>
                <c:pt idx="7073">
                  <c:v>0.14650334409356691</c:v>
                </c:pt>
                <c:pt idx="7074">
                  <c:v>0.14647659377406563</c:v>
                </c:pt>
                <c:pt idx="7075">
                  <c:v>0.14645543828011209</c:v>
                </c:pt>
                <c:pt idx="7076">
                  <c:v>0.14643856875267358</c:v>
                </c:pt>
                <c:pt idx="7077">
                  <c:v>0.14642440607253604</c:v>
                </c:pt>
                <c:pt idx="7078">
                  <c:v>0.14641263425996287</c:v>
                </c:pt>
                <c:pt idx="7079">
                  <c:v>0.14640528267680464</c:v>
                </c:pt>
                <c:pt idx="7080">
                  <c:v>0.14640564348779816</c:v>
                </c:pt>
                <c:pt idx="7081">
                  <c:v>0.14641813675332715</c:v>
                </c:pt>
                <c:pt idx="7082">
                  <c:v>0.14644398136388015</c:v>
                </c:pt>
                <c:pt idx="7083">
                  <c:v>0.14647997694436909</c:v>
                </c:pt>
                <c:pt idx="7084">
                  <c:v>0.14651787025245355</c:v>
                </c:pt>
                <c:pt idx="7085">
                  <c:v>0.14654561566392921</c:v>
                </c:pt>
                <c:pt idx="7086">
                  <c:v>0.14655301473969617</c:v>
                </c:pt>
                <c:pt idx="7087">
                  <c:v>0.1465337052213801</c:v>
                </c:pt>
                <c:pt idx="7088">
                  <c:v>0.14648881842053096</c:v>
                </c:pt>
                <c:pt idx="7089">
                  <c:v>0.14642593958885242</c:v>
                </c:pt>
                <c:pt idx="7090">
                  <c:v>0.14635824451051394</c:v>
                </c:pt>
                <c:pt idx="7091">
                  <c:v>0.14630093067814476</c:v>
                </c:pt>
                <c:pt idx="7092">
                  <c:v>0.14626571640986319</c:v>
                </c:pt>
                <c:pt idx="7093">
                  <c:v>0.14625949446722164</c:v>
                </c:pt>
                <c:pt idx="7094">
                  <c:v>0.14628027971106106</c:v>
                </c:pt>
                <c:pt idx="7095">
                  <c:v>0.14632059058976521</c:v>
                </c:pt>
                <c:pt idx="7096">
                  <c:v>0.14636951877455251</c:v>
                </c:pt>
                <c:pt idx="7097">
                  <c:v>0.14641795634260324</c:v>
                </c:pt>
                <c:pt idx="7098">
                  <c:v>0.14646058045889399</c:v>
                </c:pt>
                <c:pt idx="7099">
                  <c:v>0.14649522409223492</c:v>
                </c:pt>
                <c:pt idx="7100">
                  <c:v>0.14652215601326846</c:v>
                </c:pt>
                <c:pt idx="7101">
                  <c:v>0.14654182594223231</c:v>
                </c:pt>
                <c:pt idx="7102">
                  <c:v>0.14655400730822998</c:v>
                </c:pt>
                <c:pt idx="7103">
                  <c:v>0.14655842877743985</c:v>
                </c:pt>
                <c:pt idx="7104">
                  <c:v>0.14655540593137795</c:v>
                </c:pt>
                <c:pt idx="7105">
                  <c:v>0.14654620217143266</c:v>
                </c:pt>
                <c:pt idx="7106">
                  <c:v>0.14653384056548335</c:v>
                </c:pt>
                <c:pt idx="7107">
                  <c:v>0.14652224624026633</c:v>
                </c:pt>
                <c:pt idx="7108">
                  <c:v>0.14651507325241375</c:v>
                </c:pt>
                <c:pt idx="7109">
                  <c:v>0.14651399054755709</c:v>
                </c:pt>
                <c:pt idx="7110">
                  <c:v>0.14651971989140711</c:v>
                </c:pt>
                <c:pt idx="7111">
                  <c:v>0.14653068254739765</c:v>
                </c:pt>
                <c:pt idx="7112">
                  <c:v>0.14654525473662849</c:v>
                </c:pt>
                <c:pt idx="7113">
                  <c:v>0.1465611809391677</c:v>
                </c:pt>
                <c:pt idx="7114">
                  <c:v>0.14657724308339504</c:v>
                </c:pt>
                <c:pt idx="7115">
                  <c:v>0.14659222292178431</c:v>
                </c:pt>
                <c:pt idx="7116">
                  <c:v>0.14660422521333139</c:v>
                </c:pt>
                <c:pt idx="7117">
                  <c:v>0.14661004599295679</c:v>
                </c:pt>
                <c:pt idx="7118">
                  <c:v>0.14660557887604997</c:v>
                </c:pt>
                <c:pt idx="7119">
                  <c:v>0.14658694382339299</c:v>
                </c:pt>
                <c:pt idx="7120">
                  <c:v>0.1465517965905051</c:v>
                </c:pt>
                <c:pt idx="7121">
                  <c:v>0.14650090807722627</c:v>
                </c:pt>
                <c:pt idx="7122">
                  <c:v>0.14643947084985676</c:v>
                </c:pt>
                <c:pt idx="7123">
                  <c:v>0.14637596778517137</c:v>
                </c:pt>
                <c:pt idx="7124">
                  <c:v>0.14632036512701851</c:v>
                </c:pt>
                <c:pt idx="7125">
                  <c:v>0.1462819930727205</c:v>
                </c:pt>
                <c:pt idx="7126">
                  <c:v>0.14626589675735591</c:v>
                </c:pt>
                <c:pt idx="7127">
                  <c:v>0.14627099160497126</c:v>
                </c:pt>
                <c:pt idx="7128">
                  <c:v>0.14629114614556749</c:v>
                </c:pt>
                <c:pt idx="7129">
                  <c:v>0.14631765958318776</c:v>
                </c:pt>
                <c:pt idx="7130">
                  <c:v>0.14634268650676285</c:v>
                </c:pt>
                <c:pt idx="7131">
                  <c:v>0.14636194243686307</c:v>
                </c:pt>
                <c:pt idx="7132">
                  <c:v>0.14637529131103022</c:v>
                </c:pt>
                <c:pt idx="7133">
                  <c:v>0.14638566403031905</c:v>
                </c:pt>
                <c:pt idx="7134">
                  <c:v>0.1463972998102604</c:v>
                </c:pt>
                <c:pt idx="7135">
                  <c:v>0.14641344609886209</c:v>
                </c:pt>
                <c:pt idx="7136">
                  <c:v>0.14643514080046616</c:v>
                </c:pt>
                <c:pt idx="7137">
                  <c:v>0.14646026470931972</c:v>
                </c:pt>
                <c:pt idx="7138">
                  <c:v>0.14648520963301015</c:v>
                </c:pt>
                <c:pt idx="7139">
                  <c:v>0.14650582523536737</c:v>
                </c:pt>
                <c:pt idx="7140">
                  <c:v>0.14651949432525935</c:v>
                </c:pt>
                <c:pt idx="7141">
                  <c:v>0.14652558465237175</c:v>
                </c:pt>
                <c:pt idx="7142">
                  <c:v>0.14652499817271136</c:v>
                </c:pt>
                <c:pt idx="7143">
                  <c:v>0.14651971989140711</c:v>
                </c:pt>
                <c:pt idx="7144">
                  <c:v>0.14651092289845435</c:v>
                </c:pt>
                <c:pt idx="7145">
                  <c:v>0.14649887807404671</c:v>
                </c:pt>
                <c:pt idx="7146">
                  <c:v>0.1464829541560374</c:v>
                </c:pt>
                <c:pt idx="7147">
                  <c:v>0.1464629711416926</c:v>
                </c:pt>
                <c:pt idx="7148">
                  <c:v>0.14644005721403064</c:v>
                </c:pt>
                <c:pt idx="7149">
                  <c:v>0.14641682877727658</c:v>
                </c:pt>
                <c:pt idx="7150">
                  <c:v>0.14639833712360695</c:v>
                </c:pt>
                <c:pt idx="7151">
                  <c:v>0.14638958768871724</c:v>
                </c:pt>
                <c:pt idx="7152">
                  <c:v>0.14639472908786255</c:v>
                </c:pt>
                <c:pt idx="7153">
                  <c:v>0.14641461875772876</c:v>
                </c:pt>
                <c:pt idx="7154">
                  <c:v>0.14644583068817074</c:v>
                </c:pt>
                <c:pt idx="7155">
                  <c:v>0.14648110467366038</c:v>
                </c:pt>
                <c:pt idx="7156">
                  <c:v>0.14651155447149844</c:v>
                </c:pt>
                <c:pt idx="7157">
                  <c:v>0.14652865240504009</c:v>
                </c:pt>
                <c:pt idx="7158">
                  <c:v>0.14652833660597075</c:v>
                </c:pt>
                <c:pt idx="7159">
                  <c:v>0.14651087778612937</c:v>
                </c:pt>
                <c:pt idx="7160">
                  <c:v>0.14648268349958771</c:v>
                </c:pt>
                <c:pt idx="7161">
                  <c:v>0.14645277700096748</c:v>
                </c:pt>
                <c:pt idx="7162">
                  <c:v>0.1464310814183708</c:v>
                </c:pt>
                <c:pt idx="7163">
                  <c:v>0.14642508262318465</c:v>
                </c:pt>
                <c:pt idx="7164">
                  <c:v>0.14643766665736402</c:v>
                </c:pt>
                <c:pt idx="7165">
                  <c:v>0.14646612866744435</c:v>
                </c:pt>
                <c:pt idx="7166">
                  <c:v>0.14650329898202907</c:v>
                </c:pt>
                <c:pt idx="7167">
                  <c:v>0.14653993109378505</c:v>
                </c:pt>
                <c:pt idx="7168">
                  <c:v>0.14656776815118</c:v>
                </c:pt>
                <c:pt idx="7169">
                  <c:v>0.14658067215742532</c:v>
                </c:pt>
                <c:pt idx="7170">
                  <c:v>0.14657665653397001</c:v>
                </c:pt>
                <c:pt idx="7171">
                  <c:v>0.14655734596449166</c:v>
                </c:pt>
                <c:pt idx="7172">
                  <c:v>0.14652671250009852</c:v>
                </c:pt>
                <c:pt idx="7173">
                  <c:v>0.14649003639308755</c:v>
                </c:pt>
                <c:pt idx="7174">
                  <c:v>0.14645327317041879</c:v>
                </c:pt>
                <c:pt idx="7175">
                  <c:v>0.14642147436523778</c:v>
                </c:pt>
                <c:pt idx="7176">
                  <c:v>0.14639829202297505</c:v>
                </c:pt>
                <c:pt idx="7177">
                  <c:v>0.14638575422896449</c:v>
                </c:pt>
                <c:pt idx="7178">
                  <c:v>0.14638417575537199</c:v>
                </c:pt>
                <c:pt idx="7179">
                  <c:v>0.14639206818070594</c:v>
                </c:pt>
                <c:pt idx="7180">
                  <c:v>0.14640622980630169</c:v>
                </c:pt>
                <c:pt idx="7181">
                  <c:v>0.14642287256163466</c:v>
                </c:pt>
                <c:pt idx="7182">
                  <c:v>0.14643820791432482</c:v>
                </c:pt>
                <c:pt idx="7183">
                  <c:v>0.1464488527716431</c:v>
                </c:pt>
                <c:pt idx="7184">
                  <c:v>0.14645300253246607</c:v>
                </c:pt>
                <c:pt idx="7185">
                  <c:v>0.14645065701060689</c:v>
                </c:pt>
                <c:pt idx="7186">
                  <c:v>0.14644312436261109</c:v>
                </c:pt>
                <c:pt idx="7187">
                  <c:v>0.14643293068773089</c:v>
                </c:pt>
                <c:pt idx="7188">
                  <c:v>0.14642174498354399</c:v>
                </c:pt>
                <c:pt idx="7189">
                  <c:v>0.14641101058671768</c:v>
                </c:pt>
                <c:pt idx="7190">
                  <c:v>0.14640153928043664</c:v>
                </c:pt>
                <c:pt idx="7191">
                  <c:v>0.14639274468097996</c:v>
                </c:pt>
                <c:pt idx="7192">
                  <c:v>0.14638462674724162</c:v>
                </c:pt>
                <c:pt idx="7193">
                  <c:v>0.14637799721391687</c:v>
                </c:pt>
                <c:pt idx="7194">
                  <c:v>0.14637425405272719</c:v>
                </c:pt>
                <c:pt idx="7195">
                  <c:v>0.14637542660577429</c:v>
                </c:pt>
                <c:pt idx="7196">
                  <c:v>0.14638340907026859</c:v>
                </c:pt>
                <c:pt idx="7197">
                  <c:v>0.14639842732488451</c:v>
                </c:pt>
                <c:pt idx="7198">
                  <c:v>0.14641867798594854</c:v>
                </c:pt>
                <c:pt idx="7199">
                  <c:v>0.14644046315892256</c:v>
                </c:pt>
                <c:pt idx="7200">
                  <c:v>0.14645877617870362</c:v>
                </c:pt>
                <c:pt idx="7201">
                  <c:v>0.1464689704602492</c:v>
                </c:pt>
                <c:pt idx="7202">
                  <c:v>0.14646879002840707</c:v>
                </c:pt>
                <c:pt idx="7203">
                  <c:v>0.14645868596489076</c:v>
                </c:pt>
                <c:pt idx="7204">
                  <c:v>0.14644213204746459</c:v>
                </c:pt>
                <c:pt idx="7205">
                  <c:v>0.14642481200279878</c:v>
                </c:pt>
                <c:pt idx="7206">
                  <c:v>0.14641240874942707</c:v>
                </c:pt>
                <c:pt idx="7207">
                  <c:v>0.14640916141069293</c:v>
                </c:pt>
                <c:pt idx="7208">
                  <c:v>0.14641583652221091</c:v>
                </c:pt>
                <c:pt idx="7209">
                  <c:v>0.14643017933861346</c:v>
                </c:pt>
                <c:pt idx="7210">
                  <c:v>0.14644664258912721</c:v>
                </c:pt>
                <c:pt idx="7211">
                  <c:v>0.1464597234248689</c:v>
                </c:pt>
                <c:pt idx="7212">
                  <c:v>0.14646409882682565</c:v>
                </c:pt>
                <c:pt idx="7213">
                  <c:v>0.14645764850739107</c:v>
                </c:pt>
                <c:pt idx="7214">
                  <c:v>0.14644055336895001</c:v>
                </c:pt>
                <c:pt idx="7215">
                  <c:v>0.14641619734197253</c:v>
                </c:pt>
                <c:pt idx="7216">
                  <c:v>0.14638868569514296</c:v>
                </c:pt>
                <c:pt idx="7217">
                  <c:v>0.14636284437489533</c:v>
                </c:pt>
                <c:pt idx="7218">
                  <c:v>0.14634205517924748</c:v>
                </c:pt>
                <c:pt idx="7219">
                  <c:v>0.1463291131674257</c:v>
                </c:pt>
                <c:pt idx="7220">
                  <c:v>0.14632428819551169</c:v>
                </c:pt>
                <c:pt idx="7221">
                  <c:v>0.14632748980640542</c:v>
                </c:pt>
                <c:pt idx="7222">
                  <c:v>0.14633732025213442</c:v>
                </c:pt>
                <c:pt idx="7223">
                  <c:v>0.14635188595467941</c:v>
                </c:pt>
                <c:pt idx="7224">
                  <c:v>0.14636834623745598</c:v>
                </c:pt>
                <c:pt idx="7225">
                  <c:v>0.14638404045790254</c:v>
                </c:pt>
                <c:pt idx="7226">
                  <c:v>0.14639536049195401</c:v>
                </c:pt>
                <c:pt idx="7227">
                  <c:v>0.14639950974167781</c:v>
                </c:pt>
                <c:pt idx="7228">
                  <c:v>0.14639490948893796</c:v>
                </c:pt>
                <c:pt idx="7229">
                  <c:v>0.14638146981398947</c:v>
                </c:pt>
                <c:pt idx="7230">
                  <c:v>0.14636072482349072</c:v>
                </c:pt>
                <c:pt idx="7231">
                  <c:v>0.14633628308451641</c:v>
                </c:pt>
                <c:pt idx="7232">
                  <c:v>0.1463113918047324</c:v>
                </c:pt>
                <c:pt idx="7233">
                  <c:v>0.14629015417761349</c:v>
                </c:pt>
                <c:pt idx="7234">
                  <c:v>0.14627450843730772</c:v>
                </c:pt>
                <c:pt idx="7235">
                  <c:v>0.14626598693113035</c:v>
                </c:pt>
                <c:pt idx="7236">
                  <c:v>0.14626427363261663</c:v>
                </c:pt>
                <c:pt idx="7237">
                  <c:v>0.14626909793781639</c:v>
                </c:pt>
                <c:pt idx="7238">
                  <c:v>0.14628009935759512</c:v>
                </c:pt>
                <c:pt idx="7239">
                  <c:v>0.14629655691974686</c:v>
                </c:pt>
                <c:pt idx="7240">
                  <c:v>0.14631847124456721</c:v>
                </c:pt>
                <c:pt idx="7241">
                  <c:v>0.14634458049481591</c:v>
                </c:pt>
                <c:pt idx="7242">
                  <c:v>0.14637272071890395</c:v>
                </c:pt>
                <c:pt idx="7243">
                  <c:v>0.14640018625354367</c:v>
                </c:pt>
                <c:pt idx="7244">
                  <c:v>0.14642336869692196</c:v>
                </c:pt>
                <c:pt idx="7245">
                  <c:v>0.14643965126951819</c:v>
                </c:pt>
                <c:pt idx="7246">
                  <c:v>0.14644844681890901</c:v>
                </c:pt>
                <c:pt idx="7247">
                  <c:v>0.14645092764709811</c:v>
                </c:pt>
                <c:pt idx="7248">
                  <c:v>0.14645043148032666</c:v>
                </c:pt>
                <c:pt idx="7249">
                  <c:v>0.14645052169242467</c:v>
                </c:pt>
                <c:pt idx="7250">
                  <c:v>0.14645390465963104</c:v>
                </c:pt>
                <c:pt idx="7251">
                  <c:v>0.14646130217306907</c:v>
                </c:pt>
                <c:pt idx="7252">
                  <c:v>0.14647086499911632</c:v>
                </c:pt>
                <c:pt idx="7253">
                  <c:v>0.14647880410901271</c:v>
                </c:pt>
                <c:pt idx="7254">
                  <c:v>0.14648083401836332</c:v>
                </c:pt>
                <c:pt idx="7255">
                  <c:v>0.14647316552170897</c:v>
                </c:pt>
                <c:pt idx="7256">
                  <c:v>0.14645440083037042</c:v>
                </c:pt>
                <c:pt idx="7257">
                  <c:v>0.14642553365753586</c:v>
                </c:pt>
                <c:pt idx="7258">
                  <c:v>0.1463894072898525</c:v>
                </c:pt>
                <c:pt idx="7259">
                  <c:v>0.14635071346518791</c:v>
                </c:pt>
                <c:pt idx="7260">
                  <c:v>0.1463133758399261</c:v>
                </c:pt>
                <c:pt idx="7261">
                  <c:v>0.14628068550663265</c:v>
                </c:pt>
                <c:pt idx="7262">
                  <c:v>0.14625525638341663</c:v>
                </c:pt>
                <c:pt idx="7263">
                  <c:v>0.14623758311806856</c:v>
                </c:pt>
                <c:pt idx="7264">
                  <c:v>0.14622798034432194</c:v>
                </c:pt>
                <c:pt idx="7265">
                  <c:v>0.14622568112014178</c:v>
                </c:pt>
                <c:pt idx="7266">
                  <c:v>0.14623018941431376</c:v>
                </c:pt>
                <c:pt idx="7267">
                  <c:v>0.14624046850002148</c:v>
                </c:pt>
                <c:pt idx="7268">
                  <c:v>0.14625543672656593</c:v>
                </c:pt>
                <c:pt idx="7269">
                  <c:v>0.14627414773524461</c:v>
                </c:pt>
                <c:pt idx="7270">
                  <c:v>0.14629488859051987</c:v>
                </c:pt>
                <c:pt idx="7271">
                  <c:v>0.14631626172547907</c:v>
                </c:pt>
                <c:pt idx="7272">
                  <c:v>0.14633619289614497</c:v>
                </c:pt>
                <c:pt idx="7273">
                  <c:v>0.14635242710474305</c:v>
                </c:pt>
                <c:pt idx="7274">
                  <c:v>0.1463625737932891</c:v>
                </c:pt>
                <c:pt idx="7275">
                  <c:v>0.14636473845086051</c:v>
                </c:pt>
                <c:pt idx="7276">
                  <c:v>0.1463581543175817</c:v>
                </c:pt>
                <c:pt idx="7277">
                  <c:v>0.14634372368967352</c:v>
                </c:pt>
                <c:pt idx="7278">
                  <c:v>0.14632437838141088</c:v>
                </c:pt>
                <c:pt idx="7279">
                  <c:v>0.1463052142986524</c:v>
                </c:pt>
                <c:pt idx="7280">
                  <c:v>0.14629114614556749</c:v>
                </c:pt>
                <c:pt idx="7281">
                  <c:v>0.14628645686247299</c:v>
                </c:pt>
                <c:pt idx="7282">
                  <c:v>0.1462928595500973</c:v>
                </c:pt>
                <c:pt idx="7283">
                  <c:v>0.14630846086023575</c:v>
                </c:pt>
                <c:pt idx="7284">
                  <c:v>0.14632821129944296</c:v>
                </c:pt>
                <c:pt idx="7285">
                  <c:v>0.14634530201624674</c:v>
                </c:pt>
                <c:pt idx="7286">
                  <c:v>0.14635382507886174</c:v>
                </c:pt>
                <c:pt idx="7287">
                  <c:v>0.14635102913512432</c:v>
                </c:pt>
                <c:pt idx="7288">
                  <c:v>0.14633826723342713</c:v>
                </c:pt>
                <c:pt idx="7289">
                  <c:v>0.14632113170083494</c:v>
                </c:pt>
                <c:pt idx="7290">
                  <c:v>0.14630733357915771</c:v>
                </c:pt>
                <c:pt idx="7291">
                  <c:v>0.14630458302560745</c:v>
                </c:pt>
                <c:pt idx="7292">
                  <c:v>0.14631684792332533</c:v>
                </c:pt>
                <c:pt idx="7293">
                  <c:v>0.1463435433098591</c:v>
                </c:pt>
                <c:pt idx="7294">
                  <c:v>0.14637804231244111</c:v>
                </c:pt>
                <c:pt idx="7295">
                  <c:v>0.1464110556886703</c:v>
                </c:pt>
                <c:pt idx="7296">
                  <c:v>0.14643139714672848</c:v>
                </c:pt>
                <c:pt idx="7297">
                  <c:v>0.14643008913074074</c:v>
                </c:pt>
                <c:pt idx="7298">
                  <c:v>0.14640289231154491</c:v>
                </c:pt>
                <c:pt idx="7299">
                  <c:v>0.14635093894369045</c:v>
                </c:pt>
                <c:pt idx="7300">
                  <c:v>0.14628154218741785</c:v>
                </c:pt>
                <c:pt idx="7301">
                  <c:v>0.14620539437549074</c:v>
                </c:pt>
                <c:pt idx="7302">
                  <c:v>0.14613538984315222</c:v>
                </c:pt>
                <c:pt idx="7303">
                  <c:v>0.14608351353201343</c:v>
                </c:pt>
                <c:pt idx="7304">
                  <c:v>0.14605800582017492</c:v>
                </c:pt>
                <c:pt idx="7305">
                  <c:v>0.14606242224254518</c:v>
                </c:pt>
                <c:pt idx="7306">
                  <c:v>0.14609437504430856</c:v>
                </c:pt>
                <c:pt idx="7307">
                  <c:v>0.14614647802531955</c:v>
                </c:pt>
                <c:pt idx="7308">
                  <c:v>0.14620751316894698</c:v>
                </c:pt>
                <c:pt idx="7309">
                  <c:v>0.14626544588876433</c:v>
                </c:pt>
                <c:pt idx="7310">
                  <c:v>0.14631030960753788</c:v>
                </c:pt>
                <c:pt idx="7311">
                  <c:v>0.14633610270779218</c:v>
                </c:pt>
                <c:pt idx="7312">
                  <c:v>0.14634146894737621</c:v>
                </c:pt>
                <c:pt idx="7313">
                  <c:v>0.14633091690900935</c:v>
                </c:pt>
                <c:pt idx="7314">
                  <c:v>0.14631224854609048</c:v>
                </c:pt>
                <c:pt idx="7315">
                  <c:v>0.14629376134467031</c:v>
                </c:pt>
                <c:pt idx="7316">
                  <c:v>0.1462826694015521</c:v>
                </c:pt>
                <c:pt idx="7317">
                  <c:v>0.14628244395849122</c:v>
                </c:pt>
                <c:pt idx="7318">
                  <c:v>0.14629303990886211</c:v>
                </c:pt>
                <c:pt idx="7319">
                  <c:v>0.14631103107203447</c:v>
                </c:pt>
                <c:pt idx="7320">
                  <c:v>0.14633199915755524</c:v>
                </c:pt>
                <c:pt idx="7321">
                  <c:v>0.14635179576306767</c:v>
                </c:pt>
                <c:pt idx="7322">
                  <c:v>0.1463679403599677</c:v>
                </c:pt>
                <c:pt idx="7323">
                  <c:v>0.14637984625725264</c:v>
                </c:pt>
                <c:pt idx="7324">
                  <c:v>0.14638895629301862</c:v>
                </c:pt>
                <c:pt idx="7325">
                  <c:v>0.14639662330289094</c:v>
                </c:pt>
                <c:pt idx="7326">
                  <c:v>0.14640392963824922</c:v>
                </c:pt>
                <c:pt idx="7327">
                  <c:v>0.14641141650445999</c:v>
                </c:pt>
                <c:pt idx="7328">
                  <c:v>0.1464183171641259</c:v>
                </c:pt>
                <c:pt idx="7329">
                  <c:v>0.1464239550393559</c:v>
                </c:pt>
                <c:pt idx="7330">
                  <c:v>0.14642796925112689</c:v>
                </c:pt>
                <c:pt idx="7331">
                  <c:v>0.14643022444255671</c:v>
                </c:pt>
                <c:pt idx="7332">
                  <c:v>0.14643054017029156</c:v>
                </c:pt>
                <c:pt idx="7333">
                  <c:v>0.14642873601489914</c:v>
                </c:pt>
                <c:pt idx="7334">
                  <c:v>0.1464239550393559</c:v>
                </c:pt>
                <c:pt idx="7335">
                  <c:v>0.14641466386005597</c:v>
                </c:pt>
                <c:pt idx="7336">
                  <c:v>0.14640027645520537</c:v>
                </c:pt>
                <c:pt idx="7337">
                  <c:v>0.14638074823246827</c:v>
                </c:pt>
                <c:pt idx="7338">
                  <c:v>0.14635896605464616</c:v>
                </c:pt>
                <c:pt idx="7339">
                  <c:v>0.146338582894317</c:v>
                </c:pt>
                <c:pt idx="7340">
                  <c:v>0.14632564098596756</c:v>
                </c:pt>
                <c:pt idx="7341">
                  <c:v>0.14632383726629616</c:v>
                </c:pt>
                <c:pt idx="7342">
                  <c:v>0.1463352459193753</c:v>
                </c:pt>
                <c:pt idx="7343">
                  <c:v>0.14635734258203448</c:v>
                </c:pt>
                <c:pt idx="7344">
                  <c:v>0.14638422085453795</c:v>
                </c:pt>
                <c:pt idx="7345">
                  <c:v>0.14640771815682718</c:v>
                </c:pt>
                <c:pt idx="7346">
                  <c:v>0.14641985065894214</c:v>
                </c:pt>
                <c:pt idx="7347">
                  <c:v>0.14641606203452684</c:v>
                </c:pt>
                <c:pt idx="7348">
                  <c:v>0.14639630759981237</c:v>
                </c:pt>
                <c:pt idx="7349">
                  <c:v>0.14636586588095202</c:v>
                </c:pt>
                <c:pt idx="7350">
                  <c:v>0.1463328108457348</c:v>
                </c:pt>
                <c:pt idx="7351">
                  <c:v>0.14630543975353383</c:v>
                </c:pt>
                <c:pt idx="7352">
                  <c:v>0.14629037962467673</c:v>
                </c:pt>
                <c:pt idx="7353">
                  <c:v>0.14628893676549393</c:v>
                </c:pt>
                <c:pt idx="7354">
                  <c:v>0.1462983154358698</c:v>
                </c:pt>
                <c:pt idx="7355">
                  <c:v>0.14631224854609048</c:v>
                </c:pt>
                <c:pt idx="7356">
                  <c:v>0.14632406273084542</c:v>
                </c:pt>
                <c:pt idx="7357">
                  <c:v>0.14632924844778461</c:v>
                </c:pt>
                <c:pt idx="7358">
                  <c:v>0.14632744471313031</c:v>
                </c:pt>
                <c:pt idx="7359">
                  <c:v>0.14632162771990764</c:v>
                </c:pt>
                <c:pt idx="7360">
                  <c:v>0.14631793013681238</c:v>
                </c:pt>
                <c:pt idx="7361">
                  <c:v>0.14632221392499678</c:v>
                </c:pt>
                <c:pt idx="7362">
                  <c:v>0.14633831232782601</c:v>
                </c:pt>
                <c:pt idx="7363">
                  <c:v>0.14636640704843551</c:v>
                </c:pt>
                <c:pt idx="7364">
                  <c:v>0.14640307271601116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4D29-4474-A6F2-C0FB1B77F099}"/>
            </c:ext>
          </c:extLst>
        </c:ser>
        <c:ser>
          <c:idx val="1"/>
          <c:order val="12"/>
          <c:tx>
            <c:strRef>
              <c:f>'Before EP'!$O$1</c:f>
              <c:strCache>
                <c:ptCount val="1"/>
                <c:pt idx="0">
                  <c:v>12%BT-0.4%CNT-PVDF</c:v>
                </c:pt>
              </c:strCache>
            </c:strRef>
          </c:tx>
          <c:spPr>
            <a:ln w="63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'Before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'Before EP'!$Q$2:$Q$7366</c:f>
              <c:numCache>
                <c:formatCode>General</c:formatCode>
                <c:ptCount val="7365"/>
                <c:pt idx="0">
                  <c:v>0.19995961249117294</c:v>
                </c:pt>
                <c:pt idx="1">
                  <c:v>0.198556201967026</c:v>
                </c:pt>
                <c:pt idx="2">
                  <c:v>0.19696017895645107</c:v>
                </c:pt>
                <c:pt idx="3">
                  <c:v>0.19534335992146384</c:v>
                </c:pt>
                <c:pt idx="4">
                  <c:v>0.19389395091068701</c:v>
                </c:pt>
                <c:pt idx="5">
                  <c:v>0.19279137177742794</c:v>
                </c:pt>
                <c:pt idx="6">
                  <c:v>0.19215752370470823</c:v>
                </c:pt>
                <c:pt idx="7">
                  <c:v>0.1920347026250358</c:v>
                </c:pt>
                <c:pt idx="8">
                  <c:v>0.19237126401062571</c:v>
                </c:pt>
                <c:pt idx="9">
                  <c:v>0.1930374772173174</c:v>
                </c:pt>
                <c:pt idx="10">
                  <c:v>0.19385112990611547</c:v>
                </c:pt>
                <c:pt idx="11">
                  <c:v>0.19462341261628807</c:v>
                </c:pt>
                <c:pt idx="12">
                  <c:v>0.19521748698798308</c:v>
                </c:pt>
                <c:pt idx="13">
                  <c:v>0.19555523531582236</c:v>
                </c:pt>
                <c:pt idx="14">
                  <c:v>0.19562359040402494</c:v>
                </c:pt>
                <c:pt idx="15">
                  <c:v>0.19544949958173846</c:v>
                </c:pt>
                <c:pt idx="16">
                  <c:v>0.19507404491856911</c:v>
                </c:pt>
                <c:pt idx="17">
                  <c:v>0.1945277670675119</c:v>
                </c:pt>
                <c:pt idx="18">
                  <c:v>0.19382072955569668</c:v>
                </c:pt>
                <c:pt idx="19">
                  <c:v>0.1929567084959512</c:v>
                </c:pt>
                <c:pt idx="20">
                  <c:v>0.19195113591564833</c:v>
                </c:pt>
                <c:pt idx="21">
                  <c:v>0.19085644865193202</c:v>
                </c:pt>
                <c:pt idx="22">
                  <c:v>0.1897679071749841</c:v>
                </c:pt>
                <c:pt idx="23">
                  <c:v>0.18881369838494005</c:v>
                </c:pt>
                <c:pt idx="24">
                  <c:v>0.18812350146014972</c:v>
                </c:pt>
                <c:pt idx="25">
                  <c:v>0.18781386153183571</c:v>
                </c:pt>
                <c:pt idx="26">
                  <c:v>0.18794647698294648</c:v>
                </c:pt>
                <c:pt idx="27">
                  <c:v>0.18852598301899742</c:v>
                </c:pt>
                <c:pt idx="28">
                  <c:v>0.189504993942544</c:v>
                </c:pt>
                <c:pt idx="29">
                  <c:v>0.1908054220682594</c:v>
                </c:pt>
                <c:pt idx="30">
                  <c:v>0.19233798016216924</c:v>
                </c:pt>
                <c:pt idx="31">
                  <c:v>0.19399802355061163</c:v>
                </c:pt>
                <c:pt idx="32">
                  <c:v>0.1956756162660323</c:v>
                </c:pt>
                <c:pt idx="33">
                  <c:v>0.19725224373271893</c:v>
                </c:pt>
                <c:pt idx="34">
                  <c:v>0.19860468421815974</c:v>
                </c:pt>
                <c:pt idx="35">
                  <c:v>0.19964228870373441</c:v>
                </c:pt>
                <c:pt idx="36">
                  <c:v>0.20032353958559607</c:v>
                </c:pt>
                <c:pt idx="37">
                  <c:v>0.20067711494910295</c:v>
                </c:pt>
                <c:pt idx="38">
                  <c:v>0.20079731437946263</c:v>
                </c:pt>
                <c:pt idx="39">
                  <c:v>0.2008261184600349</c:v>
                </c:pt>
                <c:pt idx="40">
                  <c:v>0.20091994076464942</c:v>
                </c:pt>
                <c:pt idx="41">
                  <c:v>0.201199961563787</c:v>
                </c:pt>
                <c:pt idx="42">
                  <c:v>0.20173460068154686</c:v>
                </c:pt>
                <c:pt idx="43">
                  <c:v>0.20252322709369391</c:v>
                </c:pt>
                <c:pt idx="44">
                  <c:v>0.20351109387906835</c:v>
                </c:pt>
                <c:pt idx="45">
                  <c:v>0.20461202879693691</c:v>
                </c:pt>
                <c:pt idx="46">
                  <c:v>0.20573640041771873</c:v>
                </c:pt>
                <c:pt idx="47">
                  <c:v>0.20682089502770423</c:v>
                </c:pt>
                <c:pt idx="48">
                  <c:v>0.20782757373948241</c:v>
                </c:pt>
                <c:pt idx="49">
                  <c:v>0.20874835486471471</c:v>
                </c:pt>
                <c:pt idx="50">
                  <c:v>0.20959489593363628</c:v>
                </c:pt>
                <c:pt idx="51">
                  <c:v>0.21039117778878574</c:v>
                </c:pt>
                <c:pt idx="52">
                  <c:v>0.21116521551011919</c:v>
                </c:pt>
                <c:pt idx="53">
                  <c:v>0.21195197398077853</c:v>
                </c:pt>
                <c:pt idx="54">
                  <c:v>0.21279396461499861</c:v>
                </c:pt>
                <c:pt idx="55">
                  <c:v>0.21373915314847719</c:v>
                </c:pt>
                <c:pt idx="56">
                  <c:v>0.21483516945837372</c:v>
                </c:pt>
                <c:pt idx="57">
                  <c:v>0.21612299485267467</c:v>
                </c:pt>
                <c:pt idx="58">
                  <c:v>0.21762314671995125</c:v>
                </c:pt>
                <c:pt idx="59">
                  <c:v>0.21933436840399639</c:v>
                </c:pt>
                <c:pt idx="60">
                  <c:v>0.22123214433395516</c:v>
                </c:pt>
                <c:pt idx="61">
                  <c:v>0.22327752218852798</c:v>
                </c:pt>
                <c:pt idx="62">
                  <c:v>0.22542567757993287</c:v>
                </c:pt>
                <c:pt idx="63">
                  <c:v>0.2276267182822676</c:v>
                </c:pt>
                <c:pt idx="64">
                  <c:v>0.22982994644473648</c:v>
                </c:pt>
                <c:pt idx="65">
                  <c:v>0.23198255631165093</c:v>
                </c:pt>
                <c:pt idx="66">
                  <c:v>0.23402079423094918</c:v>
                </c:pt>
                <c:pt idx="67">
                  <c:v>0.23587440404745369</c:v>
                </c:pt>
                <c:pt idx="68">
                  <c:v>0.23746256759515877</c:v>
                </c:pt>
                <c:pt idx="69">
                  <c:v>0.23870375387566273</c:v>
                </c:pt>
                <c:pt idx="70">
                  <c:v>0.23953207654615422</c:v>
                </c:pt>
                <c:pt idx="71">
                  <c:v>0.23991459785783525</c:v>
                </c:pt>
                <c:pt idx="72">
                  <c:v>0.23987008471451926</c:v>
                </c:pt>
                <c:pt idx="73">
                  <c:v>0.2394715740562921</c:v>
                </c:pt>
                <c:pt idx="74">
                  <c:v>0.23883994076613574</c:v>
                </c:pt>
                <c:pt idx="75">
                  <c:v>0.23811130630984417</c:v>
                </c:pt>
                <c:pt idx="76">
                  <c:v>0.23738895697672652</c:v>
                </c:pt>
                <c:pt idx="77">
                  <c:v>0.23672914904781855</c:v>
                </c:pt>
                <c:pt idx="78">
                  <c:v>0.23612154674059666</c:v>
                </c:pt>
                <c:pt idx="79">
                  <c:v>0.23551059874971841</c:v>
                </c:pt>
                <c:pt idx="80">
                  <c:v>0.23481829674270843</c:v>
                </c:pt>
                <c:pt idx="81">
                  <c:v>0.2339807320945298</c:v>
                </c:pt>
                <c:pt idx="82">
                  <c:v>0.23296927315424837</c:v>
                </c:pt>
                <c:pt idx="83">
                  <c:v>0.23179088337495118</c:v>
                </c:pt>
                <c:pt idx="84">
                  <c:v>0.23047394365776458</c:v>
                </c:pt>
                <c:pt idx="85">
                  <c:v>0.22904228638594853</c:v>
                </c:pt>
                <c:pt idx="86">
                  <c:v>0.22750469009949709</c:v>
                </c:pt>
                <c:pt idx="87">
                  <c:v>0.22585155326592515</c:v>
                </c:pt>
                <c:pt idx="88">
                  <c:v>0.22407002673732529</c:v>
                </c:pt>
                <c:pt idx="89">
                  <c:v>0.2221691143679177</c:v>
                </c:pt>
                <c:pt idx="90">
                  <c:v>0.2201938565310651</c:v>
                </c:pt>
                <c:pt idx="91">
                  <c:v>0.21822373747344731</c:v>
                </c:pt>
                <c:pt idx="92">
                  <c:v>0.21636536981135107</c:v>
                </c:pt>
                <c:pt idx="93">
                  <c:v>0.21471578402477492</c:v>
                </c:pt>
                <c:pt idx="94">
                  <c:v>0.21334321227761516</c:v>
                </c:pt>
                <c:pt idx="95">
                  <c:v>0.21227574365377527</c:v>
                </c:pt>
                <c:pt idx="96">
                  <c:v>0.21149606913190128</c:v>
                </c:pt>
                <c:pt idx="97">
                  <c:v>0.21095587643644015</c:v>
                </c:pt>
                <c:pt idx="98">
                  <c:v>0.21059339144399464</c:v>
                </c:pt>
                <c:pt idx="99">
                  <c:v>0.21035550541409381</c:v>
                </c:pt>
                <c:pt idx="100">
                  <c:v>0.21020537551677726</c:v>
                </c:pt>
                <c:pt idx="101">
                  <c:v>0.21012263948422977</c:v>
                </c:pt>
                <c:pt idx="102">
                  <c:v>0.21009627929861635</c:v>
                </c:pt>
                <c:pt idx="103">
                  <c:v>0.2101105482729731</c:v>
                </c:pt>
                <c:pt idx="104">
                  <c:v>0.2101411770316291</c:v>
                </c:pt>
                <c:pt idx="105">
                  <c:v>0.21015918188189292</c:v>
                </c:pt>
                <c:pt idx="106">
                  <c:v>0.21013762060627977</c:v>
                </c:pt>
                <c:pt idx="107">
                  <c:v>0.21006520922865152</c:v>
                </c:pt>
                <c:pt idx="108">
                  <c:v>0.2099524155553843</c:v>
                </c:pt>
                <c:pt idx="109">
                  <c:v>0.20983081075464366</c:v>
                </c:pt>
                <c:pt idx="110">
                  <c:v>0.20974090641048099</c:v>
                </c:pt>
                <c:pt idx="111">
                  <c:v>0.20971670115798596</c:v>
                </c:pt>
                <c:pt idx="112">
                  <c:v>0.20977719460979155</c:v>
                </c:pt>
                <c:pt idx="113">
                  <c:v>0.20992117804359595</c:v>
                </c:pt>
                <c:pt idx="114">
                  <c:v>0.21013304175152908</c:v>
                </c:pt>
                <c:pt idx="115">
                  <c:v>0.21038797516161228</c:v>
                </c:pt>
                <c:pt idx="116">
                  <c:v>0.21066580192967127</c:v>
                </c:pt>
                <c:pt idx="117">
                  <c:v>0.21095258056502725</c:v>
                </c:pt>
                <c:pt idx="118">
                  <c:v>0.21123789967910672</c:v>
                </c:pt>
                <c:pt idx="119">
                  <c:v>0.21151212341467934</c:v>
                </c:pt>
                <c:pt idx="120">
                  <c:v>0.211762200881152</c:v>
                </c:pt>
                <c:pt idx="121">
                  <c:v>0.21197032191950377</c:v>
                </c:pt>
                <c:pt idx="122">
                  <c:v>0.21211766924069281</c:v>
                </c:pt>
                <c:pt idx="123">
                  <c:v>0.21219158498185747</c:v>
                </c:pt>
                <c:pt idx="124">
                  <c:v>0.21218707375139229</c:v>
                </c:pt>
                <c:pt idx="125">
                  <c:v>0.21211061328996333</c:v>
                </c:pt>
                <c:pt idx="126">
                  <c:v>0.21197469696825194</c:v>
                </c:pt>
                <c:pt idx="127">
                  <c:v>0.21179740886199588</c:v>
                </c:pt>
                <c:pt idx="128">
                  <c:v>0.21159900521817426</c:v>
                </c:pt>
                <c:pt idx="129">
                  <c:v>0.21140153928041633</c:v>
                </c:pt>
                <c:pt idx="130">
                  <c:v>0.211231392813853</c:v>
                </c:pt>
                <c:pt idx="131">
                  <c:v>0.21111709289492625</c:v>
                </c:pt>
                <c:pt idx="132">
                  <c:v>0.2110868407583551</c:v>
                </c:pt>
                <c:pt idx="133">
                  <c:v>0.21116222997051409</c:v>
                </c:pt>
                <c:pt idx="134">
                  <c:v>0.21134688187753442</c:v>
                </c:pt>
                <c:pt idx="135">
                  <c:v>0.21162095142118847</c:v>
                </c:pt>
                <c:pt idx="136">
                  <c:v>0.21193853717429684</c:v>
                </c:pt>
                <c:pt idx="137">
                  <c:v>0.21224281976841902</c:v>
                </c:pt>
                <c:pt idx="138">
                  <c:v>0.21247552945233666</c:v>
                </c:pt>
                <c:pt idx="139">
                  <c:v>0.21259899484621531</c:v>
                </c:pt>
                <c:pt idx="140">
                  <c:v>0.21261057432096259</c:v>
                </c:pt>
                <c:pt idx="141">
                  <c:v>0.21254128091053365</c:v>
                </c:pt>
                <c:pt idx="142">
                  <c:v>0.21244764061007554</c:v>
                </c:pt>
                <c:pt idx="143">
                  <c:v>0.21238677406850975</c:v>
                </c:pt>
                <c:pt idx="144">
                  <c:v>0.21240518507397282</c:v>
                </c:pt>
                <c:pt idx="145">
                  <c:v>0.21252000334650339</c:v>
                </c:pt>
                <c:pt idx="146">
                  <c:v>0.21271967796662589</c:v>
                </c:pt>
                <c:pt idx="147">
                  <c:v>0.21297125737119266</c:v>
                </c:pt>
                <c:pt idx="148">
                  <c:v>0.21323771286080234</c:v>
                </c:pt>
                <c:pt idx="149">
                  <c:v>0.2134913846070457</c:v>
                </c:pt>
                <c:pt idx="150">
                  <c:v>0.21371848916443376</c:v>
                </c:pt>
                <c:pt idx="151">
                  <c:v>0.21392270682021081</c:v>
                </c:pt>
                <c:pt idx="152">
                  <c:v>0.21411683622872496</c:v>
                </c:pt>
                <c:pt idx="153">
                  <c:v>0.21431625907267909</c:v>
                </c:pt>
                <c:pt idx="154">
                  <c:v>0.2145334666810404</c:v>
                </c:pt>
                <c:pt idx="155">
                  <c:v>0.21477670828249967</c:v>
                </c:pt>
                <c:pt idx="156">
                  <c:v>0.21505227712552438</c:v>
                </c:pt>
                <c:pt idx="157">
                  <c:v>0.21536761360466322</c:v>
                </c:pt>
                <c:pt idx="158">
                  <c:v>0.21573253098108275</c:v>
                </c:pt>
                <c:pt idx="159">
                  <c:v>0.2161577918688376</c:v>
                </c:pt>
                <c:pt idx="160">
                  <c:v>0.21665074850804228</c:v>
                </c:pt>
                <c:pt idx="161">
                  <c:v>0.21720923638503958</c:v>
                </c:pt>
                <c:pt idx="162">
                  <c:v>0.21781667525044429</c:v>
                </c:pt>
                <c:pt idx="163">
                  <c:v>0.21844354306654151</c:v>
                </c:pt>
                <c:pt idx="164">
                  <c:v>0.21904626849566117</c:v>
                </c:pt>
                <c:pt idx="165">
                  <c:v>0.21956954727974748</c:v>
                </c:pt>
                <c:pt idx="166">
                  <c:v>0.21995911245055139</c:v>
                </c:pt>
                <c:pt idx="167">
                  <c:v>0.22015923506026597</c:v>
                </c:pt>
                <c:pt idx="168">
                  <c:v>0.22012520771009042</c:v>
                </c:pt>
                <c:pt idx="169">
                  <c:v>0.21983135510981017</c:v>
                </c:pt>
                <c:pt idx="170">
                  <c:v>0.21927370946522978</c:v>
                </c:pt>
                <c:pt idx="171">
                  <c:v>0.21847200089302038</c:v>
                </c:pt>
                <c:pt idx="172">
                  <c:v>0.2174659174015719</c:v>
                </c:pt>
                <c:pt idx="173">
                  <c:v>0.21631260927979939</c:v>
                </c:pt>
                <c:pt idx="174">
                  <c:v>0.21507799561611468</c:v>
                </c:pt>
                <c:pt idx="175">
                  <c:v>0.21382827504190899</c:v>
                </c:pt>
                <c:pt idx="176">
                  <c:v>0.2126323481462436</c:v>
                </c:pt>
                <c:pt idx="177">
                  <c:v>0.211549719515646</c:v>
                </c:pt>
                <c:pt idx="178">
                  <c:v>0.21062610150821298</c:v>
                </c:pt>
                <c:pt idx="179">
                  <c:v>0.20989345274600929</c:v>
                </c:pt>
                <c:pt idx="180">
                  <c:v>0.20936159423130879</c:v>
                </c:pt>
                <c:pt idx="181">
                  <c:v>0.20902145405808287</c:v>
                </c:pt>
                <c:pt idx="182">
                  <c:v>0.20884456937993395</c:v>
                </c:pt>
                <c:pt idx="183">
                  <c:v>0.20878837148668922</c:v>
                </c:pt>
                <c:pt idx="184">
                  <c:v>0.20880543395836743</c:v>
                </c:pt>
                <c:pt idx="185">
                  <c:v>0.20884727308968626</c:v>
                </c:pt>
                <c:pt idx="186">
                  <c:v>0.20887697068164518</c:v>
                </c:pt>
                <c:pt idx="187">
                  <c:v>0.20887439976503558</c:v>
                </c:pt>
                <c:pt idx="188">
                  <c:v>0.20883641402952496</c:v>
                </c:pt>
                <c:pt idx="189">
                  <c:v>0.20877441178117678</c:v>
                </c:pt>
                <c:pt idx="190">
                  <c:v>0.2087082976205295</c:v>
                </c:pt>
                <c:pt idx="191">
                  <c:v>0.20865778822102438</c:v>
                </c:pt>
                <c:pt idx="192">
                  <c:v>0.20863621275063721</c:v>
                </c:pt>
                <c:pt idx="193">
                  <c:v>0.20864923764971516</c:v>
                </c:pt>
                <c:pt idx="194">
                  <c:v>0.20869606849011607</c:v>
                </c:pt>
                <c:pt idx="195">
                  <c:v>0.20877170852498478</c:v>
                </c:pt>
                <c:pt idx="196">
                  <c:v>0.20887200616670049</c:v>
                </c:pt>
                <c:pt idx="197">
                  <c:v>0.20899312106491169</c:v>
                </c:pt>
                <c:pt idx="198">
                  <c:v>0.20913138938155901</c:v>
                </c:pt>
                <c:pt idx="199">
                  <c:v>0.20927990612105646</c:v>
                </c:pt>
                <c:pt idx="200">
                  <c:v>0.20942816298843808</c:v>
                </c:pt>
                <c:pt idx="201">
                  <c:v>0.20956226344240619</c:v>
                </c:pt>
                <c:pt idx="202">
                  <c:v>0.20967011539556185</c:v>
                </c:pt>
                <c:pt idx="203">
                  <c:v>0.20974636943387998</c:v>
                </c:pt>
                <c:pt idx="204">
                  <c:v>0.20979607277902518</c:v>
                </c:pt>
                <c:pt idx="205">
                  <c:v>0.20983534199979742</c:v>
                </c:pt>
                <c:pt idx="206">
                  <c:v>0.20988549982225996</c:v>
                </c:pt>
                <c:pt idx="207">
                  <c:v>0.20996356918003262</c:v>
                </c:pt>
                <c:pt idx="208">
                  <c:v>0.21007752142253061</c:v>
                </c:pt>
                <c:pt idx="209">
                  <c:v>0.21022027056595266</c:v>
                </c:pt>
                <c:pt idx="210">
                  <c:v>0.21037102831928994</c:v>
                </c:pt>
                <c:pt idx="211">
                  <c:v>0.2105027952031811</c:v>
                </c:pt>
                <c:pt idx="212">
                  <c:v>0.21059192288665424</c:v>
                </c:pt>
                <c:pt idx="213">
                  <c:v>0.21062592348759052</c:v>
                </c:pt>
                <c:pt idx="214">
                  <c:v>0.21060829980717327</c:v>
                </c:pt>
                <c:pt idx="215">
                  <c:v>0.21055552205238742</c:v>
                </c:pt>
                <c:pt idx="216">
                  <c:v>0.2104922506014722</c:v>
                </c:pt>
                <c:pt idx="217">
                  <c:v>0.21044424697977321</c:v>
                </c:pt>
                <c:pt idx="218">
                  <c:v>0.21042929976199903</c:v>
                </c:pt>
                <c:pt idx="219">
                  <c:v>0.21045323335235705</c:v>
                </c:pt>
                <c:pt idx="220">
                  <c:v>0.21051164930699923</c:v>
                </c:pt>
                <c:pt idx="221">
                  <c:v>0.21059196738831903</c:v>
                </c:pt>
                <c:pt idx="222">
                  <c:v>0.21067764154710861</c:v>
                </c:pt>
                <c:pt idx="223">
                  <c:v>0.21075398367268267</c:v>
                </c:pt>
                <c:pt idx="224">
                  <c:v>0.21081141604042469</c:v>
                </c:pt>
                <c:pt idx="225">
                  <c:v>0.21084636891192893</c:v>
                </c:pt>
                <c:pt idx="226">
                  <c:v>0.21086213201893661</c:v>
                </c:pt>
                <c:pt idx="227">
                  <c:v>0.21086760916462893</c:v>
                </c:pt>
                <c:pt idx="228">
                  <c:v>0.2108752683785054</c:v>
                </c:pt>
                <c:pt idx="229">
                  <c:v>0.21089953829135638</c:v>
                </c:pt>
                <c:pt idx="230">
                  <c:v>0.21095173433180797</c:v>
                </c:pt>
                <c:pt idx="231">
                  <c:v>0.21103930594381098</c:v>
                </c:pt>
                <c:pt idx="232">
                  <c:v>0.21116214085024448</c:v>
                </c:pt>
                <c:pt idx="233">
                  <c:v>0.21131202242868136</c:v>
                </c:pt>
                <c:pt idx="234">
                  <c:v>0.21147252392395949</c:v>
                </c:pt>
                <c:pt idx="235">
                  <c:v>0.21162211121073665</c:v>
                </c:pt>
                <c:pt idx="236">
                  <c:v>0.21173908743432307</c:v>
                </c:pt>
                <c:pt idx="237">
                  <c:v>0.21180459360417908</c:v>
                </c:pt>
                <c:pt idx="238">
                  <c:v>0.21180847609197079</c:v>
                </c:pt>
                <c:pt idx="239">
                  <c:v>0.21175117945094796</c:v>
                </c:pt>
                <c:pt idx="240">
                  <c:v>0.21164432623913415</c:v>
                </c:pt>
                <c:pt idx="241">
                  <c:v>0.21150757464097186</c:v>
                </c:pt>
                <c:pt idx="242">
                  <c:v>0.21136279690405929</c:v>
                </c:pt>
                <c:pt idx="243">
                  <c:v>0.21122956556100597</c:v>
                </c:pt>
                <c:pt idx="244">
                  <c:v>0.21111780578364675</c:v>
                </c:pt>
                <c:pt idx="245">
                  <c:v>0.21102563006779845</c:v>
                </c:pt>
                <c:pt idx="246">
                  <c:v>0.21094042168818611</c:v>
                </c:pt>
                <c:pt idx="247">
                  <c:v>0.21084445422321024</c:v>
                </c:pt>
                <c:pt idx="248">
                  <c:v>0.21072193169989745</c:v>
                </c:pt>
                <c:pt idx="249">
                  <c:v>0.21056473322210595</c:v>
                </c:pt>
                <c:pt idx="250">
                  <c:v>0.21037787814443393</c:v>
                </c:pt>
                <c:pt idx="251">
                  <c:v>0.21017776544841921</c:v>
                </c:pt>
                <c:pt idx="252">
                  <c:v>0.20998805483481037</c:v>
                </c:pt>
                <c:pt idx="253">
                  <c:v>0.20982876726739536</c:v>
                </c:pt>
                <c:pt idx="254">
                  <c:v>0.20971043910130854</c:v>
                </c:pt>
                <c:pt idx="255">
                  <c:v>0.20962886296762423</c:v>
                </c:pt>
                <c:pt idx="256">
                  <c:v>0.20956670309302688</c:v>
                </c:pt>
                <c:pt idx="257">
                  <c:v>0.2094984262847544</c:v>
                </c:pt>
                <c:pt idx="258">
                  <c:v>0.20939825016453245</c:v>
                </c:pt>
                <c:pt idx="259">
                  <c:v>0.20925075770145668</c:v>
                </c:pt>
                <c:pt idx="260">
                  <c:v>0.20905275995272082</c:v>
                </c:pt>
                <c:pt idx="261">
                  <c:v>0.20881576040320621</c:v>
                </c:pt>
                <c:pt idx="262">
                  <c:v>0.20855855878975987</c:v>
                </c:pt>
                <c:pt idx="263">
                  <c:v>0.20830336865082405</c:v>
                </c:pt>
                <c:pt idx="264">
                  <c:v>0.20806752973189951</c:v>
                </c:pt>
                <c:pt idx="265">
                  <c:v>0.20786007614280938</c:v>
                </c:pt>
                <c:pt idx="266">
                  <c:v>0.20768109989454336</c:v>
                </c:pt>
                <c:pt idx="267">
                  <c:v>0.20752539574025836</c:v>
                </c:pt>
                <c:pt idx="268">
                  <c:v>0.20738573820528888</c:v>
                </c:pt>
                <c:pt idx="269">
                  <c:v>0.20725566426091363</c:v>
                </c:pt>
                <c:pt idx="270">
                  <c:v>0.20713145682327078</c:v>
                </c:pt>
                <c:pt idx="271">
                  <c:v>0.20701222814305914</c:v>
                </c:pt>
                <c:pt idx="272">
                  <c:v>0.20689669451446263</c:v>
                </c:pt>
                <c:pt idx="273">
                  <c:v>0.20678357371519113</c:v>
                </c:pt>
                <c:pt idx="274">
                  <c:v>0.20667061467780862</c:v>
                </c:pt>
                <c:pt idx="275">
                  <c:v>0.2065549955197597</c:v>
                </c:pt>
                <c:pt idx="276">
                  <c:v>0.20643610128258444</c:v>
                </c:pt>
                <c:pt idx="277">
                  <c:v>0.20631428718764516</c:v>
                </c:pt>
                <c:pt idx="278">
                  <c:v>0.20619189050698422</c:v>
                </c:pt>
                <c:pt idx="279">
                  <c:v>0.20607177439108676</c:v>
                </c:pt>
                <c:pt idx="280">
                  <c:v>0.20595583020628477</c:v>
                </c:pt>
                <c:pt idx="281">
                  <c:v>0.20584326230106426</c:v>
                </c:pt>
                <c:pt idx="282">
                  <c:v>0.20573103160990375</c:v>
                </c:pt>
                <c:pt idx="283">
                  <c:v>0.20561394649847525</c:v>
                </c:pt>
                <c:pt idx="284">
                  <c:v>0.20548620529669265</c:v>
                </c:pt>
                <c:pt idx="285">
                  <c:v>0.20534434399286644</c:v>
                </c:pt>
                <c:pt idx="286">
                  <c:v>0.20518657442846494</c:v>
                </c:pt>
                <c:pt idx="287">
                  <c:v>0.20501388049313302</c:v>
                </c:pt>
                <c:pt idx="288">
                  <c:v>0.20482922230634421</c:v>
                </c:pt>
                <c:pt idx="289">
                  <c:v>0.20463590730448039</c:v>
                </c:pt>
                <c:pt idx="290">
                  <c:v>0.2044358337120647</c:v>
                </c:pt>
                <c:pt idx="291">
                  <c:v>0.20422923017790923</c:v>
                </c:pt>
                <c:pt idx="292">
                  <c:v>0.20401387058809323</c:v>
                </c:pt>
                <c:pt idx="293">
                  <c:v>0.20378551845438336</c:v>
                </c:pt>
                <c:pt idx="294">
                  <c:v>0.20354012230238611</c:v>
                </c:pt>
                <c:pt idx="295">
                  <c:v>0.20327534812690634</c:v>
                </c:pt>
                <c:pt idx="296">
                  <c:v>0.20299193110962005</c:v>
                </c:pt>
                <c:pt idx="297">
                  <c:v>0.20269541397651009</c:v>
                </c:pt>
                <c:pt idx="298">
                  <c:v>0.20239660996999104</c:v>
                </c:pt>
                <c:pt idx="299">
                  <c:v>0.202109881581853</c:v>
                </c:pt>
                <c:pt idx="300">
                  <c:v>0.20185086252013168</c:v>
                </c:pt>
                <c:pt idx="301">
                  <c:v>0.2016351966368391</c:v>
                </c:pt>
                <c:pt idx="302">
                  <c:v>0.20147475942561771</c:v>
                </c:pt>
                <c:pt idx="303">
                  <c:v>0.20137702682009478</c:v>
                </c:pt>
                <c:pt idx="304">
                  <c:v>0.20134439608629179</c:v>
                </c:pt>
                <c:pt idx="305">
                  <c:v>0.20137419495031589</c:v>
                </c:pt>
                <c:pt idx="306">
                  <c:v>0.20145959483354275</c:v>
                </c:pt>
                <c:pt idx="307">
                  <c:v>0.20159090812664565</c:v>
                </c:pt>
                <c:pt idx="308">
                  <c:v>0.20175696972749352</c:v>
                </c:pt>
                <c:pt idx="309">
                  <c:v>0.20194665146802954</c:v>
                </c:pt>
                <c:pt idx="310">
                  <c:v>0.20214950937206116</c:v>
                </c:pt>
                <c:pt idx="311">
                  <c:v>0.20235800760746853</c:v>
                </c:pt>
                <c:pt idx="312">
                  <c:v>0.20256896508513328</c:v>
                </c:pt>
                <c:pt idx="313">
                  <c:v>0.20278583833311942</c:v>
                </c:pt>
                <c:pt idx="314">
                  <c:v>0.20301746999029119</c:v>
                </c:pt>
                <c:pt idx="315">
                  <c:v>0.20328033659277361</c:v>
                </c:pt>
                <c:pt idx="316">
                  <c:v>0.2035931052718723</c:v>
                </c:pt>
                <c:pt idx="317">
                  <c:v>0.20397161792475621</c:v>
                </c:pt>
                <c:pt idx="318">
                  <c:v>0.20442635674966231</c:v>
                </c:pt>
                <c:pt idx="319">
                  <c:v>0.20495835179378413</c:v>
                </c:pt>
                <c:pt idx="320">
                  <c:v>0.20555895687123799</c:v>
                </c:pt>
                <c:pt idx="321">
                  <c:v>0.20621365326996016</c:v>
                </c:pt>
                <c:pt idx="322">
                  <c:v>0.2069066667937059</c:v>
                </c:pt>
                <c:pt idx="323">
                  <c:v>0.20762611311333773</c:v>
                </c:pt>
                <c:pt idx="324">
                  <c:v>0.20836570214911659</c:v>
                </c:pt>
                <c:pt idx="325">
                  <c:v>0.209124160024246</c:v>
                </c:pt>
                <c:pt idx="326">
                  <c:v>0.20990087264417984</c:v>
                </c:pt>
                <c:pt idx="327">
                  <c:v>0.21069371011562726</c:v>
                </c:pt>
                <c:pt idx="328">
                  <c:v>0.21149816507402625</c:v>
                </c:pt>
                <c:pt idx="329">
                  <c:v>0.21230911681474779</c:v>
                </c:pt>
                <c:pt idx="330">
                  <c:v>0.21312767329152932</c:v>
                </c:pt>
                <c:pt idx="331">
                  <c:v>0.21396459339398027</c:v>
                </c:pt>
                <c:pt idx="332">
                  <c:v>0.21483948358482802</c:v>
                </c:pt>
                <c:pt idx="333">
                  <c:v>0.21577634888425351</c:v>
                </c:pt>
                <c:pt idx="334">
                  <c:v>0.21678890378099053</c:v>
                </c:pt>
                <c:pt idx="335">
                  <c:v>0.21786577228628295</c:v>
                </c:pt>
                <c:pt idx="336">
                  <c:v>0.21895697680885512</c:v>
                </c:pt>
                <c:pt idx="337">
                  <c:v>0.2199733908724722</c:v>
                </c:pt>
                <c:pt idx="338">
                  <c:v>0.22079295825761297</c:v>
                </c:pt>
                <c:pt idx="339">
                  <c:v>0.22127332798046823</c:v>
                </c:pt>
                <c:pt idx="340">
                  <c:v>0.22128965657595262</c:v>
                </c:pt>
                <c:pt idx="341">
                  <c:v>0.22074945128269047</c:v>
                </c:pt>
                <c:pt idx="342">
                  <c:v>0.21961425384553906</c:v>
                </c:pt>
                <c:pt idx="343">
                  <c:v>0.21790912709454552</c:v>
                </c:pt>
                <c:pt idx="344">
                  <c:v>0.21572149839282578</c:v>
                </c:pt>
                <c:pt idx="345">
                  <c:v>0.21319415033196015</c:v>
                </c:pt>
                <c:pt idx="346">
                  <c:v>0.2104902039995849</c:v>
                </c:pt>
                <c:pt idx="347">
                  <c:v>0.20778508106893129</c:v>
                </c:pt>
                <c:pt idx="348">
                  <c:v>0.20523492345620303</c:v>
                </c:pt>
                <c:pt idx="349">
                  <c:v>0.20294846598851041</c:v>
                </c:pt>
                <c:pt idx="350">
                  <c:v>0.20099214900166601</c:v>
                </c:pt>
                <c:pt idx="351">
                  <c:v>0.19938504031525489</c:v>
                </c:pt>
                <c:pt idx="352">
                  <c:v>0.19810972716431935</c:v>
                </c:pt>
                <c:pt idx="353">
                  <c:v>0.19712711069577155</c:v>
                </c:pt>
                <c:pt idx="354">
                  <c:v>0.19638654388388882</c:v>
                </c:pt>
                <c:pt idx="355">
                  <c:v>0.19584248504376794</c:v>
                </c:pt>
                <c:pt idx="356">
                  <c:v>0.19545293773725431</c:v>
                </c:pt>
                <c:pt idx="357">
                  <c:v>0.19518784986308529</c:v>
                </c:pt>
                <c:pt idx="358">
                  <c:v>0.19502896064120484</c:v>
                </c:pt>
                <c:pt idx="359">
                  <c:v>0.19496413336043156</c:v>
                </c:pt>
                <c:pt idx="360">
                  <c:v>0.19498774482573761</c:v>
                </c:pt>
                <c:pt idx="361">
                  <c:v>0.19509680352183106</c:v>
                </c:pt>
                <c:pt idx="362">
                  <c:v>0.19528793696744745</c:v>
                </c:pt>
                <c:pt idx="363">
                  <c:v>0.19555738468306477</c:v>
                </c:pt>
                <c:pt idx="364">
                  <c:v>0.19589711839406371</c:v>
                </c:pt>
                <c:pt idx="365">
                  <c:v>0.1962961071372365</c:v>
                </c:pt>
                <c:pt idx="366">
                  <c:v>0.19673899620345231</c:v>
                </c:pt>
                <c:pt idx="367">
                  <c:v>0.19720909033676676</c:v>
                </c:pt>
                <c:pt idx="368">
                  <c:v>0.19768660560713941</c:v>
                </c:pt>
                <c:pt idx="369">
                  <c:v>0.19815729468406912</c:v>
                </c:pt>
                <c:pt idx="370">
                  <c:v>0.19860987906609112</c:v>
                </c:pt>
                <c:pt idx="371">
                  <c:v>0.19904213487832739</c:v>
                </c:pt>
                <c:pt idx="372">
                  <c:v>0.19945703715563107</c:v>
                </c:pt>
                <c:pt idx="373">
                  <c:v>0.19986104799692611</c:v>
                </c:pt>
                <c:pt idx="374">
                  <c:v>0.20025991615019484</c:v>
                </c:pt>
                <c:pt idx="375">
                  <c:v>0.20065375757411014</c:v>
                </c:pt>
                <c:pt idx="376">
                  <c:v>0.20103620235772529</c:v>
                </c:pt>
                <c:pt idx="377">
                  <c:v>0.2013949769472419</c:v>
                </c:pt>
                <c:pt idx="378">
                  <c:v>0.20171750854188214</c:v>
                </c:pt>
                <c:pt idx="379">
                  <c:v>0.20199311409935744</c:v>
                </c:pt>
                <c:pt idx="380">
                  <c:v>0.20221777541066072</c:v>
                </c:pt>
                <c:pt idx="381">
                  <c:v>0.20239316007173108</c:v>
                </c:pt>
                <c:pt idx="382">
                  <c:v>0.2025241881098741</c:v>
                </c:pt>
                <c:pt idx="383">
                  <c:v>0.20261497004432988</c:v>
                </c:pt>
                <c:pt idx="384">
                  <c:v>0.20266609238193284</c:v>
                </c:pt>
                <c:pt idx="385">
                  <c:v>0.20267408898412592</c:v>
                </c:pt>
                <c:pt idx="386">
                  <c:v>0.20263428222015484</c:v>
                </c:pt>
                <c:pt idx="387">
                  <c:v>0.20254550574282365</c:v>
                </c:pt>
                <c:pt idx="388">
                  <c:v>0.20241246238642546</c:v>
                </c:pt>
                <c:pt idx="389">
                  <c:v>0.20224750329909696</c:v>
                </c:pt>
                <c:pt idx="390">
                  <c:v>0.20206759556030623</c:v>
                </c:pt>
                <c:pt idx="391">
                  <c:v>0.20189068477635225</c:v>
                </c:pt>
                <c:pt idx="392">
                  <c:v>0.2017293247197241</c:v>
                </c:pt>
                <c:pt idx="393">
                  <c:v>0.20158829280467555</c:v>
                </c:pt>
                <c:pt idx="394">
                  <c:v>0.20146225295652381</c:v>
                </c:pt>
                <c:pt idx="395">
                  <c:v>0.20133960406215873</c:v>
                </c:pt>
                <c:pt idx="396">
                  <c:v>0.20120479559743082</c:v>
                </c:pt>
                <c:pt idx="397">
                  <c:v>0.20104238411500469</c:v>
                </c:pt>
                <c:pt idx="398">
                  <c:v>0.20084256635990699</c:v>
                </c:pt>
                <c:pt idx="399">
                  <c:v>0.20060113196614521</c:v>
                </c:pt>
                <c:pt idx="400">
                  <c:v>0.20032110573082035</c:v>
                </c:pt>
                <c:pt idx="401">
                  <c:v>0.20001103121993752</c:v>
                </c:pt>
                <c:pt idx="402">
                  <c:v>0.19968394864591393</c:v>
                </c:pt>
                <c:pt idx="403">
                  <c:v>0.19935598473008281</c:v>
                </c:pt>
                <c:pt idx="404">
                  <c:v>0.19904083486725571</c:v>
                </c:pt>
                <c:pt idx="405">
                  <c:v>0.19874973040754879</c:v>
                </c:pt>
                <c:pt idx="406">
                  <c:v>0.19848695099558694</c:v>
                </c:pt>
                <c:pt idx="407">
                  <c:v>0.19825158025636985</c:v>
                </c:pt>
                <c:pt idx="408">
                  <c:v>0.19803492696744024</c:v>
                </c:pt>
                <c:pt idx="409">
                  <c:v>0.19782356715581778</c:v>
                </c:pt>
                <c:pt idx="410">
                  <c:v>0.19760496769270192</c:v>
                </c:pt>
                <c:pt idx="411">
                  <c:v>0.19736921099587096</c:v>
                </c:pt>
                <c:pt idx="412">
                  <c:v>0.1971102852098226</c:v>
                </c:pt>
                <c:pt idx="413">
                  <c:v>0.19683038750519249</c:v>
                </c:pt>
                <c:pt idx="414">
                  <c:v>0.1965360211225689</c:v>
                </c:pt>
                <c:pt idx="415">
                  <c:v>0.19623496534125434</c:v>
                </c:pt>
                <c:pt idx="416">
                  <c:v>0.19593583910292428</c:v>
                </c:pt>
                <c:pt idx="417">
                  <c:v>0.19564422801672149</c:v>
                </c:pt>
                <c:pt idx="418">
                  <c:v>0.19536226549253738</c:v>
                </c:pt>
                <c:pt idx="419">
                  <c:v>0.19509165052607963</c:v>
                </c:pt>
                <c:pt idx="420">
                  <c:v>0.19483279118707647</c:v>
                </c:pt>
                <c:pt idx="421">
                  <c:v>0.19458566656524062</c:v>
                </c:pt>
                <c:pt idx="422">
                  <c:v>0.19435197145398037</c:v>
                </c:pt>
                <c:pt idx="423">
                  <c:v>0.19413468352849589</c:v>
                </c:pt>
                <c:pt idx="424">
                  <c:v>0.19393677613778354</c:v>
                </c:pt>
                <c:pt idx="425">
                  <c:v>0.19376036333737662</c:v>
                </c:pt>
                <c:pt idx="426">
                  <c:v>0.19360627487235266</c:v>
                </c:pt>
                <c:pt idx="427">
                  <c:v>0.19347405919444932</c:v>
                </c:pt>
                <c:pt idx="428">
                  <c:v>0.19336070239776887</c:v>
                </c:pt>
                <c:pt idx="429">
                  <c:v>0.19326148601500598</c:v>
                </c:pt>
                <c:pt idx="430">
                  <c:v>0.19317041506551497</c:v>
                </c:pt>
                <c:pt idx="431">
                  <c:v>0.19307979063837638</c:v>
                </c:pt>
                <c:pt idx="432">
                  <c:v>0.19298192039951872</c:v>
                </c:pt>
                <c:pt idx="433">
                  <c:v>0.19286954641195192</c:v>
                </c:pt>
                <c:pt idx="434">
                  <c:v>0.19273883607705128</c:v>
                </c:pt>
                <c:pt idx="435">
                  <c:v>0.19259023290235239</c:v>
                </c:pt>
                <c:pt idx="436">
                  <c:v>0.19242887670015413</c:v>
                </c:pt>
                <c:pt idx="437">
                  <c:v>0.19226758042539133</c:v>
                </c:pt>
                <c:pt idx="438">
                  <c:v>0.19212127081463565</c:v>
                </c:pt>
                <c:pt idx="439">
                  <c:v>0.19200741376816871</c:v>
                </c:pt>
                <c:pt idx="440">
                  <c:v>0.19194260960445036</c:v>
                </c:pt>
                <c:pt idx="441">
                  <c:v>0.1919379202046419</c:v>
                </c:pt>
                <c:pt idx="442">
                  <c:v>0.19199760725405285</c:v>
                </c:pt>
                <c:pt idx="443">
                  <c:v>0.19211828541737869</c:v>
                </c:pt>
                <c:pt idx="444">
                  <c:v>0.19229189904427751</c:v>
                </c:pt>
                <c:pt idx="445">
                  <c:v>0.19250997417600529</c:v>
                </c:pt>
                <c:pt idx="446">
                  <c:v>0.19276958791090887</c:v>
                </c:pt>
                <c:pt idx="447">
                  <c:v>0.19307679864487498</c:v>
                </c:pt>
                <c:pt idx="448">
                  <c:v>0.19344753533010889</c:v>
                </c:pt>
                <c:pt idx="449">
                  <c:v>0.19390722627944906</c:v>
                </c:pt>
                <c:pt idx="450">
                  <c:v>0.194481024215784</c:v>
                </c:pt>
                <c:pt idx="451">
                  <c:v>0.19517668277541783</c:v>
                </c:pt>
                <c:pt idx="452">
                  <c:v>0.1959719815461563</c:v>
                </c:pt>
                <c:pt idx="453">
                  <c:v>0.19680796899062908</c:v>
                </c:pt>
                <c:pt idx="454">
                  <c:v>0.19761706123024264</c:v>
                </c:pt>
                <c:pt idx="455">
                  <c:v>0.19835756783455222</c:v>
                </c:pt>
                <c:pt idx="456">
                  <c:v>0.19902566835895136</c:v>
                </c:pt>
                <c:pt idx="457">
                  <c:v>0.19964532627278225</c:v>
                </c:pt>
                <c:pt idx="458">
                  <c:v>0.20024653207857562</c:v>
                </c:pt>
                <c:pt idx="459">
                  <c:v>0.20085322736847827</c:v>
                </c:pt>
                <c:pt idx="460">
                  <c:v>0.20147541308373179</c:v>
                </c:pt>
                <c:pt idx="461">
                  <c:v>0.20210844143290091</c:v>
                </c:pt>
                <c:pt idx="462">
                  <c:v>0.20273763006189532</c:v>
                </c:pt>
                <c:pt idx="463">
                  <c:v>0.20334182195196032</c:v>
                </c:pt>
                <c:pt idx="464">
                  <c:v>0.20390013963534021</c:v>
                </c:pt>
                <c:pt idx="465">
                  <c:v>0.2043990238914673</c:v>
                </c:pt>
                <c:pt idx="466">
                  <c:v>0.20483093499727084</c:v>
                </c:pt>
                <c:pt idx="467">
                  <c:v>0.20519435386320245</c:v>
                </c:pt>
                <c:pt idx="468">
                  <c:v>0.20549047152785832</c:v>
                </c:pt>
                <c:pt idx="469">
                  <c:v>0.20572086626215486</c:v>
                </c:pt>
                <c:pt idx="470">
                  <c:v>0.20588820672183022</c:v>
                </c:pt>
                <c:pt idx="471">
                  <c:v>0.20599669116460811</c:v>
                </c:pt>
                <c:pt idx="472">
                  <c:v>0.2060530574162181</c:v>
                </c:pt>
                <c:pt idx="473">
                  <c:v>0.20606578487136457</c:v>
                </c:pt>
                <c:pt idx="474">
                  <c:v>0.20604266433849433</c:v>
                </c:pt>
                <c:pt idx="475">
                  <c:v>0.20598955783239653</c:v>
                </c:pt>
                <c:pt idx="476">
                  <c:v>0.20590942597848799</c:v>
                </c:pt>
                <c:pt idx="477">
                  <c:v>0.20580219570713459</c:v>
                </c:pt>
                <c:pt idx="478">
                  <c:v>0.20566731509017205</c:v>
                </c:pt>
                <c:pt idx="479">
                  <c:v>0.20550564557625567</c:v>
                </c:pt>
                <c:pt idx="480">
                  <c:v>0.20531976703218763</c:v>
                </c:pt>
                <c:pt idx="481">
                  <c:v>0.20511493985614654</c:v>
                </c:pt>
                <c:pt idx="482">
                  <c:v>0.20489720814862672</c:v>
                </c:pt>
                <c:pt idx="483">
                  <c:v>0.20467216651930326</c:v>
                </c:pt>
                <c:pt idx="484">
                  <c:v>0.20444386296703759</c:v>
                </c:pt>
                <c:pt idx="485">
                  <c:v>0.2042145830428988</c:v>
                </c:pt>
                <c:pt idx="486">
                  <c:v>0.20398380239964836</c:v>
                </c:pt>
                <c:pt idx="487">
                  <c:v>0.20374981505346673</c:v>
                </c:pt>
                <c:pt idx="488">
                  <c:v>0.20350995554906209</c:v>
                </c:pt>
                <c:pt idx="489">
                  <c:v>0.20326178329017691</c:v>
                </c:pt>
                <c:pt idx="490">
                  <c:v>0.20300334470458209</c:v>
                </c:pt>
                <c:pt idx="491">
                  <c:v>0.20273443967607602</c:v>
                </c:pt>
                <c:pt idx="492">
                  <c:v>0.20245705313990353</c:v>
                </c:pt>
                <c:pt idx="493">
                  <c:v>0.20217456228559266</c:v>
                </c:pt>
                <c:pt idx="494">
                  <c:v>0.20189138267977419</c:v>
                </c:pt>
                <c:pt idx="495">
                  <c:v>0.20161152613299965</c:v>
                </c:pt>
                <c:pt idx="496">
                  <c:v>0.20133751301365305</c:v>
                </c:pt>
                <c:pt idx="497">
                  <c:v>0.20107055140464897</c:v>
                </c:pt>
                <c:pt idx="498">
                  <c:v>0.20081093298913238</c:v>
                </c:pt>
                <c:pt idx="499">
                  <c:v>0.20055977532288455</c:v>
                </c:pt>
                <c:pt idx="500">
                  <c:v>0.20031988880854762</c:v>
                </c:pt>
                <c:pt idx="501">
                  <c:v>0.20009638063936169</c:v>
                </c:pt>
                <c:pt idx="502">
                  <c:v>0.19989447926114795</c:v>
                </c:pt>
                <c:pt idx="503">
                  <c:v>0.19971780029173553</c:v>
                </c:pt>
                <c:pt idx="504">
                  <c:v>0.19956418708166385</c:v>
                </c:pt>
                <c:pt idx="505">
                  <c:v>0.19942580814465743</c:v>
                </c:pt>
                <c:pt idx="506">
                  <c:v>0.19929050837356926</c:v>
                </c:pt>
                <c:pt idx="507">
                  <c:v>0.19914484805184191</c:v>
                </c:pt>
                <c:pt idx="508">
                  <c:v>0.19897713909130205</c:v>
                </c:pt>
                <c:pt idx="509">
                  <c:v>0.19878437547020661</c:v>
                </c:pt>
                <c:pt idx="510">
                  <c:v>0.19857048635361513</c:v>
                </c:pt>
                <c:pt idx="511">
                  <c:v>0.19834675159045584</c:v>
                </c:pt>
                <c:pt idx="512">
                  <c:v>0.19812875354702514</c:v>
                </c:pt>
                <c:pt idx="513">
                  <c:v>0.19792945031809089</c:v>
                </c:pt>
                <c:pt idx="514">
                  <c:v>0.197757889351246</c:v>
                </c:pt>
                <c:pt idx="515">
                  <c:v>0.19761533356140443</c:v>
                </c:pt>
                <c:pt idx="516">
                  <c:v>0.19749484561487823</c:v>
                </c:pt>
                <c:pt idx="517">
                  <c:v>0.19738647820493133</c:v>
                </c:pt>
                <c:pt idx="518">
                  <c:v>0.19727856940998284</c:v>
                </c:pt>
                <c:pt idx="519">
                  <c:v>0.19716119508808144</c:v>
                </c:pt>
                <c:pt idx="520">
                  <c:v>0.19703048088601022</c:v>
                </c:pt>
                <c:pt idx="521">
                  <c:v>0.19688687004738697</c:v>
                </c:pt>
                <c:pt idx="522">
                  <c:v>0.19673640993700997</c:v>
                </c:pt>
                <c:pt idx="523">
                  <c:v>0.19658686372365591</c:v>
                </c:pt>
                <c:pt idx="524">
                  <c:v>0.19644684551246022</c:v>
                </c:pt>
                <c:pt idx="525">
                  <c:v>0.19632280555086085</c:v>
                </c:pt>
                <c:pt idx="526">
                  <c:v>0.19621688279745381</c:v>
                </c:pt>
                <c:pt idx="527">
                  <c:v>0.19612562049464294</c:v>
                </c:pt>
                <c:pt idx="528">
                  <c:v>0.19604255403384868</c:v>
                </c:pt>
                <c:pt idx="529">
                  <c:v>0.19595864291334558</c:v>
                </c:pt>
                <c:pt idx="530">
                  <c:v>0.19586614431240329</c:v>
                </c:pt>
                <c:pt idx="531">
                  <c:v>0.19575947271478739</c:v>
                </c:pt>
                <c:pt idx="532">
                  <c:v>0.19563906852160634</c:v>
                </c:pt>
                <c:pt idx="533">
                  <c:v>0.19550881157958849</c:v>
                </c:pt>
                <c:pt idx="534">
                  <c:v>0.19537601551571077</c:v>
                </c:pt>
                <c:pt idx="535">
                  <c:v>0.19524841483999095</c:v>
                </c:pt>
                <c:pt idx="536">
                  <c:v>0.19513115838942935</c:v>
                </c:pt>
                <c:pt idx="537">
                  <c:v>0.19502767258776227</c:v>
                </c:pt>
                <c:pt idx="538">
                  <c:v>0.19493794760021449</c:v>
                </c:pt>
                <c:pt idx="539">
                  <c:v>0.19485897060747065</c:v>
                </c:pt>
                <c:pt idx="540">
                  <c:v>0.1947881610596805</c:v>
                </c:pt>
                <c:pt idx="541">
                  <c:v>0.19472208256307227</c:v>
                </c:pt>
                <c:pt idx="542">
                  <c:v>0.19465773005521908</c:v>
                </c:pt>
                <c:pt idx="543">
                  <c:v>0.19459124247989951</c:v>
                </c:pt>
                <c:pt idx="544">
                  <c:v>0.19452176311688679</c:v>
                </c:pt>
                <c:pt idx="545">
                  <c:v>0.19444672073654862</c:v>
                </c:pt>
                <c:pt idx="546">
                  <c:v>0.1943665469212828</c:v>
                </c:pt>
                <c:pt idx="547">
                  <c:v>0.1942846734341595</c:v>
                </c:pt>
                <c:pt idx="548">
                  <c:v>0.19420752929854795</c:v>
                </c:pt>
                <c:pt idx="549">
                  <c:v>0.19414282450809212</c:v>
                </c:pt>
                <c:pt idx="550">
                  <c:v>0.19409655149768029</c:v>
                </c:pt>
                <c:pt idx="551">
                  <c:v>0.19407298843325355</c:v>
                </c:pt>
                <c:pt idx="552">
                  <c:v>0.19406956118492663</c:v>
                </c:pt>
                <c:pt idx="553">
                  <c:v>0.19408155667240018</c:v>
                </c:pt>
                <c:pt idx="554">
                  <c:v>0.1940991220911415</c:v>
                </c:pt>
                <c:pt idx="555">
                  <c:v>0.1941145459714389</c:v>
                </c:pt>
                <c:pt idx="556">
                  <c:v>0.19412268657355575</c:v>
                </c:pt>
                <c:pt idx="557">
                  <c:v>0.19412054429504649</c:v>
                </c:pt>
                <c:pt idx="558">
                  <c:v>0.19410983306100899</c:v>
                </c:pt>
                <c:pt idx="559">
                  <c:v>0.19409098193071134</c:v>
                </c:pt>
                <c:pt idx="560">
                  <c:v>0.19406527716255156</c:v>
                </c:pt>
                <c:pt idx="561">
                  <c:v>0.19403229160565011</c:v>
                </c:pt>
                <c:pt idx="562">
                  <c:v>0.19399074193724425</c:v>
                </c:pt>
                <c:pt idx="563">
                  <c:v>0.19394234372749369</c:v>
                </c:pt>
                <c:pt idx="564">
                  <c:v>0.19389180976018033</c:v>
                </c:pt>
                <c:pt idx="565">
                  <c:v>0.19384727622279058</c:v>
                </c:pt>
                <c:pt idx="566">
                  <c:v>0.19381858876615327</c:v>
                </c:pt>
                <c:pt idx="567">
                  <c:v>0.19381131016063896</c:v>
                </c:pt>
                <c:pt idx="568">
                  <c:v>0.19382843648543063</c:v>
                </c:pt>
                <c:pt idx="569">
                  <c:v>0.19386568857395431</c:v>
                </c:pt>
                <c:pt idx="570">
                  <c:v>0.19391450649267111</c:v>
                </c:pt>
                <c:pt idx="571">
                  <c:v>0.19396461480011934</c:v>
                </c:pt>
                <c:pt idx="572">
                  <c:v>0.19401087375438691</c:v>
                </c:pt>
                <c:pt idx="573">
                  <c:v>0.19405156857492384</c:v>
                </c:pt>
                <c:pt idx="574">
                  <c:v>0.19409312406340035</c:v>
                </c:pt>
                <c:pt idx="575">
                  <c:v>0.19414239603167732</c:v>
                </c:pt>
                <c:pt idx="576">
                  <c:v>0.19420624367904377</c:v>
                </c:pt>
                <c:pt idx="577">
                  <c:v>0.19428595928585618</c:v>
                </c:pt>
                <c:pt idx="578">
                  <c:v>0.19437769319693948</c:v>
                </c:pt>
                <c:pt idx="579">
                  <c:v>0.19447373449973276</c:v>
                </c:pt>
                <c:pt idx="580">
                  <c:v>0.19456593698049068</c:v>
                </c:pt>
                <c:pt idx="581">
                  <c:v>0.19464872146500972</c:v>
                </c:pt>
                <c:pt idx="582">
                  <c:v>0.19472379876048623</c:v>
                </c:pt>
                <c:pt idx="583">
                  <c:v>0.19479674342030268</c:v>
                </c:pt>
                <c:pt idx="584">
                  <c:v>0.19487656749819254</c:v>
                </c:pt>
                <c:pt idx="585">
                  <c:v>0.19497186060776556</c:v>
                </c:pt>
                <c:pt idx="586">
                  <c:v>0.19508692700035174</c:v>
                </c:pt>
                <c:pt idx="587">
                  <c:v>0.19522350056449228</c:v>
                </c:pt>
                <c:pt idx="588">
                  <c:v>0.19537601551571077</c:v>
                </c:pt>
                <c:pt idx="589">
                  <c:v>0.19553976018568814</c:v>
                </c:pt>
                <c:pt idx="590">
                  <c:v>0.19570743680691499</c:v>
                </c:pt>
                <c:pt idx="591">
                  <c:v>0.19587388762571917</c:v>
                </c:pt>
                <c:pt idx="592">
                  <c:v>0.19603566840824033</c:v>
                </c:pt>
                <c:pt idx="593">
                  <c:v>0.1961888993923922</c:v>
                </c:pt>
                <c:pt idx="594">
                  <c:v>0.19633184893404937</c:v>
                </c:pt>
                <c:pt idx="595">
                  <c:v>0.19646192222795317</c:v>
                </c:pt>
                <c:pt idx="596">
                  <c:v>0.1965773841432184</c:v>
                </c:pt>
                <c:pt idx="597">
                  <c:v>0.19667779202828478</c:v>
                </c:pt>
                <c:pt idx="598">
                  <c:v>0.1967639975731264</c:v>
                </c:pt>
                <c:pt idx="599">
                  <c:v>0.19683771688597035</c:v>
                </c:pt>
                <c:pt idx="600">
                  <c:v>0.19690066842604709</c:v>
                </c:pt>
                <c:pt idx="601">
                  <c:v>0.19695543506433993</c:v>
                </c:pt>
                <c:pt idx="602">
                  <c:v>0.19700330762534018</c:v>
                </c:pt>
                <c:pt idx="603">
                  <c:v>0.19704471517730743</c:v>
                </c:pt>
                <c:pt idx="604">
                  <c:v>0.19708224418172621</c:v>
                </c:pt>
                <c:pt idx="605">
                  <c:v>0.19711805073772243</c:v>
                </c:pt>
                <c:pt idx="606">
                  <c:v>0.1971573119210282</c:v>
                </c:pt>
                <c:pt idx="607">
                  <c:v>0.19720606975962635</c:v>
                </c:pt>
                <c:pt idx="608">
                  <c:v>0.19726950629178602</c:v>
                </c:pt>
                <c:pt idx="609">
                  <c:v>0.19735323943869415</c:v>
                </c:pt>
                <c:pt idx="610">
                  <c:v>0.19745857622014046</c:v>
                </c:pt>
                <c:pt idx="611">
                  <c:v>0.19758510046922267</c:v>
                </c:pt>
                <c:pt idx="612">
                  <c:v>0.19772980647954946</c:v>
                </c:pt>
                <c:pt idx="613">
                  <c:v>0.19788882270562019</c:v>
                </c:pt>
                <c:pt idx="614">
                  <c:v>0.19805784126587184</c:v>
                </c:pt>
                <c:pt idx="615">
                  <c:v>0.19823254849199917</c:v>
                </c:pt>
                <c:pt idx="616">
                  <c:v>0.19841208580538466</c:v>
                </c:pt>
                <c:pt idx="617">
                  <c:v>0.19859472759997382</c:v>
                </c:pt>
                <c:pt idx="618">
                  <c:v>0.19878177699463723</c:v>
                </c:pt>
                <c:pt idx="619">
                  <c:v>0.19897583927477341</c:v>
                </c:pt>
                <c:pt idx="620">
                  <c:v>0.19917909117533689</c:v>
                </c:pt>
                <c:pt idx="621">
                  <c:v>0.19939631614052661</c:v>
                </c:pt>
                <c:pt idx="622">
                  <c:v>0.19963057256498856</c:v>
                </c:pt>
                <c:pt idx="623">
                  <c:v>0.19988622974899367</c:v>
                </c:pt>
                <c:pt idx="624">
                  <c:v>0.20016632320173017</c:v>
                </c:pt>
                <c:pt idx="625">
                  <c:v>0.20047316092058548</c:v>
                </c:pt>
                <c:pt idx="626">
                  <c:v>0.20081102001037571</c:v>
                </c:pt>
                <c:pt idx="627">
                  <c:v>0.20118532914123805</c:v>
                </c:pt>
                <c:pt idx="628">
                  <c:v>0.20160507472769279</c:v>
                </c:pt>
                <c:pt idx="629">
                  <c:v>0.20208387235468012</c:v>
                </c:pt>
                <c:pt idx="630">
                  <c:v>0.20263965657567479</c:v>
                </c:pt>
                <c:pt idx="631">
                  <c:v>0.20329368320862368</c:v>
                </c:pt>
                <c:pt idx="632">
                  <c:v>0.20407085683126885</c:v>
                </c:pt>
                <c:pt idx="633">
                  <c:v>0.20499648307990853</c:v>
                </c:pt>
                <c:pt idx="634">
                  <c:v>0.20609450008485047</c:v>
                </c:pt>
                <c:pt idx="635">
                  <c:v>0.20738732848436731</c:v>
                </c:pt>
                <c:pt idx="636">
                  <c:v>0.20889261814024179</c:v>
                </c:pt>
                <c:pt idx="637">
                  <c:v>0.21062098344442731</c:v>
                </c:pt>
                <c:pt idx="638">
                  <c:v>0.21257315450617692</c:v>
                </c:pt>
                <c:pt idx="639">
                  <c:v>0.21473667522992229</c:v>
                </c:pt>
                <c:pt idx="640">
                  <c:v>0.21708025258527602</c:v>
                </c:pt>
                <c:pt idx="641">
                  <c:v>0.21954601457467798</c:v>
                </c:pt>
                <c:pt idx="642">
                  <c:v>0.22205217378887615</c:v>
                </c:pt>
                <c:pt idx="643">
                  <c:v>0.22448400626537507</c:v>
                </c:pt>
                <c:pt idx="644">
                  <c:v>0.22669190539577905</c:v>
                </c:pt>
                <c:pt idx="645">
                  <c:v>0.22851424659741132</c:v>
                </c:pt>
                <c:pt idx="646">
                  <c:v>0.22977710603596418</c:v>
                </c:pt>
                <c:pt idx="647">
                  <c:v>0.23032051547773907</c:v>
                </c:pt>
                <c:pt idx="648">
                  <c:v>0.23003448453962988</c:v>
                </c:pt>
                <c:pt idx="649">
                  <c:v>0.22886935795232227</c:v>
                </c:pt>
                <c:pt idx="650">
                  <c:v>0.22685431297177089</c:v>
                </c:pt>
                <c:pt idx="651">
                  <c:v>0.22408930701429935</c:v>
                </c:pt>
                <c:pt idx="652">
                  <c:v>0.22073993044221979</c:v>
                </c:pt>
                <c:pt idx="653">
                  <c:v>0.21701037788793559</c:v>
                </c:pt>
                <c:pt idx="654">
                  <c:v>0.21310300998777582</c:v>
                </c:pt>
                <c:pt idx="655">
                  <c:v>0.20921739691893088</c:v>
                </c:pt>
                <c:pt idx="656">
                  <c:v>0.20551659761016988</c:v>
                </c:pt>
                <c:pt idx="657">
                  <c:v>0.20211193271133193</c:v>
                </c:pt>
                <c:pt idx="658">
                  <c:v>0.19907420305000195</c:v>
                </c:pt>
                <c:pt idx="659">
                  <c:v>0.19642961562133526</c:v>
                </c:pt>
                <c:pt idx="660">
                  <c:v>0.19417024787797504</c:v>
                </c:pt>
                <c:pt idx="661">
                  <c:v>0.19226758042539133</c:v>
                </c:pt>
                <c:pt idx="662">
                  <c:v>0.19067915704919375</c:v>
                </c:pt>
                <c:pt idx="663">
                  <c:v>0.18936045947895358</c:v>
                </c:pt>
                <c:pt idx="664">
                  <c:v>0.18826255217766691</c:v>
                </c:pt>
                <c:pt idx="665">
                  <c:v>0.18734201145513146</c:v>
                </c:pt>
                <c:pt idx="666">
                  <c:v>0.18656360942658551</c:v>
                </c:pt>
                <c:pt idx="667">
                  <c:v>0.18589631512858668</c:v>
                </c:pt>
                <c:pt idx="668">
                  <c:v>0.1853215646826552</c:v>
                </c:pt>
                <c:pt idx="669">
                  <c:v>0.18482766884343454</c:v>
                </c:pt>
                <c:pt idx="670">
                  <c:v>0.18440723015090504</c:v>
                </c:pt>
                <c:pt idx="671">
                  <c:v>0.18405584953468584</c:v>
                </c:pt>
                <c:pt idx="672">
                  <c:v>0.18376499252901796</c:v>
                </c:pt>
                <c:pt idx="673">
                  <c:v>0.18352283009077902</c:v>
                </c:pt>
                <c:pt idx="674">
                  <c:v>0.18331674289350836</c:v>
                </c:pt>
                <c:pt idx="675">
                  <c:v>0.18313331141970429</c:v>
                </c:pt>
                <c:pt idx="676">
                  <c:v>0.18296331998728449</c:v>
                </c:pt>
                <c:pt idx="677">
                  <c:v>0.1828029959313871</c:v>
                </c:pt>
                <c:pt idx="678">
                  <c:v>0.1826535804411849</c:v>
                </c:pt>
                <c:pt idx="679">
                  <c:v>0.18251965103054318</c:v>
                </c:pt>
                <c:pt idx="680">
                  <c:v>0.18240578093813725</c:v>
                </c:pt>
                <c:pt idx="681">
                  <c:v>0.18231487314162537</c:v>
                </c:pt>
                <c:pt idx="682">
                  <c:v>0.18224816392939963</c:v>
                </c:pt>
                <c:pt idx="683">
                  <c:v>0.1822068927353418</c:v>
                </c:pt>
                <c:pt idx="684">
                  <c:v>0.18219355339010629</c:v>
                </c:pt>
                <c:pt idx="685">
                  <c:v>0.1822114782298952</c:v>
                </c:pt>
                <c:pt idx="686">
                  <c:v>0.18226609102334318</c:v>
                </c:pt>
                <c:pt idx="687">
                  <c:v>0.18236032466124535</c:v>
                </c:pt>
                <c:pt idx="688">
                  <c:v>0.18249337066682464</c:v>
                </c:pt>
                <c:pt idx="689">
                  <c:v>0.18266025713119155</c:v>
                </c:pt>
                <c:pt idx="690">
                  <c:v>0.1828530908413642</c:v>
                </c:pt>
                <c:pt idx="691">
                  <c:v>0.1830652233248336</c:v>
                </c:pt>
                <c:pt idx="692">
                  <c:v>0.18329333957843358</c:v>
                </c:pt>
                <c:pt idx="693">
                  <c:v>0.18354164616697927</c:v>
                </c:pt>
                <c:pt idx="694">
                  <c:v>0.18381896421684046</c:v>
                </c:pt>
                <c:pt idx="695">
                  <c:v>0.18413749190268619</c:v>
                </c:pt>
                <c:pt idx="696">
                  <c:v>0.18451156828276788</c:v>
                </c:pt>
                <c:pt idx="697">
                  <c:v>0.18495014627458622</c:v>
                </c:pt>
                <c:pt idx="698">
                  <c:v>0.18546266100680225</c:v>
                </c:pt>
                <c:pt idx="699">
                  <c:v>0.18605694425647529</c:v>
                </c:pt>
                <c:pt idx="700">
                  <c:v>0.18674217718962255</c:v>
                </c:pt>
                <c:pt idx="701">
                  <c:v>0.18753271558849588</c:v>
                </c:pt>
                <c:pt idx="702">
                  <c:v>0.18844689469794612</c:v>
                </c:pt>
                <c:pt idx="703">
                  <c:v>0.18950541786802094</c:v>
                </c:pt>
                <c:pt idx="704">
                  <c:v>0.19073016879888921</c:v>
                </c:pt>
                <c:pt idx="705">
                  <c:v>0.19214131615628488</c:v>
                </c:pt>
                <c:pt idx="706">
                  <c:v>0.19375394189303013</c:v>
                </c:pt>
                <c:pt idx="707">
                  <c:v>0.1955767294669431</c:v>
                </c:pt>
                <c:pt idx="708">
                  <c:v>0.19760324007197189</c:v>
                </c:pt>
                <c:pt idx="709">
                  <c:v>0.19980765014686447</c:v>
                </c:pt>
                <c:pt idx="710">
                  <c:v>0.20213130981677946</c:v>
                </c:pt>
                <c:pt idx="711">
                  <c:v>0.20447492836808029</c:v>
                </c:pt>
                <c:pt idx="712">
                  <c:v>0.20670863197171668</c:v>
                </c:pt>
                <c:pt idx="713">
                  <c:v>0.20866687061845052</c:v>
                </c:pt>
                <c:pt idx="714">
                  <c:v>0.21017812112251938</c:v>
                </c:pt>
                <c:pt idx="715">
                  <c:v>0.21110305813653679</c:v>
                </c:pt>
                <c:pt idx="716">
                  <c:v>0.21134973494862824</c:v>
                </c:pt>
                <c:pt idx="717">
                  <c:v>0.21090630738967447</c:v>
                </c:pt>
                <c:pt idx="718">
                  <c:v>0.20984111718469617</c:v>
                </c:pt>
                <c:pt idx="719">
                  <c:v>0.20829907469801451</c:v>
                </c:pt>
                <c:pt idx="720">
                  <c:v>0.20646832338698889</c:v>
                </c:pt>
                <c:pt idx="721">
                  <c:v>0.20453693418077418</c:v>
                </c:pt>
                <c:pt idx="722">
                  <c:v>0.20267950753050151</c:v>
                </c:pt>
                <c:pt idx="723">
                  <c:v>0.20101835411570806</c:v>
                </c:pt>
                <c:pt idx="724">
                  <c:v>0.19961929065602774</c:v>
                </c:pt>
                <c:pt idx="725">
                  <c:v>0.19850166590309942</c:v>
                </c:pt>
                <c:pt idx="726">
                  <c:v>0.19764988824407964</c:v>
                </c:pt>
                <c:pt idx="727">
                  <c:v>0.19702875554906979</c:v>
                </c:pt>
                <c:pt idx="728">
                  <c:v>0.19659677441535567</c:v>
                </c:pt>
                <c:pt idx="729">
                  <c:v>0.19631505422943435</c:v>
                </c:pt>
                <c:pt idx="730">
                  <c:v>0.1961497256542451</c:v>
                </c:pt>
                <c:pt idx="731">
                  <c:v>0.1960696672459406</c:v>
                </c:pt>
                <c:pt idx="732">
                  <c:v>0.19604943976862926</c:v>
                </c:pt>
                <c:pt idx="733">
                  <c:v>0.19606708496233588</c:v>
                </c:pt>
                <c:pt idx="734">
                  <c:v>0.19610539041117497</c:v>
                </c:pt>
                <c:pt idx="735">
                  <c:v>0.19615446075353021</c:v>
                </c:pt>
                <c:pt idx="736">
                  <c:v>0.19621085545016009</c:v>
                </c:pt>
                <c:pt idx="737">
                  <c:v>0.19627629969735888</c:v>
                </c:pt>
                <c:pt idx="738">
                  <c:v>0.19635252023135213</c:v>
                </c:pt>
                <c:pt idx="739">
                  <c:v>0.19644081497281035</c:v>
                </c:pt>
                <c:pt idx="740">
                  <c:v>0.19653860619594782</c:v>
                </c:pt>
                <c:pt idx="741">
                  <c:v>0.19664115985264524</c:v>
                </c:pt>
                <c:pt idx="742">
                  <c:v>0.19674072038963725</c:v>
                </c:pt>
                <c:pt idx="743">
                  <c:v>0.19683426775019602</c:v>
                </c:pt>
                <c:pt idx="744">
                  <c:v>0.19691964191256012</c:v>
                </c:pt>
                <c:pt idx="745">
                  <c:v>0.19700158239634896</c:v>
                </c:pt>
                <c:pt idx="746">
                  <c:v>0.19708440111960962</c:v>
                </c:pt>
                <c:pt idx="747">
                  <c:v>0.19717543366433904</c:v>
                </c:pt>
                <c:pt idx="748">
                  <c:v>0.19727813782863707</c:v>
                </c:pt>
                <c:pt idx="749">
                  <c:v>0.19739424867299499</c:v>
                </c:pt>
                <c:pt idx="750">
                  <c:v>0.19752334512153197</c:v>
                </c:pt>
                <c:pt idx="751">
                  <c:v>0.19766414285168371</c:v>
                </c:pt>
                <c:pt idx="752">
                  <c:v>0.19781622111855751</c:v>
                </c:pt>
                <c:pt idx="753">
                  <c:v>0.19798088859853352</c:v>
                </c:pt>
                <c:pt idx="754">
                  <c:v>0.19816118680263256</c:v>
                </c:pt>
                <c:pt idx="755">
                  <c:v>0.1983618944076187</c:v>
                </c:pt>
                <c:pt idx="756">
                  <c:v>0.19858823427630706</c:v>
                </c:pt>
                <c:pt idx="757">
                  <c:v>0.19884457784010962</c:v>
                </c:pt>
                <c:pt idx="758">
                  <c:v>0.19913487904231914</c:v>
                </c:pt>
                <c:pt idx="759">
                  <c:v>0.19946267596639561</c:v>
                </c:pt>
                <c:pt idx="760">
                  <c:v>0.19983065817156814</c:v>
                </c:pt>
                <c:pt idx="761">
                  <c:v>0.20024140452405464</c:v>
                </c:pt>
                <c:pt idx="762">
                  <c:v>0.20069655863833719</c:v>
                </c:pt>
                <c:pt idx="763">
                  <c:v>0.2011963905104262</c:v>
                </c:pt>
                <c:pt idx="764">
                  <c:v>0.20173965868859539</c:v>
                </c:pt>
                <c:pt idx="765">
                  <c:v>0.20232298897535911</c:v>
                </c:pt>
                <c:pt idx="766">
                  <c:v>0.2029410327514754</c:v>
                </c:pt>
                <c:pt idx="767">
                  <c:v>0.20358793805320757</c:v>
                </c:pt>
                <c:pt idx="768">
                  <c:v>0.20425773649759177</c:v>
                </c:pt>
                <c:pt idx="769">
                  <c:v>0.20494477821538465</c:v>
                </c:pt>
                <c:pt idx="770">
                  <c:v>0.20564483172652698</c:v>
                </c:pt>
                <c:pt idx="771">
                  <c:v>0.20635408014762496</c:v>
                </c:pt>
                <c:pt idx="772">
                  <c:v>0.20706802008897923</c:v>
                </c:pt>
                <c:pt idx="773">
                  <c:v>0.20778216289032764</c:v>
                </c:pt>
                <c:pt idx="774">
                  <c:v>0.20848982026340807</c:v>
                </c:pt>
                <c:pt idx="775">
                  <c:v>0.20918403869885155</c:v>
                </c:pt>
                <c:pt idx="776">
                  <c:v>0.2098578656552062</c:v>
                </c:pt>
                <c:pt idx="777">
                  <c:v>0.21050542027041225</c:v>
                </c:pt>
                <c:pt idx="778">
                  <c:v>0.21112199402851278</c:v>
                </c:pt>
                <c:pt idx="779">
                  <c:v>0.21170531188739022</c:v>
                </c:pt>
                <c:pt idx="780">
                  <c:v>0.21225421106101178</c:v>
                </c:pt>
                <c:pt idx="781">
                  <c:v>0.21276860464971042</c:v>
                </c:pt>
                <c:pt idx="782">
                  <c:v>0.21324886163053552</c:v>
                </c:pt>
                <c:pt idx="783">
                  <c:v>0.21369648153378523</c:v>
                </c:pt>
                <c:pt idx="784">
                  <c:v>0.21411374060126503</c:v>
                </c:pt>
                <c:pt idx="785">
                  <c:v>0.21450499633140524</c:v>
                </c:pt>
                <c:pt idx="786">
                  <c:v>0.21487651493289422</c:v>
                </c:pt>
                <c:pt idx="787">
                  <c:v>0.21523593694305992</c:v>
                </c:pt>
                <c:pt idx="788">
                  <c:v>0.21559183019893152</c:v>
                </c:pt>
                <c:pt idx="789">
                  <c:v>0.21595292624160162</c:v>
                </c:pt>
                <c:pt idx="790">
                  <c:v>0.21632627228962248</c:v>
                </c:pt>
                <c:pt idx="791">
                  <c:v>0.21671772192345667</c:v>
                </c:pt>
                <c:pt idx="792">
                  <c:v>0.21713170597775561</c:v>
                </c:pt>
                <c:pt idx="793">
                  <c:v>0.21757091151243452</c:v>
                </c:pt>
                <c:pt idx="794">
                  <c:v>0.21803776881249998</c:v>
                </c:pt>
                <c:pt idx="795">
                  <c:v>0.2185342702210627</c:v>
                </c:pt>
                <c:pt idx="796">
                  <c:v>0.21906210516777463</c:v>
                </c:pt>
                <c:pt idx="797">
                  <c:v>0.21962220519039383</c:v>
                </c:pt>
                <c:pt idx="798">
                  <c:v>0.22021446694314301</c:v>
                </c:pt>
                <c:pt idx="799">
                  <c:v>0.22083642402755005</c:v>
                </c:pt>
                <c:pt idx="800">
                  <c:v>0.22148327476270208</c:v>
                </c:pt>
                <c:pt idx="801">
                  <c:v>0.22214626301044144</c:v>
                </c:pt>
                <c:pt idx="802">
                  <c:v>0.22281346892757919</c:v>
                </c:pt>
                <c:pt idx="803">
                  <c:v>0.22346868244298929</c:v>
                </c:pt>
                <c:pt idx="804">
                  <c:v>0.22409210731618906</c:v>
                </c:pt>
                <c:pt idx="805">
                  <c:v>0.22466282744518079</c:v>
                </c:pt>
                <c:pt idx="806">
                  <c:v>0.22515808349583782</c:v>
                </c:pt>
                <c:pt idx="807">
                  <c:v>0.22555711822334051</c:v>
                </c:pt>
                <c:pt idx="808">
                  <c:v>0.22584468544916786</c:v>
                </c:pt>
                <c:pt idx="809">
                  <c:v>0.2260114796526374</c:v>
                </c:pt>
                <c:pt idx="810">
                  <c:v>0.22605685433277195</c:v>
                </c:pt>
                <c:pt idx="811">
                  <c:v>0.2259884252290672</c:v>
                </c:pt>
                <c:pt idx="812">
                  <c:v>0.22582205468737021</c:v>
                </c:pt>
                <c:pt idx="813">
                  <c:v>0.22557881389923568</c:v>
                </c:pt>
                <c:pt idx="814">
                  <c:v>0.22528101911961357</c:v>
                </c:pt>
                <c:pt idx="815">
                  <c:v>0.22495187282381296</c:v>
                </c:pt>
                <c:pt idx="816">
                  <c:v>0.22460946291675948</c:v>
                </c:pt>
                <c:pt idx="817">
                  <c:v>0.22426530205579237</c:v>
                </c:pt>
                <c:pt idx="818">
                  <c:v>0.22392453415508001</c:v>
                </c:pt>
                <c:pt idx="819">
                  <c:v>0.22358650949970477</c:v>
                </c:pt>
                <c:pt idx="820">
                  <c:v>0.22324806047003759</c:v>
                </c:pt>
                <c:pt idx="821">
                  <c:v>0.22290781480854155</c:v>
                </c:pt>
                <c:pt idx="822">
                  <c:v>0.22256980258002784</c:v>
                </c:pt>
                <c:pt idx="823">
                  <c:v>0.22224636085761512</c:v>
                </c:pt>
                <c:pt idx="824">
                  <c:v>0.22195947540084232</c:v>
                </c:pt>
                <c:pt idx="825">
                  <c:v>0.22173637682359565</c:v>
                </c:pt>
                <c:pt idx="826">
                  <c:v>0.2216078674427911</c:v>
                </c:pt>
                <c:pt idx="827">
                  <c:v>0.22160357684418802</c:v>
                </c:pt>
                <c:pt idx="828">
                  <c:v>0.22174491502831778</c:v>
                </c:pt>
                <c:pt idx="829">
                  <c:v>0.22204280710932062</c:v>
                </c:pt>
                <c:pt idx="830">
                  <c:v>0.22249414511429527</c:v>
                </c:pt>
                <c:pt idx="831">
                  <c:v>0.22308140800665127</c:v>
                </c:pt>
                <c:pt idx="832">
                  <c:v>0.22377051200794323</c:v>
                </c:pt>
                <c:pt idx="833">
                  <c:v>0.22451368980431236</c:v>
                </c:pt>
                <c:pt idx="834">
                  <c:v>0.22525708283689166</c:v>
                </c:pt>
                <c:pt idx="835">
                  <c:v>0.2259405220504192</c:v>
                </c:pt>
                <c:pt idx="836">
                  <c:v>0.22650767681994216</c:v>
                </c:pt>
                <c:pt idx="837">
                  <c:v>0.22691557802010892</c:v>
                </c:pt>
                <c:pt idx="838">
                  <c:v>0.22713622227379343</c:v>
                </c:pt>
                <c:pt idx="839">
                  <c:v>0.22716377601468613</c:v>
                </c:pt>
                <c:pt idx="840">
                  <c:v>0.22701405451367368</c:v>
                </c:pt>
                <c:pt idx="841">
                  <c:v>0.22672340291430287</c:v>
                </c:pt>
                <c:pt idx="842">
                  <c:v>0.22634138415191668</c:v>
                </c:pt>
                <c:pt idx="843">
                  <c:v>0.22592194312505814</c:v>
                </c:pt>
                <c:pt idx="844">
                  <c:v>0.22552206656576607</c:v>
                </c:pt>
                <c:pt idx="845">
                  <c:v>0.22519209327704087</c:v>
                </c:pt>
                <c:pt idx="846">
                  <c:v>0.22497340028430585</c:v>
                </c:pt>
                <c:pt idx="847">
                  <c:v>0.22490114031610059</c:v>
                </c:pt>
                <c:pt idx="848">
                  <c:v>0.22500136917716135</c:v>
                </c:pt>
                <c:pt idx="849">
                  <c:v>0.22529326395890231</c:v>
                </c:pt>
                <c:pt idx="850">
                  <c:v>0.2257914059430029</c:v>
                </c:pt>
                <c:pt idx="851">
                  <c:v>0.22650619961338131</c:v>
                </c:pt>
                <c:pt idx="852">
                  <c:v>0.22744477603088337</c:v>
                </c:pt>
                <c:pt idx="853">
                  <c:v>0.22861271520243448</c:v>
                </c:pt>
                <c:pt idx="854">
                  <c:v>0.23001368202109346</c:v>
                </c:pt>
                <c:pt idx="855">
                  <c:v>0.23165016208754646</c:v>
                </c:pt>
                <c:pt idx="856">
                  <c:v>0.2335224175531701</c:v>
                </c:pt>
                <c:pt idx="857">
                  <c:v>0.23562815619419492</c:v>
                </c:pt>
                <c:pt idx="858">
                  <c:v>0.23795984882198079</c:v>
                </c:pt>
                <c:pt idx="859">
                  <c:v>0.24050135979989423</c:v>
                </c:pt>
                <c:pt idx="860">
                  <c:v>0.2432279643436655</c:v>
                </c:pt>
                <c:pt idx="861">
                  <c:v>0.24610013927764768</c:v>
                </c:pt>
                <c:pt idx="862">
                  <c:v>0.24906339272479788</c:v>
                </c:pt>
                <c:pt idx="863">
                  <c:v>0.25205385815230336</c:v>
                </c:pt>
                <c:pt idx="864">
                  <c:v>0.25499357866619726</c:v>
                </c:pt>
                <c:pt idx="865">
                  <c:v>0.25779747623053378</c:v>
                </c:pt>
                <c:pt idx="866">
                  <c:v>0.26038406522296192</c:v>
                </c:pt>
                <c:pt idx="867">
                  <c:v>0.26266985805717363</c:v>
                </c:pt>
                <c:pt idx="868">
                  <c:v>0.2645807607824478</c:v>
                </c:pt>
                <c:pt idx="869">
                  <c:v>0.26605891418238664</c:v>
                </c:pt>
                <c:pt idx="870">
                  <c:v>0.26706129198731238</c:v>
                </c:pt>
                <c:pt idx="871">
                  <c:v>0.26756931175992454</c:v>
                </c:pt>
                <c:pt idx="872">
                  <c:v>0.26758864427087997</c:v>
                </c:pt>
                <c:pt idx="873">
                  <c:v>0.2671504491051187</c:v>
                </c:pt>
                <c:pt idx="874">
                  <c:v>0.26630507994433456</c:v>
                </c:pt>
                <c:pt idx="875">
                  <c:v>0.26511449220610112</c:v>
                </c:pt>
                <c:pt idx="876">
                  <c:v>0.26365166272414992</c:v>
                </c:pt>
                <c:pt idx="877">
                  <c:v>0.26198901744459474</c:v>
                </c:pt>
                <c:pt idx="878">
                  <c:v>0.26019635267355473</c:v>
                </c:pt>
                <c:pt idx="879">
                  <c:v>0.25834284974174376</c:v>
                </c:pt>
                <c:pt idx="880">
                  <c:v>0.25648777631999647</c:v>
                </c:pt>
                <c:pt idx="881">
                  <c:v>0.2546802428518809</c:v>
                </c:pt>
                <c:pt idx="882">
                  <c:v>0.25295746632633104</c:v>
                </c:pt>
                <c:pt idx="883">
                  <c:v>0.2513384131198631</c:v>
                </c:pt>
                <c:pt idx="884">
                  <c:v>0.24982609215320944</c:v>
                </c:pt>
                <c:pt idx="885">
                  <c:v>0.24840926516844625</c:v>
                </c:pt>
                <c:pt idx="886">
                  <c:v>0.24706896311921184</c:v>
                </c:pt>
                <c:pt idx="887">
                  <c:v>0.2457823425670787</c:v>
                </c:pt>
                <c:pt idx="888">
                  <c:v>0.2445285369782802</c:v>
                </c:pt>
                <c:pt idx="889">
                  <c:v>0.24329244712852477</c:v>
                </c:pt>
                <c:pt idx="890">
                  <c:v>0.24206326252549598</c:v>
                </c:pt>
                <c:pt idx="891">
                  <c:v>0.24083449355311554</c:v>
                </c:pt>
                <c:pt idx="892">
                  <c:v>0.2396018170736543</c:v>
                </c:pt>
                <c:pt idx="893">
                  <c:v>0.23836223992295086</c:v>
                </c:pt>
                <c:pt idx="894">
                  <c:v>0.23711408073808299</c:v>
                </c:pt>
                <c:pt idx="895">
                  <c:v>0.23585709328789523</c:v>
                </c:pt>
                <c:pt idx="896">
                  <c:v>0.23459291637461749</c:v>
                </c:pt>
                <c:pt idx="897">
                  <c:v>0.23332312374346326</c:v>
                </c:pt>
                <c:pt idx="898">
                  <c:v>0.23204857008698393</c:v>
                </c:pt>
                <c:pt idx="899">
                  <c:v>0.23076646437914522</c:v>
                </c:pt>
                <c:pt idx="900">
                  <c:v>0.22947070260698138</c:v>
                </c:pt>
                <c:pt idx="901">
                  <c:v>0.22815289166473801</c:v>
                </c:pt>
                <c:pt idx="902">
                  <c:v>0.22680483597202966</c:v>
                </c:pt>
                <c:pt idx="903">
                  <c:v>0.22542139514477127</c:v>
                </c:pt>
                <c:pt idx="904">
                  <c:v>0.22400402122278523</c:v>
                </c:pt>
                <c:pt idx="905">
                  <c:v>0.22255996727901645</c:v>
                </c:pt>
                <c:pt idx="906">
                  <c:v>0.22110063821620313</c:v>
                </c:pt>
                <c:pt idx="907">
                  <c:v>0.21963878989242863</c:v>
                </c:pt>
                <c:pt idx="908">
                  <c:v>0.21818623847780422</c:v>
                </c:pt>
                <c:pt idx="909">
                  <c:v>0.21675139305381613</c:v>
                </c:pt>
                <c:pt idx="910">
                  <c:v>0.21534003332858048</c:v>
                </c:pt>
                <c:pt idx="911">
                  <c:v>0.21395643102521961</c:v>
                </c:pt>
                <c:pt idx="912">
                  <c:v>0.21260583519358983</c:v>
                </c:pt>
                <c:pt idx="913">
                  <c:v>0.2112951732122495</c:v>
                </c:pt>
                <c:pt idx="914">
                  <c:v>0.21003396360318766</c:v>
                </c:pt>
                <c:pt idx="915">
                  <c:v>0.20883171590805222</c:v>
                </c:pt>
                <c:pt idx="916">
                  <c:v>0.20769710217887788</c:v>
                </c:pt>
                <c:pt idx="917">
                  <c:v>0.20663608445164977</c:v>
                </c:pt>
                <c:pt idx="918">
                  <c:v>0.20564953949693404</c:v>
                </c:pt>
                <c:pt idx="919">
                  <c:v>0.20473450783913166</c:v>
                </c:pt>
                <c:pt idx="920">
                  <c:v>0.20388453956168578</c:v>
                </c:pt>
                <c:pt idx="921">
                  <c:v>0.20309217109040417</c:v>
                </c:pt>
                <c:pt idx="922">
                  <c:v>0.20234979849768636</c:v>
                </c:pt>
                <c:pt idx="923">
                  <c:v>0.20165219834729703</c:v>
                </c:pt>
                <c:pt idx="924">
                  <c:v>0.20099637131351195</c:v>
                </c:pt>
                <c:pt idx="925">
                  <c:v>0.20038178232188725</c:v>
                </c:pt>
                <c:pt idx="926">
                  <c:v>0.19980895245534108</c:v>
                </c:pt>
                <c:pt idx="927">
                  <c:v>0.19927836814730809</c:v>
                </c:pt>
                <c:pt idx="928">
                  <c:v>0.19878957246798629</c:v>
                </c:pt>
                <c:pt idx="929">
                  <c:v>0.19834155988897245</c:v>
                </c:pt>
                <c:pt idx="930">
                  <c:v>0.19793247593065183</c:v>
                </c:pt>
                <c:pt idx="931">
                  <c:v>0.19756091551073701</c:v>
                </c:pt>
                <c:pt idx="932">
                  <c:v>0.19722721424080208</c:v>
                </c:pt>
                <c:pt idx="933">
                  <c:v>0.19693344133250151</c:v>
                </c:pt>
                <c:pt idx="934">
                  <c:v>0.19668080893340295</c:v>
                </c:pt>
                <c:pt idx="935">
                  <c:v>0.19647053772894846</c:v>
                </c:pt>
                <c:pt idx="936">
                  <c:v>0.19630127444404027</c:v>
                </c:pt>
                <c:pt idx="937">
                  <c:v>0.19616694444457156</c:v>
                </c:pt>
                <c:pt idx="938">
                  <c:v>0.19605675598145683</c:v>
                </c:pt>
                <c:pt idx="939">
                  <c:v>0.19595821264168861</c:v>
                </c:pt>
                <c:pt idx="940">
                  <c:v>0.19585625027962977</c:v>
                </c:pt>
                <c:pt idx="941">
                  <c:v>0.19573839957114753</c:v>
                </c:pt>
                <c:pt idx="942">
                  <c:v>0.19559521528776519</c:v>
                </c:pt>
                <c:pt idx="943">
                  <c:v>0.19542070609778844</c:v>
                </c:pt>
                <c:pt idx="944">
                  <c:v>0.19521405069593528</c:v>
                </c:pt>
                <c:pt idx="945">
                  <c:v>0.19497572428299154</c:v>
                </c:pt>
                <c:pt idx="946">
                  <c:v>0.19470878226305494</c:v>
                </c:pt>
                <c:pt idx="947">
                  <c:v>0.19441542117583693</c:v>
                </c:pt>
                <c:pt idx="948">
                  <c:v>0.1940991220911415</c:v>
                </c:pt>
                <c:pt idx="949">
                  <c:v>0.19376121953712994</c:v>
                </c:pt>
                <c:pt idx="950">
                  <c:v>0.1934043305680338</c:v>
                </c:pt>
                <c:pt idx="951">
                  <c:v>0.19303234859792423</c:v>
                </c:pt>
                <c:pt idx="952">
                  <c:v>0.19264744764510572</c:v>
                </c:pt>
                <c:pt idx="953">
                  <c:v>0.19225392846423112</c:v>
                </c:pt>
                <c:pt idx="954">
                  <c:v>0.19185394588965049</c:v>
                </c:pt>
                <c:pt idx="955">
                  <c:v>0.19144794391949543</c:v>
                </c:pt>
                <c:pt idx="956">
                  <c:v>0.19103508892232651</c:v>
                </c:pt>
                <c:pt idx="957">
                  <c:v>0.19061327573930803</c:v>
                </c:pt>
                <c:pt idx="958">
                  <c:v>0.19018083248644874</c:v>
                </c:pt>
                <c:pt idx="959">
                  <c:v>0.18973609469140335</c:v>
                </c:pt>
                <c:pt idx="960">
                  <c:v>0.18928037164823125</c:v>
                </c:pt>
                <c:pt idx="961">
                  <c:v>0.18881750766079347</c:v>
                </c:pt>
                <c:pt idx="962">
                  <c:v>0.18835302244448943</c:v>
                </c:pt>
                <c:pt idx="963">
                  <c:v>0.18789367935610574</c:v>
                </c:pt>
                <c:pt idx="964">
                  <c:v>0.18744747905531539</c:v>
                </c:pt>
                <c:pt idx="965">
                  <c:v>0.18702154714239666</c:v>
                </c:pt>
                <c:pt idx="966">
                  <c:v>0.18662087788108767</c:v>
                </c:pt>
                <c:pt idx="967">
                  <c:v>0.18624960936105578</c:v>
                </c:pt>
                <c:pt idx="968">
                  <c:v>0.18590724611714943</c:v>
                </c:pt>
                <c:pt idx="969">
                  <c:v>0.18559287983229861</c:v>
                </c:pt>
                <c:pt idx="970">
                  <c:v>0.18530267133382622</c:v>
                </c:pt>
                <c:pt idx="971">
                  <c:v>0.18503363527815192</c:v>
                </c:pt>
                <c:pt idx="972">
                  <c:v>0.18478279706095241</c:v>
                </c:pt>
                <c:pt idx="973">
                  <c:v>0.18454844879903726</c:v>
                </c:pt>
                <c:pt idx="974">
                  <c:v>0.18433098279195886</c:v>
                </c:pt>
                <c:pt idx="975">
                  <c:v>0.18413288602728245</c:v>
                </c:pt>
                <c:pt idx="976">
                  <c:v>0.18395580622769253</c:v>
                </c:pt>
                <c:pt idx="977">
                  <c:v>0.18380180969745769</c:v>
                </c:pt>
                <c:pt idx="978">
                  <c:v>0.1836725449903554</c:v>
                </c:pt>
                <c:pt idx="979">
                  <c:v>0.18356589920108474</c:v>
                </c:pt>
                <c:pt idx="980">
                  <c:v>0.1834801833359368</c:v>
                </c:pt>
                <c:pt idx="981">
                  <c:v>0.18341162282238993</c:v>
                </c:pt>
                <c:pt idx="982">
                  <c:v>0.18335728376298538</c:v>
                </c:pt>
                <c:pt idx="983">
                  <c:v>0.18331381741015368</c:v>
                </c:pt>
                <c:pt idx="984">
                  <c:v>0.18327954892973591</c:v>
                </c:pt>
                <c:pt idx="985">
                  <c:v>0.18325447614487694</c:v>
                </c:pt>
                <c:pt idx="986">
                  <c:v>0.1832390153157249</c:v>
                </c:pt>
                <c:pt idx="987">
                  <c:v>0.18323483680773062</c:v>
                </c:pt>
                <c:pt idx="988">
                  <c:v>0.18324235815106632</c:v>
                </c:pt>
                <c:pt idx="989">
                  <c:v>0.1832607442053889</c:v>
                </c:pt>
                <c:pt idx="990">
                  <c:v>0.18328623525017368</c:v>
                </c:pt>
                <c:pt idx="991">
                  <c:v>0.18331423533514074</c:v>
                </c:pt>
                <c:pt idx="992">
                  <c:v>0.18333847567253231</c:v>
                </c:pt>
                <c:pt idx="993">
                  <c:v>0.18335435800652827</c:v>
                </c:pt>
                <c:pt idx="994">
                  <c:v>0.18335853766464388</c:v>
                </c:pt>
                <c:pt idx="995">
                  <c:v>0.18335226819255485</c:v>
                </c:pt>
                <c:pt idx="996">
                  <c:v>0.1833393115703677</c:v>
                </c:pt>
                <c:pt idx="997">
                  <c:v>0.18332551946181469</c:v>
                </c:pt>
                <c:pt idx="998">
                  <c:v>0.18331757874951543</c:v>
                </c:pt>
                <c:pt idx="999">
                  <c:v>0.18332134012145335</c:v>
                </c:pt>
                <c:pt idx="1000">
                  <c:v>0.18333889362124883</c:v>
                </c:pt>
                <c:pt idx="1001">
                  <c:v>0.18336940496400117</c:v>
                </c:pt>
                <c:pt idx="1002">
                  <c:v>0.18340953273284183</c:v>
                </c:pt>
                <c:pt idx="1003">
                  <c:v>0.18345509896566653</c:v>
                </c:pt>
                <c:pt idx="1004">
                  <c:v>0.18350150618988109</c:v>
                </c:pt>
                <c:pt idx="1005">
                  <c:v>0.18354540948004711</c:v>
                </c:pt>
                <c:pt idx="1006">
                  <c:v>0.18358680807622713</c:v>
                </c:pt>
                <c:pt idx="1007">
                  <c:v>0.1836257012616736</c:v>
                </c:pt>
                <c:pt idx="1008">
                  <c:v>0.18366417966822662</c:v>
                </c:pt>
                <c:pt idx="1009">
                  <c:v>0.1837043346840484</c:v>
                </c:pt>
                <c:pt idx="1010">
                  <c:v>0.18374951351518459</c:v>
                </c:pt>
                <c:pt idx="1011">
                  <c:v>0.18380055451532612</c:v>
                </c:pt>
                <c:pt idx="1012">
                  <c:v>0.18385955199738585</c:v>
                </c:pt>
                <c:pt idx="1013">
                  <c:v>0.1839265092035503</c:v>
                </c:pt>
                <c:pt idx="1014">
                  <c:v>0.18400101122787343</c:v>
                </c:pt>
                <c:pt idx="1015">
                  <c:v>0.1840822246214982</c:v>
                </c:pt>
                <c:pt idx="1016">
                  <c:v>0.18416805940452347</c:v>
                </c:pt>
                <c:pt idx="1017">
                  <c:v>0.18425684297832207</c:v>
                </c:pt>
                <c:pt idx="1018">
                  <c:v>0.1843473203848503</c:v>
                </c:pt>
                <c:pt idx="1019">
                  <c:v>0.18444033069883342</c:v>
                </c:pt>
                <c:pt idx="1020">
                  <c:v>0.18453587554390555</c:v>
                </c:pt>
                <c:pt idx="1021">
                  <c:v>0.18463479498379504</c:v>
                </c:pt>
                <c:pt idx="1022">
                  <c:v>0.18473834921186533</c:v>
                </c:pt>
                <c:pt idx="1023">
                  <c:v>0.18484444453216514</c:v>
                </c:pt>
                <c:pt idx="1024">
                  <c:v>0.18495140478363209</c:v>
                </c:pt>
                <c:pt idx="1025">
                  <c:v>0.18505545414538355</c:v>
                </c:pt>
                <c:pt idx="1026">
                  <c:v>0.1851532329165429</c:v>
                </c:pt>
                <c:pt idx="1027">
                  <c:v>0.18524221814033465</c:v>
                </c:pt>
                <c:pt idx="1028">
                  <c:v>0.18531988524058712</c:v>
                </c:pt>
                <c:pt idx="1029">
                  <c:v>0.18538538829414924</c:v>
                </c:pt>
                <c:pt idx="1030">
                  <c:v>0.1854374618723898</c:v>
                </c:pt>
                <c:pt idx="1031">
                  <c:v>0.18547568113247587</c:v>
                </c:pt>
                <c:pt idx="1032">
                  <c:v>0.18549794225154309</c:v>
                </c:pt>
                <c:pt idx="1033">
                  <c:v>0.18550340270030291</c:v>
                </c:pt>
                <c:pt idx="1034">
                  <c:v>0.18549164181905359</c:v>
                </c:pt>
                <c:pt idx="1035">
                  <c:v>0.18546350100313075</c:v>
                </c:pt>
                <c:pt idx="1036">
                  <c:v>0.18542150317681011</c:v>
                </c:pt>
                <c:pt idx="1037">
                  <c:v>0.1853690116045244</c:v>
                </c:pt>
                <c:pt idx="1038">
                  <c:v>0.18530980872456021</c:v>
                </c:pt>
                <c:pt idx="1039">
                  <c:v>0.18524557643032918</c:v>
                </c:pt>
                <c:pt idx="1040">
                  <c:v>0.1851771563969587</c:v>
                </c:pt>
                <c:pt idx="1041">
                  <c:v>0.18510329165200173</c:v>
                </c:pt>
                <c:pt idx="1042">
                  <c:v>0.18502188711135653</c:v>
                </c:pt>
                <c:pt idx="1043">
                  <c:v>0.184932108045673</c:v>
                </c:pt>
                <c:pt idx="1044">
                  <c:v>0.18483437904116667</c:v>
                </c:pt>
                <c:pt idx="1045">
                  <c:v>0.18473038262532554</c:v>
                </c:pt>
                <c:pt idx="1046">
                  <c:v>0.18462347678777197</c:v>
                </c:pt>
                <c:pt idx="1047">
                  <c:v>0.18451743542813787</c:v>
                </c:pt>
                <c:pt idx="1048">
                  <c:v>0.18441602878455915</c:v>
                </c:pt>
                <c:pt idx="1049">
                  <c:v>0.18432302367447245</c:v>
                </c:pt>
                <c:pt idx="1050">
                  <c:v>0.18424260288120281</c:v>
                </c:pt>
                <c:pt idx="1051">
                  <c:v>0.18417936573793076</c:v>
                </c:pt>
                <c:pt idx="1052">
                  <c:v>0.18413791062105417</c:v>
                </c:pt>
                <c:pt idx="1053">
                  <c:v>0.1841245118335107</c:v>
                </c:pt>
                <c:pt idx="1054">
                  <c:v>0.18414461016984546</c:v>
                </c:pt>
                <c:pt idx="1055">
                  <c:v>0.18420072294860496</c:v>
                </c:pt>
                <c:pt idx="1056">
                  <c:v>0.18429286413181584</c:v>
                </c:pt>
                <c:pt idx="1057">
                  <c:v>0.18441728574677568</c:v>
                </c:pt>
                <c:pt idx="1058">
                  <c:v>0.18456898589860399</c:v>
                </c:pt>
                <c:pt idx="1059">
                  <c:v>0.18474086500639669</c:v>
                </c:pt>
                <c:pt idx="1060">
                  <c:v>0.18492875217876686</c:v>
                </c:pt>
                <c:pt idx="1061">
                  <c:v>0.18512973042960806</c:v>
                </c:pt>
                <c:pt idx="1062">
                  <c:v>0.18534507755355839</c:v>
                </c:pt>
                <c:pt idx="1063">
                  <c:v>0.18557859586108921</c:v>
                </c:pt>
                <c:pt idx="1064">
                  <c:v>0.18583535889141151</c:v>
                </c:pt>
                <c:pt idx="1065">
                  <c:v>0.18612255858075405</c:v>
                </c:pt>
                <c:pt idx="1066">
                  <c:v>0.18644614850817237</c:v>
                </c:pt>
                <c:pt idx="1067">
                  <c:v>0.18681084424529343</c:v>
                </c:pt>
                <c:pt idx="1068">
                  <c:v>0.18722012281837747</c:v>
                </c:pt>
                <c:pt idx="1069">
                  <c:v>0.18767664295121139</c:v>
                </c:pt>
                <c:pt idx="1070">
                  <c:v>0.18818097599406497</c:v>
                </c:pt>
                <c:pt idx="1071">
                  <c:v>0.18873413448246429</c:v>
                </c:pt>
                <c:pt idx="1072">
                  <c:v>0.18933842325911981</c:v>
                </c:pt>
                <c:pt idx="1073">
                  <c:v>0.18999914790725542</c:v>
                </c:pt>
                <c:pt idx="1074">
                  <c:v>0.19072421711933868</c:v>
                </c:pt>
                <c:pt idx="1075">
                  <c:v>0.19152417347728551</c:v>
                </c:pt>
                <c:pt idx="1076">
                  <c:v>0.19240881808174209</c:v>
                </c:pt>
                <c:pt idx="1077">
                  <c:v>0.19338465457611492</c:v>
                </c:pt>
                <c:pt idx="1078">
                  <c:v>0.19445015096254653</c:v>
                </c:pt>
                <c:pt idx="1079">
                  <c:v>0.19559349564333212</c:v>
                </c:pt>
                <c:pt idx="1080">
                  <c:v>0.19678986257365932</c:v>
                </c:pt>
                <c:pt idx="1081">
                  <c:v>0.19800596156558053</c:v>
                </c:pt>
                <c:pt idx="1082">
                  <c:v>0.1991955635129628</c:v>
                </c:pt>
                <c:pt idx="1083">
                  <c:v>0.20030945818608142</c:v>
                </c:pt>
                <c:pt idx="1084">
                  <c:v>0.20129782856426887</c:v>
                </c:pt>
                <c:pt idx="1085">
                  <c:v>0.20210957609531249</c:v>
                </c:pt>
                <c:pt idx="1086">
                  <c:v>0.20270100759048609</c:v>
                </c:pt>
                <c:pt idx="1087">
                  <c:v>0.20303859317874068</c:v>
                </c:pt>
                <c:pt idx="1088">
                  <c:v>0.20309943195270891</c:v>
                </c:pt>
                <c:pt idx="1089">
                  <c:v>0.20287859858270402</c:v>
                </c:pt>
                <c:pt idx="1090">
                  <c:v>0.2023877450968164</c:v>
                </c:pt>
                <c:pt idx="1091">
                  <c:v>0.20165738618122347</c:v>
                </c:pt>
                <c:pt idx="1092">
                  <c:v>0.20073070682137845</c:v>
                </c:pt>
                <c:pt idx="1093">
                  <c:v>0.19966008048180123</c:v>
                </c:pt>
                <c:pt idx="1094">
                  <c:v>0.19850339710146764</c:v>
                </c:pt>
                <c:pt idx="1095">
                  <c:v>0.19731266569164757</c:v>
                </c:pt>
                <c:pt idx="1096">
                  <c:v>0.19613379888097421</c:v>
                </c:pt>
                <c:pt idx="1097">
                  <c:v>0.19500148299628678</c:v>
                </c:pt>
                <c:pt idx="1098">
                  <c:v>0.19394020233838899</c:v>
                </c:pt>
                <c:pt idx="1099">
                  <c:v>0.1929626908491005</c:v>
                </c:pt>
                <c:pt idx="1100">
                  <c:v>0.19207606556784357</c:v>
                </c:pt>
                <c:pt idx="1101">
                  <c:v>0.19128147783022992</c:v>
                </c:pt>
                <c:pt idx="1102">
                  <c:v>0.19057630157622479</c:v>
                </c:pt>
                <c:pt idx="1103">
                  <c:v>0.18995670919086455</c:v>
                </c:pt>
                <c:pt idx="1104">
                  <c:v>0.18941597875900867</c:v>
                </c:pt>
                <c:pt idx="1105">
                  <c:v>0.18894661954308561</c:v>
                </c:pt>
                <c:pt idx="1106">
                  <c:v>0.18853951829263799</c:v>
                </c:pt>
                <c:pt idx="1107">
                  <c:v>0.18818731556281759</c:v>
                </c:pt>
                <c:pt idx="1108">
                  <c:v>0.18788312060093332</c:v>
                </c:pt>
                <c:pt idx="1109">
                  <c:v>0.18762261183892087</c:v>
                </c:pt>
                <c:pt idx="1110">
                  <c:v>0.18740149203248119</c:v>
                </c:pt>
                <c:pt idx="1111">
                  <c:v>0.18721548413425221</c:v>
                </c:pt>
                <c:pt idx="1112">
                  <c:v>0.18706032761308161</c:v>
                </c:pt>
                <c:pt idx="1113">
                  <c:v>0.18693051094880336</c:v>
                </c:pt>
                <c:pt idx="1114">
                  <c:v>0.18682095564906148</c:v>
                </c:pt>
                <c:pt idx="1115">
                  <c:v>0.18672785536851794</c:v>
                </c:pt>
                <c:pt idx="1116">
                  <c:v>0.18664867264708135</c:v>
                </c:pt>
                <c:pt idx="1117">
                  <c:v>0.18658466312763339</c:v>
                </c:pt>
                <c:pt idx="1118">
                  <c:v>0.18653582010391495</c:v>
                </c:pt>
                <c:pt idx="1119">
                  <c:v>0.18650255946463262</c:v>
                </c:pt>
                <c:pt idx="1120">
                  <c:v>0.18648403565601629</c:v>
                </c:pt>
                <c:pt idx="1121">
                  <c:v>0.18647561600418855</c:v>
                </c:pt>
                <c:pt idx="1122">
                  <c:v>0.18647266916461175</c:v>
                </c:pt>
                <c:pt idx="1123">
                  <c:v>0.18647098526525979</c:v>
                </c:pt>
                <c:pt idx="1124">
                  <c:v>0.1864684594284734</c:v>
                </c:pt>
                <c:pt idx="1125">
                  <c:v>0.18646551263745598</c:v>
                </c:pt>
                <c:pt idx="1126">
                  <c:v>0.18646593360637703</c:v>
                </c:pt>
                <c:pt idx="1127">
                  <c:v>0.18647393209341062</c:v>
                </c:pt>
                <c:pt idx="1128">
                  <c:v>0.18649245547107879</c:v>
                </c:pt>
                <c:pt idx="1129">
                  <c:v>0.18652318918140837</c:v>
                </c:pt>
                <c:pt idx="1130">
                  <c:v>0.1865648726198666</c:v>
                </c:pt>
                <c:pt idx="1131">
                  <c:v>0.18661624559302831</c:v>
                </c:pt>
                <c:pt idx="1132">
                  <c:v>0.18667478450231451</c:v>
                </c:pt>
                <c:pt idx="1133">
                  <c:v>0.18674091348052696</c:v>
                </c:pt>
                <c:pt idx="1134">
                  <c:v>0.18681463599411857</c:v>
                </c:pt>
                <c:pt idx="1135">
                  <c:v>0.18689806284495419</c:v>
                </c:pt>
                <c:pt idx="1136">
                  <c:v>0.18699077814578474</c:v>
                </c:pt>
                <c:pt idx="1137">
                  <c:v>0.18709194468963314</c:v>
                </c:pt>
                <c:pt idx="1138">
                  <c:v>0.18719945997029513</c:v>
                </c:pt>
                <c:pt idx="1139">
                  <c:v>0.18731121974661608</c:v>
                </c:pt>
                <c:pt idx="1140">
                  <c:v>0.18742511778460652</c:v>
                </c:pt>
                <c:pt idx="1141">
                  <c:v>0.18754157777229025</c:v>
                </c:pt>
                <c:pt idx="1142">
                  <c:v>0.18766271241194216</c:v>
                </c:pt>
                <c:pt idx="1143">
                  <c:v>0.18779021462304019</c:v>
                </c:pt>
                <c:pt idx="1144">
                  <c:v>0.18792662432226087</c:v>
                </c:pt>
                <c:pt idx="1145">
                  <c:v>0.18807237242252467</c:v>
                </c:pt>
                <c:pt idx="1146">
                  <c:v>0.18822577759704934</c:v>
                </c:pt>
                <c:pt idx="1147">
                  <c:v>0.18838473377416937</c:v>
                </c:pt>
                <c:pt idx="1148">
                  <c:v>0.1885467090783422</c:v>
                </c:pt>
                <c:pt idx="1149">
                  <c:v>0.18871170686698485</c:v>
                </c:pt>
                <c:pt idx="1150">
                  <c:v>0.18887930724799534</c:v>
                </c:pt>
                <c:pt idx="1151">
                  <c:v>0.18905163062093139</c:v>
                </c:pt>
                <c:pt idx="1152">
                  <c:v>0.18923037720999308</c:v>
                </c:pt>
                <c:pt idx="1153">
                  <c:v>0.18941597875900867</c:v>
                </c:pt>
                <c:pt idx="1154">
                  <c:v>0.18960844402843896</c:v>
                </c:pt>
                <c:pt idx="1155">
                  <c:v>0.18980693367090212</c:v>
                </c:pt>
                <c:pt idx="1156">
                  <c:v>0.19000975823436256</c:v>
                </c:pt>
                <c:pt idx="1157">
                  <c:v>0.19021649913176947</c:v>
                </c:pt>
                <c:pt idx="1158">
                  <c:v>0.19042758673982113</c:v>
                </c:pt>
                <c:pt idx="1159">
                  <c:v>0.1906434523891834</c:v>
                </c:pt>
                <c:pt idx="1160">
                  <c:v>0.19086622943184112</c:v>
                </c:pt>
                <c:pt idx="1161">
                  <c:v>0.19109592845326989</c:v>
                </c:pt>
                <c:pt idx="1162">
                  <c:v>0.19133468895112121</c:v>
                </c:pt>
                <c:pt idx="1163">
                  <c:v>0.19158295176900825</c:v>
                </c:pt>
                <c:pt idx="1164">
                  <c:v>0.1918432904116168</c:v>
                </c:pt>
                <c:pt idx="1165">
                  <c:v>0.19211871190144497</c:v>
                </c:pt>
                <c:pt idx="1166">
                  <c:v>0.19241223224923837</c:v>
                </c:pt>
                <c:pt idx="1167">
                  <c:v>0.19272815886624245</c:v>
                </c:pt>
                <c:pt idx="1168">
                  <c:v>0.19306867762355956</c:v>
                </c:pt>
                <c:pt idx="1169">
                  <c:v>0.19343555734168644</c:v>
                </c:pt>
                <c:pt idx="1170">
                  <c:v>0.19382886465220378</c:v>
                </c:pt>
                <c:pt idx="1171">
                  <c:v>0.19424824255139256</c:v>
                </c:pt>
                <c:pt idx="1172">
                  <c:v>0.19469205020608832</c:v>
                </c:pt>
                <c:pt idx="1173">
                  <c:v>0.1951595032012155</c:v>
                </c:pt>
                <c:pt idx="1174">
                  <c:v>0.19564852764280777</c:v>
                </c:pt>
                <c:pt idx="1175">
                  <c:v>0.19615704355671842</c:v>
                </c:pt>
                <c:pt idx="1176">
                  <c:v>0.19668123992155923</c:v>
                </c:pt>
                <c:pt idx="1177">
                  <c:v>0.19721556307281168</c:v>
                </c:pt>
                <c:pt idx="1178">
                  <c:v>0.19775227263163037</c:v>
                </c:pt>
                <c:pt idx="1179">
                  <c:v>0.19828229236224254</c:v>
                </c:pt>
                <c:pt idx="1180">
                  <c:v>0.19879780117499452</c:v>
                </c:pt>
                <c:pt idx="1181">
                  <c:v>0.19929094195935521</c:v>
                </c:pt>
                <c:pt idx="1182">
                  <c:v>0.19975556100980923</c:v>
                </c:pt>
                <c:pt idx="1183">
                  <c:v>0.20018600472360509</c:v>
                </c:pt>
                <c:pt idx="1184">
                  <c:v>0.20057817006278494</c:v>
                </c:pt>
                <c:pt idx="1185">
                  <c:v>0.20092799232414166</c:v>
                </c:pt>
                <c:pt idx="1186">
                  <c:v>0.20123110065144939</c:v>
                </c:pt>
                <c:pt idx="1187">
                  <c:v>0.2014837364164071</c:v>
                </c:pt>
                <c:pt idx="1188">
                  <c:v>0.20168275950543318</c:v>
                </c:pt>
                <c:pt idx="1189">
                  <c:v>0.2018269185839528</c:v>
                </c:pt>
                <c:pt idx="1190">
                  <c:v>0.20191790384088298</c:v>
                </c:pt>
                <c:pt idx="1191">
                  <c:v>0.20196069880039463</c:v>
                </c:pt>
                <c:pt idx="1192">
                  <c:v>0.20196279285158708</c:v>
                </c:pt>
                <c:pt idx="1193">
                  <c:v>0.20193417502586702</c:v>
                </c:pt>
                <c:pt idx="1194">
                  <c:v>0.20188436007772786</c:v>
                </c:pt>
                <c:pt idx="1195">
                  <c:v>0.20182260096545518</c:v>
                </c:pt>
                <c:pt idx="1196">
                  <c:v>0.20175592319672947</c:v>
                </c:pt>
                <c:pt idx="1197">
                  <c:v>0.20168820929594805</c:v>
                </c:pt>
                <c:pt idx="1198">
                  <c:v>0.20162150856386202</c:v>
                </c:pt>
                <c:pt idx="1199">
                  <c:v>0.20155656148622075</c:v>
                </c:pt>
                <c:pt idx="1200">
                  <c:v>0.20149301864569896</c:v>
                </c:pt>
                <c:pt idx="1201">
                  <c:v>0.20143144587382383</c:v>
                </c:pt>
                <c:pt idx="1202">
                  <c:v>0.20137319290850925</c:v>
                </c:pt>
                <c:pt idx="1203">
                  <c:v>0.2013205236177576</c:v>
                </c:pt>
                <c:pt idx="1204">
                  <c:v>0.20127652852770633</c:v>
                </c:pt>
                <c:pt idx="1205">
                  <c:v>0.20124425377596583</c:v>
                </c:pt>
                <c:pt idx="1206">
                  <c:v>0.20122609211604542</c:v>
                </c:pt>
                <c:pt idx="1207">
                  <c:v>0.20122330478222922</c:v>
                </c:pt>
                <c:pt idx="1208">
                  <c:v>0.2012366754370421</c:v>
                </c:pt>
                <c:pt idx="1209">
                  <c:v>0.20126585712305128</c:v>
                </c:pt>
                <c:pt idx="1210">
                  <c:v>0.20131085302769086</c:v>
                </c:pt>
                <c:pt idx="1211">
                  <c:v>0.20137114526505068</c:v>
                </c:pt>
                <c:pt idx="1212">
                  <c:v>0.20144674020608538</c:v>
                </c:pt>
                <c:pt idx="1213">
                  <c:v>0.20153716642359748</c:v>
                </c:pt>
                <c:pt idx="1214">
                  <c:v>0.20164125614448697</c:v>
                </c:pt>
                <c:pt idx="1215">
                  <c:v>0.20175744938826995</c:v>
                </c:pt>
                <c:pt idx="1216">
                  <c:v>0.20188392389501081</c:v>
                </c:pt>
                <c:pt idx="1217">
                  <c:v>0.20201876883706299</c:v>
                </c:pt>
                <c:pt idx="1218">
                  <c:v>0.2021615991864863</c:v>
                </c:pt>
                <c:pt idx="1219">
                  <c:v>0.20231316505334057</c:v>
                </c:pt>
                <c:pt idx="1220">
                  <c:v>0.20247557209507844</c:v>
                </c:pt>
                <c:pt idx="1221">
                  <c:v>0.2026516289563392</c:v>
                </c:pt>
                <c:pt idx="1222">
                  <c:v>0.20284384395336291</c:v>
                </c:pt>
                <c:pt idx="1223">
                  <c:v>0.20305333191252967</c:v>
                </c:pt>
                <c:pt idx="1224">
                  <c:v>0.20327950517781673</c:v>
                </c:pt>
                <c:pt idx="1225">
                  <c:v>0.20352050710693265</c:v>
                </c:pt>
                <c:pt idx="1226">
                  <c:v>0.20377443475319029</c:v>
                </c:pt>
                <c:pt idx="1227">
                  <c:v>0.20403942580162787</c:v>
                </c:pt>
                <c:pt idx="1228">
                  <c:v>0.20431506179251163</c:v>
                </c:pt>
                <c:pt idx="1229">
                  <c:v>0.20460167014683101</c:v>
                </c:pt>
                <c:pt idx="1230">
                  <c:v>0.20489957993989122</c:v>
                </c:pt>
                <c:pt idx="1231">
                  <c:v>0.20520850663855722</c:v>
                </c:pt>
                <c:pt idx="1232">
                  <c:v>0.20552667020645471</c:v>
                </c:pt>
                <c:pt idx="1233">
                  <c:v>0.2058504812676421</c:v>
                </c:pt>
                <c:pt idx="1234">
                  <c:v>0.20617629599937742</c:v>
                </c:pt>
                <c:pt idx="1235">
                  <c:v>0.20650041562910465</c:v>
                </c:pt>
                <c:pt idx="1236">
                  <c:v>0.20682085091078434</c:v>
                </c:pt>
                <c:pt idx="1237">
                  <c:v>0.20713750520732083</c:v>
                </c:pt>
                <c:pt idx="1238">
                  <c:v>0.20745204894868113</c:v>
                </c:pt>
                <c:pt idx="1239">
                  <c:v>0.20776726279918406</c:v>
                </c:pt>
                <c:pt idx="1240">
                  <c:v>0.20808584702694094</c:v>
                </c:pt>
                <c:pt idx="1241">
                  <c:v>0.20841002281238424</c:v>
                </c:pt>
                <c:pt idx="1242">
                  <c:v>0.2087402456331669</c:v>
                </c:pt>
                <c:pt idx="1243">
                  <c:v>0.20907604129497087</c:v>
                </c:pt>
                <c:pt idx="1244">
                  <c:v>0.20941524785178639</c:v>
                </c:pt>
                <c:pt idx="1245">
                  <c:v>0.20975449747392233</c:v>
                </c:pt>
                <c:pt idx="1246">
                  <c:v>0.21008970061475846</c:v>
                </c:pt>
                <c:pt idx="1247">
                  <c:v>0.21041635481944337</c:v>
                </c:pt>
                <c:pt idx="1248">
                  <c:v>0.21072972189234923</c:v>
                </c:pt>
                <c:pt idx="1249">
                  <c:v>0.2110263873526011</c:v>
                </c:pt>
                <c:pt idx="1250">
                  <c:v>0.2113050241297883</c:v>
                </c:pt>
                <c:pt idx="1251">
                  <c:v>0.21156657861073463</c:v>
                </c:pt>
                <c:pt idx="1252">
                  <c:v>0.21181508086359085</c:v>
                </c:pt>
                <c:pt idx="1253">
                  <c:v>0.21205658101187469</c:v>
                </c:pt>
                <c:pt idx="1254">
                  <c:v>0.2122980814964644</c:v>
                </c:pt>
                <c:pt idx="1255">
                  <c:v>0.21254476766959557</c:v>
                </c:pt>
                <c:pt idx="1256">
                  <c:v>0.21279964509240884</c:v>
                </c:pt>
                <c:pt idx="1257">
                  <c:v>0.21306169873488195</c:v>
                </c:pt>
                <c:pt idx="1258">
                  <c:v>0.21332682146770937</c:v>
                </c:pt>
                <c:pt idx="1259">
                  <c:v>0.21358892463911677</c:v>
                </c:pt>
                <c:pt idx="1260">
                  <c:v>0.21384168077219706</c:v>
                </c:pt>
                <c:pt idx="1261">
                  <c:v>0.21408175374283372</c:v>
                </c:pt>
                <c:pt idx="1262">
                  <c:v>0.2143088531220661</c:v>
                </c:pt>
                <c:pt idx="1263">
                  <c:v>0.21452713478574564</c:v>
                </c:pt>
                <c:pt idx="1264">
                  <c:v>0.21474283046482073</c:v>
                </c:pt>
                <c:pt idx="1265">
                  <c:v>0.21496398257016397</c:v>
                </c:pt>
                <c:pt idx="1266">
                  <c:v>0.2151966711061078</c:v>
                </c:pt>
                <c:pt idx="1267">
                  <c:v>0.21544392966282105</c:v>
                </c:pt>
                <c:pt idx="1268">
                  <c:v>0.21570546786610439</c:v>
                </c:pt>
                <c:pt idx="1269">
                  <c:v>0.21597739147141742</c:v>
                </c:pt>
                <c:pt idx="1270">
                  <c:v>0.21625439975448063</c:v>
                </c:pt>
                <c:pt idx="1271">
                  <c:v>0.21653059231864674</c:v>
                </c:pt>
                <c:pt idx="1272">
                  <c:v>0.21680131779170547</c:v>
                </c:pt>
                <c:pt idx="1273">
                  <c:v>0.21706372012899072</c:v>
                </c:pt>
                <c:pt idx="1274">
                  <c:v>0.21731584070145066</c:v>
                </c:pt>
                <c:pt idx="1275">
                  <c:v>0.21755567177432661</c:v>
                </c:pt>
                <c:pt idx="1276">
                  <c:v>0.21777998053761577</c:v>
                </c:pt>
                <c:pt idx="1277">
                  <c:v>0.21798276777810904</c:v>
                </c:pt>
                <c:pt idx="1278">
                  <c:v>0.21815558047289879</c:v>
                </c:pt>
                <c:pt idx="1279">
                  <c:v>0.21828723953330981</c:v>
                </c:pt>
                <c:pt idx="1280">
                  <c:v>0.21836497652002601</c:v>
                </c:pt>
                <c:pt idx="1281">
                  <c:v>0.21837698259814414</c:v>
                </c:pt>
                <c:pt idx="1282">
                  <c:v>0.21831260671744507</c:v>
                </c:pt>
                <c:pt idx="1283">
                  <c:v>0.21816395799937288</c:v>
                </c:pt>
                <c:pt idx="1284">
                  <c:v>0.21792704955313141</c:v>
                </c:pt>
                <c:pt idx="1285">
                  <c:v>0.21760202575392135</c:v>
                </c:pt>
                <c:pt idx="1286">
                  <c:v>0.21719382859957564</c:v>
                </c:pt>
                <c:pt idx="1287">
                  <c:v>0.2167108616379379</c:v>
                </c:pt>
                <c:pt idx="1288">
                  <c:v>0.21616572525761818</c:v>
                </c:pt>
                <c:pt idx="1289">
                  <c:v>0.21557350868361708</c:v>
                </c:pt>
                <c:pt idx="1290">
                  <c:v>0.21494968809328291</c:v>
                </c:pt>
                <c:pt idx="1291">
                  <c:v>0.21431073826114916</c:v>
                </c:pt>
                <c:pt idx="1292">
                  <c:v>0.21367196518106774</c:v>
                </c:pt>
                <c:pt idx="1293">
                  <c:v>0.21304724296239425</c:v>
                </c:pt>
                <c:pt idx="1294">
                  <c:v>0.21244933891784995</c:v>
                </c:pt>
                <c:pt idx="1295">
                  <c:v>0.21188912365769236</c:v>
                </c:pt>
                <c:pt idx="1296">
                  <c:v>0.21137376390040591</c:v>
                </c:pt>
                <c:pt idx="1297">
                  <c:v>0.21090826688519476</c:v>
                </c:pt>
                <c:pt idx="1298">
                  <c:v>0.21049314043138795</c:v>
                </c:pt>
                <c:pt idx="1299">
                  <c:v>0.21012584015532304</c:v>
                </c:pt>
                <c:pt idx="1300">
                  <c:v>0.20980069250306049</c:v>
                </c:pt>
                <c:pt idx="1301">
                  <c:v>0.20951161024178405</c:v>
                </c:pt>
                <c:pt idx="1302">
                  <c:v>0.20925248791832246</c:v>
                </c:pt>
                <c:pt idx="1303">
                  <c:v>0.20901937003472965</c:v>
                </c:pt>
                <c:pt idx="1304">
                  <c:v>0.20881053067084127</c:v>
                </c:pt>
                <c:pt idx="1305">
                  <c:v>0.20862615637810739</c:v>
                </c:pt>
                <c:pt idx="1306">
                  <c:v>0.20846719030703681</c:v>
                </c:pt>
                <c:pt idx="1307">
                  <c:v>0.20833435719787802</c:v>
                </c:pt>
                <c:pt idx="1308">
                  <c:v>0.20822652659433044</c:v>
                </c:pt>
                <c:pt idx="1309">
                  <c:v>0.2081405822919718</c:v>
                </c:pt>
                <c:pt idx="1310">
                  <c:v>0.20807195412853324</c:v>
                </c:pt>
                <c:pt idx="1311">
                  <c:v>0.20801581187823209</c:v>
                </c:pt>
                <c:pt idx="1312">
                  <c:v>0.20796768308705144</c:v>
                </c:pt>
                <c:pt idx="1313">
                  <c:v>0.20792610552129914</c:v>
                </c:pt>
                <c:pt idx="1314">
                  <c:v>0.20789098884852214</c:v>
                </c:pt>
                <c:pt idx="1315">
                  <c:v>0.20786480798803747</c:v>
                </c:pt>
                <c:pt idx="1316">
                  <c:v>0.20785043572046097</c:v>
                </c:pt>
                <c:pt idx="1317">
                  <c:v>0.20785021461236691</c:v>
                </c:pt>
                <c:pt idx="1318">
                  <c:v>0.20786551555811023</c:v>
                </c:pt>
                <c:pt idx="1319">
                  <c:v>0.20789558835186878</c:v>
                </c:pt>
                <c:pt idx="1320">
                  <c:v>0.20793804760613371</c:v>
                </c:pt>
                <c:pt idx="1321">
                  <c:v>0.20799037550143989</c:v>
                </c:pt>
                <c:pt idx="1322">
                  <c:v>0.20805027501569456</c:v>
                </c:pt>
                <c:pt idx="1323">
                  <c:v>0.20811695280264902</c:v>
                </c:pt>
                <c:pt idx="1324">
                  <c:v>0.20819067752115467</c:v>
                </c:pt>
                <c:pt idx="1325">
                  <c:v>0.20827362172575731</c:v>
                </c:pt>
                <c:pt idx="1326">
                  <c:v>0.20836773876376641</c:v>
                </c:pt>
                <c:pt idx="1327">
                  <c:v>0.20847529444159713</c:v>
                </c:pt>
                <c:pt idx="1328">
                  <c:v>0.20859709609928762</c:v>
                </c:pt>
                <c:pt idx="1329">
                  <c:v>0.20873306709552192</c:v>
                </c:pt>
                <c:pt idx="1330">
                  <c:v>0.20888140333223043</c:v>
                </c:pt>
                <c:pt idx="1331">
                  <c:v>0.20903905780328641</c:v>
                </c:pt>
                <c:pt idx="1332">
                  <c:v>0.20920209263017792</c:v>
                </c:pt>
                <c:pt idx="1333">
                  <c:v>0.20936625371219281</c:v>
                </c:pt>
                <c:pt idx="1334">
                  <c:v>0.20952759133235516</c:v>
                </c:pt>
                <c:pt idx="1335">
                  <c:v>0.20968308252248252</c:v>
                </c:pt>
                <c:pt idx="1336">
                  <c:v>0.20983174365419283</c:v>
                </c:pt>
                <c:pt idx="1337">
                  <c:v>0.20997423426831424</c:v>
                </c:pt>
                <c:pt idx="1338">
                  <c:v>0.21011312651772412</c:v>
                </c:pt>
                <c:pt idx="1339">
                  <c:v>0.21025179639962116</c:v>
                </c:pt>
                <c:pt idx="1340">
                  <c:v>0.21039326840537537</c:v>
                </c:pt>
                <c:pt idx="1341">
                  <c:v>0.21053959208469558</c:v>
                </c:pt>
                <c:pt idx="1342">
                  <c:v>0.21069081683918173</c:v>
                </c:pt>
                <c:pt idx="1343">
                  <c:v>0.21084507760930832</c:v>
                </c:pt>
                <c:pt idx="1344">
                  <c:v>0.21099948227898541</c:v>
                </c:pt>
                <c:pt idx="1345">
                  <c:v>0.21115140199161259</c:v>
                </c:pt>
                <c:pt idx="1346">
                  <c:v>0.21129971976180989</c:v>
                </c:pt>
                <c:pt idx="1347">
                  <c:v>0.21144425352367119</c:v>
                </c:pt>
                <c:pt idx="1348">
                  <c:v>0.21158624838220735</c:v>
                </c:pt>
                <c:pt idx="1349">
                  <c:v>0.21172708499062282</c:v>
                </c:pt>
                <c:pt idx="1350">
                  <c:v>0.2118669853692175</c:v>
                </c:pt>
                <c:pt idx="1351">
                  <c:v>0.2120051896034581</c:v>
                </c:pt>
                <c:pt idx="1352">
                  <c:v>0.21213915040403336</c:v>
                </c:pt>
                <c:pt idx="1353">
                  <c:v>0.21226658547036387</c:v>
                </c:pt>
                <c:pt idx="1354">
                  <c:v>0.21238614846553056</c:v>
                </c:pt>
                <c:pt idx="1355">
                  <c:v>0.21249868212740469</c:v>
                </c:pt>
                <c:pt idx="1356">
                  <c:v>0.21260744470274734</c:v>
                </c:pt>
                <c:pt idx="1357">
                  <c:v>0.21271659228199652</c:v>
                </c:pt>
                <c:pt idx="1358">
                  <c:v>0.21283091141217675</c:v>
                </c:pt>
                <c:pt idx="1359">
                  <c:v>0.21295322505148745</c:v>
                </c:pt>
                <c:pt idx="1360">
                  <c:v>0.2130836742209497</c:v>
                </c:pt>
                <c:pt idx="1361">
                  <c:v>0.2132197142461903</c:v>
                </c:pt>
                <c:pt idx="1362">
                  <c:v>0.21335723004568102</c:v>
                </c:pt>
                <c:pt idx="1363">
                  <c:v>0.2134913846070457</c:v>
                </c:pt>
                <c:pt idx="1364">
                  <c:v>0.21361845531695806</c:v>
                </c:pt>
                <c:pt idx="1365">
                  <c:v>0.21373718083857668</c:v>
                </c:pt>
                <c:pt idx="1366">
                  <c:v>0.21384809235470398</c:v>
                </c:pt>
                <c:pt idx="1367">
                  <c:v>0.21395356077815691</c:v>
                </c:pt>
                <c:pt idx="1368">
                  <c:v>0.21405681190876541</c:v>
                </c:pt>
                <c:pt idx="1369">
                  <c:v>0.21416085036277305</c:v>
                </c:pt>
                <c:pt idx="1370">
                  <c:v>0.21426836949085232</c:v>
                </c:pt>
                <c:pt idx="1371">
                  <c:v>0.21438130220939394</c:v>
                </c:pt>
                <c:pt idx="1372">
                  <c:v>0.21450180812769931</c:v>
                </c:pt>
                <c:pt idx="1373">
                  <c:v>0.21463186991154487</c:v>
                </c:pt>
                <c:pt idx="1374">
                  <c:v>0.21477356301572709</c:v>
                </c:pt>
                <c:pt idx="1375">
                  <c:v>0.21492883158742987</c:v>
                </c:pt>
                <c:pt idx="1376">
                  <c:v>0.21509809486738912</c:v>
                </c:pt>
                <c:pt idx="1377">
                  <c:v>0.2152800646458351</c:v>
                </c:pt>
                <c:pt idx="1378">
                  <c:v>0.21547084147113688</c:v>
                </c:pt>
                <c:pt idx="1379">
                  <c:v>0.21566485384318718</c:v>
                </c:pt>
                <c:pt idx="1380">
                  <c:v>0.21585616016549564</c:v>
                </c:pt>
                <c:pt idx="1381">
                  <c:v>0.21603903374106631</c:v>
                </c:pt>
                <c:pt idx="1382">
                  <c:v>0.21621017294557837</c:v>
                </c:pt>
                <c:pt idx="1383">
                  <c:v>0.21636987955583448</c:v>
                </c:pt>
                <c:pt idx="1384">
                  <c:v>0.21652143419795894</c:v>
                </c:pt>
                <c:pt idx="1385">
                  <c:v>0.21667092068034083</c:v>
                </c:pt>
                <c:pt idx="1386">
                  <c:v>0.21682465709253235</c:v>
                </c:pt>
                <c:pt idx="1387">
                  <c:v>0.21698883508063199</c:v>
                </c:pt>
                <c:pt idx="1388">
                  <c:v>0.21716667427313358</c:v>
                </c:pt>
                <c:pt idx="1389">
                  <c:v>0.21735927624466461</c:v>
                </c:pt>
                <c:pt idx="1390">
                  <c:v>0.21756525872819249</c:v>
                </c:pt>
                <c:pt idx="1391">
                  <c:v>0.21778206178240805</c:v>
                </c:pt>
                <c:pt idx="1392">
                  <c:v>0.21800743816250995</c:v>
                </c:pt>
                <c:pt idx="1393">
                  <c:v>0.21824004239456191</c:v>
                </c:pt>
                <c:pt idx="1394">
                  <c:v>0.21847952349634397</c:v>
                </c:pt>
                <c:pt idx="1395">
                  <c:v>0.21872698101397386</c:v>
                </c:pt>
                <c:pt idx="1396">
                  <c:v>0.21898356275967507</c:v>
                </c:pt>
                <c:pt idx="1397">
                  <c:v>0.21925019278455232</c:v>
                </c:pt>
                <c:pt idx="1398">
                  <c:v>0.21952729835285517</c:v>
                </c:pt>
                <c:pt idx="1399">
                  <c:v>0.21981530853487735</c:v>
                </c:pt>
                <c:pt idx="1400">
                  <c:v>0.22011469980249704</c:v>
                </c:pt>
                <c:pt idx="1401">
                  <c:v>0.22042663359670051</c:v>
                </c:pt>
                <c:pt idx="1402">
                  <c:v>0.22075282234801091</c:v>
                </c:pt>
                <c:pt idx="1403">
                  <c:v>0.22109471134706477</c:v>
                </c:pt>
                <c:pt idx="1404">
                  <c:v>0.22145297630540722</c:v>
                </c:pt>
                <c:pt idx="1405">
                  <c:v>0.22182678986612442</c:v>
                </c:pt>
                <c:pt idx="1406">
                  <c:v>0.2222143178945975</c:v>
                </c:pt>
                <c:pt idx="1407">
                  <c:v>0.22261271454563208</c:v>
                </c:pt>
                <c:pt idx="1408">
                  <c:v>0.22301985713433919</c:v>
                </c:pt>
                <c:pt idx="1409">
                  <c:v>0.22343531156082014</c:v>
                </c:pt>
                <c:pt idx="1410">
                  <c:v>0.22386134956198084</c:v>
                </c:pt>
                <c:pt idx="1411">
                  <c:v>0.2243018140032576</c:v>
                </c:pt>
                <c:pt idx="1412">
                  <c:v>0.22476148405414059</c:v>
                </c:pt>
                <c:pt idx="1413">
                  <c:v>0.22524451681655738</c:v>
                </c:pt>
                <c:pt idx="1414">
                  <c:v>0.22575260266574021</c:v>
                </c:pt>
                <c:pt idx="1415">
                  <c:v>0.22628453709577073</c:v>
                </c:pt>
                <c:pt idx="1416">
                  <c:v>0.22683712704443698</c:v>
                </c:pt>
                <c:pt idx="1417">
                  <c:v>0.22740517713723057</c:v>
                </c:pt>
                <c:pt idx="1418">
                  <c:v>0.227984300442099</c:v>
                </c:pt>
                <c:pt idx="1419">
                  <c:v>0.22857106160300772</c:v>
                </c:pt>
                <c:pt idx="1420">
                  <c:v>0.22916358627924277</c:v>
                </c:pt>
                <c:pt idx="1421">
                  <c:v>0.2297619900242332</c:v>
                </c:pt>
                <c:pt idx="1422">
                  <c:v>0.23036690152413258</c:v>
                </c:pt>
                <c:pt idx="1423">
                  <c:v>0.23097913974142009</c:v>
                </c:pt>
                <c:pt idx="1424">
                  <c:v>0.2315986410945246</c:v>
                </c:pt>
                <c:pt idx="1425">
                  <c:v>0.23222449997837141</c:v>
                </c:pt>
                <c:pt idx="1426">
                  <c:v>0.23285468156566297</c:v>
                </c:pt>
                <c:pt idx="1427">
                  <c:v>0.23348620109957757</c:v>
                </c:pt>
                <c:pt idx="1428">
                  <c:v>0.23411624436295148</c:v>
                </c:pt>
                <c:pt idx="1429">
                  <c:v>0.23474183965627354</c:v>
                </c:pt>
                <c:pt idx="1430">
                  <c:v>0.23536117609824375</c:v>
                </c:pt>
                <c:pt idx="1431">
                  <c:v>0.23597290455288961</c:v>
                </c:pt>
                <c:pt idx="1432">
                  <c:v>0.23657675535949202</c:v>
                </c:pt>
                <c:pt idx="1433">
                  <c:v>0.23717269442023597</c:v>
                </c:pt>
                <c:pt idx="1434">
                  <c:v>0.2377606879743826</c:v>
                </c:pt>
                <c:pt idx="1435">
                  <c:v>0.23833956409726192</c:v>
                </c:pt>
                <c:pt idx="1436">
                  <c:v>0.23890767023063325</c:v>
                </c:pt>
                <c:pt idx="1437">
                  <c:v>0.23946234721603382</c:v>
                </c:pt>
                <c:pt idx="1438">
                  <c:v>0.24000120922882379</c:v>
                </c:pt>
                <c:pt idx="1439">
                  <c:v>0.24052252777056743</c:v>
                </c:pt>
                <c:pt idx="1440">
                  <c:v>0.24102633426386039</c:v>
                </c:pt>
                <c:pt idx="1441">
                  <c:v>0.24151333154966498</c:v>
                </c:pt>
                <c:pt idx="1442">
                  <c:v>0.24198494533597376</c:v>
                </c:pt>
                <c:pt idx="1443">
                  <c:v>0.24244208262693873</c:v>
                </c:pt>
                <c:pt idx="1444">
                  <c:v>0.24288354664843564</c:v>
                </c:pt>
                <c:pt idx="1445">
                  <c:v>0.24330607418048783</c:v>
                </c:pt>
                <c:pt idx="1446">
                  <c:v>0.24370533500756558</c:v>
                </c:pt>
                <c:pt idx="1447">
                  <c:v>0.24407655379370247</c:v>
                </c:pt>
                <c:pt idx="1448">
                  <c:v>0.24441571355253849</c:v>
                </c:pt>
                <c:pt idx="1449">
                  <c:v>0.24472038002396551</c:v>
                </c:pt>
                <c:pt idx="1450">
                  <c:v>0.24498966150537821</c:v>
                </c:pt>
                <c:pt idx="1451">
                  <c:v>0.24522397397061863</c:v>
                </c:pt>
                <c:pt idx="1452">
                  <c:v>0.2454248036809577</c:v>
                </c:pt>
                <c:pt idx="1453">
                  <c:v>0.24559490184299532</c:v>
                </c:pt>
                <c:pt idx="1454">
                  <c:v>0.24573852678233826</c:v>
                </c:pt>
                <c:pt idx="1455">
                  <c:v>0.24586279561089347</c:v>
                </c:pt>
                <c:pt idx="1456">
                  <c:v>0.24597686467066243</c:v>
                </c:pt>
                <c:pt idx="1457">
                  <c:v>0.24609279879919327</c:v>
                </c:pt>
                <c:pt idx="1458">
                  <c:v>0.24622228952580599</c:v>
                </c:pt>
                <c:pt idx="1459">
                  <c:v>0.24637612502862211</c:v>
                </c:pt>
                <c:pt idx="1460">
                  <c:v>0.2465625980006812</c:v>
                </c:pt>
                <c:pt idx="1461">
                  <c:v>0.24678595859013402</c:v>
                </c:pt>
                <c:pt idx="1462">
                  <c:v>0.24704810284012974</c:v>
                </c:pt>
                <c:pt idx="1463">
                  <c:v>0.24734885879188911</c:v>
                </c:pt>
                <c:pt idx="1464">
                  <c:v>0.24768787037628287</c:v>
                </c:pt>
                <c:pt idx="1465">
                  <c:v>0.24806513005873471</c:v>
                </c:pt>
                <c:pt idx="1466">
                  <c:v>0.24848073736378323</c:v>
                </c:pt>
                <c:pt idx="1467">
                  <c:v>0.24893451051048171</c:v>
                </c:pt>
                <c:pt idx="1468">
                  <c:v>0.24942418428213348</c:v>
                </c:pt>
                <c:pt idx="1469">
                  <c:v>0.24994637165810413</c:v>
                </c:pt>
                <c:pt idx="1470">
                  <c:v>0.25049616456286322</c:v>
                </c:pt>
                <c:pt idx="1471">
                  <c:v>0.25106863571298882</c:v>
                </c:pt>
                <c:pt idx="1472">
                  <c:v>0.25166010748077056</c:v>
                </c:pt>
                <c:pt idx="1473">
                  <c:v>0.25226874618401901</c:v>
                </c:pt>
                <c:pt idx="1474">
                  <c:v>0.25289437768109019</c:v>
                </c:pt>
                <c:pt idx="1475">
                  <c:v>0.25353781117662783</c:v>
                </c:pt>
                <c:pt idx="1476">
                  <c:v>0.25419863253653113</c:v>
                </c:pt>
                <c:pt idx="1477">
                  <c:v>0.25487549069579912</c:v>
                </c:pt>
                <c:pt idx="1478">
                  <c:v>0.25556559644154514</c:v>
                </c:pt>
                <c:pt idx="1479">
                  <c:v>0.25626569905546687</c:v>
                </c:pt>
                <c:pt idx="1480">
                  <c:v>0.25697232943767229</c:v>
                </c:pt>
                <c:pt idx="1481">
                  <c:v>0.2576833849179328</c:v>
                </c:pt>
                <c:pt idx="1482">
                  <c:v>0.25839684849144923</c:v>
                </c:pt>
                <c:pt idx="1483">
                  <c:v>0.25911009275217306</c:v>
                </c:pt>
                <c:pt idx="1484">
                  <c:v>0.25981987488124464</c:v>
                </c:pt>
                <c:pt idx="1485">
                  <c:v>0.26052108373052124</c:v>
                </c:pt>
                <c:pt idx="1486">
                  <c:v>0.26120822552325001</c:v>
                </c:pt>
                <c:pt idx="1487">
                  <c:v>0.26187647401947417</c:v>
                </c:pt>
                <c:pt idx="1488">
                  <c:v>0.26252418543324146</c:v>
                </c:pt>
                <c:pt idx="1489">
                  <c:v>0.26315191917832431</c:v>
                </c:pt>
                <c:pt idx="1490">
                  <c:v>0.26376295705276404</c:v>
                </c:pt>
                <c:pt idx="1491">
                  <c:v>0.26436140766266064</c:v>
                </c:pt>
                <c:pt idx="1492">
                  <c:v>0.26495014296377312</c:v>
                </c:pt>
                <c:pt idx="1493">
                  <c:v>0.26553013233387396</c:v>
                </c:pt>
                <c:pt idx="1494">
                  <c:v>0.26610047995196423</c:v>
                </c:pt>
                <c:pt idx="1495">
                  <c:v>0.26665942520580993</c:v>
                </c:pt>
                <c:pt idx="1496">
                  <c:v>0.2672059597962651</c:v>
                </c:pt>
                <c:pt idx="1497">
                  <c:v>0.26774008667430899</c:v>
                </c:pt>
                <c:pt idx="1498">
                  <c:v>0.26826318216665795</c:v>
                </c:pt>
                <c:pt idx="1499">
                  <c:v>0.26877683379009382</c:v>
                </c:pt>
                <c:pt idx="1500">
                  <c:v>0.26928141478331941</c:v>
                </c:pt>
                <c:pt idx="1501">
                  <c:v>0.269775719819144</c:v>
                </c:pt>
                <c:pt idx="1502">
                  <c:v>0.27025741560962696</c:v>
                </c:pt>
                <c:pt idx="1503">
                  <c:v>0.27072364846292724</c:v>
                </c:pt>
                <c:pt idx="1504">
                  <c:v>0.27117216794420723</c:v>
                </c:pt>
                <c:pt idx="1505">
                  <c:v>0.27160133098396494</c:v>
                </c:pt>
                <c:pt idx="1506">
                  <c:v>0.27200908048277378</c:v>
                </c:pt>
                <c:pt idx="1507">
                  <c:v>0.27239125111369972</c:v>
                </c:pt>
                <c:pt idx="1508">
                  <c:v>0.27274074020892908</c:v>
                </c:pt>
                <c:pt idx="1509">
                  <c:v>0.27304580416636443</c:v>
                </c:pt>
                <c:pt idx="1510">
                  <c:v>0.27329205596223011</c:v>
                </c:pt>
                <c:pt idx="1511">
                  <c:v>0.2734649422370406</c:v>
                </c:pt>
                <c:pt idx="1512">
                  <c:v>0.27355002220115315</c:v>
                </c:pt>
                <c:pt idx="1513">
                  <c:v>0.27353623544056022</c:v>
                </c:pt>
                <c:pt idx="1514">
                  <c:v>0.27341572280687682</c:v>
                </c:pt>
                <c:pt idx="1515">
                  <c:v>0.27318404982962813</c:v>
                </c:pt>
                <c:pt idx="1516">
                  <c:v>0.27283918582616457</c:v>
                </c:pt>
                <c:pt idx="1517">
                  <c:v>0.27238299078540101</c:v>
                </c:pt>
                <c:pt idx="1518">
                  <c:v>0.27182232284248437</c:v>
                </c:pt>
                <c:pt idx="1519">
                  <c:v>0.27116884235828459</c:v>
                </c:pt>
                <c:pt idx="1520">
                  <c:v>0.27044023243316523</c:v>
                </c:pt>
                <c:pt idx="1521">
                  <c:v>0.26965879529199294</c:v>
                </c:pt>
                <c:pt idx="1522">
                  <c:v>0.26884654723892881</c:v>
                </c:pt>
                <c:pt idx="1523">
                  <c:v>0.26802474232634427</c:v>
                </c:pt>
                <c:pt idx="1524">
                  <c:v>0.2672095086662219</c:v>
                </c:pt>
                <c:pt idx="1525">
                  <c:v>0.26641174282980257</c:v>
                </c:pt>
                <c:pt idx="1526">
                  <c:v>0.2656377668863677</c:v>
                </c:pt>
                <c:pt idx="1527">
                  <c:v>0.26489184369086632</c:v>
                </c:pt>
                <c:pt idx="1528">
                  <c:v>0.26417745612936733</c:v>
                </c:pt>
                <c:pt idx="1529">
                  <c:v>0.26349842195820444</c:v>
                </c:pt>
                <c:pt idx="1530">
                  <c:v>0.26285894415661276</c:v>
                </c:pt>
                <c:pt idx="1531">
                  <c:v>0.26226120557150906</c:v>
                </c:pt>
                <c:pt idx="1532">
                  <c:v>0.26170533569657245</c:v>
                </c:pt>
                <c:pt idx="1533">
                  <c:v>0.26118902495151503</c:v>
                </c:pt>
                <c:pt idx="1534">
                  <c:v>0.26070773803763886</c:v>
                </c:pt>
                <c:pt idx="1535">
                  <c:v>0.26025691877692109</c:v>
                </c:pt>
                <c:pt idx="1536">
                  <c:v>0.25983338254467686</c:v>
                </c:pt>
                <c:pt idx="1537">
                  <c:v>0.2594365022461867</c:v>
                </c:pt>
                <c:pt idx="1538">
                  <c:v>0.25906754866140452</c:v>
                </c:pt>
                <c:pt idx="1539">
                  <c:v>0.2587287379882815</c:v>
                </c:pt>
                <c:pt idx="1540">
                  <c:v>0.25842149044628188</c:v>
                </c:pt>
                <c:pt idx="1541">
                  <c:v>0.25814618612968437</c:v>
                </c:pt>
                <c:pt idx="1542">
                  <c:v>0.25790142462551829</c:v>
                </c:pt>
                <c:pt idx="1543">
                  <c:v>0.25768531925997157</c:v>
                </c:pt>
                <c:pt idx="1544">
                  <c:v>0.25749589383191923</c:v>
                </c:pt>
                <c:pt idx="1545">
                  <c:v>0.25733187452966316</c:v>
                </c:pt>
                <c:pt idx="1546">
                  <c:v>0.25719278672488671</c:v>
                </c:pt>
                <c:pt idx="1547">
                  <c:v>0.25707850743011523</c:v>
                </c:pt>
                <c:pt idx="1548">
                  <c:v>0.256988472365765</c:v>
                </c:pt>
                <c:pt idx="1549">
                  <c:v>0.25692217134577416</c:v>
                </c:pt>
                <c:pt idx="1550">
                  <c:v>0.25687860337119189</c:v>
                </c:pt>
                <c:pt idx="1551">
                  <c:v>0.25685711804747774</c:v>
                </c:pt>
                <c:pt idx="1552">
                  <c:v>0.25685776160163992</c:v>
                </c:pt>
                <c:pt idx="1553">
                  <c:v>0.25688058363885707</c:v>
                </c:pt>
                <c:pt idx="1554">
                  <c:v>0.25692563716778533</c:v>
                </c:pt>
                <c:pt idx="1555">
                  <c:v>0.25699114640564852</c:v>
                </c:pt>
                <c:pt idx="1556">
                  <c:v>0.2570741488672777</c:v>
                </c:pt>
                <c:pt idx="1557">
                  <c:v>0.25717064183380051</c:v>
                </c:pt>
                <c:pt idx="1558">
                  <c:v>0.25727726474359996</c:v>
                </c:pt>
                <c:pt idx="1559">
                  <c:v>0.2573920424438379</c:v>
                </c:pt>
                <c:pt idx="1560">
                  <c:v>0.2575157746622137</c:v>
                </c:pt>
                <c:pt idx="1561">
                  <c:v>0.25765174228935322</c:v>
                </c:pt>
                <c:pt idx="1562">
                  <c:v>0.25780372731630902</c:v>
                </c:pt>
                <c:pt idx="1563">
                  <c:v>0.25797447628250875</c:v>
                </c:pt>
                <c:pt idx="1564">
                  <c:v>0.25816396165367467</c:v>
                </c:pt>
                <c:pt idx="1565">
                  <c:v>0.25836882990285398</c:v>
                </c:pt>
                <c:pt idx="1566">
                  <c:v>0.25858353618721402</c:v>
                </c:pt>
                <c:pt idx="1567">
                  <c:v>0.25880138196100894</c:v>
                </c:pt>
                <c:pt idx="1568">
                  <c:v>0.25901595399381444</c:v>
                </c:pt>
                <c:pt idx="1569">
                  <c:v>0.25922172238371394</c:v>
                </c:pt>
                <c:pt idx="1570">
                  <c:v>0.25941299774387067</c:v>
                </c:pt>
                <c:pt idx="1571">
                  <c:v>0.2595826371602335</c:v>
                </c:pt>
                <c:pt idx="1572">
                  <c:v>0.25972109728654408</c:v>
                </c:pt>
                <c:pt idx="1573">
                  <c:v>0.25981603698709638</c:v>
                </c:pt>
                <c:pt idx="1574">
                  <c:v>0.25985476638377386</c:v>
                </c:pt>
                <c:pt idx="1575">
                  <c:v>0.25982615514482671</c:v>
                </c:pt>
                <c:pt idx="1576">
                  <c:v>0.25972254240726783</c:v>
                </c:pt>
                <c:pt idx="1577">
                  <c:v>0.25954149127383613</c:v>
                </c:pt>
                <c:pt idx="1578">
                  <c:v>0.25928414396707306</c:v>
                </c:pt>
                <c:pt idx="1579">
                  <c:v>0.25895406838005514</c:v>
                </c:pt>
                <c:pt idx="1580">
                  <c:v>0.25855500857147612</c:v>
                </c:pt>
                <c:pt idx="1581">
                  <c:v>0.25808914054930071</c:v>
                </c:pt>
                <c:pt idx="1582">
                  <c:v>0.25755732407392956</c:v>
                </c:pt>
                <c:pt idx="1583">
                  <c:v>0.25696099013224166</c:v>
                </c:pt>
                <c:pt idx="1584">
                  <c:v>0.25630248156337593</c:v>
                </c:pt>
                <c:pt idx="1585">
                  <c:v>0.25558696860515312</c:v>
                </c:pt>
                <c:pt idx="1586">
                  <c:v>0.25482163234701144</c:v>
                </c:pt>
                <c:pt idx="1587">
                  <c:v>0.2540152953068085</c:v>
                </c:pt>
                <c:pt idx="1588">
                  <c:v>0.25317717070861839</c:v>
                </c:pt>
                <c:pt idx="1589">
                  <c:v>0.25231557728468773</c:v>
                </c:pt>
                <c:pt idx="1590">
                  <c:v>0.25143862672623812</c:v>
                </c:pt>
                <c:pt idx="1591">
                  <c:v>0.250554758513373</c:v>
                </c:pt>
                <c:pt idx="1592">
                  <c:v>0.24967258809623344</c:v>
                </c:pt>
                <c:pt idx="1593">
                  <c:v>0.2488018761527771</c:v>
                </c:pt>
                <c:pt idx="1594">
                  <c:v>0.24795322722528829</c:v>
                </c:pt>
                <c:pt idx="1595">
                  <c:v>0.24713585828965395</c:v>
                </c:pt>
                <c:pt idx="1596">
                  <c:v>0.24635795568675284</c:v>
                </c:pt>
                <c:pt idx="1597">
                  <c:v>0.24562524390066992</c:v>
                </c:pt>
                <c:pt idx="1598">
                  <c:v>0.24494053118692266</c:v>
                </c:pt>
                <c:pt idx="1599">
                  <c:v>0.24430465080190605</c:v>
                </c:pt>
                <c:pt idx="1600">
                  <c:v>0.24371662160803492</c:v>
                </c:pt>
                <c:pt idx="1601">
                  <c:v>0.24317437990861107</c:v>
                </c:pt>
                <c:pt idx="1602">
                  <c:v>0.24267535966287329</c:v>
                </c:pt>
                <c:pt idx="1603">
                  <c:v>0.24221644526674796</c:v>
                </c:pt>
                <c:pt idx="1604">
                  <c:v>0.24179468909850504</c:v>
                </c:pt>
                <c:pt idx="1605">
                  <c:v>0.24140702145569454</c:v>
                </c:pt>
                <c:pt idx="1606">
                  <c:v>0.24105096473177429</c:v>
                </c:pt>
                <c:pt idx="1607">
                  <c:v>0.24072472434333642</c:v>
                </c:pt>
                <c:pt idx="1608">
                  <c:v>0.24042694636242073</c:v>
                </c:pt>
                <c:pt idx="1609">
                  <c:v>0.24015661970718988</c:v>
                </c:pt>
                <c:pt idx="1610">
                  <c:v>0.23991274106869348</c:v>
                </c:pt>
                <c:pt idx="1611">
                  <c:v>0.23969321980922037</c:v>
                </c:pt>
                <c:pt idx="1612">
                  <c:v>0.23949511765550274</c:v>
                </c:pt>
                <c:pt idx="1613">
                  <c:v>0.23931474442569983</c:v>
                </c:pt>
                <c:pt idx="1614">
                  <c:v>0.23914803833554205</c:v>
                </c:pt>
                <c:pt idx="1615">
                  <c:v>0.23899208561773549</c:v>
                </c:pt>
                <c:pt idx="1616">
                  <c:v>0.2388449749912796</c:v>
                </c:pt>
                <c:pt idx="1617">
                  <c:v>0.23870603280281061</c:v>
                </c:pt>
                <c:pt idx="1618">
                  <c:v>0.23857577332891472</c:v>
                </c:pt>
                <c:pt idx="1619">
                  <c:v>0.23845494797668382</c:v>
                </c:pt>
                <c:pt idx="1620">
                  <c:v>0.23834340657018221</c:v>
                </c:pt>
                <c:pt idx="1621">
                  <c:v>0.23824062026971099</c:v>
                </c:pt>
                <c:pt idx="1622">
                  <c:v>0.23814478103777442</c:v>
                </c:pt>
                <c:pt idx="1623">
                  <c:v>0.23805431986135034</c:v>
                </c:pt>
                <c:pt idx="1624">
                  <c:v>0.23796743229130796</c:v>
                </c:pt>
                <c:pt idx="1625">
                  <c:v>0.23788307365202349</c:v>
                </c:pt>
                <c:pt idx="1626">
                  <c:v>0.23780067392623577</c:v>
                </c:pt>
                <c:pt idx="1627">
                  <c:v>0.23772008989186127</c:v>
                </c:pt>
                <c:pt idx="1628">
                  <c:v>0.23764084692629767</c:v>
                </c:pt>
                <c:pt idx="1629">
                  <c:v>0.23756270753349035</c:v>
                </c:pt>
                <c:pt idx="1630">
                  <c:v>0.23748543439777509</c:v>
                </c:pt>
                <c:pt idx="1631">
                  <c:v>0.23740879037842016</c:v>
                </c:pt>
                <c:pt idx="1632">
                  <c:v>0.23733291712849619</c:v>
                </c:pt>
                <c:pt idx="1633">
                  <c:v>0.23725828744386651</c:v>
                </c:pt>
                <c:pt idx="1634">
                  <c:v>0.23718480606227837</c:v>
                </c:pt>
                <c:pt idx="1635">
                  <c:v>0.23711133711142601</c:v>
                </c:pt>
                <c:pt idx="1636">
                  <c:v>0.23703617794314763</c:v>
                </c:pt>
                <c:pt idx="1637">
                  <c:v>0.23695630306644705</c:v>
                </c:pt>
                <c:pt idx="1638">
                  <c:v>0.23686906754399978</c:v>
                </c:pt>
                <c:pt idx="1639">
                  <c:v>0.2367725851343459</c:v>
                </c:pt>
                <c:pt idx="1640">
                  <c:v>0.23666643670483595</c:v>
                </c:pt>
                <c:pt idx="1641">
                  <c:v>0.23655190490216543</c:v>
                </c:pt>
                <c:pt idx="1642">
                  <c:v>0.23643126338588655</c:v>
                </c:pt>
                <c:pt idx="1643">
                  <c:v>0.23630668919436421</c:v>
                </c:pt>
                <c:pt idx="1644">
                  <c:v>0.23617974339686248</c:v>
                </c:pt>
                <c:pt idx="1645">
                  <c:v>0.2360502865179826</c:v>
                </c:pt>
                <c:pt idx="1646">
                  <c:v>0.23591681124863101</c:v>
                </c:pt>
                <c:pt idx="1647">
                  <c:v>0.23577705768357543</c:v>
                </c:pt>
                <c:pt idx="1648">
                  <c:v>0.2356283447641741</c:v>
                </c:pt>
                <c:pt idx="1649">
                  <c:v>0.23546841969371807</c:v>
                </c:pt>
                <c:pt idx="1650">
                  <c:v>0.23529512797577651</c:v>
                </c:pt>
                <c:pt idx="1651">
                  <c:v>0.23510735556361123</c:v>
                </c:pt>
                <c:pt idx="1652">
                  <c:v>0.23490370934286925</c:v>
                </c:pt>
                <c:pt idx="1653">
                  <c:v>0.23468360015120943</c:v>
                </c:pt>
                <c:pt idx="1654">
                  <c:v>0.23444648888388825</c:v>
                </c:pt>
                <c:pt idx="1655">
                  <c:v>0.2341931552269137</c:v>
                </c:pt>
                <c:pt idx="1656">
                  <c:v>0.23392513028258072</c:v>
                </c:pt>
                <c:pt idx="1657">
                  <c:v>0.23364497541595514</c:v>
                </c:pt>
                <c:pt idx="1658">
                  <c:v>0.23335562176473151</c:v>
                </c:pt>
                <c:pt idx="1659">
                  <c:v>0.2330598528228725</c:v>
                </c:pt>
                <c:pt idx="1660">
                  <c:v>0.23276002342348928</c:v>
                </c:pt>
                <c:pt idx="1661">
                  <c:v>0.23245787369232956</c:v>
                </c:pt>
                <c:pt idx="1662">
                  <c:v>0.23215406334916106</c:v>
                </c:pt>
                <c:pt idx="1663">
                  <c:v>0.23184934376844418</c:v>
                </c:pt>
                <c:pt idx="1664">
                  <c:v>0.23154455763429055</c:v>
                </c:pt>
                <c:pt idx="1665">
                  <c:v>0.23124096528846222</c:v>
                </c:pt>
                <c:pt idx="1666">
                  <c:v>0.23093991682926857</c:v>
                </c:pt>
                <c:pt idx="1667">
                  <c:v>0.23064303826905724</c:v>
                </c:pt>
                <c:pt idx="1668">
                  <c:v>0.23035209098296955</c:v>
                </c:pt>
                <c:pt idx="1669">
                  <c:v>0.23006827330404472</c:v>
                </c:pt>
                <c:pt idx="1670">
                  <c:v>0.22979273421971241</c:v>
                </c:pt>
                <c:pt idx="1671">
                  <c:v>0.22952624833864138</c:v>
                </c:pt>
                <c:pt idx="1672">
                  <c:v>0.22926921722599963</c:v>
                </c:pt>
                <c:pt idx="1673">
                  <c:v>0.22902204207661297</c:v>
                </c:pt>
                <c:pt idx="1674">
                  <c:v>0.2287844741291219</c:v>
                </c:pt>
                <c:pt idx="1675">
                  <c:v>0.22855608027183344</c:v>
                </c:pt>
                <c:pt idx="1676">
                  <c:v>0.22833624345658593</c:v>
                </c:pt>
                <c:pt idx="1677">
                  <c:v>0.2281244410700452</c:v>
                </c:pt>
                <c:pt idx="1678">
                  <c:v>0.22792070772925538</c:v>
                </c:pt>
                <c:pt idx="1679">
                  <c:v>0.22772558763971446</c:v>
                </c:pt>
                <c:pt idx="1680">
                  <c:v>0.22754004096370589</c:v>
                </c:pt>
                <c:pt idx="1681">
                  <c:v>0.22736511931347897</c:v>
                </c:pt>
                <c:pt idx="1682">
                  <c:v>0.22720141096175311</c:v>
                </c:pt>
                <c:pt idx="1683">
                  <c:v>0.22704899569884845</c:v>
                </c:pt>
                <c:pt idx="1684">
                  <c:v>0.22690666032254631</c:v>
                </c:pt>
                <c:pt idx="1685">
                  <c:v>0.22677314778309593</c:v>
                </c:pt>
                <c:pt idx="1686">
                  <c:v>0.22664674138636204</c:v>
                </c:pt>
                <c:pt idx="1687">
                  <c:v>0.22652697329214094</c:v>
                </c:pt>
                <c:pt idx="1688">
                  <c:v>0.22641402263098859</c:v>
                </c:pt>
                <c:pt idx="1689">
                  <c:v>0.22630963747587579</c:v>
                </c:pt>
                <c:pt idx="1690">
                  <c:v>0.22621607211091993</c:v>
                </c:pt>
                <c:pt idx="1691">
                  <c:v>0.22613608693886406</c:v>
                </c:pt>
                <c:pt idx="1692">
                  <c:v>0.2260721186292079</c:v>
                </c:pt>
                <c:pt idx="1693">
                  <c:v>0.22602582012147848</c:v>
                </c:pt>
                <c:pt idx="1694">
                  <c:v>0.22599760074303515</c:v>
                </c:pt>
                <c:pt idx="1695">
                  <c:v>0.2259872264325154</c:v>
                </c:pt>
                <c:pt idx="1696">
                  <c:v>0.22599377374630719</c:v>
                </c:pt>
                <c:pt idx="1697">
                  <c:v>0.22601562957885496</c:v>
                </c:pt>
                <c:pt idx="1698">
                  <c:v>0.22605141280998492</c:v>
                </c:pt>
                <c:pt idx="1699">
                  <c:v>0.2260996971775962</c:v>
                </c:pt>
                <c:pt idx="1700">
                  <c:v>0.22615924145407745</c:v>
                </c:pt>
                <c:pt idx="1701">
                  <c:v>0.22622889694017317</c:v>
                </c:pt>
                <c:pt idx="1702">
                  <c:v>0.22630788409337171</c:v>
                </c:pt>
                <c:pt idx="1703">
                  <c:v>0.22639477732740559</c:v>
                </c:pt>
                <c:pt idx="1704">
                  <c:v>0.22648815040147979</c:v>
                </c:pt>
                <c:pt idx="1705">
                  <c:v>0.22658616064315079</c:v>
                </c:pt>
                <c:pt idx="1706">
                  <c:v>0.22668594791090629</c:v>
                </c:pt>
                <c:pt idx="1707">
                  <c:v>0.22678437234359167</c:v>
                </c:pt>
                <c:pt idx="1708">
                  <c:v>0.22687792163127912</c:v>
                </c:pt>
                <c:pt idx="1709">
                  <c:v>0.22696331160779276</c:v>
                </c:pt>
                <c:pt idx="1710">
                  <c:v>0.22703757942042052</c:v>
                </c:pt>
                <c:pt idx="1711">
                  <c:v>0.22709910145746176</c:v>
                </c:pt>
                <c:pt idx="1712">
                  <c:v>0.2271469014524739</c:v>
                </c:pt>
                <c:pt idx="1713">
                  <c:v>0.22718088240450812</c:v>
                </c:pt>
                <c:pt idx="1714">
                  <c:v>0.22720127225202918</c:v>
                </c:pt>
                <c:pt idx="1715">
                  <c:v>0.2272081615551978</c:v>
                </c:pt>
                <c:pt idx="1716">
                  <c:v>0.22720150343492712</c:v>
                </c:pt>
                <c:pt idx="1717">
                  <c:v>0.22718069746696129</c:v>
                </c:pt>
                <c:pt idx="1718">
                  <c:v>0.22714574568453344</c:v>
                </c:pt>
                <c:pt idx="1719">
                  <c:v>0.22709739111025923</c:v>
                </c:pt>
                <c:pt idx="1720">
                  <c:v>0.22703670125758674</c:v>
                </c:pt>
                <c:pt idx="1721">
                  <c:v>0.22696622292567531</c:v>
                </c:pt>
                <c:pt idx="1722">
                  <c:v>0.22688822483406385</c:v>
                </c:pt>
                <c:pt idx="1723">
                  <c:v>0.22680483597202966</c:v>
                </c:pt>
                <c:pt idx="1724">
                  <c:v>0.22671730644211091</c:v>
                </c:pt>
                <c:pt idx="1725">
                  <c:v>0.22662614667953479</c:v>
                </c:pt>
                <c:pt idx="1726">
                  <c:v>0.22653062032939336</c:v>
                </c:pt>
                <c:pt idx="1727">
                  <c:v>0.2264300841127394</c:v>
                </c:pt>
                <c:pt idx="1728">
                  <c:v>0.22632375707722369</c:v>
                </c:pt>
                <c:pt idx="1729">
                  <c:v>0.22621155121822883</c:v>
                </c:pt>
                <c:pt idx="1730">
                  <c:v>0.22609365557321365</c:v>
                </c:pt>
                <c:pt idx="1731">
                  <c:v>0.22597095079138635</c:v>
                </c:pt>
                <c:pt idx="1732">
                  <c:v>0.22584454717209362</c:v>
                </c:pt>
                <c:pt idx="1733">
                  <c:v>0.22571541560483893</c:v>
                </c:pt>
                <c:pt idx="1734">
                  <c:v>0.22558452589223316</c:v>
                </c:pt>
                <c:pt idx="1735">
                  <c:v>0.22545280064995327</c:v>
                </c:pt>
                <c:pt idx="1736">
                  <c:v>0.2253208851648581</c:v>
                </c:pt>
                <c:pt idx="1737">
                  <c:v>0.22518914780499216</c:v>
                </c:pt>
                <c:pt idx="1738">
                  <c:v>0.22505814052766376</c:v>
                </c:pt>
                <c:pt idx="1739">
                  <c:v>0.22492818465065573</c:v>
                </c:pt>
                <c:pt idx="1740">
                  <c:v>0.22479964709471828</c:v>
                </c:pt>
                <c:pt idx="1741">
                  <c:v>0.22467261854859705</c:v>
                </c:pt>
                <c:pt idx="1742">
                  <c:v>0.22454695983505807</c:v>
                </c:pt>
                <c:pt idx="1743">
                  <c:v>0.22442165906005257</c:v>
                </c:pt>
                <c:pt idx="1744">
                  <c:v>0.22429497064979614</c:v>
                </c:pt>
                <c:pt idx="1745">
                  <c:v>0.22416368181581375</c:v>
                </c:pt>
                <c:pt idx="1746">
                  <c:v>0.22402394116260177</c:v>
                </c:pt>
                <c:pt idx="1747">
                  <c:v>0.22387116849604488</c:v>
                </c:pt>
                <c:pt idx="1748">
                  <c:v>0.22370083688252379</c:v>
                </c:pt>
                <c:pt idx="1749">
                  <c:v>0.22351007873502154</c:v>
                </c:pt>
                <c:pt idx="1750">
                  <c:v>0.22329768376979625</c:v>
                </c:pt>
                <c:pt idx="1751">
                  <c:v>0.22306482871390237</c:v>
                </c:pt>
                <c:pt idx="1752">
                  <c:v>0.22281424704849756</c:v>
                </c:pt>
                <c:pt idx="1753">
                  <c:v>0.22255026943285433</c:v>
                </c:pt>
                <c:pt idx="1754">
                  <c:v>0.2222769890092709</c:v>
                </c:pt>
                <c:pt idx="1755">
                  <c:v>0.22199798691702394</c:v>
                </c:pt>
                <c:pt idx="1756">
                  <c:v>0.22171569406091801</c:v>
                </c:pt>
                <c:pt idx="1757">
                  <c:v>0.22143171389125965</c:v>
                </c:pt>
                <c:pt idx="1758">
                  <c:v>0.22114682497519117</c:v>
                </c:pt>
                <c:pt idx="1759">
                  <c:v>0.2208618949854862</c:v>
                </c:pt>
                <c:pt idx="1760">
                  <c:v>0.22057824469076831</c:v>
                </c:pt>
                <c:pt idx="1761">
                  <c:v>0.22029741895475136</c:v>
                </c:pt>
                <c:pt idx="1762">
                  <c:v>0.22002173181757484</c:v>
                </c:pt>
                <c:pt idx="1763">
                  <c:v>0.21975330977674928</c:v>
                </c:pt>
                <c:pt idx="1764">
                  <c:v>0.2194943197888613</c:v>
                </c:pt>
                <c:pt idx="1765">
                  <c:v>0.21924651558088676</c:v>
                </c:pt>
                <c:pt idx="1766">
                  <c:v>0.21901087630162702</c:v>
                </c:pt>
                <c:pt idx="1767">
                  <c:v>0.21878801712718682</c:v>
                </c:pt>
                <c:pt idx="1768">
                  <c:v>0.21857805443930306</c:v>
                </c:pt>
                <c:pt idx="1769">
                  <c:v>0.21838056183282456</c:v>
                </c:pt>
                <c:pt idx="1770">
                  <c:v>0.21819529590963654</c:v>
                </c:pt>
                <c:pt idx="1771">
                  <c:v>0.21802237687464748</c:v>
                </c:pt>
                <c:pt idx="1772">
                  <c:v>0.21786179001570966</c:v>
                </c:pt>
                <c:pt idx="1773">
                  <c:v>0.21771365739442411</c:v>
                </c:pt>
                <c:pt idx="1774">
                  <c:v>0.21757760450410762</c:v>
                </c:pt>
                <c:pt idx="1775">
                  <c:v>0.21745230891215034</c:v>
                </c:pt>
                <c:pt idx="1776">
                  <c:v>0.21733536581918639</c:v>
                </c:pt>
                <c:pt idx="1777">
                  <c:v>0.21722396691979134</c:v>
                </c:pt>
                <c:pt idx="1778">
                  <c:v>0.21711517156269561</c:v>
                </c:pt>
                <c:pt idx="1779">
                  <c:v>0.21700735189451864</c:v>
                </c:pt>
                <c:pt idx="1780">
                  <c:v>0.21690019112590769</c:v>
                </c:pt>
                <c:pt idx="1781">
                  <c:v>0.21679612643496587</c:v>
                </c:pt>
                <c:pt idx="1782">
                  <c:v>0.21669835994893122</c:v>
                </c:pt>
                <c:pt idx="1783">
                  <c:v>0.21661036185144705</c:v>
                </c:pt>
                <c:pt idx="1784">
                  <c:v>0.21653420148329833</c:v>
                </c:pt>
                <c:pt idx="1785">
                  <c:v>0.21646978240446596</c:v>
                </c:pt>
                <c:pt idx="1786">
                  <c:v>0.21641434814386301</c:v>
                </c:pt>
                <c:pt idx="1787">
                  <c:v>0.21636410709128767</c:v>
                </c:pt>
                <c:pt idx="1788">
                  <c:v>0.21631495405621198</c:v>
                </c:pt>
                <c:pt idx="1789">
                  <c:v>0.21626472449999118</c:v>
                </c:pt>
                <c:pt idx="1790">
                  <c:v>0.21621391469282264</c:v>
                </c:pt>
                <c:pt idx="1791">
                  <c:v>0.21616522941657373</c:v>
                </c:pt>
                <c:pt idx="1792">
                  <c:v>0.21612249906041364</c:v>
                </c:pt>
                <c:pt idx="1793">
                  <c:v>0.21608901185698476</c:v>
                </c:pt>
                <c:pt idx="1794">
                  <c:v>0.21606584725407912</c:v>
                </c:pt>
                <c:pt idx="1795">
                  <c:v>0.21605142633544766</c:v>
                </c:pt>
                <c:pt idx="1796">
                  <c:v>0.21604218818608595</c:v>
                </c:pt>
                <c:pt idx="1797">
                  <c:v>0.21603380642547682</c:v>
                </c:pt>
                <c:pt idx="1798">
                  <c:v>0.2160234871681968</c:v>
                </c:pt>
                <c:pt idx="1799">
                  <c:v>0.21601050958572682</c:v>
                </c:pt>
                <c:pt idx="1800">
                  <c:v>0.21599672132924824</c:v>
                </c:pt>
                <c:pt idx="1801">
                  <c:v>0.21598590731674633</c:v>
                </c:pt>
                <c:pt idx="1802">
                  <c:v>0.21598158178714028</c:v>
                </c:pt>
                <c:pt idx="1803">
                  <c:v>0.21598631283735564</c:v>
                </c:pt>
                <c:pt idx="1804">
                  <c:v>0.21600001064479263</c:v>
                </c:pt>
                <c:pt idx="1805">
                  <c:v>0.21602078347320225</c:v>
                </c:pt>
                <c:pt idx="1806">
                  <c:v>0.21604538771801113</c:v>
                </c:pt>
                <c:pt idx="1807">
                  <c:v>0.21607062428895901</c:v>
                </c:pt>
                <c:pt idx="1808">
                  <c:v>0.21609437504430856</c:v>
                </c:pt>
                <c:pt idx="1809">
                  <c:v>0.21611636931194439</c:v>
                </c:pt>
                <c:pt idx="1810">
                  <c:v>0.21613746322155075</c:v>
                </c:pt>
                <c:pt idx="1811">
                  <c:v>0.21615914414077025</c:v>
                </c:pt>
                <c:pt idx="1812">
                  <c:v>0.21618276450295132</c:v>
                </c:pt>
                <c:pt idx="1813">
                  <c:v>0.21620909100057634</c:v>
                </c:pt>
                <c:pt idx="1814">
                  <c:v>0.21623834954578008</c:v>
                </c:pt>
                <c:pt idx="1815">
                  <c:v>0.21627031529432511</c:v>
                </c:pt>
                <c:pt idx="1816">
                  <c:v>0.21630476338924082</c:v>
                </c:pt>
                <c:pt idx="1817">
                  <c:v>0.21634164932632932</c:v>
                </c:pt>
                <c:pt idx="1818">
                  <c:v>0.21638070313366292</c:v>
                </c:pt>
                <c:pt idx="1819">
                  <c:v>0.21642124885011144</c:v>
                </c:pt>
                <c:pt idx="1820">
                  <c:v>0.21646157281619388</c:v>
                </c:pt>
                <c:pt idx="1821">
                  <c:v>0.2165000509636153</c:v>
                </c:pt>
                <c:pt idx="1822">
                  <c:v>0.21653456240141306</c:v>
                </c:pt>
                <c:pt idx="1823">
                  <c:v>0.21656420382542635</c:v>
                </c:pt>
                <c:pt idx="1824">
                  <c:v>0.21658929008142241</c:v>
                </c:pt>
                <c:pt idx="1825">
                  <c:v>0.21661203139299762</c:v>
                </c:pt>
                <c:pt idx="1826">
                  <c:v>0.21663545077389906</c:v>
                </c:pt>
                <c:pt idx="1827">
                  <c:v>0.21666234626442754</c:v>
                </c:pt>
                <c:pt idx="1828">
                  <c:v>0.21669452376272963</c:v>
                </c:pt>
                <c:pt idx="1829">
                  <c:v>0.21673153309009502</c:v>
                </c:pt>
                <c:pt idx="1830">
                  <c:v>0.21677098308957993</c:v>
                </c:pt>
                <c:pt idx="1831">
                  <c:v>0.21680894694160796</c:v>
                </c:pt>
                <c:pt idx="1832">
                  <c:v>0.21684172221073356</c:v>
                </c:pt>
                <c:pt idx="1833">
                  <c:v>0.2168669148013101</c:v>
                </c:pt>
                <c:pt idx="1834">
                  <c:v>0.21688393642900144</c:v>
                </c:pt>
                <c:pt idx="1835">
                  <c:v>0.21689418584757686</c:v>
                </c:pt>
                <c:pt idx="1836">
                  <c:v>0.21689982990381124</c:v>
                </c:pt>
                <c:pt idx="1837">
                  <c:v>0.21690290030120735</c:v>
                </c:pt>
                <c:pt idx="1838">
                  <c:v>0.21690430004840061</c:v>
                </c:pt>
                <c:pt idx="1839">
                  <c:v>0.21690366790394827</c:v>
                </c:pt>
                <c:pt idx="1840">
                  <c:v>0.21689933322391913</c:v>
                </c:pt>
                <c:pt idx="1841">
                  <c:v>0.21688953520036064</c:v>
                </c:pt>
                <c:pt idx="1842">
                  <c:v>0.21687350665224431</c:v>
                </c:pt>
                <c:pt idx="1843">
                  <c:v>0.21685179004205019</c:v>
                </c:pt>
                <c:pt idx="1844">
                  <c:v>0.21682686919965671</c:v>
                </c:pt>
                <c:pt idx="1845">
                  <c:v>0.21680167893187435</c:v>
                </c:pt>
                <c:pt idx="1846">
                  <c:v>0.21677955965063483</c:v>
                </c:pt>
                <c:pt idx="1847">
                  <c:v>0.21676263239024213</c:v>
                </c:pt>
                <c:pt idx="1848">
                  <c:v>0.21675148332845212</c:v>
                </c:pt>
                <c:pt idx="1849">
                  <c:v>0.21674511901259713</c:v>
                </c:pt>
                <c:pt idx="1850">
                  <c:v>0.21674177891251617</c:v>
                </c:pt>
                <c:pt idx="1851">
                  <c:v>0.21673943183052963</c:v>
                </c:pt>
                <c:pt idx="1852">
                  <c:v>0.21673694935377014</c:v>
                </c:pt>
                <c:pt idx="1853">
                  <c:v>0.21673401553589461</c:v>
                </c:pt>
                <c:pt idx="1854">
                  <c:v>0.21673144281960594</c:v>
                </c:pt>
                <c:pt idx="1855">
                  <c:v>0.21673017903473052</c:v>
                </c:pt>
                <c:pt idx="1856">
                  <c:v>0.21673166849586362</c:v>
                </c:pt>
                <c:pt idx="1857">
                  <c:v>0.21673636258860945</c:v>
                </c:pt>
                <c:pt idx="1858">
                  <c:v>0.21674426141688202</c:v>
                </c:pt>
                <c:pt idx="1859">
                  <c:v>0.21675432698908598</c:v>
                </c:pt>
                <c:pt idx="1860">
                  <c:v>0.21676488932017507</c:v>
                </c:pt>
                <c:pt idx="1861">
                  <c:v>0.21677427827458079</c:v>
                </c:pt>
                <c:pt idx="1862">
                  <c:v>0.21678100414074081</c:v>
                </c:pt>
                <c:pt idx="1863">
                  <c:v>0.21678447996474787</c:v>
                </c:pt>
                <c:pt idx="1864">
                  <c:v>0.2167846153870257</c:v>
                </c:pt>
                <c:pt idx="1865">
                  <c:v>0.21678267433841497</c:v>
                </c:pt>
                <c:pt idx="1866">
                  <c:v>0.2167805075967249</c:v>
                </c:pt>
                <c:pt idx="1867">
                  <c:v>0.2167805075967249</c:v>
                </c:pt>
                <c:pt idx="1868">
                  <c:v>0.21678443482399828</c:v>
                </c:pt>
                <c:pt idx="1869">
                  <c:v>0.21679400476790051</c:v>
                </c:pt>
                <c:pt idx="1870">
                  <c:v>0.216809669234934</c:v>
                </c:pt>
                <c:pt idx="1871">
                  <c:v>0.21683097742849583</c:v>
                </c:pt>
                <c:pt idx="1872">
                  <c:v>0.21685702721250483</c:v>
                </c:pt>
                <c:pt idx="1873">
                  <c:v>0.21688709701686443</c:v>
                </c:pt>
                <c:pt idx="1874">
                  <c:v>0.21692123283150494</c:v>
                </c:pt>
                <c:pt idx="1875">
                  <c:v>0.21696020331777804</c:v>
                </c:pt>
                <c:pt idx="1876">
                  <c:v>0.21700626796170713</c:v>
                </c:pt>
                <c:pt idx="1877">
                  <c:v>0.21706222952861626</c:v>
                </c:pt>
                <c:pt idx="1878">
                  <c:v>0.21713116385580516</c:v>
                </c:pt>
                <c:pt idx="1879">
                  <c:v>0.21721565269151993</c:v>
                </c:pt>
                <c:pt idx="1880">
                  <c:v>0.21731746776106792</c:v>
                </c:pt>
                <c:pt idx="1881">
                  <c:v>0.21743806792634729</c:v>
                </c:pt>
                <c:pt idx="1882">
                  <c:v>0.2175776497273752</c:v>
                </c:pt>
                <c:pt idx="1883">
                  <c:v>0.21773623146098747</c:v>
                </c:pt>
                <c:pt idx="1884">
                  <c:v>0.21791406022275722</c:v>
                </c:pt>
                <c:pt idx="1885">
                  <c:v>0.21811102380434982</c:v>
                </c:pt>
                <c:pt idx="1886">
                  <c:v>0.21832778243772105</c:v>
                </c:pt>
                <c:pt idx="1887">
                  <c:v>0.21856563486475228</c:v>
                </c:pt>
                <c:pt idx="1888">
                  <c:v>0.21882638448346953</c:v>
                </c:pt>
                <c:pt idx="1889">
                  <c:v>0.21911329469406909</c:v>
                </c:pt>
                <c:pt idx="1890">
                  <c:v>0.2194304139153907</c:v>
                </c:pt>
                <c:pt idx="1891">
                  <c:v>0.2197820353736662</c:v>
                </c:pt>
                <c:pt idx="1892">
                  <c:v>0.22017206424530872</c:v>
                </c:pt>
                <c:pt idx="1893">
                  <c:v>0.22060306295861759</c:v>
                </c:pt>
                <c:pt idx="1894">
                  <c:v>0.22107474295252755</c:v>
                </c:pt>
                <c:pt idx="1895">
                  <c:v>0.22158454352957252</c:v>
                </c:pt>
                <c:pt idx="1896">
                  <c:v>0.22212839408662571</c:v>
                </c:pt>
                <c:pt idx="1897">
                  <c:v>0.22270143406776693</c:v>
                </c:pt>
                <c:pt idx="1898">
                  <c:v>0.22329933339514169</c:v>
                </c:pt>
                <c:pt idx="1899">
                  <c:v>0.22391893572991989</c:v>
                </c:pt>
                <c:pt idx="1900">
                  <c:v>0.22455854060948194</c:v>
                </c:pt>
                <c:pt idx="1901">
                  <c:v>0.22521726867350306</c:v>
                </c:pt>
                <c:pt idx="1902">
                  <c:v>0.22589469854532812</c:v>
                </c:pt>
                <c:pt idx="1903">
                  <c:v>0.2265908701236013</c:v>
                </c:pt>
                <c:pt idx="1904">
                  <c:v>0.22730624194442278</c:v>
                </c:pt>
                <c:pt idx="1905">
                  <c:v>0.2280417873747394</c:v>
                </c:pt>
                <c:pt idx="1906">
                  <c:v>0.22879862801539447</c:v>
                </c:pt>
                <c:pt idx="1907">
                  <c:v>0.22957784948367249</c:v>
                </c:pt>
                <c:pt idx="1908">
                  <c:v>0.2303803152802964</c:v>
                </c:pt>
                <c:pt idx="1909">
                  <c:v>0.23120610520293866</c:v>
                </c:pt>
                <c:pt idx="1910">
                  <c:v>0.23205516266518861</c:v>
                </c:pt>
                <c:pt idx="1911">
                  <c:v>0.23292841773781864</c:v>
                </c:pt>
                <c:pt idx="1912">
                  <c:v>0.23382784423747244</c:v>
                </c:pt>
                <c:pt idx="1913">
                  <c:v>0.23475764752541922</c:v>
                </c:pt>
                <c:pt idx="1914">
                  <c:v>0.23572240424667018</c:v>
                </c:pt>
                <c:pt idx="1915">
                  <c:v>0.23672607701903187</c:v>
                </c:pt>
                <c:pt idx="1916">
                  <c:v>0.23776959447908991</c:v>
                </c:pt>
                <c:pt idx="1917">
                  <c:v>0.23885024674242344</c:v>
                </c:pt>
                <c:pt idx="1918">
                  <c:v>0.23996159154900237</c:v>
                </c:pt>
                <c:pt idx="1919">
                  <c:v>0.24109526490272676</c:v>
                </c:pt>
                <c:pt idx="1920">
                  <c:v>0.24224435034622577</c:v>
                </c:pt>
                <c:pt idx="1921">
                  <c:v>0.24340339527751992</c:v>
                </c:pt>
                <c:pt idx="1922">
                  <c:v>0.24456905471690132</c:v>
                </c:pt>
                <c:pt idx="1923">
                  <c:v>0.24573809250703676</c:v>
                </c:pt>
                <c:pt idx="1924">
                  <c:v>0.24690341525885035</c:v>
                </c:pt>
                <c:pt idx="1925">
                  <c:v>0.24805275966745916</c:v>
                </c:pt>
                <c:pt idx="1926">
                  <c:v>0.24916862708780446</c:v>
                </c:pt>
                <c:pt idx="1927">
                  <c:v>0.25022783600858506</c:v>
                </c:pt>
                <c:pt idx="1928">
                  <c:v>0.25120548245973967</c:v>
                </c:pt>
                <c:pt idx="1929">
                  <c:v>0.25207750629973186</c:v>
                </c:pt>
                <c:pt idx="1930">
                  <c:v>0.25281952699306492</c:v>
                </c:pt>
                <c:pt idx="1931">
                  <c:v>0.25340916606245006</c:v>
                </c:pt>
                <c:pt idx="1932">
                  <c:v>0.25382667697803513</c:v>
                </c:pt>
                <c:pt idx="1933">
                  <c:v>0.25405542906522133</c:v>
                </c:pt>
                <c:pt idx="1934">
                  <c:v>0.25408784371712839</c:v>
                </c:pt>
                <c:pt idx="1935">
                  <c:v>0.25392869575146598</c:v>
                </c:pt>
                <c:pt idx="1936">
                  <c:v>0.25359804531598301</c:v>
                </c:pt>
                <c:pt idx="1937">
                  <c:v>0.25312764532076987</c:v>
                </c:pt>
                <c:pt idx="1938">
                  <c:v>0.25255662178543342</c:v>
                </c:pt>
                <c:pt idx="1939">
                  <c:v>0.25192746276990491</c:v>
                </c:pt>
                <c:pt idx="1940">
                  <c:v>0.25127736748149393</c:v>
                </c:pt>
                <c:pt idx="1941">
                  <c:v>0.25063878461776584</c:v>
                </c:pt>
                <c:pt idx="1942">
                  <c:v>0.2500408551059366</c:v>
                </c:pt>
                <c:pt idx="1943">
                  <c:v>0.24950750517509684</c:v>
                </c:pt>
                <c:pt idx="1944">
                  <c:v>0.24906013495136109</c:v>
                </c:pt>
                <c:pt idx="1945">
                  <c:v>0.24871630985146892</c:v>
                </c:pt>
                <c:pt idx="1946">
                  <c:v>0.24848627306533549</c:v>
                </c:pt>
                <c:pt idx="1947">
                  <c:v>0.24837280528437705</c:v>
                </c:pt>
                <c:pt idx="1948">
                  <c:v>0.24837115470958421</c:v>
                </c:pt>
                <c:pt idx="1949">
                  <c:v>0.24847097721976624</c:v>
                </c:pt>
                <c:pt idx="1950">
                  <c:v>0.24865903212289969</c:v>
                </c:pt>
                <c:pt idx="1951">
                  <c:v>0.24892235837075655</c:v>
                </c:pt>
                <c:pt idx="1952">
                  <c:v>0.24925185031618896</c:v>
                </c:pt>
                <c:pt idx="1953">
                  <c:v>0.24964079343637408</c:v>
                </c:pt>
                <c:pt idx="1954">
                  <c:v>0.25008491217736278</c:v>
                </c:pt>
                <c:pt idx="1955">
                  <c:v>0.25058159435234023</c:v>
                </c:pt>
                <c:pt idx="1956">
                  <c:v>0.25112618328578079</c:v>
                </c:pt>
                <c:pt idx="1957">
                  <c:v>0.2517114715472773</c:v>
                </c:pt>
                <c:pt idx="1958">
                  <c:v>0.25232772676339216</c:v>
                </c:pt>
                <c:pt idx="1959">
                  <c:v>0.25296242157700238</c:v>
                </c:pt>
                <c:pt idx="1960">
                  <c:v>0.25360281134271473</c:v>
                </c:pt>
                <c:pt idx="1961">
                  <c:v>0.2542368149834065</c:v>
                </c:pt>
                <c:pt idx="1962">
                  <c:v>0.25485302016096961</c:v>
                </c:pt>
                <c:pt idx="1963">
                  <c:v>0.25544039544866642</c:v>
                </c:pt>
                <c:pt idx="1964">
                  <c:v>0.25598740983410712</c:v>
                </c:pt>
                <c:pt idx="1965">
                  <c:v>0.25648050545992068</c:v>
                </c:pt>
                <c:pt idx="1966">
                  <c:v>0.25690637744996342</c:v>
                </c:pt>
                <c:pt idx="1967">
                  <c:v>0.25725328221636296</c:v>
                </c:pt>
                <c:pt idx="1968">
                  <c:v>0.25751329570602849</c:v>
                </c:pt>
                <c:pt idx="1969">
                  <c:v>0.2576841784931117</c:v>
                </c:pt>
                <c:pt idx="1970">
                  <c:v>0.25776875215969236</c:v>
                </c:pt>
                <c:pt idx="1971">
                  <c:v>0.25777227435288413</c:v>
                </c:pt>
                <c:pt idx="1972">
                  <c:v>0.25769866149484716</c:v>
                </c:pt>
                <c:pt idx="1973">
                  <c:v>0.25754929153879874</c:v>
                </c:pt>
                <c:pt idx="1974">
                  <c:v>0.25732226033063005</c:v>
                </c:pt>
                <c:pt idx="1975">
                  <c:v>0.25701476780638061</c:v>
                </c:pt>
                <c:pt idx="1976">
                  <c:v>0.25662441198596425</c:v>
                </c:pt>
                <c:pt idx="1977">
                  <c:v>0.25615191053929781</c:v>
                </c:pt>
                <c:pt idx="1978">
                  <c:v>0.25560039461300793</c:v>
                </c:pt>
                <c:pt idx="1979">
                  <c:v>0.25497514378790626</c:v>
                </c:pt>
                <c:pt idx="1980">
                  <c:v>0.25428184112505031</c:v>
                </c:pt>
                <c:pt idx="1981">
                  <c:v>0.2535264629388157</c:v>
                </c:pt>
                <c:pt idx="1982">
                  <c:v>0.25271516958542778</c:v>
                </c:pt>
                <c:pt idx="1983">
                  <c:v>0.2518559105075267</c:v>
                </c:pt>
                <c:pt idx="1984">
                  <c:v>0.2509574214804276</c:v>
                </c:pt>
                <c:pt idx="1985">
                  <c:v>0.25002954914453884</c:v>
                </c:pt>
                <c:pt idx="1986">
                  <c:v>0.24908021683927767</c:v>
                </c:pt>
                <c:pt idx="1987">
                  <c:v>0.24811238334580904</c:v>
                </c:pt>
                <c:pt idx="1988">
                  <c:v>0.24712419203696273</c:v>
                </c:pt>
                <c:pt idx="1989">
                  <c:v>0.24610912187403527</c:v>
                </c:pt>
                <c:pt idx="1990">
                  <c:v>0.24505946501510928</c:v>
                </c:pt>
                <c:pt idx="1991">
                  <c:v>0.24396898973918463</c:v>
                </c:pt>
                <c:pt idx="1992">
                  <c:v>0.24283566055562639</c:v>
                </c:pt>
                <c:pt idx="1993">
                  <c:v>0.24166220941416233</c:v>
                </c:pt>
                <c:pt idx="1994">
                  <c:v>0.24045411699180402</c:v>
                </c:pt>
                <c:pt idx="1995">
                  <c:v>0.23921690914224941</c:v>
                </c:pt>
                <c:pt idx="1996">
                  <c:v>0.23795510922089474</c:v>
                </c:pt>
                <c:pt idx="1997">
                  <c:v>0.23667281622047237</c:v>
                </c:pt>
                <c:pt idx="1998">
                  <c:v>0.2353760171083788</c:v>
                </c:pt>
                <c:pt idx="1999">
                  <c:v>0.23407565670384006</c:v>
                </c:pt>
                <c:pt idx="2000">
                  <c:v>0.23278929451972324</c:v>
                </c:pt>
                <c:pt idx="2001">
                  <c:v>0.23153881341371513</c:v>
                </c:pt>
                <c:pt idx="2002">
                  <c:v>0.23034789941207584</c:v>
                </c:pt>
                <c:pt idx="2003">
                  <c:v>0.22923837070535741</c:v>
                </c:pt>
                <c:pt idx="2004">
                  <c:v>0.2282256484050354</c:v>
                </c:pt>
                <c:pt idx="2005">
                  <c:v>0.22732053273246927</c:v>
                </c:pt>
                <c:pt idx="2006">
                  <c:v>0.22653145130419056</c:v>
                </c:pt>
                <c:pt idx="2007">
                  <c:v>0.22586685644286902</c:v>
                </c:pt>
                <c:pt idx="2008">
                  <c:v>0.22533773496316584</c:v>
                </c:pt>
                <c:pt idx="2009">
                  <c:v>0.2249559206409078</c:v>
                </c:pt>
                <c:pt idx="2010">
                  <c:v>0.22472920901557619</c:v>
                </c:pt>
                <c:pt idx="2011">
                  <c:v>0.22465496714161276</c:v>
                </c:pt>
                <c:pt idx="2012">
                  <c:v>0.22471647436825154</c:v>
                </c:pt>
                <c:pt idx="2013">
                  <c:v>0.2248855951853484</c:v>
                </c:pt>
                <c:pt idx="2014">
                  <c:v>0.22512439848951221</c:v>
                </c:pt>
                <c:pt idx="2015">
                  <c:v>0.22539353732321926</c:v>
                </c:pt>
                <c:pt idx="2016">
                  <c:v>0.2256579132592072</c:v>
                </c:pt>
                <c:pt idx="2017">
                  <c:v>0.22588363524454552</c:v>
                </c:pt>
                <c:pt idx="2018">
                  <c:v>0.22604136000653746</c:v>
                </c:pt>
                <c:pt idx="2019">
                  <c:v>0.22610698410996682</c:v>
                </c:pt>
                <c:pt idx="2020">
                  <c:v>0.22606095857726732</c:v>
                </c:pt>
                <c:pt idx="2021">
                  <c:v>0.22589479074068525</c:v>
                </c:pt>
                <c:pt idx="2022">
                  <c:v>0.22561248810328266</c:v>
                </c:pt>
                <c:pt idx="2023">
                  <c:v>0.22523195115980205</c:v>
                </c:pt>
                <c:pt idx="2024">
                  <c:v>0.22478019731885907</c:v>
                </c:pt>
                <c:pt idx="2025">
                  <c:v>0.22428638216414837</c:v>
                </c:pt>
                <c:pt idx="2026">
                  <c:v>0.22377844806706332</c:v>
                </c:pt>
                <c:pt idx="2027">
                  <c:v>0.22327591846656852</c:v>
                </c:pt>
                <c:pt idx="2028">
                  <c:v>0.22279062941107136</c:v>
                </c:pt>
                <c:pt idx="2029">
                  <c:v>0.22232769020441895</c:v>
                </c:pt>
                <c:pt idx="2030">
                  <c:v>0.22188721270922135</c:v>
                </c:pt>
                <c:pt idx="2031">
                  <c:v>0.22146602628539563</c:v>
                </c:pt>
                <c:pt idx="2032">
                  <c:v>0.22105947094163075</c:v>
                </c:pt>
                <c:pt idx="2033">
                  <c:v>0.22066158503985128</c:v>
                </c:pt>
                <c:pt idx="2034">
                  <c:v>0.22026510992439557</c:v>
                </c:pt>
                <c:pt idx="2035">
                  <c:v>0.21986217710662187</c:v>
                </c:pt>
                <c:pt idx="2036">
                  <c:v>0.21944594667416412</c:v>
                </c:pt>
                <c:pt idx="2037">
                  <c:v>0.21901210136784571</c:v>
                </c:pt>
                <c:pt idx="2038">
                  <c:v>0.21856046770113152</c:v>
                </c:pt>
                <c:pt idx="2039">
                  <c:v>0.21809431623211545</c:v>
                </c:pt>
                <c:pt idx="2040">
                  <c:v>0.21761975463261624</c:v>
                </c:pt>
                <c:pt idx="2041">
                  <c:v>0.217143181051136</c:v>
                </c:pt>
                <c:pt idx="2042">
                  <c:v>0.21666870936740584</c:v>
                </c:pt>
                <c:pt idx="2043">
                  <c:v>0.21619876757757411</c:v>
                </c:pt>
                <c:pt idx="2044">
                  <c:v>0.21573469250059568</c:v>
                </c:pt>
                <c:pt idx="2045">
                  <c:v>0.21527862513932089</c:v>
                </c:pt>
                <c:pt idx="2046">
                  <c:v>0.21483579859914587</c:v>
                </c:pt>
                <c:pt idx="2047">
                  <c:v>0.21441434372411866</c:v>
                </c:pt>
                <c:pt idx="2048">
                  <c:v>0.21402290048976697</c:v>
                </c:pt>
                <c:pt idx="2049">
                  <c:v>0.21366779709055878</c:v>
                </c:pt>
                <c:pt idx="2050">
                  <c:v>0.21334993000137953</c:v>
                </c:pt>
                <c:pt idx="2051">
                  <c:v>0.21306554772136349</c:v>
                </c:pt>
                <c:pt idx="2052">
                  <c:v>0.21280689116355661</c:v>
                </c:pt>
                <c:pt idx="2053">
                  <c:v>0.21256631467351533</c:v>
                </c:pt>
                <c:pt idx="2054">
                  <c:v>0.21233748825213211</c:v>
                </c:pt>
                <c:pt idx="2055">
                  <c:v>0.21211757992414421</c:v>
                </c:pt>
                <c:pt idx="2056">
                  <c:v>0.21190599593368625</c:v>
                </c:pt>
                <c:pt idx="2057">
                  <c:v>0.2117040626440872</c:v>
                </c:pt>
                <c:pt idx="2058">
                  <c:v>0.21151234639500777</c:v>
                </c:pt>
                <c:pt idx="2059">
                  <c:v>0.2113304770824676</c:v>
                </c:pt>
                <c:pt idx="2060">
                  <c:v>0.21115634807193812</c:v>
                </c:pt>
                <c:pt idx="2061">
                  <c:v>0.21098794568019602</c:v>
                </c:pt>
                <c:pt idx="2062">
                  <c:v>0.21082463991704464</c:v>
                </c:pt>
                <c:pt idx="2063">
                  <c:v>0.21066856151090257</c:v>
                </c:pt>
                <c:pt idx="2064">
                  <c:v>0.21052486405900256</c:v>
                </c:pt>
                <c:pt idx="2065">
                  <c:v>0.21039976272535271</c:v>
                </c:pt>
                <c:pt idx="2066">
                  <c:v>0.2102994229790805</c:v>
                </c:pt>
                <c:pt idx="2067">
                  <c:v>0.21022831855136875</c:v>
                </c:pt>
                <c:pt idx="2068">
                  <c:v>0.21018790227442646</c:v>
                </c:pt>
                <c:pt idx="2069">
                  <c:v>0.21017674288700344</c:v>
                </c:pt>
                <c:pt idx="2070">
                  <c:v>0.21019185925755651</c:v>
                </c:pt>
                <c:pt idx="2071">
                  <c:v>0.21022983034427362</c:v>
                </c:pt>
                <c:pt idx="2072">
                  <c:v>0.21028754919741882</c:v>
                </c:pt>
                <c:pt idx="2073">
                  <c:v>0.21036266634153483</c:v>
                </c:pt>
                <c:pt idx="2074">
                  <c:v>0.21045278847805254</c:v>
                </c:pt>
                <c:pt idx="2075">
                  <c:v>0.21055445410331936</c:v>
                </c:pt>
                <c:pt idx="2076">
                  <c:v>0.2106616625907019</c:v>
                </c:pt>
                <c:pt idx="2077">
                  <c:v>0.21076667156543244</c:v>
                </c:pt>
                <c:pt idx="2078">
                  <c:v>0.21085905950403566</c:v>
                </c:pt>
                <c:pt idx="2079">
                  <c:v>0.21092839676018654</c:v>
                </c:pt>
                <c:pt idx="2080">
                  <c:v>0.21096603144075382</c:v>
                </c:pt>
                <c:pt idx="2081">
                  <c:v>0.21096469524240941</c:v>
                </c:pt>
                <c:pt idx="2082">
                  <c:v>0.21092015764988764</c:v>
                </c:pt>
                <c:pt idx="2083">
                  <c:v>0.21082935964727884</c:v>
                </c:pt>
                <c:pt idx="2084">
                  <c:v>0.2106900601392912</c:v>
                </c:pt>
                <c:pt idx="2085">
                  <c:v>0.21050097101326332</c:v>
                </c:pt>
                <c:pt idx="2086">
                  <c:v>0.21026353579971696</c:v>
                </c:pt>
                <c:pt idx="2087">
                  <c:v>0.20998485517900517</c:v>
                </c:pt>
                <c:pt idx="2088">
                  <c:v>0.2096780199679556</c:v>
                </c:pt>
                <c:pt idx="2089">
                  <c:v>0.20936154985554062</c:v>
                </c:pt>
                <c:pt idx="2090">
                  <c:v>0.20905466675859091</c:v>
                </c:pt>
                <c:pt idx="2091">
                  <c:v>0.20877073358425707</c:v>
                </c:pt>
                <c:pt idx="2092">
                  <c:v>0.20851590596183384</c:v>
                </c:pt>
                <c:pt idx="2093">
                  <c:v>0.20828955732508186</c:v>
                </c:pt>
                <c:pt idx="2094">
                  <c:v>0.20808819205044743</c:v>
                </c:pt>
                <c:pt idx="2095">
                  <c:v>0.20790806032722214</c:v>
                </c:pt>
                <c:pt idx="2096">
                  <c:v>0.20774732312093774</c:v>
                </c:pt>
                <c:pt idx="2097">
                  <c:v>0.20760520758670592</c:v>
                </c:pt>
                <c:pt idx="2098">
                  <c:v>0.20748112107452205</c:v>
                </c:pt>
                <c:pt idx="2099">
                  <c:v>0.20737319287450534</c:v>
                </c:pt>
                <c:pt idx="2100">
                  <c:v>0.20727752456025433</c:v>
                </c:pt>
                <c:pt idx="2101">
                  <c:v>0.20718858871573659</c:v>
                </c:pt>
                <c:pt idx="2102">
                  <c:v>0.20710024496861285</c:v>
                </c:pt>
                <c:pt idx="2103">
                  <c:v>0.20700772625740155</c:v>
                </c:pt>
                <c:pt idx="2104">
                  <c:v>0.20690834357111082</c:v>
                </c:pt>
                <c:pt idx="2105">
                  <c:v>0.2068021016254849</c:v>
                </c:pt>
                <c:pt idx="2106">
                  <c:v>0.2066907696036005</c:v>
                </c:pt>
                <c:pt idx="2107">
                  <c:v>0.2065767764862157</c:v>
                </c:pt>
                <c:pt idx="2108">
                  <c:v>0.2064623724763644</c:v>
                </c:pt>
                <c:pt idx="2109">
                  <c:v>0.20634892404354749</c:v>
                </c:pt>
                <c:pt idx="2110">
                  <c:v>0.20623717942661896</c:v>
                </c:pt>
                <c:pt idx="2111">
                  <c:v>0.20612788610951754</c:v>
                </c:pt>
                <c:pt idx="2112">
                  <c:v>0.20602165875006923</c:v>
                </c:pt>
                <c:pt idx="2113">
                  <c:v>0.20591911146098935</c:v>
                </c:pt>
                <c:pt idx="2114">
                  <c:v>0.20581997754978937</c:v>
                </c:pt>
                <c:pt idx="2115">
                  <c:v>0.20572306653369848</c:v>
                </c:pt>
                <c:pt idx="2116">
                  <c:v>0.20562582517241018</c:v>
                </c:pt>
                <c:pt idx="2117">
                  <c:v>0.20552570252330576</c:v>
                </c:pt>
                <c:pt idx="2118">
                  <c:v>0.20542089760768439</c:v>
                </c:pt>
                <c:pt idx="2119">
                  <c:v>0.20531088625431854</c:v>
                </c:pt>
                <c:pt idx="2120">
                  <c:v>0.20519716680046157</c:v>
                </c:pt>
                <c:pt idx="2121">
                  <c:v>0.20508237859792527</c:v>
                </c:pt>
                <c:pt idx="2122">
                  <c:v>0.20496929003456837</c:v>
                </c:pt>
                <c:pt idx="2123">
                  <c:v>0.20485917341369447</c:v>
                </c:pt>
                <c:pt idx="2124">
                  <c:v>0.20475158741021909</c:v>
                </c:pt>
                <c:pt idx="2125">
                  <c:v>0.20464525715132492</c:v>
                </c:pt>
                <c:pt idx="2126">
                  <c:v>0.20453912846230132</c:v>
                </c:pt>
                <c:pt idx="2127">
                  <c:v>0.2044333328269004</c:v>
                </c:pt>
                <c:pt idx="2128">
                  <c:v>0.20432944912931578</c:v>
                </c:pt>
                <c:pt idx="2129">
                  <c:v>0.20423006341301436</c:v>
                </c:pt>
                <c:pt idx="2130">
                  <c:v>0.20413762791983642</c:v>
                </c:pt>
                <c:pt idx="2131">
                  <c:v>0.20405310262283366</c:v>
                </c:pt>
                <c:pt idx="2132">
                  <c:v>0.20397578164571289</c:v>
                </c:pt>
                <c:pt idx="2133">
                  <c:v>0.20390298802389323</c:v>
                </c:pt>
                <c:pt idx="2134">
                  <c:v>0.20383182772827363</c:v>
                </c:pt>
                <c:pt idx="2135">
                  <c:v>0.20375975914139005</c:v>
                </c:pt>
                <c:pt idx="2136">
                  <c:v>0.20368503073299321</c:v>
                </c:pt>
                <c:pt idx="2137">
                  <c:v>0.20360742491943024</c:v>
                </c:pt>
                <c:pt idx="2138">
                  <c:v>0.20352698702886612</c:v>
                </c:pt>
                <c:pt idx="2139">
                  <c:v>0.20344459414190968</c:v>
                </c:pt>
                <c:pt idx="2140">
                  <c:v>0.20336103517658005</c:v>
                </c:pt>
                <c:pt idx="2141">
                  <c:v>0.20327731725132475</c:v>
                </c:pt>
                <c:pt idx="2142">
                  <c:v>0.20319484046242603</c:v>
                </c:pt>
                <c:pt idx="2143">
                  <c:v>0.20311565998139974</c:v>
                </c:pt>
                <c:pt idx="2144">
                  <c:v>0.20304178579970361</c:v>
                </c:pt>
                <c:pt idx="2145">
                  <c:v>0.20297513923933136</c:v>
                </c:pt>
                <c:pt idx="2146">
                  <c:v>0.20291597930723598</c:v>
                </c:pt>
                <c:pt idx="2147">
                  <c:v>0.2028634723267278</c:v>
                </c:pt>
                <c:pt idx="2148">
                  <c:v>0.20281547399705163</c:v>
                </c:pt>
                <c:pt idx="2149">
                  <c:v>0.20276940408735072</c:v>
                </c:pt>
                <c:pt idx="2150">
                  <c:v>0.2027237323881404</c:v>
                </c:pt>
                <c:pt idx="2151">
                  <c:v>0.20267854617056608</c:v>
                </c:pt>
                <c:pt idx="2152">
                  <c:v>0.20263594258305334</c:v>
                </c:pt>
                <c:pt idx="2153">
                  <c:v>0.20259893547394708</c:v>
                </c:pt>
                <c:pt idx="2154">
                  <c:v>0.20257079994746136</c:v>
                </c:pt>
                <c:pt idx="2155">
                  <c:v>0.20255301958417188</c:v>
                </c:pt>
                <c:pt idx="2156">
                  <c:v>0.20254559311232484</c:v>
                </c:pt>
                <c:pt idx="2157">
                  <c:v>0.20254664154771046</c:v>
                </c:pt>
                <c:pt idx="2158">
                  <c:v>0.20255371855276666</c:v>
                </c:pt>
                <c:pt idx="2159">
                  <c:v>0.20256472745652526</c:v>
                </c:pt>
                <c:pt idx="2160">
                  <c:v>0.20257870741904399</c:v>
                </c:pt>
                <c:pt idx="2161">
                  <c:v>0.20259544027833748</c:v>
                </c:pt>
                <c:pt idx="2162">
                  <c:v>0.2026154506536702</c:v>
                </c:pt>
                <c:pt idx="2163">
                  <c:v>0.2026383894452109</c:v>
                </c:pt>
                <c:pt idx="2164">
                  <c:v>0.20266329579078018</c:v>
                </c:pt>
                <c:pt idx="2165">
                  <c:v>0.20268846575947747</c:v>
                </c:pt>
                <c:pt idx="2166">
                  <c:v>0.20271197652704914</c:v>
                </c:pt>
                <c:pt idx="2167">
                  <c:v>0.20273299745456203</c:v>
                </c:pt>
                <c:pt idx="2168">
                  <c:v>0.20275205264640866</c:v>
                </c:pt>
                <c:pt idx="2169">
                  <c:v>0.20277102125948027</c:v>
                </c:pt>
                <c:pt idx="2170">
                  <c:v>0.20279274439856448</c:v>
                </c:pt>
                <c:pt idx="2171">
                  <c:v>0.20282023862139759</c:v>
                </c:pt>
                <c:pt idx="2172">
                  <c:v>0.20285503507757624</c:v>
                </c:pt>
                <c:pt idx="2173">
                  <c:v>0.2028972229625759</c:v>
                </c:pt>
                <c:pt idx="2174">
                  <c:v>0.2029453615034536</c:v>
                </c:pt>
                <c:pt idx="2175">
                  <c:v>0.2029971787022356</c:v>
                </c:pt>
                <c:pt idx="2176">
                  <c:v>0.203050532826687</c:v>
                </c:pt>
                <c:pt idx="2177">
                  <c:v>0.20310341235645019</c:v>
                </c:pt>
                <c:pt idx="2178">
                  <c:v>0.20315463597211575</c:v>
                </c:pt>
                <c:pt idx="2179">
                  <c:v>0.20320359057262311</c:v>
                </c:pt>
                <c:pt idx="2180">
                  <c:v>0.20325005661149814</c:v>
                </c:pt>
                <c:pt idx="2181">
                  <c:v>0.20329473345154075</c:v>
                </c:pt>
                <c:pt idx="2182">
                  <c:v>0.20333884594763579</c:v>
                </c:pt>
                <c:pt idx="2183">
                  <c:v>0.20338436353716932</c:v>
                </c:pt>
                <c:pt idx="2184">
                  <c:v>0.203433869331406</c:v>
                </c:pt>
                <c:pt idx="2185">
                  <c:v>0.20349016659651237</c:v>
                </c:pt>
                <c:pt idx="2186">
                  <c:v>0.20355549107674525</c:v>
                </c:pt>
                <c:pt idx="2187">
                  <c:v>0.20363089790124739</c:v>
                </c:pt>
                <c:pt idx="2188">
                  <c:v>0.20371591049174925</c:v>
                </c:pt>
                <c:pt idx="2189">
                  <c:v>0.20380794957683795</c:v>
                </c:pt>
                <c:pt idx="2190">
                  <c:v>0.2039031633099529</c:v>
                </c:pt>
                <c:pt idx="2191">
                  <c:v>0.20399721448307556</c:v>
                </c:pt>
                <c:pt idx="2192">
                  <c:v>0.20408655127914349</c:v>
                </c:pt>
                <c:pt idx="2193">
                  <c:v>0.20416976763204603</c:v>
                </c:pt>
                <c:pt idx="2194">
                  <c:v>0.20424760557581184</c:v>
                </c:pt>
                <c:pt idx="2195">
                  <c:v>0.20432181676323996</c:v>
                </c:pt>
                <c:pt idx="2196">
                  <c:v>0.20439389094623467</c:v>
                </c:pt>
                <c:pt idx="2197">
                  <c:v>0.20446483625682293</c:v>
                </c:pt>
                <c:pt idx="2198">
                  <c:v>0.20453447659862573</c:v>
                </c:pt>
                <c:pt idx="2199">
                  <c:v>0.20460228463613023</c:v>
                </c:pt>
                <c:pt idx="2200">
                  <c:v>0.20466760102784703</c:v>
                </c:pt>
                <c:pt idx="2201">
                  <c:v>0.20473042464784347</c:v>
                </c:pt>
                <c:pt idx="2202">
                  <c:v>0.20479132525844418</c:v>
                </c:pt>
                <c:pt idx="2203">
                  <c:v>0.20485096080775317</c:v>
                </c:pt>
                <c:pt idx="2204">
                  <c:v>0.20491003354463283</c:v>
                </c:pt>
                <c:pt idx="2205">
                  <c:v>0.20496893860086202</c:v>
                </c:pt>
                <c:pt idx="2206">
                  <c:v>0.20502732442615784</c:v>
                </c:pt>
                <c:pt idx="2207">
                  <c:v>0.20508492716435228</c:v>
                </c:pt>
                <c:pt idx="2208">
                  <c:v>0.20514165860942751</c:v>
                </c:pt>
                <c:pt idx="2209">
                  <c:v>0.20519839746624174</c:v>
                </c:pt>
                <c:pt idx="2210">
                  <c:v>0.20525624269199466</c:v>
                </c:pt>
                <c:pt idx="2211">
                  <c:v>0.20531699726514768</c:v>
                </c:pt>
                <c:pt idx="2212">
                  <c:v>0.20538158579483118</c:v>
                </c:pt>
                <c:pt idx="2213">
                  <c:v>0.20544939430064241</c:v>
                </c:pt>
                <c:pt idx="2214">
                  <c:v>0.20551840098360247</c:v>
                </c:pt>
                <c:pt idx="2215">
                  <c:v>0.20558495509923663</c:v>
                </c:pt>
                <c:pt idx="2216">
                  <c:v>0.20564531570057071</c:v>
                </c:pt>
                <c:pt idx="2217">
                  <c:v>0.20569644399658454</c:v>
                </c:pt>
                <c:pt idx="2218">
                  <c:v>0.20573688449381661</c:v>
                </c:pt>
                <c:pt idx="2219">
                  <c:v>0.2057674703958568</c:v>
                </c:pt>
                <c:pt idx="2220">
                  <c:v>0.20579114844384089</c:v>
                </c:pt>
                <c:pt idx="2221">
                  <c:v>0.20581280310486499</c:v>
                </c:pt>
                <c:pt idx="2222">
                  <c:v>0.20583714388065927</c:v>
                </c:pt>
                <c:pt idx="2223">
                  <c:v>0.20586870529025708</c:v>
                </c:pt>
                <c:pt idx="2224">
                  <c:v>0.20590951402735597</c:v>
                </c:pt>
                <c:pt idx="2225">
                  <c:v>0.20595891225658663</c:v>
                </c:pt>
                <c:pt idx="2226">
                  <c:v>0.20601483325345643</c:v>
                </c:pt>
                <c:pt idx="2227">
                  <c:v>0.20607384431784409</c:v>
                </c:pt>
                <c:pt idx="2228">
                  <c:v>0.20613303959000345</c:v>
                </c:pt>
                <c:pt idx="2229">
                  <c:v>0.20618959975326639</c:v>
                </c:pt>
                <c:pt idx="2230">
                  <c:v>0.20624154115750098</c:v>
                </c:pt>
                <c:pt idx="2231">
                  <c:v>0.2062874961964159</c:v>
                </c:pt>
                <c:pt idx="2232">
                  <c:v>0.20632706636760295</c:v>
                </c:pt>
                <c:pt idx="2233">
                  <c:v>0.20636104318874532</c:v>
                </c:pt>
                <c:pt idx="2234">
                  <c:v>0.20639123234814299</c:v>
                </c:pt>
                <c:pt idx="2235">
                  <c:v>0.20642076246131175</c:v>
                </c:pt>
                <c:pt idx="2236">
                  <c:v>0.20645263079127069</c:v>
                </c:pt>
                <c:pt idx="2237">
                  <c:v>0.20648965917384815</c:v>
                </c:pt>
                <c:pt idx="2238">
                  <c:v>0.20653334790876526</c:v>
                </c:pt>
                <c:pt idx="2239">
                  <c:v>0.20658312579947397</c:v>
                </c:pt>
                <c:pt idx="2240">
                  <c:v>0.20663696641559676</c:v>
                </c:pt>
                <c:pt idx="2241">
                  <c:v>0.20669085781102076</c:v>
                </c:pt>
                <c:pt idx="2242">
                  <c:v>0.20674083019460482</c:v>
                </c:pt>
                <c:pt idx="2243">
                  <c:v>0.20678357371519113</c:v>
                </c:pt>
                <c:pt idx="2244">
                  <c:v>0.2068174539214061</c:v>
                </c:pt>
                <c:pt idx="2245">
                  <c:v>0.2068428216915395</c:v>
                </c:pt>
                <c:pt idx="2246">
                  <c:v>0.20686271988385202</c:v>
                </c:pt>
                <c:pt idx="2247">
                  <c:v>0.2068815600325527</c:v>
                </c:pt>
                <c:pt idx="2248">
                  <c:v>0.20690366626082329</c:v>
                </c:pt>
                <c:pt idx="2249">
                  <c:v>0.20693234867318805</c:v>
                </c:pt>
                <c:pt idx="2250">
                  <c:v>0.20696862360584461</c:v>
                </c:pt>
                <c:pt idx="2251">
                  <c:v>0.20701134541670313</c:v>
                </c:pt>
                <c:pt idx="2252">
                  <c:v>0.20705835309133597</c:v>
                </c:pt>
                <c:pt idx="2253">
                  <c:v>0.20710744071351256</c:v>
                </c:pt>
                <c:pt idx="2254">
                  <c:v>0.20715715199948087</c:v>
                </c:pt>
                <c:pt idx="2255">
                  <c:v>0.2072068248201307</c:v>
                </c:pt>
                <c:pt idx="2256">
                  <c:v>0.20725672412883372</c:v>
                </c:pt>
                <c:pt idx="2257">
                  <c:v>0.20730707083464234</c:v>
                </c:pt>
                <c:pt idx="2258">
                  <c:v>0.20735768840652807</c:v>
                </c:pt>
                <c:pt idx="2259">
                  <c:v>0.20740738417031818</c:v>
                </c:pt>
                <c:pt idx="2260">
                  <c:v>0.20745381619560815</c:v>
                </c:pt>
                <c:pt idx="2261">
                  <c:v>0.20749455323067739</c:v>
                </c:pt>
                <c:pt idx="2262">
                  <c:v>0.20752764936192808</c:v>
                </c:pt>
                <c:pt idx="2263">
                  <c:v>0.20755252835475863</c:v>
                </c:pt>
                <c:pt idx="2264">
                  <c:v>0.20756963072703943</c:v>
                </c:pt>
                <c:pt idx="2265">
                  <c:v>0.20758059074088681</c:v>
                </c:pt>
                <c:pt idx="2266">
                  <c:v>0.20758708733127246</c:v>
                </c:pt>
                <c:pt idx="2267">
                  <c:v>0.20759013678476373</c:v>
                </c:pt>
                <c:pt idx="2268">
                  <c:v>0.20759049034597404</c:v>
                </c:pt>
                <c:pt idx="2269">
                  <c:v>0.20758832478807882</c:v>
                </c:pt>
                <c:pt idx="2270">
                  <c:v>0.20758372853771495</c:v>
                </c:pt>
                <c:pt idx="2271">
                  <c:v>0.20757679005959667</c:v>
                </c:pt>
                <c:pt idx="2272">
                  <c:v>0.20756821655185137</c:v>
                </c:pt>
                <c:pt idx="2273">
                  <c:v>0.20755827326257631</c:v>
                </c:pt>
                <c:pt idx="2274">
                  <c:v>0.20754704866734613</c:v>
                </c:pt>
                <c:pt idx="2275">
                  <c:v>0.20753427772873617</c:v>
                </c:pt>
                <c:pt idx="2276">
                  <c:v>0.20751920938794438</c:v>
                </c:pt>
                <c:pt idx="2277">
                  <c:v>0.20750149039505811</c:v>
                </c:pt>
                <c:pt idx="2278">
                  <c:v>0.20748081178634564</c:v>
                </c:pt>
                <c:pt idx="2279">
                  <c:v>0.20745858779823273</c:v>
                </c:pt>
                <c:pt idx="2280">
                  <c:v>0.20743663002432894</c:v>
                </c:pt>
                <c:pt idx="2281">
                  <c:v>0.20741785413644093</c:v>
                </c:pt>
                <c:pt idx="2282">
                  <c:v>0.20740455688097753</c:v>
                </c:pt>
                <c:pt idx="2283">
                  <c:v>0.20739801884487258</c:v>
                </c:pt>
                <c:pt idx="2284">
                  <c:v>0.20739757708922607</c:v>
                </c:pt>
                <c:pt idx="2285">
                  <c:v>0.20740172961004283</c:v>
                </c:pt>
                <c:pt idx="2286">
                  <c:v>0.20740795846571453</c:v>
                </c:pt>
                <c:pt idx="2287">
                  <c:v>0.20741409905627012</c:v>
                </c:pt>
                <c:pt idx="2288">
                  <c:v>0.20741864933405468</c:v>
                </c:pt>
                <c:pt idx="2289">
                  <c:v>0.20742134418124031</c:v>
                </c:pt>
                <c:pt idx="2290">
                  <c:v>0.20742253698779251</c:v>
                </c:pt>
                <c:pt idx="2291">
                  <c:v>0.20742289041258527</c:v>
                </c:pt>
                <c:pt idx="2292">
                  <c:v>0.20742244863163922</c:v>
                </c:pt>
                <c:pt idx="2293">
                  <c:v>0.20742103493563185</c:v>
                </c:pt>
                <c:pt idx="2294">
                  <c:v>0.20741776578124044</c:v>
                </c:pt>
                <c:pt idx="2295">
                  <c:v>0.20741171349279158</c:v>
                </c:pt>
                <c:pt idx="2296">
                  <c:v>0.20740225972194098</c:v>
                </c:pt>
                <c:pt idx="2297">
                  <c:v>0.2073890071186007</c:v>
                </c:pt>
                <c:pt idx="2298">
                  <c:v>0.20737248610608955</c:v>
                </c:pt>
                <c:pt idx="2299">
                  <c:v>0.2073534037936216</c:v>
                </c:pt>
                <c:pt idx="2300">
                  <c:v>0.2073322905453297</c:v>
                </c:pt>
                <c:pt idx="2301">
                  <c:v>0.20731025082255022</c:v>
                </c:pt>
                <c:pt idx="2302">
                  <c:v>0.20728803556055247</c:v>
                </c:pt>
                <c:pt idx="2303">
                  <c:v>0.2072666605163776</c:v>
                </c:pt>
                <c:pt idx="2304">
                  <c:v>0.20724758285307449</c:v>
                </c:pt>
                <c:pt idx="2305">
                  <c:v>0.20723221534484632</c:v>
                </c:pt>
                <c:pt idx="2306">
                  <c:v>0.20722197064145226</c:v>
                </c:pt>
                <c:pt idx="2307">
                  <c:v>0.20721742242387192</c:v>
                </c:pt>
                <c:pt idx="2308">
                  <c:v>0.2072179964681245</c:v>
                </c:pt>
                <c:pt idx="2309">
                  <c:v>0.20722219142992554</c:v>
                </c:pt>
                <c:pt idx="2310">
                  <c:v>0.20722740207048101</c:v>
                </c:pt>
                <c:pt idx="2311">
                  <c:v>0.20723093474370585</c:v>
                </c:pt>
                <c:pt idx="2312">
                  <c:v>0.20723084642652495</c:v>
                </c:pt>
                <c:pt idx="2313">
                  <c:v>0.20722696048834838</c:v>
                </c:pt>
                <c:pt idx="2314">
                  <c:v>0.2072206459129689</c:v>
                </c:pt>
                <c:pt idx="2315">
                  <c:v>0.20721472884174325</c:v>
                </c:pt>
                <c:pt idx="2316">
                  <c:v>0.20721203527632054</c:v>
                </c:pt>
                <c:pt idx="2317">
                  <c:v>0.2072145522139906</c:v>
                </c:pt>
                <c:pt idx="2318">
                  <c:v>0.20722232390306355</c:v>
                </c:pt>
                <c:pt idx="2319">
                  <c:v>0.20723314267906395</c:v>
                </c:pt>
                <c:pt idx="2320">
                  <c:v>0.20724369676514304</c:v>
                </c:pt>
                <c:pt idx="2321">
                  <c:v>0.20725054160242912</c:v>
                </c:pt>
                <c:pt idx="2322">
                  <c:v>0.20725093904790809</c:v>
                </c:pt>
                <c:pt idx="2323">
                  <c:v>0.20724440332399868</c:v>
                </c:pt>
                <c:pt idx="2324">
                  <c:v>0.20723287772622828</c:v>
                </c:pt>
                <c:pt idx="2325">
                  <c:v>0.20721963029053475</c:v>
                </c:pt>
                <c:pt idx="2326">
                  <c:v>0.2072085910694626</c:v>
                </c:pt>
                <c:pt idx="2327">
                  <c:v>0.20720249753962544</c:v>
                </c:pt>
                <c:pt idx="2328">
                  <c:v>0.20720302740839119</c:v>
                </c:pt>
                <c:pt idx="2329">
                  <c:v>0.20721013654352044</c:v>
                </c:pt>
                <c:pt idx="2330">
                  <c:v>0.2072225888494606</c:v>
                </c:pt>
                <c:pt idx="2331">
                  <c:v>0.20723861840719043</c:v>
                </c:pt>
                <c:pt idx="2332">
                  <c:v>0.20725628251688605</c:v>
                </c:pt>
                <c:pt idx="2333">
                  <c:v>0.20727363820439498</c:v>
                </c:pt>
                <c:pt idx="2334">
                  <c:v>0.20728891884947559</c:v>
                </c:pt>
                <c:pt idx="2335">
                  <c:v>0.20730110842007315</c:v>
                </c:pt>
                <c:pt idx="2336">
                  <c:v>0.20730989748941059</c:v>
                </c:pt>
                <c:pt idx="2337">
                  <c:v>0.20731577169019394</c:v>
                </c:pt>
                <c:pt idx="2338">
                  <c:v>0.20731974675835502</c:v>
                </c:pt>
                <c:pt idx="2339">
                  <c:v>0.20732301517498813</c:v>
                </c:pt>
                <c:pt idx="2340">
                  <c:v>0.20732641612111219</c:v>
                </c:pt>
                <c:pt idx="2341">
                  <c:v>0.20733021461190387</c:v>
                </c:pt>
                <c:pt idx="2342">
                  <c:v>0.20733392479777352</c:v>
                </c:pt>
                <c:pt idx="2343">
                  <c:v>0.20733653078060815</c:v>
                </c:pt>
                <c:pt idx="2344">
                  <c:v>0.20733688413541668</c:v>
                </c:pt>
                <c:pt idx="2345">
                  <c:v>0.20733405730499782</c:v>
                </c:pt>
                <c:pt idx="2346">
                  <c:v>0.20732721115131941</c:v>
                </c:pt>
                <c:pt idx="2347">
                  <c:v>0.20731630169718002</c:v>
                </c:pt>
                <c:pt idx="2348">
                  <c:v>0.20730141758029791</c:v>
                </c:pt>
                <c:pt idx="2349">
                  <c:v>0.20728273586473983</c:v>
                </c:pt>
                <c:pt idx="2350">
                  <c:v>0.20726030120216016</c:v>
                </c:pt>
                <c:pt idx="2351">
                  <c:v>0.2072342466509523</c:v>
                </c:pt>
                <c:pt idx="2352">
                  <c:v>0.20720483779821858</c:v>
                </c:pt>
                <c:pt idx="2353">
                  <c:v>0.20717313498939155</c:v>
                </c:pt>
                <c:pt idx="2354">
                  <c:v>0.2071409488504708</c:v>
                </c:pt>
                <c:pt idx="2355">
                  <c:v>0.20711101655747016</c:v>
                </c:pt>
                <c:pt idx="2356">
                  <c:v>0.20708576554879571</c:v>
                </c:pt>
                <c:pt idx="2357">
                  <c:v>0.20706766695285866</c:v>
                </c:pt>
                <c:pt idx="2358">
                  <c:v>0.20705720542553979</c:v>
                </c:pt>
                <c:pt idx="2359">
                  <c:v>0.2070534534623712</c:v>
                </c:pt>
                <c:pt idx="2360">
                  <c:v>0.20705376244634849</c:v>
                </c:pt>
                <c:pt idx="2361">
                  <c:v>0.20705521908805996</c:v>
                </c:pt>
                <c:pt idx="2362">
                  <c:v>0.20705491010304616</c:v>
                </c:pt>
                <c:pt idx="2363">
                  <c:v>0.2070509815984663</c:v>
                </c:pt>
                <c:pt idx="2364">
                  <c:v>0.20704374264939079</c:v>
                </c:pt>
                <c:pt idx="2365">
                  <c:v>0.20703429688509117</c:v>
                </c:pt>
                <c:pt idx="2366">
                  <c:v>0.20702445408760145</c:v>
                </c:pt>
                <c:pt idx="2367">
                  <c:v>0.20701584733987738</c:v>
                </c:pt>
                <c:pt idx="2368">
                  <c:v>0.20700865311239852</c:v>
                </c:pt>
                <c:pt idx="2369">
                  <c:v>0.20700207689828726</c:v>
                </c:pt>
                <c:pt idx="2370">
                  <c:v>0.20699483876431707</c:v>
                </c:pt>
                <c:pt idx="2371">
                  <c:v>0.20698534992995637</c:v>
                </c:pt>
                <c:pt idx="2372">
                  <c:v>0.20697343401301321</c:v>
                </c:pt>
                <c:pt idx="2373">
                  <c:v>0.2069595766541284</c:v>
                </c:pt>
                <c:pt idx="2374">
                  <c:v>0.20694563147818729</c:v>
                </c:pt>
                <c:pt idx="2375">
                  <c:v>0.20693358426581782</c:v>
                </c:pt>
                <c:pt idx="2376">
                  <c:v>0.20692471455382538</c:v>
                </c:pt>
                <c:pt idx="2377">
                  <c:v>0.20691911040132621</c:v>
                </c:pt>
                <c:pt idx="2378">
                  <c:v>0.20691522725145767</c:v>
                </c:pt>
                <c:pt idx="2379">
                  <c:v>0.20691077049724199</c:v>
                </c:pt>
                <c:pt idx="2380">
                  <c:v>0.20690344563422364</c:v>
                </c:pt>
                <c:pt idx="2381">
                  <c:v>0.20689144371609208</c:v>
                </c:pt>
                <c:pt idx="2382">
                  <c:v>0.20687423566218072</c:v>
                </c:pt>
                <c:pt idx="2383">
                  <c:v>0.20685296921450252</c:v>
                </c:pt>
                <c:pt idx="2384">
                  <c:v>0.20682936555936898</c:v>
                </c:pt>
                <c:pt idx="2385">
                  <c:v>0.20680567495624974</c:v>
                </c:pt>
                <c:pt idx="2386">
                  <c:v>0.20678370605460478</c:v>
                </c:pt>
                <c:pt idx="2387">
                  <c:v>0.20676500248405599</c:v>
                </c:pt>
                <c:pt idx="2388">
                  <c:v>0.20675004902949962</c:v>
                </c:pt>
                <c:pt idx="2389">
                  <c:v>0.206739109955213</c:v>
                </c:pt>
                <c:pt idx="2390">
                  <c:v>0.20673200852625812</c:v>
                </c:pt>
                <c:pt idx="2391">
                  <c:v>0.20672825937147149</c:v>
                </c:pt>
                <c:pt idx="2392">
                  <c:v>0.20672706847025363</c:v>
                </c:pt>
                <c:pt idx="2393">
                  <c:v>0.20672742132953342</c:v>
                </c:pt>
                <c:pt idx="2394">
                  <c:v>0.20672777418909966</c:v>
                </c:pt>
                <c:pt idx="2395">
                  <c:v>0.2067261863233088</c:v>
                </c:pt>
                <c:pt idx="2396">
                  <c:v>0.20672084937250529</c:v>
                </c:pt>
                <c:pt idx="2397">
                  <c:v>0.20671026387900976</c:v>
                </c:pt>
                <c:pt idx="2398">
                  <c:v>0.20669341583400086</c:v>
                </c:pt>
                <c:pt idx="2399">
                  <c:v>0.20667039416957006</c:v>
                </c:pt>
                <c:pt idx="2400">
                  <c:v>0.2066423023356741</c:v>
                </c:pt>
                <c:pt idx="2401">
                  <c:v>0.206610816945277</c:v>
                </c:pt>
                <c:pt idx="2402">
                  <c:v>0.20657801106763501</c:v>
                </c:pt>
                <c:pt idx="2403">
                  <c:v>0.20654578082432212</c:v>
                </c:pt>
                <c:pt idx="2404">
                  <c:v>0.20651588952177963</c:v>
                </c:pt>
                <c:pt idx="2405">
                  <c:v>0.20648939467420618</c:v>
                </c:pt>
                <c:pt idx="2406">
                  <c:v>0.20646625157922244</c:v>
                </c:pt>
                <c:pt idx="2407">
                  <c:v>0.20644681233246281</c:v>
                </c:pt>
                <c:pt idx="2408">
                  <c:v>0.20643063566345204</c:v>
                </c:pt>
                <c:pt idx="2409">
                  <c:v>0.20641728044802449</c:v>
                </c:pt>
                <c:pt idx="2410">
                  <c:v>0.20640679050078586</c:v>
                </c:pt>
                <c:pt idx="2411">
                  <c:v>0.20639876894738546</c:v>
                </c:pt>
                <c:pt idx="2412">
                  <c:v>0.20639308343057722</c:v>
                </c:pt>
                <c:pt idx="2413">
                  <c:v>0.20638916090810705</c:v>
                </c:pt>
                <c:pt idx="2414">
                  <c:v>0.20638567914817912</c:v>
                </c:pt>
                <c:pt idx="2415">
                  <c:v>0.20638131596944925</c:v>
                </c:pt>
                <c:pt idx="2416">
                  <c:v>0.20637386781613271</c:v>
                </c:pt>
                <c:pt idx="2417">
                  <c:v>0.20636210087564449</c:v>
                </c:pt>
                <c:pt idx="2418">
                  <c:v>0.20634495785129642</c:v>
                </c:pt>
                <c:pt idx="2419">
                  <c:v>0.20632323257413249</c:v>
                </c:pt>
                <c:pt idx="2420">
                  <c:v>0.20629895266803816</c:v>
                </c:pt>
                <c:pt idx="2421">
                  <c:v>0.20627520285723927</c:v>
                </c:pt>
                <c:pt idx="2422">
                  <c:v>0.20625475879131888</c:v>
                </c:pt>
                <c:pt idx="2423">
                  <c:v>0.20623863333204567</c:v>
                </c:pt>
                <c:pt idx="2424">
                  <c:v>0.20622647354562745</c:v>
                </c:pt>
                <c:pt idx="2425">
                  <c:v>0.20621647281702465</c:v>
                </c:pt>
                <c:pt idx="2426">
                  <c:v>0.20620638420961473</c:v>
                </c:pt>
                <c:pt idx="2427">
                  <c:v>0.20619493017960983</c:v>
                </c:pt>
                <c:pt idx="2428">
                  <c:v>0.20618158221040633</c:v>
                </c:pt>
                <c:pt idx="2429">
                  <c:v>0.20616819060076713</c:v>
                </c:pt>
                <c:pt idx="2430">
                  <c:v>0.20615770666824612</c:v>
                </c:pt>
                <c:pt idx="2431">
                  <c:v>0.20615325768093357</c:v>
                </c:pt>
                <c:pt idx="2432">
                  <c:v>0.20615739832112095</c:v>
                </c:pt>
                <c:pt idx="2433">
                  <c:v>0.2061705693433718</c:v>
                </c:pt>
                <c:pt idx="2434">
                  <c:v>0.20619140592345936</c:v>
                </c:pt>
                <c:pt idx="2435">
                  <c:v>0.20621664903932407</c:v>
                </c:pt>
                <c:pt idx="2436">
                  <c:v>0.20624268666984419</c:v>
                </c:pt>
                <c:pt idx="2437">
                  <c:v>0.20626652282375973</c:v>
                </c:pt>
                <c:pt idx="2438">
                  <c:v>0.20628674712995126</c:v>
                </c:pt>
                <c:pt idx="2439">
                  <c:v>0.20630274218285921</c:v>
                </c:pt>
                <c:pt idx="2440">
                  <c:v>0.20631530069508558</c:v>
                </c:pt>
                <c:pt idx="2441">
                  <c:v>0.20632481896732596</c:v>
                </c:pt>
                <c:pt idx="2442">
                  <c:v>0.20633151713580716</c:v>
                </c:pt>
                <c:pt idx="2443">
                  <c:v>0.20633499846154085</c:v>
                </c:pt>
                <c:pt idx="2444">
                  <c:v>0.20633513066433401</c:v>
                </c:pt>
                <c:pt idx="2445">
                  <c:v>0.20633239848145585</c:v>
                </c:pt>
                <c:pt idx="2446">
                  <c:v>0.20632794770421953</c:v>
                </c:pt>
                <c:pt idx="2447">
                  <c:v>0.20632362917188757</c:v>
                </c:pt>
                <c:pt idx="2448">
                  <c:v>0.20632204278304017</c:v>
                </c:pt>
                <c:pt idx="2449">
                  <c:v>0.20632481896732596</c:v>
                </c:pt>
                <c:pt idx="2450">
                  <c:v>0.20633288322232529</c:v>
                </c:pt>
                <c:pt idx="2451">
                  <c:v>0.20634632398009362</c:v>
                </c:pt>
                <c:pt idx="2452">
                  <c:v>0.20636430439829084</c:v>
                </c:pt>
                <c:pt idx="2453">
                  <c:v>0.20638567914817912</c:v>
                </c:pt>
                <c:pt idx="2454">
                  <c:v>0.2064095672268676</c:v>
                </c:pt>
                <c:pt idx="2455">
                  <c:v>0.20643526380422289</c:v>
                </c:pt>
                <c:pt idx="2456">
                  <c:v>0.20646268104009607</c:v>
                </c:pt>
                <c:pt idx="2457">
                  <c:v>0.20649181926028787</c:v>
                </c:pt>
                <c:pt idx="2458">
                  <c:v>0.20652228203153272</c:v>
                </c:pt>
                <c:pt idx="2459">
                  <c:v>0.20655332010604682</c:v>
                </c:pt>
                <c:pt idx="2460">
                  <c:v>0.20658369900593382</c:v>
                </c:pt>
                <c:pt idx="2461">
                  <c:v>0.20661236029356417</c:v>
                </c:pt>
                <c:pt idx="2462">
                  <c:v>0.20663846575841732</c:v>
                </c:pt>
                <c:pt idx="2463">
                  <c:v>0.2066616180325776</c:v>
                </c:pt>
                <c:pt idx="2464">
                  <c:v>0.20668164023248831</c:v>
                </c:pt>
                <c:pt idx="2465">
                  <c:v>0.20669897297032597</c:v>
                </c:pt>
                <c:pt idx="2466">
                  <c:v>0.20671313075802195</c:v>
                </c:pt>
                <c:pt idx="2467">
                  <c:v>0.20672380453550782</c:v>
                </c:pt>
                <c:pt idx="2468">
                  <c:v>0.20673046475272044</c:v>
                </c:pt>
                <c:pt idx="2469">
                  <c:v>0.20673324354903949</c:v>
                </c:pt>
                <c:pt idx="2470">
                  <c:v>0.20673253782130591</c:v>
                </c:pt>
                <c:pt idx="2471">
                  <c:v>0.20672967081418064</c:v>
                </c:pt>
                <c:pt idx="2472">
                  <c:v>0.20672675971861915</c:v>
                </c:pt>
                <c:pt idx="2473">
                  <c:v>0.20672605400142158</c:v>
                </c:pt>
                <c:pt idx="2474">
                  <c:v>0.20672989135251846</c:v>
                </c:pt>
                <c:pt idx="2475">
                  <c:v>0.20674008034582708</c:v>
                </c:pt>
                <c:pt idx="2476">
                  <c:v>0.20675825351603799</c:v>
                </c:pt>
                <c:pt idx="2477">
                  <c:v>0.20678525001740972</c:v>
                </c:pt>
                <c:pt idx="2478">
                  <c:v>0.20682102737849101</c:v>
                </c:pt>
                <c:pt idx="2479">
                  <c:v>0.20686399939969841</c:v>
                </c:pt>
                <c:pt idx="2480">
                  <c:v>0.20691147651466296</c:v>
                </c:pt>
                <c:pt idx="2481">
                  <c:v>0.20695984144028184</c:v>
                </c:pt>
                <c:pt idx="2482">
                  <c:v>0.20700481329743142</c:v>
                </c:pt>
                <c:pt idx="2483">
                  <c:v>0.20704316883541801</c:v>
                </c:pt>
                <c:pt idx="2484">
                  <c:v>0.20707380273380399</c:v>
                </c:pt>
                <c:pt idx="2485">
                  <c:v>0.20709812599897354</c:v>
                </c:pt>
                <c:pt idx="2486">
                  <c:v>0.20711909542444201</c:v>
                </c:pt>
                <c:pt idx="2487">
                  <c:v>0.20714037490804965</c:v>
                </c:pt>
                <c:pt idx="2488">
                  <c:v>0.2071657615480314</c:v>
                </c:pt>
                <c:pt idx="2489">
                  <c:v>0.2071970222669009</c:v>
                </c:pt>
                <c:pt idx="2490">
                  <c:v>0.20723451160462308</c:v>
                </c:pt>
                <c:pt idx="2491">
                  <c:v>0.20727659713126495</c:v>
                </c:pt>
                <c:pt idx="2492">
                  <c:v>0.20731996759654187</c:v>
                </c:pt>
                <c:pt idx="2493">
                  <c:v>0.20736029453196042</c:v>
                </c:pt>
                <c:pt idx="2494">
                  <c:v>0.2073927178067721</c:v>
                </c:pt>
                <c:pt idx="2495">
                  <c:v>0.20741493842431408</c:v>
                </c:pt>
                <c:pt idx="2496">
                  <c:v>0.20742801510440084</c:v>
                </c:pt>
                <c:pt idx="2497">
                  <c:v>0.20743609987047545</c:v>
                </c:pt>
                <c:pt idx="2498">
                  <c:v>0.20744506839362226</c:v>
                </c:pt>
                <c:pt idx="2499">
                  <c:v>0.20746026670792067</c:v>
                </c:pt>
                <c:pt idx="2500">
                  <c:v>0.20748469999658253</c:v>
                </c:pt>
                <c:pt idx="2501">
                  <c:v>0.20751916520003039</c:v>
                </c:pt>
                <c:pt idx="2502">
                  <c:v>0.20756251570482226</c:v>
                </c:pt>
                <c:pt idx="2503">
                  <c:v>0.20761280947995658</c:v>
                </c:pt>
                <c:pt idx="2504">
                  <c:v>0.20766713153164101</c:v>
                </c:pt>
                <c:pt idx="2505">
                  <c:v>0.20772230034113709</c:v>
                </c:pt>
                <c:pt idx="2506">
                  <c:v>0.20777513281330157</c:v>
                </c:pt>
                <c:pt idx="2507">
                  <c:v>0.20782346136384727</c:v>
                </c:pt>
                <c:pt idx="2508">
                  <c:v>0.20786586934357892</c:v>
                </c:pt>
                <c:pt idx="2509">
                  <c:v>0.20790217810982231</c:v>
                </c:pt>
                <c:pt idx="2510">
                  <c:v>0.20793340342301098</c:v>
                </c:pt>
                <c:pt idx="2511">
                  <c:v>0.20796153466430739</c:v>
                </c:pt>
                <c:pt idx="2512">
                  <c:v>0.20798913689852189</c:v>
                </c:pt>
                <c:pt idx="2513">
                  <c:v>0.20801899705993449</c:v>
                </c:pt>
                <c:pt idx="2514">
                  <c:v>0.20805403560054653</c:v>
                </c:pt>
                <c:pt idx="2515">
                  <c:v>0.2080971740500655</c:v>
                </c:pt>
                <c:pt idx="2516">
                  <c:v>0.20815076018351225</c:v>
                </c:pt>
                <c:pt idx="2517">
                  <c:v>0.20821670099841422</c:v>
                </c:pt>
                <c:pt idx="2518">
                  <c:v>0.2082954890586089</c:v>
                </c:pt>
                <c:pt idx="2519">
                  <c:v>0.20838664431644199</c:v>
                </c:pt>
                <c:pt idx="2520">
                  <c:v>0.20848760592991661</c:v>
                </c:pt>
                <c:pt idx="2521">
                  <c:v>0.2085954127890593</c:v>
                </c:pt>
                <c:pt idx="2522">
                  <c:v>0.20870563908462475</c:v>
                </c:pt>
                <c:pt idx="2523">
                  <c:v>0.20881336712803727</c:v>
                </c:pt>
                <c:pt idx="2524">
                  <c:v>0.20891438367311871</c:v>
                </c:pt>
                <c:pt idx="2525">
                  <c:v>0.20900460479399358</c:v>
                </c:pt>
                <c:pt idx="2526">
                  <c:v>0.20908131857272522</c:v>
                </c:pt>
                <c:pt idx="2527">
                  <c:v>0.20914336465537714</c:v>
                </c:pt>
                <c:pt idx="2528">
                  <c:v>0.20919122469462664</c:v>
                </c:pt>
                <c:pt idx="2529">
                  <c:v>0.20922689028500924</c:v>
                </c:pt>
                <c:pt idx="2530">
                  <c:v>0.20925328648227787</c:v>
                </c:pt>
                <c:pt idx="2531">
                  <c:v>0.20927373909285901</c:v>
                </c:pt>
                <c:pt idx="2532">
                  <c:v>0.20929126433021455</c:v>
                </c:pt>
                <c:pt idx="2533">
                  <c:v>0.20930812471968202</c:v>
                </c:pt>
                <c:pt idx="2534">
                  <c:v>0.20932582883312373</c:v>
                </c:pt>
                <c:pt idx="2535">
                  <c:v>0.20934486488809717</c:v>
                </c:pt>
                <c:pt idx="2536">
                  <c:v>0.20936470054634354</c:v>
                </c:pt>
                <c:pt idx="2537">
                  <c:v>0.20938325014717135</c:v>
                </c:pt>
                <c:pt idx="2538">
                  <c:v>0.20939798388751824</c:v>
                </c:pt>
                <c:pt idx="2539">
                  <c:v>0.20940557284640532</c:v>
                </c:pt>
                <c:pt idx="2540">
                  <c:v>0.20940255499891897</c:v>
                </c:pt>
                <c:pt idx="2541">
                  <c:v>0.20938684477868713</c:v>
                </c:pt>
                <c:pt idx="2542">
                  <c:v>0.2093586210648713</c:v>
                </c:pt>
                <c:pt idx="2543">
                  <c:v>0.20931961678130523</c:v>
                </c:pt>
                <c:pt idx="2544">
                  <c:v>0.20927258555773826</c:v>
                </c:pt>
                <c:pt idx="2545">
                  <c:v>0.20922023603469914</c:v>
                </c:pt>
                <c:pt idx="2546">
                  <c:v>0.20916345724546509</c:v>
                </c:pt>
                <c:pt idx="2547">
                  <c:v>0.20910154133999487</c:v>
                </c:pt>
                <c:pt idx="2548">
                  <c:v>0.20903351498538797</c:v>
                </c:pt>
                <c:pt idx="2549">
                  <c:v>0.20895880470336642</c:v>
                </c:pt>
                <c:pt idx="2550">
                  <c:v>0.20887883238938049</c:v>
                </c:pt>
                <c:pt idx="2551">
                  <c:v>0.20879688047968142</c:v>
                </c:pt>
                <c:pt idx="2552">
                  <c:v>0.20871826727511739</c:v>
                </c:pt>
                <c:pt idx="2553">
                  <c:v>0.20864764274312592</c:v>
                </c:pt>
                <c:pt idx="2554">
                  <c:v>0.20858792656733788</c:v>
                </c:pt>
                <c:pt idx="2555">
                  <c:v>0.20853915854181643</c:v>
                </c:pt>
                <c:pt idx="2556">
                  <c:v>0.20849836769658642</c:v>
                </c:pt>
                <c:pt idx="2557">
                  <c:v>0.20846010484881666</c:v>
                </c:pt>
                <c:pt idx="2558">
                  <c:v>0.20841830299815861</c:v>
                </c:pt>
                <c:pt idx="2559">
                  <c:v>0.20836853570253361</c:v>
                </c:pt>
                <c:pt idx="2560">
                  <c:v>0.20830912349951808</c:v>
                </c:pt>
                <c:pt idx="2561">
                  <c:v>0.20824241620408862</c:v>
                </c:pt>
                <c:pt idx="2562">
                  <c:v>0.20817341791163596</c:v>
                </c:pt>
                <c:pt idx="2563">
                  <c:v>0.20810766065904845</c:v>
                </c:pt>
                <c:pt idx="2564">
                  <c:v>0.20804934593504149</c:v>
                </c:pt>
                <c:pt idx="2565">
                  <c:v>0.20800015174130332</c:v>
                </c:pt>
                <c:pt idx="2566">
                  <c:v>0.20795989804846166</c:v>
                </c:pt>
                <c:pt idx="2567">
                  <c:v>0.20792769778030423</c:v>
                </c:pt>
                <c:pt idx="2568">
                  <c:v>0.20790160316051615</c:v>
                </c:pt>
                <c:pt idx="2569">
                  <c:v>0.20788046324530579</c:v>
                </c:pt>
                <c:pt idx="2570">
                  <c:v>0.20786281795338885</c:v>
                </c:pt>
                <c:pt idx="2571">
                  <c:v>0.20784778243076302</c:v>
                </c:pt>
                <c:pt idx="2572">
                  <c:v>0.20783433934541901</c:v>
                </c:pt>
                <c:pt idx="2573">
                  <c:v>0.20782248854949997</c:v>
                </c:pt>
                <c:pt idx="2574">
                  <c:v>0.20781205304174716</c:v>
                </c:pt>
                <c:pt idx="2575">
                  <c:v>0.20780347488840883</c:v>
                </c:pt>
                <c:pt idx="2576">
                  <c:v>0.20779697506030953</c:v>
                </c:pt>
                <c:pt idx="2577">
                  <c:v>0.2077927745428772</c:v>
                </c:pt>
                <c:pt idx="2578">
                  <c:v>0.20779082905383245</c:v>
                </c:pt>
                <c:pt idx="2579">
                  <c:v>0.20779056376054711</c:v>
                </c:pt>
                <c:pt idx="2580">
                  <c:v>0.20779135964088941</c:v>
                </c:pt>
                <c:pt idx="2581">
                  <c:v>0.20779259767987673</c:v>
                </c:pt>
                <c:pt idx="2582">
                  <c:v>0.20779396837001501</c:v>
                </c:pt>
                <c:pt idx="2583">
                  <c:v>0.20779525063244769</c:v>
                </c:pt>
                <c:pt idx="2584">
                  <c:v>0.20779701927649846</c:v>
                </c:pt>
                <c:pt idx="2585">
                  <c:v>0.20779962803962088</c:v>
                </c:pt>
                <c:pt idx="2586">
                  <c:v>0.20780351910525946</c:v>
                </c:pt>
                <c:pt idx="2587">
                  <c:v>0.20780900202965041</c:v>
                </c:pt>
                <c:pt idx="2588">
                  <c:v>0.20781594421871002</c:v>
                </c:pt>
                <c:pt idx="2589">
                  <c:v>0.20782443418037372</c:v>
                </c:pt>
                <c:pt idx="2590">
                  <c:v>0.20783451622541943</c:v>
                </c:pt>
                <c:pt idx="2591">
                  <c:v>0.20784601357997007</c:v>
                </c:pt>
                <c:pt idx="2592">
                  <c:v>0.2078578650178538</c:v>
                </c:pt>
                <c:pt idx="2593">
                  <c:v>0.20786865541421556</c:v>
                </c:pt>
                <c:pt idx="2594">
                  <c:v>0.20787648304165335</c:v>
                </c:pt>
                <c:pt idx="2595">
                  <c:v>0.20787971142626588</c:v>
                </c:pt>
                <c:pt idx="2596">
                  <c:v>0.20787811934318384</c:v>
                </c:pt>
                <c:pt idx="2597">
                  <c:v>0.20787267977002261</c:v>
                </c:pt>
                <c:pt idx="2598">
                  <c:v>0.20786529444233853</c:v>
                </c:pt>
                <c:pt idx="2599">
                  <c:v>0.20785848413170666</c:v>
                </c:pt>
                <c:pt idx="2600">
                  <c:v>0.20785401768726636</c:v>
                </c:pt>
                <c:pt idx="2601">
                  <c:v>0.20785335435785141</c:v>
                </c:pt>
                <c:pt idx="2602">
                  <c:v>0.20785675945959753</c:v>
                </c:pt>
                <c:pt idx="2603">
                  <c:v>0.20786387930406663</c:v>
                </c:pt>
                <c:pt idx="2604">
                  <c:v>0.20787334312895572</c:v>
                </c:pt>
                <c:pt idx="2605">
                  <c:v>0.20788413390989519</c:v>
                </c:pt>
                <c:pt idx="2606">
                  <c:v>0.2078957210305728</c:v>
                </c:pt>
                <c:pt idx="2607">
                  <c:v>0.20790867951263553</c:v>
                </c:pt>
                <c:pt idx="2608">
                  <c:v>0.20792371714373742</c:v>
                </c:pt>
                <c:pt idx="2609">
                  <c:v>0.20794229375987833</c:v>
                </c:pt>
                <c:pt idx="2610">
                  <c:v>0.20796480791450161</c:v>
                </c:pt>
                <c:pt idx="2611">
                  <c:v>0.20799090633234335</c:v>
                </c:pt>
                <c:pt idx="2612">
                  <c:v>0.20801917401515829</c:v>
                </c:pt>
                <c:pt idx="2613">
                  <c:v>0.20804793019691609</c:v>
                </c:pt>
                <c:pt idx="2614">
                  <c:v>0.20807491849949461</c:v>
                </c:pt>
                <c:pt idx="2615">
                  <c:v>0.20809881118331136</c:v>
                </c:pt>
                <c:pt idx="2616">
                  <c:v>0.2081188555041949</c:v>
                </c:pt>
                <c:pt idx="2617">
                  <c:v>0.20813487392677416</c:v>
                </c:pt>
                <c:pt idx="2618">
                  <c:v>0.20814792805061028</c:v>
                </c:pt>
                <c:pt idx="2619">
                  <c:v>0.20815903542765685</c:v>
                </c:pt>
                <c:pt idx="2620">
                  <c:v>0.20816987756369515</c:v>
                </c:pt>
                <c:pt idx="2621">
                  <c:v>0.20818244592951834</c:v>
                </c:pt>
                <c:pt idx="2622">
                  <c:v>0.20819833392654169</c:v>
                </c:pt>
                <c:pt idx="2623">
                  <c:v>0.20821913524695806</c:v>
                </c:pt>
                <c:pt idx="2624">
                  <c:v>0.20824551452441847</c:v>
                </c:pt>
                <c:pt idx="2625">
                  <c:v>0.2082771629195202</c:v>
                </c:pt>
                <c:pt idx="2626">
                  <c:v>0.20831266498277184</c:v>
                </c:pt>
                <c:pt idx="2627">
                  <c:v>0.20834998511818165</c:v>
                </c:pt>
                <c:pt idx="2628">
                  <c:v>0.20838717563191939</c:v>
                </c:pt>
                <c:pt idx="2629">
                  <c:v>0.20842233245047997</c:v>
                </c:pt>
                <c:pt idx="2630">
                  <c:v>0.20845492368066459</c:v>
                </c:pt>
                <c:pt idx="2631">
                  <c:v>0.20848543589404872</c:v>
                </c:pt>
                <c:pt idx="2632">
                  <c:v>0.20851426725553895</c:v>
                </c:pt>
                <c:pt idx="2633">
                  <c:v>0.20854217039562856</c:v>
                </c:pt>
                <c:pt idx="2634">
                  <c:v>0.2085681706491696</c:v>
                </c:pt>
                <c:pt idx="2635">
                  <c:v>0.20859120454203245</c:v>
                </c:pt>
                <c:pt idx="2636">
                  <c:v>0.20860932244305413</c:v>
                </c:pt>
                <c:pt idx="2637">
                  <c:v>0.20862150483081315</c:v>
                </c:pt>
                <c:pt idx="2638">
                  <c:v>0.20862766260409998</c:v>
                </c:pt>
                <c:pt idx="2639">
                  <c:v>0.20862912453432375</c:v>
                </c:pt>
                <c:pt idx="2640">
                  <c:v>0.20862868152464525</c:v>
                </c:pt>
                <c:pt idx="2641">
                  <c:v>0.20862943464136735</c:v>
                </c:pt>
                <c:pt idx="2642">
                  <c:v>0.20863461789188015</c:v>
                </c:pt>
                <c:pt idx="2643">
                  <c:v>0.20864573772348743</c:v>
                </c:pt>
                <c:pt idx="2644">
                  <c:v>0.2086629718099467</c:v>
                </c:pt>
                <c:pt idx="2645">
                  <c:v>0.20868565627730412</c:v>
                </c:pt>
                <c:pt idx="2646">
                  <c:v>0.20871179805095813</c:v>
                </c:pt>
                <c:pt idx="2647">
                  <c:v>0.20874055581956658</c:v>
                </c:pt>
                <c:pt idx="2648">
                  <c:v>0.20877153126287135</c:v>
                </c:pt>
                <c:pt idx="2649">
                  <c:v>0.20880521236352961</c:v>
                </c:pt>
                <c:pt idx="2650">
                  <c:v>0.20884270781906916</c:v>
                </c:pt>
                <c:pt idx="2651">
                  <c:v>0.20888530410217016</c:v>
                </c:pt>
                <c:pt idx="2652">
                  <c:v>0.20893309137755051</c:v>
                </c:pt>
                <c:pt idx="2653">
                  <c:v>0.20898500726179586</c:v>
                </c:pt>
                <c:pt idx="2654">
                  <c:v>0.20903892477482838</c:v>
                </c:pt>
                <c:pt idx="2655">
                  <c:v>0.20909151853500846</c:v>
                </c:pt>
                <c:pt idx="2656">
                  <c:v>0.20913959462615367</c:v>
                </c:pt>
                <c:pt idx="2657">
                  <c:v>0.20918044574555178</c:v>
                </c:pt>
                <c:pt idx="2658">
                  <c:v>0.20921251723206807</c:v>
                </c:pt>
                <c:pt idx="2659">
                  <c:v>0.20923549659994994</c:v>
                </c:pt>
                <c:pt idx="2660">
                  <c:v>0.2092506246081372</c:v>
                </c:pt>
                <c:pt idx="2661">
                  <c:v>0.20925998560439646</c:v>
                </c:pt>
                <c:pt idx="2662">
                  <c:v>0.20926690666027753</c:v>
                </c:pt>
                <c:pt idx="2663">
                  <c:v>0.20927440459528374</c:v>
                </c:pt>
                <c:pt idx="2664">
                  <c:v>0.20928496403688462</c:v>
                </c:pt>
                <c:pt idx="2665">
                  <c:v>0.2093000050293608</c:v>
                </c:pt>
                <c:pt idx="2666">
                  <c:v>0.20931912869528452</c:v>
                </c:pt>
                <c:pt idx="2667">
                  <c:v>0.20934149247255412</c:v>
                </c:pt>
                <c:pt idx="2668">
                  <c:v>0.20936567682137192</c:v>
                </c:pt>
                <c:pt idx="2669">
                  <c:v>0.20939066133360146</c:v>
                </c:pt>
                <c:pt idx="2670">
                  <c:v>0.20941529223304173</c:v>
                </c:pt>
                <c:pt idx="2671">
                  <c:v>0.20943903685490733</c:v>
                </c:pt>
                <c:pt idx="2672">
                  <c:v>0.20946020838825491</c:v>
                </c:pt>
                <c:pt idx="2673">
                  <c:v>0.20947738605106619</c:v>
                </c:pt>
                <c:pt idx="2674">
                  <c:v>0.20948821676135526</c:v>
                </c:pt>
                <c:pt idx="2675">
                  <c:v>0.20949110203711646</c:v>
                </c:pt>
                <c:pt idx="2676">
                  <c:v>0.2094851095627413</c:v>
                </c:pt>
                <c:pt idx="2677">
                  <c:v>0.20947103867015954</c:v>
                </c:pt>
                <c:pt idx="2678">
                  <c:v>0.20945079869045863</c:v>
                </c:pt>
                <c:pt idx="2679">
                  <c:v>0.20942763039789086</c:v>
                </c:pt>
                <c:pt idx="2680">
                  <c:v>0.20940437458092248</c:v>
                </c:pt>
                <c:pt idx="2681">
                  <c:v>0.20938338328114142</c:v>
                </c:pt>
                <c:pt idx="2682">
                  <c:v>0.20936589870236616</c:v>
                </c:pt>
                <c:pt idx="2683">
                  <c:v>0.20935174292201869</c:v>
                </c:pt>
                <c:pt idx="2684">
                  <c:v>0.20933918504542898</c:v>
                </c:pt>
                <c:pt idx="2685">
                  <c:v>0.20932631692667464</c:v>
                </c:pt>
                <c:pt idx="2686">
                  <c:v>0.2093110087992292</c:v>
                </c:pt>
                <c:pt idx="2687">
                  <c:v>0.20929246228365389</c:v>
                </c:pt>
                <c:pt idx="2688">
                  <c:v>0.20927023413025042</c:v>
                </c:pt>
                <c:pt idx="2689">
                  <c:v>0.2092453009088005</c:v>
                </c:pt>
                <c:pt idx="2690">
                  <c:v>0.20921890519687186</c:v>
                </c:pt>
                <c:pt idx="2691">
                  <c:v>0.20919237801366358</c:v>
                </c:pt>
                <c:pt idx="2692">
                  <c:v>0.20916665085533476</c:v>
                </c:pt>
                <c:pt idx="2693">
                  <c:v>0.20914150181331742</c:v>
                </c:pt>
                <c:pt idx="2694">
                  <c:v>0.20911613247400324</c:v>
                </c:pt>
                <c:pt idx="2695">
                  <c:v>0.20908921243562101</c:v>
                </c:pt>
                <c:pt idx="2696">
                  <c:v>0.20905914556809641</c:v>
                </c:pt>
                <c:pt idx="2697">
                  <c:v>0.20902504569626684</c:v>
                </c:pt>
                <c:pt idx="2698">
                  <c:v>0.20898713545778352</c:v>
                </c:pt>
                <c:pt idx="2699">
                  <c:v>0.20894687885088242</c:v>
                </c:pt>
                <c:pt idx="2700">
                  <c:v>0.20890729091529875</c:v>
                </c:pt>
                <c:pt idx="2701">
                  <c:v>0.2088711196521465</c:v>
                </c:pt>
                <c:pt idx="2702">
                  <c:v>0.20884075762100723</c:v>
                </c:pt>
                <c:pt idx="2703">
                  <c:v>0.20881779912949355</c:v>
                </c:pt>
                <c:pt idx="2704">
                  <c:v>0.20880193277315146</c:v>
                </c:pt>
                <c:pt idx="2705">
                  <c:v>0.20879204983299432</c:v>
                </c:pt>
                <c:pt idx="2706">
                  <c:v>0.20878611131344843</c:v>
                </c:pt>
                <c:pt idx="2707">
                  <c:v>0.20878203416793811</c:v>
                </c:pt>
                <c:pt idx="2708">
                  <c:v>0.20877866612008172</c:v>
                </c:pt>
                <c:pt idx="2709">
                  <c:v>0.2087750322030047</c:v>
                </c:pt>
                <c:pt idx="2710">
                  <c:v>0.20877130968533147</c:v>
                </c:pt>
                <c:pt idx="2711">
                  <c:v>0.2087675871995654</c:v>
                </c:pt>
                <c:pt idx="2712">
                  <c:v>0.20876390906044479</c:v>
                </c:pt>
                <c:pt idx="2713">
                  <c:v>0.20875956623749065</c:v>
                </c:pt>
                <c:pt idx="2714">
                  <c:v>0.20875287482998545</c:v>
                </c:pt>
                <c:pt idx="2715">
                  <c:v>0.20874228400499201</c:v>
                </c:pt>
                <c:pt idx="2716">
                  <c:v>0.2087265533399712</c:v>
                </c:pt>
                <c:pt idx="2717">
                  <c:v>0.20870572770222601</c:v>
                </c:pt>
                <c:pt idx="2718">
                  <c:v>0.20868073825507533</c:v>
                </c:pt>
                <c:pt idx="2719">
                  <c:v>0.20865433252944815</c:v>
                </c:pt>
                <c:pt idx="2720">
                  <c:v>0.20862983335074908</c:v>
                </c:pt>
                <c:pt idx="2721">
                  <c:v>0.20861003122716087</c:v>
                </c:pt>
                <c:pt idx="2722">
                  <c:v>0.20859696320613758</c:v>
                </c:pt>
                <c:pt idx="2723">
                  <c:v>0.2085912931362866</c:v>
                </c:pt>
                <c:pt idx="2724">
                  <c:v>0.20859204618817567</c:v>
                </c:pt>
                <c:pt idx="2725">
                  <c:v>0.20859824784162423</c:v>
                </c:pt>
                <c:pt idx="2726">
                  <c:v>0.20860830356792698</c:v>
                </c:pt>
                <c:pt idx="2727">
                  <c:v>0.20862110612907753</c:v>
                </c:pt>
                <c:pt idx="2728">
                  <c:v>0.20863545962216096</c:v>
                </c:pt>
                <c:pt idx="2729">
                  <c:v>0.20865034522718134</c:v>
                </c:pt>
                <c:pt idx="2730">
                  <c:v>0.20866416803156113</c:v>
                </c:pt>
                <c:pt idx="2731">
                  <c:v>0.20867559875982505</c:v>
                </c:pt>
                <c:pt idx="2732">
                  <c:v>0.2086835738646971</c:v>
                </c:pt>
                <c:pt idx="2733">
                  <c:v>0.20868809315579956</c:v>
                </c:pt>
                <c:pt idx="2734">
                  <c:v>0.20869061866248734</c:v>
                </c:pt>
                <c:pt idx="2735">
                  <c:v>0.20869314418386137</c:v>
                </c:pt>
                <c:pt idx="2736">
                  <c:v>0.20869770788253922</c:v>
                </c:pt>
                <c:pt idx="2737">
                  <c:v>0.20870581631984547</c:v>
                </c:pt>
                <c:pt idx="2738">
                  <c:v>0.20871720383439057</c:v>
                </c:pt>
                <c:pt idx="2739">
                  <c:v>0.20873000960626037</c:v>
                </c:pt>
                <c:pt idx="2740">
                  <c:v>0.20874157500501128</c:v>
                </c:pt>
                <c:pt idx="2741">
                  <c:v>0.20874959563481071</c:v>
                </c:pt>
                <c:pt idx="2742">
                  <c:v>0.20875305208448408</c:v>
                </c:pt>
                <c:pt idx="2743">
                  <c:v>0.208752830516372</c:v>
                </c:pt>
                <c:pt idx="2744">
                  <c:v>0.20875127954275358</c:v>
                </c:pt>
                <c:pt idx="2745">
                  <c:v>0.20875088072186126</c:v>
                </c:pt>
                <c:pt idx="2746">
                  <c:v>0.20875340659369829</c:v>
                </c:pt>
                <c:pt idx="2747">
                  <c:v>0.20875845838144441</c:v>
                </c:pt>
                <c:pt idx="2748">
                  <c:v>0.20876444083766837</c:v>
                </c:pt>
                <c:pt idx="2749">
                  <c:v>0.20876878370936774</c:v>
                </c:pt>
                <c:pt idx="2750">
                  <c:v>0.20876944843846018</c:v>
                </c:pt>
                <c:pt idx="2751">
                  <c:v>0.20876572596864712</c:v>
                </c:pt>
                <c:pt idx="2752">
                  <c:v>0.2087584140672612</c:v>
                </c:pt>
                <c:pt idx="2753">
                  <c:v>0.20874941838172273</c:v>
                </c:pt>
                <c:pt idx="2754">
                  <c:v>0.20874046719485834</c:v>
                </c:pt>
                <c:pt idx="2755">
                  <c:v>0.20873266829135401</c:v>
                </c:pt>
                <c:pt idx="2756">
                  <c:v>0.20872615454178473</c:v>
                </c:pt>
                <c:pt idx="2757">
                  <c:v>0.20871964088991019</c:v>
                </c:pt>
                <c:pt idx="2758">
                  <c:v>0.20871197528869218</c:v>
                </c:pt>
                <c:pt idx="2759">
                  <c:v>0.20870267040543072</c:v>
                </c:pt>
                <c:pt idx="2760">
                  <c:v>0.20869270110887378</c:v>
                </c:pt>
                <c:pt idx="2761">
                  <c:v>0.20868472583639469</c:v>
                </c:pt>
                <c:pt idx="2762">
                  <c:v>0.20868215605757207</c:v>
                </c:pt>
                <c:pt idx="2763">
                  <c:v>0.20868804884879594</c:v>
                </c:pt>
                <c:pt idx="2764">
                  <c:v>0.20870413258816939</c:v>
                </c:pt>
                <c:pt idx="2765">
                  <c:v>0.20873000960626037</c:v>
                </c:pt>
                <c:pt idx="2766">
                  <c:v>0.20876302276651898</c:v>
                </c:pt>
                <c:pt idx="2767">
                  <c:v>0.20879865320753882</c:v>
                </c:pt>
                <c:pt idx="2768">
                  <c:v>0.20883127269166885</c:v>
                </c:pt>
                <c:pt idx="2769">
                  <c:v>0.20885494107939812</c:v>
                </c:pt>
                <c:pt idx="2770">
                  <c:v>0.20886509140116966</c:v>
                </c:pt>
                <c:pt idx="2771">
                  <c:v>0.20885977242567738</c:v>
                </c:pt>
                <c:pt idx="2772">
                  <c:v>0.20883964955782802</c:v>
                </c:pt>
                <c:pt idx="2773">
                  <c:v>0.20880835902082168</c:v>
                </c:pt>
                <c:pt idx="2774">
                  <c:v>0.20877157557839304</c:v>
                </c:pt>
                <c:pt idx="2775">
                  <c:v>0.20873590304683282</c:v>
                </c:pt>
                <c:pt idx="2776">
                  <c:v>0.20870718989525822</c:v>
                </c:pt>
                <c:pt idx="2777">
                  <c:v>0.20868889068264079</c:v>
                </c:pt>
                <c:pt idx="2778">
                  <c:v>0.20868202313839129</c:v>
                </c:pt>
                <c:pt idx="2779">
                  <c:v>0.20868441568986779</c:v>
                </c:pt>
                <c:pt idx="2780">
                  <c:v>0.20869199218983386</c:v>
                </c:pt>
                <c:pt idx="2781">
                  <c:v>0.20870005621219684</c:v>
                </c:pt>
                <c:pt idx="2782">
                  <c:v>0.20870541754070066</c:v>
                </c:pt>
                <c:pt idx="2783">
                  <c:v>0.20870723420421472</c:v>
                </c:pt>
                <c:pt idx="2784">
                  <c:v>0.2087075886760304</c:v>
                </c:pt>
                <c:pt idx="2785">
                  <c:v>0.20870993705911639</c:v>
                </c:pt>
                <c:pt idx="2786">
                  <c:v>0.20871760262435785</c:v>
                </c:pt>
                <c:pt idx="2787">
                  <c:v>0.20873280122603594</c:v>
                </c:pt>
                <c:pt idx="2788">
                  <c:v>0.20875473600582889</c:v>
                </c:pt>
                <c:pt idx="2789">
                  <c:v>0.20878021719150791</c:v>
                </c:pt>
                <c:pt idx="2790">
                  <c:v>0.20880543395836743</c:v>
                </c:pt>
                <c:pt idx="2791">
                  <c:v>0.20882688487387818</c:v>
                </c:pt>
                <c:pt idx="2792">
                  <c:v>0.20884257485074126</c:v>
                </c:pt>
                <c:pt idx="2793">
                  <c:v>0.20885232596942799</c:v>
                </c:pt>
                <c:pt idx="2794">
                  <c:v>0.20885760052941565</c:v>
                </c:pt>
                <c:pt idx="2795">
                  <c:v>0.20886030432029529</c:v>
                </c:pt>
                <c:pt idx="2796">
                  <c:v>0.20886185568331778</c:v>
                </c:pt>
                <c:pt idx="2797">
                  <c:v>0.2088630081280079</c:v>
                </c:pt>
                <c:pt idx="2798">
                  <c:v>0.20886287515346452</c:v>
                </c:pt>
                <c:pt idx="2799">
                  <c:v>0.20886012702201701</c:v>
                </c:pt>
                <c:pt idx="2800">
                  <c:v>0.20885356703660302</c:v>
                </c:pt>
                <c:pt idx="2801">
                  <c:v>0.20884292943303945</c:v>
                </c:pt>
                <c:pt idx="2802">
                  <c:v>0.20882918958072577</c:v>
                </c:pt>
                <c:pt idx="2803">
                  <c:v>0.20881456376397317</c:v>
                </c:pt>
                <c:pt idx="2804">
                  <c:v>0.20880211004767385</c:v>
                </c:pt>
                <c:pt idx="2805">
                  <c:v>0.20879470889791724</c:v>
                </c:pt>
                <c:pt idx="2806">
                  <c:v>0.20879462026215739</c:v>
                </c:pt>
                <c:pt idx="2807">
                  <c:v>0.20880250891561386</c:v>
                </c:pt>
                <c:pt idx="2808">
                  <c:v>0.20881793209023597</c:v>
                </c:pt>
                <c:pt idx="2809">
                  <c:v>0.20883898472127754</c:v>
                </c:pt>
                <c:pt idx="2810">
                  <c:v>0.20886256487968829</c:v>
                </c:pt>
                <c:pt idx="2811">
                  <c:v>0.20888481650401164</c:v>
                </c:pt>
                <c:pt idx="2812">
                  <c:v>0.2089022373960206</c:v>
                </c:pt>
                <c:pt idx="2813">
                  <c:v>0.20891163521571682</c:v>
                </c:pt>
                <c:pt idx="2814">
                  <c:v>0.20891123624753988</c:v>
                </c:pt>
                <c:pt idx="2815">
                  <c:v>0.2089008632035792</c:v>
                </c:pt>
                <c:pt idx="2816">
                  <c:v>0.20888264448250188</c:v>
                </c:pt>
                <c:pt idx="2817">
                  <c:v>0.20885986107473525</c:v>
                </c:pt>
                <c:pt idx="2818">
                  <c:v>0.20883716750656572</c:v>
                </c:pt>
                <c:pt idx="2819">
                  <c:v>0.2088196162631642</c:v>
                </c:pt>
                <c:pt idx="2820">
                  <c:v>0.2088110625051543</c:v>
                </c:pt>
                <c:pt idx="2821">
                  <c:v>0.20881487400345772</c:v>
                </c:pt>
                <c:pt idx="2822">
                  <c:v>0.20883220344659642</c:v>
                </c:pt>
                <c:pt idx="2823">
                  <c:v>0.20886243190528059</c:v>
                </c:pt>
                <c:pt idx="2824">
                  <c:v>0.20890352293482156</c:v>
                </c:pt>
                <c:pt idx="2825">
                  <c:v>0.20895162255223704</c:v>
                </c:pt>
                <c:pt idx="2826">
                  <c:v>0.20900283122527369</c:v>
                </c:pt>
                <c:pt idx="2827">
                  <c:v>0.20905236085487738</c:v>
                </c:pt>
                <c:pt idx="2828">
                  <c:v>0.20909666295469226</c:v>
                </c:pt>
                <c:pt idx="2829">
                  <c:v>0.20913307477050053</c:v>
                </c:pt>
                <c:pt idx="2830">
                  <c:v>0.20916017494868183</c:v>
                </c:pt>
                <c:pt idx="2831">
                  <c:v>0.20917787303182173</c:v>
                </c:pt>
                <c:pt idx="2832">
                  <c:v>0.20918732117599698</c:v>
                </c:pt>
                <c:pt idx="2833">
                  <c:v>0.20919011573690255</c:v>
                </c:pt>
                <c:pt idx="2834">
                  <c:v>0.20918820833624113</c:v>
                </c:pt>
                <c:pt idx="2835">
                  <c:v>0.20918328461976837</c:v>
                </c:pt>
                <c:pt idx="2836">
                  <c:v>0.20917649796693999</c:v>
                </c:pt>
                <c:pt idx="2837">
                  <c:v>0.20916815895704782</c:v>
                </c:pt>
                <c:pt idx="2838">
                  <c:v>0.20915884429489068</c:v>
                </c:pt>
                <c:pt idx="2839">
                  <c:v>0.20914859839725725</c:v>
                </c:pt>
                <c:pt idx="2840">
                  <c:v>0.20913821968246366</c:v>
                </c:pt>
                <c:pt idx="2841">
                  <c:v>0.20912899436641991</c:v>
                </c:pt>
                <c:pt idx="2842">
                  <c:v>0.20912340604912499</c:v>
                </c:pt>
                <c:pt idx="2843">
                  <c:v>0.20912327299482764</c:v>
                </c:pt>
                <c:pt idx="2844">
                  <c:v>0.20913134502930669</c:v>
                </c:pt>
                <c:pt idx="2845">
                  <c:v>0.20914855404324767</c:v>
                </c:pt>
                <c:pt idx="2846">
                  <c:v>0.20917490112286347</c:v>
                </c:pt>
                <c:pt idx="2847">
                  <c:v>0.20920852480177904</c:v>
                </c:pt>
                <c:pt idx="2848">
                  <c:v>0.20924641000744743</c:v>
                </c:pt>
                <c:pt idx="2849">
                  <c:v>0.20928478656515664</c:v>
                </c:pt>
                <c:pt idx="2850">
                  <c:v>0.20931966115278883</c:v>
                </c:pt>
                <c:pt idx="2851">
                  <c:v>0.20934801545785714</c:v>
                </c:pt>
                <c:pt idx="2852">
                  <c:v>0.20936851690665975</c:v>
                </c:pt>
                <c:pt idx="2853">
                  <c:v>0.20938156378708378</c:v>
                </c:pt>
                <c:pt idx="2854">
                  <c:v>0.20938875305195187</c:v>
                </c:pt>
                <c:pt idx="2855">
                  <c:v>0.20939225897119856</c:v>
                </c:pt>
                <c:pt idx="2856">
                  <c:v>0.20939363471939459</c:v>
                </c:pt>
                <c:pt idx="2857">
                  <c:v>0.2093931909291778</c:v>
                </c:pt>
                <c:pt idx="2858">
                  <c:v>0.20939030630382255</c:v>
                </c:pt>
                <c:pt idx="2859">
                  <c:v>0.20938373830526086</c:v>
                </c:pt>
                <c:pt idx="2860">
                  <c:v>0.20937242205425727</c:v>
                </c:pt>
                <c:pt idx="2861">
                  <c:v>0.20935595854503825</c:v>
                </c:pt>
                <c:pt idx="2862">
                  <c:v>0.20933510270439332</c:v>
                </c:pt>
                <c:pt idx="2863">
                  <c:v>0.20931145250547495</c:v>
                </c:pt>
                <c:pt idx="2864">
                  <c:v>0.20928700496696911</c:v>
                </c:pt>
                <c:pt idx="2865">
                  <c:v>0.20926397850779016</c:v>
                </c:pt>
                <c:pt idx="2866">
                  <c:v>0.20924463545097211</c:v>
                </c:pt>
                <c:pt idx="2867">
                  <c:v>0.20923097160897691</c:v>
                </c:pt>
                <c:pt idx="2868">
                  <c:v>0.20922604740766398</c:v>
                </c:pt>
                <c:pt idx="2869">
                  <c:v>0.20923341154923275</c:v>
                </c:pt>
                <c:pt idx="2870">
                  <c:v>0.20925568218295415</c:v>
                </c:pt>
                <c:pt idx="2871">
                  <c:v>0.20929419266667809</c:v>
                </c:pt>
                <c:pt idx="2872">
                  <c:v>0.20934770483728765</c:v>
                </c:pt>
                <c:pt idx="2873">
                  <c:v>0.20941054346445026</c:v>
                </c:pt>
                <c:pt idx="2874">
                  <c:v>0.20947347995952975</c:v>
                </c:pt>
                <c:pt idx="2875">
                  <c:v>0.20952630394494759</c:v>
                </c:pt>
                <c:pt idx="2876">
                  <c:v>0.20955995484201934</c:v>
                </c:pt>
                <c:pt idx="2877">
                  <c:v>0.20956896733231917</c:v>
                </c:pt>
                <c:pt idx="2878">
                  <c:v>0.2095533398819483</c:v>
                </c:pt>
                <c:pt idx="2879">
                  <c:v>0.20951804699920157</c:v>
                </c:pt>
                <c:pt idx="2880">
                  <c:v>0.20947126060498983</c:v>
                </c:pt>
                <c:pt idx="2881">
                  <c:v>0.20942146127165079</c:v>
                </c:pt>
                <c:pt idx="2882">
                  <c:v>0.20937521780649165</c:v>
                </c:pt>
                <c:pt idx="2883">
                  <c:v>0.20933585704712937</c:v>
                </c:pt>
                <c:pt idx="2884">
                  <c:v>0.20930399830071195</c:v>
                </c:pt>
                <c:pt idx="2885">
                  <c:v>0.20927888567149538</c:v>
                </c:pt>
                <c:pt idx="2886">
                  <c:v>0.20926002996978804</c:v>
                </c:pt>
                <c:pt idx="2887">
                  <c:v>0.20924827329955048</c:v>
                </c:pt>
                <c:pt idx="2888">
                  <c:v>0.20924583327579765</c:v>
                </c:pt>
                <c:pt idx="2889">
                  <c:v>0.20925417377728378</c:v>
                </c:pt>
                <c:pt idx="2890">
                  <c:v>0.20927298485801021</c:v>
                </c:pt>
                <c:pt idx="2891">
                  <c:v>0.20929871831641395</c:v>
                </c:pt>
                <c:pt idx="2892">
                  <c:v>0.2093249857637372</c:v>
                </c:pt>
                <c:pt idx="2893">
                  <c:v>0.20934557487365396</c:v>
                </c:pt>
                <c:pt idx="2894">
                  <c:v>0.2093560029202351</c:v>
                </c:pt>
                <c:pt idx="2895">
                  <c:v>0.20935586979465831</c:v>
                </c:pt>
                <c:pt idx="2896">
                  <c:v>0.20934863669966225</c:v>
                </c:pt>
                <c:pt idx="2897">
                  <c:v>0.2093399393952558</c:v>
                </c:pt>
                <c:pt idx="2898">
                  <c:v>0.20933501395827531</c:v>
                </c:pt>
                <c:pt idx="2899">
                  <c:v>0.20933621203239966</c:v>
                </c:pt>
                <c:pt idx="2900">
                  <c:v>0.20934291243380138</c:v>
                </c:pt>
                <c:pt idx="2901">
                  <c:v>0.20935192042111012</c:v>
                </c:pt>
                <c:pt idx="2902">
                  <c:v>0.20935915357079665</c:v>
                </c:pt>
                <c:pt idx="2903">
                  <c:v>0.2093620823650571</c:v>
                </c:pt>
                <c:pt idx="2904">
                  <c:v>0.20936070671680823</c:v>
                </c:pt>
                <c:pt idx="2905">
                  <c:v>0.20935768918107295</c:v>
                </c:pt>
                <c:pt idx="2906">
                  <c:v>0.20935684604983568</c:v>
                </c:pt>
                <c:pt idx="2907">
                  <c:v>0.20936119484955912</c:v>
                </c:pt>
                <c:pt idx="2908">
                  <c:v>0.20937197828571624</c:v>
                </c:pt>
                <c:pt idx="2909">
                  <c:v>0.20938768796816537</c:v>
                </c:pt>
                <c:pt idx="2910">
                  <c:v>0.20940614979022426</c:v>
                </c:pt>
                <c:pt idx="2911">
                  <c:v>0.20942452363271574</c:v>
                </c:pt>
                <c:pt idx="2912">
                  <c:v>0.20944098974139785</c:v>
                </c:pt>
                <c:pt idx="2913">
                  <c:v>0.20945545912850744</c:v>
                </c:pt>
                <c:pt idx="2914">
                  <c:v>0.20946819791434962</c:v>
                </c:pt>
                <c:pt idx="2915">
                  <c:v>0.20947849574256977</c:v>
                </c:pt>
                <c:pt idx="2916">
                  <c:v>0.20948431057240519</c:v>
                </c:pt>
                <c:pt idx="2917">
                  <c:v>0.2094821355506043</c:v>
                </c:pt>
                <c:pt idx="2918">
                  <c:v>0.20946753211489449</c:v>
                </c:pt>
                <c:pt idx="2919">
                  <c:v>0.20943854863465688</c:v>
                </c:pt>
                <c:pt idx="2920">
                  <c:v>0.20939580929801221</c:v>
                </c:pt>
                <c:pt idx="2921">
                  <c:v>0.20934464301784877</c:v>
                </c:pt>
                <c:pt idx="2922">
                  <c:v>0.20929263975851869</c:v>
                </c:pt>
                <c:pt idx="2923">
                  <c:v>0.20924902749148383</c:v>
                </c:pt>
                <c:pt idx="2924">
                  <c:v>0.20922121198503124</c:v>
                </c:pt>
                <c:pt idx="2925">
                  <c:v>0.20921211798738765</c:v>
                </c:pt>
                <c:pt idx="2926">
                  <c:v>0.20922059092547524</c:v>
                </c:pt>
                <c:pt idx="2927">
                  <c:v>0.20924082017910323</c:v>
                </c:pt>
                <c:pt idx="2928">
                  <c:v>0.20926504328822865</c:v>
                </c:pt>
                <c:pt idx="2929">
                  <c:v>0.20928500840482794</c:v>
                </c:pt>
                <c:pt idx="2930">
                  <c:v>0.20929543499720343</c:v>
                </c:pt>
                <c:pt idx="2931">
                  <c:v>0.20929405956004682</c:v>
                </c:pt>
                <c:pt idx="2932">
                  <c:v>0.2092826125423744</c:v>
                </c:pt>
                <c:pt idx="2933">
                  <c:v>0.20926544258156615</c:v>
                </c:pt>
                <c:pt idx="2934">
                  <c:v>0.20924734165249964</c:v>
                </c:pt>
                <c:pt idx="2935">
                  <c:v>0.20923261302182167</c:v>
                </c:pt>
                <c:pt idx="2936">
                  <c:v>0.20922325261553959</c:v>
                </c:pt>
                <c:pt idx="2937">
                  <c:v>0.2092180179739192</c:v>
                </c:pt>
                <c:pt idx="2938">
                  <c:v>0.2092127390348269</c:v>
                </c:pt>
                <c:pt idx="2939">
                  <c:v>0.20920235878711352</c:v>
                </c:pt>
                <c:pt idx="2940">
                  <c:v>0.20918213132487989</c:v>
                </c:pt>
                <c:pt idx="2941">
                  <c:v>0.20915037256136132</c:v>
                </c:pt>
                <c:pt idx="2942">
                  <c:v>0.2091093912204674</c:v>
                </c:pt>
                <c:pt idx="2943">
                  <c:v>0.2090663294976241</c:v>
                </c:pt>
                <c:pt idx="2944">
                  <c:v>0.20903107616792332</c:v>
                </c:pt>
                <c:pt idx="2945">
                  <c:v>0.20901280764353919</c:v>
                </c:pt>
                <c:pt idx="2946">
                  <c:v>0.2090180841529688</c:v>
                </c:pt>
                <c:pt idx="2947">
                  <c:v>0.20904655180556336</c:v>
                </c:pt>
                <c:pt idx="2948">
                  <c:v>0.2090931594208752</c:v>
                </c:pt>
                <c:pt idx="2949">
                  <c:v>0.20914695730191385</c:v>
                </c:pt>
                <c:pt idx="2950">
                  <c:v>0.20919592670683357</c:v>
                </c:pt>
                <c:pt idx="2951">
                  <c:v>0.20923035053546407</c:v>
                </c:pt>
                <c:pt idx="2952">
                  <c:v>0.20924476854245616</c:v>
                </c:pt>
                <c:pt idx="2953">
                  <c:v>0.20923886819250331</c:v>
                </c:pt>
                <c:pt idx="2954">
                  <c:v>0.20921806233502377</c:v>
                </c:pt>
                <c:pt idx="2955">
                  <c:v>0.20919122469462664</c:v>
                </c:pt>
                <c:pt idx="2956">
                  <c:v>0.20916722748184197</c:v>
                </c:pt>
                <c:pt idx="2957">
                  <c:v>0.20915290075773268</c:v>
                </c:pt>
                <c:pt idx="2958">
                  <c:v>0.2091517031891959</c:v>
                </c:pt>
                <c:pt idx="2959">
                  <c:v>0.2091626588466669</c:v>
                </c:pt>
                <c:pt idx="2960">
                  <c:v>0.2091822643972106</c:v>
                </c:pt>
                <c:pt idx="2961">
                  <c:v>0.20920510908499762</c:v>
                </c:pt>
                <c:pt idx="2962">
                  <c:v>0.20922613613151803</c:v>
                </c:pt>
                <c:pt idx="2963">
                  <c:v>0.20924175181216437</c:v>
                </c:pt>
                <c:pt idx="2964">
                  <c:v>0.20925071333701234</c:v>
                </c:pt>
                <c:pt idx="2965">
                  <c:v>0.20925417377728378</c:v>
                </c:pt>
                <c:pt idx="2966">
                  <c:v>0.20925501670921848</c:v>
                </c:pt>
                <c:pt idx="2967">
                  <c:v>0.20925785607093023</c:v>
                </c:pt>
                <c:pt idx="2968">
                  <c:v>0.20926690666027753</c:v>
                </c:pt>
                <c:pt idx="2969">
                  <c:v>0.20928585139661254</c:v>
                </c:pt>
                <c:pt idx="2970">
                  <c:v>0.20931642204639772</c:v>
                </c:pt>
                <c:pt idx="2971">
                  <c:v>0.2093581773104321</c:v>
                </c:pt>
                <c:pt idx="2972">
                  <c:v>0.20940872385660053</c:v>
                </c:pt>
                <c:pt idx="2973">
                  <c:v>0.20946349295341321</c:v>
                </c:pt>
                <c:pt idx="2974">
                  <c:v>0.20951760308183404</c:v>
                </c:pt>
                <c:pt idx="2975">
                  <c:v>0.20956541558967451</c:v>
                </c:pt>
                <c:pt idx="2976">
                  <c:v>0.20960142272612986</c:v>
                </c:pt>
                <c:pt idx="2977">
                  <c:v>0.2096209148875981</c:v>
                </c:pt>
                <c:pt idx="2978">
                  <c:v>0.20962002684299802</c:v>
                </c:pt>
                <c:pt idx="2979">
                  <c:v>0.20959618352438897</c:v>
                </c:pt>
                <c:pt idx="2980">
                  <c:v>0.20954867839342289</c:v>
                </c:pt>
                <c:pt idx="2981">
                  <c:v>0.20947982737611698</c:v>
                </c:pt>
                <c:pt idx="2982">
                  <c:v>0.20939487733441414</c:v>
                </c:pt>
                <c:pt idx="2983">
                  <c:v>0.20930173544243807</c:v>
                </c:pt>
                <c:pt idx="2984">
                  <c:v>0.20921114205749142</c:v>
                </c:pt>
                <c:pt idx="2985">
                  <c:v>0.20913396181993887</c:v>
                </c:pt>
                <c:pt idx="2986">
                  <c:v>0.20907861340552941</c:v>
                </c:pt>
                <c:pt idx="2987">
                  <c:v>0.20905005496340695</c:v>
                </c:pt>
                <c:pt idx="2988">
                  <c:v>0.20904899070993449</c:v>
                </c:pt>
                <c:pt idx="2989">
                  <c:v>0.20907111884999546</c:v>
                </c:pt>
                <c:pt idx="2990">
                  <c:v>0.20911014517125787</c:v>
                </c:pt>
                <c:pt idx="2991">
                  <c:v>0.20915968704181825</c:v>
                </c:pt>
                <c:pt idx="2992">
                  <c:v>0.20921380368964632</c:v>
                </c:pt>
                <c:pt idx="2993">
                  <c:v>0.20926757215223263</c:v>
                </c:pt>
                <c:pt idx="2994">
                  <c:v>0.20931788629697984</c:v>
                </c:pt>
                <c:pt idx="2995">
                  <c:v>0.20936154985554062</c:v>
                </c:pt>
                <c:pt idx="2996">
                  <c:v>0.20939532112635423</c:v>
                </c:pt>
                <c:pt idx="2997">
                  <c:v>0.20941644614727012</c:v>
                </c:pt>
                <c:pt idx="2998">
                  <c:v>0.20942257082026688</c:v>
                </c:pt>
                <c:pt idx="2999">
                  <c:v>0.2094132950810455</c:v>
                </c:pt>
                <c:pt idx="3000">
                  <c:v>0.20939043943995556</c:v>
                </c:pt>
                <c:pt idx="3001">
                  <c:v>0.20935768918107295</c:v>
                </c:pt>
                <c:pt idx="3002">
                  <c:v>0.20932023798248861</c:v>
                </c:pt>
                <c:pt idx="3003">
                  <c:v>0.20928354426509138</c:v>
                </c:pt>
                <c:pt idx="3004">
                  <c:v>0.20925226609526232</c:v>
                </c:pt>
                <c:pt idx="3005">
                  <c:v>0.20923066107210936</c:v>
                </c:pt>
                <c:pt idx="3006">
                  <c:v>0.20922121198503124</c:v>
                </c:pt>
                <c:pt idx="3007">
                  <c:v>0.20922591432191689</c:v>
                </c:pt>
                <c:pt idx="3008">
                  <c:v>0.20924565582005933</c:v>
                </c:pt>
                <c:pt idx="3009">
                  <c:v>0.20927955118180669</c:v>
                </c:pt>
                <c:pt idx="3010">
                  <c:v>0.20932454204366474</c:v>
                </c:pt>
                <c:pt idx="3011">
                  <c:v>0.20937521780649165</c:v>
                </c:pt>
                <c:pt idx="3012">
                  <c:v>0.20942505621945312</c:v>
                </c:pt>
                <c:pt idx="3013">
                  <c:v>0.20946664438387558</c:v>
                </c:pt>
                <c:pt idx="3014">
                  <c:v>0.20949443122527583</c:v>
                </c:pt>
                <c:pt idx="3015">
                  <c:v>0.20950601699901267</c:v>
                </c:pt>
                <c:pt idx="3016">
                  <c:v>0.20950255455149086</c:v>
                </c:pt>
                <c:pt idx="3017">
                  <c:v>0.20948728459943672</c:v>
                </c:pt>
                <c:pt idx="3018">
                  <c:v>0.20946469138202112</c:v>
                </c:pt>
                <c:pt idx="3019">
                  <c:v>0.20943814918213294</c:v>
                </c:pt>
                <c:pt idx="3020">
                  <c:v>0.20940907890143606</c:v>
                </c:pt>
                <c:pt idx="3021">
                  <c:v>0.20937756980246941</c:v>
                </c:pt>
                <c:pt idx="3022">
                  <c:v>0.20934300118153365</c:v>
                </c:pt>
                <c:pt idx="3023">
                  <c:v>0.20930657176170514</c:v>
                </c:pt>
                <c:pt idx="3024">
                  <c:v>0.20927143202568171</c:v>
                </c:pt>
                <c:pt idx="3025">
                  <c:v>0.20924290526538974</c:v>
                </c:pt>
                <c:pt idx="3026">
                  <c:v>0.20922533761748424</c:v>
                </c:pt>
                <c:pt idx="3027">
                  <c:v>0.209222054852992</c:v>
                </c:pt>
                <c:pt idx="3028">
                  <c:v>0.20923132650852577</c:v>
                </c:pt>
                <c:pt idx="3029">
                  <c:v>0.20924849512057137</c:v>
                </c:pt>
                <c:pt idx="3030">
                  <c:v>0.20926712849081591</c:v>
                </c:pt>
                <c:pt idx="3031">
                  <c:v>0.20928203576264665</c:v>
                </c:pt>
                <c:pt idx="3032">
                  <c:v>0.20929166364766055</c:v>
                </c:pt>
                <c:pt idx="3033">
                  <c:v>0.20929916201010285</c:v>
                </c:pt>
                <c:pt idx="3034">
                  <c:v>0.2093110087992292</c:v>
                </c:pt>
                <c:pt idx="3035">
                  <c:v>0.20933377151452631</c:v>
                </c:pt>
                <c:pt idx="3036">
                  <c:v>0.20937193390888714</c:v>
                </c:pt>
                <c:pt idx="3037">
                  <c:v>0.20942456801491899</c:v>
                </c:pt>
                <c:pt idx="3038">
                  <c:v>0.20948737337667606</c:v>
                </c:pt>
                <c:pt idx="3039">
                  <c:v>0.20955222999918971</c:v>
                </c:pt>
                <c:pt idx="3040">
                  <c:v>0.20961154610854243</c:v>
                </c:pt>
                <c:pt idx="3041">
                  <c:v>0.20965967980404226</c:v>
                </c:pt>
                <c:pt idx="3042">
                  <c:v>0.20969409600283512</c:v>
                </c:pt>
                <c:pt idx="3043">
                  <c:v>0.20971576850552448</c:v>
                </c:pt>
                <c:pt idx="3044">
                  <c:v>0.20972620544489323</c:v>
                </c:pt>
                <c:pt idx="3045">
                  <c:v>0.20972749342501001</c:v>
                </c:pt>
                <c:pt idx="3046">
                  <c:v>0.20972043178786187</c:v>
                </c:pt>
                <c:pt idx="3047">
                  <c:v>0.2097040883133528</c:v>
                </c:pt>
                <c:pt idx="3048">
                  <c:v>0.20967739825480153</c:v>
                </c:pt>
                <c:pt idx="3049">
                  <c:v>0.20963987507306575</c:v>
                </c:pt>
                <c:pt idx="3050">
                  <c:v>0.20959214316621161</c:v>
                </c:pt>
                <c:pt idx="3051">
                  <c:v>0.20953669193838614</c:v>
                </c:pt>
                <c:pt idx="3052">
                  <c:v>0.20947743043867179</c:v>
                </c:pt>
                <c:pt idx="3053">
                  <c:v>0.20941937532792704</c:v>
                </c:pt>
                <c:pt idx="3054">
                  <c:v>0.20936820627142688</c:v>
                </c:pt>
                <c:pt idx="3055">
                  <c:v>0.20933057667549321</c:v>
                </c:pt>
                <c:pt idx="3056">
                  <c:v>0.20931140813483001</c:v>
                </c:pt>
                <c:pt idx="3057">
                  <c:v>0.2093135823017645</c:v>
                </c:pt>
                <c:pt idx="3058">
                  <c:v>0.20933528019668396</c:v>
                </c:pt>
                <c:pt idx="3059">
                  <c:v>0.20936913817779251</c:v>
                </c:pt>
                <c:pt idx="3060">
                  <c:v>0.20940211119958679</c:v>
                </c:pt>
                <c:pt idx="3061">
                  <c:v>0.20941973038147027</c:v>
                </c:pt>
                <c:pt idx="3062">
                  <c:v>0.20940956708855857</c:v>
                </c:pt>
                <c:pt idx="3063">
                  <c:v>0.20936483367462727</c:v>
                </c:pt>
                <c:pt idx="3064">
                  <c:v>0.20928957832726819</c:v>
                </c:pt>
                <c:pt idx="3065">
                  <c:v>0.20919765670526763</c:v>
                </c:pt>
                <c:pt idx="3066">
                  <c:v>0.20910974602067617</c:v>
                </c:pt>
                <c:pt idx="3067">
                  <c:v>0.20904650746197434</c:v>
                </c:pt>
                <c:pt idx="3068">
                  <c:v>0.20902309467924712</c:v>
                </c:pt>
                <c:pt idx="3069">
                  <c:v>0.20904406857154872</c:v>
                </c:pt>
                <c:pt idx="3070">
                  <c:v>0.2091041579510538</c:v>
                </c:pt>
                <c:pt idx="3071">
                  <c:v>0.20919011573690255</c:v>
                </c:pt>
                <c:pt idx="3072">
                  <c:v>0.20928802543560804</c:v>
                </c:pt>
                <c:pt idx="3073">
                  <c:v>0.20938813175275889</c:v>
                </c:pt>
                <c:pt idx="3074">
                  <c:v>0.20948608610848179</c:v>
                </c:pt>
                <c:pt idx="3075">
                  <c:v>0.20958264181269609</c:v>
                </c:pt>
                <c:pt idx="3076">
                  <c:v>0.20968001833769284</c:v>
                </c:pt>
                <c:pt idx="3077">
                  <c:v>0.20977626182741066</c:v>
                </c:pt>
                <c:pt idx="3078">
                  <c:v>0.20986421869229793</c:v>
                </c:pt>
                <c:pt idx="3079">
                  <c:v>0.20993250860255613</c:v>
                </c:pt>
                <c:pt idx="3080">
                  <c:v>0.20996876837785222</c:v>
                </c:pt>
                <c:pt idx="3081">
                  <c:v>0.20996605767720583</c:v>
                </c:pt>
                <c:pt idx="3082">
                  <c:v>0.20992602126595866</c:v>
                </c:pt>
                <c:pt idx="3083">
                  <c:v>0.20985968714584829</c:v>
                </c:pt>
                <c:pt idx="3084">
                  <c:v>0.20978305785920442</c:v>
                </c:pt>
                <c:pt idx="3085">
                  <c:v>0.20971208232730137</c:v>
                </c:pt>
                <c:pt idx="3086">
                  <c:v>0.20965901371096957</c:v>
                </c:pt>
                <c:pt idx="3087">
                  <c:v>0.2096275752799806</c:v>
                </c:pt>
                <c:pt idx="3088">
                  <c:v>0.20961589745946091</c:v>
                </c:pt>
                <c:pt idx="3089">
                  <c:v>0.20961793994533534</c:v>
                </c:pt>
                <c:pt idx="3090">
                  <c:v>0.20962713125064397</c:v>
                </c:pt>
                <c:pt idx="3091">
                  <c:v>0.2096384097364779</c:v>
                </c:pt>
                <c:pt idx="3092">
                  <c:v>0.20964653575623254</c:v>
                </c:pt>
                <c:pt idx="3093">
                  <c:v>0.20964555884964203</c:v>
                </c:pt>
                <c:pt idx="3094">
                  <c:v>0.20962677602750152</c:v>
                </c:pt>
                <c:pt idx="3095">
                  <c:v>0.20957962273453751</c:v>
                </c:pt>
                <c:pt idx="3096">
                  <c:v>0.20949580729716916</c:v>
                </c:pt>
                <c:pt idx="3097">
                  <c:v>0.20937375336260039</c:v>
                </c:pt>
                <c:pt idx="3098">
                  <c:v>0.20922325261553959</c:v>
                </c:pt>
                <c:pt idx="3099">
                  <c:v>0.20906304793482483</c:v>
                </c:pt>
                <c:pt idx="3100">
                  <c:v>0.20891837340029779</c:v>
                </c:pt>
                <c:pt idx="3101">
                  <c:v>0.20881168297934277</c:v>
                </c:pt>
                <c:pt idx="3102">
                  <c:v>0.20875517914411007</c:v>
                </c:pt>
                <c:pt idx="3103">
                  <c:v>0.20874684822007811</c:v>
                </c:pt>
                <c:pt idx="3104">
                  <c:v>0.20877219599616931</c:v>
                </c:pt>
                <c:pt idx="3105">
                  <c:v>0.20880933404601781</c:v>
                </c:pt>
                <c:pt idx="3106">
                  <c:v>0.20883809827412675</c:v>
                </c:pt>
                <c:pt idx="3107">
                  <c:v>0.20884851414242217</c:v>
                </c:pt>
                <c:pt idx="3108">
                  <c:v>0.20884390453585194</c:v>
                </c:pt>
                <c:pt idx="3109">
                  <c:v>0.20883876310932031</c:v>
                </c:pt>
                <c:pt idx="3110">
                  <c:v>0.20885254758830635</c:v>
                </c:pt>
                <c:pt idx="3111">
                  <c:v>0.20889886841583688</c:v>
                </c:pt>
                <c:pt idx="3112">
                  <c:v>0.2089815046286066</c:v>
                </c:pt>
                <c:pt idx="3113">
                  <c:v>0.20909103070527074</c:v>
                </c:pt>
                <c:pt idx="3114">
                  <c:v>0.2092084804416488</c:v>
                </c:pt>
                <c:pt idx="3115">
                  <c:v>0.20931083131685796</c:v>
                </c:pt>
                <c:pt idx="3116">
                  <c:v>0.20937974430064893</c:v>
                </c:pt>
                <c:pt idx="3117">
                  <c:v>0.20940543970563269</c:v>
                </c:pt>
                <c:pt idx="3118">
                  <c:v>0.20938693353539711</c:v>
                </c:pt>
                <c:pt idx="3119">
                  <c:v>0.20933173036465519</c:v>
                </c:pt>
                <c:pt idx="3120">
                  <c:v>0.20924929367718487</c:v>
                </c:pt>
                <c:pt idx="3121">
                  <c:v>0.20915112658330043</c:v>
                </c:pt>
                <c:pt idx="3122">
                  <c:v>0.20904739433461589</c:v>
                </c:pt>
                <c:pt idx="3123">
                  <c:v>0.20894732218526274</c:v>
                </c:pt>
                <c:pt idx="3124">
                  <c:v>0.20886057026784838</c:v>
                </c:pt>
                <c:pt idx="3125">
                  <c:v>0.20879550662056873</c:v>
                </c:pt>
                <c:pt idx="3126">
                  <c:v>0.20875845838144441</c:v>
                </c:pt>
                <c:pt idx="3127">
                  <c:v>0.2087513238562087</c:v>
                </c:pt>
                <c:pt idx="3128">
                  <c:v>0.20877006885319754</c:v>
                </c:pt>
                <c:pt idx="3129">
                  <c:v>0.20880388279687795</c:v>
                </c:pt>
                <c:pt idx="3130">
                  <c:v>0.20883659131812277</c:v>
                </c:pt>
                <c:pt idx="3131">
                  <c:v>0.20885449783931193</c:v>
                </c:pt>
                <c:pt idx="3132">
                  <c:v>0.20884656391828688</c:v>
                </c:pt>
                <c:pt idx="3133">
                  <c:v>0.20881186025784509</c:v>
                </c:pt>
                <c:pt idx="3134">
                  <c:v>0.20875881289507175</c:v>
                </c:pt>
                <c:pt idx="3135">
                  <c:v>0.2087032464162249</c:v>
                </c:pt>
                <c:pt idx="3136">
                  <c:v>0.20866469968666951</c:v>
                </c:pt>
                <c:pt idx="3137">
                  <c:v>0.20866146546148939</c:v>
                </c:pt>
                <c:pt idx="3138">
                  <c:v>0.20870856347501504</c:v>
                </c:pt>
                <c:pt idx="3139">
                  <c:v>0.20881522856314</c:v>
                </c:pt>
                <c:pt idx="3140">
                  <c:v>0.20898114993315003</c:v>
                </c:pt>
                <c:pt idx="3141">
                  <c:v>0.20919685824359552</c:v>
                </c:pt>
                <c:pt idx="3142">
                  <c:v>0.20944138919653438</c:v>
                </c:pt>
                <c:pt idx="3143">
                  <c:v>0.20968414833095533</c:v>
                </c:pt>
                <c:pt idx="3144">
                  <c:v>0.20988345607766751</c:v>
                </c:pt>
                <c:pt idx="3145">
                  <c:v>0.20999916493383536</c:v>
                </c:pt>
                <c:pt idx="3146">
                  <c:v>0.21000009819509341</c:v>
                </c:pt>
                <c:pt idx="3147">
                  <c:v>0.20987643633253389</c:v>
                </c:pt>
                <c:pt idx="3148">
                  <c:v>0.2096448927782269</c:v>
                </c:pt>
                <c:pt idx="3149">
                  <c:v>0.2093497016876818</c:v>
                </c:pt>
                <c:pt idx="3150">
                  <c:v>0.20905253823165132</c:v>
                </c:pt>
                <c:pt idx="3151">
                  <c:v>0.20881403192537246</c:v>
                </c:pt>
                <c:pt idx="3152">
                  <c:v>0.20868047241762239</c:v>
                </c:pt>
                <c:pt idx="3153">
                  <c:v>0.20867143404104477</c:v>
                </c:pt>
                <c:pt idx="3154">
                  <c:v>0.20877410157059512</c:v>
                </c:pt>
                <c:pt idx="3155">
                  <c:v>0.20895481460474202</c:v>
                </c:pt>
                <c:pt idx="3156">
                  <c:v>0.20916678392292237</c:v>
                </c:pt>
                <c:pt idx="3157">
                  <c:v>0.20937446339538562</c:v>
                </c:pt>
                <c:pt idx="3158">
                  <c:v>0.20955928890188075</c:v>
                </c:pt>
                <c:pt idx="3159">
                  <c:v>0.20972367390889951</c:v>
                </c:pt>
                <c:pt idx="3160">
                  <c:v>0.20988247863800119</c:v>
                </c:pt>
                <c:pt idx="3161">
                  <c:v>0.21005218624098149</c:v>
                </c:pt>
                <c:pt idx="3162">
                  <c:v>0.21023761171453775</c:v>
                </c:pt>
                <c:pt idx="3163">
                  <c:v>0.21042738691114066</c:v>
                </c:pt>
                <c:pt idx="3164">
                  <c:v>0.21059432598306943</c:v>
                </c:pt>
                <c:pt idx="3165">
                  <c:v>0.21070969025122072</c:v>
                </c:pt>
                <c:pt idx="3166">
                  <c:v>0.21075233649975617</c:v>
                </c:pt>
                <c:pt idx="3167">
                  <c:v>0.21071952789729537</c:v>
                </c:pt>
                <c:pt idx="3168">
                  <c:v>0.21062935039739</c:v>
                </c:pt>
                <c:pt idx="3169">
                  <c:v>0.21050946913403107</c:v>
                </c:pt>
                <c:pt idx="3170">
                  <c:v>0.21038819756551402</c:v>
                </c:pt>
                <c:pt idx="3171">
                  <c:v>0.21028159019338571</c:v>
                </c:pt>
                <c:pt idx="3172">
                  <c:v>0.21018567926601289</c:v>
                </c:pt>
                <c:pt idx="3173">
                  <c:v>0.21008463331810751</c:v>
                </c:pt>
                <c:pt idx="3174">
                  <c:v>0.20995903659682008</c:v>
                </c:pt>
                <c:pt idx="3175">
                  <c:v>0.20980109228918159</c:v>
                </c:pt>
                <c:pt idx="3176">
                  <c:v>0.20961927200651559</c:v>
                </c:pt>
                <c:pt idx="3177">
                  <c:v>0.20943961384318383</c:v>
                </c:pt>
                <c:pt idx="3178">
                  <c:v>0.20929867394706997</c:v>
                </c:pt>
                <c:pt idx="3179">
                  <c:v>0.20923292356008499</c:v>
                </c:pt>
                <c:pt idx="3180">
                  <c:v>0.20926189332032702</c:v>
                </c:pt>
                <c:pt idx="3181">
                  <c:v>0.20938267323377296</c:v>
                </c:pt>
                <c:pt idx="3182">
                  <c:v>0.20956625912592247</c:v>
                </c:pt>
                <c:pt idx="3183">
                  <c:v>0.20976737828608455</c:v>
                </c:pt>
                <c:pt idx="3184">
                  <c:v>0.20993379719464916</c:v>
                </c:pt>
                <c:pt idx="3185">
                  <c:v>0.21002271928377564</c:v>
                </c:pt>
                <c:pt idx="3186">
                  <c:v>0.21001471954997181</c:v>
                </c:pt>
                <c:pt idx="3187">
                  <c:v>0.20991762341934878</c:v>
                </c:pt>
                <c:pt idx="3188">
                  <c:v>0.20976489092707601</c:v>
                </c:pt>
                <c:pt idx="3189">
                  <c:v>0.20960430875408603</c:v>
                </c:pt>
                <c:pt idx="3190">
                  <c:v>0.20948515395113648</c:v>
                </c:pt>
                <c:pt idx="3191">
                  <c:v>0.20944294263666979</c:v>
                </c:pt>
                <c:pt idx="3192">
                  <c:v>0.20948826115006797</c:v>
                </c:pt>
                <c:pt idx="3193">
                  <c:v>0.20960555197203884</c:v>
                </c:pt>
                <c:pt idx="3194">
                  <c:v>0.20975645177945906</c:v>
                </c:pt>
                <c:pt idx="3195">
                  <c:v>0.20989487451308603</c:v>
                </c:pt>
                <c:pt idx="3196">
                  <c:v>0.20997401207630367</c:v>
                </c:pt>
                <c:pt idx="3197">
                  <c:v>0.20996392467875574</c:v>
                </c:pt>
                <c:pt idx="3198">
                  <c:v>0.20985782122870061</c:v>
                </c:pt>
                <c:pt idx="3199">
                  <c:v>0.20967460055662263</c:v>
                </c:pt>
                <c:pt idx="3200">
                  <c:v>0.209451420079309</c:v>
                </c:pt>
                <c:pt idx="3201">
                  <c:v>0.20923549659994994</c:v>
                </c:pt>
                <c:pt idx="3202">
                  <c:v>0.20907466655247081</c:v>
                </c:pt>
                <c:pt idx="3203">
                  <c:v>0.20900065861346212</c:v>
                </c:pt>
                <c:pt idx="3204">
                  <c:v>0.20902469096524762</c:v>
                </c:pt>
                <c:pt idx="3205">
                  <c:v>0.20913471581338589</c:v>
                </c:pt>
                <c:pt idx="3206">
                  <c:v>0.20929818588458532</c:v>
                </c:pt>
                <c:pt idx="3207">
                  <c:v>0.20947183763607918</c:v>
                </c:pt>
                <c:pt idx="3208">
                  <c:v>0.20960737240474808</c:v>
                </c:pt>
                <c:pt idx="3209">
                  <c:v>0.20966909402872608</c:v>
                </c:pt>
                <c:pt idx="3210">
                  <c:v>0.2096410295841627</c:v>
                </c:pt>
                <c:pt idx="3211">
                  <c:v>0.20953260774038457</c:v>
                </c:pt>
                <c:pt idx="3212">
                  <c:v>0.20937495154359881</c:v>
                </c:pt>
                <c:pt idx="3213">
                  <c:v>0.2092161104507087</c:v>
                </c:pt>
                <c:pt idx="3214">
                  <c:v>0.20910628673100323</c:v>
                </c:pt>
                <c:pt idx="3215">
                  <c:v>0.2090791012213194</c:v>
                </c:pt>
                <c:pt idx="3216">
                  <c:v>0.20914651376369614</c:v>
                </c:pt>
                <c:pt idx="3217">
                  <c:v>0.20929303907722924</c:v>
                </c:pt>
                <c:pt idx="3218">
                  <c:v>0.20948146972978182</c:v>
                </c:pt>
                <c:pt idx="3219">
                  <c:v>0.20966589672198649</c:v>
                </c:pt>
                <c:pt idx="3220">
                  <c:v>0.20980553438195565</c:v>
                </c:pt>
                <c:pt idx="3221">
                  <c:v>0.20988167891627435</c:v>
                </c:pt>
                <c:pt idx="3222">
                  <c:v>0.20989816236727826</c:v>
                </c:pt>
                <c:pt idx="3223">
                  <c:v>0.20987999061968649</c:v>
                </c:pt>
                <c:pt idx="3224">
                  <c:v>0.20985657728838919</c:v>
                </c:pt>
                <c:pt idx="3225">
                  <c:v>0.20985484466317855</c:v>
                </c:pt>
                <c:pt idx="3226">
                  <c:v>0.20988341164854402</c:v>
                </c:pt>
                <c:pt idx="3227">
                  <c:v>0.20993206426134164</c:v>
                </c:pt>
                <c:pt idx="3228">
                  <c:v>0.20997721165222344</c:v>
                </c:pt>
                <c:pt idx="3229">
                  <c:v>0.20999574299304707</c:v>
                </c:pt>
                <c:pt idx="3230">
                  <c:v>0.20997401207630367</c:v>
                </c:pt>
                <c:pt idx="3231">
                  <c:v>0.20991517963205558</c:v>
                </c:pt>
                <c:pt idx="3232">
                  <c:v>0.20983369830736548</c:v>
                </c:pt>
                <c:pt idx="3233">
                  <c:v>0.20974761305856499</c:v>
                </c:pt>
                <c:pt idx="3234">
                  <c:v>0.20966727333728047</c:v>
                </c:pt>
                <c:pt idx="3235">
                  <c:v>0.20959152157598232</c:v>
                </c:pt>
                <c:pt idx="3236">
                  <c:v>0.2095097902104362</c:v>
                </c:pt>
                <c:pt idx="3237">
                  <c:v>0.2094106322260037</c:v>
                </c:pt>
                <c:pt idx="3238">
                  <c:v>0.20929317218354765</c:v>
                </c:pt>
                <c:pt idx="3239">
                  <c:v>0.20917157438322836</c:v>
                </c:pt>
                <c:pt idx="3240">
                  <c:v>0.20907262662000631</c:v>
                </c:pt>
                <c:pt idx="3241">
                  <c:v>0.20902571081770877</c:v>
                </c:pt>
                <c:pt idx="3242">
                  <c:v>0.20904885767843379</c:v>
                </c:pt>
                <c:pt idx="3243">
                  <c:v>0.20914057039528405</c:v>
                </c:pt>
                <c:pt idx="3244">
                  <c:v>0.20927861946765641</c:v>
                </c:pt>
                <c:pt idx="3245">
                  <c:v>0.20942705342553519</c:v>
                </c:pt>
                <c:pt idx="3246">
                  <c:v>0.20955089814362343</c:v>
                </c:pt>
                <c:pt idx="3247">
                  <c:v>0.20962997304624348</c:v>
                </c:pt>
                <c:pt idx="3248">
                  <c:v>0.20966198893460436</c:v>
                </c:pt>
                <c:pt idx="3249">
                  <c:v>0.20966132283798983</c:v>
                </c:pt>
                <c:pt idx="3250">
                  <c:v>0.20964635813668903</c:v>
                </c:pt>
                <c:pt idx="3251">
                  <c:v>0.20962872975838059</c:v>
                </c:pt>
                <c:pt idx="3252">
                  <c:v>0.20960302113924373</c:v>
                </c:pt>
                <c:pt idx="3253">
                  <c:v>0.20955143088535971</c:v>
                </c:pt>
                <c:pt idx="3254">
                  <c:v>0.20945013291767706</c:v>
                </c:pt>
                <c:pt idx="3255">
                  <c:v>0.20928465346140818</c:v>
                </c:pt>
                <c:pt idx="3256">
                  <c:v>0.2090620279946816</c:v>
                </c:pt>
                <c:pt idx="3257">
                  <c:v>0.20881101818560338</c:v>
                </c:pt>
                <c:pt idx="3258">
                  <c:v>0.20857654244198703</c:v>
                </c:pt>
                <c:pt idx="3259">
                  <c:v>0.20840302684263229</c:v>
                </c:pt>
                <c:pt idx="3260">
                  <c:v>0.20832235994091924</c:v>
                </c:pt>
                <c:pt idx="3261">
                  <c:v>0.20834201613671072</c:v>
                </c:pt>
                <c:pt idx="3262">
                  <c:v>0.20844681992621955</c:v>
                </c:pt>
                <c:pt idx="3263">
                  <c:v>0.20860471537455499</c:v>
                </c:pt>
                <c:pt idx="3264">
                  <c:v>0.20878097057105643</c:v>
                </c:pt>
                <c:pt idx="3265">
                  <c:v>0.20894639118358699</c:v>
                </c:pt>
                <c:pt idx="3266">
                  <c:v>0.20908242725267351</c:v>
                </c:pt>
                <c:pt idx="3267">
                  <c:v>0.20918159903596406</c:v>
                </c:pt>
                <c:pt idx="3268">
                  <c:v>0.20924263908360424</c:v>
                </c:pt>
                <c:pt idx="3269">
                  <c:v>0.20926659609771409</c:v>
                </c:pt>
                <c:pt idx="3270">
                  <c:v>0.20925563781800666</c:v>
                </c:pt>
                <c:pt idx="3271">
                  <c:v>0.20921371496831181</c:v>
                </c:pt>
                <c:pt idx="3272">
                  <c:v>0.20914855404324767</c:v>
                </c:pt>
                <c:pt idx="3273">
                  <c:v>0.20907134058055116</c:v>
                </c:pt>
                <c:pt idx="3274">
                  <c:v>0.20899910675453698</c:v>
                </c:pt>
                <c:pt idx="3275">
                  <c:v>0.20894594785015702</c:v>
                </c:pt>
                <c:pt idx="3276">
                  <c:v>0.20892019095483133</c:v>
                </c:pt>
                <c:pt idx="3277">
                  <c:v>0.20892134355433029</c:v>
                </c:pt>
                <c:pt idx="3278">
                  <c:v>0.20894155887361904</c:v>
                </c:pt>
                <c:pt idx="3279">
                  <c:v>0.20896935647416176</c:v>
                </c:pt>
                <c:pt idx="3280">
                  <c:v>0.20899808696454808</c:v>
                </c:pt>
                <c:pt idx="3281">
                  <c:v>0.20902788355485075</c:v>
                </c:pt>
                <c:pt idx="3282">
                  <c:v>0.20906393484124447</c:v>
                </c:pt>
                <c:pt idx="3283">
                  <c:v>0.20911387059437586</c:v>
                </c:pt>
                <c:pt idx="3284">
                  <c:v>0.20918142160647052</c:v>
                </c:pt>
                <c:pt idx="3285">
                  <c:v>0.209260473623953</c:v>
                </c:pt>
                <c:pt idx="3286">
                  <c:v>0.20933585704712937</c:v>
                </c:pt>
                <c:pt idx="3287">
                  <c:v>0.20938586845607304</c:v>
                </c:pt>
                <c:pt idx="3288">
                  <c:v>0.20939154890931883</c:v>
                </c:pt>
                <c:pt idx="3289">
                  <c:v>0.20934060499913204</c:v>
                </c:pt>
                <c:pt idx="3290">
                  <c:v>0.20923376645077557</c:v>
                </c:pt>
                <c:pt idx="3291">
                  <c:v>0.20908145161416952</c:v>
                </c:pt>
                <c:pt idx="3292">
                  <c:v>0.20890241471149112</c:v>
                </c:pt>
                <c:pt idx="3293">
                  <c:v>0.20871738107433085</c:v>
                </c:pt>
                <c:pt idx="3294">
                  <c:v>0.20854624528991522</c:v>
                </c:pt>
                <c:pt idx="3295">
                  <c:v>0.20840630342202965</c:v>
                </c:pt>
                <c:pt idx="3296">
                  <c:v>0.20831062862637212</c:v>
                </c:pt>
                <c:pt idx="3297">
                  <c:v>0.20826742470615095</c:v>
                </c:pt>
                <c:pt idx="3298">
                  <c:v>0.20827725144973425</c:v>
                </c:pt>
                <c:pt idx="3299">
                  <c:v>0.20833099262005145</c:v>
                </c:pt>
                <c:pt idx="3300">
                  <c:v>0.20841081982874715</c:v>
                </c:pt>
                <c:pt idx="3301">
                  <c:v>0.20848813736892496</c:v>
                </c:pt>
                <c:pt idx="3302">
                  <c:v>0.20853650104109273</c:v>
                </c:pt>
                <c:pt idx="3303">
                  <c:v>0.20853189474502637</c:v>
                </c:pt>
                <c:pt idx="3304">
                  <c:v>0.20846502037317666</c:v>
                </c:pt>
                <c:pt idx="3305">
                  <c:v>0.20834188332159181</c:v>
                </c:pt>
                <c:pt idx="3306">
                  <c:v>0.20818492424176754</c:v>
                </c:pt>
                <c:pt idx="3307">
                  <c:v>0.20802514629624841</c:v>
                </c:pt>
                <c:pt idx="3308">
                  <c:v>0.207891696461251</c:v>
                </c:pt>
                <c:pt idx="3309">
                  <c:v>0.20780599525609028</c:v>
                </c:pt>
                <c:pt idx="3310">
                  <c:v>0.20777668030476587</c:v>
                </c:pt>
                <c:pt idx="3311">
                  <c:v>0.20780007020441499</c:v>
                </c:pt>
                <c:pt idx="3312">
                  <c:v>0.2078674171583928</c:v>
                </c:pt>
                <c:pt idx="3313">
                  <c:v>0.20796825812384562</c:v>
                </c:pt>
                <c:pt idx="3314">
                  <c:v>0.20809739528392718</c:v>
                </c:pt>
                <c:pt idx="3315">
                  <c:v>0.20825157844388548</c:v>
                </c:pt>
                <c:pt idx="3316">
                  <c:v>0.20842910732821546</c:v>
                </c:pt>
                <c:pt idx="3317">
                  <c:v>0.20862199213343141</c:v>
                </c:pt>
                <c:pt idx="3318">
                  <c:v>0.20881598200342616</c:v>
                </c:pt>
                <c:pt idx="3319">
                  <c:v>0.20899032777131904</c:v>
                </c:pt>
                <c:pt idx="3320">
                  <c:v>0.2091250914070853</c:v>
                </c:pt>
                <c:pt idx="3321">
                  <c:v>0.20920377829352393</c:v>
                </c:pt>
                <c:pt idx="3322">
                  <c:v>0.20922099017794499</c:v>
                </c:pt>
                <c:pt idx="3323">
                  <c:v>0.20918239746958217</c:v>
                </c:pt>
                <c:pt idx="3324">
                  <c:v>0.20910464579553728</c:v>
                </c:pt>
                <c:pt idx="3325">
                  <c:v>0.20900735383982344</c:v>
                </c:pt>
                <c:pt idx="3326">
                  <c:v>0.20891092593921107</c:v>
                </c:pt>
                <c:pt idx="3327">
                  <c:v>0.20883034193873612</c:v>
                </c:pt>
                <c:pt idx="3328">
                  <c:v>0.20877228462735237</c:v>
                </c:pt>
                <c:pt idx="3329">
                  <c:v>0.20873647910170551</c:v>
                </c:pt>
                <c:pt idx="3330">
                  <c:v>0.20871804572475111</c:v>
                </c:pt>
                <c:pt idx="3331">
                  <c:v>0.20870998136835334</c:v>
                </c:pt>
                <c:pt idx="3332">
                  <c:v>0.20870798745716873</c:v>
                </c:pt>
                <c:pt idx="3333">
                  <c:v>0.20870962689458478</c:v>
                </c:pt>
                <c:pt idx="3334">
                  <c:v>0.20871379197963785</c:v>
                </c:pt>
                <c:pt idx="3335">
                  <c:v>0.20871937502864341</c:v>
                </c:pt>
                <c:pt idx="3336">
                  <c:v>0.20872367313907497</c:v>
                </c:pt>
                <c:pt idx="3337">
                  <c:v>0.20872150192333422</c:v>
                </c:pt>
                <c:pt idx="3338">
                  <c:v>0.20870696835054275</c:v>
                </c:pt>
                <c:pt idx="3339">
                  <c:v>0.20867533292551826</c:v>
                </c:pt>
                <c:pt idx="3340">
                  <c:v>0.20862558046954965</c:v>
                </c:pt>
                <c:pt idx="3341">
                  <c:v>0.20856170366043775</c:v>
                </c:pt>
                <c:pt idx="3342">
                  <c:v>0.2084916360252958</c:v>
                </c:pt>
                <c:pt idx="3343">
                  <c:v>0.20842547633484881</c:v>
                </c:pt>
                <c:pt idx="3344">
                  <c:v>0.20837159064802196</c:v>
                </c:pt>
                <c:pt idx="3345">
                  <c:v>0.20833422438510124</c:v>
                </c:pt>
                <c:pt idx="3346">
                  <c:v>0.20831124838600484</c:v>
                </c:pt>
                <c:pt idx="3347">
                  <c:v>0.20829331998247508</c:v>
                </c:pt>
                <c:pt idx="3348">
                  <c:v>0.20826879689572736</c:v>
                </c:pt>
                <c:pt idx="3349">
                  <c:v>0.20822453490151932</c:v>
                </c:pt>
                <c:pt idx="3350">
                  <c:v>0.20815217625688903</c:v>
                </c:pt>
                <c:pt idx="3351">
                  <c:v>0.20804956714454065</c:v>
                </c:pt>
                <c:pt idx="3352">
                  <c:v>0.20792252295988184</c:v>
                </c:pt>
                <c:pt idx="3353">
                  <c:v>0.2077830471848035</c:v>
                </c:pt>
                <c:pt idx="3354">
                  <c:v>0.20764635663301428</c:v>
                </c:pt>
                <c:pt idx="3355">
                  <c:v>0.20752610275756261</c:v>
                </c:pt>
                <c:pt idx="3356">
                  <c:v>0.20743207955815041</c:v>
                </c:pt>
                <c:pt idx="3357">
                  <c:v>0.20736789213942247</c:v>
                </c:pt>
                <c:pt idx="3358">
                  <c:v>0.20733087714277004</c:v>
                </c:pt>
                <c:pt idx="3359">
                  <c:v>0.20731453500974212</c:v>
                </c:pt>
                <c:pt idx="3360">
                  <c:v>0.20731055998928333</c:v>
                </c:pt>
                <c:pt idx="3361">
                  <c:v>0.20731157582438403</c:v>
                </c:pt>
                <c:pt idx="3362">
                  <c:v>0.20731290083026038</c:v>
                </c:pt>
                <c:pt idx="3363">
                  <c:v>0.20731303333107048</c:v>
                </c:pt>
                <c:pt idx="3364">
                  <c:v>0.20731409333900547</c:v>
                </c:pt>
                <c:pt idx="3365">
                  <c:v>0.20732063011177609</c:v>
                </c:pt>
                <c:pt idx="3366">
                  <c:v>0.20733794420156754</c:v>
                </c:pt>
                <c:pt idx="3367">
                  <c:v>0.20737120509126755</c:v>
                </c:pt>
                <c:pt idx="3368">
                  <c:v>0.20742289041258527</c:v>
                </c:pt>
                <c:pt idx="3369">
                  <c:v>0.20749243233629661</c:v>
                </c:pt>
                <c:pt idx="3370">
                  <c:v>0.2075733429588183</c:v>
                </c:pt>
                <c:pt idx="3371">
                  <c:v>0.20765493168349486</c:v>
                </c:pt>
                <c:pt idx="3372">
                  <c:v>0.20772521811752936</c:v>
                </c:pt>
                <c:pt idx="3373">
                  <c:v>0.20777102093420191</c:v>
                </c:pt>
                <c:pt idx="3374">
                  <c:v>0.20778432941499175</c:v>
                </c:pt>
                <c:pt idx="3375">
                  <c:v>0.20776430052744238</c:v>
                </c:pt>
                <c:pt idx="3376">
                  <c:v>0.20771902891819011</c:v>
                </c:pt>
                <c:pt idx="3377">
                  <c:v>0.2076637721189743</c:v>
                </c:pt>
                <c:pt idx="3378">
                  <c:v>0.20761727344439868</c:v>
                </c:pt>
                <c:pt idx="3379">
                  <c:v>0.20759760582651682</c:v>
                </c:pt>
                <c:pt idx="3380">
                  <c:v>0.20761546133448855</c:v>
                </c:pt>
                <c:pt idx="3381">
                  <c:v>0.20767270114147501</c:v>
                </c:pt>
                <c:pt idx="3382">
                  <c:v>0.20776071930052514</c:v>
                </c:pt>
                <c:pt idx="3383">
                  <c:v>0.20786383508107004</c:v>
                </c:pt>
                <c:pt idx="3384">
                  <c:v>0.20796454251491819</c:v>
                </c:pt>
                <c:pt idx="3385">
                  <c:v>0.20804686839635061</c:v>
                </c:pt>
                <c:pt idx="3386">
                  <c:v>0.20810190847930771</c:v>
                </c:pt>
                <c:pt idx="3387">
                  <c:v>0.20812841338690796</c:v>
                </c:pt>
                <c:pt idx="3388">
                  <c:v>0.20813279415345104</c:v>
                </c:pt>
                <c:pt idx="3389">
                  <c:v>0.20812553715007726</c:v>
                </c:pt>
                <c:pt idx="3390">
                  <c:v>0.20811841301471939</c:v>
                </c:pt>
                <c:pt idx="3391">
                  <c:v>0.20812084671241388</c:v>
                </c:pt>
                <c:pt idx="3392">
                  <c:v>0.20813779447633879</c:v>
                </c:pt>
                <c:pt idx="3393">
                  <c:v>0.20816854994065787</c:v>
                </c:pt>
                <c:pt idx="3394">
                  <c:v>0.2082072739464243</c:v>
                </c:pt>
                <c:pt idx="3395">
                  <c:v>0.2082453374769469</c:v>
                </c:pt>
                <c:pt idx="3396">
                  <c:v>0.20827264790253458</c:v>
                </c:pt>
                <c:pt idx="3397">
                  <c:v>0.20828079267309368</c:v>
                </c:pt>
                <c:pt idx="3398">
                  <c:v>0.20826485739536188</c:v>
                </c:pt>
                <c:pt idx="3399">
                  <c:v>0.208225951215469</c:v>
                </c:pt>
                <c:pt idx="3400">
                  <c:v>0.20817014308878951</c:v>
                </c:pt>
                <c:pt idx="3401">
                  <c:v>0.208108191633327</c:v>
                </c:pt>
                <c:pt idx="3402">
                  <c:v>0.20805292954279803</c:v>
                </c:pt>
                <c:pt idx="3403">
                  <c:v>0.20801660817146767</c:v>
                </c:pt>
                <c:pt idx="3404">
                  <c:v>0.2080059468109024</c:v>
                </c:pt>
                <c:pt idx="3405">
                  <c:v>0.20802182835217026</c:v>
                </c:pt>
                <c:pt idx="3406">
                  <c:v>0.20805775197521476</c:v>
                </c:pt>
                <c:pt idx="3407">
                  <c:v>0.2081028819197544</c:v>
                </c:pt>
                <c:pt idx="3408">
                  <c:v>0.20814350287992461</c:v>
                </c:pt>
                <c:pt idx="3409">
                  <c:v>0.20816784187669751</c:v>
                </c:pt>
                <c:pt idx="3410">
                  <c:v>0.20816841717857743</c:v>
                </c:pt>
                <c:pt idx="3411">
                  <c:v>0.20814394539496411</c:v>
                </c:pt>
                <c:pt idx="3412">
                  <c:v>0.20809836871425796</c:v>
                </c:pt>
                <c:pt idx="3413">
                  <c:v>0.2080402764425931</c:v>
                </c:pt>
                <c:pt idx="3414">
                  <c:v>0.20797953784567819</c:v>
                </c:pt>
                <c:pt idx="3415">
                  <c:v>0.20792561899887879</c:v>
                </c:pt>
                <c:pt idx="3416">
                  <c:v>0.20788475306119719</c:v>
                </c:pt>
                <c:pt idx="3417">
                  <c:v>0.20786029725592409</c:v>
                </c:pt>
                <c:pt idx="3418">
                  <c:v>0.20785185081492791</c:v>
                </c:pt>
                <c:pt idx="3419">
                  <c:v>0.20785698057102359</c:v>
                </c:pt>
                <c:pt idx="3420">
                  <c:v>0.20787130883143884</c:v>
                </c:pt>
                <c:pt idx="3421">
                  <c:v>0.20789116575159633</c:v>
                </c:pt>
                <c:pt idx="3422">
                  <c:v>0.20791367725579241</c:v>
                </c:pt>
                <c:pt idx="3423">
                  <c:v>0.20793853414247782</c:v>
                </c:pt>
                <c:pt idx="3424">
                  <c:v>0.20796839082475255</c:v>
                </c:pt>
                <c:pt idx="3425">
                  <c:v>0.2080073624121746</c:v>
                </c:pt>
                <c:pt idx="3426">
                  <c:v>0.20806027381899433</c:v>
                </c:pt>
                <c:pt idx="3427">
                  <c:v>0.2081300948880323</c:v>
                </c:pt>
                <c:pt idx="3428">
                  <c:v>0.20821466509192793</c:v>
                </c:pt>
                <c:pt idx="3429">
                  <c:v>0.20830629033370812</c:v>
                </c:pt>
                <c:pt idx="3430">
                  <c:v>0.20839244454558919</c:v>
                </c:pt>
                <c:pt idx="3431">
                  <c:v>0.20845647359628178</c:v>
                </c:pt>
                <c:pt idx="3432">
                  <c:v>0.208482823008106</c:v>
                </c:pt>
                <c:pt idx="3433">
                  <c:v>0.20846147764731798</c:v>
                </c:pt>
                <c:pt idx="3434">
                  <c:v>0.20839067347503853</c:v>
                </c:pt>
                <c:pt idx="3435">
                  <c:v>0.20827835807893208</c:v>
                </c:pt>
                <c:pt idx="3436">
                  <c:v>0.20814146731655009</c:v>
                </c:pt>
                <c:pt idx="3437">
                  <c:v>0.20800280596205628</c:v>
                </c:pt>
                <c:pt idx="3438">
                  <c:v>0.20788431081017716</c:v>
                </c:pt>
                <c:pt idx="3439">
                  <c:v>0.20780263476909849</c:v>
                </c:pt>
                <c:pt idx="3440">
                  <c:v>0.20776589219332925</c:v>
                </c:pt>
                <c:pt idx="3441">
                  <c:v>0.20777141885628431</c:v>
                </c:pt>
                <c:pt idx="3442">
                  <c:v>0.20780767550933704</c:v>
                </c:pt>
                <c:pt idx="3443">
                  <c:v>0.20785808612984275</c:v>
                </c:pt>
                <c:pt idx="3444">
                  <c:v>0.20790620277627819</c:v>
                </c:pt>
                <c:pt idx="3445">
                  <c:v>0.20794123221755006</c:v>
                </c:pt>
                <c:pt idx="3446">
                  <c:v>0.20795945572091329</c:v>
                </c:pt>
                <c:pt idx="3447">
                  <c:v>0.20796511754755392</c:v>
                </c:pt>
                <c:pt idx="3448">
                  <c:v>0.20796763885348352</c:v>
                </c:pt>
                <c:pt idx="3449">
                  <c:v>0.20797706070519123</c:v>
                </c:pt>
                <c:pt idx="3450">
                  <c:v>0.2079990015840148</c:v>
                </c:pt>
                <c:pt idx="3451">
                  <c:v>0.2080327113035319</c:v>
                </c:pt>
                <c:pt idx="3452">
                  <c:v>0.20807036134055262</c:v>
                </c:pt>
                <c:pt idx="3453">
                  <c:v>0.20810089079390087</c:v>
                </c:pt>
                <c:pt idx="3454">
                  <c:v>0.20811500586085901</c:v>
                </c:pt>
                <c:pt idx="3455">
                  <c:v>0.20810925358383164</c:v>
                </c:pt>
                <c:pt idx="3456">
                  <c:v>0.20808859026324394</c:v>
                </c:pt>
                <c:pt idx="3457">
                  <c:v>0.2080661139344962</c:v>
                </c:pt>
                <c:pt idx="3458">
                  <c:v>0.20805753076154671</c:v>
                </c:pt>
                <c:pt idx="3459">
                  <c:v>0.20807500698849096</c:v>
                </c:pt>
                <c:pt idx="3460">
                  <c:v>0.20812142195204336</c:v>
                </c:pt>
                <c:pt idx="3461">
                  <c:v>0.20818926132223409</c:v>
                </c:pt>
                <c:pt idx="3462">
                  <c:v>0.20826149335592087</c:v>
                </c:pt>
                <c:pt idx="3463">
                  <c:v>0.20831656064770671</c:v>
                </c:pt>
                <c:pt idx="3464">
                  <c:v>0.20833741190295424</c:v>
                </c:pt>
                <c:pt idx="3465">
                  <c:v>0.20831620649490495</c:v>
                </c:pt>
                <c:pt idx="3466">
                  <c:v>0.20825795228992333</c:v>
                </c:pt>
                <c:pt idx="3467">
                  <c:v>0.20817859572246983</c:v>
                </c:pt>
                <c:pt idx="3468">
                  <c:v>0.20809748377750342</c:v>
                </c:pt>
                <c:pt idx="3469">
                  <c:v>0.20803297674477689</c:v>
                </c:pt>
                <c:pt idx="3470">
                  <c:v>0.20799555113042462</c:v>
                </c:pt>
                <c:pt idx="3471">
                  <c:v>0.207984713345508</c:v>
                </c:pt>
                <c:pt idx="3472">
                  <c:v>0.20799134869192498</c:v>
                </c:pt>
                <c:pt idx="3473">
                  <c:v>0.20800143461264181</c:v>
                </c:pt>
                <c:pt idx="3474">
                  <c:v>0.20800165579773849</c:v>
                </c:pt>
                <c:pt idx="3475">
                  <c:v>0.2079825458209788</c:v>
                </c:pt>
                <c:pt idx="3476">
                  <c:v>0.20794136491019916</c:v>
                </c:pt>
                <c:pt idx="3477">
                  <c:v>0.2078809497171426</c:v>
                </c:pt>
                <c:pt idx="3478">
                  <c:v>0.20780825033430866</c:v>
                </c:pt>
                <c:pt idx="3479">
                  <c:v>0.20773184950041573</c:v>
                </c:pt>
                <c:pt idx="3480">
                  <c:v>0.20766050113687312</c:v>
                </c:pt>
                <c:pt idx="3481">
                  <c:v>0.20760198124200119</c:v>
                </c:pt>
                <c:pt idx="3482">
                  <c:v>0.20756251570482226</c:v>
                </c:pt>
                <c:pt idx="3483">
                  <c:v>0.20754647418799249</c:v>
                </c:pt>
                <c:pt idx="3484">
                  <c:v>0.2075551356496575</c:v>
                </c:pt>
                <c:pt idx="3485">
                  <c:v>0.20758770605923488</c:v>
                </c:pt>
                <c:pt idx="3486">
                  <c:v>0.20764078736102315</c:v>
                </c:pt>
                <c:pt idx="3487">
                  <c:v>0.20770921479720311</c:v>
                </c:pt>
                <c:pt idx="3488">
                  <c:v>0.20778901621961215</c:v>
                </c:pt>
                <c:pt idx="3489">
                  <c:v>0.20787683683605646</c:v>
                </c:pt>
                <c:pt idx="3490">
                  <c:v>0.20797157565867935</c:v>
                </c:pt>
                <c:pt idx="3491">
                  <c:v>0.20807199837272711</c:v>
                </c:pt>
                <c:pt idx="3492">
                  <c:v>0.2081754093700357</c:v>
                </c:pt>
                <c:pt idx="3493">
                  <c:v>0.20827375452000224</c:v>
                </c:pt>
                <c:pt idx="3494">
                  <c:v>0.20835551921912449</c:v>
                </c:pt>
                <c:pt idx="3495">
                  <c:v>0.20840568352673411</c:v>
                </c:pt>
                <c:pt idx="3496">
                  <c:v>0.20841121833747717</c:v>
                </c:pt>
                <c:pt idx="3497">
                  <c:v>0.20836694182646182</c:v>
                </c:pt>
                <c:pt idx="3498">
                  <c:v>0.20827849087462541</c:v>
                </c:pt>
                <c:pt idx="3499">
                  <c:v>0.20816195613970817</c:v>
                </c:pt>
                <c:pt idx="3500">
                  <c:v>0.20804009947877061</c:v>
                </c:pt>
                <c:pt idx="3501">
                  <c:v>0.20793689761330564</c:v>
                </c:pt>
                <c:pt idx="3502">
                  <c:v>0.20786900920224199</c:v>
                </c:pt>
                <c:pt idx="3503">
                  <c:v>0.20784393518949412</c:v>
                </c:pt>
                <c:pt idx="3504">
                  <c:v>0.20785813035225403</c:v>
                </c:pt>
                <c:pt idx="3505">
                  <c:v>0.2078990380113464</c:v>
                </c:pt>
                <c:pt idx="3506">
                  <c:v>0.2079511400468535</c:v>
                </c:pt>
                <c:pt idx="3507">
                  <c:v>0.20799709940749117</c:v>
                </c:pt>
                <c:pt idx="3508">
                  <c:v>0.20802297856991331</c:v>
                </c:pt>
                <c:pt idx="3509">
                  <c:v>0.20801873162723356</c:v>
                </c:pt>
                <c:pt idx="3510">
                  <c:v>0.20797763575440215</c:v>
                </c:pt>
                <c:pt idx="3511">
                  <c:v>0.20789757853668484</c:v>
                </c:pt>
                <c:pt idx="3512">
                  <c:v>0.20778260503734064</c:v>
                </c:pt>
                <c:pt idx="3513">
                  <c:v>0.20764198077043755</c:v>
                </c:pt>
                <c:pt idx="3514">
                  <c:v>0.2074901788973656</c:v>
                </c:pt>
                <c:pt idx="3515">
                  <c:v>0.20734465801394425</c:v>
                </c:pt>
                <c:pt idx="3516">
                  <c:v>0.20722095501592014</c:v>
                </c:pt>
                <c:pt idx="3517">
                  <c:v>0.20712752762621306</c:v>
                </c:pt>
                <c:pt idx="3518">
                  <c:v>0.20706470944912075</c:v>
                </c:pt>
                <c:pt idx="3519">
                  <c:v>0.20702555752913249</c:v>
                </c:pt>
                <c:pt idx="3520">
                  <c:v>0.20699951705663239</c:v>
                </c:pt>
                <c:pt idx="3521">
                  <c:v>0.20697877406869664</c:v>
                </c:pt>
                <c:pt idx="3522">
                  <c:v>0.20696107711113282</c:v>
                </c:pt>
                <c:pt idx="3523">
                  <c:v>0.2069482792619653</c:v>
                </c:pt>
                <c:pt idx="3524">
                  <c:v>0.20694293958122839</c:v>
                </c:pt>
                <c:pt idx="3525">
                  <c:v>0.20694201286646413</c:v>
                </c:pt>
                <c:pt idx="3526">
                  <c:v>0.20693314298233229</c:v>
                </c:pt>
                <c:pt idx="3527">
                  <c:v>0.20689669451446263</c:v>
                </c:pt>
                <c:pt idx="3528">
                  <c:v>0.20681405695859861</c:v>
                </c:pt>
                <c:pt idx="3529">
                  <c:v>0.20667806792211857</c:v>
                </c:pt>
                <c:pt idx="3530">
                  <c:v>0.20650059196665632</c:v>
                </c:pt>
                <c:pt idx="3531">
                  <c:v>0.20631089415821086</c:v>
                </c:pt>
                <c:pt idx="3532">
                  <c:v>0.20614898493404216</c:v>
                </c:pt>
                <c:pt idx="3533">
                  <c:v>0.20604997469772762</c:v>
                </c:pt>
                <c:pt idx="3534">
                  <c:v>0.20602676693384497</c:v>
                </c:pt>
                <c:pt idx="3535">
                  <c:v>0.20606538850900274</c:v>
                </c:pt>
                <c:pt idx="3536">
                  <c:v>0.20612709327179363</c:v>
                </c:pt>
                <c:pt idx="3537">
                  <c:v>0.20616704528490054</c:v>
                </c:pt>
                <c:pt idx="3538">
                  <c:v>0.20615488750267891</c:v>
                </c:pt>
                <c:pt idx="3539">
                  <c:v>0.20609441199847028</c:v>
                </c:pt>
                <c:pt idx="3540">
                  <c:v>0.20602663482488698</c:v>
                </c:pt>
                <c:pt idx="3541">
                  <c:v>0.20602002942822756</c:v>
                </c:pt>
                <c:pt idx="3542">
                  <c:v>0.20614273006079659</c:v>
                </c:pt>
                <c:pt idx="3543">
                  <c:v>0.20642807918779155</c:v>
                </c:pt>
                <c:pt idx="3544">
                  <c:v>0.2068512926508797</c:v>
                </c:pt>
                <c:pt idx="3545">
                  <c:v>0.20732946374481048</c:v>
                </c:pt>
                <c:pt idx="3546">
                  <c:v>0.20775766864903616</c:v>
                </c:pt>
                <c:pt idx="3547">
                  <c:v>0.20804270970246402</c:v>
                </c:pt>
                <c:pt idx="3548">
                  <c:v>0.20814363563438915</c:v>
                </c:pt>
                <c:pt idx="3549">
                  <c:v>0.20807810411472488</c:v>
                </c:pt>
                <c:pt idx="3550">
                  <c:v>0.2079050086405812</c:v>
                </c:pt>
                <c:pt idx="3551">
                  <c:v>0.20769710217887788</c:v>
                </c:pt>
                <c:pt idx="3552">
                  <c:v>0.20750886953866648</c:v>
                </c:pt>
                <c:pt idx="3553">
                  <c:v>0.20736643444861685</c:v>
                </c:pt>
                <c:pt idx="3554">
                  <c:v>0.20726635138089416</c:v>
                </c:pt>
                <c:pt idx="3555">
                  <c:v>0.20718452654010783</c:v>
                </c:pt>
                <c:pt idx="3556">
                  <c:v>0.20709684579315973</c:v>
                </c:pt>
                <c:pt idx="3557">
                  <c:v>0.20699024879064593</c:v>
                </c:pt>
                <c:pt idx="3558">
                  <c:v>0.20687057352331611</c:v>
                </c:pt>
                <c:pt idx="3559">
                  <c:v>0.20675882695368802</c:v>
                </c:pt>
                <c:pt idx="3560">
                  <c:v>0.20668265459757934</c:v>
                </c:pt>
                <c:pt idx="3561">
                  <c:v>0.20666298515783438</c:v>
                </c:pt>
                <c:pt idx="3562">
                  <c:v>0.20670977871674162</c:v>
                </c:pt>
                <c:pt idx="3563">
                  <c:v>0.20681608630980791</c:v>
                </c:pt>
                <c:pt idx="3564">
                  <c:v>0.20696222452292817</c:v>
                </c:pt>
                <c:pt idx="3565">
                  <c:v>0.20712117034895822</c:v>
                </c:pt>
                <c:pt idx="3566">
                  <c:v>0.20726405495276429</c:v>
                </c:pt>
                <c:pt idx="3567">
                  <c:v>0.20736745041441923</c:v>
                </c:pt>
                <c:pt idx="3568">
                  <c:v>0.20741577779398052</c:v>
                </c:pt>
                <c:pt idx="3569">
                  <c:v>0.20740424764732263</c:v>
                </c:pt>
                <c:pt idx="3570">
                  <c:v>0.20734289121115085</c:v>
                </c:pt>
                <c:pt idx="3571">
                  <c:v>0.20725491352270181</c:v>
                </c:pt>
                <c:pt idx="3572">
                  <c:v>0.20717097151158442</c:v>
                </c:pt>
                <c:pt idx="3573">
                  <c:v>0.20712474630596339</c:v>
                </c:pt>
                <c:pt idx="3574">
                  <c:v>0.20714386272369439</c:v>
                </c:pt>
                <c:pt idx="3575">
                  <c:v>0.20723936911723456</c:v>
                </c:pt>
                <c:pt idx="3576">
                  <c:v>0.20740177378600949</c:v>
                </c:pt>
                <c:pt idx="3577">
                  <c:v>0.20759871072525665</c:v>
                </c:pt>
                <c:pt idx="3578">
                  <c:v>0.20778645173534632</c:v>
                </c:pt>
                <c:pt idx="3579">
                  <c:v>0.20791686168850926</c:v>
                </c:pt>
                <c:pt idx="3580">
                  <c:v>0.20795613827866127</c:v>
                </c:pt>
                <c:pt idx="3581">
                  <c:v>0.20789107730005002</c:v>
                </c:pt>
                <c:pt idx="3582">
                  <c:v>0.20773454629175131</c:v>
                </c:pt>
                <c:pt idx="3583">
                  <c:v>0.20752128622496652</c:v>
                </c:pt>
                <c:pt idx="3584">
                  <c:v>0.20729187788045739</c:v>
                </c:pt>
                <c:pt idx="3585">
                  <c:v>0.20708775202599178</c:v>
                </c:pt>
                <c:pt idx="3586">
                  <c:v>0.20693795299651835</c:v>
                </c:pt>
                <c:pt idx="3587">
                  <c:v>0.20685199857161624</c:v>
                </c:pt>
                <c:pt idx="3588">
                  <c:v>0.20682305676227158</c:v>
                </c:pt>
                <c:pt idx="3589">
                  <c:v>0.20683311558708534</c:v>
                </c:pt>
                <c:pt idx="3590">
                  <c:v>0.20685896960050215</c:v>
                </c:pt>
                <c:pt idx="3591">
                  <c:v>0.20688160415563989</c:v>
                </c:pt>
                <c:pt idx="3592">
                  <c:v>0.20689334105607721</c:v>
                </c:pt>
                <c:pt idx="3593">
                  <c:v>0.20689903312576746</c:v>
                </c:pt>
                <c:pt idx="3594">
                  <c:v>0.20691527137796567</c:v>
                </c:pt>
                <c:pt idx="3595">
                  <c:v>0.20696275409862547</c:v>
                </c:pt>
                <c:pt idx="3596">
                  <c:v>0.20705839723238856</c:v>
                </c:pt>
                <c:pt idx="3597">
                  <c:v>0.20720845860051346</c:v>
                </c:pt>
                <c:pt idx="3598">
                  <c:v>0.20740464523349084</c:v>
                </c:pt>
                <c:pt idx="3599">
                  <c:v>0.20762301920874254</c:v>
                </c:pt>
                <c:pt idx="3600">
                  <c:v>0.20783022690571934</c:v>
                </c:pt>
                <c:pt idx="3601">
                  <c:v>0.20799258730115128</c:v>
                </c:pt>
                <c:pt idx="3602">
                  <c:v>0.20808496211570088</c:v>
                </c:pt>
                <c:pt idx="3603">
                  <c:v>0.20809748377750342</c:v>
                </c:pt>
                <c:pt idx="3604">
                  <c:v>0.20803859528919105</c:v>
                </c:pt>
                <c:pt idx="3605">
                  <c:v>0.20792951119350361</c:v>
                </c:pt>
                <c:pt idx="3606">
                  <c:v>0.20779980490548439</c:v>
                </c:pt>
                <c:pt idx="3607">
                  <c:v>0.20767504393520714</c:v>
                </c:pt>
                <c:pt idx="3608">
                  <c:v>0.2075733429588183</c:v>
                </c:pt>
                <c:pt idx="3609">
                  <c:v>0.20750241830442834</c:v>
                </c:pt>
                <c:pt idx="3610">
                  <c:v>0.20746079689127589</c:v>
                </c:pt>
                <c:pt idx="3611">
                  <c:v>0.20744122471816656</c:v>
                </c:pt>
                <c:pt idx="3612">
                  <c:v>0.20743773451360165</c:v>
                </c:pt>
                <c:pt idx="3613">
                  <c:v>0.20744692397325887</c:v>
                </c:pt>
                <c:pt idx="3614">
                  <c:v>0.20746985429023562</c:v>
                </c:pt>
                <c:pt idx="3615">
                  <c:v>0.20751019514661168</c:v>
                </c:pt>
                <c:pt idx="3616">
                  <c:v>0.20757214973800037</c:v>
                </c:pt>
                <c:pt idx="3617">
                  <c:v>0.20765983810296379</c:v>
                </c:pt>
                <c:pt idx="3618">
                  <c:v>0.20777469067389581</c:v>
                </c:pt>
                <c:pt idx="3619">
                  <c:v>0.20791628671976353</c:v>
                </c:pt>
                <c:pt idx="3620">
                  <c:v>0.2080808915472197</c:v>
                </c:pt>
                <c:pt idx="3621">
                  <c:v>0.2082597228193131</c:v>
                </c:pt>
                <c:pt idx="3622">
                  <c:v>0.20843951339200767</c:v>
                </c:pt>
                <c:pt idx="3623">
                  <c:v>0.20860055133546057</c:v>
                </c:pt>
                <c:pt idx="3624">
                  <c:v>0.20872021692321302</c:v>
                </c:pt>
                <c:pt idx="3625">
                  <c:v>0.20877879906884417</c:v>
                </c:pt>
                <c:pt idx="3626">
                  <c:v>0.20876328865450683</c:v>
                </c:pt>
                <c:pt idx="3627">
                  <c:v>0.20867648487535667</c:v>
                </c:pt>
                <c:pt idx="3628">
                  <c:v>0.20853486225708556</c:v>
                </c:pt>
                <c:pt idx="3629">
                  <c:v>0.20836791586114384</c:v>
                </c:pt>
                <c:pt idx="3630">
                  <c:v>0.2082078935585821</c:v>
                </c:pt>
                <c:pt idx="3631">
                  <c:v>0.20808239588330074</c:v>
                </c:pt>
                <c:pt idx="3632">
                  <c:v>0.20800506206245056</c:v>
                </c:pt>
                <c:pt idx="3633">
                  <c:v>0.20797392006524379</c:v>
                </c:pt>
                <c:pt idx="3634">
                  <c:v>0.20797246033891487</c:v>
                </c:pt>
                <c:pt idx="3635">
                  <c:v>0.20797741458153857</c:v>
                </c:pt>
                <c:pt idx="3636">
                  <c:v>0.20796865622668764</c:v>
                </c:pt>
                <c:pt idx="3637">
                  <c:v>0.2079339341842828</c:v>
                </c:pt>
                <c:pt idx="3638">
                  <c:v>0.20787307778526093</c:v>
                </c:pt>
                <c:pt idx="3639">
                  <c:v>0.20779480847256054</c:v>
                </c:pt>
                <c:pt idx="3640">
                  <c:v>0.20771407762222444</c:v>
                </c:pt>
                <c:pt idx="3641">
                  <c:v>0.20764679864178676</c:v>
                </c:pt>
                <c:pt idx="3642">
                  <c:v>0.20760432365426623</c:v>
                </c:pt>
                <c:pt idx="3643">
                  <c:v>0.20759508666790089</c:v>
                </c:pt>
                <c:pt idx="3644">
                  <c:v>0.20762217943844147</c:v>
                </c:pt>
                <c:pt idx="3645">
                  <c:v>0.20768481307925662</c:v>
                </c:pt>
                <c:pt idx="3646">
                  <c:v>0.20777734351708138</c:v>
                </c:pt>
                <c:pt idx="3647">
                  <c:v>0.20788899869390348</c:v>
                </c:pt>
                <c:pt idx="3648">
                  <c:v>0.20800479663826638</c:v>
                </c:pt>
                <c:pt idx="3649">
                  <c:v>0.20810398810472869</c:v>
                </c:pt>
                <c:pt idx="3650">
                  <c:v>0.20816682403677694</c:v>
                </c:pt>
                <c:pt idx="3651">
                  <c:v>0.20818041018360783</c:v>
                </c:pt>
                <c:pt idx="3652">
                  <c:v>0.20814089205036918</c:v>
                </c:pt>
                <c:pt idx="3653">
                  <c:v>0.20805753076154671</c:v>
                </c:pt>
                <c:pt idx="3654">
                  <c:v>0.20794883999490527</c:v>
                </c:pt>
                <c:pt idx="3655">
                  <c:v>0.20783924779216673</c:v>
                </c:pt>
                <c:pt idx="3656">
                  <c:v>0.20775032948831612</c:v>
                </c:pt>
                <c:pt idx="3657">
                  <c:v>0.2076944498257916</c:v>
                </c:pt>
                <c:pt idx="3658">
                  <c:v>0.20767371782399519</c:v>
                </c:pt>
                <c:pt idx="3659">
                  <c:v>0.2076809672813909</c:v>
                </c:pt>
                <c:pt idx="3660">
                  <c:v>0.20770435202663046</c:v>
                </c:pt>
                <c:pt idx="3661">
                  <c:v>0.20773260106353103</c:v>
                </c:pt>
                <c:pt idx="3662">
                  <c:v>0.20776010032602638</c:v>
                </c:pt>
                <c:pt idx="3663">
                  <c:v>0.20778600958441712</c:v>
                </c:pt>
                <c:pt idx="3664">
                  <c:v>0.20781284896147151</c:v>
                </c:pt>
                <c:pt idx="3665">
                  <c:v>0.20784406785241877</c:v>
                </c:pt>
                <c:pt idx="3666">
                  <c:v>0.20788108239137465</c:v>
                </c:pt>
                <c:pt idx="3667">
                  <c:v>0.20792278833378824</c:v>
                </c:pt>
                <c:pt idx="3668">
                  <c:v>0.20796786002136863</c:v>
                </c:pt>
                <c:pt idx="3669">
                  <c:v>0.20801497134806751</c:v>
                </c:pt>
                <c:pt idx="3670">
                  <c:v>0.20806536179400298</c:v>
                </c:pt>
                <c:pt idx="3671">
                  <c:v>0.20812093521076874</c:v>
                </c:pt>
                <c:pt idx="3672">
                  <c:v>0.20818133954468748</c:v>
                </c:pt>
                <c:pt idx="3673">
                  <c:v>0.20824285881992527</c:v>
                </c:pt>
                <c:pt idx="3674">
                  <c:v>0.20829579892751232</c:v>
                </c:pt>
                <c:pt idx="3675">
                  <c:v>0.20832789368985055</c:v>
                </c:pt>
                <c:pt idx="3676">
                  <c:v>0.20832634423304236</c:v>
                </c:pt>
                <c:pt idx="3677">
                  <c:v>0.20828521924289883</c:v>
                </c:pt>
                <c:pt idx="3678">
                  <c:v>0.20820731820440624</c:v>
                </c:pt>
                <c:pt idx="3679">
                  <c:v>0.20810518278766549</c:v>
                </c:pt>
                <c:pt idx="3680">
                  <c:v>0.20799696669781192</c:v>
                </c:pt>
                <c:pt idx="3681">
                  <c:v>0.20790292996775578</c:v>
                </c:pt>
                <c:pt idx="3682">
                  <c:v>0.2078364176899728</c:v>
                </c:pt>
                <c:pt idx="3683">
                  <c:v>0.20780179465141352</c:v>
                </c:pt>
                <c:pt idx="3684">
                  <c:v>0.20779144807212863</c:v>
                </c:pt>
                <c:pt idx="3685">
                  <c:v>0.20779078483827368</c:v>
                </c:pt>
                <c:pt idx="3686">
                  <c:v>0.20778406412567679</c:v>
                </c:pt>
                <c:pt idx="3687">
                  <c:v>0.20775926029061781</c:v>
                </c:pt>
                <c:pt idx="3688">
                  <c:v>0.20771416603772869</c:v>
                </c:pt>
                <c:pt idx="3689">
                  <c:v>0.20765727438137166</c:v>
                </c:pt>
                <c:pt idx="3690">
                  <c:v>0.20760556116018575</c:v>
                </c:pt>
                <c:pt idx="3691">
                  <c:v>0.20757718780375473</c:v>
                </c:pt>
                <c:pt idx="3692">
                  <c:v>0.20758642440943392</c:v>
                </c:pt>
                <c:pt idx="3693">
                  <c:v>0.2076385773522485</c:v>
                </c:pt>
                <c:pt idx="3694">
                  <c:v>0.20772614650503779</c:v>
                </c:pt>
                <c:pt idx="3695">
                  <c:v>0.20783168615405861</c:v>
                </c:pt>
                <c:pt idx="3696">
                  <c:v>0.20793079385619212</c:v>
                </c:pt>
                <c:pt idx="3697">
                  <c:v>0.20800267325063332</c:v>
                </c:pt>
                <c:pt idx="3698">
                  <c:v>0.2080334633874808</c:v>
                </c:pt>
                <c:pt idx="3699">
                  <c:v>0.20802386335486572</c:v>
                </c:pt>
                <c:pt idx="3700">
                  <c:v>0.20798635005487182</c:v>
                </c:pt>
                <c:pt idx="3701">
                  <c:v>0.20794388607823572</c:v>
                </c:pt>
                <c:pt idx="3702">
                  <c:v>0.20791986922973732</c:v>
                </c:pt>
                <c:pt idx="3703">
                  <c:v>0.2079288919783891</c:v>
                </c:pt>
                <c:pt idx="3704">
                  <c:v>0.2079732565526678</c:v>
                </c:pt>
                <c:pt idx="3705">
                  <c:v>0.208039834033172</c:v>
                </c:pt>
                <c:pt idx="3706">
                  <c:v>0.20810491730228448</c:v>
                </c:pt>
                <c:pt idx="3707">
                  <c:v>0.20814261785119809</c:v>
                </c:pt>
                <c:pt idx="3708">
                  <c:v>0.20813341365935695</c:v>
                </c:pt>
                <c:pt idx="3709">
                  <c:v>0.20807226383798555</c:v>
                </c:pt>
                <c:pt idx="3710">
                  <c:v>0.20797011594023035</c:v>
                </c:pt>
                <c:pt idx="3711">
                  <c:v>0.20785012616916082</c:v>
                </c:pt>
                <c:pt idx="3712">
                  <c:v>0.20773879045629312</c:v>
                </c:pt>
                <c:pt idx="3713">
                  <c:v>0.20766023592318789</c:v>
                </c:pt>
                <c:pt idx="3714">
                  <c:v>0.20762717388570123</c:v>
                </c:pt>
                <c:pt idx="3715">
                  <c:v>0.20763950555456395</c:v>
                </c:pt>
                <c:pt idx="3716">
                  <c:v>0.20768795162918879</c:v>
                </c:pt>
                <c:pt idx="3717">
                  <c:v>0.20775899501661571</c:v>
                </c:pt>
                <c:pt idx="3718">
                  <c:v>0.20784106083607662</c:v>
                </c:pt>
                <c:pt idx="3719">
                  <c:v>0.20792694587949107</c:v>
                </c:pt>
                <c:pt idx="3720">
                  <c:v>0.20801483863292708</c:v>
                </c:pt>
                <c:pt idx="3721">
                  <c:v>0.20810332439340612</c:v>
                </c:pt>
                <c:pt idx="3722">
                  <c:v>0.20818952685917985</c:v>
                </c:pt>
                <c:pt idx="3723">
                  <c:v>0.20826574267323</c:v>
                </c:pt>
                <c:pt idx="3724">
                  <c:v>0.2083208547734075</c:v>
                </c:pt>
                <c:pt idx="3725">
                  <c:v>0.2083432114746096</c:v>
                </c:pt>
                <c:pt idx="3726">
                  <c:v>0.20832767233853949</c:v>
                </c:pt>
                <c:pt idx="3727">
                  <c:v>0.20827720718462489</c:v>
                </c:pt>
                <c:pt idx="3728">
                  <c:v>0.20820576917772154</c:v>
                </c:pt>
                <c:pt idx="3729">
                  <c:v>0.20813350216027265</c:v>
                </c:pt>
                <c:pt idx="3730">
                  <c:v>0.20808221890231487</c:v>
                </c:pt>
                <c:pt idx="3731">
                  <c:v>0.20806907826559412</c:v>
                </c:pt>
                <c:pt idx="3732">
                  <c:v>0.20810089079390087</c:v>
                </c:pt>
                <c:pt idx="3733">
                  <c:v>0.20817417023929147</c:v>
                </c:pt>
                <c:pt idx="3734">
                  <c:v>0.2082756136436959</c:v>
                </c:pt>
                <c:pt idx="3735">
                  <c:v>0.20838894668820568</c:v>
                </c:pt>
                <c:pt idx="3736">
                  <c:v>0.20849628618181987</c:v>
                </c:pt>
                <c:pt idx="3737">
                  <c:v>0.20858274387404713</c:v>
                </c:pt>
                <c:pt idx="3738">
                  <c:v>0.20863869365367865</c:v>
                </c:pt>
                <c:pt idx="3739">
                  <c:v>0.20865734518210638</c:v>
                </c:pt>
                <c:pt idx="3740">
                  <c:v>0.20863523811403423</c:v>
                </c:pt>
                <c:pt idx="3741">
                  <c:v>0.20857135988454717</c:v>
                </c:pt>
                <c:pt idx="3742">
                  <c:v>0.20846878455106738</c:v>
                </c:pt>
                <c:pt idx="3743">
                  <c:v>0.20833564105681429</c:v>
                </c:pt>
                <c:pt idx="3744">
                  <c:v>0.20818536679901439</c:v>
                </c:pt>
                <c:pt idx="3745">
                  <c:v>0.20803740078941263</c:v>
                </c:pt>
                <c:pt idx="3746">
                  <c:v>0.20791181968082389</c:v>
                </c:pt>
                <c:pt idx="3747">
                  <c:v>0.20782443418037372</c:v>
                </c:pt>
                <c:pt idx="3748">
                  <c:v>0.20778388726622349</c:v>
                </c:pt>
                <c:pt idx="3749">
                  <c:v>0.20778689388672539</c:v>
                </c:pt>
                <c:pt idx="3750">
                  <c:v>0.2078215157373316</c:v>
                </c:pt>
                <c:pt idx="3751">
                  <c:v>0.20786914187282629</c:v>
                </c:pt>
                <c:pt idx="3752">
                  <c:v>0.20791420799295707</c:v>
                </c:pt>
                <c:pt idx="3753">
                  <c:v>0.20794684957516668</c:v>
                </c:pt>
                <c:pt idx="3754">
                  <c:v>0.20796737345217015</c:v>
                </c:pt>
                <c:pt idx="3755">
                  <c:v>0.20798351899391904</c:v>
                </c:pt>
                <c:pt idx="3756">
                  <c:v>0.2080073624121746</c:v>
                </c:pt>
                <c:pt idx="3757">
                  <c:v>0.20804806292216932</c:v>
                </c:pt>
                <c:pt idx="3758">
                  <c:v>0.20810673145562314</c:v>
                </c:pt>
                <c:pt idx="3759">
                  <c:v>0.2081745242762863</c:v>
                </c:pt>
                <c:pt idx="3760">
                  <c:v>0.20823590980334311</c:v>
                </c:pt>
                <c:pt idx="3761">
                  <c:v>0.20827437422701595</c:v>
                </c:pt>
                <c:pt idx="3762">
                  <c:v>0.20827915485370091</c:v>
                </c:pt>
                <c:pt idx="3763">
                  <c:v>0.2082494095870509</c:v>
                </c:pt>
                <c:pt idx="3764">
                  <c:v>0.20819563425374482</c:v>
                </c:pt>
                <c:pt idx="3765">
                  <c:v>0.20813708646251966</c:v>
                </c:pt>
                <c:pt idx="3766">
                  <c:v>0.20809420952719077</c:v>
                </c:pt>
                <c:pt idx="3767">
                  <c:v>0.20808226314755479</c:v>
                </c:pt>
                <c:pt idx="3768">
                  <c:v>0.20810690844659857</c:v>
                </c:pt>
                <c:pt idx="3769">
                  <c:v>0.20816315098211785</c:v>
                </c:pt>
                <c:pt idx="3770">
                  <c:v>0.20823776876503813</c:v>
                </c:pt>
                <c:pt idx="3771">
                  <c:v>0.20831399304643733</c:v>
                </c:pt>
                <c:pt idx="3772">
                  <c:v>0.2083769921984307</c:v>
                </c:pt>
                <c:pt idx="3773">
                  <c:v>0.2084176388063102</c:v>
                </c:pt>
                <c:pt idx="3774">
                  <c:v>0.2084324726662477</c:v>
                </c:pt>
                <c:pt idx="3775">
                  <c:v>0.20842366084954939</c:v>
                </c:pt>
                <c:pt idx="3776">
                  <c:v>0.20839567676796206</c:v>
                </c:pt>
                <c:pt idx="3777">
                  <c:v>0.2083541024825673</c:v>
                </c:pt>
                <c:pt idx="3778">
                  <c:v>0.2083039884000964</c:v>
                </c:pt>
                <c:pt idx="3779">
                  <c:v>0.20824971942307841</c:v>
                </c:pt>
                <c:pt idx="3780">
                  <c:v>0.2081963423630187</c:v>
                </c:pt>
                <c:pt idx="3781">
                  <c:v>0.20814894584624583</c:v>
                </c:pt>
                <c:pt idx="3782">
                  <c:v>0.20811208546453913</c:v>
                </c:pt>
                <c:pt idx="3783">
                  <c:v>0.20808907696826889</c:v>
                </c:pt>
                <c:pt idx="3784">
                  <c:v>0.20808018362616104</c:v>
                </c:pt>
                <c:pt idx="3785">
                  <c:v>0.20808230739279893</c:v>
                </c:pt>
                <c:pt idx="3786">
                  <c:v>0.2080889884764055</c:v>
                </c:pt>
                <c:pt idx="3787">
                  <c:v>0.208093324598911</c:v>
                </c:pt>
                <c:pt idx="3788">
                  <c:v>0.20808956367383918</c:v>
                </c:pt>
                <c:pt idx="3789">
                  <c:v>0.20807513972201935</c:v>
                </c:pt>
                <c:pt idx="3790">
                  <c:v>0.20805235439388198</c:v>
                </c:pt>
                <c:pt idx="3791">
                  <c:v>0.20802713707486281</c:v>
                </c:pt>
                <c:pt idx="3792">
                  <c:v>0.20800793750150942</c:v>
                </c:pt>
                <c:pt idx="3793">
                  <c:v>0.20800249630213258</c:v>
                </c:pt>
                <c:pt idx="3794">
                  <c:v>0.20801687360287052</c:v>
                </c:pt>
                <c:pt idx="3795">
                  <c:v>0.20805346045016565</c:v>
                </c:pt>
                <c:pt idx="3796">
                  <c:v>0.20811089076261374</c:v>
                </c:pt>
                <c:pt idx="3797">
                  <c:v>0.20818434891802068</c:v>
                </c:pt>
                <c:pt idx="3798">
                  <c:v>0.20826614104885938</c:v>
                </c:pt>
                <c:pt idx="3799">
                  <c:v>0.20834750586383227</c:v>
                </c:pt>
                <c:pt idx="3800">
                  <c:v>0.20841910002971759</c:v>
                </c:pt>
                <c:pt idx="3801">
                  <c:v>0.20847237162153359</c:v>
                </c:pt>
                <c:pt idx="3802">
                  <c:v>0.2085022207396075</c:v>
                </c:pt>
                <c:pt idx="3803">
                  <c:v>0.20850625097060976</c:v>
                </c:pt>
                <c:pt idx="3804">
                  <c:v>0.20848587875763097</c:v>
                </c:pt>
                <c:pt idx="3805">
                  <c:v>0.20844673136143271</c:v>
                </c:pt>
                <c:pt idx="3806">
                  <c:v>0.20839691653087172</c:v>
                </c:pt>
                <c:pt idx="3807">
                  <c:v>0.20834524798379245</c:v>
                </c:pt>
                <c:pt idx="3808">
                  <c:v>0.20829920750004255</c:v>
                </c:pt>
                <c:pt idx="3809">
                  <c:v>0.20826406064682362</c:v>
                </c:pt>
                <c:pt idx="3810">
                  <c:v>0.20824135392792092</c:v>
                </c:pt>
                <c:pt idx="3811">
                  <c:v>0.20822980184236922</c:v>
                </c:pt>
                <c:pt idx="3812">
                  <c:v>0.208225951215469</c:v>
                </c:pt>
                <c:pt idx="3813">
                  <c:v>0.20822639381452551</c:v>
                </c:pt>
                <c:pt idx="3814">
                  <c:v>0.20822794291477559</c:v>
                </c:pt>
                <c:pt idx="3815">
                  <c:v>0.20822860681657401</c:v>
                </c:pt>
                <c:pt idx="3816">
                  <c:v>0.20822803143495677</c:v>
                </c:pt>
                <c:pt idx="3817">
                  <c:v>0.20822696919397338</c:v>
                </c:pt>
                <c:pt idx="3818">
                  <c:v>0.20822696919397338</c:v>
                </c:pt>
                <c:pt idx="3819">
                  <c:v>0.20822993462321621</c:v>
                </c:pt>
                <c:pt idx="3820">
                  <c:v>0.20823807859276094</c:v>
                </c:pt>
                <c:pt idx="3821">
                  <c:v>0.20825361452342378</c:v>
                </c:pt>
                <c:pt idx="3822">
                  <c:v>0.20827804822247248</c:v>
                </c:pt>
                <c:pt idx="3823">
                  <c:v>0.20831195668381081</c:v>
                </c:pt>
                <c:pt idx="3824">
                  <c:v>0.20835489939631208</c:v>
                </c:pt>
                <c:pt idx="3825">
                  <c:v>0.20840422234846684</c:v>
                </c:pt>
                <c:pt idx="3826">
                  <c:v>0.20845625217942648</c:v>
                </c:pt>
                <c:pt idx="3827">
                  <c:v>0.2085065609899282</c:v>
                </c:pt>
                <c:pt idx="3828">
                  <c:v>0.20855116178935057</c:v>
                </c:pt>
                <c:pt idx="3829">
                  <c:v>0.2085873064127462</c:v>
                </c:pt>
                <c:pt idx="3830">
                  <c:v>0.20861410675822417</c:v>
                </c:pt>
                <c:pt idx="3831">
                  <c:v>0.20863231421734835</c:v>
                </c:pt>
                <c:pt idx="3832">
                  <c:v>0.20864409852723115</c:v>
                </c:pt>
                <c:pt idx="3833">
                  <c:v>0.20865202875033978</c:v>
                </c:pt>
                <c:pt idx="3834">
                  <c:v>0.20865792113278819</c:v>
                </c:pt>
                <c:pt idx="3835">
                  <c:v>0.2086626616789547</c:v>
                </c:pt>
                <c:pt idx="3836">
                  <c:v>0.20866620604634473</c:v>
                </c:pt>
                <c:pt idx="3837">
                  <c:v>0.20866766810632004</c:v>
                </c:pt>
                <c:pt idx="3838">
                  <c:v>0.20866576299883893</c:v>
                </c:pt>
                <c:pt idx="3839">
                  <c:v>0.20865916164454329</c:v>
                </c:pt>
                <c:pt idx="3840">
                  <c:v>0.20864711110889794</c:v>
                </c:pt>
                <c:pt idx="3841">
                  <c:v>0.2086295232434206</c:v>
                </c:pt>
                <c:pt idx="3842">
                  <c:v>0.20860728469519013</c:v>
                </c:pt>
                <c:pt idx="3843">
                  <c:v>0.20858305394797455</c:v>
                </c:pt>
                <c:pt idx="3844">
                  <c:v>0.20856024195714934</c:v>
                </c:pt>
                <c:pt idx="3845">
                  <c:v>0.20854336628455311</c:v>
                </c:pt>
                <c:pt idx="3846">
                  <c:v>0.20853645674955162</c:v>
                </c:pt>
                <c:pt idx="3847">
                  <c:v>0.20854194893507799</c:v>
                </c:pt>
                <c:pt idx="3848">
                  <c:v>0.20855931178489079</c:v>
                </c:pt>
                <c:pt idx="3849">
                  <c:v>0.20858438283874287</c:v>
                </c:pt>
                <c:pt idx="3850">
                  <c:v>0.20860958823695858</c:v>
                </c:pt>
                <c:pt idx="3851">
                  <c:v>0.2086265550844793</c:v>
                </c:pt>
                <c:pt idx="3852">
                  <c:v>0.2086272638967111</c:v>
                </c:pt>
                <c:pt idx="3853">
                  <c:v>0.20860786057948683</c:v>
                </c:pt>
                <c:pt idx="3854">
                  <c:v>0.20856927801991049</c:v>
                </c:pt>
                <c:pt idx="3855">
                  <c:v>0.20851865191597324</c:v>
                </c:pt>
                <c:pt idx="3856">
                  <c:v>0.20846679174694366</c:v>
                </c:pt>
                <c:pt idx="3857">
                  <c:v>0.20842552061507275</c:v>
                </c:pt>
                <c:pt idx="3858">
                  <c:v>0.20840493079792194</c:v>
                </c:pt>
                <c:pt idx="3859">
                  <c:v>0.20841042132038284</c:v>
                </c:pt>
                <c:pt idx="3860">
                  <c:v>0.20844150607096551</c:v>
                </c:pt>
                <c:pt idx="3861">
                  <c:v>0.20849212318221594</c:v>
                </c:pt>
                <c:pt idx="3862">
                  <c:v>0.20855293351450138</c:v>
                </c:pt>
                <c:pt idx="3863">
                  <c:v>0.20861384096155439</c:v>
                </c:pt>
                <c:pt idx="3864">
                  <c:v>0.20866576299883893</c:v>
                </c:pt>
                <c:pt idx="3865">
                  <c:v>0.20870342365046907</c:v>
                </c:pt>
                <c:pt idx="3866">
                  <c:v>0.2087249138386576</c:v>
                </c:pt>
                <c:pt idx="3867">
                  <c:v>0.20873280122603594</c:v>
                </c:pt>
                <c:pt idx="3868">
                  <c:v>0.2087313389467727</c:v>
                </c:pt>
                <c:pt idx="3869">
                  <c:v>0.20872637609628769</c:v>
                </c:pt>
                <c:pt idx="3870">
                  <c:v>0.20872309710118803</c:v>
                </c:pt>
                <c:pt idx="3871">
                  <c:v>0.20872522401410715</c:v>
                </c:pt>
                <c:pt idx="3872">
                  <c:v>0.20873435213366515</c:v>
                </c:pt>
                <c:pt idx="3873">
                  <c:v>0.20874946269498801</c:v>
                </c:pt>
                <c:pt idx="3874">
                  <c:v>0.20876709973355384</c:v>
                </c:pt>
                <c:pt idx="3875">
                  <c:v>0.20878327503425892</c:v>
                </c:pt>
                <c:pt idx="3876">
                  <c:v>0.20879399981234587</c:v>
                </c:pt>
                <c:pt idx="3877">
                  <c:v>0.20879732366096732</c:v>
                </c:pt>
                <c:pt idx="3878">
                  <c:v>0.20879408844797892</c:v>
                </c:pt>
                <c:pt idx="3879">
                  <c:v>0.20878903624576323</c:v>
                </c:pt>
                <c:pt idx="3880">
                  <c:v>0.20878757377714346</c:v>
                </c:pt>
                <c:pt idx="3881">
                  <c:v>0.20879568389246811</c:v>
                </c:pt>
                <c:pt idx="3882">
                  <c:v>0.20881664680476392</c:v>
                </c:pt>
                <c:pt idx="3883">
                  <c:v>0.20884966655170928</c:v>
                </c:pt>
                <c:pt idx="3884">
                  <c:v>0.20888951519995552</c:v>
                </c:pt>
                <c:pt idx="3885">
                  <c:v>0.20892803755804695</c:v>
                </c:pt>
                <c:pt idx="3886">
                  <c:v>0.20895747466641829</c:v>
                </c:pt>
                <c:pt idx="3887">
                  <c:v>0.20897228264088002</c:v>
                </c:pt>
                <c:pt idx="3888">
                  <c:v>0.20897104123440974</c:v>
                </c:pt>
                <c:pt idx="3889">
                  <c:v>0.20895805101526249</c:v>
                </c:pt>
                <c:pt idx="3890">
                  <c:v>0.20893965256429264</c:v>
                </c:pt>
                <c:pt idx="3891">
                  <c:v>0.20892320545229076</c:v>
                </c:pt>
                <c:pt idx="3892">
                  <c:v>0.20891323109209053</c:v>
                </c:pt>
                <c:pt idx="3893">
                  <c:v>0.20891052697168538</c:v>
                </c:pt>
                <c:pt idx="3894">
                  <c:v>0.20891136923689141</c:v>
                </c:pt>
                <c:pt idx="3895">
                  <c:v>0.2089090197643409</c:v>
                </c:pt>
                <c:pt idx="3896">
                  <c:v>0.2088962087130995</c:v>
                </c:pt>
                <c:pt idx="3897">
                  <c:v>0.20886779523868554</c:v>
                </c:pt>
                <c:pt idx="3898">
                  <c:v>0.2088233835157261</c:v>
                </c:pt>
                <c:pt idx="3899">
                  <c:v>0.20876776446006878</c:v>
                </c:pt>
                <c:pt idx="3900">
                  <c:v>0.20870909518447439</c:v>
                </c:pt>
                <c:pt idx="3901">
                  <c:v>0.20865730087823936</c:v>
                </c:pt>
                <c:pt idx="3902">
                  <c:v>0.20862084032812384</c:v>
                </c:pt>
                <c:pt idx="3903">
                  <c:v>0.20860387370385897</c:v>
                </c:pt>
                <c:pt idx="3904">
                  <c:v>0.20860631012350478</c:v>
                </c:pt>
                <c:pt idx="3905">
                  <c:v>0.20862349834498156</c:v>
                </c:pt>
                <c:pt idx="3906">
                  <c:v>0.20864937055886196</c:v>
                </c:pt>
                <c:pt idx="3907">
                  <c:v>0.20867710515730448</c:v>
                </c:pt>
                <c:pt idx="3908">
                  <c:v>0.20870209439540038</c:v>
                </c:pt>
                <c:pt idx="3909">
                  <c:v>0.20872185640679525</c:v>
                </c:pt>
                <c:pt idx="3910">
                  <c:v>0.20873625754204866</c:v>
                </c:pt>
                <c:pt idx="3911">
                  <c:v>0.20874671528109651</c:v>
                </c:pt>
                <c:pt idx="3912">
                  <c:v>0.20875500188874324</c:v>
                </c:pt>
                <c:pt idx="3913">
                  <c:v>0.20876328865450683</c:v>
                </c:pt>
                <c:pt idx="3914">
                  <c:v>0.2087734368343806</c:v>
                </c:pt>
                <c:pt idx="3915">
                  <c:v>0.20878713060580673</c:v>
                </c:pt>
                <c:pt idx="3916">
                  <c:v>0.20880521236352961</c:v>
                </c:pt>
                <c:pt idx="3917">
                  <c:v>0.20882861340286724</c:v>
                </c:pt>
                <c:pt idx="3918">
                  <c:v>0.20885671404426703</c:v>
                </c:pt>
                <c:pt idx="3919">
                  <c:v>0.20888831835748417</c:v>
                </c:pt>
                <c:pt idx="3920">
                  <c:v>0.20892054560050527</c:v>
                </c:pt>
                <c:pt idx="3921">
                  <c:v>0.20895024820352265</c:v>
                </c:pt>
                <c:pt idx="3922">
                  <c:v>0.20897436643828932</c:v>
                </c:pt>
                <c:pt idx="3923">
                  <c:v>0.20899081548795323</c:v>
                </c:pt>
                <c:pt idx="3924">
                  <c:v>0.20899990485272008</c:v>
                </c:pt>
                <c:pt idx="3925">
                  <c:v>0.20900327461677454</c:v>
                </c:pt>
                <c:pt idx="3926">
                  <c:v>0.20900411706187355</c:v>
                </c:pt>
                <c:pt idx="3927">
                  <c:v>0.20900509252666138</c:v>
                </c:pt>
                <c:pt idx="3928">
                  <c:v>0.20900788591521985</c:v>
                </c:pt>
                <c:pt idx="3929">
                  <c:v>0.20901138876118447</c:v>
                </c:pt>
                <c:pt idx="3930">
                  <c:v>0.20901276330339541</c:v>
                </c:pt>
                <c:pt idx="3931">
                  <c:v>0.20900779723594193</c:v>
                </c:pt>
                <c:pt idx="3932">
                  <c:v>0.20899316540304996</c:v>
                </c:pt>
                <c:pt idx="3933">
                  <c:v>0.20896784906263771</c:v>
                </c:pt>
                <c:pt idx="3934">
                  <c:v>0.2089338893544273</c:v>
                </c:pt>
                <c:pt idx="3935">
                  <c:v>0.20889558811813785</c:v>
                </c:pt>
                <c:pt idx="3936">
                  <c:v>0.20885857566516913</c:v>
                </c:pt>
                <c:pt idx="3937">
                  <c:v>0.20882817018965022</c:v>
                </c:pt>
                <c:pt idx="3938">
                  <c:v>0.20880822606301003</c:v>
                </c:pt>
                <c:pt idx="3939">
                  <c:v>0.20879967252933357</c:v>
                </c:pt>
                <c:pt idx="3940">
                  <c:v>0.20880202141040344</c:v>
                </c:pt>
                <c:pt idx="3941">
                  <c:v>0.20881270233171972</c:v>
                </c:pt>
                <c:pt idx="3942">
                  <c:v>0.20882839179620222</c:v>
                </c:pt>
                <c:pt idx="3943">
                  <c:v>0.20884572177875388</c:v>
                </c:pt>
                <c:pt idx="3944">
                  <c:v>0.2088630081280079</c:v>
                </c:pt>
                <c:pt idx="3945">
                  <c:v>0.20887963026656725</c:v>
                </c:pt>
                <c:pt idx="3946">
                  <c:v>0.20889744990568332</c:v>
                </c:pt>
                <c:pt idx="3947">
                  <c:v>0.20891903835839104</c:v>
                </c:pt>
                <c:pt idx="3948">
                  <c:v>0.20894687885088242</c:v>
                </c:pt>
                <c:pt idx="3949">
                  <c:v>0.20898265739084138</c:v>
                </c:pt>
                <c:pt idx="3950">
                  <c:v>0.20902540042757584</c:v>
                </c:pt>
                <c:pt idx="3951">
                  <c:v>0.20907244923502738</c:v>
                </c:pt>
                <c:pt idx="3952">
                  <c:v>0.20911892657686587</c:v>
                </c:pt>
                <c:pt idx="3953">
                  <c:v>0.20916026365907953</c:v>
                </c:pt>
                <c:pt idx="3954">
                  <c:v>0.20919166827850916</c:v>
                </c:pt>
                <c:pt idx="3955">
                  <c:v>0.209210077409197</c:v>
                </c:pt>
                <c:pt idx="3956">
                  <c:v>0.20921371496831181</c:v>
                </c:pt>
                <c:pt idx="3957">
                  <c:v>0.2092024475061281</c:v>
                </c:pt>
                <c:pt idx="3958">
                  <c:v>0.20917765124686888</c:v>
                </c:pt>
                <c:pt idx="3959">
                  <c:v>0.20914194534641656</c:v>
                </c:pt>
                <c:pt idx="3960">
                  <c:v>0.20909954563029315</c:v>
                </c:pt>
                <c:pt idx="3961">
                  <c:v>0.20905604143778383</c:v>
                </c:pt>
                <c:pt idx="3962">
                  <c:v>0.20901746338382604</c:v>
                </c:pt>
                <c:pt idx="3963">
                  <c:v>0.2089897513796391</c:v>
                </c:pt>
                <c:pt idx="3964">
                  <c:v>0.20897684927378807</c:v>
                </c:pt>
                <c:pt idx="3965">
                  <c:v>0.20897848972645866</c:v>
                </c:pt>
                <c:pt idx="3966">
                  <c:v>0.20899077115005477</c:v>
                </c:pt>
                <c:pt idx="3967">
                  <c:v>0.20900558025987698</c:v>
                </c:pt>
                <c:pt idx="3968">
                  <c:v>0.20901280764353919</c:v>
                </c:pt>
                <c:pt idx="3969">
                  <c:v>0.20900283122527369</c:v>
                </c:pt>
                <c:pt idx="3970">
                  <c:v>0.20897086389091807</c:v>
                </c:pt>
                <c:pt idx="3971">
                  <c:v>0.20891735379986548</c:v>
                </c:pt>
                <c:pt idx="3972">
                  <c:v>0.2088497108752046</c:v>
                </c:pt>
                <c:pt idx="3973">
                  <c:v>0.20877879906884417</c:v>
                </c:pt>
                <c:pt idx="3974">
                  <c:v>0.20871764693437683</c:v>
                </c:pt>
                <c:pt idx="3975">
                  <c:v>0.2086766620986798</c:v>
                </c:pt>
                <c:pt idx="3976">
                  <c:v>0.20866026924731901</c:v>
                </c:pt>
                <c:pt idx="3977">
                  <c:v>0.20866651617986759</c:v>
                </c:pt>
                <c:pt idx="3978">
                  <c:v>0.2086873842442814</c:v>
                </c:pt>
                <c:pt idx="3979">
                  <c:v>0.20871255131182781</c:v>
                </c:pt>
                <c:pt idx="3980">
                  <c:v>0.20873107307834476</c:v>
                </c:pt>
                <c:pt idx="3981">
                  <c:v>0.20873563717561067</c:v>
                </c:pt>
                <c:pt idx="3982">
                  <c:v>0.20872345158595113</c:v>
                </c:pt>
                <c:pt idx="3983">
                  <c:v>0.20869575833548898</c:v>
                </c:pt>
                <c:pt idx="3984">
                  <c:v>0.20865716796666561</c:v>
                </c:pt>
                <c:pt idx="3985">
                  <c:v>0.20861322076995698</c:v>
                </c:pt>
                <c:pt idx="3986">
                  <c:v>0.20856954378930831</c:v>
                </c:pt>
                <c:pt idx="3987">
                  <c:v>0.20853069888768966</c:v>
                </c:pt>
                <c:pt idx="3988">
                  <c:v>0.20850013920637372</c:v>
                </c:pt>
                <c:pt idx="3989">
                  <c:v>0.20848043156695356</c:v>
                </c:pt>
                <c:pt idx="3990">
                  <c:v>0.20847361160340055</c:v>
                </c:pt>
                <c:pt idx="3991">
                  <c:v>0.20847998870892598</c:v>
                </c:pt>
                <c:pt idx="3992">
                  <c:v>0.20849810197074176</c:v>
                </c:pt>
                <c:pt idx="3993">
                  <c:v>0.20852401100551005</c:v>
                </c:pt>
                <c:pt idx="3994">
                  <c:v>0.20855142754766237</c:v>
                </c:pt>
                <c:pt idx="3995">
                  <c:v>0.20857246726341999</c:v>
                </c:pt>
                <c:pt idx="3996">
                  <c:v>0.20858066195483854</c:v>
                </c:pt>
                <c:pt idx="3997">
                  <c:v>0.20857135988454717</c:v>
                </c:pt>
                <c:pt idx="3998">
                  <c:v>0.20854482793104429</c:v>
                </c:pt>
                <c:pt idx="3999">
                  <c:v>0.20850465658903877</c:v>
                </c:pt>
                <c:pt idx="4000">
                  <c:v>0.20845744783178671</c:v>
                </c:pt>
                <c:pt idx="4001">
                  <c:v>0.20841090838621118</c:v>
                </c:pt>
                <c:pt idx="4002">
                  <c:v>0.20837043950661932</c:v>
                </c:pt>
                <c:pt idx="4003">
                  <c:v>0.20833847441410397</c:v>
                </c:pt>
                <c:pt idx="4004">
                  <c:v>0.20831421439077663</c:v>
                </c:pt>
                <c:pt idx="4005">
                  <c:v>0.20829500212220725</c:v>
                </c:pt>
                <c:pt idx="4006">
                  <c:v>0.20827809248766754</c:v>
                </c:pt>
                <c:pt idx="4007">
                  <c:v>0.20826184746410875</c:v>
                </c:pt>
                <c:pt idx="4008">
                  <c:v>0.20824790467234716</c:v>
                </c:pt>
                <c:pt idx="4009">
                  <c:v>0.20823922938338085</c:v>
                </c:pt>
                <c:pt idx="4010">
                  <c:v>0.20823940642836219</c:v>
                </c:pt>
                <c:pt idx="4011">
                  <c:v>0.20824963089847653</c:v>
                </c:pt>
                <c:pt idx="4012">
                  <c:v>0.20826844278187312</c:v>
                </c:pt>
                <c:pt idx="4013">
                  <c:v>0.20829119518370526</c:v>
                </c:pt>
                <c:pt idx="4014">
                  <c:v>0.20831115984886034</c:v>
                </c:pt>
                <c:pt idx="4015">
                  <c:v>0.20832231567121201</c:v>
                </c:pt>
                <c:pt idx="4016">
                  <c:v>0.20832147454763367</c:v>
                </c:pt>
                <c:pt idx="4017">
                  <c:v>0.20830872508445936</c:v>
                </c:pt>
                <c:pt idx="4018">
                  <c:v>0.20828889333010242</c:v>
                </c:pt>
                <c:pt idx="4019">
                  <c:v>0.20826764602675701</c:v>
                </c:pt>
                <c:pt idx="4020">
                  <c:v>0.20825095876939886</c:v>
                </c:pt>
                <c:pt idx="4021">
                  <c:v>0.20824228341942558</c:v>
                </c:pt>
                <c:pt idx="4022">
                  <c:v>0.20824201785022117</c:v>
                </c:pt>
                <c:pt idx="4023">
                  <c:v>0.20824737352722617</c:v>
                </c:pt>
                <c:pt idx="4024">
                  <c:v>0.20825485388085979</c:v>
                </c:pt>
                <c:pt idx="4025">
                  <c:v>0.2082610507210923</c:v>
                </c:pt>
                <c:pt idx="4026">
                  <c:v>0.20826454754853457</c:v>
                </c:pt>
                <c:pt idx="4027">
                  <c:v>0.20826605252091018</c:v>
                </c:pt>
                <c:pt idx="4028">
                  <c:v>0.20826711485749178</c:v>
                </c:pt>
                <c:pt idx="4029">
                  <c:v>0.20826910674558646</c:v>
                </c:pt>
                <c:pt idx="4030">
                  <c:v>0.20827278069648175</c:v>
                </c:pt>
                <c:pt idx="4031">
                  <c:v>0.20827760557077074</c:v>
                </c:pt>
                <c:pt idx="4032">
                  <c:v>0.20828251902995093</c:v>
                </c:pt>
                <c:pt idx="4033">
                  <c:v>0.20828632589239976</c:v>
                </c:pt>
                <c:pt idx="4034">
                  <c:v>0.20828960159144999</c:v>
                </c:pt>
                <c:pt idx="4035">
                  <c:v>0.20829331998247508</c:v>
                </c:pt>
                <c:pt idx="4036">
                  <c:v>0.2082989418960271</c:v>
                </c:pt>
                <c:pt idx="4037">
                  <c:v>0.20830761837788031</c:v>
                </c:pt>
                <c:pt idx="4038">
                  <c:v>0.20831788872328533</c:v>
                </c:pt>
                <c:pt idx="4039">
                  <c:v>0.20832753952780708</c:v>
                </c:pt>
                <c:pt idx="4040">
                  <c:v>0.20833294053035295</c:v>
                </c:pt>
                <c:pt idx="4041">
                  <c:v>0.2083311254318399</c:v>
                </c:pt>
                <c:pt idx="4042">
                  <c:v>0.20832063342568402</c:v>
                </c:pt>
                <c:pt idx="4043">
                  <c:v>0.20830261609932538</c:v>
                </c:pt>
                <c:pt idx="4044">
                  <c:v>0.20827964177233455</c:v>
                </c:pt>
                <c:pt idx="4045">
                  <c:v>0.20825489814369075</c:v>
                </c:pt>
                <c:pt idx="4046">
                  <c:v>0.2082312181734956</c:v>
                </c:pt>
                <c:pt idx="4047">
                  <c:v>0.2082094425928443</c:v>
                </c:pt>
                <c:pt idx="4048">
                  <c:v>0.20818895152933586</c:v>
                </c:pt>
                <c:pt idx="4049">
                  <c:v>0.20816885971900373</c:v>
                </c:pt>
                <c:pt idx="4050">
                  <c:v>0.20814788379868016</c:v>
                </c:pt>
                <c:pt idx="4051">
                  <c:v>0.20812690889142044</c:v>
                </c:pt>
                <c:pt idx="4052">
                  <c:v>0.20810774915471658</c:v>
                </c:pt>
                <c:pt idx="4053">
                  <c:v>0.20809283788912586</c:v>
                </c:pt>
                <c:pt idx="4054">
                  <c:v>0.20808403296083916</c:v>
                </c:pt>
                <c:pt idx="4055">
                  <c:v>0.20808182069536035</c:v>
                </c:pt>
                <c:pt idx="4056">
                  <c:v>0.20808447541528735</c:v>
                </c:pt>
                <c:pt idx="4057">
                  <c:v>0.20808974065781821</c:v>
                </c:pt>
                <c:pt idx="4058">
                  <c:v>0.20809544842981126</c:v>
                </c:pt>
                <c:pt idx="4059">
                  <c:v>0.20810044832272873</c:v>
                </c:pt>
                <c:pt idx="4060">
                  <c:v>0.20810589074947533</c:v>
                </c:pt>
                <c:pt idx="4061">
                  <c:v>0.20811323592135117</c:v>
                </c:pt>
                <c:pt idx="4062">
                  <c:v>0.2081249176554068</c:v>
                </c:pt>
                <c:pt idx="4063">
                  <c:v>0.20814120180898726</c:v>
                </c:pt>
                <c:pt idx="4064">
                  <c:v>0.20816084980707467</c:v>
                </c:pt>
                <c:pt idx="4065">
                  <c:v>0.20818023316267525</c:v>
                </c:pt>
                <c:pt idx="4066">
                  <c:v>0.20819536871306471</c:v>
                </c:pt>
                <c:pt idx="4067">
                  <c:v>0.20820298094361173</c:v>
                </c:pt>
                <c:pt idx="4068">
                  <c:v>0.20820165321937495</c:v>
                </c:pt>
                <c:pt idx="4069">
                  <c:v>0.20819293459772964</c:v>
                </c:pt>
                <c:pt idx="4070">
                  <c:v>0.20818023316267525</c:v>
                </c:pt>
                <c:pt idx="4071">
                  <c:v>0.20816806314656128</c:v>
                </c:pt>
                <c:pt idx="4072">
                  <c:v>0.2081596107178712</c:v>
                </c:pt>
                <c:pt idx="4073">
                  <c:v>0.20815717680294227</c:v>
                </c:pt>
                <c:pt idx="4074">
                  <c:v>0.20816036302160895</c:v>
                </c:pt>
                <c:pt idx="4075">
                  <c:v>0.20816770911483357</c:v>
                </c:pt>
                <c:pt idx="4076">
                  <c:v>0.20817686977866595</c:v>
                </c:pt>
                <c:pt idx="4077">
                  <c:v>0.20818492424176754</c:v>
                </c:pt>
                <c:pt idx="4078">
                  <c:v>0.20819005793355877</c:v>
                </c:pt>
                <c:pt idx="4079">
                  <c:v>0.20819076603374059</c:v>
                </c:pt>
                <c:pt idx="4080">
                  <c:v>0.20818678298523535</c:v>
                </c:pt>
                <c:pt idx="4081">
                  <c:v>0.20817837444723991</c:v>
                </c:pt>
                <c:pt idx="4082">
                  <c:v>0.20816700105224412</c:v>
                </c:pt>
                <c:pt idx="4083">
                  <c:v>0.20815518542814587</c:v>
                </c:pt>
                <c:pt idx="4084">
                  <c:v>0.20814589246649479</c:v>
                </c:pt>
                <c:pt idx="4085">
                  <c:v>0.20814261785119809</c:v>
                </c:pt>
                <c:pt idx="4086">
                  <c:v>0.20814797230254484</c:v>
                </c:pt>
                <c:pt idx="4087">
                  <c:v>0.20816261994064106</c:v>
                </c:pt>
                <c:pt idx="4088">
                  <c:v>0.20818523403179295</c:v>
                </c:pt>
                <c:pt idx="4089">
                  <c:v>0.208211832542258</c:v>
                </c:pt>
                <c:pt idx="4090">
                  <c:v>0.20823621962973965</c:v>
                </c:pt>
                <c:pt idx="4091">
                  <c:v>0.20825224238181633</c:v>
                </c:pt>
                <c:pt idx="4092">
                  <c:v>0.2082547653552112</c:v>
                </c:pt>
                <c:pt idx="4093">
                  <c:v>0.20824113262071303</c:v>
                </c:pt>
                <c:pt idx="4094">
                  <c:v>0.20821262919498534</c:v>
                </c:pt>
                <c:pt idx="4095">
                  <c:v>0.20817368343889503</c:v>
                </c:pt>
                <c:pt idx="4096">
                  <c:v>0.20813151089402898</c:v>
                </c:pt>
                <c:pt idx="4097">
                  <c:v>0.20809416528073382</c:v>
                </c:pt>
                <c:pt idx="4098">
                  <c:v>0.2080684588514537</c:v>
                </c:pt>
                <c:pt idx="4099">
                  <c:v>0.20805859258818088</c:v>
                </c:pt>
                <c:pt idx="4100">
                  <c:v>0.20806474238516298</c:v>
                </c:pt>
                <c:pt idx="4101">
                  <c:v>0.20808323654396871</c:v>
                </c:pt>
                <c:pt idx="4102">
                  <c:v>0.20810628897850042</c:v>
                </c:pt>
                <c:pt idx="4103">
                  <c:v>0.2081249619049968</c:v>
                </c:pt>
                <c:pt idx="4104">
                  <c:v>0.20813067013991177</c:v>
                </c:pt>
                <c:pt idx="4105">
                  <c:v>0.20811712979779001</c:v>
                </c:pt>
                <c:pt idx="4106">
                  <c:v>0.20808204192140117</c:v>
                </c:pt>
                <c:pt idx="4107">
                  <c:v>0.20802802186828734</c:v>
                </c:pt>
                <c:pt idx="4108">
                  <c:v>0.20796193276098635</c:v>
                </c:pt>
                <c:pt idx="4109">
                  <c:v>0.2078931116901675</c:v>
                </c:pt>
                <c:pt idx="4110">
                  <c:v>0.20783150927521082</c:v>
                </c:pt>
                <c:pt idx="4111">
                  <c:v>0.20778618644473462</c:v>
                </c:pt>
                <c:pt idx="4112">
                  <c:v>0.20776310678185533</c:v>
                </c:pt>
                <c:pt idx="4113">
                  <c:v>0.20776438895317201</c:v>
                </c:pt>
                <c:pt idx="4114">
                  <c:v>0.2077889720042379</c:v>
                </c:pt>
                <c:pt idx="4115">
                  <c:v>0.20783195147246519</c:v>
                </c:pt>
                <c:pt idx="4116">
                  <c:v>0.2078867431963603</c:v>
                </c:pt>
                <c:pt idx="4117">
                  <c:v>0.20794472647083345</c:v>
                </c:pt>
                <c:pt idx="4118">
                  <c:v>0.20799771871986322</c:v>
                </c:pt>
                <c:pt idx="4119">
                  <c:v>0.20803810864073663</c:v>
                </c:pt>
                <c:pt idx="4120">
                  <c:v>0.20806076049228645</c:v>
                </c:pt>
                <c:pt idx="4121">
                  <c:v>0.20806376903019969</c:v>
                </c:pt>
                <c:pt idx="4122">
                  <c:v>0.20804952290263184</c:v>
                </c:pt>
                <c:pt idx="4123">
                  <c:v>0.20802412879070303</c:v>
                </c:pt>
                <c:pt idx="4124">
                  <c:v>0.20799639162300437</c:v>
                </c:pt>
                <c:pt idx="4125">
                  <c:v>0.20797564520268513</c:v>
                </c:pt>
                <c:pt idx="4126">
                  <c:v>0.20796993900499411</c:v>
                </c:pt>
                <c:pt idx="4127">
                  <c:v>0.20798347475873818</c:v>
                </c:pt>
                <c:pt idx="4128">
                  <c:v>0.20801607730914845</c:v>
                </c:pt>
                <c:pt idx="4129">
                  <c:v>0.20806390176029349</c:v>
                </c:pt>
                <c:pt idx="4130">
                  <c:v>0.2081206697157581</c:v>
                </c:pt>
                <c:pt idx="4131">
                  <c:v>0.20817903827326784</c:v>
                </c:pt>
                <c:pt idx="4132">
                  <c:v>0.20823320989695665</c:v>
                </c:pt>
                <c:pt idx="4133">
                  <c:v>0.20827902205780463</c:v>
                </c:pt>
                <c:pt idx="4134">
                  <c:v>0.20831448000413239</c:v>
                </c:pt>
                <c:pt idx="4135">
                  <c:v>0.20833803170080906</c:v>
                </c:pt>
                <c:pt idx="4136">
                  <c:v>0.20834896685128973</c:v>
                </c:pt>
                <c:pt idx="4137">
                  <c:v>0.20834591206493852</c:v>
                </c:pt>
                <c:pt idx="4138">
                  <c:v>0.20832811504127441</c:v>
                </c:pt>
                <c:pt idx="4139">
                  <c:v>0.20829535625771795</c:v>
                </c:pt>
                <c:pt idx="4140">
                  <c:v>0.20824909975124434</c:v>
                </c:pt>
                <c:pt idx="4141">
                  <c:v>0.20819275757169203</c:v>
                </c:pt>
                <c:pt idx="4142">
                  <c:v>0.20813128964278765</c:v>
                </c:pt>
                <c:pt idx="4143">
                  <c:v>0.20807071529293225</c:v>
                </c:pt>
                <c:pt idx="4144">
                  <c:v>0.20801643121728902</c:v>
                </c:pt>
                <c:pt idx="4145">
                  <c:v>0.20797290267970864</c:v>
                </c:pt>
                <c:pt idx="4146">
                  <c:v>0.20794278030097907</c:v>
                </c:pt>
                <c:pt idx="4147">
                  <c:v>0.20792694587949107</c:v>
                </c:pt>
                <c:pt idx="4148">
                  <c:v>0.20792446903896061</c:v>
                </c:pt>
                <c:pt idx="4149">
                  <c:v>0.20793260728231938</c:v>
                </c:pt>
                <c:pt idx="4150">
                  <c:v>0.20794808805748738</c:v>
                </c:pt>
                <c:pt idx="4151">
                  <c:v>0.20796648878229657</c:v>
                </c:pt>
                <c:pt idx="4152">
                  <c:v>0.20798285546667789</c:v>
                </c:pt>
                <c:pt idx="4153">
                  <c:v>0.20799302966244509</c:v>
                </c:pt>
                <c:pt idx="4154">
                  <c:v>0.2079944009853199</c:v>
                </c:pt>
                <c:pt idx="4155">
                  <c:v>0.20798630581940231</c:v>
                </c:pt>
                <c:pt idx="4156">
                  <c:v>0.20797091214968516</c:v>
                </c:pt>
                <c:pt idx="4157">
                  <c:v>0.20795220161339972</c:v>
                </c:pt>
                <c:pt idx="4158">
                  <c:v>0.20793473032740689</c:v>
                </c:pt>
                <c:pt idx="4159">
                  <c:v>0.20792252295988184</c:v>
                </c:pt>
                <c:pt idx="4160">
                  <c:v>0.20791695014530692</c:v>
                </c:pt>
                <c:pt idx="4161">
                  <c:v>0.2079169943737123</c:v>
                </c:pt>
                <c:pt idx="4162">
                  <c:v>0.20792048843198724</c:v>
                </c:pt>
                <c:pt idx="4163">
                  <c:v>0.20792349599833121</c:v>
                </c:pt>
                <c:pt idx="4164">
                  <c:v>0.20792371714373742</c:v>
                </c:pt>
                <c:pt idx="4165">
                  <c:v>0.20792146146587825</c:v>
                </c:pt>
                <c:pt idx="4166">
                  <c:v>0.20791889619941367</c:v>
                </c:pt>
                <c:pt idx="4167">
                  <c:v>0.20792022305948638</c:v>
                </c:pt>
                <c:pt idx="4168">
                  <c:v>0.20792937850447607</c:v>
                </c:pt>
                <c:pt idx="4169">
                  <c:v>0.20794968039708955</c:v>
                </c:pt>
                <c:pt idx="4170">
                  <c:v>0.20798166112019839</c:v>
                </c:pt>
                <c:pt idx="4171">
                  <c:v>0.20802342096216436</c:v>
                </c:pt>
                <c:pt idx="4172">
                  <c:v>0.20807084802514902</c:v>
                </c:pt>
                <c:pt idx="4173">
                  <c:v>0.20811854576151495</c:v>
                </c:pt>
                <c:pt idx="4174">
                  <c:v>0.20816076130058586</c:v>
                </c:pt>
                <c:pt idx="4175">
                  <c:v>0.20819213798112851</c:v>
                </c:pt>
                <c:pt idx="4176">
                  <c:v>0.20820869020408411</c:v>
                </c:pt>
                <c:pt idx="4177">
                  <c:v>0.20820829188115036</c:v>
                </c:pt>
                <c:pt idx="4178">
                  <c:v>0.20819098731528413</c:v>
                </c:pt>
                <c:pt idx="4179">
                  <c:v>0.20815899117459519</c:v>
                </c:pt>
                <c:pt idx="4180">
                  <c:v>0.20811690855387505</c:v>
                </c:pt>
                <c:pt idx="4181">
                  <c:v>0.20807084802514902</c:v>
                </c:pt>
                <c:pt idx="4182">
                  <c:v>0.20802651772053832</c:v>
                </c:pt>
                <c:pt idx="4183">
                  <c:v>0.20798895995553607</c:v>
                </c:pt>
                <c:pt idx="4184">
                  <c:v>0.20796025191082462</c:v>
                </c:pt>
                <c:pt idx="4185">
                  <c:v>0.20794003798553234</c:v>
                </c:pt>
                <c:pt idx="4186">
                  <c:v>0.20792517670624228</c:v>
                </c:pt>
                <c:pt idx="4187">
                  <c:v>0.2079115100857683</c:v>
                </c:pt>
                <c:pt idx="4188">
                  <c:v>0.20789580948306458</c:v>
                </c:pt>
                <c:pt idx="4189">
                  <c:v>0.20787652726593803</c:v>
                </c:pt>
                <c:pt idx="4190">
                  <c:v>0.20785476946182851</c:v>
                </c:pt>
                <c:pt idx="4191">
                  <c:v>0.20783336650670475</c:v>
                </c:pt>
                <c:pt idx="4192">
                  <c:v>0.20781598843683052</c:v>
                </c:pt>
                <c:pt idx="4193">
                  <c:v>0.2078055973023259</c:v>
                </c:pt>
                <c:pt idx="4194">
                  <c:v>0.20780312115376437</c:v>
                </c:pt>
                <c:pt idx="4195">
                  <c:v>0.20780802924769121</c:v>
                </c:pt>
                <c:pt idx="4196">
                  <c:v>0.20781784560195155</c:v>
                </c:pt>
                <c:pt idx="4197">
                  <c:v>0.20782987314928453</c:v>
                </c:pt>
                <c:pt idx="4198">
                  <c:v>0.20784181258821027</c:v>
                </c:pt>
                <c:pt idx="4199">
                  <c:v>0.20785238147654189</c:v>
                </c:pt>
                <c:pt idx="4200">
                  <c:v>0.20786157971420943</c:v>
                </c:pt>
                <c:pt idx="4201">
                  <c:v>0.20786998212080082</c:v>
                </c:pt>
                <c:pt idx="4202">
                  <c:v>0.20787865003689593</c:v>
                </c:pt>
                <c:pt idx="4203">
                  <c:v>0.20788829108557</c:v>
                </c:pt>
                <c:pt idx="4204">
                  <c:v>0.20789987831716444</c:v>
                </c:pt>
                <c:pt idx="4205">
                  <c:v>0.20791425222108334</c:v>
                </c:pt>
                <c:pt idx="4206">
                  <c:v>0.20793229767244453</c:v>
                </c:pt>
                <c:pt idx="4207">
                  <c:v>0.20795441321870484</c:v>
                </c:pt>
                <c:pt idx="4208">
                  <c:v>0.20798042254213339</c:v>
                </c:pt>
                <c:pt idx="4209">
                  <c:v>0.20800948582273443</c:v>
                </c:pt>
                <c:pt idx="4210">
                  <c:v>0.20803965706952982</c:v>
                </c:pt>
                <c:pt idx="4211">
                  <c:v>0.20806828187614729</c:v>
                </c:pt>
                <c:pt idx="4212">
                  <c:v>0.20809341309165791</c:v>
                </c:pt>
                <c:pt idx="4213">
                  <c:v>0.20811372265399669</c:v>
                </c:pt>
                <c:pt idx="4214">
                  <c:v>0.20813040463894966</c:v>
                </c:pt>
                <c:pt idx="4215">
                  <c:v>0.20814593671822174</c:v>
                </c:pt>
                <c:pt idx="4216">
                  <c:v>0.20816385903843032</c:v>
                </c:pt>
                <c:pt idx="4217">
                  <c:v>0.20818753533604367</c:v>
                </c:pt>
                <c:pt idx="4218">
                  <c:v>0.20821842710051991</c:v>
                </c:pt>
                <c:pt idx="4219">
                  <c:v>0.20825525224650093</c:v>
                </c:pt>
                <c:pt idx="4220">
                  <c:v>0.20829349704950856</c:v>
                </c:pt>
                <c:pt idx="4221">
                  <c:v>0.20832665412396173</c:v>
                </c:pt>
                <c:pt idx="4222">
                  <c:v>0.2083467089636542</c:v>
                </c:pt>
                <c:pt idx="4223">
                  <c:v>0.20834737304703449</c:v>
                </c:pt>
                <c:pt idx="4224">
                  <c:v>0.20832426354259576</c:v>
                </c:pt>
                <c:pt idx="4225">
                  <c:v>0.20827680879884453</c:v>
                </c:pt>
                <c:pt idx="4226">
                  <c:v>0.20820776078447395</c:v>
                </c:pt>
                <c:pt idx="4227">
                  <c:v>0.20812297067791002</c:v>
                </c:pt>
                <c:pt idx="4228">
                  <c:v>0.20802979146054429</c:v>
                </c:pt>
                <c:pt idx="4229">
                  <c:v>0.20793588031449622</c:v>
                </c:pt>
                <c:pt idx="4230">
                  <c:v>0.20784906485209304</c:v>
                </c:pt>
                <c:pt idx="4231">
                  <c:v>0.20777566338118231</c:v>
                </c:pt>
                <c:pt idx="4232">
                  <c:v>0.20772132775336255</c:v>
                </c:pt>
                <c:pt idx="4233">
                  <c:v>0.20769047132653445</c:v>
                </c:pt>
                <c:pt idx="4234">
                  <c:v>0.2076864044538525</c:v>
                </c:pt>
                <c:pt idx="4235">
                  <c:v>0.20771018735785135</c:v>
                </c:pt>
                <c:pt idx="4236">
                  <c:v>0.20776071930052514</c:v>
                </c:pt>
                <c:pt idx="4237">
                  <c:v>0.20783354338630905</c:v>
                </c:pt>
                <c:pt idx="4238">
                  <c:v>0.20792013460202191</c:v>
                </c:pt>
                <c:pt idx="4239">
                  <c:v>0.20800917615804765</c:v>
                </c:pt>
                <c:pt idx="4240">
                  <c:v>0.2080886345091329</c:v>
                </c:pt>
                <c:pt idx="4241">
                  <c:v>0.20814717576841263</c:v>
                </c:pt>
                <c:pt idx="4242">
                  <c:v>0.20817744509250519</c:v>
                </c:pt>
                <c:pt idx="4243">
                  <c:v>0.20817771062222651</c:v>
                </c:pt>
                <c:pt idx="4244">
                  <c:v>0.20815191074277922</c:v>
                </c:pt>
                <c:pt idx="4245">
                  <c:v>0.20810912083987648</c:v>
                </c:pt>
                <c:pt idx="4246">
                  <c:v>0.20805991987512434</c:v>
                </c:pt>
                <c:pt idx="4247">
                  <c:v>0.20801475015618914</c:v>
                </c:pt>
                <c:pt idx="4248">
                  <c:v>0.20798126300543524</c:v>
                </c:pt>
                <c:pt idx="4249">
                  <c:v>0.2079622866250071</c:v>
                </c:pt>
                <c:pt idx="4250">
                  <c:v>0.20795746525252118</c:v>
                </c:pt>
                <c:pt idx="4251">
                  <c:v>0.20796312705321235</c:v>
                </c:pt>
                <c:pt idx="4252">
                  <c:v>0.20797533556212705</c:v>
                </c:pt>
                <c:pt idx="4253">
                  <c:v>0.20798984467118525</c:v>
                </c:pt>
                <c:pt idx="4254">
                  <c:v>0.20800382341764584</c:v>
                </c:pt>
                <c:pt idx="4255">
                  <c:v>0.20801532525530703</c:v>
                </c:pt>
                <c:pt idx="4256">
                  <c:v>0.2080225804172729</c:v>
                </c:pt>
                <c:pt idx="4257">
                  <c:v>0.2080245711841256</c:v>
                </c:pt>
                <c:pt idx="4258">
                  <c:v>0.20801979335901005</c:v>
                </c:pt>
                <c:pt idx="4259">
                  <c:v>0.20800749512503042</c:v>
                </c:pt>
                <c:pt idx="4260">
                  <c:v>0.2079883848913307</c:v>
                </c:pt>
                <c:pt idx="4261">
                  <c:v>0.20796396748304385</c:v>
                </c:pt>
                <c:pt idx="4262">
                  <c:v>0.20793720722645986</c:v>
                </c:pt>
                <c:pt idx="4263">
                  <c:v>0.2079107582129805</c:v>
                </c:pt>
                <c:pt idx="4264">
                  <c:v>0.2078867431963603</c:v>
                </c:pt>
                <c:pt idx="4265">
                  <c:v>0.20786609045964305</c:v>
                </c:pt>
                <c:pt idx="4266">
                  <c:v>0.20784906485209304</c:v>
                </c:pt>
                <c:pt idx="4267">
                  <c:v>0.20783540062650158</c:v>
                </c:pt>
                <c:pt idx="4268">
                  <c:v>0.20782540699907931</c:v>
                </c:pt>
                <c:pt idx="4269">
                  <c:v>0.20781987964905363</c:v>
                </c:pt>
                <c:pt idx="4270">
                  <c:v>0.20782032183446703</c:v>
                </c:pt>
                <c:pt idx="4271">
                  <c:v>0.20782730842375036</c:v>
                </c:pt>
                <c:pt idx="4272">
                  <c:v>0.20784017642346769</c:v>
                </c:pt>
                <c:pt idx="4273">
                  <c:v>0.20785658257053768</c:v>
                </c:pt>
                <c:pt idx="4274">
                  <c:v>0.20787298933739878</c:v>
                </c:pt>
                <c:pt idx="4275">
                  <c:v>0.20788625671803379</c:v>
                </c:pt>
                <c:pt idx="4276">
                  <c:v>0.20789488073279877</c:v>
                </c:pt>
                <c:pt idx="4277">
                  <c:v>0.20789983409050189</c:v>
                </c:pt>
                <c:pt idx="4278">
                  <c:v>0.20790412409773734</c:v>
                </c:pt>
                <c:pt idx="4279">
                  <c:v>0.20791142163007842</c:v>
                </c:pt>
                <c:pt idx="4280">
                  <c:v>0.20792398251837346</c:v>
                </c:pt>
                <c:pt idx="4281">
                  <c:v>0.20794149760288888</c:v>
                </c:pt>
                <c:pt idx="4282">
                  <c:v>0.20796042884211424</c:v>
                </c:pt>
                <c:pt idx="4283">
                  <c:v>0.20797582214024618</c:v>
                </c:pt>
                <c:pt idx="4284">
                  <c:v>0.2079836516994889</c:v>
                </c:pt>
                <c:pt idx="4285">
                  <c:v>0.20798201500029428</c:v>
                </c:pt>
                <c:pt idx="4286">
                  <c:v>0.20797223916868696</c:v>
                </c:pt>
                <c:pt idx="4287">
                  <c:v>0.20795812874097158</c:v>
                </c:pt>
                <c:pt idx="4288">
                  <c:v>0.20794393030938446</c:v>
                </c:pt>
                <c:pt idx="4289">
                  <c:v>0.20793220921252092</c:v>
                </c:pt>
                <c:pt idx="4290">
                  <c:v>0.20792283256278848</c:v>
                </c:pt>
                <c:pt idx="4291">
                  <c:v>0.20791350034354822</c:v>
                </c:pt>
                <c:pt idx="4292">
                  <c:v>0.20790116089233696</c:v>
                </c:pt>
                <c:pt idx="4293">
                  <c:v>0.20788528376301568</c:v>
                </c:pt>
                <c:pt idx="4294">
                  <c:v>0.20786843429684537</c:v>
                </c:pt>
                <c:pt idx="4295">
                  <c:v>0.20785552123769163</c:v>
                </c:pt>
                <c:pt idx="4296">
                  <c:v>0.20785273525131137</c:v>
                </c:pt>
                <c:pt idx="4297">
                  <c:v>0.20786356974318437</c:v>
                </c:pt>
                <c:pt idx="4298">
                  <c:v>0.20788692009770499</c:v>
                </c:pt>
                <c:pt idx="4299">
                  <c:v>0.20791695014530692</c:v>
                </c:pt>
                <c:pt idx="4300">
                  <c:v>0.2079448149333068</c:v>
                </c:pt>
                <c:pt idx="4301">
                  <c:v>0.20796281742157913</c:v>
                </c:pt>
                <c:pt idx="4302">
                  <c:v>0.20796781578778273</c:v>
                </c:pt>
                <c:pt idx="4303">
                  <c:v>0.20796330398567325</c:v>
                </c:pt>
                <c:pt idx="4304">
                  <c:v>0.20795755371758934</c:v>
                </c:pt>
                <c:pt idx="4305">
                  <c:v>0.20796162313020466</c:v>
                </c:pt>
                <c:pt idx="4306">
                  <c:v>0.20798374016989146</c:v>
                </c:pt>
                <c:pt idx="4307">
                  <c:v>0.20802501357799869</c:v>
                </c:pt>
                <c:pt idx="4308">
                  <c:v>0.20807951995121671</c:v>
                </c:pt>
                <c:pt idx="4309">
                  <c:v>0.20813416591771633</c:v>
                </c:pt>
                <c:pt idx="4310">
                  <c:v>0.20817483405889342</c:v>
                </c:pt>
                <c:pt idx="4311">
                  <c:v>0.20818943834684661</c:v>
                </c:pt>
                <c:pt idx="4312">
                  <c:v>0.20817266558528386</c:v>
                </c:pt>
                <c:pt idx="4313">
                  <c:v>0.20812695314121338</c:v>
                </c:pt>
                <c:pt idx="4314">
                  <c:v>0.20806191081314546</c:v>
                </c:pt>
                <c:pt idx="4315">
                  <c:v>0.20798988890701514</c:v>
                </c:pt>
                <c:pt idx="4316">
                  <c:v>0.20792269987580153</c:v>
                </c:pt>
                <c:pt idx="4317">
                  <c:v>0.20786958410839979</c:v>
                </c:pt>
                <c:pt idx="4318">
                  <c:v>0.20783504686585258</c:v>
                </c:pt>
                <c:pt idx="4319">
                  <c:v>0.20781987964905363</c:v>
                </c:pt>
                <c:pt idx="4320">
                  <c:v>0.20782204636188056</c:v>
                </c:pt>
                <c:pt idx="4321">
                  <c:v>0.20783840760365307</c:v>
                </c:pt>
                <c:pt idx="4322">
                  <c:v>0.20786573667399427</c:v>
                </c:pt>
                <c:pt idx="4323">
                  <c:v>0.20790018790392822</c:v>
                </c:pt>
                <c:pt idx="4324">
                  <c:v>0.20793804760613371</c:v>
                </c:pt>
                <c:pt idx="4325">
                  <c:v>0.20797489321885548</c:v>
                </c:pt>
                <c:pt idx="4326">
                  <c:v>0.20800616799829702</c:v>
                </c:pt>
                <c:pt idx="4327">
                  <c:v>0.20802740251270097</c:v>
                </c:pt>
                <c:pt idx="4328">
                  <c:v>0.20803456939565407</c:v>
                </c:pt>
                <c:pt idx="4329">
                  <c:v>0.20802488085978937</c:v>
                </c:pt>
                <c:pt idx="4330">
                  <c:v>0.20799652433250776</c:v>
                </c:pt>
                <c:pt idx="4331">
                  <c:v>0.20794976886057187</c:v>
                </c:pt>
                <c:pt idx="4332">
                  <c:v>0.2078867431963603</c:v>
                </c:pt>
                <c:pt idx="4333">
                  <c:v>0.20781222991267106</c:v>
                </c:pt>
                <c:pt idx="4334">
                  <c:v>0.20773361788628658</c:v>
                </c:pt>
                <c:pt idx="4335">
                  <c:v>0.20766098736238342</c:v>
                </c:pt>
                <c:pt idx="4336">
                  <c:v>0.20760472142364145</c:v>
                </c:pt>
                <c:pt idx="4337">
                  <c:v>0.20757378489328643</c:v>
                </c:pt>
                <c:pt idx="4338">
                  <c:v>0.20757316618515681</c:v>
                </c:pt>
                <c:pt idx="4339">
                  <c:v>0.20760092053116935</c:v>
                </c:pt>
                <c:pt idx="4340">
                  <c:v>0.20764843407815708</c:v>
                </c:pt>
                <c:pt idx="4341">
                  <c:v>0.20770187645525412</c:v>
                </c:pt>
                <c:pt idx="4342">
                  <c:v>0.20774732312093774</c:v>
                </c:pt>
                <c:pt idx="4343">
                  <c:v>0.20777323161705114</c:v>
                </c:pt>
                <c:pt idx="4344">
                  <c:v>0.20777513281330157</c:v>
                </c:pt>
                <c:pt idx="4345">
                  <c:v>0.20775682861833095</c:v>
                </c:pt>
                <c:pt idx="4346">
                  <c:v>0.20772893167947087</c:v>
                </c:pt>
                <c:pt idx="4347">
                  <c:v>0.20770470568083615</c:v>
                </c:pt>
                <c:pt idx="4348">
                  <c:v>0.20769568758854945</c:v>
                </c:pt>
                <c:pt idx="4349">
                  <c:v>0.20770819803158119</c:v>
                </c:pt>
                <c:pt idx="4350">
                  <c:v>0.20774122202758366</c:v>
                </c:pt>
                <c:pt idx="4351">
                  <c:v>0.20778804348241825</c:v>
                </c:pt>
                <c:pt idx="4352">
                  <c:v>0.20783840760365307</c:v>
                </c:pt>
                <c:pt idx="4353">
                  <c:v>0.20788347053447992</c:v>
                </c:pt>
                <c:pt idx="4354">
                  <c:v>0.20791681746011698</c:v>
                </c:pt>
                <c:pt idx="4355">
                  <c:v>0.20793773799238041</c:v>
                </c:pt>
                <c:pt idx="4356">
                  <c:v>0.20794897268987894</c:v>
                </c:pt>
                <c:pt idx="4357">
                  <c:v>0.20795578441965007</c:v>
                </c:pt>
                <c:pt idx="4358">
                  <c:v>0.20796303858700887</c:v>
                </c:pt>
                <c:pt idx="4359">
                  <c:v>0.20797338925510195</c:v>
                </c:pt>
                <c:pt idx="4360">
                  <c:v>0.20798670393878843</c:v>
                </c:pt>
                <c:pt idx="4361">
                  <c:v>0.20799988632012029</c:v>
                </c:pt>
                <c:pt idx="4362">
                  <c:v>0.20800833564072568</c:v>
                </c:pt>
                <c:pt idx="4363">
                  <c:v>0.20800665461096163</c:v>
                </c:pt>
                <c:pt idx="4364">
                  <c:v>0.20799046397321203</c:v>
                </c:pt>
                <c:pt idx="4365">
                  <c:v>0.20795799604320037</c:v>
                </c:pt>
                <c:pt idx="4366">
                  <c:v>0.2079102274800318</c:v>
                </c:pt>
                <c:pt idx="4367">
                  <c:v>0.20785189503670437</c:v>
                </c:pt>
                <c:pt idx="4368">
                  <c:v>0.20779003317446249</c:v>
                </c:pt>
                <c:pt idx="4369">
                  <c:v>0.20773361788628658</c:v>
                </c:pt>
                <c:pt idx="4370">
                  <c:v>0.20769060394258904</c:v>
                </c:pt>
                <c:pt idx="4371">
                  <c:v>0.20766651269051289</c:v>
                </c:pt>
                <c:pt idx="4372">
                  <c:v>0.20766222502977488</c:v>
                </c:pt>
                <c:pt idx="4373">
                  <c:v>0.20767389463858948</c:v>
                </c:pt>
                <c:pt idx="4374">
                  <c:v>0.20769484767772189</c:v>
                </c:pt>
                <c:pt idx="4375">
                  <c:v>0.20771699534337312</c:v>
                </c:pt>
                <c:pt idx="4376">
                  <c:v>0.20773441366227768</c:v>
                </c:pt>
                <c:pt idx="4377">
                  <c:v>0.20774528941362985</c:v>
                </c:pt>
                <c:pt idx="4378">
                  <c:v>0.20775200952620981</c:v>
                </c:pt>
                <c:pt idx="4379">
                  <c:v>0.20776001190117005</c:v>
                </c:pt>
                <c:pt idx="4380">
                  <c:v>0.20777482331567027</c:v>
                </c:pt>
                <c:pt idx="4381">
                  <c:v>0.2077995396067161</c:v>
                </c:pt>
                <c:pt idx="4382">
                  <c:v>0.2078334549464978</c:v>
                </c:pt>
                <c:pt idx="4383">
                  <c:v>0.20787166262162687</c:v>
                </c:pt>
                <c:pt idx="4384">
                  <c:v>0.20790686618641768</c:v>
                </c:pt>
                <c:pt idx="4385">
                  <c:v>0.20793327073279438</c:v>
                </c:pt>
                <c:pt idx="4386">
                  <c:v>0.20794773420503537</c:v>
                </c:pt>
                <c:pt idx="4387">
                  <c:v>0.20795091888748291</c:v>
                </c:pt>
                <c:pt idx="4388">
                  <c:v>0.20794684957516668</c:v>
                </c:pt>
                <c:pt idx="4389">
                  <c:v>0.20794074567818349</c:v>
                </c:pt>
                <c:pt idx="4390">
                  <c:v>0.20793685338287321</c:v>
                </c:pt>
                <c:pt idx="4391">
                  <c:v>0.20793703030463045</c:v>
                </c:pt>
                <c:pt idx="4392">
                  <c:v>0.20794074567818349</c:v>
                </c:pt>
                <c:pt idx="4393">
                  <c:v>0.20794565532770221</c:v>
                </c:pt>
                <c:pt idx="4394">
                  <c:v>0.20795003425112718</c:v>
                </c:pt>
                <c:pt idx="4395">
                  <c:v>0.20795326318254054</c:v>
                </c:pt>
                <c:pt idx="4396">
                  <c:v>0.20795591711674538</c:v>
                </c:pt>
                <c:pt idx="4397">
                  <c:v>0.20795980958291588</c:v>
                </c:pt>
                <c:pt idx="4398">
                  <c:v>0.2079660022146344</c:v>
                </c:pt>
                <c:pt idx="4399">
                  <c:v>0.20797361042591561</c:v>
                </c:pt>
                <c:pt idx="4400">
                  <c:v>0.20798046677700338</c:v>
                </c:pt>
                <c:pt idx="4401">
                  <c:v>0.20798259005606529</c:v>
                </c:pt>
                <c:pt idx="4402">
                  <c:v>0.20797675106362373</c:v>
                </c:pt>
                <c:pt idx="4403">
                  <c:v>0.20796095963641564</c:v>
                </c:pt>
                <c:pt idx="4404">
                  <c:v>0.2079354822416975</c:v>
                </c:pt>
                <c:pt idx="4405">
                  <c:v>0.20790323955669493</c:v>
                </c:pt>
                <c:pt idx="4406">
                  <c:v>0.20786821317958776</c:v>
                </c:pt>
                <c:pt idx="4407">
                  <c:v>0.2078353121863124</c:v>
                </c:pt>
                <c:pt idx="4408">
                  <c:v>0.20780891359483672</c:v>
                </c:pt>
                <c:pt idx="4409">
                  <c:v>0.20779228816979894</c:v>
                </c:pt>
                <c:pt idx="4410">
                  <c:v>0.20778746868419146</c:v>
                </c:pt>
                <c:pt idx="4411">
                  <c:v>0.20779511798443445</c:v>
                </c:pt>
                <c:pt idx="4412">
                  <c:v>0.20781408706171961</c:v>
                </c:pt>
                <c:pt idx="4413">
                  <c:v>0.20784167992597441</c:v>
                </c:pt>
                <c:pt idx="4414">
                  <c:v>0.20787418338505864</c:v>
                </c:pt>
                <c:pt idx="4415">
                  <c:v>0.20790735268783039</c:v>
                </c:pt>
                <c:pt idx="4416">
                  <c:v>0.20793711876553617</c:v>
                </c:pt>
                <c:pt idx="4417">
                  <c:v>0.20796144619842832</c:v>
                </c:pt>
                <c:pt idx="4418">
                  <c:v>0.20798095336087147</c:v>
                </c:pt>
                <c:pt idx="4419">
                  <c:v>0.20799811684971165</c:v>
                </c:pt>
                <c:pt idx="4420">
                  <c:v>0.20801643121728902</c:v>
                </c:pt>
                <c:pt idx="4421">
                  <c:v>0.20803828560374776</c:v>
                </c:pt>
                <c:pt idx="4422">
                  <c:v>0.20806337084016141</c:v>
                </c:pt>
                <c:pt idx="4423">
                  <c:v>0.20808797082127378</c:v>
                </c:pt>
                <c:pt idx="4424">
                  <c:v>0.20810505004495466</c:v>
                </c:pt>
                <c:pt idx="4425">
                  <c:v>0.20810690844659857</c:v>
                </c:pt>
                <c:pt idx="4426">
                  <c:v>0.20808854601735965</c:v>
                </c:pt>
                <c:pt idx="4427">
                  <c:v>0.20804908048379139</c:v>
                </c:pt>
                <c:pt idx="4428">
                  <c:v>0.2079925430650465</c:v>
                </c:pt>
                <c:pt idx="4429">
                  <c:v>0.20792721125609998</c:v>
                </c:pt>
                <c:pt idx="4430">
                  <c:v>0.20786334862840344</c:v>
                </c:pt>
                <c:pt idx="4431">
                  <c:v>0.20780966529132622</c:v>
                </c:pt>
                <c:pt idx="4432">
                  <c:v>0.20777093250712203</c:v>
                </c:pt>
                <c:pt idx="4433">
                  <c:v>0.20774825155570126</c:v>
                </c:pt>
                <c:pt idx="4434">
                  <c:v>0.20773830414366895</c:v>
                </c:pt>
                <c:pt idx="4435">
                  <c:v>0.2077363588986168</c:v>
                </c:pt>
                <c:pt idx="4436">
                  <c:v>0.20773724309983305</c:v>
                </c:pt>
                <c:pt idx="4437">
                  <c:v>0.20773795046210225</c:v>
                </c:pt>
                <c:pt idx="4438">
                  <c:v>0.20773666836883781</c:v>
                </c:pt>
                <c:pt idx="4439">
                  <c:v>0.20773295474074122</c:v>
                </c:pt>
                <c:pt idx="4440">
                  <c:v>0.20772698647639826</c:v>
                </c:pt>
                <c:pt idx="4441">
                  <c:v>0.20771787950516712</c:v>
                </c:pt>
                <c:pt idx="4442">
                  <c:v>0.20770541299011153</c:v>
                </c:pt>
                <c:pt idx="4443">
                  <c:v>0.20768901255260525</c:v>
                </c:pt>
                <c:pt idx="4444">
                  <c:v>0.20766903226347627</c:v>
                </c:pt>
                <c:pt idx="4445">
                  <c:v>0.20764768266068173</c:v>
                </c:pt>
                <c:pt idx="4446">
                  <c:v>0.20762779267077663</c:v>
                </c:pt>
                <c:pt idx="4447">
                  <c:v>0.2076128536773994</c:v>
                </c:pt>
                <c:pt idx="4448">
                  <c:v>0.20760578214375675</c:v>
                </c:pt>
                <c:pt idx="4449">
                  <c:v>0.20760816877348837</c:v>
                </c:pt>
                <c:pt idx="4450">
                  <c:v>0.20762014631706843</c:v>
                </c:pt>
                <c:pt idx="4451">
                  <c:v>0.2076409199619072</c:v>
                </c:pt>
                <c:pt idx="4452">
                  <c:v>0.20766881124771924</c:v>
                </c:pt>
                <c:pt idx="4453">
                  <c:v>0.20770205328131303</c:v>
                </c:pt>
                <c:pt idx="4454">
                  <c:v>0.20773843677433051</c:v>
                </c:pt>
                <c:pt idx="4455">
                  <c:v>0.20777486752960411</c:v>
                </c:pt>
                <c:pt idx="4456">
                  <c:v>0.2078074986402681</c:v>
                </c:pt>
                <c:pt idx="4457">
                  <c:v>0.20783186303297835</c:v>
                </c:pt>
                <c:pt idx="4458">
                  <c:v>0.20784380252660989</c:v>
                </c:pt>
                <c:pt idx="4459">
                  <c:v>0.20784088395341077</c:v>
                </c:pt>
                <c:pt idx="4460">
                  <c:v>0.20782346136384727</c:v>
                </c:pt>
                <c:pt idx="4461">
                  <c:v>0.20779529484846121</c:v>
                </c:pt>
                <c:pt idx="4462">
                  <c:v>0.20776332784560553</c:v>
                </c:pt>
                <c:pt idx="4463">
                  <c:v>0.2077359167986837</c:v>
                </c:pt>
                <c:pt idx="4464">
                  <c:v>0.20771991308412413</c:v>
                </c:pt>
                <c:pt idx="4465">
                  <c:v>0.2077193825843478</c:v>
                </c:pt>
                <c:pt idx="4466">
                  <c:v>0.20773454629175131</c:v>
                </c:pt>
                <c:pt idx="4467">
                  <c:v>0.20776124985079752</c:v>
                </c:pt>
                <c:pt idx="4468">
                  <c:v>0.20779202287562232</c:v>
                </c:pt>
                <c:pt idx="4469">
                  <c:v>0.20781987964905363</c:v>
                </c:pt>
                <c:pt idx="4470">
                  <c:v>0.20783854026488929</c:v>
                </c:pt>
                <c:pt idx="4471">
                  <c:v>0.20784526182056468</c:v>
                </c:pt>
                <c:pt idx="4472">
                  <c:v>0.20784070707081687</c:v>
                </c:pt>
                <c:pt idx="4473">
                  <c:v>0.20782836968765156</c:v>
                </c:pt>
                <c:pt idx="4474">
                  <c:v>0.20781315848620269</c:v>
                </c:pt>
                <c:pt idx="4475">
                  <c:v>0.20779962803962088</c:v>
                </c:pt>
                <c:pt idx="4476">
                  <c:v>0.20779043111396517</c:v>
                </c:pt>
                <c:pt idx="4477">
                  <c:v>0.20778618644473462</c:v>
                </c:pt>
                <c:pt idx="4478">
                  <c:v>0.20778525792887065</c:v>
                </c:pt>
                <c:pt idx="4479">
                  <c:v>0.20778472734926817</c:v>
                </c:pt>
                <c:pt idx="4480">
                  <c:v>0.20778149967065246</c:v>
                </c:pt>
                <c:pt idx="4481">
                  <c:v>0.20777354111354801</c:v>
                </c:pt>
                <c:pt idx="4482">
                  <c:v>0.20776076351302303</c:v>
                </c:pt>
                <c:pt idx="4483">
                  <c:v>0.20774471467198624</c:v>
                </c:pt>
                <c:pt idx="4484">
                  <c:v>0.20772853379631534</c:v>
                </c:pt>
                <c:pt idx="4485">
                  <c:v>0.2077154922724545</c:v>
                </c:pt>
                <c:pt idx="4486">
                  <c:v>0.20770802120302051</c:v>
                </c:pt>
                <c:pt idx="4487">
                  <c:v>0.20770709285425754</c:v>
                </c:pt>
                <c:pt idx="4488">
                  <c:v>0.20771111571322926</c:v>
                </c:pt>
                <c:pt idx="4489">
                  <c:v>0.20771703955142012</c:v>
                </c:pt>
                <c:pt idx="4490">
                  <c:v>0.20772115091945592</c:v>
                </c:pt>
                <c:pt idx="4491">
                  <c:v>0.20772053200134893</c:v>
                </c:pt>
                <c:pt idx="4492">
                  <c:v>0.2077146523233247</c:v>
                </c:pt>
                <c:pt idx="4493">
                  <c:v>0.20770488250804703</c:v>
                </c:pt>
                <c:pt idx="4494">
                  <c:v>0.20769462664882671</c:v>
                </c:pt>
                <c:pt idx="4495">
                  <c:v>0.20768746537348931</c:v>
                </c:pt>
                <c:pt idx="4496">
                  <c:v>0.20768596240476872</c:v>
                </c:pt>
                <c:pt idx="4497">
                  <c:v>0.20769007347861318</c:v>
                </c:pt>
                <c:pt idx="4498">
                  <c:v>0.20769710217887788</c:v>
                </c:pt>
                <c:pt idx="4499">
                  <c:v>0.20770276058626852</c:v>
                </c:pt>
                <c:pt idx="4500">
                  <c:v>0.20770249534677526</c:v>
                </c:pt>
                <c:pt idx="4501">
                  <c:v>0.20769347730038518</c:v>
                </c:pt>
                <c:pt idx="4502">
                  <c:v>0.20767623743875979</c:v>
                </c:pt>
                <c:pt idx="4503">
                  <c:v>0.2076546664732109</c:v>
                </c:pt>
                <c:pt idx="4504">
                  <c:v>0.20763402476961829</c:v>
                </c:pt>
                <c:pt idx="4505">
                  <c:v>0.20762027891165041</c:v>
                </c:pt>
                <c:pt idx="4506">
                  <c:v>0.20761687566352666</c:v>
                </c:pt>
                <c:pt idx="4507">
                  <c:v>0.20762385898066765</c:v>
                </c:pt>
                <c:pt idx="4508">
                  <c:v>0.20763831215195122</c:v>
                </c:pt>
                <c:pt idx="4509">
                  <c:v>0.20765484328004896</c:v>
                </c:pt>
                <c:pt idx="4510">
                  <c:v>0.20766863443519462</c:v>
                </c:pt>
                <c:pt idx="4511">
                  <c:v>0.20767659107007203</c:v>
                </c:pt>
                <c:pt idx="4512">
                  <c:v>0.2076783592309524</c:v>
                </c:pt>
                <c:pt idx="4513">
                  <c:v>0.20767659107007203</c:v>
                </c:pt>
                <c:pt idx="4514">
                  <c:v>0.20767464610141834</c:v>
                </c:pt>
                <c:pt idx="4515">
                  <c:v>0.20767513234276508</c:v>
                </c:pt>
                <c:pt idx="4516">
                  <c:v>0.20767818241454045</c:v>
                </c:pt>
                <c:pt idx="4517">
                  <c:v>0.2076813209165545</c:v>
                </c:pt>
                <c:pt idx="4518">
                  <c:v>0.2076794643351581</c:v>
                </c:pt>
                <c:pt idx="4519">
                  <c:v>0.2076681924041977</c:v>
                </c:pt>
                <c:pt idx="4520">
                  <c:v>0.20764472120446703</c:v>
                </c:pt>
                <c:pt idx="4521">
                  <c:v>0.20760940629036445</c:v>
                </c:pt>
                <c:pt idx="4522">
                  <c:v>0.20756653722479618</c:v>
                </c:pt>
                <c:pt idx="4523">
                  <c:v>0.20752331888358394</c:v>
                </c:pt>
                <c:pt idx="4524">
                  <c:v>0.20748726269963519</c:v>
                </c:pt>
                <c:pt idx="4525">
                  <c:v>0.20746433146351767</c:v>
                </c:pt>
                <c:pt idx="4526">
                  <c:v>0.20745783670915779</c:v>
                </c:pt>
                <c:pt idx="4527">
                  <c:v>0.20746698241157718</c:v>
                </c:pt>
                <c:pt idx="4528">
                  <c:v>0.20748779291594782</c:v>
                </c:pt>
                <c:pt idx="4529">
                  <c:v>0.20751390687038357</c:v>
                </c:pt>
                <c:pt idx="4530">
                  <c:v>0.20753869669614505</c:v>
                </c:pt>
                <c:pt idx="4531">
                  <c:v>0.20755597529032982</c:v>
                </c:pt>
                <c:pt idx="4532">
                  <c:v>0.20756154347481376</c:v>
                </c:pt>
                <c:pt idx="4533">
                  <c:v>0.20755372152166812</c:v>
                </c:pt>
                <c:pt idx="4534">
                  <c:v>0.20753317299390966</c:v>
                </c:pt>
                <c:pt idx="4535">
                  <c:v>0.2075033904020856</c:v>
                </c:pt>
                <c:pt idx="4536">
                  <c:v>0.20746910318167561</c:v>
                </c:pt>
                <c:pt idx="4537">
                  <c:v>0.20743632076783586</c:v>
                </c:pt>
                <c:pt idx="4538">
                  <c:v>0.20741122754628188</c:v>
                </c:pt>
                <c:pt idx="4539">
                  <c:v>0.20739815137165413</c:v>
                </c:pt>
                <c:pt idx="4540">
                  <c:v>0.20739960916892036</c:v>
                </c:pt>
                <c:pt idx="4541">
                  <c:v>0.20741485006970689</c:v>
                </c:pt>
                <c:pt idx="4542">
                  <c:v>0.20744065037877851</c:v>
                </c:pt>
                <c:pt idx="4543">
                  <c:v>0.20747215180683592</c:v>
                </c:pt>
                <c:pt idx="4544">
                  <c:v>0.2075036555200061</c:v>
                </c:pt>
                <c:pt idx="4545">
                  <c:v>0.20753069839809518</c:v>
                </c:pt>
                <c:pt idx="4546">
                  <c:v>0.20755089327950321</c:v>
                </c:pt>
                <c:pt idx="4547">
                  <c:v>0.20756384147652335</c:v>
                </c:pt>
                <c:pt idx="4548">
                  <c:v>0.20757108910002536</c:v>
                </c:pt>
                <c:pt idx="4549">
                  <c:v>0.20757497811859676</c:v>
                </c:pt>
                <c:pt idx="4550">
                  <c:v>0.20757740877288883</c:v>
                </c:pt>
                <c:pt idx="4551">
                  <c:v>0.2075793091120835</c:v>
                </c:pt>
                <c:pt idx="4552">
                  <c:v>0.20758041396427523</c:v>
                </c:pt>
                <c:pt idx="4553">
                  <c:v>0.20757891136598255</c:v>
                </c:pt>
                <c:pt idx="4554">
                  <c:v>0.20757285683142263</c:v>
                </c:pt>
                <c:pt idx="4555">
                  <c:v>0.20756026190221905</c:v>
                </c:pt>
                <c:pt idx="4556">
                  <c:v>0.20754019915530658</c:v>
                </c:pt>
                <c:pt idx="4557">
                  <c:v>0.20751266962560161</c:v>
                </c:pt>
                <c:pt idx="4558">
                  <c:v>0.20747944208421282</c:v>
                </c:pt>
                <c:pt idx="4559">
                  <c:v>0.2074433895426871</c:v>
                </c:pt>
                <c:pt idx="4560">
                  <c:v>0.20740835605528002</c:v>
                </c:pt>
                <c:pt idx="4561">
                  <c:v>0.20737880288960447</c:v>
                </c:pt>
                <c:pt idx="4562">
                  <c:v>0.2073579534355186</c:v>
                </c:pt>
                <c:pt idx="4563">
                  <c:v>0.20734823581161571</c:v>
                </c:pt>
                <c:pt idx="4564">
                  <c:v>0.20734881002880173</c:v>
                </c:pt>
                <c:pt idx="4565">
                  <c:v>0.20735742337769919</c:v>
                </c:pt>
                <c:pt idx="4566">
                  <c:v>0.20736904062653344</c:v>
                </c:pt>
                <c:pt idx="4567">
                  <c:v>0.20737853784789012</c:v>
                </c:pt>
                <c:pt idx="4568">
                  <c:v>0.20738158583737115</c:v>
                </c:pt>
                <c:pt idx="4569">
                  <c:v>0.20737610830637859</c:v>
                </c:pt>
                <c:pt idx="4570">
                  <c:v>0.20736325404929651</c:v>
                </c:pt>
                <c:pt idx="4571">
                  <c:v>0.20734585060989313</c:v>
                </c:pt>
                <c:pt idx="4572">
                  <c:v>0.20732809451992346</c:v>
                </c:pt>
                <c:pt idx="4573">
                  <c:v>0.20731356333471457</c:v>
                </c:pt>
                <c:pt idx="4574">
                  <c:v>0.20730362587401779</c:v>
                </c:pt>
                <c:pt idx="4575">
                  <c:v>0.20729775183751348</c:v>
                </c:pt>
                <c:pt idx="4576">
                  <c:v>0.2072940861256703</c:v>
                </c:pt>
                <c:pt idx="4577">
                  <c:v>0.2072903762801262</c:v>
                </c:pt>
                <c:pt idx="4578">
                  <c:v>0.20728569485359466</c:v>
                </c:pt>
                <c:pt idx="4579">
                  <c:v>0.20728123429601714</c:v>
                </c:pt>
                <c:pt idx="4580">
                  <c:v>0.20727858448152442</c:v>
                </c:pt>
                <c:pt idx="4581">
                  <c:v>0.20727990938674995</c:v>
                </c:pt>
                <c:pt idx="4582">
                  <c:v>0.2072857390177601</c:v>
                </c:pt>
                <c:pt idx="4583">
                  <c:v>0.20729439528089616</c:v>
                </c:pt>
                <c:pt idx="4584">
                  <c:v>0.20730269838928789</c:v>
                </c:pt>
                <c:pt idx="4585">
                  <c:v>0.20730707083464234</c:v>
                </c:pt>
                <c:pt idx="4586">
                  <c:v>0.20730512752016123</c:v>
                </c:pt>
                <c:pt idx="4587">
                  <c:v>0.20729735434919166</c:v>
                </c:pt>
                <c:pt idx="4588">
                  <c:v>0.20728679895907814</c:v>
                </c:pt>
                <c:pt idx="4589">
                  <c:v>0.20727778954032933</c:v>
                </c:pt>
                <c:pt idx="4590">
                  <c:v>0.20727460979009932</c:v>
                </c:pt>
                <c:pt idx="4591">
                  <c:v>0.20727893778918932</c:v>
                </c:pt>
                <c:pt idx="4592">
                  <c:v>0.20728891884947559</c:v>
                </c:pt>
                <c:pt idx="4593">
                  <c:v>0.20730035760330084</c:v>
                </c:pt>
                <c:pt idx="4594">
                  <c:v>0.20730773333020297</c:v>
                </c:pt>
                <c:pt idx="4595">
                  <c:v>0.20730702666830753</c:v>
                </c:pt>
                <c:pt idx="4596">
                  <c:v>0.20729678020003545</c:v>
                </c:pt>
                <c:pt idx="4597">
                  <c:v>0.20727902611615062</c:v>
                </c:pt>
                <c:pt idx="4598">
                  <c:v>0.20725826977418721</c:v>
                </c:pt>
                <c:pt idx="4599">
                  <c:v>0.20723976655248905</c:v>
                </c:pt>
                <c:pt idx="4600">
                  <c:v>0.20722691633015994</c:v>
                </c:pt>
                <c:pt idx="4601">
                  <c:v>0.2072205134403427</c:v>
                </c:pt>
                <c:pt idx="4602">
                  <c:v>0.20721892377198153</c:v>
                </c:pt>
                <c:pt idx="4603">
                  <c:v>0.20721834972650327</c:v>
                </c:pt>
                <c:pt idx="4604">
                  <c:v>0.20721587692388638</c:v>
                </c:pt>
                <c:pt idx="4605">
                  <c:v>0.20720938588400545</c:v>
                </c:pt>
                <c:pt idx="4606">
                  <c:v>0.2071990975637617</c:v>
                </c:pt>
                <c:pt idx="4607">
                  <c:v>0.20718739655155854</c:v>
                </c:pt>
                <c:pt idx="4608">
                  <c:v>0.20717693213976368</c:v>
                </c:pt>
                <c:pt idx="4609">
                  <c:v>0.20717013261492628</c:v>
                </c:pt>
                <c:pt idx="4610">
                  <c:v>0.20716783669551658</c:v>
                </c:pt>
                <c:pt idx="4611">
                  <c:v>0.20716924956756305</c:v>
                </c:pt>
                <c:pt idx="4612">
                  <c:v>0.20717282592047354</c:v>
                </c:pt>
                <c:pt idx="4613">
                  <c:v>0.20717622569066912</c:v>
                </c:pt>
                <c:pt idx="4614">
                  <c:v>0.20717763859000732</c:v>
                </c:pt>
                <c:pt idx="4615">
                  <c:v>0.20717578416056842</c:v>
                </c:pt>
                <c:pt idx="4616">
                  <c:v>0.20717030922461427</c:v>
                </c:pt>
                <c:pt idx="4617">
                  <c:v>0.20716156713126327</c:v>
                </c:pt>
                <c:pt idx="4618">
                  <c:v>0.20715013203236682</c:v>
                </c:pt>
                <c:pt idx="4619">
                  <c:v>0.20713710786563749</c:v>
                </c:pt>
                <c:pt idx="4620">
                  <c:v>0.20712386335087879</c:v>
                </c:pt>
                <c:pt idx="4621">
                  <c:v>0.20711207607244503</c:v>
                </c:pt>
                <c:pt idx="4622">
                  <c:v>0.20710324685996634</c:v>
                </c:pt>
                <c:pt idx="4623">
                  <c:v>0.2070984350147354</c:v>
                </c:pt>
                <c:pt idx="4624">
                  <c:v>0.20709812599897354</c:v>
                </c:pt>
                <c:pt idx="4625">
                  <c:v>0.20710183420262701</c:v>
                </c:pt>
                <c:pt idx="4626">
                  <c:v>0.20710783802805405</c:v>
                </c:pt>
                <c:pt idx="4627">
                  <c:v>0.20711463657763934</c:v>
                </c:pt>
                <c:pt idx="4628">
                  <c:v>0.20712006666447086</c:v>
                </c:pt>
                <c:pt idx="4629">
                  <c:v>0.20712320113574362</c:v>
                </c:pt>
                <c:pt idx="4630">
                  <c:v>0.20712315698810385</c:v>
                </c:pt>
                <c:pt idx="4631">
                  <c:v>0.20711971348602704</c:v>
                </c:pt>
                <c:pt idx="4632">
                  <c:v>0.20711269412404093</c:v>
                </c:pt>
                <c:pt idx="4633">
                  <c:v>0.2071018783480994</c:v>
                </c:pt>
                <c:pt idx="4634">
                  <c:v>0.20708664842642782</c:v>
                </c:pt>
                <c:pt idx="4635">
                  <c:v>0.2070670489653384</c:v>
                </c:pt>
                <c:pt idx="4636">
                  <c:v>0.20704365437026856</c:v>
                </c:pt>
                <c:pt idx="4637">
                  <c:v>0.20701809831896473</c:v>
                </c:pt>
                <c:pt idx="4638">
                  <c:v>0.20699342645955926</c:v>
                </c:pt>
                <c:pt idx="4639">
                  <c:v>0.20697338988059527</c:v>
                </c:pt>
                <c:pt idx="4640">
                  <c:v>0.20696178321034037</c:v>
                </c:pt>
                <c:pt idx="4641">
                  <c:v>0.20696076819309056</c:v>
                </c:pt>
                <c:pt idx="4642">
                  <c:v>0.20697109500103755</c:v>
                </c:pt>
                <c:pt idx="4643">
                  <c:v>0.20699038119305296</c:v>
                </c:pt>
                <c:pt idx="4644">
                  <c:v>0.20701465564978966</c:v>
                </c:pt>
                <c:pt idx="4645">
                  <c:v>0.20703862248997279</c:v>
                </c:pt>
                <c:pt idx="4646">
                  <c:v>0.20705707300275861</c:v>
                </c:pt>
                <c:pt idx="4647">
                  <c:v>0.20706603370203563</c:v>
                </c:pt>
                <c:pt idx="4648">
                  <c:v>0.20706360590810929</c:v>
                </c:pt>
                <c:pt idx="4649">
                  <c:v>0.20705018707377026</c:v>
                </c:pt>
                <c:pt idx="4650">
                  <c:v>0.20702789683445039</c:v>
                </c:pt>
                <c:pt idx="4651">
                  <c:v>0.20700004667780575</c:v>
                </c:pt>
                <c:pt idx="4652">
                  <c:v>0.20697034475458148</c:v>
                </c:pt>
                <c:pt idx="4653">
                  <c:v>0.20694192460801825</c:v>
                </c:pt>
                <c:pt idx="4654">
                  <c:v>0.20691690406191415</c:v>
                </c:pt>
                <c:pt idx="4655">
                  <c:v>0.20689638564221285</c:v>
                </c:pt>
                <c:pt idx="4656">
                  <c:v>0.2068802363420153</c:v>
                </c:pt>
                <c:pt idx="4657">
                  <c:v>0.20686814682180305</c:v>
                </c:pt>
                <c:pt idx="4658">
                  <c:v>0.20685954317115202</c:v>
                </c:pt>
                <c:pt idx="4659">
                  <c:v>0.20685424870162167</c:v>
                </c:pt>
                <c:pt idx="4660">
                  <c:v>0.20685208681178896</c:v>
                </c:pt>
                <c:pt idx="4661">
                  <c:v>0.20685323393566618</c:v>
                </c:pt>
                <c:pt idx="4662">
                  <c:v>0.20685777834080371</c:v>
                </c:pt>
                <c:pt idx="4663">
                  <c:v>0.20686510243362594</c:v>
                </c:pt>
                <c:pt idx="4664">
                  <c:v>0.20687511810989762</c:v>
                </c:pt>
                <c:pt idx="4665">
                  <c:v>0.20688663421698755</c:v>
                </c:pt>
                <c:pt idx="4666">
                  <c:v>0.20689872425185457</c:v>
                </c:pt>
                <c:pt idx="4667">
                  <c:v>0.20691050574100506</c:v>
                </c:pt>
                <c:pt idx="4668">
                  <c:v>0.20692096373509422</c:v>
                </c:pt>
                <c:pt idx="4669">
                  <c:v>0.20692895081158197</c:v>
                </c:pt>
                <c:pt idx="4670">
                  <c:v>0.20693362839419099</c:v>
                </c:pt>
                <c:pt idx="4671">
                  <c:v>0.20693389316452465</c:v>
                </c:pt>
                <c:pt idx="4672">
                  <c:v>0.20692930383492675</c:v>
                </c:pt>
                <c:pt idx="4673">
                  <c:v>0.20691990468625826</c:v>
                </c:pt>
                <c:pt idx="4674">
                  <c:v>0.20690675504498685</c:v>
                </c:pt>
                <c:pt idx="4675">
                  <c:v>0.20689188495720928</c:v>
                </c:pt>
                <c:pt idx="4676">
                  <c:v>0.20687780958650875</c:v>
                </c:pt>
                <c:pt idx="4677">
                  <c:v>0.20686691141533214</c:v>
                </c:pt>
                <c:pt idx="4678">
                  <c:v>0.20686091091960496</c:v>
                </c:pt>
                <c:pt idx="4679">
                  <c:v>0.20686007262165501</c:v>
                </c:pt>
                <c:pt idx="4680">
                  <c:v>0.20686294048976334</c:v>
                </c:pt>
                <c:pt idx="4681">
                  <c:v>0.20686726438825082</c:v>
                </c:pt>
                <c:pt idx="4682">
                  <c:v>0.20687039703547622</c:v>
                </c:pt>
                <c:pt idx="4683">
                  <c:v>0.20687061764528752</c:v>
                </c:pt>
                <c:pt idx="4684">
                  <c:v>0.20686708790175562</c:v>
                </c:pt>
                <c:pt idx="4685">
                  <c:v>0.20686042558901568</c:v>
                </c:pt>
                <c:pt idx="4686">
                  <c:v>0.2068523956525346</c:v>
                </c:pt>
                <c:pt idx="4687">
                  <c:v>0.20684405702948588</c:v>
                </c:pt>
                <c:pt idx="4688">
                  <c:v>0.20683624798799777</c:v>
                </c:pt>
                <c:pt idx="4689">
                  <c:v>0.20682843908692133</c:v>
                </c:pt>
                <c:pt idx="4690">
                  <c:v>0.2068187774206019</c:v>
                </c:pt>
                <c:pt idx="4691">
                  <c:v>0.20680532203338414</c:v>
                </c:pt>
                <c:pt idx="4692">
                  <c:v>0.20678573526399641</c:v>
                </c:pt>
                <c:pt idx="4693">
                  <c:v>0.20675900339619419</c:v>
                </c:pt>
                <c:pt idx="4694">
                  <c:v>0.206725215963739</c:v>
                </c:pt>
                <c:pt idx="4695">
                  <c:v>0.20668618284243517</c:v>
                </c:pt>
                <c:pt idx="4696">
                  <c:v>0.20664446318146307</c:v>
                </c:pt>
                <c:pt idx="4697">
                  <c:v>0.2066041585626826</c:v>
                </c:pt>
                <c:pt idx="4698">
                  <c:v>0.20656950134555757</c:v>
                </c:pt>
                <c:pt idx="4699">
                  <c:v>0.20654406135734532</c:v>
                </c:pt>
                <c:pt idx="4700">
                  <c:v>0.20653114352826135</c:v>
                </c:pt>
                <c:pt idx="4701">
                  <c:v>0.2065322898047271</c:v>
                </c:pt>
                <c:pt idx="4702">
                  <c:v>0.2065467507830559</c:v>
                </c:pt>
                <c:pt idx="4703">
                  <c:v>0.20657192637890259</c:v>
                </c:pt>
                <c:pt idx="4704">
                  <c:v>0.20660314438091515</c:v>
                </c:pt>
                <c:pt idx="4705">
                  <c:v>0.20663515839143304</c:v>
                </c:pt>
                <c:pt idx="4706">
                  <c:v>0.20666280875433368</c:v>
                </c:pt>
                <c:pt idx="4707">
                  <c:v>0.20668238998037053</c:v>
                </c:pt>
                <c:pt idx="4708">
                  <c:v>0.20669226913218114</c:v>
                </c:pt>
                <c:pt idx="4709">
                  <c:v>0.20669293069055389</c:v>
                </c:pt>
                <c:pt idx="4710">
                  <c:v>0.20668605053273575</c:v>
                </c:pt>
                <c:pt idx="4711">
                  <c:v>0.20667405462082661</c:v>
                </c:pt>
                <c:pt idx="4712">
                  <c:v>0.20665901609639775</c:v>
                </c:pt>
                <c:pt idx="4713">
                  <c:v>0.2066423023356741</c:v>
                </c:pt>
                <c:pt idx="4714">
                  <c:v>0.20662435450147437</c:v>
                </c:pt>
                <c:pt idx="4715">
                  <c:v>0.20660534912691003</c:v>
                </c:pt>
                <c:pt idx="4716">
                  <c:v>0.20658537453684628</c:v>
                </c:pt>
                <c:pt idx="4717">
                  <c:v>0.20656495995589924</c:v>
                </c:pt>
                <c:pt idx="4718">
                  <c:v>0.20654467860111786</c:v>
                </c:pt>
                <c:pt idx="4719">
                  <c:v>0.20652510358301007</c:v>
                </c:pt>
                <c:pt idx="4720">
                  <c:v>0.20650619072114434</c:v>
                </c:pt>
                <c:pt idx="4721">
                  <c:v>0.20648758726429689</c:v>
                </c:pt>
                <c:pt idx="4722">
                  <c:v>0.20646911684789965</c:v>
                </c:pt>
                <c:pt idx="4723">
                  <c:v>0.20645117616926051</c:v>
                </c:pt>
                <c:pt idx="4724">
                  <c:v>0.20643530788199099</c:v>
                </c:pt>
                <c:pt idx="4725">
                  <c:v>0.20642305443466086</c:v>
                </c:pt>
                <c:pt idx="4726">
                  <c:v>0.20641622262673193</c:v>
                </c:pt>
                <c:pt idx="4727">
                  <c:v>0.206414988505147</c:v>
                </c:pt>
                <c:pt idx="4728">
                  <c:v>0.20641750082778471</c:v>
                </c:pt>
                <c:pt idx="4729">
                  <c:v>0.20641961647917301</c:v>
                </c:pt>
                <c:pt idx="4730">
                  <c:v>0.20641613447507373</c:v>
                </c:pt>
                <c:pt idx="4731">
                  <c:v>0.20640225081225677</c:v>
                </c:pt>
                <c:pt idx="4732">
                  <c:v>0.20637585103974493</c:v>
                </c:pt>
                <c:pt idx="4733">
                  <c:v>0.20633812727177064</c:v>
                </c:pt>
                <c:pt idx="4734">
                  <c:v>0.20629388534523879</c:v>
                </c:pt>
                <c:pt idx="4735">
                  <c:v>0.20625013257372365</c:v>
                </c:pt>
                <c:pt idx="4736">
                  <c:v>0.20621396165702893</c:v>
                </c:pt>
                <c:pt idx="4737">
                  <c:v>0.20619034865219105</c:v>
                </c:pt>
                <c:pt idx="4738">
                  <c:v>0.20618074522270607</c:v>
                </c:pt>
                <c:pt idx="4739">
                  <c:v>0.20618334429504787</c:v>
                </c:pt>
                <c:pt idx="4740">
                  <c:v>0.20619369668670401</c:v>
                </c:pt>
                <c:pt idx="4741">
                  <c:v>0.2062071331374829</c:v>
                </c:pt>
                <c:pt idx="4742">
                  <c:v>0.20621977699703603</c:v>
                </c:pt>
                <c:pt idx="4743">
                  <c:v>0.20623013025719478</c:v>
                </c:pt>
                <c:pt idx="4744">
                  <c:v>0.20623801652308843</c:v>
                </c:pt>
                <c:pt idx="4745">
                  <c:v>0.20624458117765793</c:v>
                </c:pt>
                <c:pt idx="4746">
                  <c:v>0.20625022069169369</c:v>
                </c:pt>
                <c:pt idx="4747">
                  <c:v>0.20625431819704382</c:v>
                </c:pt>
                <c:pt idx="4748">
                  <c:v>0.20625515532654864</c:v>
                </c:pt>
                <c:pt idx="4749">
                  <c:v>0.20625039692768726</c:v>
                </c:pt>
                <c:pt idx="4750">
                  <c:v>0.20623819275412952</c:v>
                </c:pt>
                <c:pt idx="4751">
                  <c:v>0.20621832315473393</c:v>
                </c:pt>
                <c:pt idx="4752">
                  <c:v>0.20619224293170563</c:v>
                </c:pt>
                <c:pt idx="4753">
                  <c:v>0.2061631248034535</c:v>
                </c:pt>
                <c:pt idx="4754">
                  <c:v>0.20613480147770119</c:v>
                </c:pt>
                <c:pt idx="4755">
                  <c:v>0.20611075232771797</c:v>
                </c:pt>
                <c:pt idx="4756">
                  <c:v>0.20609331092022659</c:v>
                </c:pt>
                <c:pt idx="4757">
                  <c:v>0.20608322517341354</c:v>
                </c:pt>
                <c:pt idx="4758">
                  <c:v>0.20607926140690297</c:v>
                </c:pt>
                <c:pt idx="4759">
                  <c:v>0.20607948161520456</c:v>
                </c:pt>
                <c:pt idx="4760">
                  <c:v>0.20608128732748848</c:v>
                </c:pt>
                <c:pt idx="4761">
                  <c:v>0.20608203603966185</c:v>
                </c:pt>
                <c:pt idx="4762">
                  <c:v>0.20607956969855629</c:v>
                </c:pt>
                <c:pt idx="4763">
                  <c:v>0.20607252308686014</c:v>
                </c:pt>
                <c:pt idx="4764">
                  <c:v>0.2060605881491207</c:v>
                </c:pt>
                <c:pt idx="4765">
                  <c:v>0.20604420566905929</c:v>
                </c:pt>
                <c:pt idx="4766">
                  <c:v>0.20602522566516962</c:v>
                </c:pt>
                <c:pt idx="4767">
                  <c:v>0.20600611438801214</c:v>
                </c:pt>
                <c:pt idx="4768">
                  <c:v>0.2059893817022192</c:v>
                </c:pt>
                <c:pt idx="4769">
                  <c:v>0.20597775726844408</c:v>
                </c:pt>
                <c:pt idx="4770">
                  <c:v>0.20597264966108547</c:v>
                </c:pt>
                <c:pt idx="4771">
                  <c:v>0.20597410268120303</c:v>
                </c:pt>
                <c:pt idx="4772">
                  <c:v>0.20598044318951675</c:v>
                </c:pt>
                <c:pt idx="4773">
                  <c:v>0.20598858911730505</c:v>
                </c:pt>
                <c:pt idx="4774">
                  <c:v>0.20599448950636329</c:v>
                </c:pt>
                <c:pt idx="4775">
                  <c:v>0.2059946216055431</c:v>
                </c:pt>
                <c:pt idx="4776">
                  <c:v>0.20598625540345755</c:v>
                </c:pt>
                <c:pt idx="4777">
                  <c:v>0.20596899511682448</c:v>
                </c:pt>
                <c:pt idx="4778">
                  <c:v>0.20594438278236776</c:v>
                </c:pt>
                <c:pt idx="4779">
                  <c:v>0.20591602969312711</c:v>
                </c:pt>
                <c:pt idx="4780">
                  <c:v>0.20588811867728191</c:v>
                </c:pt>
                <c:pt idx="4781">
                  <c:v>0.20586456740159204</c:v>
                </c:pt>
                <c:pt idx="4782">
                  <c:v>0.2058476640956764</c:v>
                </c:pt>
                <c:pt idx="4783">
                  <c:v>0.20583802422361003</c:v>
                </c:pt>
                <c:pt idx="4784">
                  <c:v>0.20583423876158286</c:v>
                </c:pt>
                <c:pt idx="4785">
                  <c:v>0.20583393064403271</c:v>
                </c:pt>
                <c:pt idx="4786">
                  <c:v>0.2058341507279749</c:v>
                </c:pt>
                <c:pt idx="4787">
                  <c:v>0.20583318235946418</c:v>
                </c:pt>
                <c:pt idx="4788">
                  <c:v>0.20583040931612812</c:v>
                </c:pt>
                <c:pt idx="4789">
                  <c:v>0.20582605171237406</c:v>
                </c:pt>
                <c:pt idx="4790">
                  <c:v>0.20582147407471313</c:v>
                </c:pt>
                <c:pt idx="4791">
                  <c:v>0.2058171165606118</c:v>
                </c:pt>
                <c:pt idx="4792">
                  <c:v>0.20581324325144773</c:v>
                </c:pt>
                <c:pt idx="4793">
                  <c:v>0.20580888581992945</c:v>
                </c:pt>
                <c:pt idx="4794">
                  <c:v>0.20580281189742516</c:v>
                </c:pt>
                <c:pt idx="4795">
                  <c:v>0.20579400926195351</c:v>
                </c:pt>
                <c:pt idx="4796">
                  <c:v>0.20578212598707696</c:v>
                </c:pt>
                <c:pt idx="4797">
                  <c:v>0.20576826257733277</c:v>
                </c:pt>
                <c:pt idx="4798">
                  <c:v>0.20575404754052179</c:v>
                </c:pt>
                <c:pt idx="4799">
                  <c:v>0.20574150524736018</c:v>
                </c:pt>
                <c:pt idx="4800">
                  <c:v>0.20573199975067041</c:v>
                </c:pt>
                <c:pt idx="4801">
                  <c:v>0.205726014915044</c:v>
                </c:pt>
                <c:pt idx="4802">
                  <c:v>0.20572271448950247</c:v>
                </c:pt>
                <c:pt idx="4803">
                  <c:v>0.20572108628880753</c:v>
                </c:pt>
                <c:pt idx="4804">
                  <c:v>0.20571963411495947</c:v>
                </c:pt>
                <c:pt idx="4805">
                  <c:v>0.20571774189571573</c:v>
                </c:pt>
                <c:pt idx="4806">
                  <c:v>0.20571532162730449</c:v>
                </c:pt>
                <c:pt idx="4807">
                  <c:v>0.20571316539953527</c:v>
                </c:pt>
                <c:pt idx="4808">
                  <c:v>0.20571188926977585</c:v>
                </c:pt>
                <c:pt idx="4809">
                  <c:v>0.20571228530964475</c:v>
                </c:pt>
                <c:pt idx="4810">
                  <c:v>0.20571369345432561</c:v>
                </c:pt>
                <c:pt idx="4811">
                  <c:v>0.20571510160357215</c:v>
                </c:pt>
                <c:pt idx="4812">
                  <c:v>0.20571496958938634</c:v>
                </c:pt>
                <c:pt idx="4813">
                  <c:v>0.20571166924778256</c:v>
                </c:pt>
                <c:pt idx="4814">
                  <c:v>0.2057039685482403</c:v>
                </c:pt>
                <c:pt idx="4815">
                  <c:v>0.20569151570592276</c:v>
                </c:pt>
                <c:pt idx="4816">
                  <c:v>0.20567461913393142</c:v>
                </c:pt>
                <c:pt idx="4817">
                  <c:v>0.20565464330568167</c:v>
                </c:pt>
                <c:pt idx="4818">
                  <c:v>0.20563370047238122</c:v>
                </c:pt>
                <c:pt idx="4819">
                  <c:v>0.20561394649847525</c:v>
                </c:pt>
                <c:pt idx="4820">
                  <c:v>0.20559784481473159</c:v>
                </c:pt>
                <c:pt idx="4821">
                  <c:v>0.20558706669878096</c:v>
                </c:pt>
                <c:pt idx="4822">
                  <c:v>0.2055818317104024</c:v>
                </c:pt>
                <c:pt idx="4823">
                  <c:v>0.20558152377187461</c:v>
                </c:pt>
                <c:pt idx="4824">
                  <c:v>0.20558411926058678</c:v>
                </c:pt>
                <c:pt idx="4825">
                  <c:v>0.20558671476481055</c:v>
                </c:pt>
                <c:pt idx="4826">
                  <c:v>0.20558671476481055</c:v>
                </c:pt>
                <c:pt idx="4827">
                  <c:v>0.20558231561424428</c:v>
                </c:pt>
                <c:pt idx="4828">
                  <c:v>0.20557294557207678</c:v>
                </c:pt>
                <c:pt idx="4829">
                  <c:v>0.20555996861750364</c:v>
                </c:pt>
                <c:pt idx="4830">
                  <c:v>0.20554518855851894</c:v>
                </c:pt>
                <c:pt idx="4831">
                  <c:v>0.20553089284906562</c:v>
                </c:pt>
                <c:pt idx="4832">
                  <c:v>0.20551910474111984</c:v>
                </c:pt>
                <c:pt idx="4833">
                  <c:v>0.20551035183811234</c:v>
                </c:pt>
                <c:pt idx="4834">
                  <c:v>0.20550428208935806</c:v>
                </c:pt>
                <c:pt idx="4835">
                  <c:v>0.20549966385908985</c:v>
                </c:pt>
                <c:pt idx="4836">
                  <c:v>0.20549526559020587</c:v>
                </c:pt>
                <c:pt idx="4837">
                  <c:v>0.20548972383483149</c:v>
                </c:pt>
                <c:pt idx="4838">
                  <c:v>0.2054819830885542</c:v>
                </c:pt>
                <c:pt idx="4839">
                  <c:v>0.20547133978769555</c:v>
                </c:pt>
                <c:pt idx="4840">
                  <c:v>0.2054566507017011</c:v>
                </c:pt>
                <c:pt idx="4841">
                  <c:v>0.20543716863853284</c:v>
                </c:pt>
                <c:pt idx="4842">
                  <c:v>0.20541223463183705</c:v>
                </c:pt>
                <c:pt idx="4843">
                  <c:v>0.20538242124377787</c:v>
                </c:pt>
                <c:pt idx="4844">
                  <c:v>0.20534909247474548</c:v>
                </c:pt>
                <c:pt idx="4845">
                  <c:v>0.20531506283515194</c:v>
                </c:pt>
                <c:pt idx="4846">
                  <c:v>0.20528393728266919</c:v>
                </c:pt>
                <c:pt idx="4847">
                  <c:v>0.20525852852784904</c:v>
                </c:pt>
                <c:pt idx="4848">
                  <c:v>0.20524063778787599</c:v>
                </c:pt>
                <c:pt idx="4849">
                  <c:v>0.20523004435558884</c:v>
                </c:pt>
                <c:pt idx="4850">
                  <c:v>0.20522481366896544</c:v>
                </c:pt>
                <c:pt idx="4851">
                  <c:v>0.20522200055263157</c:v>
                </c:pt>
                <c:pt idx="4852">
                  <c:v>0.20521887977301884</c:v>
                </c:pt>
                <c:pt idx="4853">
                  <c:v>0.20521386899069177</c:v>
                </c:pt>
                <c:pt idx="4854">
                  <c:v>0.20520718803751908</c:v>
                </c:pt>
                <c:pt idx="4855">
                  <c:v>0.20520015556626287</c:v>
                </c:pt>
                <c:pt idx="4856">
                  <c:v>0.20519492523960864</c:v>
                </c:pt>
                <c:pt idx="4857">
                  <c:v>0.20519303530513394</c:v>
                </c:pt>
                <c:pt idx="4858">
                  <c:v>0.20519501314373773</c:v>
                </c:pt>
                <c:pt idx="4859">
                  <c:v>0.20519993580337098</c:v>
                </c:pt>
                <c:pt idx="4860">
                  <c:v>0.20520613315957098</c:v>
                </c:pt>
                <c:pt idx="4861">
                  <c:v>0.20521145152866432</c:v>
                </c:pt>
                <c:pt idx="4862">
                  <c:v>0.20521444039277342</c:v>
                </c:pt>
                <c:pt idx="4863">
                  <c:v>0.20521386899069177</c:v>
                </c:pt>
                <c:pt idx="4864">
                  <c:v>0.20520969338291467</c:v>
                </c:pt>
                <c:pt idx="4865">
                  <c:v>0.20520230924848809</c:v>
                </c:pt>
                <c:pt idx="4866">
                  <c:v>0.20519268369032512</c:v>
                </c:pt>
                <c:pt idx="4867">
                  <c:v>0.2051819595754048</c:v>
                </c:pt>
                <c:pt idx="4868">
                  <c:v>0.20517136757429905</c:v>
                </c:pt>
                <c:pt idx="4869">
                  <c:v>0.20516183059929799</c:v>
                </c:pt>
                <c:pt idx="4870">
                  <c:v>0.20515400779919518</c:v>
                </c:pt>
                <c:pt idx="4871">
                  <c:v>0.20514772329219505</c:v>
                </c:pt>
                <c:pt idx="4872">
                  <c:v>0.20514139492948918</c:v>
                </c:pt>
                <c:pt idx="4873">
                  <c:v>0.20513300120178141</c:v>
                </c:pt>
                <c:pt idx="4874">
                  <c:v>0.20512025710859755</c:v>
                </c:pt>
                <c:pt idx="4875">
                  <c:v>0.20510158109590454</c:v>
                </c:pt>
                <c:pt idx="4876">
                  <c:v>0.20507723756978408</c:v>
                </c:pt>
                <c:pt idx="4877">
                  <c:v>0.20504924859527202</c:v>
                </c:pt>
                <c:pt idx="4878">
                  <c:v>0.20502170076955456</c:v>
                </c:pt>
                <c:pt idx="4879">
                  <c:v>0.20499854788795863</c:v>
                </c:pt>
                <c:pt idx="4880">
                  <c:v>0.2049830401015536</c:v>
                </c:pt>
                <c:pt idx="4881">
                  <c:v>0.20497618697860759</c:v>
                </c:pt>
                <c:pt idx="4882">
                  <c:v>0.20497618697860759</c:v>
                </c:pt>
                <c:pt idx="4883">
                  <c:v>0.20497904243335957</c:v>
                </c:pt>
                <c:pt idx="4884">
                  <c:v>0.20498027248119227</c:v>
                </c:pt>
                <c:pt idx="4885">
                  <c:v>0.20497667020809202</c:v>
                </c:pt>
                <c:pt idx="4886">
                  <c:v>0.2049670496495633</c:v>
                </c:pt>
                <c:pt idx="4887">
                  <c:v>0.20495286081291481</c:v>
                </c:pt>
                <c:pt idx="4888">
                  <c:v>0.20493722287980637</c:v>
                </c:pt>
                <c:pt idx="4889">
                  <c:v>0.20492378173561471</c:v>
                </c:pt>
                <c:pt idx="4890">
                  <c:v>0.20491526044136338</c:v>
                </c:pt>
                <c:pt idx="4891">
                  <c:v>0.20491280071741863</c:v>
                </c:pt>
                <c:pt idx="4892">
                  <c:v>0.20491561183163559</c:v>
                </c:pt>
                <c:pt idx="4893">
                  <c:v>0.20492162943417142</c:v>
                </c:pt>
                <c:pt idx="4894">
                  <c:v>0.20492870132182489</c:v>
                </c:pt>
                <c:pt idx="4895">
                  <c:v>0.20493445555140727</c:v>
                </c:pt>
                <c:pt idx="4896">
                  <c:v>0.20493770606593836</c:v>
                </c:pt>
                <c:pt idx="4897">
                  <c:v>0.20493788177011957</c:v>
                </c:pt>
                <c:pt idx="4898">
                  <c:v>0.20493524621486486</c:v>
                </c:pt>
                <c:pt idx="4899">
                  <c:v>0.20493037047980761</c:v>
                </c:pt>
                <c:pt idx="4900">
                  <c:v>0.20492426490679244</c:v>
                </c:pt>
                <c:pt idx="4901">
                  <c:v>0.20491793979936995</c:v>
                </c:pt>
                <c:pt idx="4902">
                  <c:v>0.204912493252905</c:v>
                </c:pt>
                <c:pt idx="4903">
                  <c:v>0.2049083644648107</c:v>
                </c:pt>
                <c:pt idx="4904">
                  <c:v>0.20490524593812137</c:v>
                </c:pt>
                <c:pt idx="4905">
                  <c:v>0.20490186389927684</c:v>
                </c:pt>
                <c:pt idx="4906">
                  <c:v>0.20489628578885527</c:v>
                </c:pt>
                <c:pt idx="4907">
                  <c:v>0.20488644740651335</c:v>
                </c:pt>
                <c:pt idx="4908">
                  <c:v>0.2048711632188816</c:v>
                </c:pt>
                <c:pt idx="4909">
                  <c:v>0.2048505216353394</c:v>
                </c:pt>
                <c:pt idx="4910">
                  <c:v>0.20482623609216538</c:v>
                </c:pt>
                <c:pt idx="4911">
                  <c:v>0.20480098583725154</c:v>
                </c:pt>
                <c:pt idx="4912">
                  <c:v>0.20477709825183582</c:v>
                </c:pt>
                <c:pt idx="4913">
                  <c:v>0.20475584643103312</c:v>
                </c:pt>
                <c:pt idx="4914">
                  <c:v>0.2047370543649632</c:v>
                </c:pt>
                <c:pt idx="4915">
                  <c:v>0.2047192729016481</c:v>
                </c:pt>
                <c:pt idx="4916">
                  <c:v>0.20470114094926589</c:v>
                </c:pt>
                <c:pt idx="4917">
                  <c:v>0.20468226344969592</c:v>
                </c:pt>
                <c:pt idx="4918">
                  <c:v>0.20466439643270379</c:v>
                </c:pt>
                <c:pt idx="4919">
                  <c:v>0.20465131490603189</c:v>
                </c:pt>
                <c:pt idx="4920">
                  <c:v>0.20464692522027789</c:v>
                </c:pt>
                <c:pt idx="4921">
                  <c:v>0.20465456330205517</c:v>
                </c:pt>
                <c:pt idx="4922">
                  <c:v>0.20467493217689353</c:v>
                </c:pt>
                <c:pt idx="4923">
                  <c:v>0.20470566289074826</c:v>
                </c:pt>
                <c:pt idx="4924">
                  <c:v>0.20474126933708209</c:v>
                </c:pt>
                <c:pt idx="4925">
                  <c:v>0.20477617614711968</c:v>
                </c:pt>
                <c:pt idx="4926">
                  <c:v>0.20480489404154839</c:v>
                </c:pt>
                <c:pt idx="4927">
                  <c:v>0.20482461124895851</c:v>
                </c:pt>
                <c:pt idx="4928">
                  <c:v>0.20483497521801125</c:v>
                </c:pt>
                <c:pt idx="4929">
                  <c:v>0.2048380493241882</c:v>
                </c:pt>
                <c:pt idx="4930">
                  <c:v>0.2048367757632748</c:v>
                </c:pt>
                <c:pt idx="4931">
                  <c:v>0.2048338334126874</c:v>
                </c:pt>
                <c:pt idx="4932">
                  <c:v>0.2048305836755045</c:v>
                </c:pt>
                <c:pt idx="4933">
                  <c:v>0.20482781702652569</c:v>
                </c:pt>
                <c:pt idx="4934">
                  <c:v>0.20482540171246183</c:v>
                </c:pt>
                <c:pt idx="4935">
                  <c:v>0.20482289858296993</c:v>
                </c:pt>
                <c:pt idx="4936">
                  <c:v>0.20482070286722381</c:v>
                </c:pt>
                <c:pt idx="4937">
                  <c:v>0.20481912195876034</c:v>
                </c:pt>
                <c:pt idx="4938">
                  <c:v>0.20481819976481425</c:v>
                </c:pt>
                <c:pt idx="4939">
                  <c:v>0.20481811193692129</c:v>
                </c:pt>
                <c:pt idx="4940">
                  <c:v>0.20481806802298169</c:v>
                </c:pt>
                <c:pt idx="4941">
                  <c:v>0.20481727757282614</c:v>
                </c:pt>
                <c:pt idx="4942">
                  <c:v>0.20481512579913624</c:v>
                </c:pt>
                <c:pt idx="4943">
                  <c:v>0.20481165663543349</c:v>
                </c:pt>
                <c:pt idx="4944">
                  <c:v>0.20480744098013065</c:v>
                </c:pt>
                <c:pt idx="4945">
                  <c:v>0.20480322536574841</c:v>
                </c:pt>
                <c:pt idx="4946">
                  <c:v>0.20479944891261243</c:v>
                </c:pt>
                <c:pt idx="4947">
                  <c:v>0.20479606769755138</c:v>
                </c:pt>
                <c:pt idx="4948">
                  <c:v>0.20479215957268143</c:v>
                </c:pt>
                <c:pt idx="4949">
                  <c:v>0.20478689024650981</c:v>
                </c:pt>
                <c:pt idx="4950">
                  <c:v>0.20477968893746806</c:v>
                </c:pt>
                <c:pt idx="4951">
                  <c:v>0.20477090701487138</c:v>
                </c:pt>
                <c:pt idx="4952">
                  <c:v>0.20476212526985155</c:v>
                </c:pt>
                <c:pt idx="4953">
                  <c:v>0.20475514390925925</c:v>
                </c:pt>
                <c:pt idx="4954">
                  <c:v>0.20475189476083827</c:v>
                </c:pt>
                <c:pt idx="4955">
                  <c:v>0.20475334370240145</c:v>
                </c:pt>
                <c:pt idx="4956">
                  <c:v>0.20475984204523262</c:v>
                </c:pt>
                <c:pt idx="4957">
                  <c:v>0.20477112656077218</c:v>
                </c:pt>
                <c:pt idx="4958">
                  <c:v>0.20478697806808893</c:v>
                </c:pt>
                <c:pt idx="4959">
                  <c:v>0.20480814358650618</c:v>
                </c:pt>
                <c:pt idx="4960">
                  <c:v>0.20483585353184136</c:v>
                </c:pt>
                <c:pt idx="4961">
                  <c:v>0.20487169025088031</c:v>
                </c:pt>
                <c:pt idx="4962">
                  <c:v>0.20491697347162569</c:v>
                </c:pt>
                <c:pt idx="4963">
                  <c:v>0.2049717061489969</c:v>
                </c:pt>
                <c:pt idx="4964">
                  <c:v>0.20503439803513218</c:v>
                </c:pt>
                <c:pt idx="4965">
                  <c:v>0.20510193263696236</c:v>
                </c:pt>
                <c:pt idx="4966">
                  <c:v>0.20517119177563009</c:v>
                </c:pt>
                <c:pt idx="4967">
                  <c:v>0.20523874765446243</c:v>
                </c:pt>
                <c:pt idx="4968">
                  <c:v>0.20530306076888977</c:v>
                </c:pt>
                <c:pt idx="4969">
                  <c:v>0.20536347013924666</c:v>
                </c:pt>
                <c:pt idx="4970">
                  <c:v>0.20542098555756377</c:v>
                </c:pt>
                <c:pt idx="4971">
                  <c:v>0.20547714519219246</c:v>
                </c:pt>
                <c:pt idx="4972">
                  <c:v>0.20553313614465202</c:v>
                </c:pt>
                <c:pt idx="4973">
                  <c:v>0.20558992617286204</c:v>
                </c:pt>
                <c:pt idx="4974">
                  <c:v>0.205647735578878</c:v>
                </c:pt>
                <c:pt idx="4975">
                  <c:v>0.20570603672270599</c:v>
                </c:pt>
                <c:pt idx="4976">
                  <c:v>0.20576337748124957</c:v>
                </c:pt>
                <c:pt idx="4977">
                  <c:v>0.20581795284780641</c:v>
                </c:pt>
                <c:pt idx="4978">
                  <c:v>0.20586725262272415</c:v>
                </c:pt>
                <c:pt idx="4979">
                  <c:v>0.20590872158818635</c:v>
                </c:pt>
                <c:pt idx="4980">
                  <c:v>0.20593993597983401</c:v>
                </c:pt>
                <c:pt idx="4981">
                  <c:v>0.20595948463976527</c:v>
                </c:pt>
                <c:pt idx="4982">
                  <c:v>0.20596714584108528</c:v>
                </c:pt>
                <c:pt idx="4983">
                  <c:v>0.20596410776232249</c:v>
                </c:pt>
                <c:pt idx="4984">
                  <c:v>0.20595283623550636</c:v>
                </c:pt>
                <c:pt idx="4985">
                  <c:v>0.20593584143954718</c:v>
                </c:pt>
                <c:pt idx="4986">
                  <c:v>0.20591492906704728</c:v>
                </c:pt>
                <c:pt idx="4987">
                  <c:v>0.20589071599895986</c:v>
                </c:pt>
                <c:pt idx="4988">
                  <c:v>0.20586214631480454</c:v>
                </c:pt>
                <c:pt idx="4989">
                  <c:v>0.20582812046830085</c:v>
                </c:pt>
                <c:pt idx="4990">
                  <c:v>0.205787231354222</c:v>
                </c:pt>
                <c:pt idx="4991">
                  <c:v>0.20573974495449893</c:v>
                </c:pt>
                <c:pt idx="4992">
                  <c:v>0.20568720349746955</c:v>
                </c:pt>
                <c:pt idx="4993">
                  <c:v>0.20563198461273374</c:v>
                </c:pt>
                <c:pt idx="4994">
                  <c:v>0.20557655279442449</c:v>
                </c:pt>
                <c:pt idx="4995">
                  <c:v>0.20552196376776061</c:v>
                </c:pt>
                <c:pt idx="4996">
                  <c:v>0.20546746956114365</c:v>
                </c:pt>
                <c:pt idx="4997">
                  <c:v>0.20541029977759045</c:v>
                </c:pt>
                <c:pt idx="4998">
                  <c:v>0.20534808121962383</c:v>
                </c:pt>
                <c:pt idx="4999">
                  <c:v>0.20527874990745981</c:v>
                </c:pt>
                <c:pt idx="5000">
                  <c:v>0.20520270482393538</c:v>
                </c:pt>
                <c:pt idx="5001">
                  <c:v>0.2051224103946388</c:v>
                </c:pt>
                <c:pt idx="5002">
                  <c:v>0.20504248230075267</c:v>
                </c:pt>
                <c:pt idx="5003">
                  <c:v>0.20496792823054083</c:v>
                </c:pt>
                <c:pt idx="5004">
                  <c:v>0.20490261058091203</c:v>
                </c:pt>
                <c:pt idx="5005">
                  <c:v>0.2048489845353883</c:v>
                </c:pt>
                <c:pt idx="5006">
                  <c:v>0.20480730924156193</c:v>
                </c:pt>
                <c:pt idx="5007">
                  <c:v>0.20477635178596226</c:v>
                </c:pt>
                <c:pt idx="5008">
                  <c:v>0.20475426575864036</c:v>
                </c:pt>
                <c:pt idx="5009">
                  <c:v>0.20473889841023168</c:v>
                </c:pt>
                <c:pt idx="5010">
                  <c:v>0.20472849282878408</c:v>
                </c:pt>
                <c:pt idx="5011">
                  <c:v>0.20472094125491075</c:v>
                </c:pt>
                <c:pt idx="5012">
                  <c:v>0.20471400445973625</c:v>
                </c:pt>
                <c:pt idx="5013">
                  <c:v>0.20470522386523965</c:v>
                </c:pt>
                <c:pt idx="5014">
                  <c:v>0.20469240451606902</c:v>
                </c:pt>
                <c:pt idx="5015">
                  <c:v>0.2046740541884487</c:v>
                </c:pt>
                <c:pt idx="5016">
                  <c:v>0.20465052475932183</c:v>
                </c:pt>
                <c:pt idx="5017">
                  <c:v>0.204623880097975</c:v>
                </c:pt>
                <c:pt idx="5018">
                  <c:v>0.20459688593845266</c:v>
                </c:pt>
                <c:pt idx="5019">
                  <c:v>0.20457287790876238</c:v>
                </c:pt>
                <c:pt idx="5020">
                  <c:v>0.20455330378811448</c:v>
                </c:pt>
                <c:pt idx="5021">
                  <c:v>0.2045379874345235</c:v>
                </c:pt>
                <c:pt idx="5022">
                  <c:v>0.20452433921926177</c:v>
                </c:pt>
                <c:pt idx="5023">
                  <c:v>0.20450845341240026</c:v>
                </c:pt>
                <c:pt idx="5024">
                  <c:v>0.20448686368928698</c:v>
                </c:pt>
                <c:pt idx="5025">
                  <c:v>0.2044573770209695</c:v>
                </c:pt>
                <c:pt idx="5026">
                  <c:v>0.20442052150068207</c:v>
                </c:pt>
                <c:pt idx="5027">
                  <c:v>0.20437901890898919</c:v>
                </c:pt>
                <c:pt idx="5028">
                  <c:v>0.20433734482158133</c:v>
                </c:pt>
                <c:pt idx="5029">
                  <c:v>0.20429997314644927</c:v>
                </c:pt>
                <c:pt idx="5030">
                  <c:v>0.20427049916401013</c:v>
                </c:pt>
                <c:pt idx="5031">
                  <c:v>0.20425036853104178</c:v>
                </c:pt>
                <c:pt idx="5032">
                  <c:v>0.20423909753836372</c:v>
                </c:pt>
                <c:pt idx="5033">
                  <c:v>0.2042346681621619</c:v>
                </c:pt>
                <c:pt idx="5034">
                  <c:v>0.20423361564376658</c:v>
                </c:pt>
                <c:pt idx="5035">
                  <c:v>0.20423243156362086</c:v>
                </c:pt>
                <c:pt idx="5036">
                  <c:v>0.20422813381836408</c:v>
                </c:pt>
                <c:pt idx="5037">
                  <c:v>0.20421870524052649</c:v>
                </c:pt>
                <c:pt idx="5038">
                  <c:v>0.20420291831268816</c:v>
                </c:pt>
                <c:pt idx="5039">
                  <c:v>0.2041811245247161</c:v>
                </c:pt>
                <c:pt idx="5040">
                  <c:v>0.20415525404319795</c:v>
                </c:pt>
                <c:pt idx="5041">
                  <c:v>0.20412811361820077</c:v>
                </c:pt>
                <c:pt idx="5042">
                  <c:v>0.20410325465254903</c:v>
                </c:pt>
                <c:pt idx="5043">
                  <c:v>0.20408400856473047</c:v>
                </c:pt>
                <c:pt idx="5044">
                  <c:v>0.20407291724320081</c:v>
                </c:pt>
                <c:pt idx="5045">
                  <c:v>0.20407033077021436</c:v>
                </c:pt>
                <c:pt idx="5046">
                  <c:v>0.20407528453706264</c:v>
                </c:pt>
                <c:pt idx="5047">
                  <c:v>0.20408527992007613</c:v>
                </c:pt>
                <c:pt idx="5048">
                  <c:v>0.2040971168553774</c:v>
                </c:pt>
                <c:pt idx="5049">
                  <c:v>0.20410829647940437</c:v>
                </c:pt>
                <c:pt idx="5050">
                  <c:v>0.20411715269958558</c:v>
                </c:pt>
                <c:pt idx="5051">
                  <c:v>0.20412350999868806</c:v>
                </c:pt>
                <c:pt idx="5052">
                  <c:v>0.20412833283939463</c:v>
                </c:pt>
                <c:pt idx="5053">
                  <c:v>0.20413298035474808</c:v>
                </c:pt>
                <c:pt idx="5054">
                  <c:v>0.20413806637194037</c:v>
                </c:pt>
                <c:pt idx="5055">
                  <c:v>0.20414376628957359</c:v>
                </c:pt>
                <c:pt idx="5056">
                  <c:v>0.20414889627940586</c:v>
                </c:pt>
                <c:pt idx="5057">
                  <c:v>0.20415244784632575</c:v>
                </c:pt>
                <c:pt idx="5058">
                  <c:v>0.20415341247445556</c:v>
                </c:pt>
                <c:pt idx="5059">
                  <c:v>0.20415183399317699</c:v>
                </c:pt>
                <c:pt idx="5060">
                  <c:v>0.20414863320152993</c:v>
                </c:pt>
                <c:pt idx="5061">
                  <c:v>0.2041460901236139</c:v>
                </c:pt>
                <c:pt idx="5062">
                  <c:v>0.20414573935541475</c:v>
                </c:pt>
                <c:pt idx="5063">
                  <c:v>0.20414889627940586</c:v>
                </c:pt>
                <c:pt idx="5064">
                  <c:v>0.20415507865536237</c:v>
                </c:pt>
                <c:pt idx="5065">
                  <c:v>0.20416270809169063</c:v>
                </c:pt>
                <c:pt idx="5066">
                  <c:v>0.20416906605768276</c:v>
                </c:pt>
                <c:pt idx="5067">
                  <c:v>0.20417108308703186</c:v>
                </c:pt>
                <c:pt idx="5068">
                  <c:v>0.20416682979696349</c:v>
                </c:pt>
                <c:pt idx="5069">
                  <c:v>0.20415560481908207</c:v>
                </c:pt>
                <c:pt idx="5070">
                  <c:v>0.20413889943215741</c:v>
                </c:pt>
                <c:pt idx="5071">
                  <c:v>0.20411938870452256</c:v>
                </c:pt>
                <c:pt idx="5072">
                  <c:v>0.20410088720622049</c:v>
                </c:pt>
                <c:pt idx="5073">
                  <c:v>0.20408677047935903</c:v>
                </c:pt>
                <c:pt idx="5074">
                  <c:v>0.20407940541271513</c:v>
                </c:pt>
                <c:pt idx="5075">
                  <c:v>0.20407927389480301</c:v>
                </c:pt>
                <c:pt idx="5076">
                  <c:v>0.20408545527972627</c:v>
                </c:pt>
                <c:pt idx="5077">
                  <c:v>0.2040957139424891</c:v>
                </c:pt>
                <c:pt idx="5078">
                  <c:v>0.20410728810935092</c:v>
                </c:pt>
                <c:pt idx="5079">
                  <c:v>0.20411824877899859</c:v>
                </c:pt>
                <c:pt idx="5080">
                  <c:v>0.2041271928903941</c:v>
                </c:pt>
                <c:pt idx="5081">
                  <c:v>0.20413398878445738</c:v>
                </c:pt>
                <c:pt idx="5082">
                  <c:v>0.20413925019483209</c:v>
                </c:pt>
                <c:pt idx="5083">
                  <c:v>0.20414385398119822</c:v>
                </c:pt>
                <c:pt idx="5084">
                  <c:v>0.20414872089413755</c:v>
                </c:pt>
                <c:pt idx="5085">
                  <c:v>0.20415367555522629</c:v>
                </c:pt>
                <c:pt idx="5086">
                  <c:v>0.20415880566211114</c:v>
                </c:pt>
                <c:pt idx="5087">
                  <c:v>0.20416332196020953</c:v>
                </c:pt>
                <c:pt idx="5088">
                  <c:v>0.20416696134139284</c:v>
                </c:pt>
                <c:pt idx="5089">
                  <c:v>0.2041701622681234</c:v>
                </c:pt>
                <c:pt idx="5090">
                  <c:v>0.20417388940431885</c:v>
                </c:pt>
                <c:pt idx="5091">
                  <c:v>0.20417954594271298</c:v>
                </c:pt>
                <c:pt idx="5092">
                  <c:v>0.20418888596969148</c:v>
                </c:pt>
                <c:pt idx="5093">
                  <c:v>0.20420366379359317</c:v>
                </c:pt>
                <c:pt idx="5094">
                  <c:v>0.20422545871268977</c:v>
                </c:pt>
                <c:pt idx="5095">
                  <c:v>0.20425528049485281</c:v>
                </c:pt>
                <c:pt idx="5096">
                  <c:v>0.20429413959532067</c:v>
                </c:pt>
                <c:pt idx="5097">
                  <c:v>0.20434217003752192</c:v>
                </c:pt>
                <c:pt idx="5098">
                  <c:v>0.20439919937784695</c:v>
                </c:pt>
                <c:pt idx="5099">
                  <c:v>0.20446413420563397</c:v>
                </c:pt>
                <c:pt idx="5100">
                  <c:v>0.20453495933687865</c:v>
                </c:pt>
                <c:pt idx="5101">
                  <c:v>0.20460886850461218</c:v>
                </c:pt>
                <c:pt idx="5102">
                  <c:v>0.20468243905056221</c:v>
                </c:pt>
                <c:pt idx="5103">
                  <c:v>0.20475321198024138</c:v>
                </c:pt>
                <c:pt idx="5104">
                  <c:v>0.20481934152903608</c:v>
                </c:pt>
                <c:pt idx="5105">
                  <c:v>0.20488012284984075</c:v>
                </c:pt>
                <c:pt idx="5106">
                  <c:v>0.20493691539800235</c:v>
                </c:pt>
                <c:pt idx="5107">
                  <c:v>0.2049916505888037</c:v>
                </c:pt>
                <c:pt idx="5108">
                  <c:v>0.20504621693079655</c:v>
                </c:pt>
                <c:pt idx="5109">
                  <c:v>0.20510206446493245</c:v>
                </c:pt>
                <c:pt idx="5110">
                  <c:v>0.20515910578776381</c:v>
                </c:pt>
                <c:pt idx="5111">
                  <c:v>0.20521659414583887</c:v>
                </c:pt>
                <c:pt idx="5112">
                  <c:v>0.20527277131458416</c:v>
                </c:pt>
                <c:pt idx="5113">
                  <c:v>0.20532605402927701</c:v>
                </c:pt>
                <c:pt idx="5114">
                  <c:v>0.20537595754907417</c:v>
                </c:pt>
                <c:pt idx="5115">
                  <c:v>0.20542318431033874</c:v>
                </c:pt>
                <c:pt idx="5116">
                  <c:v>0.20546892089205887</c:v>
                </c:pt>
                <c:pt idx="5117">
                  <c:v>0.20551505815096932</c:v>
                </c:pt>
                <c:pt idx="5118">
                  <c:v>0.20556273993456214</c:v>
                </c:pt>
                <c:pt idx="5119">
                  <c:v>0.20561165879117743</c:v>
                </c:pt>
                <c:pt idx="5120">
                  <c:v>0.20566071515627998</c:v>
                </c:pt>
                <c:pt idx="5121">
                  <c:v>0.20570748885108842</c:v>
                </c:pt>
                <c:pt idx="5122">
                  <c:v>0.20574889855529116</c:v>
                </c:pt>
                <c:pt idx="5123">
                  <c:v>0.20578269813730549</c:v>
                </c:pt>
                <c:pt idx="5124">
                  <c:v>0.2058069491977324</c:v>
                </c:pt>
                <c:pt idx="5125">
                  <c:v>0.20582134202818897</c:v>
                </c:pt>
                <c:pt idx="5126">
                  <c:v>0.20582596368042566</c:v>
                </c:pt>
                <c:pt idx="5127">
                  <c:v>0.20582235438590063</c:v>
                </c:pt>
                <c:pt idx="5128">
                  <c:v>0.20581187879849289</c:v>
                </c:pt>
                <c:pt idx="5129">
                  <c:v>0.20579634194297786</c:v>
                </c:pt>
                <c:pt idx="5130">
                  <c:v>0.20577684463594476</c:v>
                </c:pt>
                <c:pt idx="5131">
                  <c:v>0.2057540915492056</c:v>
                </c:pt>
                <c:pt idx="5132">
                  <c:v>0.20572799518240809</c:v>
                </c:pt>
                <c:pt idx="5133">
                  <c:v>0.2056975440690994</c:v>
                </c:pt>
                <c:pt idx="5134">
                  <c:v>0.20566133114586599</c:v>
                </c:pt>
                <c:pt idx="5135">
                  <c:v>0.20561786202546767</c:v>
                </c:pt>
                <c:pt idx="5136">
                  <c:v>0.20556586318609332</c:v>
                </c:pt>
                <c:pt idx="5137">
                  <c:v>0.20550476590679928</c:v>
                </c:pt>
                <c:pt idx="5138">
                  <c:v>0.20543518969681346</c:v>
                </c:pt>
                <c:pt idx="5139">
                  <c:v>0.20535832578258356</c:v>
                </c:pt>
                <c:pt idx="5140">
                  <c:v>0.20527663980645877</c:v>
                </c:pt>
                <c:pt idx="5141">
                  <c:v>0.20519255183484525</c:v>
                </c:pt>
                <c:pt idx="5142">
                  <c:v>0.20510839225455252</c:v>
                </c:pt>
                <c:pt idx="5143">
                  <c:v>0.20502666540013276</c:v>
                </c:pt>
                <c:pt idx="5144">
                  <c:v>0.2049491709127727</c:v>
                </c:pt>
                <c:pt idx="5145">
                  <c:v>0.20487779508480891</c:v>
                </c:pt>
                <c:pt idx="5146">
                  <c:v>0.20481433535433596</c:v>
                </c:pt>
                <c:pt idx="5147">
                  <c:v>0.20476032503405489</c:v>
                </c:pt>
                <c:pt idx="5148">
                  <c:v>0.20471593621434964</c:v>
                </c:pt>
                <c:pt idx="5149">
                  <c:v>0.20468055134497148</c:v>
                </c:pt>
                <c:pt idx="5150">
                  <c:v>0.20465131490603189</c:v>
                </c:pt>
                <c:pt idx="5151">
                  <c:v>0.20462370452078465</c:v>
                </c:pt>
                <c:pt idx="5152">
                  <c:v>0.20459223345608107</c:v>
                </c:pt>
                <c:pt idx="5153">
                  <c:v>0.20455154830470806</c:v>
                </c:pt>
                <c:pt idx="5154">
                  <c:v>0.20449783394292426</c:v>
                </c:pt>
                <c:pt idx="5155">
                  <c:v>0.20443026158412053</c:v>
                </c:pt>
                <c:pt idx="5156">
                  <c:v>0.20435107489497312</c:v>
                </c:pt>
                <c:pt idx="5157">
                  <c:v>0.20426510458914443</c:v>
                </c:pt>
                <c:pt idx="5158">
                  <c:v>0.20417849355789836</c:v>
                </c:pt>
                <c:pt idx="5159">
                  <c:v>0.20409716069647815</c:v>
                </c:pt>
                <c:pt idx="5160">
                  <c:v>0.20402574941111978</c:v>
                </c:pt>
                <c:pt idx="5161">
                  <c:v>0.2039656572989697</c:v>
                </c:pt>
                <c:pt idx="5162">
                  <c:v>0.20391635378891021</c:v>
                </c:pt>
                <c:pt idx="5163">
                  <c:v>0.20387481170953398</c:v>
                </c:pt>
                <c:pt idx="5164">
                  <c:v>0.20383765507277724</c:v>
                </c:pt>
                <c:pt idx="5165">
                  <c:v>0.20380150927272328</c:v>
                </c:pt>
                <c:pt idx="5166">
                  <c:v>0.20376400844663506</c:v>
                </c:pt>
                <c:pt idx="5167">
                  <c:v>0.20372462730329116</c:v>
                </c:pt>
                <c:pt idx="5168">
                  <c:v>0.20368419854292769</c:v>
                </c:pt>
                <c:pt idx="5169">
                  <c:v>0.20364425529496383</c:v>
                </c:pt>
                <c:pt idx="5170">
                  <c:v>0.20360746871112539</c:v>
                </c:pt>
                <c:pt idx="5171">
                  <c:v>0.20357668423887626</c:v>
                </c:pt>
                <c:pt idx="5172">
                  <c:v>0.20355391476716528</c:v>
                </c:pt>
                <c:pt idx="5173">
                  <c:v>0.20354086664644627</c:v>
                </c:pt>
                <c:pt idx="5174">
                  <c:v>0.20353802063192555</c:v>
                </c:pt>
                <c:pt idx="5175">
                  <c:v>0.20354441324448952</c:v>
                </c:pt>
                <c:pt idx="5176">
                  <c:v>0.20355733011181992</c:v>
                </c:pt>
                <c:pt idx="5177">
                  <c:v>0.20357296222438009</c:v>
                </c:pt>
                <c:pt idx="5178">
                  <c:v>0.20358728120778175</c:v>
                </c:pt>
                <c:pt idx="5179">
                  <c:v>0.20359647713414947</c:v>
                </c:pt>
                <c:pt idx="5180">
                  <c:v>0.2035983601335663</c:v>
                </c:pt>
                <c:pt idx="5181">
                  <c:v>0.20359244841863117</c:v>
                </c:pt>
                <c:pt idx="5182">
                  <c:v>0.20358075659716263</c:v>
                </c:pt>
                <c:pt idx="5183">
                  <c:v>0.20356674434190741</c:v>
                </c:pt>
                <c:pt idx="5184">
                  <c:v>0.20355426505768853</c:v>
                </c:pt>
                <c:pt idx="5185">
                  <c:v>0.20354721551527827</c:v>
                </c:pt>
                <c:pt idx="5186">
                  <c:v>0.20354778472874174</c:v>
                </c:pt>
                <c:pt idx="5187">
                  <c:v>0.2035569798188242</c:v>
                </c:pt>
                <c:pt idx="5188">
                  <c:v>0.20357427587291271</c:v>
                </c:pt>
                <c:pt idx="5189">
                  <c:v>0.20359779085381186</c:v>
                </c:pt>
                <c:pt idx="5190">
                  <c:v>0.20362603678779118</c:v>
                </c:pt>
                <c:pt idx="5191">
                  <c:v>0.20365673716532245</c:v>
                </c:pt>
                <c:pt idx="5192">
                  <c:v>0.20368774631166647</c:v>
                </c:pt>
                <c:pt idx="5193">
                  <c:v>0.20371678654530273</c:v>
                </c:pt>
                <c:pt idx="5194">
                  <c:v>0.20374114154154316</c:v>
                </c:pt>
                <c:pt idx="5195">
                  <c:v>0.20375770021462675</c:v>
                </c:pt>
                <c:pt idx="5196">
                  <c:v>0.20376405225412225</c:v>
                </c:pt>
                <c:pt idx="5197">
                  <c:v>0.20375822589712783</c:v>
                </c:pt>
                <c:pt idx="5198">
                  <c:v>0.20374101012602802</c:v>
                </c:pt>
                <c:pt idx="5199">
                  <c:v>0.2037145088097399</c:v>
                </c:pt>
                <c:pt idx="5200">
                  <c:v>0.20368336635445711</c:v>
                </c:pt>
                <c:pt idx="5201">
                  <c:v>0.20365314585358291</c:v>
                </c:pt>
                <c:pt idx="5202">
                  <c:v>0.20362853302844536</c:v>
                </c:pt>
                <c:pt idx="5203">
                  <c:v>0.20361307408457813</c:v>
                </c:pt>
                <c:pt idx="5204">
                  <c:v>0.20360768766966802</c:v>
                </c:pt>
                <c:pt idx="5205">
                  <c:v>0.20361049034876394</c:v>
                </c:pt>
                <c:pt idx="5206">
                  <c:v>0.20361876711604393</c:v>
                </c:pt>
                <c:pt idx="5207">
                  <c:v>0.20362866440992972</c:v>
                </c:pt>
                <c:pt idx="5208">
                  <c:v>0.20363794880214653</c:v>
                </c:pt>
                <c:pt idx="5209">
                  <c:v>0.20364495602204108</c:v>
                </c:pt>
                <c:pt idx="5210">
                  <c:v>0.20364972975534151</c:v>
                </c:pt>
                <c:pt idx="5211">
                  <c:v>0.20365235752083449</c:v>
                </c:pt>
                <c:pt idx="5212">
                  <c:v>0.20365231372461273</c:v>
                </c:pt>
                <c:pt idx="5213">
                  <c:v>0.20364819689947972</c:v>
                </c:pt>
                <c:pt idx="5214">
                  <c:v>0.20363772982834655</c:v>
                </c:pt>
                <c:pt idx="5215">
                  <c:v>0.20361811022398918</c:v>
                </c:pt>
                <c:pt idx="5216">
                  <c:v>0.20358789426348173</c:v>
                </c:pt>
                <c:pt idx="5217">
                  <c:v>0.20354782851442349</c:v>
                </c:pt>
                <c:pt idx="5218">
                  <c:v>0.20350128682612195</c:v>
                </c:pt>
                <c:pt idx="5219">
                  <c:v>0.20345304285260007</c:v>
                </c:pt>
                <c:pt idx="5220">
                  <c:v>0.20340940024503557</c:v>
                </c:pt>
                <c:pt idx="5221">
                  <c:v>0.20337556601573775</c:v>
                </c:pt>
                <c:pt idx="5222">
                  <c:v>0.20335464526266606</c:v>
                </c:pt>
                <c:pt idx="5223">
                  <c:v>0.20334654858897944</c:v>
                </c:pt>
                <c:pt idx="5224">
                  <c:v>0.20334812414608422</c:v>
                </c:pt>
                <c:pt idx="5225">
                  <c:v>0.20335420760076978</c:v>
                </c:pt>
                <c:pt idx="5226">
                  <c:v>0.20335801527404068</c:v>
                </c:pt>
                <c:pt idx="5227">
                  <c:v>0.20335333227830038</c:v>
                </c:pt>
                <c:pt idx="5228">
                  <c:v>0.20333560737786588</c:v>
                </c:pt>
                <c:pt idx="5229">
                  <c:v>0.2033026978763211</c:v>
                </c:pt>
                <c:pt idx="5230">
                  <c:v>0.20325561361751948</c:v>
                </c:pt>
                <c:pt idx="5231">
                  <c:v>0.2031988217407073</c:v>
                </c:pt>
                <c:pt idx="5232">
                  <c:v>0.20313923763187441</c:v>
                </c:pt>
                <c:pt idx="5233">
                  <c:v>0.20308526026193069</c:v>
                </c:pt>
                <c:pt idx="5234">
                  <c:v>0.2030445848291707</c:v>
                </c:pt>
                <c:pt idx="5235">
                  <c:v>0.20302306775384033</c:v>
                </c:pt>
                <c:pt idx="5236">
                  <c:v>0.20302276162428129</c:v>
                </c:pt>
                <c:pt idx="5237">
                  <c:v>0.2030410423105336</c:v>
                </c:pt>
                <c:pt idx="5238">
                  <c:v>0.20307130772186383</c:v>
                </c:pt>
                <c:pt idx="5239">
                  <c:v>0.20310533696035421</c:v>
                </c:pt>
                <c:pt idx="5240">
                  <c:v>0.20313398832248636</c:v>
                </c:pt>
                <c:pt idx="5241">
                  <c:v>0.2031508738272248</c:v>
                </c:pt>
                <c:pt idx="5242">
                  <c:v>0.20315345483009356</c:v>
                </c:pt>
                <c:pt idx="5243">
                  <c:v>0.20314365584978439</c:v>
                </c:pt>
                <c:pt idx="5244">
                  <c:v>0.20312659565269647</c:v>
                </c:pt>
                <c:pt idx="5245">
                  <c:v>0.20310905496932224</c:v>
                </c:pt>
                <c:pt idx="5246">
                  <c:v>0.2030974636346688</c:v>
                </c:pt>
                <c:pt idx="5247">
                  <c:v>0.20309580150638246</c:v>
                </c:pt>
                <c:pt idx="5248">
                  <c:v>0.20310555566588301</c:v>
                </c:pt>
                <c:pt idx="5249">
                  <c:v>0.20312550207317531</c:v>
                </c:pt>
                <c:pt idx="5250">
                  <c:v>0.20315236118293761</c:v>
                </c:pt>
                <c:pt idx="5251">
                  <c:v>0.20318237185999394</c:v>
                </c:pt>
                <c:pt idx="5252">
                  <c:v>0.20321164082971227</c:v>
                </c:pt>
                <c:pt idx="5253">
                  <c:v>0.20323675509061118</c:v>
                </c:pt>
                <c:pt idx="5254">
                  <c:v>0.20325513229922448</c:v>
                </c:pt>
                <c:pt idx="5255">
                  <c:v>0.20326462749503121</c:v>
                </c:pt>
                <c:pt idx="5256">
                  <c:v>0.20326362108195345</c:v>
                </c:pt>
                <c:pt idx="5257">
                  <c:v>0.20325211313299746</c:v>
                </c:pt>
                <c:pt idx="5258">
                  <c:v>0.20323054201978735</c:v>
                </c:pt>
                <c:pt idx="5259">
                  <c:v>0.20320074676747152</c:v>
                </c:pt>
                <c:pt idx="5260">
                  <c:v>0.20316496016506097</c:v>
                </c:pt>
                <c:pt idx="5261">
                  <c:v>0.20312563330257244</c:v>
                </c:pt>
                <c:pt idx="5262">
                  <c:v>0.20308421052545428</c:v>
                </c:pt>
                <c:pt idx="5263">
                  <c:v>0.2030410423105336</c:v>
                </c:pt>
                <c:pt idx="5264">
                  <c:v>0.20299490473765075</c:v>
                </c:pt>
                <c:pt idx="5265">
                  <c:v>0.20294400603102242</c:v>
                </c:pt>
                <c:pt idx="5266">
                  <c:v>0.20288611818923813</c:v>
                </c:pt>
                <c:pt idx="5267">
                  <c:v>0.20281984521006807</c:v>
                </c:pt>
                <c:pt idx="5268">
                  <c:v>0.20274444795124597</c:v>
                </c:pt>
                <c:pt idx="5269">
                  <c:v>0.20266019334354063</c:v>
                </c:pt>
                <c:pt idx="5270">
                  <c:v>0.20256813503091237</c:v>
                </c:pt>
                <c:pt idx="5271">
                  <c:v>0.20246936990421799</c:v>
                </c:pt>
                <c:pt idx="5272">
                  <c:v>0.20236556187218252</c:v>
                </c:pt>
                <c:pt idx="5273">
                  <c:v>0.20225872272275131</c:v>
                </c:pt>
                <c:pt idx="5274">
                  <c:v>0.20215112423754561</c:v>
                </c:pt>
                <c:pt idx="5275">
                  <c:v>0.20204630137241791</c:v>
                </c:pt>
                <c:pt idx="5276">
                  <c:v>0.20194713133834746</c:v>
                </c:pt>
                <c:pt idx="5277">
                  <c:v>0.20185653249796603</c:v>
                </c:pt>
                <c:pt idx="5278">
                  <c:v>0.20177598214210107</c:v>
                </c:pt>
                <c:pt idx="5279">
                  <c:v>0.20170490787988099</c:v>
                </c:pt>
                <c:pt idx="5280">
                  <c:v>0.20164143052005939</c:v>
                </c:pt>
                <c:pt idx="5281">
                  <c:v>0.20158258273977153</c:v>
                </c:pt>
                <c:pt idx="5282">
                  <c:v>0.2015260963716386</c:v>
                </c:pt>
                <c:pt idx="5283">
                  <c:v>0.20147109895835974</c:v>
                </c:pt>
                <c:pt idx="5284">
                  <c:v>0.2014191149382914</c:v>
                </c:pt>
                <c:pt idx="5285">
                  <c:v>0.20137336717648352</c:v>
                </c:pt>
                <c:pt idx="5286">
                  <c:v>0.20133751301365305</c:v>
                </c:pt>
                <c:pt idx="5287">
                  <c:v>0.20131425077804105</c:v>
                </c:pt>
                <c:pt idx="5288">
                  <c:v>0.20130397048664667</c:v>
                </c:pt>
                <c:pt idx="5289">
                  <c:v>0.20130444964736399</c:v>
                </c:pt>
                <c:pt idx="5290">
                  <c:v>0.20131128863522468</c:v>
                </c:pt>
                <c:pt idx="5291">
                  <c:v>0.20131939101499491</c:v>
                </c:pt>
                <c:pt idx="5292">
                  <c:v>0.20132483624762015</c:v>
                </c:pt>
                <c:pt idx="5293">
                  <c:v>0.2013257074911759</c:v>
                </c:pt>
                <c:pt idx="5294">
                  <c:v>0.20132222252743964</c:v>
                </c:pt>
                <c:pt idx="5295">
                  <c:v>0.20131673376626164</c:v>
                </c:pt>
                <c:pt idx="5296">
                  <c:v>0.20131172424319527</c:v>
                </c:pt>
                <c:pt idx="5297">
                  <c:v>0.20130915416248435</c:v>
                </c:pt>
                <c:pt idx="5298">
                  <c:v>0.20130902348082064</c:v>
                </c:pt>
                <c:pt idx="5299">
                  <c:v>0.20131024317787777</c:v>
                </c:pt>
                <c:pt idx="5300">
                  <c:v>0.20131080946696162</c:v>
                </c:pt>
                <c:pt idx="5301">
                  <c:v>0.20130941552592968</c:v>
                </c:pt>
                <c:pt idx="5302">
                  <c:v>0.20130588713268854</c:v>
                </c:pt>
                <c:pt idx="5303">
                  <c:v>0.20130244588788077</c:v>
                </c:pt>
                <c:pt idx="5304">
                  <c:v>0.20130222808849424</c:v>
                </c:pt>
                <c:pt idx="5305">
                  <c:v>0.2013089799202748</c:v>
                </c:pt>
                <c:pt idx="5306">
                  <c:v>0.201325228307004</c:v>
                </c:pt>
                <c:pt idx="5307">
                  <c:v>0.20135123570323682</c:v>
                </c:pt>
                <c:pt idx="5308">
                  <c:v>0.20138443333605022</c:v>
                </c:pt>
                <c:pt idx="5309">
                  <c:v>0.20142011708605884</c:v>
                </c:pt>
                <c:pt idx="5310">
                  <c:v>0.20145223061058531</c:v>
                </c:pt>
                <c:pt idx="5311">
                  <c:v>0.20147589243364089</c:v>
                </c:pt>
                <c:pt idx="5312">
                  <c:v>0.20148866076686495</c:v>
                </c:pt>
                <c:pt idx="5313">
                  <c:v>0.20149158054084954</c:v>
                </c:pt>
                <c:pt idx="5314">
                  <c:v>0.20148927086726914</c:v>
                </c:pt>
                <c:pt idx="5315">
                  <c:v>0.20148879150259363</c:v>
                </c:pt>
                <c:pt idx="5316">
                  <c:v>0.20149798668091062</c:v>
                </c:pt>
                <c:pt idx="5317">
                  <c:v>0.20152287129146923</c:v>
                </c:pt>
                <c:pt idx="5318">
                  <c:v>0.20156619396282177</c:v>
                </c:pt>
                <c:pt idx="5319">
                  <c:v>0.20162652166154033</c:v>
                </c:pt>
                <c:pt idx="5320">
                  <c:v>0.20169880388440792</c:v>
                </c:pt>
                <c:pt idx="5321">
                  <c:v>0.20177624378664</c:v>
                </c:pt>
                <c:pt idx="5322">
                  <c:v>0.20185077529028167</c:v>
                </c:pt>
                <c:pt idx="5323">
                  <c:v>0.20191681330068506</c:v>
                </c:pt>
                <c:pt idx="5324">
                  <c:v>0.20197125641136277</c:v>
                </c:pt>
                <c:pt idx="5325">
                  <c:v>0.20201431841677558</c:v>
                </c:pt>
                <c:pt idx="5326">
                  <c:v>0.20204891945397946</c:v>
                </c:pt>
                <c:pt idx="5327">
                  <c:v>0.20207994492218245</c:v>
                </c:pt>
                <c:pt idx="5328">
                  <c:v>0.20211284917657074</c:v>
                </c:pt>
                <c:pt idx="5329">
                  <c:v>0.20215212807587318</c:v>
                </c:pt>
                <c:pt idx="5330">
                  <c:v>0.20220123169623411</c:v>
                </c:pt>
                <c:pt idx="5331">
                  <c:v>0.2022605562747935</c:v>
                </c:pt>
                <c:pt idx="5332">
                  <c:v>0.20232875244637155</c:v>
                </c:pt>
                <c:pt idx="5333">
                  <c:v>0.20240119532022366</c:v>
                </c:pt>
                <c:pt idx="5334">
                  <c:v>0.20247129170036599</c:v>
                </c:pt>
                <c:pt idx="5335">
                  <c:v>0.20253231314984471</c:v>
                </c:pt>
                <c:pt idx="5336">
                  <c:v>0.2025770909628693</c:v>
                </c:pt>
                <c:pt idx="5337">
                  <c:v>0.20260125105652943</c:v>
                </c:pt>
                <c:pt idx="5338">
                  <c:v>0.20260374141384047</c:v>
                </c:pt>
                <c:pt idx="5339">
                  <c:v>0.20258696454579811</c:v>
                </c:pt>
                <c:pt idx="5340">
                  <c:v>0.20255664549597602</c:v>
                </c:pt>
                <c:pt idx="5341">
                  <c:v>0.20251929568601029</c:v>
                </c:pt>
                <c:pt idx="5342">
                  <c:v>0.20248107552169886</c:v>
                </c:pt>
                <c:pt idx="5343">
                  <c:v>0.20244504244727396</c:v>
                </c:pt>
                <c:pt idx="5344">
                  <c:v>0.20241119591866613</c:v>
                </c:pt>
                <c:pt idx="5345">
                  <c:v>0.20237647867183811</c:v>
                </c:pt>
                <c:pt idx="5346">
                  <c:v>0.20233591322902683</c:v>
                </c:pt>
                <c:pt idx="5347">
                  <c:v>0.20228526632647476</c:v>
                </c:pt>
                <c:pt idx="5348">
                  <c:v>0.20222122391599623</c:v>
                </c:pt>
                <c:pt idx="5349">
                  <c:v>0.20214335548025658</c:v>
                </c:pt>
                <c:pt idx="5350">
                  <c:v>0.20205310841730656</c:v>
                </c:pt>
                <c:pt idx="5351">
                  <c:v>0.20195380595320361</c:v>
                </c:pt>
                <c:pt idx="5352">
                  <c:v>0.20184911792645971</c:v>
                </c:pt>
                <c:pt idx="5353">
                  <c:v>0.20174258015053953</c:v>
                </c:pt>
                <c:pt idx="5354">
                  <c:v>0.20163728911913187</c:v>
                </c:pt>
                <c:pt idx="5355">
                  <c:v>0.2015359025057582</c:v>
                </c:pt>
                <c:pt idx="5356">
                  <c:v>0.20144081413308773</c:v>
                </c:pt>
                <c:pt idx="5357">
                  <c:v>0.20135367533789156</c:v>
                </c:pt>
                <c:pt idx="5358">
                  <c:v>0.20127548315403249</c:v>
                </c:pt>
                <c:pt idx="5359">
                  <c:v>0.2012061456524748</c:v>
                </c:pt>
                <c:pt idx="5360">
                  <c:v>0.20114391683174243</c:v>
                </c:pt>
                <c:pt idx="5361">
                  <c:v>0.20108592010886911</c:v>
                </c:pt>
                <c:pt idx="5362">
                  <c:v>0.20102901944042256</c:v>
                </c:pt>
                <c:pt idx="5363">
                  <c:v>0.20096981931338026</c:v>
                </c:pt>
                <c:pt idx="5364">
                  <c:v>0.20090649281707124</c:v>
                </c:pt>
                <c:pt idx="5365">
                  <c:v>0.20083860662337699</c:v>
                </c:pt>
                <c:pt idx="5366">
                  <c:v>0.20076733753882864</c:v>
                </c:pt>
                <c:pt idx="5367">
                  <c:v>0.20069473167746238</c:v>
                </c:pt>
                <c:pt idx="5368">
                  <c:v>0.20062331223006497</c:v>
                </c:pt>
                <c:pt idx="5369">
                  <c:v>0.20055533982842971</c:v>
                </c:pt>
                <c:pt idx="5370">
                  <c:v>0.20049281287431758</c:v>
                </c:pt>
                <c:pt idx="5371">
                  <c:v>0.20043659847924428</c:v>
                </c:pt>
                <c:pt idx="5372">
                  <c:v>0.20038717234309261</c:v>
                </c:pt>
                <c:pt idx="5373">
                  <c:v>0.20034431482968756</c:v>
                </c:pt>
                <c:pt idx="5374">
                  <c:v>0.20030641596838433</c:v>
                </c:pt>
                <c:pt idx="5375">
                  <c:v>0.20027060632186894</c:v>
                </c:pt>
                <c:pt idx="5376">
                  <c:v>0.20023371330578194</c:v>
                </c:pt>
                <c:pt idx="5377">
                  <c:v>0.20019178335305138</c:v>
                </c:pt>
                <c:pt idx="5378">
                  <c:v>0.20014138586565761</c:v>
                </c:pt>
                <c:pt idx="5379">
                  <c:v>0.20008126410005783</c:v>
                </c:pt>
                <c:pt idx="5380">
                  <c:v>0.20001224727707717</c:v>
                </c:pt>
                <c:pt idx="5381">
                  <c:v>0.19993746609693891</c:v>
                </c:pt>
                <c:pt idx="5382">
                  <c:v>0.19986235046553552</c:v>
                </c:pt>
                <c:pt idx="5383">
                  <c:v>0.19979332501135999</c:v>
                </c:pt>
                <c:pt idx="5384">
                  <c:v>0.19973516113368356</c:v>
                </c:pt>
                <c:pt idx="5385">
                  <c:v>0.19969219431655577</c:v>
                </c:pt>
                <c:pt idx="5386">
                  <c:v>0.19966615589003106</c:v>
                </c:pt>
                <c:pt idx="5387">
                  <c:v>0.19965704280955726</c:v>
                </c:pt>
                <c:pt idx="5388">
                  <c:v>0.19966138234783842</c:v>
                </c:pt>
                <c:pt idx="5389">
                  <c:v>0.19967483519207924</c:v>
                </c:pt>
                <c:pt idx="5390">
                  <c:v>0.19969176032998731</c:v>
                </c:pt>
                <c:pt idx="5391">
                  <c:v>0.1997056481152864</c:v>
                </c:pt>
                <c:pt idx="5392">
                  <c:v>0.19971042214405338</c:v>
                </c:pt>
                <c:pt idx="5393">
                  <c:v>0.19970130813467418</c:v>
                </c:pt>
                <c:pt idx="5394">
                  <c:v>0.199675269161735</c:v>
                </c:pt>
                <c:pt idx="5395">
                  <c:v>0.19963317612406178</c:v>
                </c:pt>
                <c:pt idx="5396">
                  <c:v>0.199578504660958</c:v>
                </c:pt>
                <c:pt idx="5397">
                  <c:v>0.19951689903748432</c:v>
                </c:pt>
                <c:pt idx="5398">
                  <c:v>0.19945616965278062</c:v>
                </c:pt>
                <c:pt idx="5399">
                  <c:v>0.19940195416294931</c:v>
                </c:pt>
                <c:pt idx="5400">
                  <c:v>0.19935858664354039</c:v>
                </c:pt>
                <c:pt idx="5401">
                  <c:v>0.19932823195643651</c:v>
                </c:pt>
                <c:pt idx="5402">
                  <c:v>0.19931002016249871</c:v>
                </c:pt>
                <c:pt idx="5403">
                  <c:v>0.19930048095616587</c:v>
                </c:pt>
                <c:pt idx="5404">
                  <c:v>0.19929614502255105</c:v>
                </c:pt>
                <c:pt idx="5405">
                  <c:v>0.19929310989477794</c:v>
                </c:pt>
                <c:pt idx="5406">
                  <c:v>0.19928660612097532</c:v>
                </c:pt>
                <c:pt idx="5407">
                  <c:v>0.19927403243445846</c:v>
                </c:pt>
                <c:pt idx="5408">
                  <c:v>0.19925278806715446</c:v>
                </c:pt>
                <c:pt idx="5409">
                  <c:v>0.1992211402226956</c:v>
                </c:pt>
                <c:pt idx="5410">
                  <c:v>0.19918039160032946</c:v>
                </c:pt>
                <c:pt idx="5411">
                  <c:v>0.19913314532489174</c:v>
                </c:pt>
                <c:pt idx="5412">
                  <c:v>0.19908503742691935</c:v>
                </c:pt>
                <c:pt idx="5413">
                  <c:v>0.19904256821621563</c:v>
                </c:pt>
                <c:pt idx="5414">
                  <c:v>0.19901310222472174</c:v>
                </c:pt>
                <c:pt idx="5415">
                  <c:v>0.19900053645407773</c:v>
                </c:pt>
                <c:pt idx="5416">
                  <c:v>0.19900530273807499</c:v>
                </c:pt>
                <c:pt idx="5417">
                  <c:v>0.19902480171733156</c:v>
                </c:pt>
                <c:pt idx="5418">
                  <c:v>0.19905123506478778</c:v>
                </c:pt>
                <c:pt idx="5419">
                  <c:v>0.19907767002120852</c:v>
                </c:pt>
                <c:pt idx="5420">
                  <c:v>0.19909543868305174</c:v>
                </c:pt>
                <c:pt idx="5421">
                  <c:v>0.19909977261329576</c:v>
                </c:pt>
                <c:pt idx="5422">
                  <c:v>0.19908980463839115</c:v>
                </c:pt>
                <c:pt idx="5423">
                  <c:v>0.19906596910430824</c:v>
                </c:pt>
                <c:pt idx="5424">
                  <c:v>0.19903260155417107</c:v>
                </c:pt>
                <c:pt idx="5425">
                  <c:v>0.19899230390492378</c:v>
                </c:pt>
                <c:pt idx="5426">
                  <c:v>0.1989485440262862</c:v>
                </c:pt>
                <c:pt idx="5427">
                  <c:v>0.19890392215605096</c:v>
                </c:pt>
                <c:pt idx="5428">
                  <c:v>0.1988584385603443</c:v>
                </c:pt>
                <c:pt idx="5429">
                  <c:v>0.19881339283690763</c:v>
                </c:pt>
                <c:pt idx="5430">
                  <c:v>0.19876835178520152</c:v>
                </c:pt>
                <c:pt idx="5431">
                  <c:v>0.19872418144446408</c:v>
                </c:pt>
                <c:pt idx="5432">
                  <c:v>0.1986808815495234</c:v>
                </c:pt>
                <c:pt idx="5433">
                  <c:v>0.19863931771148852</c:v>
                </c:pt>
                <c:pt idx="5434">
                  <c:v>0.19860122102072647</c:v>
                </c:pt>
                <c:pt idx="5435">
                  <c:v>0.1985678891574712</c:v>
                </c:pt>
                <c:pt idx="5436">
                  <c:v>0.19854191805024951</c:v>
                </c:pt>
                <c:pt idx="5437">
                  <c:v>0.19852633613136722</c:v>
                </c:pt>
                <c:pt idx="5438">
                  <c:v>0.19852157510099416</c:v>
                </c:pt>
                <c:pt idx="5439">
                  <c:v>0.19852633613136722</c:v>
                </c:pt>
                <c:pt idx="5440">
                  <c:v>0.19853758968336993</c:v>
                </c:pt>
                <c:pt idx="5441">
                  <c:v>0.19854927637294867</c:v>
                </c:pt>
                <c:pt idx="5442">
                  <c:v>0.19855533626172656</c:v>
                </c:pt>
                <c:pt idx="5443">
                  <c:v>0.19854970921934295</c:v>
                </c:pt>
                <c:pt idx="5444">
                  <c:v>0.19853066438608985</c:v>
                </c:pt>
                <c:pt idx="5445">
                  <c:v>0.19849950191484328</c:v>
                </c:pt>
                <c:pt idx="5446">
                  <c:v>0.19846055196995255</c:v>
                </c:pt>
                <c:pt idx="5447">
                  <c:v>0.1984211727992598</c:v>
                </c:pt>
                <c:pt idx="5448">
                  <c:v>0.19838612401336048</c:v>
                </c:pt>
                <c:pt idx="5449">
                  <c:v>0.19835973111569755</c:v>
                </c:pt>
                <c:pt idx="5450">
                  <c:v>0.1983419925283923</c:v>
                </c:pt>
                <c:pt idx="5451">
                  <c:v>0.19833160930126886</c:v>
                </c:pt>
                <c:pt idx="5452">
                  <c:v>0.19832598515689243</c:v>
                </c:pt>
                <c:pt idx="5453">
                  <c:v>0.1983220915611435</c:v>
                </c:pt>
                <c:pt idx="5454">
                  <c:v>0.19831819800030132</c:v>
                </c:pt>
                <c:pt idx="5455">
                  <c:v>0.19831343925112038</c:v>
                </c:pt>
                <c:pt idx="5456">
                  <c:v>0.19830695013172345</c:v>
                </c:pt>
                <c:pt idx="5457">
                  <c:v>0.19829743293199248</c:v>
                </c:pt>
                <c:pt idx="5458">
                  <c:v>0.19828488785099846</c:v>
                </c:pt>
                <c:pt idx="5459">
                  <c:v>0.19826585462699003</c:v>
                </c:pt>
                <c:pt idx="5460">
                  <c:v>0.19824033411298175</c:v>
                </c:pt>
                <c:pt idx="5461">
                  <c:v>0.19820832745259437</c:v>
                </c:pt>
                <c:pt idx="5462">
                  <c:v>0.19817199842610772</c:v>
                </c:pt>
                <c:pt idx="5463">
                  <c:v>0.19813351027294585</c:v>
                </c:pt>
                <c:pt idx="5464">
                  <c:v>0.19809718750416599</c:v>
                </c:pt>
                <c:pt idx="5465">
                  <c:v>0.19806475902751713</c:v>
                </c:pt>
                <c:pt idx="5466">
                  <c:v>0.19803622397092085</c:v>
                </c:pt>
                <c:pt idx="5467">
                  <c:v>0.19801071694677158</c:v>
                </c:pt>
                <c:pt idx="5468">
                  <c:v>0.1979856437051904</c:v>
                </c:pt>
                <c:pt idx="5469">
                  <c:v>0.19795884287518845</c:v>
                </c:pt>
                <c:pt idx="5470">
                  <c:v>0.19792901808944602</c:v>
                </c:pt>
                <c:pt idx="5471">
                  <c:v>0.19789703436337885</c:v>
                </c:pt>
                <c:pt idx="5472">
                  <c:v>0.19786418866390038</c:v>
                </c:pt>
                <c:pt idx="5473">
                  <c:v>0.19783437037752033</c:v>
                </c:pt>
                <c:pt idx="5474">
                  <c:v>0.19781103575530318</c:v>
                </c:pt>
                <c:pt idx="5475">
                  <c:v>0.19779764052011234</c:v>
                </c:pt>
                <c:pt idx="5476">
                  <c:v>0.19779634422895526</c:v>
                </c:pt>
                <c:pt idx="5477">
                  <c:v>0.19780801098866202</c:v>
                </c:pt>
                <c:pt idx="5478">
                  <c:v>0.19783048118674912</c:v>
                </c:pt>
                <c:pt idx="5479">
                  <c:v>0.19785986704626463</c:v>
                </c:pt>
                <c:pt idx="5480">
                  <c:v>0.19788882270562019</c:v>
                </c:pt>
                <c:pt idx="5481">
                  <c:v>0.19790956824563183</c:v>
                </c:pt>
                <c:pt idx="5482">
                  <c:v>0.19791518699992922</c:v>
                </c:pt>
                <c:pt idx="5483">
                  <c:v>0.1979026529555184</c:v>
                </c:pt>
                <c:pt idx="5484">
                  <c:v>0.19787283202818645</c:v>
                </c:pt>
                <c:pt idx="5485">
                  <c:v>0.19783134544835496</c:v>
                </c:pt>
                <c:pt idx="5486">
                  <c:v>0.19778770238678672</c:v>
                </c:pt>
                <c:pt idx="5487">
                  <c:v>0.19775140852736756</c:v>
                </c:pt>
                <c:pt idx="5488">
                  <c:v>0.1977293744495528</c:v>
                </c:pt>
                <c:pt idx="5489">
                  <c:v>0.19772289405117532</c:v>
                </c:pt>
                <c:pt idx="5490">
                  <c:v>0.1977293744495528</c:v>
                </c:pt>
                <c:pt idx="5491">
                  <c:v>0.19774147145191839</c:v>
                </c:pt>
                <c:pt idx="5492">
                  <c:v>0.19775270468440659</c:v>
                </c:pt>
                <c:pt idx="5493">
                  <c:v>0.19775832140960975</c:v>
                </c:pt>
                <c:pt idx="5494">
                  <c:v>0.19775745729331168</c:v>
                </c:pt>
                <c:pt idx="5495">
                  <c:v>0.19775270468440659</c:v>
                </c:pt>
                <c:pt idx="5496">
                  <c:v>0.19774795212750967</c:v>
                </c:pt>
                <c:pt idx="5497">
                  <c:v>0.19774535984566849</c:v>
                </c:pt>
                <c:pt idx="5498">
                  <c:v>0.1977436316663706</c:v>
                </c:pt>
                <c:pt idx="5499">
                  <c:v>0.19773931124821181</c:v>
                </c:pt>
                <c:pt idx="5500">
                  <c:v>0.19772764633386403</c:v>
                </c:pt>
                <c:pt idx="5501">
                  <c:v>0.19770474945013722</c:v>
                </c:pt>
                <c:pt idx="5502">
                  <c:v>0.19767062237344818</c:v>
                </c:pt>
                <c:pt idx="5503">
                  <c:v>0.19762915510455487</c:v>
                </c:pt>
                <c:pt idx="5504">
                  <c:v>0.19758725990601117</c:v>
                </c:pt>
                <c:pt idx="5505">
                  <c:v>0.19755314206009783</c:v>
                </c:pt>
                <c:pt idx="5506">
                  <c:v>0.19753154987166771</c:v>
                </c:pt>
                <c:pt idx="5507">
                  <c:v>0.19752593607851338</c:v>
                </c:pt>
                <c:pt idx="5508">
                  <c:v>0.19753500454967671</c:v>
                </c:pt>
                <c:pt idx="5509">
                  <c:v>0.19755486948154904</c:v>
                </c:pt>
                <c:pt idx="5510">
                  <c:v>0.19758121351006103</c:v>
                </c:pt>
                <c:pt idx="5511">
                  <c:v>0.19761015059612613</c:v>
                </c:pt>
                <c:pt idx="5512">
                  <c:v>0.19763779379240259</c:v>
                </c:pt>
                <c:pt idx="5513">
                  <c:v>0.19766241499554021</c:v>
                </c:pt>
                <c:pt idx="5514">
                  <c:v>0.19768098980935306</c:v>
                </c:pt>
                <c:pt idx="5515">
                  <c:v>0.19769049350968465</c:v>
                </c:pt>
                <c:pt idx="5516">
                  <c:v>0.19768703759459233</c:v>
                </c:pt>
                <c:pt idx="5517">
                  <c:v>0.19766846252211839</c:v>
                </c:pt>
                <c:pt idx="5518">
                  <c:v>0.19763261055907383</c:v>
                </c:pt>
                <c:pt idx="5519">
                  <c:v>0.19758078162785725</c:v>
                </c:pt>
                <c:pt idx="5520">
                  <c:v>0.19751600416069276</c:v>
                </c:pt>
                <c:pt idx="5521">
                  <c:v>0.19744303312101491</c:v>
                </c:pt>
                <c:pt idx="5522">
                  <c:v>0.19736705264300963</c:v>
                </c:pt>
                <c:pt idx="5523">
                  <c:v>0.19729367502728873</c:v>
                </c:pt>
                <c:pt idx="5524">
                  <c:v>0.19722764577154522</c:v>
                </c:pt>
                <c:pt idx="5525">
                  <c:v>0.19717241332127539</c:v>
                </c:pt>
                <c:pt idx="5526">
                  <c:v>0.19713228789951637</c:v>
                </c:pt>
                <c:pt idx="5527">
                  <c:v>0.19710942238196055</c:v>
                </c:pt>
                <c:pt idx="5528">
                  <c:v>0.19710510826836264</c:v>
                </c:pt>
                <c:pt idx="5529">
                  <c:v>0.19711848216001054</c:v>
                </c:pt>
                <c:pt idx="5530">
                  <c:v>0.19714523117889798</c:v>
                </c:pt>
                <c:pt idx="5531">
                  <c:v>0.19717888551070378</c:v>
                </c:pt>
                <c:pt idx="5532">
                  <c:v>0.19721211093491614</c:v>
                </c:pt>
                <c:pt idx="5533">
                  <c:v>0.19723713955638128</c:v>
                </c:pt>
                <c:pt idx="5534">
                  <c:v>0.19724922285542706</c:v>
                </c:pt>
                <c:pt idx="5535">
                  <c:v>0.19724577044996555</c:v>
                </c:pt>
                <c:pt idx="5536">
                  <c:v>0.19722764577154522</c:v>
                </c:pt>
                <c:pt idx="5537">
                  <c:v>0.19719743965498432</c:v>
                </c:pt>
                <c:pt idx="5538">
                  <c:v>0.19715688046016516</c:v>
                </c:pt>
                <c:pt idx="5539">
                  <c:v>0.19710942238196055</c:v>
                </c:pt>
                <c:pt idx="5540">
                  <c:v>0.19705636176266356</c:v>
                </c:pt>
                <c:pt idx="5541">
                  <c:v>0.19699942586974678</c:v>
                </c:pt>
                <c:pt idx="5542">
                  <c:v>0.19694120369890894</c:v>
                </c:pt>
                <c:pt idx="5543">
                  <c:v>0.19688643885511797</c:v>
                </c:pt>
                <c:pt idx="5544">
                  <c:v>0.19683944146413018</c:v>
                </c:pt>
                <c:pt idx="5545">
                  <c:v>0.19680365787049886</c:v>
                </c:pt>
                <c:pt idx="5546">
                  <c:v>0.19678167182349054</c:v>
                </c:pt>
                <c:pt idx="5547">
                  <c:v>0.1967726190688131</c:v>
                </c:pt>
                <c:pt idx="5548">
                  <c:v>0.19677348122779553</c:v>
                </c:pt>
                <c:pt idx="5549">
                  <c:v>0.19678037856126879</c:v>
                </c:pt>
                <c:pt idx="5550">
                  <c:v>0.19678943147769373</c:v>
                </c:pt>
                <c:pt idx="5551">
                  <c:v>0.1967993467931633</c:v>
                </c:pt>
                <c:pt idx="5552">
                  <c:v>0.19680969345066385</c:v>
                </c:pt>
                <c:pt idx="5553">
                  <c:v>0.19682262711918891</c:v>
                </c:pt>
                <c:pt idx="5554">
                  <c:v>0.19683987260974006</c:v>
                </c:pt>
                <c:pt idx="5555">
                  <c:v>0.19686056810238456</c:v>
                </c:pt>
                <c:pt idx="5556">
                  <c:v>0.19688342052122093</c:v>
                </c:pt>
                <c:pt idx="5557">
                  <c:v>0.19690454929903584</c:v>
                </c:pt>
                <c:pt idx="5558">
                  <c:v>0.19692007313779653</c:v>
                </c:pt>
                <c:pt idx="5559">
                  <c:v>0.19692783526526886</c:v>
                </c:pt>
                <c:pt idx="5560">
                  <c:v>0.19692654156772244</c:v>
                </c:pt>
                <c:pt idx="5561">
                  <c:v>0.19691791701589684</c:v>
                </c:pt>
                <c:pt idx="5562">
                  <c:v>0.19690498050928645</c:v>
                </c:pt>
                <c:pt idx="5563">
                  <c:v>0.19688988840525817</c:v>
                </c:pt>
                <c:pt idx="5564">
                  <c:v>0.19687565918752387</c:v>
                </c:pt>
                <c:pt idx="5565">
                  <c:v>0.19686229277128825</c:v>
                </c:pt>
                <c:pt idx="5566">
                  <c:v>0.19685151370300275</c:v>
                </c:pt>
                <c:pt idx="5567">
                  <c:v>0.19684245949238816</c:v>
                </c:pt>
                <c:pt idx="5568">
                  <c:v>0.19683642345684521</c:v>
                </c:pt>
                <c:pt idx="5569">
                  <c:v>0.19683383661015014</c:v>
                </c:pt>
                <c:pt idx="5570">
                  <c:v>0.19683513003157166</c:v>
                </c:pt>
                <c:pt idx="5571">
                  <c:v>0.19684030375577805</c:v>
                </c:pt>
                <c:pt idx="5572">
                  <c:v>0.19684763330391136</c:v>
                </c:pt>
                <c:pt idx="5573">
                  <c:v>0.19685366949525723</c:v>
                </c:pt>
                <c:pt idx="5574">
                  <c:v>0.19685453181515539</c:v>
                </c:pt>
                <c:pt idx="5575">
                  <c:v>0.19684763330391136</c:v>
                </c:pt>
                <c:pt idx="5576">
                  <c:v>0.19683038750519249</c:v>
                </c:pt>
                <c:pt idx="5577">
                  <c:v>0.19680322676083933</c:v>
                </c:pt>
                <c:pt idx="5578">
                  <c:v>0.19676615293100258</c:v>
                </c:pt>
                <c:pt idx="5579">
                  <c:v>0.19672218574687134</c:v>
                </c:pt>
                <c:pt idx="5580">
                  <c:v>0.19667434416238311</c:v>
                </c:pt>
                <c:pt idx="5581">
                  <c:v>0.19662521504726077</c:v>
                </c:pt>
                <c:pt idx="5582">
                  <c:v>0.19657824591470813</c:v>
                </c:pt>
                <c:pt idx="5583">
                  <c:v>0.19653645196706321</c:v>
                </c:pt>
                <c:pt idx="5584">
                  <c:v>0.19650198575807637</c:v>
                </c:pt>
                <c:pt idx="5585">
                  <c:v>0.19647743025280456</c:v>
                </c:pt>
                <c:pt idx="5586">
                  <c:v>0.19646321454220655</c:v>
                </c:pt>
                <c:pt idx="5587">
                  <c:v>0.1964593376109825</c:v>
                </c:pt>
                <c:pt idx="5588">
                  <c:v>0.19646364531447907</c:v>
                </c:pt>
                <c:pt idx="5589">
                  <c:v>0.19647398397720278</c:v>
                </c:pt>
                <c:pt idx="5590">
                  <c:v>0.19648518447289859</c:v>
                </c:pt>
                <c:pt idx="5591">
                  <c:v>0.19649509284450134</c:v>
                </c:pt>
                <c:pt idx="5592">
                  <c:v>0.19650026251942637</c:v>
                </c:pt>
                <c:pt idx="5593">
                  <c:v>0.19649983171083224</c:v>
                </c:pt>
                <c:pt idx="5594">
                  <c:v>0.19649336963320146</c:v>
                </c:pt>
                <c:pt idx="5595">
                  <c:v>0.19648044576638962</c:v>
                </c:pt>
                <c:pt idx="5596">
                  <c:v>0.19646321454220655</c:v>
                </c:pt>
                <c:pt idx="5597">
                  <c:v>0.19644081497281035</c:v>
                </c:pt>
                <c:pt idx="5598">
                  <c:v>0.19641583220058606</c:v>
                </c:pt>
                <c:pt idx="5599">
                  <c:v>0.19638783597386117</c:v>
                </c:pt>
                <c:pt idx="5600">
                  <c:v>0.19635898021354087</c:v>
                </c:pt>
                <c:pt idx="5601">
                  <c:v>0.19633098765134688</c:v>
                </c:pt>
                <c:pt idx="5602">
                  <c:v>0.19630558058000896</c:v>
                </c:pt>
                <c:pt idx="5603">
                  <c:v>0.19628491151673871</c:v>
                </c:pt>
                <c:pt idx="5604">
                  <c:v>0.1962711326876983</c:v>
                </c:pt>
                <c:pt idx="5605">
                  <c:v>0.19626639631617887</c:v>
                </c:pt>
                <c:pt idx="5606">
                  <c:v>0.19627027152539817</c:v>
                </c:pt>
                <c:pt idx="5607">
                  <c:v>0.196282327952994</c:v>
                </c:pt>
                <c:pt idx="5608">
                  <c:v>0.19629998261157527</c:v>
                </c:pt>
                <c:pt idx="5609">
                  <c:v>0.19631892987285432</c:v>
                </c:pt>
                <c:pt idx="5610">
                  <c:v>0.19633357150457914</c:v>
                </c:pt>
                <c:pt idx="5611">
                  <c:v>0.19633916990598649</c:v>
                </c:pt>
                <c:pt idx="5612">
                  <c:v>0.19633227957604121</c:v>
                </c:pt>
                <c:pt idx="5613">
                  <c:v>0.19631117862060049</c:v>
                </c:pt>
                <c:pt idx="5614">
                  <c:v>0.19627716087161257</c:v>
                </c:pt>
                <c:pt idx="5615">
                  <c:v>0.19623496534125434</c:v>
                </c:pt>
                <c:pt idx="5616">
                  <c:v>0.19618976039335428</c:v>
                </c:pt>
                <c:pt idx="5617">
                  <c:v>0.19614800381275971</c:v>
                </c:pt>
                <c:pt idx="5618">
                  <c:v>0.19611356841655009</c:v>
                </c:pt>
                <c:pt idx="5619">
                  <c:v>0.19608860446153892</c:v>
                </c:pt>
                <c:pt idx="5620">
                  <c:v>0.19607267992955119</c:v>
                </c:pt>
                <c:pt idx="5621">
                  <c:v>0.19606278119044857</c:v>
                </c:pt>
                <c:pt idx="5622">
                  <c:v>0.19605589524413852</c:v>
                </c:pt>
                <c:pt idx="5623">
                  <c:v>0.19604943976862926</c:v>
                </c:pt>
                <c:pt idx="5624">
                  <c:v>0.19604298438907436</c:v>
                </c:pt>
                <c:pt idx="5625">
                  <c:v>0.19603652910547115</c:v>
                </c:pt>
                <c:pt idx="5626">
                  <c:v>0.19603265598136482</c:v>
                </c:pt>
                <c:pt idx="5627">
                  <c:v>0.19603265598136482</c:v>
                </c:pt>
                <c:pt idx="5628">
                  <c:v>0.19603825050505003</c:v>
                </c:pt>
                <c:pt idx="5629">
                  <c:v>0.19604987013067793</c:v>
                </c:pt>
                <c:pt idx="5630">
                  <c:v>0.19606536344846309</c:v>
                </c:pt>
                <c:pt idx="5631">
                  <c:v>0.1960843004763933</c:v>
                </c:pt>
                <c:pt idx="5632">
                  <c:v>0.19610452957746222</c:v>
                </c:pt>
                <c:pt idx="5633">
                  <c:v>0.19612346831331112</c:v>
                </c:pt>
                <c:pt idx="5634">
                  <c:v>0.19614111651508265</c:v>
                </c:pt>
                <c:pt idx="5635">
                  <c:v>0.19615532168621935</c:v>
                </c:pt>
                <c:pt idx="5636">
                  <c:v>0.19616522253481766</c:v>
                </c:pt>
                <c:pt idx="5637">
                  <c:v>0.19617081876647929</c:v>
                </c:pt>
                <c:pt idx="5638">
                  <c:v>0.19617038828456074</c:v>
                </c:pt>
                <c:pt idx="5639">
                  <c:v>0.1961635006318912</c:v>
                </c:pt>
                <c:pt idx="5640">
                  <c:v>0.19615015611568315</c:v>
                </c:pt>
                <c:pt idx="5641">
                  <c:v>0.19612992488930364</c:v>
                </c:pt>
                <c:pt idx="5642">
                  <c:v>0.19610366874545521</c:v>
                </c:pt>
                <c:pt idx="5643">
                  <c:v>0.19607354070013622</c:v>
                </c:pt>
                <c:pt idx="5644">
                  <c:v>0.19604083261721189</c:v>
                </c:pt>
                <c:pt idx="5645">
                  <c:v>0.19600855731856309</c:v>
                </c:pt>
                <c:pt idx="5646">
                  <c:v>0.19597972674675851</c:v>
                </c:pt>
                <c:pt idx="5647">
                  <c:v>0.19595778237045797</c:v>
                </c:pt>
                <c:pt idx="5648">
                  <c:v>0.1959435836589834</c:v>
                </c:pt>
                <c:pt idx="5649">
                  <c:v>0.1959366996023329</c:v>
                </c:pt>
                <c:pt idx="5650">
                  <c:v>0.19593497860522008</c:v>
                </c:pt>
                <c:pt idx="5651">
                  <c:v>0.19593325761492714</c:v>
                </c:pt>
                <c:pt idx="5652">
                  <c:v>0.19592766444357396</c:v>
                </c:pt>
                <c:pt idx="5653">
                  <c:v>0.19591518762858612</c:v>
                </c:pt>
                <c:pt idx="5654">
                  <c:v>0.19589625797307636</c:v>
                </c:pt>
                <c:pt idx="5655">
                  <c:v>0.1958747480023873</c:v>
                </c:pt>
                <c:pt idx="5656">
                  <c:v>0.19585668045028087</c:v>
                </c:pt>
                <c:pt idx="5657">
                  <c:v>0.19584850728077258</c:v>
                </c:pt>
                <c:pt idx="5658">
                  <c:v>0.19585366926467201</c:v>
                </c:pt>
                <c:pt idx="5659">
                  <c:v>0.19587216687749526</c:v>
                </c:pt>
                <c:pt idx="5660">
                  <c:v>0.19589926945398989</c:v>
                </c:pt>
                <c:pt idx="5661">
                  <c:v>0.19592551324300339</c:v>
                </c:pt>
                <c:pt idx="5662">
                  <c:v>0.19594143237955813</c:v>
                </c:pt>
                <c:pt idx="5663">
                  <c:v>0.19593971136369054</c:v>
                </c:pt>
                <c:pt idx="5664">
                  <c:v>0.19591733877801137</c:v>
                </c:pt>
                <c:pt idx="5665">
                  <c:v>0.19587689895151589</c:v>
                </c:pt>
                <c:pt idx="5666">
                  <c:v>0.19582613939283738</c:v>
                </c:pt>
                <c:pt idx="5667">
                  <c:v>0.19577452558630554</c:v>
                </c:pt>
                <c:pt idx="5668">
                  <c:v>0.19573065867313649</c:v>
                </c:pt>
                <c:pt idx="5669">
                  <c:v>0.19570055649241064</c:v>
                </c:pt>
                <c:pt idx="5670">
                  <c:v>0.19568722619323681</c:v>
                </c:pt>
                <c:pt idx="5671">
                  <c:v>0.19568937621381571</c:v>
                </c:pt>
                <c:pt idx="5672">
                  <c:v>0.19570356661659388</c:v>
                </c:pt>
                <c:pt idx="5673">
                  <c:v>0.19572635823385892</c:v>
                </c:pt>
                <c:pt idx="5674">
                  <c:v>0.1957534517122646</c:v>
                </c:pt>
                <c:pt idx="5675">
                  <c:v>0.1957822672662502</c:v>
                </c:pt>
                <c:pt idx="5676">
                  <c:v>0.19580893410908945</c:v>
                </c:pt>
                <c:pt idx="5677">
                  <c:v>0.19583044082027873</c:v>
                </c:pt>
                <c:pt idx="5678">
                  <c:v>0.19584420567439081</c:v>
                </c:pt>
                <c:pt idx="5679">
                  <c:v>0.1958467866331069</c:v>
                </c:pt>
                <c:pt idx="5680">
                  <c:v>0.19583732319280039</c:v>
                </c:pt>
                <c:pt idx="5681">
                  <c:v>0.19581667640242612</c:v>
                </c:pt>
                <c:pt idx="5682">
                  <c:v>0.19578828866828452</c:v>
                </c:pt>
                <c:pt idx="5683">
                  <c:v>0.1957573223471612</c:v>
                </c:pt>
                <c:pt idx="5684">
                  <c:v>0.19572850844817485</c:v>
                </c:pt>
                <c:pt idx="5685">
                  <c:v>0.19570571671806986</c:v>
                </c:pt>
                <c:pt idx="5686">
                  <c:v>0.19568937621381571</c:v>
                </c:pt>
                <c:pt idx="5687">
                  <c:v>0.19567905621210696</c:v>
                </c:pt>
                <c:pt idx="5688">
                  <c:v>0.1956704563980079</c:v>
                </c:pt>
                <c:pt idx="5689">
                  <c:v>0.1956601368458693</c:v>
                </c:pt>
                <c:pt idx="5690">
                  <c:v>0.19564594786204764</c:v>
                </c:pt>
                <c:pt idx="5691">
                  <c:v>0.19562788982579732</c:v>
                </c:pt>
                <c:pt idx="5692">
                  <c:v>0.19560768291354497</c:v>
                </c:pt>
                <c:pt idx="5693">
                  <c:v>0.19558919656203982</c:v>
                </c:pt>
                <c:pt idx="5694">
                  <c:v>0.19557543978787645</c:v>
                </c:pt>
                <c:pt idx="5695">
                  <c:v>0.19556727190939088</c:v>
                </c:pt>
                <c:pt idx="5696">
                  <c:v>0.19556426272972366</c:v>
                </c:pt>
                <c:pt idx="5697">
                  <c:v>0.19556340296793434</c:v>
                </c:pt>
                <c:pt idx="5698">
                  <c:v>0.19556125357090687</c:v>
                </c:pt>
                <c:pt idx="5699">
                  <c:v>0.19555523531582236</c:v>
                </c:pt>
                <c:pt idx="5700">
                  <c:v>0.19554405877763587</c:v>
                </c:pt>
                <c:pt idx="5701">
                  <c:v>0.19552987358567214</c:v>
                </c:pt>
                <c:pt idx="5702">
                  <c:v>0.1955156888570187</c:v>
                </c:pt>
                <c:pt idx="5703">
                  <c:v>0.19550623262862948</c:v>
                </c:pt>
                <c:pt idx="5704">
                  <c:v>0.19550494315889227</c:v>
                </c:pt>
                <c:pt idx="5705">
                  <c:v>0.19551396952745109</c:v>
                </c:pt>
                <c:pt idx="5706">
                  <c:v>0.19553245267702152</c:v>
                </c:pt>
                <c:pt idx="5707">
                  <c:v>0.19555867430851565</c:v>
                </c:pt>
                <c:pt idx="5708">
                  <c:v>0.19558790684595034</c:v>
                </c:pt>
                <c:pt idx="5709">
                  <c:v>0.19561671141771947</c:v>
                </c:pt>
                <c:pt idx="5710">
                  <c:v>0.19564078834650084</c:v>
                </c:pt>
                <c:pt idx="5711">
                  <c:v>0.1956575569961479</c:v>
                </c:pt>
                <c:pt idx="5712">
                  <c:v>0.19566529659128734</c:v>
                </c:pt>
                <c:pt idx="5713">
                  <c:v>0.19566314668991308</c:v>
                </c:pt>
                <c:pt idx="5714">
                  <c:v>0.19565110743889208</c:v>
                </c:pt>
                <c:pt idx="5715">
                  <c:v>0.19563046949929125</c:v>
                </c:pt>
                <c:pt idx="5716">
                  <c:v>0.19560338369181079</c:v>
                </c:pt>
                <c:pt idx="5717">
                  <c:v>0.19557372022174518</c:v>
                </c:pt>
                <c:pt idx="5718">
                  <c:v>0.19554491850113093</c:v>
                </c:pt>
                <c:pt idx="5719">
                  <c:v>0.19552213640351851</c:v>
                </c:pt>
                <c:pt idx="5720">
                  <c:v>0.19550881157958849</c:v>
                </c:pt>
                <c:pt idx="5721">
                  <c:v>0.19550709227724755</c:v>
                </c:pt>
                <c:pt idx="5722">
                  <c:v>0.1955156888570187</c:v>
                </c:pt>
                <c:pt idx="5723">
                  <c:v>0.19553245267702152</c:v>
                </c:pt>
                <c:pt idx="5724">
                  <c:v>0.19555351582968755</c:v>
                </c:pt>
                <c:pt idx="5725">
                  <c:v>0.19557415011264007</c:v>
                </c:pt>
                <c:pt idx="5726">
                  <c:v>0.19559005637489363</c:v>
                </c:pt>
                <c:pt idx="5727">
                  <c:v>0.19559908451263547</c:v>
                </c:pt>
                <c:pt idx="5728">
                  <c:v>0.19559994434506606</c:v>
                </c:pt>
                <c:pt idx="5729">
                  <c:v>0.19559392555380201</c:v>
                </c:pt>
                <c:pt idx="5730">
                  <c:v>0.19558231812048793</c:v>
                </c:pt>
                <c:pt idx="5731">
                  <c:v>0.19556641214164411</c:v>
                </c:pt>
                <c:pt idx="5732">
                  <c:v>0.19554878727792008</c:v>
                </c:pt>
                <c:pt idx="5733">
                  <c:v>0.19553202282739984</c:v>
                </c:pt>
                <c:pt idx="5734">
                  <c:v>0.19551826786413234</c:v>
                </c:pt>
                <c:pt idx="5735">
                  <c:v>0.19551053088873643</c:v>
                </c:pt>
                <c:pt idx="5736">
                  <c:v>0.19551182037506393</c:v>
                </c:pt>
                <c:pt idx="5737">
                  <c:v>0.19552256624335557</c:v>
                </c:pt>
                <c:pt idx="5738">
                  <c:v>0.19554319905584255</c:v>
                </c:pt>
                <c:pt idx="5739">
                  <c:v>0.19557114088531452</c:v>
                </c:pt>
                <c:pt idx="5740">
                  <c:v>0.19560037426191973</c:v>
                </c:pt>
                <c:pt idx="5741">
                  <c:v>0.19562702993803766</c:v>
                </c:pt>
                <c:pt idx="5742">
                  <c:v>0.19564508793853347</c:v>
                </c:pt>
                <c:pt idx="5743">
                  <c:v>0.19565282731146177</c:v>
                </c:pt>
                <c:pt idx="5744">
                  <c:v>0.19564981753893412</c:v>
                </c:pt>
                <c:pt idx="5745">
                  <c:v>0.19563906852160634</c:v>
                </c:pt>
                <c:pt idx="5746">
                  <c:v>0.19562531016762624</c:v>
                </c:pt>
                <c:pt idx="5747">
                  <c:v>0.19561198217783843</c:v>
                </c:pt>
                <c:pt idx="5748">
                  <c:v>0.19560209393358968</c:v>
                </c:pt>
                <c:pt idx="5749">
                  <c:v>0.19559693493900748</c:v>
                </c:pt>
                <c:pt idx="5750">
                  <c:v>0.19559478537601854</c:v>
                </c:pt>
                <c:pt idx="5751">
                  <c:v>0.19559435546469778</c:v>
                </c:pt>
                <c:pt idx="5752">
                  <c:v>0.19559392555380201</c:v>
                </c:pt>
                <c:pt idx="5753">
                  <c:v>0.19559263582366909</c:v>
                </c:pt>
                <c:pt idx="5754">
                  <c:v>0.19559048628195913</c:v>
                </c:pt>
                <c:pt idx="5755">
                  <c:v>0.19558876665625108</c:v>
                </c:pt>
                <c:pt idx="5756">
                  <c:v>0.1955861872304559</c:v>
                </c:pt>
                <c:pt idx="5757">
                  <c:v>0.19558059852712201</c:v>
                </c:pt>
                <c:pt idx="5758">
                  <c:v>0.19556942133620431</c:v>
                </c:pt>
                <c:pt idx="5759">
                  <c:v>0.19554835741213045</c:v>
                </c:pt>
                <c:pt idx="5760">
                  <c:v>0.19551439935920484</c:v>
                </c:pt>
                <c:pt idx="5761">
                  <c:v>0.19546969913518436</c:v>
                </c:pt>
                <c:pt idx="5762">
                  <c:v>0.19541769793348501</c:v>
                </c:pt>
                <c:pt idx="5763">
                  <c:v>0.19536656232801458</c:v>
                </c:pt>
                <c:pt idx="5764">
                  <c:v>0.19532531446222673</c:v>
                </c:pt>
                <c:pt idx="5765">
                  <c:v>0.19530297350387898</c:v>
                </c:pt>
                <c:pt idx="5766">
                  <c:v>0.19530383275025703</c:v>
                </c:pt>
                <c:pt idx="5767">
                  <c:v>0.19532961093213103</c:v>
                </c:pt>
                <c:pt idx="5768">
                  <c:v>0.19537601551571077</c:v>
                </c:pt>
                <c:pt idx="5769">
                  <c:v>0.19543617698619747</c:v>
                </c:pt>
                <c:pt idx="5770">
                  <c:v>0.19550150459164534</c:v>
                </c:pt>
                <c:pt idx="5771">
                  <c:v>0.19556598225840888</c:v>
                </c:pt>
                <c:pt idx="5772">
                  <c:v>0.19562445028497405</c:v>
                </c:pt>
                <c:pt idx="5773">
                  <c:v>0.19567604625780161</c:v>
                </c:pt>
                <c:pt idx="5774">
                  <c:v>0.19572119776293589</c:v>
                </c:pt>
                <c:pt idx="5775">
                  <c:v>0.19575990278959027</c:v>
                </c:pt>
                <c:pt idx="5776">
                  <c:v>0.19579388004492798</c:v>
                </c:pt>
                <c:pt idx="5777">
                  <c:v>0.19582312841897692</c:v>
                </c:pt>
                <c:pt idx="5778">
                  <c:v>0.19584592631183045</c:v>
                </c:pt>
                <c:pt idx="5779">
                  <c:v>0.19586270288413382</c:v>
                </c:pt>
                <c:pt idx="5780">
                  <c:v>0.19587302725075501</c:v>
                </c:pt>
                <c:pt idx="5781">
                  <c:v>0.1958786197184888</c:v>
                </c:pt>
                <c:pt idx="5782">
                  <c:v>0.19588077068679316</c:v>
                </c:pt>
                <c:pt idx="5783">
                  <c:v>0.19588120088173239</c:v>
                </c:pt>
                <c:pt idx="5784">
                  <c:v>0.19587991029819324</c:v>
                </c:pt>
                <c:pt idx="5785">
                  <c:v>0.19587603857058627</c:v>
                </c:pt>
                <c:pt idx="5786">
                  <c:v>0.19586829521892019</c:v>
                </c:pt>
                <c:pt idx="5787">
                  <c:v>0.195855820109405</c:v>
                </c:pt>
                <c:pt idx="5788">
                  <c:v>0.1958394739565808</c:v>
                </c:pt>
                <c:pt idx="5789">
                  <c:v>0.19582312841897692</c:v>
                </c:pt>
                <c:pt idx="5790">
                  <c:v>0.19581022448172752</c:v>
                </c:pt>
                <c:pt idx="5791">
                  <c:v>0.19580549313413248</c:v>
                </c:pt>
                <c:pt idx="5792">
                  <c:v>0.19581065460679198</c:v>
                </c:pt>
                <c:pt idx="5793">
                  <c:v>0.19582355855682182</c:v>
                </c:pt>
                <c:pt idx="5794">
                  <c:v>0.19583904380297296</c:v>
                </c:pt>
                <c:pt idx="5795">
                  <c:v>0.19584807711821678</c:v>
                </c:pt>
                <c:pt idx="5796">
                  <c:v>0.19584420567439081</c:v>
                </c:pt>
                <c:pt idx="5797">
                  <c:v>0.19582312841897692</c:v>
                </c:pt>
                <c:pt idx="5798">
                  <c:v>0.19578613815797424</c:v>
                </c:pt>
                <c:pt idx="5799">
                  <c:v>0.19574097990114564</c:v>
                </c:pt>
                <c:pt idx="5800">
                  <c:v>0.19569840641648178</c:v>
                </c:pt>
                <c:pt idx="5801">
                  <c:v>0.19567002641177283</c:v>
                </c:pt>
                <c:pt idx="5802">
                  <c:v>0.19566314668991308</c:v>
                </c:pt>
                <c:pt idx="5803">
                  <c:v>0.19568034619890967</c:v>
                </c:pt>
                <c:pt idx="5804">
                  <c:v>0.1957156073219653</c:v>
                </c:pt>
                <c:pt idx="5805">
                  <c:v>0.19575947271478739</c:v>
                </c:pt>
                <c:pt idx="5806">
                  <c:v>0.19580162206989354</c:v>
                </c:pt>
                <c:pt idx="5807">
                  <c:v>0.19583216140318421</c:v>
                </c:pt>
                <c:pt idx="5808">
                  <c:v>0.19584721679438416</c:v>
                </c:pt>
                <c:pt idx="5809">
                  <c:v>0.19584807711821678</c:v>
                </c:pt>
                <c:pt idx="5810">
                  <c:v>0.19584033426507547</c:v>
                </c:pt>
                <c:pt idx="5811">
                  <c:v>0.19583130111087926</c:v>
                </c:pt>
                <c:pt idx="5812">
                  <c:v>0.19582656953366434</c:v>
                </c:pt>
                <c:pt idx="5813">
                  <c:v>0.19583044082027873</c:v>
                </c:pt>
                <c:pt idx="5814">
                  <c:v>0.19584334535822717</c:v>
                </c:pt>
                <c:pt idx="5815">
                  <c:v>0.19586227270751727</c:v>
                </c:pt>
                <c:pt idx="5816">
                  <c:v>0.19588464245658727</c:v>
                </c:pt>
                <c:pt idx="5817">
                  <c:v>0.19590873424423966</c:v>
                </c:pt>
                <c:pt idx="5818">
                  <c:v>0.19593282736841983</c:v>
                </c:pt>
                <c:pt idx="5819">
                  <c:v>0.19595606128979776</c:v>
                </c:pt>
                <c:pt idx="5820">
                  <c:v>0.19597800557913186</c:v>
                </c:pt>
                <c:pt idx="5821">
                  <c:v>0.19599650848859956</c:v>
                </c:pt>
                <c:pt idx="5822">
                  <c:v>0.19600984828445683</c:v>
                </c:pt>
                <c:pt idx="5823">
                  <c:v>0.19601630317149016</c:v>
                </c:pt>
                <c:pt idx="5824">
                  <c:v>0.19601673350070331</c:v>
                </c:pt>
                <c:pt idx="5825">
                  <c:v>0.19601587284270289</c:v>
                </c:pt>
                <c:pt idx="5826">
                  <c:v>0.19602017614976069</c:v>
                </c:pt>
                <c:pt idx="5827">
                  <c:v>0.19603911120739809</c:v>
                </c:pt>
                <c:pt idx="5828">
                  <c:v>0.19607999653390112</c:v>
                </c:pt>
                <c:pt idx="5829">
                  <c:v>0.1961445601502681</c:v>
                </c:pt>
                <c:pt idx="5830">
                  <c:v>0.19622721558743433</c:v>
                </c:pt>
                <c:pt idx="5831">
                  <c:v>0.19631806861577222</c:v>
                </c:pt>
                <c:pt idx="5832">
                  <c:v>0.19640161850609444</c:v>
                </c:pt>
                <c:pt idx="5833">
                  <c:v>0.1964623529989436</c:v>
                </c:pt>
                <c:pt idx="5834">
                  <c:v>0.1964912156286916</c:v>
                </c:pt>
                <c:pt idx="5835">
                  <c:v>0.19648647685637483</c:v>
                </c:pt>
                <c:pt idx="5836">
                  <c:v>0.19645459918648572</c:v>
                </c:pt>
                <c:pt idx="5837">
                  <c:v>0.19640764850148945</c:v>
                </c:pt>
                <c:pt idx="5838">
                  <c:v>0.19635984155175984</c:v>
                </c:pt>
                <c:pt idx="5839">
                  <c:v>0.19632280555086085</c:v>
                </c:pt>
                <c:pt idx="5840">
                  <c:v>0.19630299689330438</c:v>
                </c:pt>
                <c:pt idx="5841">
                  <c:v>0.19629998261157527</c:v>
                </c:pt>
                <c:pt idx="5842">
                  <c:v>0.19630988675867461</c:v>
                </c:pt>
                <c:pt idx="5843">
                  <c:v>0.19632625062701409</c:v>
                </c:pt>
                <c:pt idx="5844">
                  <c:v>0.19634433772518661</c:v>
                </c:pt>
                <c:pt idx="5845">
                  <c:v>0.19636113356229085</c:v>
                </c:pt>
                <c:pt idx="5846">
                  <c:v>0.19637706867488519</c:v>
                </c:pt>
                <c:pt idx="5847">
                  <c:v>0.19639257366998147</c:v>
                </c:pt>
                <c:pt idx="5848">
                  <c:v>0.19640894065425246</c:v>
                </c:pt>
                <c:pt idx="5849">
                  <c:v>0.19642444678729049</c:v>
                </c:pt>
                <c:pt idx="5850">
                  <c:v>0.19643693824154013</c:v>
                </c:pt>
                <c:pt idx="5851">
                  <c:v>0.1964438302321681</c:v>
                </c:pt>
                <c:pt idx="5852">
                  <c:v>0.19644469173868667</c:v>
                </c:pt>
                <c:pt idx="5853">
                  <c:v>0.19644081497281035</c:v>
                </c:pt>
                <c:pt idx="5854">
                  <c:v>0.19643736898775038</c:v>
                </c:pt>
                <c:pt idx="5855">
                  <c:v>0.19643952272520854</c:v>
                </c:pt>
                <c:pt idx="5856">
                  <c:v>0.19645330689786827</c:v>
                </c:pt>
                <c:pt idx="5857">
                  <c:v>0.1964808765557538</c:v>
                </c:pt>
                <c:pt idx="5858">
                  <c:v>0.19652051100541873</c:v>
                </c:pt>
                <c:pt idx="5859">
                  <c:v>0.19656790476969271</c:v>
                </c:pt>
                <c:pt idx="5860">
                  <c:v>0.19661530370652641</c:v>
                </c:pt>
                <c:pt idx="5861">
                  <c:v>0.1966558123521181</c:v>
                </c:pt>
                <c:pt idx="5862">
                  <c:v>0.19668598081950678</c:v>
                </c:pt>
                <c:pt idx="5863">
                  <c:v>0.19670451391716509</c:v>
                </c:pt>
                <c:pt idx="5864">
                  <c:v>0.19671442729406136</c:v>
                </c:pt>
                <c:pt idx="5865">
                  <c:v>0.19672175471807912</c:v>
                </c:pt>
                <c:pt idx="5866">
                  <c:v>0.19673382368596909</c:v>
                </c:pt>
                <c:pt idx="5867">
                  <c:v>0.19675494518685294</c:v>
                </c:pt>
                <c:pt idx="5868">
                  <c:v>0.19678900038215624</c:v>
                </c:pt>
                <c:pt idx="5869">
                  <c:v>0.19683513003157166</c:v>
                </c:pt>
                <c:pt idx="5870">
                  <c:v>0.19688945720999201</c:v>
                </c:pt>
                <c:pt idx="5871">
                  <c:v>0.19694551618464146</c:v>
                </c:pt>
                <c:pt idx="5872">
                  <c:v>0.19699511284866827</c:v>
                </c:pt>
                <c:pt idx="5873">
                  <c:v>0.19703220622980472</c:v>
                </c:pt>
                <c:pt idx="5874">
                  <c:v>0.19705161681981603</c:v>
                </c:pt>
                <c:pt idx="5875">
                  <c:v>0.1970524795328415</c:v>
                </c:pt>
                <c:pt idx="5876">
                  <c:v>0.19703824498706429</c:v>
                </c:pt>
                <c:pt idx="5877">
                  <c:v>0.19701581574049493</c:v>
                </c:pt>
                <c:pt idx="5878">
                  <c:v>0.19699252505658055</c:v>
                </c:pt>
                <c:pt idx="5879">
                  <c:v>0.19697656734609598</c:v>
                </c:pt>
                <c:pt idx="5880">
                  <c:v>0.19697225455202033</c:v>
                </c:pt>
                <c:pt idx="5881">
                  <c:v>0.19698001761219325</c:v>
                </c:pt>
                <c:pt idx="5882">
                  <c:v>0.19699726935385337</c:v>
                </c:pt>
                <c:pt idx="5883">
                  <c:v>0.19701624706123583</c:v>
                </c:pt>
                <c:pt idx="5884">
                  <c:v>0.19703091222131591</c:v>
                </c:pt>
                <c:pt idx="5885">
                  <c:v>0.19703436291918691</c:v>
                </c:pt>
                <c:pt idx="5886">
                  <c:v>0.19702401090782634</c:v>
                </c:pt>
                <c:pt idx="5887">
                  <c:v>0.19700115109017197</c:v>
                </c:pt>
                <c:pt idx="5888">
                  <c:v>0.19697096072214909</c:v>
                </c:pt>
                <c:pt idx="5889">
                  <c:v>0.19694034120690135</c:v>
                </c:pt>
                <c:pt idx="5890">
                  <c:v>0.19691748579280138</c:v>
                </c:pt>
                <c:pt idx="5891">
                  <c:v>0.19690972385030064</c:v>
                </c:pt>
                <c:pt idx="5892">
                  <c:v>0.19692136681607436</c:v>
                </c:pt>
                <c:pt idx="5893">
                  <c:v>0.19695327876687357</c:v>
                </c:pt>
                <c:pt idx="5894">
                  <c:v>0.1970024450099877</c:v>
                </c:pt>
                <c:pt idx="5895">
                  <c:v>0.197062832222821</c:v>
                </c:pt>
                <c:pt idx="5896">
                  <c:v>0.19712711069577155</c:v>
                </c:pt>
                <c:pt idx="5897">
                  <c:v>0.19718708375578037</c:v>
                </c:pt>
                <c:pt idx="5898">
                  <c:v>0.19723541339824707</c:v>
                </c:pt>
                <c:pt idx="5899">
                  <c:v>0.19726821157605495</c:v>
                </c:pt>
                <c:pt idx="5900">
                  <c:v>0.19728461159385696</c:v>
                </c:pt>
                <c:pt idx="5901">
                  <c:v>0.19728590635848092</c:v>
                </c:pt>
                <c:pt idx="5902">
                  <c:v>0.19727641150754299</c:v>
                </c:pt>
                <c:pt idx="5903">
                  <c:v>0.19726001179938707</c:v>
                </c:pt>
                <c:pt idx="5904">
                  <c:v>0.19724145498173257</c:v>
                </c:pt>
                <c:pt idx="5905">
                  <c:v>0.19722419353760517</c:v>
                </c:pt>
                <c:pt idx="5906">
                  <c:v>0.19720995336266595</c:v>
                </c:pt>
                <c:pt idx="5907">
                  <c:v>0.19720046017210163</c:v>
                </c:pt>
                <c:pt idx="5908">
                  <c:v>0.19719743965498432</c:v>
                </c:pt>
                <c:pt idx="5909">
                  <c:v>0.19720175468586892</c:v>
                </c:pt>
                <c:pt idx="5910">
                  <c:v>0.19721383700043377</c:v>
                </c:pt>
                <c:pt idx="5911">
                  <c:v>0.19723282417390992</c:v>
                </c:pt>
                <c:pt idx="5912">
                  <c:v>0.19725785398915302</c:v>
                </c:pt>
                <c:pt idx="5913">
                  <c:v>0.19728504318163625</c:v>
                </c:pt>
                <c:pt idx="5914">
                  <c:v>0.19731180246161567</c:v>
                </c:pt>
                <c:pt idx="5915">
                  <c:v>0.19733511027474321</c:v>
                </c:pt>
                <c:pt idx="5916">
                  <c:v>0.19735496606520703</c:v>
                </c:pt>
                <c:pt idx="5917">
                  <c:v>0.19737266438276119</c:v>
                </c:pt>
                <c:pt idx="5918">
                  <c:v>0.19739209019569809</c:v>
                </c:pt>
                <c:pt idx="5919">
                  <c:v>0.1974158340360142</c:v>
                </c:pt>
                <c:pt idx="5920">
                  <c:v>0.19744519185151771</c:v>
                </c:pt>
                <c:pt idx="5921">
                  <c:v>0.19747843765635525</c:v>
                </c:pt>
                <c:pt idx="5922">
                  <c:v>0.19751168600639729</c:v>
                </c:pt>
                <c:pt idx="5923">
                  <c:v>0.19753975477681102</c:v>
                </c:pt>
                <c:pt idx="5924">
                  <c:v>0.19755789248562189</c:v>
                </c:pt>
                <c:pt idx="5925">
                  <c:v>0.1975639385568953</c:v>
                </c:pt>
                <c:pt idx="5926">
                  <c:v>0.19755961992596821</c:v>
                </c:pt>
                <c:pt idx="5927">
                  <c:v>0.19754795983696899</c:v>
                </c:pt>
                <c:pt idx="5928">
                  <c:v>0.19753327720723696</c:v>
                </c:pt>
                <c:pt idx="5929">
                  <c:v>0.19751816325394095</c:v>
                </c:pt>
                <c:pt idx="5930">
                  <c:v>0.19750218621807641</c:v>
                </c:pt>
                <c:pt idx="5931">
                  <c:v>0.19748189191189774</c:v>
                </c:pt>
                <c:pt idx="5932">
                  <c:v>0.19745425863680605</c:v>
                </c:pt>
                <c:pt idx="5933">
                  <c:v>0.19741712919191229</c:v>
                </c:pt>
                <c:pt idx="5934">
                  <c:v>0.19737266438276119</c:v>
                </c:pt>
                <c:pt idx="5935">
                  <c:v>0.19732647760551086</c:v>
                </c:pt>
                <c:pt idx="5936">
                  <c:v>0.19728720112696535</c:v>
                </c:pt>
                <c:pt idx="5937">
                  <c:v>0.19726346431806158</c:v>
                </c:pt>
                <c:pt idx="5938">
                  <c:v>0.19726130649067369</c:v>
                </c:pt>
                <c:pt idx="5939">
                  <c:v>0.19728159049141231</c:v>
                </c:pt>
                <c:pt idx="5940">
                  <c:v>0.19731957159367114</c:v>
                </c:pt>
                <c:pt idx="5941">
                  <c:v>0.19736575763644143</c:v>
                </c:pt>
                <c:pt idx="5942">
                  <c:v>0.1974119485914943</c:v>
                </c:pt>
                <c:pt idx="5943">
                  <c:v>0.19744864584264105</c:v>
                </c:pt>
                <c:pt idx="5944">
                  <c:v>0.19747152922769234</c:v>
                </c:pt>
                <c:pt idx="5945">
                  <c:v>0.19748102834543629</c:v>
                </c:pt>
                <c:pt idx="5946">
                  <c:v>0.19747930121766527</c:v>
                </c:pt>
                <c:pt idx="5947">
                  <c:v>0.19747109745454977</c:v>
                </c:pt>
                <c:pt idx="5948">
                  <c:v>0.19746159855401429</c:v>
                </c:pt>
                <c:pt idx="5949">
                  <c:v>0.19745512215003896</c:v>
                </c:pt>
                <c:pt idx="5950">
                  <c:v>0.19745425863680605</c:v>
                </c:pt>
                <c:pt idx="5951">
                  <c:v>0.19746073502790412</c:v>
                </c:pt>
                <c:pt idx="5952">
                  <c:v>0.1974767105388871</c:v>
                </c:pt>
                <c:pt idx="5953">
                  <c:v>0.19750304982660999</c:v>
                </c:pt>
                <c:pt idx="5954">
                  <c:v>0.19753932293583382</c:v>
                </c:pt>
                <c:pt idx="5955">
                  <c:v>0.19758423669751385</c:v>
                </c:pt>
                <c:pt idx="5956">
                  <c:v>0.19763390636160622</c:v>
                </c:pt>
                <c:pt idx="5957">
                  <c:v>0.19768358170700023</c:v>
                </c:pt>
                <c:pt idx="5958">
                  <c:v>0.19772591822505109</c:v>
                </c:pt>
                <c:pt idx="5959">
                  <c:v>0.19775572906587408</c:v>
                </c:pt>
                <c:pt idx="5960">
                  <c:v>0.19776912300840382</c:v>
                </c:pt>
                <c:pt idx="5961">
                  <c:v>0.19776739473454336</c:v>
                </c:pt>
                <c:pt idx="5962">
                  <c:v>0.19775313673761225</c:v>
                </c:pt>
                <c:pt idx="5963">
                  <c:v>0.19773369476885955</c:v>
                </c:pt>
                <c:pt idx="5964">
                  <c:v>0.19771684576659859</c:v>
                </c:pt>
                <c:pt idx="5965">
                  <c:v>0.19770734148958741</c:v>
                </c:pt>
                <c:pt idx="5966">
                  <c:v>0.19770820550617546</c:v>
                </c:pt>
                <c:pt idx="5967">
                  <c:v>0.19771641374949517</c:v>
                </c:pt>
                <c:pt idx="5968">
                  <c:v>0.19772678227859802</c:v>
                </c:pt>
                <c:pt idx="5969">
                  <c:v>0.19773153460383402</c:v>
                </c:pt>
                <c:pt idx="5970">
                  <c:v>0.19772505417322367</c:v>
                </c:pt>
                <c:pt idx="5971">
                  <c:v>0.19770561346156851</c:v>
                </c:pt>
                <c:pt idx="5972">
                  <c:v>0.19767667001431583</c:v>
                </c:pt>
                <c:pt idx="5973">
                  <c:v>0.19764729654750895</c:v>
                </c:pt>
                <c:pt idx="5974">
                  <c:v>0.19762872317467278</c:v>
                </c:pt>
                <c:pt idx="5975">
                  <c:v>0.19763131476040724</c:v>
                </c:pt>
                <c:pt idx="5976">
                  <c:v>0.19766155107004596</c:v>
                </c:pt>
                <c:pt idx="5977">
                  <c:v>0.19771986989835783</c:v>
                </c:pt>
                <c:pt idx="5978">
                  <c:v>0.19780023311403411</c:v>
                </c:pt>
                <c:pt idx="5979">
                  <c:v>0.19789271241888812</c:v>
                </c:pt>
                <c:pt idx="5980">
                  <c:v>0.19798434685275695</c:v>
                </c:pt>
                <c:pt idx="5981">
                  <c:v>0.19806432666418577</c:v>
                </c:pt>
                <c:pt idx="5982">
                  <c:v>0.19812615899120961</c:v>
                </c:pt>
                <c:pt idx="5983">
                  <c:v>0.19816810621065023</c:v>
                </c:pt>
                <c:pt idx="5984">
                  <c:v>0.19819232500691736</c:v>
                </c:pt>
                <c:pt idx="5985">
                  <c:v>0.19820313740560574</c:v>
                </c:pt>
                <c:pt idx="5986">
                  <c:v>0.19820573242134715</c:v>
                </c:pt>
                <c:pt idx="5987">
                  <c:v>0.19820486741437709</c:v>
                </c:pt>
                <c:pt idx="5988">
                  <c:v>0.19820313740560574</c:v>
                </c:pt>
                <c:pt idx="5989">
                  <c:v>0.19820270490448993</c:v>
                </c:pt>
                <c:pt idx="5990">
                  <c:v>0.19820486741437709</c:v>
                </c:pt>
                <c:pt idx="5991">
                  <c:v>0.19821048999047824</c:v>
                </c:pt>
                <c:pt idx="5992">
                  <c:v>0.19822043780344273</c:v>
                </c:pt>
                <c:pt idx="5993">
                  <c:v>0.19823514368348533</c:v>
                </c:pt>
                <c:pt idx="5994">
                  <c:v>0.19825331045812372</c:v>
                </c:pt>
                <c:pt idx="5995">
                  <c:v>0.19827450598904212</c:v>
                </c:pt>
                <c:pt idx="5996">
                  <c:v>0.19829570255444856</c:v>
                </c:pt>
                <c:pt idx="5997">
                  <c:v>0.19831560231246553</c:v>
                </c:pt>
                <c:pt idx="5998">
                  <c:v>0.19833204193077619</c:v>
                </c:pt>
                <c:pt idx="5999">
                  <c:v>0.19834458837396191</c:v>
                </c:pt>
                <c:pt idx="6000">
                  <c:v>0.19835280865396171</c:v>
                </c:pt>
                <c:pt idx="6001">
                  <c:v>0.19835583721739419</c:v>
                </c:pt>
                <c:pt idx="6002">
                  <c:v>0.19835367395564446</c:v>
                </c:pt>
                <c:pt idx="6003">
                  <c:v>0.19834588630256517</c:v>
                </c:pt>
                <c:pt idx="6004">
                  <c:v>0.198334205084777</c:v>
                </c:pt>
                <c:pt idx="6005">
                  <c:v>0.19831992846747709</c:v>
                </c:pt>
                <c:pt idx="6006">
                  <c:v>0.19830651752721123</c:v>
                </c:pt>
                <c:pt idx="6007">
                  <c:v>0.19829743293199248</c:v>
                </c:pt>
                <c:pt idx="6008">
                  <c:v>0.19829570255444856</c:v>
                </c:pt>
                <c:pt idx="6009">
                  <c:v>0.19830305670662512</c:v>
                </c:pt>
                <c:pt idx="6010">
                  <c:v>0.19831776538458473</c:v>
                </c:pt>
                <c:pt idx="6011">
                  <c:v>0.19833636824955186</c:v>
                </c:pt>
                <c:pt idx="6012">
                  <c:v>0.19835497191140111</c:v>
                </c:pt>
                <c:pt idx="6013">
                  <c:v>0.19837098035136008</c:v>
                </c:pt>
                <c:pt idx="6014">
                  <c:v>0.1983835279195148</c:v>
                </c:pt>
                <c:pt idx="6015">
                  <c:v>0.19839564315690189</c:v>
                </c:pt>
                <c:pt idx="6016">
                  <c:v>0.19841122038731235</c:v>
                </c:pt>
                <c:pt idx="6017">
                  <c:v>0.19843458728058333</c:v>
                </c:pt>
                <c:pt idx="6018">
                  <c:v>0.19846790891417038</c:v>
                </c:pt>
                <c:pt idx="6019">
                  <c:v>0.19851118757952629</c:v>
                </c:pt>
                <c:pt idx="6020">
                  <c:v>0.19856009766222887</c:v>
                </c:pt>
                <c:pt idx="6021">
                  <c:v>0.19860987906609112</c:v>
                </c:pt>
                <c:pt idx="6022">
                  <c:v>0.19865663549392149</c:v>
                </c:pt>
                <c:pt idx="6023">
                  <c:v>0.19869820098945451</c:v>
                </c:pt>
                <c:pt idx="6024">
                  <c:v>0.19873370800073015</c:v>
                </c:pt>
                <c:pt idx="6025">
                  <c:v>0.19876532034373168</c:v>
                </c:pt>
                <c:pt idx="6026">
                  <c:v>0.19879433643725114</c:v>
                </c:pt>
                <c:pt idx="6027">
                  <c:v>0.19881945641215754</c:v>
                </c:pt>
                <c:pt idx="6028">
                  <c:v>0.19883851391410917</c:v>
                </c:pt>
                <c:pt idx="6029">
                  <c:v>0.19884760983486088</c:v>
                </c:pt>
                <c:pt idx="6030">
                  <c:v>0.19884327842026722</c:v>
                </c:pt>
                <c:pt idx="6031">
                  <c:v>0.19882595319387236</c:v>
                </c:pt>
                <c:pt idx="6032">
                  <c:v>0.19879866736374902</c:v>
                </c:pt>
                <c:pt idx="6033">
                  <c:v>0.19876965098088012</c:v>
                </c:pt>
                <c:pt idx="6034">
                  <c:v>0.19874756518289499</c:v>
                </c:pt>
                <c:pt idx="6035">
                  <c:v>0.19874020349981764</c:v>
                </c:pt>
                <c:pt idx="6036">
                  <c:v>0.19875232869138265</c:v>
                </c:pt>
                <c:pt idx="6037">
                  <c:v>0.19878264315143285</c:v>
                </c:pt>
                <c:pt idx="6038">
                  <c:v>0.19882768568541015</c:v>
                </c:pt>
                <c:pt idx="6039">
                  <c:v>0.19887923047017902</c:v>
                </c:pt>
                <c:pt idx="6040">
                  <c:v>0.19893034814696869</c:v>
                </c:pt>
                <c:pt idx="6041">
                  <c:v>0.19897583927477341</c:v>
                </c:pt>
                <c:pt idx="6042">
                  <c:v>0.19901310222472174</c:v>
                </c:pt>
                <c:pt idx="6043">
                  <c:v>0.19904256821621563</c:v>
                </c:pt>
                <c:pt idx="6044">
                  <c:v>0.19906683582808232</c:v>
                </c:pt>
                <c:pt idx="6045">
                  <c:v>0.19908893786877685</c:v>
                </c:pt>
                <c:pt idx="6046">
                  <c:v>0.19911234125558447</c:v>
                </c:pt>
                <c:pt idx="6047">
                  <c:v>0.19913921336616786</c:v>
                </c:pt>
                <c:pt idx="6048">
                  <c:v>0.1991699883094194</c:v>
                </c:pt>
                <c:pt idx="6049">
                  <c:v>0.19920510041505485</c:v>
                </c:pt>
                <c:pt idx="6050">
                  <c:v>0.19924194950459279</c:v>
                </c:pt>
                <c:pt idx="6051">
                  <c:v>0.19927836814730809</c:v>
                </c:pt>
                <c:pt idx="6052">
                  <c:v>0.19931002016249871</c:v>
                </c:pt>
                <c:pt idx="6053">
                  <c:v>0.19933256821041551</c:v>
                </c:pt>
                <c:pt idx="6054">
                  <c:v>0.19934384267338984</c:v>
                </c:pt>
                <c:pt idx="6055">
                  <c:v>0.19934210812157344</c:v>
                </c:pt>
                <c:pt idx="6056">
                  <c:v>0.19933083370362842</c:v>
                </c:pt>
                <c:pt idx="6057">
                  <c:v>0.19931565706472859</c:v>
                </c:pt>
                <c:pt idx="6058">
                  <c:v>0.19930351613545333</c:v>
                </c:pt>
                <c:pt idx="6059">
                  <c:v>0.19930264893920652</c:v>
                </c:pt>
                <c:pt idx="6060">
                  <c:v>0.19931869235008054</c:v>
                </c:pt>
                <c:pt idx="6061">
                  <c:v>0.19935294918408425</c:v>
                </c:pt>
                <c:pt idx="6062">
                  <c:v>0.19940455635183102</c:v>
                </c:pt>
                <c:pt idx="6063">
                  <c:v>0.19946874861371394</c:v>
                </c:pt>
                <c:pt idx="6064">
                  <c:v>0.19953859016164072</c:v>
                </c:pt>
                <c:pt idx="6065">
                  <c:v>0.19960757513768473</c:v>
                </c:pt>
                <c:pt idx="6066">
                  <c:v>0.1996700615544878</c:v>
                </c:pt>
                <c:pt idx="6067">
                  <c:v>0.19972257445408897</c:v>
                </c:pt>
                <c:pt idx="6068">
                  <c:v>0.19976120369791844</c:v>
                </c:pt>
                <c:pt idx="6069">
                  <c:v>0.19978507742040891</c:v>
                </c:pt>
                <c:pt idx="6070">
                  <c:v>0.19979245683651553</c:v>
                </c:pt>
                <c:pt idx="6071">
                  <c:v>0.19978377518352392</c:v>
                </c:pt>
                <c:pt idx="6072">
                  <c:v>0.1997616377538865</c:v>
                </c:pt>
                <c:pt idx="6073">
                  <c:v>0.19973082085813393</c:v>
                </c:pt>
                <c:pt idx="6074">
                  <c:v>0.19969913816063195</c:v>
                </c:pt>
                <c:pt idx="6075">
                  <c:v>0.19967396725406888</c:v>
                </c:pt>
                <c:pt idx="6076">
                  <c:v>0.19966268421777872</c:v>
                </c:pt>
                <c:pt idx="6077">
                  <c:v>0.19966789173656468</c:v>
                </c:pt>
                <c:pt idx="6078">
                  <c:v>0.19968872243615127</c:v>
                </c:pt>
                <c:pt idx="6079">
                  <c:v>0.19971953634470091</c:v>
                </c:pt>
                <c:pt idx="6080">
                  <c:v>0.19975425886142634</c:v>
                </c:pt>
                <c:pt idx="6081">
                  <c:v>0.19978637966119878</c:v>
                </c:pt>
                <c:pt idx="6082">
                  <c:v>0.19981459583719979</c:v>
                </c:pt>
                <c:pt idx="6083">
                  <c:v>0.19984107730070361</c:v>
                </c:pt>
                <c:pt idx="6084">
                  <c:v>0.19987146785517568</c:v>
                </c:pt>
                <c:pt idx="6085">
                  <c:v>0.19991358399620857</c:v>
                </c:pt>
                <c:pt idx="6086">
                  <c:v>0.19997264030946155</c:v>
                </c:pt>
                <c:pt idx="6087">
                  <c:v>0.20005059825454735</c:v>
                </c:pt>
                <c:pt idx="6088">
                  <c:v>0.20014321050023193</c:v>
                </c:pt>
                <c:pt idx="6089">
                  <c:v>0.20024262122642883</c:v>
                </c:pt>
                <c:pt idx="6090">
                  <c:v>0.20033922958394063</c:v>
                </c:pt>
                <c:pt idx="6091">
                  <c:v>0.20042377409524575</c:v>
                </c:pt>
                <c:pt idx="6092">
                  <c:v>0.20048946502289772</c:v>
                </c:pt>
                <c:pt idx="6093">
                  <c:v>0.20053351089814969</c:v>
                </c:pt>
                <c:pt idx="6094">
                  <c:v>0.20055551376853537</c:v>
                </c:pt>
                <c:pt idx="6095">
                  <c:v>0.2005569487770647</c:v>
                </c:pt>
                <c:pt idx="6096">
                  <c:v>0.2005407291082571</c:v>
                </c:pt>
                <c:pt idx="6097">
                  <c:v>0.2005101612450349</c:v>
                </c:pt>
                <c:pt idx="6098">
                  <c:v>0.20046950888557508</c:v>
                </c:pt>
                <c:pt idx="6099">
                  <c:v>0.20042433922961506</c:v>
                </c:pt>
                <c:pt idx="6100">
                  <c:v>0.20038152151610628</c:v>
                </c:pt>
                <c:pt idx="6101">
                  <c:v>0.20034783541931672</c:v>
                </c:pt>
                <c:pt idx="6102">
                  <c:v>0.20032892888399584</c:v>
                </c:pt>
                <c:pt idx="6103">
                  <c:v>0.20032779886427404</c:v>
                </c:pt>
                <c:pt idx="6104">
                  <c:v>0.20034374979944186</c:v>
                </c:pt>
                <c:pt idx="6105">
                  <c:v>0.20037269767947447</c:v>
                </c:pt>
                <c:pt idx="6106">
                  <c:v>0.20040882003758403</c:v>
                </c:pt>
                <c:pt idx="6107">
                  <c:v>0.20044733647510032</c:v>
                </c:pt>
                <c:pt idx="6108">
                  <c:v>0.20048594328497177</c:v>
                </c:pt>
                <c:pt idx="6109">
                  <c:v>0.2005256405768599</c:v>
                </c:pt>
                <c:pt idx="6110">
                  <c:v>0.20057012498611654</c:v>
                </c:pt>
                <c:pt idx="6111">
                  <c:v>0.20062270334495352</c:v>
                </c:pt>
                <c:pt idx="6112">
                  <c:v>0.20068459653409471</c:v>
                </c:pt>
                <c:pt idx="6113">
                  <c:v>0.20075285019929373</c:v>
                </c:pt>
                <c:pt idx="6114">
                  <c:v>0.20082054894199924</c:v>
                </c:pt>
                <c:pt idx="6115">
                  <c:v>0.20087798802668982</c:v>
                </c:pt>
                <c:pt idx="6116">
                  <c:v>0.20091711187377786</c:v>
                </c:pt>
                <c:pt idx="6117">
                  <c:v>0.20093282333148826</c:v>
                </c:pt>
                <c:pt idx="6118">
                  <c:v>0.20092625143376536</c:v>
                </c:pt>
                <c:pt idx="6119">
                  <c:v>0.20090344641430585</c:v>
                </c:pt>
                <c:pt idx="6120">
                  <c:v>0.20087489830683875</c:v>
                </c:pt>
                <c:pt idx="6121">
                  <c:v>0.20085231355748895</c:v>
                </c:pt>
                <c:pt idx="6122">
                  <c:v>0.20084452448471884</c:v>
                </c:pt>
                <c:pt idx="6123">
                  <c:v>0.20085718723831764</c:v>
                </c:pt>
                <c:pt idx="6124">
                  <c:v>0.20089043416307001</c:v>
                </c:pt>
                <c:pt idx="6125">
                  <c:v>0.20094057046446429</c:v>
                </c:pt>
                <c:pt idx="6126">
                  <c:v>0.20100102896285615</c:v>
                </c:pt>
                <c:pt idx="6127">
                  <c:v>0.20106484814286169</c:v>
                </c:pt>
                <c:pt idx="6128">
                  <c:v>0.20112667375375298</c:v>
                </c:pt>
                <c:pt idx="6129">
                  <c:v>0.20118275980840089</c:v>
                </c:pt>
                <c:pt idx="6130">
                  <c:v>0.20123236368254044</c:v>
                </c:pt>
                <c:pt idx="6131">
                  <c:v>0.20127596228332073</c:v>
                </c:pt>
                <c:pt idx="6132">
                  <c:v>0.20131499131690195</c:v>
                </c:pt>
                <c:pt idx="6133">
                  <c:v>0.20135080005563372</c:v>
                </c:pt>
                <c:pt idx="6134">
                  <c:v>0.20138404122321535</c:v>
                </c:pt>
                <c:pt idx="6135">
                  <c:v>0.20141384280768487</c:v>
                </c:pt>
                <c:pt idx="6136">
                  <c:v>0.2014393326274731</c:v>
                </c:pt>
                <c:pt idx="6137">
                  <c:v>0.20145907192601903</c:v>
                </c:pt>
                <c:pt idx="6138">
                  <c:v>0.20147288561114324</c:v>
                </c:pt>
                <c:pt idx="6139">
                  <c:v>0.20148164467381685</c:v>
                </c:pt>
                <c:pt idx="6140">
                  <c:v>0.20148809424582842</c:v>
                </c:pt>
                <c:pt idx="6141">
                  <c:v>0.20149554623545934</c:v>
                </c:pt>
                <c:pt idx="6142">
                  <c:v>0.20150787934132947</c:v>
                </c:pt>
                <c:pt idx="6143">
                  <c:v>0.20152701160145475</c:v>
                </c:pt>
                <c:pt idx="6144">
                  <c:v>0.20155346693500903</c:v>
                </c:pt>
                <c:pt idx="6145">
                  <c:v>0.20158545955698043</c:v>
                </c:pt>
                <c:pt idx="6146">
                  <c:v>0.20161950334099316</c:v>
                </c:pt>
                <c:pt idx="6147">
                  <c:v>0.20165093409463891</c:v>
                </c:pt>
                <c:pt idx="6148">
                  <c:v>0.20167608905492257</c:v>
                </c:pt>
                <c:pt idx="6149">
                  <c:v>0.20169291797002226</c:v>
                </c:pt>
                <c:pt idx="6150">
                  <c:v>0.20170176867149398</c:v>
                </c:pt>
                <c:pt idx="6151">
                  <c:v>0.20170525668221356</c:v>
                </c:pt>
                <c:pt idx="6152">
                  <c:v>0.20170787270863749</c:v>
                </c:pt>
                <c:pt idx="6153">
                  <c:v>0.20171493605869389</c:v>
                </c:pt>
                <c:pt idx="6154">
                  <c:v>0.20173128684680025</c:v>
                </c:pt>
                <c:pt idx="6155">
                  <c:v>0.20176067621089838</c:v>
                </c:pt>
                <c:pt idx="6156">
                  <c:v>0.20180458954525921</c:v>
                </c:pt>
                <c:pt idx="6157">
                  <c:v>0.20186211531769876</c:v>
                </c:pt>
                <c:pt idx="6158">
                  <c:v>0.20192972547236337</c:v>
                </c:pt>
                <c:pt idx="6159">
                  <c:v>0.20200144735987796</c:v>
                </c:pt>
                <c:pt idx="6160">
                  <c:v>0.20207147924403329</c:v>
                </c:pt>
                <c:pt idx="6161">
                  <c:v>0.20213336104746477</c:v>
                </c:pt>
                <c:pt idx="6162">
                  <c:v>0.20218364105003267</c:v>
                </c:pt>
                <c:pt idx="6163">
                  <c:v>0.20222100565535311</c:v>
                </c:pt>
                <c:pt idx="6164">
                  <c:v>0.20224780888267208</c:v>
                </c:pt>
                <c:pt idx="6165">
                  <c:v>0.20226732302194989</c:v>
                </c:pt>
                <c:pt idx="6166">
                  <c:v>0.20228373827896312</c:v>
                </c:pt>
                <c:pt idx="6167">
                  <c:v>0.20229976121596943</c:v>
                </c:pt>
                <c:pt idx="6168">
                  <c:v>0.20231609037577442</c:v>
                </c:pt>
                <c:pt idx="6169">
                  <c:v>0.20233106658882921</c:v>
                </c:pt>
                <c:pt idx="6170">
                  <c:v>0.20234303046536667</c:v>
                </c:pt>
                <c:pt idx="6171">
                  <c:v>0.20235102112122411</c:v>
                </c:pt>
                <c:pt idx="6172">
                  <c:v>0.20235678496426251</c:v>
                </c:pt>
                <c:pt idx="6173">
                  <c:v>0.20236429554118468</c:v>
                </c:pt>
                <c:pt idx="6174">
                  <c:v>0.20237874940064199</c:v>
                </c:pt>
                <c:pt idx="6175">
                  <c:v>0.20240473262348219</c:v>
                </c:pt>
                <c:pt idx="6176">
                  <c:v>0.20244351383749409</c:v>
                </c:pt>
                <c:pt idx="6177">
                  <c:v>0.20249247569869794</c:v>
                </c:pt>
                <c:pt idx="6178">
                  <c:v>0.20254519994970771</c:v>
                </c:pt>
                <c:pt idx="6179">
                  <c:v>0.20259303734767303</c:v>
                </c:pt>
                <c:pt idx="6180">
                  <c:v>0.20262895162427991</c:v>
                </c:pt>
                <c:pt idx="6181">
                  <c:v>0.20264848289733411</c:v>
                </c:pt>
                <c:pt idx="6182">
                  <c:v>0.20265176004262569</c:v>
                </c:pt>
                <c:pt idx="6183">
                  <c:v>0.20264306473802601</c:v>
                </c:pt>
                <c:pt idx="6184">
                  <c:v>0.20262930116954575</c:v>
                </c:pt>
                <c:pt idx="6185">
                  <c:v>0.20261785370834989</c:v>
                </c:pt>
                <c:pt idx="6186">
                  <c:v>0.20261475158571468</c:v>
                </c:pt>
                <c:pt idx="6187">
                  <c:v>0.20262405802009603</c:v>
                </c:pt>
                <c:pt idx="6188">
                  <c:v>0.20264782747124338</c:v>
                </c:pt>
                <c:pt idx="6189">
                  <c:v>0.20268584381967486</c:v>
                </c:pt>
                <c:pt idx="6190">
                  <c:v>0.20273688709324117</c:v>
                </c:pt>
                <c:pt idx="6191">
                  <c:v>0.20279798958493861</c:v>
                </c:pt>
                <c:pt idx="6192">
                  <c:v>0.20286456524664059</c:v>
                </c:pt>
                <c:pt idx="6193">
                  <c:v>0.20293084505092335</c:v>
                </c:pt>
                <c:pt idx="6194">
                  <c:v>0.20299013819667594</c:v>
                </c:pt>
                <c:pt idx="6195">
                  <c:v>0.20303666887059252</c:v>
                </c:pt>
                <c:pt idx="6196">
                  <c:v>0.20306689023990959</c:v>
                </c:pt>
                <c:pt idx="6197">
                  <c:v>0.20308075516080809</c:v>
                </c:pt>
                <c:pt idx="6198">
                  <c:v>0.2030822860151707</c:v>
                </c:pt>
                <c:pt idx="6199">
                  <c:v>0.20307887440426381</c:v>
                </c:pt>
                <c:pt idx="6200">
                  <c:v>0.20307791215987897</c:v>
                </c:pt>
                <c:pt idx="6201">
                  <c:v>0.20308609130510741</c:v>
                </c:pt>
                <c:pt idx="6202">
                  <c:v>0.20310761150323714</c:v>
                </c:pt>
                <c:pt idx="6203">
                  <c:v>0.20314282469644823</c:v>
                </c:pt>
                <c:pt idx="6204">
                  <c:v>0.20318998422733953</c:v>
                </c:pt>
                <c:pt idx="6205">
                  <c:v>0.20324651241644803</c:v>
                </c:pt>
                <c:pt idx="6206">
                  <c:v>0.20331004978268058</c:v>
                </c:pt>
                <c:pt idx="6207">
                  <c:v>0.20337989910103677</c:v>
                </c:pt>
                <c:pt idx="6208">
                  <c:v>0.20345601963956478</c:v>
                </c:pt>
                <c:pt idx="6209">
                  <c:v>0.2035384584790994</c:v>
                </c:pt>
                <c:pt idx="6210">
                  <c:v>0.20362603678779118</c:v>
                </c:pt>
                <c:pt idx="6211">
                  <c:v>0.20371525345274405</c:v>
                </c:pt>
                <c:pt idx="6212">
                  <c:v>0.20380067685943321</c:v>
                </c:pt>
                <c:pt idx="6213">
                  <c:v>0.20387503080290453</c:v>
                </c:pt>
                <c:pt idx="6214">
                  <c:v>0.2039314729369584</c:v>
                </c:pt>
                <c:pt idx="6215">
                  <c:v>0.20396495605425563</c:v>
                </c:pt>
                <c:pt idx="6216">
                  <c:v>0.20397297660825947</c:v>
                </c:pt>
                <c:pt idx="6217">
                  <c:v>0.20395711095620733</c:v>
                </c:pt>
                <c:pt idx="6218">
                  <c:v>0.20392240138496837</c:v>
                </c:pt>
                <c:pt idx="6219">
                  <c:v>0.2038773093805118</c:v>
                </c:pt>
                <c:pt idx="6220">
                  <c:v>0.20383178391394946</c:v>
                </c:pt>
                <c:pt idx="6221">
                  <c:v>0.20379577003456767</c:v>
                </c:pt>
                <c:pt idx="6222">
                  <c:v>0.20377820230367988</c:v>
                </c:pt>
                <c:pt idx="6223">
                  <c:v>0.20378464226217413</c:v>
                </c:pt>
                <c:pt idx="6224">
                  <c:v>0.20381614248268282</c:v>
                </c:pt>
                <c:pt idx="6225">
                  <c:v>0.20386994786516782</c:v>
                </c:pt>
                <c:pt idx="6226">
                  <c:v>0.20393901079579552</c:v>
                </c:pt>
                <c:pt idx="6227">
                  <c:v>0.20401444041351297</c:v>
                </c:pt>
                <c:pt idx="6228">
                  <c:v>0.20408663895921647</c:v>
                </c:pt>
                <c:pt idx="6229">
                  <c:v>0.20414819473875784</c:v>
                </c:pt>
                <c:pt idx="6230">
                  <c:v>0.20419362183476514</c:v>
                </c:pt>
                <c:pt idx="6231">
                  <c:v>0.2042213364509598</c:v>
                </c:pt>
                <c:pt idx="6232">
                  <c:v>0.20423234385410899</c:v>
                </c:pt>
                <c:pt idx="6233">
                  <c:v>0.20423006341301436</c:v>
                </c:pt>
                <c:pt idx="6234">
                  <c:v>0.20421997699024558</c:v>
                </c:pt>
                <c:pt idx="6235">
                  <c:v>0.2042080051489939</c:v>
                </c:pt>
                <c:pt idx="6236">
                  <c:v>0.20420063802609906</c:v>
                </c:pt>
                <c:pt idx="6237">
                  <c:v>0.20420304986804921</c:v>
                </c:pt>
                <c:pt idx="6238">
                  <c:v>0.20421817900035283</c:v>
                </c:pt>
                <c:pt idx="6239">
                  <c:v>0.20424567590321924</c:v>
                </c:pt>
                <c:pt idx="6240">
                  <c:v>0.20428098149702062</c:v>
                </c:pt>
                <c:pt idx="6241">
                  <c:v>0.20431734267996987</c:v>
                </c:pt>
                <c:pt idx="6242">
                  <c:v>0.20434607411510958</c:v>
                </c:pt>
                <c:pt idx="6243">
                  <c:v>0.20436028700861791</c:v>
                </c:pt>
                <c:pt idx="6244">
                  <c:v>0.20435743561922798</c:v>
                </c:pt>
                <c:pt idx="6245">
                  <c:v>0.20434010834778787</c:v>
                </c:pt>
                <c:pt idx="6246">
                  <c:v>0.20431646541414522</c:v>
                </c:pt>
                <c:pt idx="6247">
                  <c:v>0.20429668354031355</c:v>
                </c:pt>
                <c:pt idx="6248">
                  <c:v>0.20429063073012715</c:v>
                </c:pt>
                <c:pt idx="6249">
                  <c:v>0.20430510498177684</c:v>
                </c:pt>
                <c:pt idx="6250">
                  <c:v>0.20434102952709782</c:v>
                </c:pt>
                <c:pt idx="6251">
                  <c:v>0.20439511933786242</c:v>
                </c:pt>
                <c:pt idx="6252">
                  <c:v>0.20446154540168299</c:v>
                </c:pt>
                <c:pt idx="6253">
                  <c:v>0.20453460825445974</c:v>
                </c:pt>
                <c:pt idx="6254">
                  <c:v>0.204610316969073</c:v>
                </c:pt>
                <c:pt idx="6255">
                  <c:v>0.20468731200292295</c:v>
                </c:pt>
                <c:pt idx="6256">
                  <c:v>0.20476568185518934</c:v>
                </c:pt>
                <c:pt idx="6257">
                  <c:v>0.20484494418431837</c:v>
                </c:pt>
                <c:pt idx="6258">
                  <c:v>0.20492316679125683</c:v>
                </c:pt>
                <c:pt idx="6259">
                  <c:v>0.20499679060388948</c:v>
                </c:pt>
                <c:pt idx="6260">
                  <c:v>0.20506045275631185</c:v>
                </c:pt>
                <c:pt idx="6261">
                  <c:v>0.20511023787722565</c:v>
                </c:pt>
                <c:pt idx="6262">
                  <c:v>0.20514389989536724</c:v>
                </c:pt>
                <c:pt idx="6263">
                  <c:v>0.20516143506107914</c:v>
                </c:pt>
                <c:pt idx="6264">
                  <c:v>0.20516477517291737</c:v>
                </c:pt>
                <c:pt idx="6265">
                  <c:v>0.20515682047514311</c:v>
                </c:pt>
                <c:pt idx="6266">
                  <c:v>0.20513998863918853</c:v>
                </c:pt>
                <c:pt idx="6267">
                  <c:v>0.20511660973006945</c:v>
                </c:pt>
                <c:pt idx="6268">
                  <c:v>0.20508875004203536</c:v>
                </c:pt>
                <c:pt idx="6269">
                  <c:v>0.2050603209409721</c:v>
                </c:pt>
                <c:pt idx="6270">
                  <c:v>0.20503602366341372</c:v>
                </c:pt>
                <c:pt idx="6271">
                  <c:v>0.20502143716243798</c:v>
                </c:pt>
                <c:pt idx="6272">
                  <c:v>0.20502069027647668</c:v>
                </c:pt>
                <c:pt idx="6273">
                  <c:v>0.2050343540993172</c:v>
                </c:pt>
                <c:pt idx="6274">
                  <c:v>0.20505834371567905</c:v>
                </c:pt>
                <c:pt idx="6275">
                  <c:v>0.2050847074597611</c:v>
                </c:pt>
                <c:pt idx="6276">
                  <c:v>0.2051047449756685</c:v>
                </c:pt>
                <c:pt idx="6277">
                  <c:v>0.20511261083218751</c:v>
                </c:pt>
                <c:pt idx="6278">
                  <c:v>0.20510799676500008</c:v>
                </c:pt>
                <c:pt idx="6279">
                  <c:v>0.20509810964323832</c:v>
                </c:pt>
                <c:pt idx="6280">
                  <c:v>0.20509591253563647</c:v>
                </c:pt>
                <c:pt idx="6281">
                  <c:v>0.20511537929603013</c:v>
                </c:pt>
                <c:pt idx="6282">
                  <c:v>0.20516714842588685</c:v>
                </c:pt>
                <c:pt idx="6283">
                  <c:v>0.20525540748574117</c:v>
                </c:pt>
                <c:pt idx="6284">
                  <c:v>0.20537494623139546</c:v>
                </c:pt>
                <c:pt idx="6285">
                  <c:v>0.20551351869722573</c:v>
                </c:pt>
                <c:pt idx="6286">
                  <c:v>0.20565367533734463</c:v>
                </c:pt>
                <c:pt idx="6287">
                  <c:v>0.2057790892023284</c:v>
                </c:pt>
                <c:pt idx="6288">
                  <c:v>0.2058764529324964</c:v>
                </c:pt>
                <c:pt idx="6289">
                  <c:v>0.20593835099191776</c:v>
                </c:pt>
                <c:pt idx="6290">
                  <c:v>0.20596388761251344</c:v>
                </c:pt>
                <c:pt idx="6291">
                  <c:v>0.20595763540452211</c:v>
                </c:pt>
                <c:pt idx="6292">
                  <c:v>0.20592879715949791</c:v>
                </c:pt>
                <c:pt idx="6293">
                  <c:v>0.20588842683327907</c:v>
                </c:pt>
                <c:pt idx="6294">
                  <c:v>0.20584854445995254</c:v>
                </c:pt>
                <c:pt idx="6295">
                  <c:v>0.2058204177036434</c:v>
                </c:pt>
                <c:pt idx="6296">
                  <c:v>0.20581157069680606</c:v>
                </c:pt>
                <c:pt idx="6297">
                  <c:v>0.20582600769639764</c:v>
                </c:pt>
                <c:pt idx="6298">
                  <c:v>0.20586170611865701</c:v>
                </c:pt>
                <c:pt idx="6299">
                  <c:v>0.20591255172423445</c:v>
                </c:pt>
                <c:pt idx="6300">
                  <c:v>0.20596881899498626</c:v>
                </c:pt>
                <c:pt idx="6301">
                  <c:v>0.20602055785626311</c:v>
                </c:pt>
                <c:pt idx="6302">
                  <c:v>0.20606164510453967</c:v>
                </c:pt>
                <c:pt idx="6303">
                  <c:v>0.2060896553604768</c:v>
                </c:pt>
                <c:pt idx="6304">
                  <c:v>0.20610744897707606</c:v>
                </c:pt>
                <c:pt idx="6305">
                  <c:v>0.20612105894321414</c:v>
                </c:pt>
                <c:pt idx="6306">
                  <c:v>0.20613731218002079</c:v>
                </c:pt>
                <c:pt idx="6307">
                  <c:v>0.20616131875087379</c:v>
                </c:pt>
                <c:pt idx="6308">
                  <c:v>0.20619453369936519</c:v>
                </c:pt>
                <c:pt idx="6309">
                  <c:v>0.20623590175617107</c:v>
                </c:pt>
                <c:pt idx="6310">
                  <c:v>0.20628238494503265</c:v>
                </c:pt>
                <c:pt idx="6311">
                  <c:v>0.20633076799341193</c:v>
                </c:pt>
                <c:pt idx="6312">
                  <c:v>0.20637893607225416</c:v>
                </c:pt>
                <c:pt idx="6313">
                  <c:v>0.20642627203304126</c:v>
                </c:pt>
                <c:pt idx="6314">
                  <c:v>0.20647290784781652</c:v>
                </c:pt>
                <c:pt idx="6315">
                  <c:v>0.20651849060060129</c:v>
                </c:pt>
                <c:pt idx="6316">
                  <c:v>0.20656200587355539</c:v>
                </c:pt>
                <c:pt idx="6317">
                  <c:v>0.20660164516003149</c:v>
                </c:pt>
                <c:pt idx="6318">
                  <c:v>0.20663507019532484</c:v>
                </c:pt>
                <c:pt idx="6319">
                  <c:v>0.20666042731408601</c:v>
                </c:pt>
                <c:pt idx="6320">
                  <c:v>0.20667652434030953</c:v>
                </c:pt>
                <c:pt idx="6321">
                  <c:v>0.20668300742077489</c:v>
                </c:pt>
                <c:pt idx="6322">
                  <c:v>0.2066792586889768</c:v>
                </c:pt>
                <c:pt idx="6323">
                  <c:v>0.20666466099466546</c:v>
                </c:pt>
                <c:pt idx="6324">
                  <c:v>0.20663864215203082</c:v>
                </c:pt>
                <c:pt idx="6325">
                  <c:v>0.206601601065378</c:v>
                </c:pt>
                <c:pt idx="6326">
                  <c:v>0.20655587731904684</c:v>
                </c:pt>
                <c:pt idx="6327">
                  <c:v>0.20650746918701618</c:v>
                </c:pt>
                <c:pt idx="6328">
                  <c:v>0.20646365081325141</c:v>
                </c:pt>
                <c:pt idx="6329">
                  <c:v>0.20643367700754528</c:v>
                </c:pt>
                <c:pt idx="6330">
                  <c:v>0.20642468526921692</c:v>
                </c:pt>
                <c:pt idx="6331">
                  <c:v>0.20643984791608122</c:v>
                </c:pt>
                <c:pt idx="6332">
                  <c:v>0.20647784501359873</c:v>
                </c:pt>
                <c:pt idx="6333">
                  <c:v>0.20653281885642399</c:v>
                </c:pt>
                <c:pt idx="6334">
                  <c:v>0.20659719162263485</c:v>
                </c:pt>
                <c:pt idx="6335">
                  <c:v>0.20666351436876679</c:v>
                </c:pt>
                <c:pt idx="6336">
                  <c:v>0.20672733311468666</c:v>
                </c:pt>
                <c:pt idx="6337">
                  <c:v>0.20678736746103926</c:v>
                </c:pt>
                <c:pt idx="6338">
                  <c:v>0.20684520413215385</c:v>
                </c:pt>
                <c:pt idx="6339">
                  <c:v>0.20690265137939284</c:v>
                </c:pt>
                <c:pt idx="6340">
                  <c:v>0.20696050340637201</c:v>
                </c:pt>
                <c:pt idx="6341">
                  <c:v>0.20701752453887373</c:v>
                </c:pt>
                <c:pt idx="6342">
                  <c:v>0.20707035962303127</c:v>
                </c:pt>
                <c:pt idx="6343">
                  <c:v>0.20711543122025194</c:v>
                </c:pt>
                <c:pt idx="6344">
                  <c:v>0.20714977882947255</c:v>
                </c:pt>
                <c:pt idx="6345">
                  <c:v>0.20717344405852961</c:v>
                </c:pt>
                <c:pt idx="6346">
                  <c:v>0.2071882354815649</c:v>
                </c:pt>
                <c:pt idx="6347">
                  <c:v>0.20719812614697536</c:v>
                </c:pt>
                <c:pt idx="6348">
                  <c:v>0.20720748716278831</c:v>
                </c:pt>
                <c:pt idx="6349">
                  <c:v>0.20721940950336332</c:v>
                </c:pt>
                <c:pt idx="6350">
                  <c:v>0.20723535062564685</c:v>
                </c:pt>
                <c:pt idx="6351">
                  <c:v>0.20725544345542263</c:v>
                </c:pt>
                <c:pt idx="6352">
                  <c:v>0.20727862864496688</c:v>
                </c:pt>
                <c:pt idx="6353">
                  <c:v>0.20730420003222411</c:v>
                </c:pt>
                <c:pt idx="6354">
                  <c:v>0.20733237888314254</c:v>
                </c:pt>
                <c:pt idx="6355">
                  <c:v>0.20736356325376387</c:v>
                </c:pt>
                <c:pt idx="6356">
                  <c:v>0.2073992999387882</c:v>
                </c:pt>
                <c:pt idx="6357">
                  <c:v>0.20744038529931724</c:v>
                </c:pt>
                <c:pt idx="6358">
                  <c:v>0.20748704177636262</c:v>
                </c:pt>
                <c:pt idx="6359">
                  <c:v>0.2075385199365854</c:v>
                </c:pt>
                <c:pt idx="6360">
                  <c:v>0.20759261171928017</c:v>
                </c:pt>
                <c:pt idx="6361">
                  <c:v>0.20764564941991376</c:v>
                </c:pt>
                <c:pt idx="6362">
                  <c:v>0.20769338888909267</c:v>
                </c:pt>
                <c:pt idx="6363">
                  <c:v>0.20773158424315602</c:v>
                </c:pt>
                <c:pt idx="6364">
                  <c:v>0.20775660755788922</c:v>
                </c:pt>
                <c:pt idx="6365">
                  <c:v>0.20776637853684715</c:v>
                </c:pt>
                <c:pt idx="6366">
                  <c:v>0.20776182461432408</c:v>
                </c:pt>
                <c:pt idx="6367">
                  <c:v>0.20774595257800993</c:v>
                </c:pt>
                <c:pt idx="6368">
                  <c:v>0.207724820237776</c:v>
                </c:pt>
                <c:pt idx="6369">
                  <c:v>0.20770505933532984</c:v>
                </c:pt>
                <c:pt idx="6370">
                  <c:v>0.2076936983286955</c:v>
                </c:pt>
                <c:pt idx="6371">
                  <c:v>0.2076960854416135</c:v>
                </c:pt>
                <c:pt idx="6372">
                  <c:v>0.20771451969992621</c:v>
                </c:pt>
                <c:pt idx="6373">
                  <c:v>0.20774820734447702</c:v>
                </c:pt>
                <c:pt idx="6374">
                  <c:v>0.20779357042727115</c:v>
                </c:pt>
                <c:pt idx="6375">
                  <c:v>0.20784495227295224</c:v>
                </c:pt>
                <c:pt idx="6376">
                  <c:v>0.20789576525681658</c:v>
                </c:pt>
                <c:pt idx="6377">
                  <c:v>0.20794056875491257</c:v>
                </c:pt>
                <c:pt idx="6378">
                  <c:v>0.20797564520268513</c:v>
                </c:pt>
                <c:pt idx="6379">
                  <c:v>0.20799966513592488</c:v>
                </c:pt>
                <c:pt idx="6380">
                  <c:v>0.20801444048774892</c:v>
                </c:pt>
                <c:pt idx="6381">
                  <c:v>0.20802386335486572</c:v>
                </c:pt>
                <c:pt idx="6382">
                  <c:v>0.20803421547273221</c:v>
                </c:pt>
                <c:pt idx="6383">
                  <c:v>0.20805173500359359</c:v>
                </c:pt>
                <c:pt idx="6384">
                  <c:v>0.20808190918576336</c:v>
                </c:pt>
                <c:pt idx="6385">
                  <c:v>0.20812766113851283</c:v>
                </c:pt>
                <c:pt idx="6386">
                  <c:v>0.20818775661594097</c:v>
                </c:pt>
                <c:pt idx="6387">
                  <c:v>0.20825733260634222</c:v>
                </c:pt>
                <c:pt idx="6388">
                  <c:v>0.20832829212249476</c:v>
                </c:pt>
                <c:pt idx="6389">
                  <c:v>0.20839204605408562</c:v>
                </c:pt>
                <c:pt idx="6390">
                  <c:v>0.20844057615298067</c:v>
                </c:pt>
                <c:pt idx="6391">
                  <c:v>0.20846869598180101</c:v>
                </c:pt>
                <c:pt idx="6392">
                  <c:v>0.20847631300472608</c:v>
                </c:pt>
                <c:pt idx="6393">
                  <c:v>0.20846639318721621</c:v>
                </c:pt>
                <c:pt idx="6394">
                  <c:v>0.20844553573857555</c:v>
                </c:pt>
                <c:pt idx="6395">
                  <c:v>0.20842113689479175</c:v>
                </c:pt>
                <c:pt idx="6396">
                  <c:v>0.20840094578477025</c:v>
                </c:pt>
                <c:pt idx="6397">
                  <c:v>0.20839027498516011</c:v>
                </c:pt>
                <c:pt idx="6398">
                  <c:v>0.20839306442198807</c:v>
                </c:pt>
                <c:pt idx="6399">
                  <c:v>0.20841033276301807</c:v>
                </c:pt>
                <c:pt idx="6400">
                  <c:v>0.20844115181626038</c:v>
                </c:pt>
                <c:pt idx="6401">
                  <c:v>0.20848260157781634</c:v>
                </c:pt>
                <c:pt idx="6402">
                  <c:v>0.20853021168749658</c:v>
                </c:pt>
                <c:pt idx="6403">
                  <c:v>0.20857844715812607</c:v>
                </c:pt>
                <c:pt idx="6404">
                  <c:v>0.20862194783317084</c:v>
                </c:pt>
                <c:pt idx="6405">
                  <c:v>0.20865614897928447</c:v>
                </c:pt>
                <c:pt idx="6406">
                  <c:v>0.20867927615109833</c:v>
                </c:pt>
                <c:pt idx="6407">
                  <c:v>0.20869172634549221</c:v>
                </c:pt>
                <c:pt idx="6408">
                  <c:v>0.2086975749585987</c:v>
                </c:pt>
                <c:pt idx="6409">
                  <c:v>0.20870182854487479</c:v>
                </c:pt>
                <c:pt idx="6410">
                  <c:v>0.2087102472238696</c:v>
                </c:pt>
                <c:pt idx="6411">
                  <c:v>0.20872708507145604</c:v>
                </c:pt>
                <c:pt idx="6412">
                  <c:v>0.20875438149552955</c:v>
                </c:pt>
                <c:pt idx="6413">
                  <c:v>0.20879094189408148</c:v>
                </c:pt>
                <c:pt idx="6414">
                  <c:v>0.20883291259454678</c:v>
                </c:pt>
                <c:pt idx="6415">
                  <c:v>0.20887493167756804</c:v>
                </c:pt>
                <c:pt idx="6416">
                  <c:v>0.20891172387536155</c:v>
                </c:pt>
                <c:pt idx="6417">
                  <c:v>0.2089378792608037</c:v>
                </c:pt>
                <c:pt idx="6418">
                  <c:v>0.20895060287374229</c:v>
                </c:pt>
                <c:pt idx="6419">
                  <c:v>0.20894900686003509</c:v>
                </c:pt>
                <c:pt idx="6420">
                  <c:v>0.20893504199028207</c:v>
                </c:pt>
                <c:pt idx="6421">
                  <c:v>0.20891274346257643</c:v>
                </c:pt>
                <c:pt idx="6422">
                  <c:v>0.20888876163208897</c:v>
                </c:pt>
                <c:pt idx="6423">
                  <c:v>0.20886992286036904</c:v>
                </c:pt>
                <c:pt idx="6424">
                  <c:v>0.20886203298230194</c:v>
                </c:pt>
                <c:pt idx="6425">
                  <c:v>0.20886850444475519</c:v>
                </c:pt>
                <c:pt idx="6426">
                  <c:v>0.20888827403004867</c:v>
                </c:pt>
                <c:pt idx="6427">
                  <c:v>0.20891651152305296</c:v>
                </c:pt>
                <c:pt idx="6428">
                  <c:v>0.20894572618361168</c:v>
                </c:pt>
                <c:pt idx="6429">
                  <c:v>0.20896802640489837</c:v>
                </c:pt>
                <c:pt idx="6430">
                  <c:v>0.20897884441974274</c:v>
                </c:pt>
                <c:pt idx="6431">
                  <c:v>0.20897769166762875</c:v>
                </c:pt>
                <c:pt idx="6432">
                  <c:v>0.20896971115998669</c:v>
                </c:pt>
                <c:pt idx="6433">
                  <c:v>0.20896368154035866</c:v>
                </c:pt>
                <c:pt idx="6434">
                  <c:v>0.20896957815276834</c:v>
                </c:pt>
                <c:pt idx="6435">
                  <c:v>0.20899347577014554</c:v>
                </c:pt>
                <c:pt idx="6436">
                  <c:v>0.20903666329727516</c:v>
                </c:pt>
                <c:pt idx="6437">
                  <c:v>0.20909280463421648</c:v>
                </c:pt>
                <c:pt idx="6438">
                  <c:v>0.2091517031891959</c:v>
                </c:pt>
                <c:pt idx="6439">
                  <c:v>0.20920111672281011</c:v>
                </c:pt>
                <c:pt idx="6440">
                  <c:v>0.20923106033383682</c:v>
                </c:pt>
                <c:pt idx="6441">
                  <c:v>0.20923696057771185</c:v>
                </c:pt>
                <c:pt idx="6442">
                  <c:v>0.20922081273235765</c:v>
                </c:pt>
                <c:pt idx="6443">
                  <c:v>0.20919020445341624</c:v>
                </c:pt>
                <c:pt idx="6444">
                  <c:v>0.20915507413128959</c:v>
                </c:pt>
                <c:pt idx="6445">
                  <c:v>0.20912491400067618</c:v>
                </c:pt>
                <c:pt idx="6446">
                  <c:v>0.20910673022813936</c:v>
                </c:pt>
                <c:pt idx="6447">
                  <c:v>0.20910238397573361</c:v>
                </c:pt>
                <c:pt idx="6448">
                  <c:v>0.20911027822153311</c:v>
                </c:pt>
                <c:pt idx="6449">
                  <c:v>0.20912562362674719</c:v>
                </c:pt>
                <c:pt idx="6450">
                  <c:v>0.20914389689743312</c:v>
                </c:pt>
                <c:pt idx="6451">
                  <c:v>0.20916159431721942</c:v>
                </c:pt>
                <c:pt idx="6452">
                  <c:v>0.20917796174583453</c:v>
                </c:pt>
                <c:pt idx="6453">
                  <c:v>0.20919486209583776</c:v>
                </c:pt>
                <c:pt idx="6454">
                  <c:v>0.20921562248100073</c:v>
                </c:pt>
                <c:pt idx="6455">
                  <c:v>0.20924379253918618</c:v>
                </c:pt>
                <c:pt idx="6456">
                  <c:v>0.20928119277826834</c:v>
                </c:pt>
                <c:pt idx="6457">
                  <c:v>0.20932662753194703</c:v>
                </c:pt>
                <c:pt idx="6458">
                  <c:v>0.20937708165131347</c:v>
                </c:pt>
                <c:pt idx="6459">
                  <c:v>0.2094272309554091</c:v>
                </c:pt>
                <c:pt idx="6460">
                  <c:v>0.20947161570095402</c:v>
                </c:pt>
                <c:pt idx="6461">
                  <c:v>0.20950725993562541</c:v>
                </c:pt>
                <c:pt idx="6462">
                  <c:v>0.20953380635972901</c:v>
                </c:pt>
                <c:pt idx="6463">
                  <c:v>0.20955507130471523</c:v>
                </c:pt>
                <c:pt idx="6464">
                  <c:v>0.2095774472353456</c:v>
                </c:pt>
                <c:pt idx="6465">
                  <c:v>0.20960812722054839</c:v>
                </c:pt>
                <c:pt idx="6466">
                  <c:v>0.20965270808049291</c:v>
                </c:pt>
                <c:pt idx="6467">
                  <c:v>0.20971297056015664</c:v>
                </c:pt>
                <c:pt idx="6468">
                  <c:v>0.20978594509444154</c:v>
                </c:pt>
                <c:pt idx="6469">
                  <c:v>0.2098649295274036</c:v>
                </c:pt>
                <c:pt idx="6470">
                  <c:v>0.2099416621327202</c:v>
                </c:pt>
                <c:pt idx="6471">
                  <c:v>0.21000791989209483</c:v>
                </c:pt>
                <c:pt idx="6472">
                  <c:v>0.21005778652229173</c:v>
                </c:pt>
                <c:pt idx="6473">
                  <c:v>0.21008850046020827</c:v>
                </c:pt>
                <c:pt idx="6474">
                  <c:v>0.21010005764183043</c:v>
                </c:pt>
                <c:pt idx="6475">
                  <c:v>0.21009521247824786</c:v>
                </c:pt>
                <c:pt idx="6476">
                  <c:v>0.21007809925969939</c:v>
                </c:pt>
                <c:pt idx="6477">
                  <c:v>0.21005405299339414</c:v>
                </c:pt>
                <c:pt idx="6478">
                  <c:v>0.21002938584117731</c:v>
                </c:pt>
                <c:pt idx="6479">
                  <c:v>0.21000934203395732</c:v>
                </c:pt>
                <c:pt idx="6480">
                  <c:v>0.20999925381577339</c:v>
                </c:pt>
                <c:pt idx="6481">
                  <c:v>0.21000200916487938</c:v>
                </c:pt>
                <c:pt idx="6482">
                  <c:v>0.21001880828439462</c:v>
                </c:pt>
                <c:pt idx="6483">
                  <c:v>0.21004707493615277</c:v>
                </c:pt>
                <c:pt idx="6484">
                  <c:v>0.21008254418670097</c:v>
                </c:pt>
                <c:pt idx="6485">
                  <c:v>0.21012015008968749</c:v>
                </c:pt>
                <c:pt idx="6486">
                  <c:v>0.21015531411036653</c:v>
                </c:pt>
                <c:pt idx="6487">
                  <c:v>0.21018612386678531</c:v>
                </c:pt>
                <c:pt idx="6488">
                  <c:v>0.21021360107778869</c:v>
                </c:pt>
                <c:pt idx="6489">
                  <c:v>0.21024103556162294</c:v>
                </c:pt>
                <c:pt idx="6490">
                  <c:v>0.21027260737168435</c:v>
                </c:pt>
                <c:pt idx="6491">
                  <c:v>0.21031116366665686</c:v>
                </c:pt>
                <c:pt idx="6492">
                  <c:v>0.21035626153129156</c:v>
                </c:pt>
                <c:pt idx="6493">
                  <c:v>0.21040518956036297</c:v>
                </c:pt>
                <c:pt idx="6494">
                  <c:v>0.21045238809156791</c:v>
                </c:pt>
                <c:pt idx="6495">
                  <c:v>0.21049238407584331</c:v>
                </c:pt>
                <c:pt idx="6496">
                  <c:v>0.21052108201819869</c:v>
                </c:pt>
                <c:pt idx="6497">
                  <c:v>0.21053741177144963</c:v>
                </c:pt>
                <c:pt idx="6498">
                  <c:v>0.21054266234027491</c:v>
                </c:pt>
                <c:pt idx="6499">
                  <c:v>0.21054008154427578</c:v>
                </c:pt>
                <c:pt idx="6500">
                  <c:v>0.21053296218654377</c:v>
                </c:pt>
                <c:pt idx="6501">
                  <c:v>0.21052392966938754</c:v>
                </c:pt>
                <c:pt idx="6502">
                  <c:v>0.21051427442774912</c:v>
                </c:pt>
                <c:pt idx="6503">
                  <c:v>0.21050426345916856</c:v>
                </c:pt>
                <c:pt idx="6504">
                  <c:v>0.21049407475476173</c:v>
                </c:pt>
                <c:pt idx="6505">
                  <c:v>0.21048388628937992</c:v>
                </c:pt>
                <c:pt idx="6506">
                  <c:v>0.2104743209171534</c:v>
                </c:pt>
                <c:pt idx="6507">
                  <c:v>0.2104664908157759</c:v>
                </c:pt>
                <c:pt idx="6508">
                  <c:v>0.21046119667949764</c:v>
                </c:pt>
                <c:pt idx="6509">
                  <c:v>0.21045955061666427</c:v>
                </c:pt>
                <c:pt idx="6510">
                  <c:v>0.21046181951571002</c:v>
                </c:pt>
                <c:pt idx="6511">
                  <c:v>0.21046978300029157</c:v>
                </c:pt>
                <c:pt idx="6512">
                  <c:v>0.21048464263012528</c:v>
                </c:pt>
                <c:pt idx="6513">
                  <c:v>0.21050844579131028</c:v>
                </c:pt>
                <c:pt idx="6514">
                  <c:v>0.21054239536066738</c:v>
                </c:pt>
                <c:pt idx="6515">
                  <c:v>0.21058627121231083</c:v>
                </c:pt>
                <c:pt idx="6516">
                  <c:v>0.21063709442302564</c:v>
                </c:pt>
                <c:pt idx="6517">
                  <c:v>0.21069077232738703</c:v>
                </c:pt>
                <c:pt idx="6518">
                  <c:v>0.2107420974568171</c:v>
                </c:pt>
                <c:pt idx="6519">
                  <c:v>0.21078679487829272</c:v>
                </c:pt>
                <c:pt idx="6520">
                  <c:v>0.21082285890009739</c:v>
                </c:pt>
                <c:pt idx="6521">
                  <c:v>0.2108518458588256</c:v>
                </c:pt>
                <c:pt idx="6522">
                  <c:v>0.21087664883258245</c:v>
                </c:pt>
                <c:pt idx="6523">
                  <c:v>0.21090140868955337</c:v>
                </c:pt>
                <c:pt idx="6524">
                  <c:v>0.21092795139887693</c:v>
                </c:pt>
                <c:pt idx="6525">
                  <c:v>0.21095534196910642</c:v>
                </c:pt>
                <c:pt idx="6526">
                  <c:v>0.21097997268868923</c:v>
                </c:pt>
                <c:pt idx="6527">
                  <c:v>0.21099663150791997</c:v>
                </c:pt>
                <c:pt idx="6528">
                  <c:v>0.21100130856403326</c:v>
                </c:pt>
                <c:pt idx="6529">
                  <c:v>0.2109928453565289</c:v>
                </c:pt>
                <c:pt idx="6530">
                  <c:v>0.21097369239061697</c:v>
                </c:pt>
                <c:pt idx="6531">
                  <c:v>0.21094910656547944</c:v>
                </c:pt>
                <c:pt idx="6532">
                  <c:v>0.2109259472786354</c:v>
                </c:pt>
                <c:pt idx="6533">
                  <c:v>0.21091044906106543</c:v>
                </c:pt>
                <c:pt idx="6534">
                  <c:v>0.21090679726272571</c:v>
                </c:pt>
                <c:pt idx="6535">
                  <c:v>0.21091628309529692</c:v>
                </c:pt>
                <c:pt idx="6536">
                  <c:v>0.21093783852742526</c:v>
                </c:pt>
                <c:pt idx="6537">
                  <c:v>0.21096906017222189</c:v>
                </c:pt>
                <c:pt idx="6538">
                  <c:v>0.21100611930286944</c:v>
                </c:pt>
                <c:pt idx="6539">
                  <c:v>0.21104549809445722</c:v>
                </c:pt>
                <c:pt idx="6540">
                  <c:v>0.21108336568467428</c:v>
                </c:pt>
                <c:pt idx="6541">
                  <c:v>0.2111168701174409</c:v>
                </c:pt>
                <c:pt idx="6542">
                  <c:v>0.2111436487898653</c:v>
                </c:pt>
                <c:pt idx="6543">
                  <c:v>0.2111640569400744</c:v>
                </c:pt>
                <c:pt idx="6544">
                  <c:v>0.21118041088795875</c:v>
                </c:pt>
                <c:pt idx="6545">
                  <c:v>0.21119716652502923</c:v>
                </c:pt>
                <c:pt idx="6546">
                  <c:v>0.21121940439273873</c:v>
                </c:pt>
                <c:pt idx="6547">
                  <c:v>0.2112510028405799</c:v>
                </c:pt>
                <c:pt idx="6548">
                  <c:v>0.2112920976321831</c:v>
                </c:pt>
                <c:pt idx="6549">
                  <c:v>0.21133823362029697</c:v>
                </c:pt>
                <c:pt idx="6550">
                  <c:v>0.21138067414195488</c:v>
                </c:pt>
                <c:pt idx="6551">
                  <c:v>0.21140978752827772</c:v>
                </c:pt>
                <c:pt idx="6552">
                  <c:v>0.21141794676001685</c:v>
                </c:pt>
                <c:pt idx="6553">
                  <c:v>0.21140421437066653</c:v>
                </c:pt>
                <c:pt idx="6554">
                  <c:v>0.21137420971912341</c:v>
                </c:pt>
                <c:pt idx="6555">
                  <c:v>0.21133925892014643</c:v>
                </c:pt>
                <c:pt idx="6556">
                  <c:v>0.21131282478862651</c:v>
                </c:pt>
                <c:pt idx="6557">
                  <c:v>0.21130462295683633</c:v>
                </c:pt>
                <c:pt idx="6558">
                  <c:v>0.21131879795925684</c:v>
                </c:pt>
                <c:pt idx="6559">
                  <c:v>0.21135174102546378</c:v>
                </c:pt>
                <c:pt idx="6560">
                  <c:v>0.21139471787485881</c:v>
                </c:pt>
                <c:pt idx="6561">
                  <c:v>0.21143645050381604</c:v>
                </c:pt>
                <c:pt idx="6562">
                  <c:v>0.21146690536980645</c:v>
                </c:pt>
                <c:pt idx="6563">
                  <c:v>0.21148126404156847</c:v>
                </c:pt>
                <c:pt idx="6564">
                  <c:v>0.21147930195903913</c:v>
                </c:pt>
                <c:pt idx="6565">
                  <c:v>0.21146498794335838</c:v>
                </c:pt>
                <c:pt idx="6566">
                  <c:v>0.21144318338693863</c:v>
                </c:pt>
                <c:pt idx="6567">
                  <c:v>0.21141843721052461</c:v>
                </c:pt>
                <c:pt idx="6568">
                  <c:v>0.21139315743766535</c:v>
                </c:pt>
                <c:pt idx="6569">
                  <c:v>0.21136841411149315</c:v>
                </c:pt>
                <c:pt idx="6570">
                  <c:v>0.21134492040202973</c:v>
                </c:pt>
                <c:pt idx="6571">
                  <c:v>0.21132463748160274</c:v>
                </c:pt>
                <c:pt idx="6572">
                  <c:v>0.21131068516540014</c:v>
                </c:pt>
                <c:pt idx="6573">
                  <c:v>0.21130694085011875</c:v>
                </c:pt>
                <c:pt idx="6574">
                  <c:v>0.21131639085076187</c:v>
                </c:pt>
                <c:pt idx="6575">
                  <c:v>0.21133952639007064</c:v>
                </c:pt>
                <c:pt idx="6576">
                  <c:v>0.21137380848225723</c:v>
                </c:pt>
                <c:pt idx="6577">
                  <c:v>0.21141473655218906</c:v>
                </c:pt>
                <c:pt idx="6578">
                  <c:v>0.21145754127441135</c:v>
                </c:pt>
                <c:pt idx="6579">
                  <c:v>0.21149838804718796</c:v>
                </c:pt>
                <c:pt idx="6580">
                  <c:v>0.21153575996661128</c:v>
                </c:pt>
                <c:pt idx="6581">
                  <c:v>0.21157036976722249</c:v>
                </c:pt>
                <c:pt idx="6582">
                  <c:v>0.21160351034418451</c:v>
                </c:pt>
                <c:pt idx="6583">
                  <c:v>0.21163647501492583</c:v>
                </c:pt>
                <c:pt idx="6584">
                  <c:v>0.21166948680022007</c:v>
                </c:pt>
                <c:pt idx="6585">
                  <c:v>0.2117012518597941</c:v>
                </c:pt>
                <c:pt idx="6586">
                  <c:v>0.21173016365273029</c:v>
                </c:pt>
                <c:pt idx="6587">
                  <c:v>0.21175474911431641</c:v>
                </c:pt>
                <c:pt idx="6588">
                  <c:v>0.21177523062501474</c:v>
                </c:pt>
                <c:pt idx="6589">
                  <c:v>0.21179250010027878</c:v>
                </c:pt>
                <c:pt idx="6590">
                  <c:v>0.21180874385102882</c:v>
                </c:pt>
                <c:pt idx="6591">
                  <c:v>0.2118259700307093</c:v>
                </c:pt>
                <c:pt idx="6592">
                  <c:v>0.21184551766321019</c:v>
                </c:pt>
                <c:pt idx="6593">
                  <c:v>0.2118669853692175</c:v>
                </c:pt>
                <c:pt idx="6594">
                  <c:v>0.21188881121431852</c:v>
                </c:pt>
                <c:pt idx="6595">
                  <c:v>0.2119095222329111</c:v>
                </c:pt>
                <c:pt idx="6596">
                  <c:v>0.21192786837819783</c:v>
                </c:pt>
                <c:pt idx="6597">
                  <c:v>0.21194407255252595</c:v>
                </c:pt>
                <c:pt idx="6598">
                  <c:v>0.21195893807062799</c:v>
                </c:pt>
                <c:pt idx="6599">
                  <c:v>0.2119735362367377</c:v>
                </c:pt>
                <c:pt idx="6600">
                  <c:v>0.21198822418349034</c:v>
                </c:pt>
                <c:pt idx="6601">
                  <c:v>0.21200251080887594</c:v>
                </c:pt>
                <c:pt idx="6602">
                  <c:v>0.2120149226961881</c:v>
                </c:pt>
                <c:pt idx="6603">
                  <c:v>0.21202376303366594</c:v>
                </c:pt>
                <c:pt idx="6604">
                  <c:v>0.21202755818324587</c:v>
                </c:pt>
                <c:pt idx="6605">
                  <c:v>0.2120256829287202</c:v>
                </c:pt>
                <c:pt idx="6606">
                  <c:v>0.21201849452804905</c:v>
                </c:pt>
                <c:pt idx="6607">
                  <c:v>0.21200661830065798</c:v>
                </c:pt>
                <c:pt idx="6608">
                  <c:v>0.21199201902252002</c:v>
                </c:pt>
                <c:pt idx="6609">
                  <c:v>0.2119762594963433</c:v>
                </c:pt>
                <c:pt idx="6610">
                  <c:v>0.21196166123869659</c:v>
                </c:pt>
                <c:pt idx="6611">
                  <c:v>0.21195067938664131</c:v>
                </c:pt>
                <c:pt idx="6612">
                  <c:v>0.21194599209532244</c:v>
                </c:pt>
                <c:pt idx="6613">
                  <c:v>0.21194956336031018</c:v>
                </c:pt>
                <c:pt idx="6614">
                  <c:v>0.21196268801141765</c:v>
                </c:pt>
                <c:pt idx="6615">
                  <c:v>0.21198456331137999</c:v>
                </c:pt>
                <c:pt idx="6616">
                  <c:v>0.21201264566870953</c:v>
                </c:pt>
                <c:pt idx="6617">
                  <c:v>0.21204220330665718</c:v>
                </c:pt>
                <c:pt idx="6618">
                  <c:v>0.21206832464600894</c:v>
                </c:pt>
                <c:pt idx="6619">
                  <c:v>0.21208672215613783</c:v>
                </c:pt>
                <c:pt idx="6620">
                  <c:v>0.21209493877164359</c:v>
                </c:pt>
                <c:pt idx="6621">
                  <c:v>0.21209333116072565</c:v>
                </c:pt>
                <c:pt idx="6622">
                  <c:v>0.2120848466461292</c:v>
                </c:pt>
                <c:pt idx="6623">
                  <c:v>0.21207399564006907</c:v>
                </c:pt>
                <c:pt idx="6624">
                  <c:v>0.21206488636283455</c:v>
                </c:pt>
                <c:pt idx="6625">
                  <c:v>0.21206104623458494</c:v>
                </c:pt>
                <c:pt idx="6626">
                  <c:v>0.21206341282123559</c:v>
                </c:pt>
                <c:pt idx="6627">
                  <c:v>0.21207140572808286</c:v>
                </c:pt>
                <c:pt idx="6628">
                  <c:v>0.21208328372730906</c:v>
                </c:pt>
                <c:pt idx="6629">
                  <c:v>0.21209650173240818</c:v>
                </c:pt>
                <c:pt idx="6630">
                  <c:v>0.21210931822285067</c:v>
                </c:pt>
                <c:pt idx="6631">
                  <c:v>0.21212008079444261</c:v>
                </c:pt>
                <c:pt idx="6632">
                  <c:v>0.21212820872237176</c:v>
                </c:pt>
                <c:pt idx="6633">
                  <c:v>0.21213338923932784</c:v>
                </c:pt>
                <c:pt idx="6634">
                  <c:v>0.2121357115600922</c:v>
                </c:pt>
                <c:pt idx="6635">
                  <c:v>0.21213504165859726</c:v>
                </c:pt>
                <c:pt idx="6636">
                  <c:v>0.21213245138253917</c:v>
                </c:pt>
                <c:pt idx="6637">
                  <c:v>0.21212887861332691</c:v>
                </c:pt>
                <c:pt idx="6638">
                  <c:v>0.21212633303319423</c:v>
                </c:pt>
                <c:pt idx="6639">
                  <c:v>0.21212642235154294</c:v>
                </c:pt>
                <c:pt idx="6640">
                  <c:v>0.21213057567503807</c:v>
                </c:pt>
                <c:pt idx="6641">
                  <c:v>0.21213861447851118</c:v>
                </c:pt>
                <c:pt idx="6642">
                  <c:v>0.21214937777614878</c:v>
                </c:pt>
                <c:pt idx="6643">
                  <c:v>0.21216054330454753</c:v>
                </c:pt>
                <c:pt idx="6644">
                  <c:v>0.21217032454330514</c:v>
                </c:pt>
                <c:pt idx="6645">
                  <c:v>0.21217738146423343</c:v>
                </c:pt>
                <c:pt idx="6646">
                  <c:v>0.21218238390801508</c:v>
                </c:pt>
                <c:pt idx="6647">
                  <c:v>0.21218743107486887</c:v>
                </c:pt>
                <c:pt idx="6648">
                  <c:v>0.21219627492459653</c:v>
                </c:pt>
                <c:pt idx="6649">
                  <c:v>0.21221244444882742</c:v>
                </c:pt>
                <c:pt idx="6650">
                  <c:v>0.21223866537135733</c:v>
                </c:pt>
                <c:pt idx="6651">
                  <c:v>0.21227458211738065</c:v>
                </c:pt>
                <c:pt idx="6652">
                  <c:v>0.21231693552980541</c:v>
                </c:pt>
                <c:pt idx="6653">
                  <c:v>0.21236063356905849</c:v>
                </c:pt>
                <c:pt idx="6654">
                  <c:v>0.21239906288117055</c:v>
                </c:pt>
                <c:pt idx="6655">
                  <c:v>0.21242663577347815</c:v>
                </c:pt>
                <c:pt idx="6656">
                  <c:v>0.2124400429987135</c:v>
                </c:pt>
                <c:pt idx="6657">
                  <c:v>0.21243888102281178</c:v>
                </c:pt>
                <c:pt idx="6658">
                  <c:v>0.2124257866631501</c:v>
                </c:pt>
                <c:pt idx="6659">
                  <c:v>0.21240576601645916</c:v>
                </c:pt>
                <c:pt idx="6660">
                  <c:v>0.21238628252323594</c:v>
                </c:pt>
                <c:pt idx="6661">
                  <c:v>0.21237475371181574</c:v>
                </c:pt>
                <c:pt idx="6662">
                  <c:v>0.21237698795368681</c:v>
                </c:pt>
                <c:pt idx="6663">
                  <c:v>0.21239597947367922</c:v>
                </c:pt>
                <c:pt idx="6664">
                  <c:v>0.21243123887415144</c:v>
                </c:pt>
                <c:pt idx="6665">
                  <c:v>0.21247852403386075</c:v>
                </c:pt>
                <c:pt idx="6666">
                  <c:v>0.21253104430528019</c:v>
                </c:pt>
                <c:pt idx="6667">
                  <c:v>0.21258097797626091</c:v>
                </c:pt>
                <c:pt idx="6668">
                  <c:v>0.2126223776554404</c:v>
                </c:pt>
                <c:pt idx="6669">
                  <c:v>0.21265112727066487</c:v>
                </c:pt>
                <c:pt idx="6670">
                  <c:v>0.21266700073528472</c:v>
                </c:pt>
                <c:pt idx="6671">
                  <c:v>0.21267236654467286</c:v>
                </c:pt>
                <c:pt idx="6672">
                  <c:v>0.21267174053016152</c:v>
                </c:pt>
                <c:pt idx="6673">
                  <c:v>0.21266963891661589</c:v>
                </c:pt>
                <c:pt idx="6674">
                  <c:v>0.21267004135246498</c:v>
                </c:pt>
                <c:pt idx="6675">
                  <c:v>0.21267580964061522</c:v>
                </c:pt>
                <c:pt idx="6676">
                  <c:v>0.2126884196536139</c:v>
                </c:pt>
                <c:pt idx="6677">
                  <c:v>0.21270840861589729</c:v>
                </c:pt>
                <c:pt idx="6678">
                  <c:v>0.21273595643395088</c:v>
                </c:pt>
                <c:pt idx="6679">
                  <c:v>0.21277025948764333</c:v>
                </c:pt>
                <c:pt idx="6680">
                  <c:v>0.21280908290024919</c:v>
                </c:pt>
                <c:pt idx="6681">
                  <c:v>0.21284782031689825</c:v>
                </c:pt>
                <c:pt idx="6682">
                  <c:v>0.21288052168024679</c:v>
                </c:pt>
                <c:pt idx="6683">
                  <c:v>0.21290034053106327</c:v>
                </c:pt>
                <c:pt idx="6684">
                  <c:v>0.21290154848123538</c:v>
                </c:pt>
                <c:pt idx="6685">
                  <c:v>0.21288150589077387</c:v>
                </c:pt>
                <c:pt idx="6686">
                  <c:v>0.21284213920933565</c:v>
                </c:pt>
                <c:pt idx="6687">
                  <c:v>0.21279069949231949</c:v>
                </c:pt>
                <c:pt idx="6688">
                  <c:v>0.21273855031202565</c:v>
                </c:pt>
                <c:pt idx="6689">
                  <c:v>0.21269892827747655</c:v>
                </c:pt>
                <c:pt idx="6690">
                  <c:v>0.21268256176515871</c:v>
                </c:pt>
                <c:pt idx="6691">
                  <c:v>0.21269244420292194</c:v>
                </c:pt>
                <c:pt idx="6692">
                  <c:v>0.21272200342460162</c:v>
                </c:pt>
                <c:pt idx="6693">
                  <c:v>0.21275836268494813</c:v>
                </c:pt>
                <c:pt idx="6694">
                  <c:v>0.21278846312108773</c:v>
                </c:pt>
                <c:pt idx="6695">
                  <c:v>0.21280232880836697</c:v>
                </c:pt>
                <c:pt idx="6696">
                  <c:v>0.21279772177284034</c:v>
                </c:pt>
                <c:pt idx="6697">
                  <c:v>0.21277884685601439</c:v>
                </c:pt>
                <c:pt idx="6698">
                  <c:v>0.21275474003908085</c:v>
                </c:pt>
                <c:pt idx="6699">
                  <c:v>0.21273550921515888</c:v>
                </c:pt>
                <c:pt idx="6700">
                  <c:v>0.21272821961378169</c:v>
                </c:pt>
                <c:pt idx="6701">
                  <c:v>0.21273568810262039</c:v>
                </c:pt>
                <c:pt idx="6702">
                  <c:v>0.21275527672545064</c:v>
                </c:pt>
                <c:pt idx="6703">
                  <c:v>0.21278144099027113</c:v>
                </c:pt>
                <c:pt idx="6704">
                  <c:v>0.21280711480965114</c:v>
                </c:pt>
                <c:pt idx="6705">
                  <c:v>0.21282742235504531</c:v>
                </c:pt>
                <c:pt idx="6706">
                  <c:v>0.21283918685207387</c:v>
                </c:pt>
                <c:pt idx="6707">
                  <c:v>0.21284115508801854</c:v>
                </c:pt>
                <c:pt idx="6708">
                  <c:v>0.21283319273391871</c:v>
                </c:pt>
                <c:pt idx="6709">
                  <c:v>0.21281427154548643</c:v>
                </c:pt>
                <c:pt idx="6710">
                  <c:v>0.21278318533063928</c:v>
                </c:pt>
                <c:pt idx="6711">
                  <c:v>0.21273904225616685</c:v>
                </c:pt>
                <c:pt idx="6712">
                  <c:v>0.21268256176515871</c:v>
                </c:pt>
                <c:pt idx="6713">
                  <c:v>0.21261795136741807</c:v>
                </c:pt>
                <c:pt idx="6714">
                  <c:v>0.21255285884655201</c:v>
                </c:pt>
                <c:pt idx="6715">
                  <c:v>0.21249796696838802</c:v>
                </c:pt>
                <c:pt idx="6716">
                  <c:v>0.21246377480207795</c:v>
                </c:pt>
                <c:pt idx="6717">
                  <c:v>0.21245751770355642</c:v>
                </c:pt>
                <c:pt idx="6718">
                  <c:v>0.2124801330712674</c:v>
                </c:pt>
                <c:pt idx="6719">
                  <c:v>0.21252603784384611</c:v>
                </c:pt>
                <c:pt idx="6720">
                  <c:v>0.21258500153003973</c:v>
                </c:pt>
                <c:pt idx="6721">
                  <c:v>0.21264562758585975</c:v>
                </c:pt>
                <c:pt idx="6722">
                  <c:v>0.21269794448062479</c:v>
                </c:pt>
                <c:pt idx="6723">
                  <c:v>0.2127360905996783</c:v>
                </c:pt>
                <c:pt idx="6724">
                  <c:v>0.21275688678853971</c:v>
                </c:pt>
                <c:pt idx="6725">
                  <c:v>0.21276091197237662</c:v>
                </c:pt>
                <c:pt idx="6726">
                  <c:v>0.21275116214689721</c:v>
                </c:pt>
                <c:pt idx="6727">
                  <c:v>0.21273260230423668</c:v>
                </c:pt>
                <c:pt idx="6728">
                  <c:v>0.21271225447256242</c:v>
                </c:pt>
                <c:pt idx="6729">
                  <c:v>0.21269772089074196</c:v>
                </c:pt>
                <c:pt idx="6730">
                  <c:v>0.21269628991821793</c:v>
                </c:pt>
                <c:pt idx="6731">
                  <c:v>0.21271364077808325</c:v>
                </c:pt>
                <c:pt idx="6732">
                  <c:v>0.2127509385296143</c:v>
                </c:pt>
                <c:pt idx="6733">
                  <c:v>0.21280443106411778</c:v>
                </c:pt>
                <c:pt idx="6734">
                  <c:v>0.21286544564320581</c:v>
                </c:pt>
                <c:pt idx="6735">
                  <c:v>0.21292288948828558</c:v>
                </c:pt>
                <c:pt idx="6736">
                  <c:v>0.21296544041206206</c:v>
                </c:pt>
                <c:pt idx="6737">
                  <c:v>0.21298615809114346</c:v>
                </c:pt>
                <c:pt idx="6738">
                  <c:v>0.21298342849158286</c:v>
                </c:pt>
                <c:pt idx="6739">
                  <c:v>0.21296199501916396</c:v>
                </c:pt>
                <c:pt idx="6740">
                  <c:v>0.21293022709985193</c:v>
                </c:pt>
                <c:pt idx="6741">
                  <c:v>0.21289752199372797</c:v>
                </c:pt>
                <c:pt idx="6742">
                  <c:v>0.21287148494239277</c:v>
                </c:pt>
                <c:pt idx="6743">
                  <c:v>0.21285538033118528</c:v>
                </c:pt>
                <c:pt idx="6744">
                  <c:v>0.21284867025276705</c:v>
                </c:pt>
                <c:pt idx="6745">
                  <c:v>0.21284768611665</c:v>
                </c:pt>
                <c:pt idx="6746">
                  <c:v>0.21284831238482999</c:v>
                </c:pt>
                <c:pt idx="6747">
                  <c:v>0.21284773085006142</c:v>
                </c:pt>
                <c:pt idx="6748">
                  <c:v>0.21284535998560244</c:v>
                </c:pt>
                <c:pt idx="6749">
                  <c:v>0.2128417813467805</c:v>
                </c:pt>
                <c:pt idx="6750">
                  <c:v>0.21283775541335342</c:v>
                </c:pt>
                <c:pt idx="6751">
                  <c:v>0.2128332821977606</c:v>
                </c:pt>
                <c:pt idx="6752">
                  <c:v>0.21282724342979403</c:v>
                </c:pt>
                <c:pt idx="6753">
                  <c:v>0.21281771576664316</c:v>
                </c:pt>
                <c:pt idx="6754">
                  <c:v>0.21280331284170689</c:v>
                </c:pt>
                <c:pt idx="6755">
                  <c:v>0.21278394568632569</c:v>
                </c:pt>
                <c:pt idx="6756">
                  <c:v>0.21276113559479476</c:v>
                </c:pt>
                <c:pt idx="6757">
                  <c:v>0.21273738753717969</c:v>
                </c:pt>
                <c:pt idx="6758">
                  <c:v>0.21271493764854427</c:v>
                </c:pt>
                <c:pt idx="6759">
                  <c:v>0.2126953061273425</c:v>
                </c:pt>
                <c:pt idx="6760">
                  <c:v>0.21267817957965712</c:v>
                </c:pt>
                <c:pt idx="6761">
                  <c:v>0.21266293170736433</c:v>
                </c:pt>
                <c:pt idx="6762">
                  <c:v>0.21264898104391811</c:v>
                </c:pt>
                <c:pt idx="6763">
                  <c:v>0.2126372216981301</c:v>
                </c:pt>
                <c:pt idx="6764">
                  <c:v>0.21262979961336465</c:v>
                </c:pt>
                <c:pt idx="6765">
                  <c:v>0.21262988903531782</c:v>
                </c:pt>
                <c:pt idx="6766">
                  <c:v>0.21264003854663766</c:v>
                </c:pt>
                <c:pt idx="6767">
                  <c:v>0.21266096427896614</c:v>
                </c:pt>
                <c:pt idx="6768">
                  <c:v>0.21269034248918622</c:v>
                </c:pt>
                <c:pt idx="6769">
                  <c:v>0.2127243288950294</c:v>
                </c:pt>
                <c:pt idx="6770">
                  <c:v>0.21275836268494813</c:v>
                </c:pt>
                <c:pt idx="6771">
                  <c:v>0.21278868675769275</c:v>
                </c:pt>
                <c:pt idx="6772">
                  <c:v>0.21281319802759274</c:v>
                </c:pt>
                <c:pt idx="6773">
                  <c:v>0.21283135872922082</c:v>
                </c:pt>
                <c:pt idx="6774">
                  <c:v>0.21284348119654412</c:v>
                </c:pt>
                <c:pt idx="6775">
                  <c:v>0.21284938598952535</c:v>
                </c:pt>
                <c:pt idx="6776">
                  <c:v>0.21284853605225612</c:v>
                </c:pt>
                <c:pt idx="6777">
                  <c:v>0.21283994730581318</c:v>
                </c:pt>
                <c:pt idx="6778">
                  <c:v>0.21282241247587691</c:v>
                </c:pt>
                <c:pt idx="6779">
                  <c:v>0.21279642465514975</c:v>
                </c:pt>
                <c:pt idx="6780">
                  <c:v>0.21276408742150582</c:v>
                </c:pt>
                <c:pt idx="6781">
                  <c:v>0.21272969541277137</c:v>
                </c:pt>
                <c:pt idx="6782">
                  <c:v>0.21269897299556823</c:v>
                </c:pt>
                <c:pt idx="6783">
                  <c:v>0.21267800071588222</c:v>
                </c:pt>
                <c:pt idx="6784">
                  <c:v>0.21267062264934983</c:v>
                </c:pt>
                <c:pt idx="6785">
                  <c:v>0.21267911861568517</c:v>
                </c:pt>
                <c:pt idx="6786">
                  <c:v>0.21270228214712966</c:v>
                </c:pt>
                <c:pt idx="6787">
                  <c:v>0.21273685087291622</c:v>
                </c:pt>
                <c:pt idx="6788">
                  <c:v>0.21277714725921354</c:v>
                </c:pt>
                <c:pt idx="6789">
                  <c:v>0.21281758157569702</c:v>
                </c:pt>
                <c:pt idx="6790">
                  <c:v>0.2128537251688763</c:v>
                </c:pt>
                <c:pt idx="6791">
                  <c:v>0.21288280326260361</c:v>
                </c:pt>
                <c:pt idx="6792">
                  <c:v>0.21290400913086721</c:v>
                </c:pt>
                <c:pt idx="6793">
                  <c:v>0.21291962339618037</c:v>
                </c:pt>
                <c:pt idx="6794">
                  <c:v>0.2129329116228636</c:v>
                </c:pt>
                <c:pt idx="6795">
                  <c:v>0.21294781102720056</c:v>
                </c:pt>
                <c:pt idx="6796">
                  <c:v>0.2129670512544824</c:v>
                </c:pt>
                <c:pt idx="6797">
                  <c:v>0.21299161734173327</c:v>
                </c:pt>
                <c:pt idx="6798">
                  <c:v>0.21301976489487823</c:v>
                </c:pt>
                <c:pt idx="6799">
                  <c:v>0.21304795902648449</c:v>
                </c:pt>
                <c:pt idx="6800">
                  <c:v>0.21307217163843101</c:v>
                </c:pt>
                <c:pt idx="6801">
                  <c:v>0.21308980607230793</c:v>
                </c:pt>
                <c:pt idx="6802">
                  <c:v>0.21310010061598744</c:v>
                </c:pt>
                <c:pt idx="6803">
                  <c:v>0.21310542701916019</c:v>
                </c:pt>
                <c:pt idx="6804">
                  <c:v>0.21310887355014146</c:v>
                </c:pt>
                <c:pt idx="6805">
                  <c:v>0.21311424482178293</c:v>
                </c:pt>
                <c:pt idx="6806">
                  <c:v>0.21312265994758689</c:v>
                </c:pt>
                <c:pt idx="6807">
                  <c:v>0.21313237335403584</c:v>
                </c:pt>
                <c:pt idx="6808">
                  <c:v>0.21313801349618694</c:v>
                </c:pt>
                <c:pt idx="6809">
                  <c:v>0.21313291050727529</c:v>
                </c:pt>
                <c:pt idx="6810">
                  <c:v>0.21311200678385905</c:v>
                </c:pt>
                <c:pt idx="6811">
                  <c:v>0.21307373812007629</c:v>
                </c:pt>
                <c:pt idx="6812">
                  <c:v>0.21302097317726415</c:v>
                </c:pt>
                <c:pt idx="6813">
                  <c:v>0.21296042894051875</c:v>
                </c:pt>
                <c:pt idx="6814">
                  <c:v>0.21290074318074731</c:v>
                </c:pt>
                <c:pt idx="6815">
                  <c:v>0.21284974385834704</c:v>
                </c:pt>
                <c:pt idx="6816">
                  <c:v>0.2128118561339572</c:v>
                </c:pt>
                <c:pt idx="6817">
                  <c:v>0.21278774748472579</c:v>
                </c:pt>
                <c:pt idx="6818">
                  <c:v>0.21277508986145871</c:v>
                </c:pt>
                <c:pt idx="6819">
                  <c:v>0.21277043838941917</c:v>
                </c:pt>
                <c:pt idx="6820">
                  <c:v>0.21277124344832249</c:v>
                </c:pt>
                <c:pt idx="6821">
                  <c:v>0.21277669999800303</c:v>
                </c:pt>
                <c:pt idx="6822">
                  <c:v>0.2127873449397904</c:v>
                </c:pt>
                <c:pt idx="6823">
                  <c:v>0.21280299973994793</c:v>
                </c:pt>
                <c:pt idx="6824">
                  <c:v>0.21282209936034763</c:v>
                </c:pt>
                <c:pt idx="6825">
                  <c:v>0.21284119982075717</c:v>
                </c:pt>
                <c:pt idx="6826">
                  <c:v>0.21285511192605783</c:v>
                </c:pt>
                <c:pt idx="6827">
                  <c:v>0.21286016691714532</c:v>
                </c:pt>
                <c:pt idx="6828">
                  <c:v>0.21285488825524529</c:v>
                </c:pt>
                <c:pt idx="6829">
                  <c:v>0.21284258653794447</c:v>
                </c:pt>
                <c:pt idx="6830">
                  <c:v>0.2128297931215824</c:v>
                </c:pt>
                <c:pt idx="6831">
                  <c:v>0.21282558837471527</c:v>
                </c:pt>
                <c:pt idx="6832">
                  <c:v>0.21283788961053302</c:v>
                </c:pt>
                <c:pt idx="6833">
                  <c:v>0.21286947183333244</c:v>
                </c:pt>
                <c:pt idx="6834">
                  <c:v>0.21291537303912605</c:v>
                </c:pt>
                <c:pt idx="6835">
                  <c:v>0.21296490346591629</c:v>
                </c:pt>
                <c:pt idx="6836">
                  <c:v>0.21300633976121436</c:v>
                </c:pt>
                <c:pt idx="6837">
                  <c:v>0.21303126608943429</c:v>
                </c:pt>
                <c:pt idx="6838">
                  <c:v>0.2130365468955791</c:v>
                </c:pt>
                <c:pt idx="6839">
                  <c:v>0.21302406102530097</c:v>
                </c:pt>
                <c:pt idx="6840">
                  <c:v>0.21299886661661432</c:v>
                </c:pt>
                <c:pt idx="6841">
                  <c:v>0.2129670512544824</c:v>
                </c:pt>
                <c:pt idx="6842">
                  <c:v>0.21293398543671455</c:v>
                </c:pt>
                <c:pt idx="6843">
                  <c:v>0.21290315908669083</c:v>
                </c:pt>
                <c:pt idx="6844">
                  <c:v>0.21287537697970277</c:v>
                </c:pt>
                <c:pt idx="6845">
                  <c:v>0.21284960965750438</c:v>
                </c:pt>
                <c:pt idx="6846">
                  <c:v>0.2128236649402509</c:v>
                </c:pt>
                <c:pt idx="6847">
                  <c:v>0.21279655883955867</c:v>
                </c:pt>
                <c:pt idx="6848">
                  <c:v>0.21276905190258405</c:v>
                </c:pt>
                <c:pt idx="6849">
                  <c:v>0.21274360394656272</c:v>
                </c:pt>
                <c:pt idx="6850">
                  <c:v>0.2127236133643407</c:v>
                </c:pt>
                <c:pt idx="6851">
                  <c:v>0.21271104704877902</c:v>
                </c:pt>
                <c:pt idx="6852">
                  <c:v>0.21270670929473107</c:v>
                </c:pt>
                <c:pt idx="6853">
                  <c:v>0.21270863221128261</c:v>
                </c:pt>
                <c:pt idx="6854">
                  <c:v>0.2127132830213963</c:v>
                </c:pt>
                <c:pt idx="6855">
                  <c:v>0.21271623452287819</c:v>
                </c:pt>
                <c:pt idx="6856">
                  <c:v>0.2127133724605404</c:v>
                </c:pt>
                <c:pt idx="6857">
                  <c:v>0.2127018796814038</c:v>
                </c:pt>
                <c:pt idx="6858">
                  <c:v>0.21268198045229331</c:v>
                </c:pt>
                <c:pt idx="6859">
                  <c:v>0.2126560904606401</c:v>
                </c:pt>
                <c:pt idx="6860">
                  <c:v>0.21262975490239505</c:v>
                </c:pt>
                <c:pt idx="6861">
                  <c:v>0.21261035077605644</c:v>
                </c:pt>
                <c:pt idx="6862">
                  <c:v>0.21260543281723249</c:v>
                </c:pt>
                <c:pt idx="6863">
                  <c:v>0.21262036570074688</c:v>
                </c:pt>
                <c:pt idx="6864">
                  <c:v>0.21265747658689188</c:v>
                </c:pt>
                <c:pt idx="6865">
                  <c:v>0.21271417741366633</c:v>
                </c:pt>
                <c:pt idx="6866">
                  <c:v>0.21278358787171908</c:v>
                </c:pt>
                <c:pt idx="6867">
                  <c:v>0.21285493298939856</c:v>
                </c:pt>
                <c:pt idx="6868">
                  <c:v>0.21291729687979771</c:v>
                </c:pt>
                <c:pt idx="6869">
                  <c:v>0.21295998149051459</c:v>
                </c:pt>
                <c:pt idx="6870">
                  <c:v>0.21297617947438946</c:v>
                </c:pt>
                <c:pt idx="6871">
                  <c:v>0.21296356110345643</c:v>
                </c:pt>
                <c:pt idx="6872">
                  <c:v>0.21292441069025309</c:v>
                </c:pt>
                <c:pt idx="6873">
                  <c:v>0.21286553511369216</c:v>
                </c:pt>
                <c:pt idx="6874">
                  <c:v>0.21279642465514975</c:v>
                </c:pt>
                <c:pt idx="6875">
                  <c:v>0.21272947180654139</c:v>
                </c:pt>
                <c:pt idx="6876">
                  <c:v>0.21267639094522101</c:v>
                </c:pt>
                <c:pt idx="6877">
                  <c:v>0.21264602999945953</c:v>
                </c:pt>
                <c:pt idx="6878">
                  <c:v>0.21264263185189242</c:v>
                </c:pt>
                <c:pt idx="6879">
                  <c:v>0.21266387071042386</c:v>
                </c:pt>
                <c:pt idx="6880">
                  <c:v>0.21270295292416846</c:v>
                </c:pt>
                <c:pt idx="6881">
                  <c:v>0.21274941793514485</c:v>
                </c:pt>
                <c:pt idx="6882">
                  <c:v>0.21279213077595155</c:v>
                </c:pt>
                <c:pt idx="6883">
                  <c:v>0.21282299397674415</c:v>
                </c:pt>
                <c:pt idx="6884">
                  <c:v>0.21283663710513584</c:v>
                </c:pt>
                <c:pt idx="6885">
                  <c:v>0.21283381898119896</c:v>
                </c:pt>
                <c:pt idx="6886">
                  <c:v>0.21281843145238893</c:v>
                </c:pt>
                <c:pt idx="6887">
                  <c:v>0.21279714030581026</c:v>
                </c:pt>
                <c:pt idx="6888">
                  <c:v>0.21277544766906381</c:v>
                </c:pt>
                <c:pt idx="6889">
                  <c:v>0.21275711040888529</c:v>
                </c:pt>
                <c:pt idx="6890">
                  <c:v>0.21274275421628902</c:v>
                </c:pt>
                <c:pt idx="6891">
                  <c:v>0.21273108177396632</c:v>
                </c:pt>
                <c:pt idx="6892">
                  <c:v>0.2127211537365899</c:v>
                </c:pt>
                <c:pt idx="6893">
                  <c:v>0.21271341718011932</c:v>
                </c:pt>
                <c:pt idx="6894">
                  <c:v>0.21270957131315776</c:v>
                </c:pt>
                <c:pt idx="6895">
                  <c:v>0.21271301470407439</c:v>
                </c:pt>
                <c:pt idx="6896">
                  <c:v>0.21272625188959654</c:v>
                </c:pt>
                <c:pt idx="6897">
                  <c:v>0.21274932848857736</c:v>
                </c:pt>
                <c:pt idx="6898">
                  <c:v>0.21277929411943602</c:v>
                </c:pt>
                <c:pt idx="6899">
                  <c:v>0.21281002221936057</c:v>
                </c:pt>
                <c:pt idx="6900">
                  <c:v>0.21283529513907556</c:v>
                </c:pt>
                <c:pt idx="6901">
                  <c:v>0.21284987805923122</c:v>
                </c:pt>
                <c:pt idx="6902">
                  <c:v>0.21285207001287515</c:v>
                </c:pt>
                <c:pt idx="6903">
                  <c:v>0.21284397325955956</c:v>
                </c:pt>
                <c:pt idx="6904">
                  <c:v>0.21283050882723115</c:v>
                </c:pt>
                <c:pt idx="6905">
                  <c:v>0.21281722373337703</c:v>
                </c:pt>
                <c:pt idx="6906">
                  <c:v>0.21280765156074782</c:v>
                </c:pt>
                <c:pt idx="6907">
                  <c:v>0.21280232880836697</c:v>
                </c:pt>
                <c:pt idx="6908">
                  <c:v>0.21279910835120736</c:v>
                </c:pt>
                <c:pt idx="6909">
                  <c:v>0.21279383043139105</c:v>
                </c:pt>
                <c:pt idx="6910">
                  <c:v>0.21278354314491416</c:v>
                </c:pt>
                <c:pt idx="6911">
                  <c:v>0.21276721816872929</c:v>
                </c:pt>
                <c:pt idx="6912">
                  <c:v>0.21274677926914226</c:v>
                </c:pt>
                <c:pt idx="6913">
                  <c:v>0.21272602828513959</c:v>
                </c:pt>
                <c:pt idx="6914">
                  <c:v>0.21270952659397474</c:v>
                </c:pt>
                <c:pt idx="6915">
                  <c:v>0.21270000151294771</c:v>
                </c:pt>
                <c:pt idx="6916">
                  <c:v>0.21269852581485865</c:v>
                </c:pt>
                <c:pt idx="6917">
                  <c:v>0.21270429448135403</c:v>
                </c:pt>
                <c:pt idx="6918">
                  <c:v>0.21271511652753256</c:v>
                </c:pt>
                <c:pt idx="6919">
                  <c:v>0.21272889043088267</c:v>
                </c:pt>
                <c:pt idx="6920">
                  <c:v>0.21274418534191858</c:v>
                </c:pt>
                <c:pt idx="6921">
                  <c:v>0.21276006220823779</c:v>
                </c:pt>
                <c:pt idx="6922">
                  <c:v>0.21277589492898469</c:v>
                </c:pt>
                <c:pt idx="6923">
                  <c:v>0.21278993912480876</c:v>
                </c:pt>
                <c:pt idx="6924">
                  <c:v>0.21280031601984356</c:v>
                </c:pt>
                <c:pt idx="6925">
                  <c:v>0.21280429687727637</c:v>
                </c:pt>
                <c:pt idx="6926">
                  <c:v>0.21280022656279246</c:v>
                </c:pt>
                <c:pt idx="6927">
                  <c:v>0.21278864203036246</c:v>
                </c:pt>
                <c:pt idx="6928">
                  <c:v>0.21277245103947556</c:v>
                </c:pt>
                <c:pt idx="6929">
                  <c:v>0.21275652899622638</c:v>
                </c:pt>
                <c:pt idx="6930">
                  <c:v>0.21274637676217806</c:v>
                </c:pt>
                <c:pt idx="6931">
                  <c:v>0.21274610842440939</c:v>
                </c:pt>
                <c:pt idx="6932">
                  <c:v>0.21275688678853971</c:v>
                </c:pt>
                <c:pt idx="6933">
                  <c:v>0.21277593965500202</c:v>
                </c:pt>
                <c:pt idx="6934">
                  <c:v>0.21279772177284034</c:v>
                </c:pt>
                <c:pt idx="6935">
                  <c:v>0.21281534506603378</c:v>
                </c:pt>
                <c:pt idx="6936">
                  <c:v>0.21282285978416732</c:v>
                </c:pt>
                <c:pt idx="6937">
                  <c:v>0.21281641858923478</c:v>
                </c:pt>
                <c:pt idx="6938">
                  <c:v>0.21279557482152206</c:v>
                </c:pt>
                <c:pt idx="6939">
                  <c:v>0.21276319292644424</c:v>
                </c:pt>
                <c:pt idx="6940">
                  <c:v>0.2127243288950294</c:v>
                </c:pt>
                <c:pt idx="6941">
                  <c:v>0.21268524475769773</c:v>
                </c:pt>
                <c:pt idx="6942">
                  <c:v>0.21265184268193732</c:v>
                </c:pt>
                <c:pt idx="6943">
                  <c:v>0.21262868184050437</c:v>
                </c:pt>
                <c:pt idx="6944">
                  <c:v>0.21261853259458557</c:v>
                </c:pt>
                <c:pt idx="6945">
                  <c:v>0.21262224352483733</c:v>
                </c:pt>
                <c:pt idx="6946">
                  <c:v>0.212639189018973</c:v>
                </c:pt>
                <c:pt idx="6947">
                  <c:v>0.21266789503224542</c:v>
                </c:pt>
                <c:pt idx="6948">
                  <c:v>0.21270487582408798</c:v>
                </c:pt>
                <c:pt idx="6949">
                  <c:v>0.21274610842440939</c:v>
                </c:pt>
                <c:pt idx="6950">
                  <c:v>0.21278649512392983</c:v>
                </c:pt>
                <c:pt idx="6951">
                  <c:v>0.21282048905547796</c:v>
                </c:pt>
                <c:pt idx="6952">
                  <c:v>0.21284451005621224</c:v>
                </c:pt>
                <c:pt idx="6953">
                  <c:v>0.21285636448473771</c:v>
                </c:pt>
                <c:pt idx="6954">
                  <c:v>0.21285663289063922</c:v>
                </c:pt>
                <c:pt idx="6955">
                  <c:v>0.2128471045827201</c:v>
                </c:pt>
                <c:pt idx="6956">
                  <c:v>0.21283019570586476</c:v>
                </c:pt>
                <c:pt idx="6957">
                  <c:v>0.21280778574862574</c:v>
                </c:pt>
                <c:pt idx="6958">
                  <c:v>0.21278144099027113</c:v>
                </c:pt>
                <c:pt idx="6959">
                  <c:v>0.21275210134074213</c:v>
                </c:pt>
                <c:pt idx="6960">
                  <c:v>0.21272191398368007</c:v>
                </c:pt>
                <c:pt idx="6961">
                  <c:v>0.21269423290347472</c:v>
                </c:pt>
                <c:pt idx="6962">
                  <c:v>0.21267330556813185</c:v>
                </c:pt>
                <c:pt idx="6963">
                  <c:v>0.21266391542490576</c:v>
                </c:pt>
                <c:pt idx="6964">
                  <c:v>0.21266932591121318</c:v>
                </c:pt>
                <c:pt idx="6965">
                  <c:v>0.21268994003452485</c:v>
                </c:pt>
                <c:pt idx="6966">
                  <c:v>0.21272262951156878</c:v>
                </c:pt>
                <c:pt idx="6967">
                  <c:v>0.21276256678099764</c:v>
                </c:pt>
                <c:pt idx="6968">
                  <c:v>0.21280228407963181</c:v>
                </c:pt>
                <c:pt idx="6969">
                  <c:v>0.21283498201425838</c:v>
                </c:pt>
                <c:pt idx="6970">
                  <c:v>0.21285515666023441</c:v>
                </c:pt>
                <c:pt idx="6971">
                  <c:v>0.21285869067472768</c:v>
                </c:pt>
                <c:pt idx="6972">
                  <c:v>0.21284464425547905</c:v>
                </c:pt>
                <c:pt idx="6973">
                  <c:v>0.21281427154548643</c:v>
                </c:pt>
                <c:pt idx="6974">
                  <c:v>0.21277137762495141</c:v>
                </c:pt>
                <c:pt idx="6975">
                  <c:v>0.21272093013475774</c:v>
                </c:pt>
                <c:pt idx="6976">
                  <c:v>0.21266919176610971</c:v>
                </c:pt>
                <c:pt idx="6977">
                  <c:v>0.21262219881464578</c:v>
                </c:pt>
                <c:pt idx="6978">
                  <c:v>0.21258634272291649</c:v>
                </c:pt>
                <c:pt idx="6979">
                  <c:v>0.21256591233377226</c:v>
                </c:pt>
                <c:pt idx="6980">
                  <c:v>0.21256327478246534</c:v>
                </c:pt>
                <c:pt idx="6981">
                  <c:v>0.2125766862266501</c:v>
                </c:pt>
                <c:pt idx="6982">
                  <c:v>0.21260096199390072</c:v>
                </c:pt>
                <c:pt idx="6983">
                  <c:v>0.21262783233505439</c:v>
                </c:pt>
                <c:pt idx="6984">
                  <c:v>0.212649741164678</c:v>
                </c:pt>
                <c:pt idx="6985">
                  <c:v>0.2126616797064434</c:v>
                </c:pt>
                <c:pt idx="6986">
                  <c:v>0.21266302113613983</c:v>
                </c:pt>
                <c:pt idx="6987">
                  <c:v>0.21265694002136654</c:v>
                </c:pt>
                <c:pt idx="6988">
                  <c:v>0.21264942817361582</c:v>
                </c:pt>
                <c:pt idx="6989">
                  <c:v>0.21264714781697097</c:v>
                </c:pt>
                <c:pt idx="6990">
                  <c:v>0.21265457019822526</c:v>
                </c:pt>
                <c:pt idx="6991">
                  <c:v>0.21267263483688242</c:v>
                </c:pt>
                <c:pt idx="6992">
                  <c:v>0.21269740786509944</c:v>
                </c:pt>
                <c:pt idx="6993">
                  <c:v>0.21272258479104106</c:v>
                </c:pt>
                <c:pt idx="6994">
                  <c:v>0.21274083114865078</c:v>
                </c:pt>
                <c:pt idx="6995">
                  <c:v>0.21274812096171641</c:v>
                </c:pt>
                <c:pt idx="6996">
                  <c:v>0.21274490090650172</c:v>
                </c:pt>
                <c:pt idx="6997">
                  <c:v>0.21273626948737917</c:v>
                </c:pt>
                <c:pt idx="6998">
                  <c:v>0.21272835377711902</c:v>
                </c:pt>
                <c:pt idx="6999">
                  <c:v>0.21272705686659471</c:v>
                </c:pt>
                <c:pt idx="7000">
                  <c:v>0.21273501727501959</c:v>
                </c:pt>
                <c:pt idx="7001">
                  <c:v>0.21275125159384262</c:v>
                </c:pt>
                <c:pt idx="7002">
                  <c:v>0.2127720037831014</c:v>
                </c:pt>
                <c:pt idx="7003">
                  <c:v>0.21279181768225391</c:v>
                </c:pt>
                <c:pt idx="7004">
                  <c:v>0.21280635441339962</c:v>
                </c:pt>
                <c:pt idx="7005">
                  <c:v>0.21281413735560478</c:v>
                </c:pt>
                <c:pt idx="7006">
                  <c:v>0.21281646331942589</c:v>
                </c:pt>
                <c:pt idx="7007">
                  <c:v>0.21281650804962143</c:v>
                </c:pt>
                <c:pt idx="7008">
                  <c:v>0.21281673170066823</c:v>
                </c:pt>
                <c:pt idx="7009">
                  <c:v>0.21281722373337703</c:v>
                </c:pt>
                <c:pt idx="7010">
                  <c:v>0.21281615020818584</c:v>
                </c:pt>
                <c:pt idx="7011">
                  <c:v>0.2128092170885692</c:v>
                </c:pt>
                <c:pt idx="7012">
                  <c:v>0.21279235441444505</c:v>
                </c:pt>
                <c:pt idx="7013">
                  <c:v>0.21276422159592384</c:v>
                </c:pt>
                <c:pt idx="7014">
                  <c:v>0.21272678854076271</c:v>
                </c:pt>
                <c:pt idx="7015">
                  <c:v>0.21268622852578162</c:v>
                </c:pt>
                <c:pt idx="7016">
                  <c:v>0.2126492940346581</c:v>
                </c:pt>
                <c:pt idx="7017">
                  <c:v>0.21262313772963909</c:v>
                </c:pt>
                <c:pt idx="7018">
                  <c:v>0.21261111082920686</c:v>
                </c:pt>
                <c:pt idx="7019">
                  <c:v>0.21261374867104782</c:v>
                </c:pt>
                <c:pt idx="7020">
                  <c:v>0.21262787704582614</c:v>
                </c:pt>
                <c:pt idx="7021">
                  <c:v>0.21264893633097365</c:v>
                </c:pt>
                <c:pt idx="7022">
                  <c:v>0.21267294784466989</c:v>
                </c:pt>
                <c:pt idx="7023">
                  <c:v>0.21269651350736379</c:v>
                </c:pt>
                <c:pt idx="7024">
                  <c:v>0.21271851524230728</c:v>
                </c:pt>
                <c:pt idx="7025">
                  <c:v>0.21273872920073994</c:v>
                </c:pt>
                <c:pt idx="7026">
                  <c:v>0.21275733402934588</c:v>
                </c:pt>
                <c:pt idx="7027">
                  <c:v>0.2127746873282555</c:v>
                </c:pt>
                <c:pt idx="7028">
                  <c:v>0.21279105731278541</c:v>
                </c:pt>
                <c:pt idx="7029">
                  <c:v>0.21280693589276628</c:v>
                </c:pt>
                <c:pt idx="7030">
                  <c:v>0.21282353074746668</c:v>
                </c:pt>
                <c:pt idx="7031">
                  <c:v>0.21284272073661686</c:v>
                </c:pt>
                <c:pt idx="7032">
                  <c:v>0.21286571405471971</c:v>
                </c:pt>
                <c:pt idx="7033">
                  <c:v>0.21289237709179371</c:v>
                </c:pt>
                <c:pt idx="7034">
                  <c:v>0.21292024976810514</c:v>
                </c:pt>
                <c:pt idx="7035">
                  <c:v>0.21294458949105871</c:v>
                </c:pt>
                <c:pt idx="7036">
                  <c:v>0.2129601157254673</c:v>
                </c:pt>
                <c:pt idx="7037">
                  <c:v>0.21296190552880351</c:v>
                </c:pt>
                <c:pt idx="7038">
                  <c:v>0.21294834795221412</c:v>
                </c:pt>
                <c:pt idx="7039">
                  <c:v>0.21292114458670769</c:v>
                </c:pt>
                <c:pt idx="7040">
                  <c:v>0.21288575591638798</c:v>
                </c:pt>
                <c:pt idx="7041">
                  <c:v>0.21284938598952535</c:v>
                </c:pt>
                <c:pt idx="7042">
                  <c:v>0.21281883402613949</c:v>
                </c:pt>
                <c:pt idx="7043">
                  <c:v>0.21279848215397729</c:v>
                </c:pt>
                <c:pt idx="7044">
                  <c:v>0.21279016276217361</c:v>
                </c:pt>
                <c:pt idx="7045">
                  <c:v>0.21279298060283997</c:v>
                </c:pt>
                <c:pt idx="7046">
                  <c:v>0.2128044757930741</c:v>
                </c:pt>
                <c:pt idx="7047">
                  <c:v>0.21282218882190446</c:v>
                </c:pt>
                <c:pt idx="7048">
                  <c:v>0.21284424165780297</c:v>
                </c:pt>
                <c:pt idx="7049">
                  <c:v>0.21286947183333244</c:v>
                </c:pt>
                <c:pt idx="7050">
                  <c:v>0.21289658248534776</c:v>
                </c:pt>
                <c:pt idx="7051">
                  <c:v>0.21292409750117708</c:v>
                </c:pt>
                <c:pt idx="7052">
                  <c:v>0.21294955603592186</c:v>
                </c:pt>
                <c:pt idx="7053">
                  <c:v>0.2129704519414351</c:v>
                </c:pt>
                <c:pt idx="7054">
                  <c:v>0.21298463667287876</c:v>
                </c:pt>
                <c:pt idx="7055">
                  <c:v>0.21299130410418804</c:v>
                </c:pt>
                <c:pt idx="7056">
                  <c:v>0.21299134885239496</c:v>
                </c:pt>
                <c:pt idx="7057">
                  <c:v>0.21298691880227466</c:v>
                </c:pt>
                <c:pt idx="7058">
                  <c:v>0.21298065416206829</c:v>
                </c:pt>
                <c:pt idx="7059">
                  <c:v>0.21297452385163346</c:v>
                </c:pt>
                <c:pt idx="7060">
                  <c:v>0.21296893057819083</c:v>
                </c:pt>
                <c:pt idx="7061">
                  <c:v>0.21296324788614612</c:v>
                </c:pt>
                <c:pt idx="7062">
                  <c:v>0.2129570283320486</c:v>
                </c:pt>
                <c:pt idx="7063">
                  <c:v>0.21295036142692753</c:v>
                </c:pt>
                <c:pt idx="7064">
                  <c:v>0.21294499218176949</c:v>
                </c:pt>
                <c:pt idx="7065">
                  <c:v>0.21294311296164664</c:v>
                </c:pt>
                <c:pt idx="7066">
                  <c:v>0.21294615551258739</c:v>
                </c:pt>
                <c:pt idx="7067">
                  <c:v>0.21295461212642192</c:v>
                </c:pt>
                <c:pt idx="7068">
                  <c:v>0.21296682752601109</c:v>
                </c:pt>
                <c:pt idx="7069">
                  <c:v>0.2129798934619101</c:v>
                </c:pt>
                <c:pt idx="7070">
                  <c:v>0.21299005115626574</c:v>
                </c:pt>
                <c:pt idx="7071">
                  <c:v>0.21299470498105549</c:v>
                </c:pt>
                <c:pt idx="7072">
                  <c:v>0.21299193057950455</c:v>
                </c:pt>
                <c:pt idx="7073">
                  <c:v>0.21298168334675577</c:v>
                </c:pt>
                <c:pt idx="7074">
                  <c:v>0.21296499295689447</c:v>
                </c:pt>
                <c:pt idx="7075">
                  <c:v>0.21294347090770988</c:v>
                </c:pt>
                <c:pt idx="7076">
                  <c:v>0.21291792324836695</c:v>
                </c:pt>
                <c:pt idx="7077">
                  <c:v>0.21288942439299358</c:v>
                </c:pt>
                <c:pt idx="7078">
                  <c:v>0.21285936169338632</c:v>
                </c:pt>
                <c:pt idx="7079">
                  <c:v>0.21283019570586476</c:v>
                </c:pt>
                <c:pt idx="7080">
                  <c:v>0.21280519145700177</c:v>
                </c:pt>
                <c:pt idx="7081">
                  <c:v>0.21278832893918015</c:v>
                </c:pt>
                <c:pt idx="7082">
                  <c:v>0.2127818882563644</c:v>
                </c:pt>
                <c:pt idx="7083">
                  <c:v>0.21278470604334326</c:v>
                </c:pt>
                <c:pt idx="7084">
                  <c:v>0.21279208604826666</c:v>
                </c:pt>
                <c:pt idx="7085">
                  <c:v>0.2127958431898565</c:v>
                </c:pt>
                <c:pt idx="7086">
                  <c:v>0.21278882093971091</c:v>
                </c:pt>
                <c:pt idx="7087">
                  <c:v>0.21276565279229637</c:v>
                </c:pt>
                <c:pt idx="7088">
                  <c:v>0.21272719102957277</c:v>
                </c:pt>
                <c:pt idx="7089">
                  <c:v>0.21267965520861282</c:v>
                </c:pt>
                <c:pt idx="7090">
                  <c:v>0.21263462842518061</c:v>
                </c:pt>
                <c:pt idx="7091">
                  <c:v>0.21260529869186279</c:v>
                </c:pt>
                <c:pt idx="7092">
                  <c:v>0.21260172203062006</c:v>
                </c:pt>
                <c:pt idx="7093">
                  <c:v>0.21262805588895911</c:v>
                </c:pt>
                <c:pt idx="7094">
                  <c:v>0.21267902918359499</c:v>
                </c:pt>
                <c:pt idx="7095">
                  <c:v>0.21274302255198535</c:v>
                </c:pt>
                <c:pt idx="7096">
                  <c:v>0.21280443106411778</c:v>
                </c:pt>
                <c:pt idx="7097">
                  <c:v>0.21285113060281585</c:v>
                </c:pt>
                <c:pt idx="7098">
                  <c:v>0.21287662959683101</c:v>
                </c:pt>
                <c:pt idx="7099">
                  <c:v>0.21288092431155642</c:v>
                </c:pt>
                <c:pt idx="7100">
                  <c:v>0.21286915868387274</c:v>
                </c:pt>
                <c:pt idx="7101">
                  <c:v>0.21284965439111386</c:v>
                </c:pt>
                <c:pt idx="7102">
                  <c:v>0.21283095614386044</c:v>
                </c:pt>
                <c:pt idx="7103">
                  <c:v>0.2128199970190699</c:v>
                </c:pt>
                <c:pt idx="7104">
                  <c:v>0.21282129420716661</c:v>
                </c:pt>
                <c:pt idx="7105">
                  <c:v>0.21283525040694512</c:v>
                </c:pt>
                <c:pt idx="7106">
                  <c:v>0.21286052479485057</c:v>
                </c:pt>
                <c:pt idx="7107">
                  <c:v>0.2128935850198162</c:v>
                </c:pt>
                <c:pt idx="7108">
                  <c:v>0.21293000339035012</c:v>
                </c:pt>
                <c:pt idx="7109">
                  <c:v>0.21296499295689447</c:v>
                </c:pt>
                <c:pt idx="7110">
                  <c:v>0.21299470498105549</c:v>
                </c:pt>
                <c:pt idx="7111">
                  <c:v>0.21301542405626078</c:v>
                </c:pt>
                <c:pt idx="7112">
                  <c:v>0.2130258510921868</c:v>
                </c:pt>
                <c:pt idx="7113">
                  <c:v>0.21302571683691457</c:v>
                </c:pt>
                <c:pt idx="7114">
                  <c:v>0.21301752734378093</c:v>
                </c:pt>
                <c:pt idx="7115">
                  <c:v>0.2130040575297632</c:v>
                </c:pt>
                <c:pt idx="7116">
                  <c:v>0.21298817174115997</c:v>
                </c:pt>
                <c:pt idx="7117">
                  <c:v>0.21297089940222708</c:v>
                </c:pt>
                <c:pt idx="7118">
                  <c:v>0.21295215119006478</c:v>
                </c:pt>
                <c:pt idx="7119">
                  <c:v>0.21293071926116186</c:v>
                </c:pt>
                <c:pt idx="7120">
                  <c:v>0.21290544078797785</c:v>
                </c:pt>
                <c:pt idx="7121">
                  <c:v>0.21287694275167751</c:v>
                </c:pt>
                <c:pt idx="7122">
                  <c:v>0.2128479992506272</c:v>
                </c:pt>
                <c:pt idx="7123">
                  <c:v>0.21282317290024461</c:v>
                </c:pt>
                <c:pt idx="7124">
                  <c:v>0.21280724899736297</c:v>
                </c:pt>
                <c:pt idx="7125">
                  <c:v>0.21280367067256517</c:v>
                </c:pt>
                <c:pt idx="7126">
                  <c:v>0.21281221397185451</c:v>
                </c:pt>
                <c:pt idx="7127">
                  <c:v>0.2128286748338673</c:v>
                </c:pt>
                <c:pt idx="7128">
                  <c:v>0.2128462993831795</c:v>
                </c:pt>
                <c:pt idx="7129">
                  <c:v>0.21285873540927264</c:v>
                </c:pt>
                <c:pt idx="7130">
                  <c:v>0.21286168789943011</c:v>
                </c:pt>
                <c:pt idx="7131">
                  <c:v>0.21285515666023441</c:v>
                </c:pt>
                <c:pt idx="7132">
                  <c:v>0.21284231814072402</c:v>
                </c:pt>
                <c:pt idx="7133">
                  <c:v>0.2128284064452442</c:v>
                </c:pt>
                <c:pt idx="7134">
                  <c:v>0.21281869983484786</c:v>
                </c:pt>
                <c:pt idx="7135">
                  <c:v>0.21281579236704512</c:v>
                </c:pt>
                <c:pt idx="7136">
                  <c:v>0.2128199970190699</c:v>
                </c:pt>
                <c:pt idx="7137">
                  <c:v>0.21282809332539349</c:v>
                </c:pt>
                <c:pt idx="7138">
                  <c:v>0.21283516094269778</c:v>
                </c:pt>
                <c:pt idx="7139">
                  <c:v>0.21283695023114629</c:v>
                </c:pt>
                <c:pt idx="7140">
                  <c:v>0.21283113507064139</c:v>
                </c:pt>
                <c:pt idx="7141">
                  <c:v>0.21281771576664316</c:v>
                </c:pt>
                <c:pt idx="7142">
                  <c:v>0.21279834796897396</c:v>
                </c:pt>
                <c:pt idx="7143">
                  <c:v>0.21277589492898469</c:v>
                </c:pt>
                <c:pt idx="7144">
                  <c:v>0.2127519224465198</c:v>
                </c:pt>
                <c:pt idx="7145">
                  <c:v>0.21272728047158124</c:v>
                </c:pt>
                <c:pt idx="7146">
                  <c:v>0.21270214799184634</c:v>
                </c:pt>
                <c:pt idx="7147">
                  <c:v>0.21267697225060483</c:v>
                </c:pt>
                <c:pt idx="7148">
                  <c:v>0.21265354178843282</c:v>
                </c:pt>
                <c:pt idx="7149">
                  <c:v>0.21263507554010169</c:v>
                </c:pt>
                <c:pt idx="7150">
                  <c:v>0.21262662514595793</c:v>
                </c:pt>
                <c:pt idx="7151">
                  <c:v>0.21263279525881701</c:v>
                </c:pt>
                <c:pt idx="7152">
                  <c:v>0.2126570741626857</c:v>
                </c:pt>
                <c:pt idx="7153">
                  <c:v>0.212699107149871</c:v>
                </c:pt>
                <c:pt idx="7154">
                  <c:v>0.21275465059141691</c:v>
                </c:pt>
                <c:pt idx="7155">
                  <c:v>0.21281583709717161</c:v>
                </c:pt>
                <c:pt idx="7156">
                  <c:v>0.21287327438050246</c:v>
                </c:pt>
                <c:pt idx="7157">
                  <c:v>0.2129183706550411</c:v>
                </c:pt>
                <c:pt idx="7158">
                  <c:v>0.21294628974326685</c:v>
                </c:pt>
                <c:pt idx="7159">
                  <c:v>0.21295617818409146</c:v>
                </c:pt>
                <c:pt idx="7160">
                  <c:v>0.21295224067841528</c:v>
                </c:pt>
                <c:pt idx="7161">
                  <c:v>0.21294083106242928</c:v>
                </c:pt>
                <c:pt idx="7162">
                  <c:v>0.2129292427789054</c:v>
                </c:pt>
                <c:pt idx="7163">
                  <c:v>0.21292288948828558</c:v>
                </c:pt>
                <c:pt idx="7164">
                  <c:v>0.2129242317250391</c:v>
                </c:pt>
                <c:pt idx="7165">
                  <c:v>0.21293143513315377</c:v>
                </c:pt>
                <c:pt idx="7166">
                  <c:v>0.21294083106242928</c:v>
                </c:pt>
                <c:pt idx="7167">
                  <c:v>0.21294790051465667</c:v>
                </c:pt>
                <c:pt idx="7168">
                  <c:v>0.21294915334097936</c:v>
                </c:pt>
                <c:pt idx="7169">
                  <c:v>0.21294391834070364</c:v>
                </c:pt>
                <c:pt idx="7170">
                  <c:v>0.21293358275620916</c:v>
                </c:pt>
                <c:pt idx="7171">
                  <c:v>0.21292109984573387</c:v>
                </c:pt>
                <c:pt idx="7172">
                  <c:v>0.21290928838984763</c:v>
                </c:pt>
                <c:pt idx="7173">
                  <c:v>0.21289922206167772</c:v>
                </c:pt>
                <c:pt idx="7174">
                  <c:v>0.21289072178847862</c:v>
                </c:pt>
                <c:pt idx="7175">
                  <c:v>0.21288123746949977</c:v>
                </c:pt>
                <c:pt idx="7176">
                  <c:v>0.21286804029478895</c:v>
                </c:pt>
                <c:pt idx="7177">
                  <c:v>0.21284898338745367</c:v>
                </c:pt>
                <c:pt idx="7178">
                  <c:v>0.21282379913307664</c:v>
                </c:pt>
                <c:pt idx="7179">
                  <c:v>0.212794590805715</c:v>
                </c:pt>
                <c:pt idx="7180">
                  <c:v>0.21276484774375654</c:v>
                </c:pt>
                <c:pt idx="7181">
                  <c:v>0.21273899753394915</c:v>
                </c:pt>
                <c:pt idx="7182">
                  <c:v>0.21271994628806451</c:v>
                </c:pt>
                <c:pt idx="7183">
                  <c:v>0.21270912412153536</c:v>
                </c:pt>
                <c:pt idx="7184">
                  <c:v>0.21270635154375378</c:v>
                </c:pt>
                <c:pt idx="7185">
                  <c:v>0.2127099737860117</c:v>
                </c:pt>
                <c:pt idx="7186">
                  <c:v>0.21271815748160466</c:v>
                </c:pt>
                <c:pt idx="7187">
                  <c:v>0.21272951652777833</c:v>
                </c:pt>
                <c:pt idx="7188">
                  <c:v>0.21274311199725432</c:v>
                </c:pt>
                <c:pt idx="7189">
                  <c:v>0.21275787071892133</c:v>
                </c:pt>
                <c:pt idx="7190">
                  <c:v>0.21277285357060621</c:v>
                </c:pt>
                <c:pt idx="7191">
                  <c:v>0.21278564530973215</c:v>
                </c:pt>
                <c:pt idx="7192">
                  <c:v>0.21279378570353119</c:v>
                </c:pt>
                <c:pt idx="7193">
                  <c:v>0.21279526172534152</c:v>
                </c:pt>
                <c:pt idx="7194">
                  <c:v>0.21278953657784189</c:v>
                </c:pt>
                <c:pt idx="7195">
                  <c:v>0.21277898103499254</c:v>
                </c:pt>
                <c:pt idx="7196">
                  <c:v>0.21276815739729732</c:v>
                </c:pt>
                <c:pt idx="7197">
                  <c:v>0.21276270095494582</c:v>
                </c:pt>
                <c:pt idx="7198">
                  <c:v>0.21276762069500982</c:v>
                </c:pt>
                <c:pt idx="7199">
                  <c:v>0.21278475077026809</c:v>
                </c:pt>
                <c:pt idx="7200">
                  <c:v>0.21281194559340394</c:v>
                </c:pt>
                <c:pt idx="7201">
                  <c:v>0.21284321279877078</c:v>
                </c:pt>
                <c:pt idx="7202">
                  <c:v>0.21287108231983415</c:v>
                </c:pt>
                <c:pt idx="7203">
                  <c:v>0.21288839542691634</c:v>
                </c:pt>
                <c:pt idx="7204">
                  <c:v>0.21289157180831181</c:v>
                </c:pt>
                <c:pt idx="7205">
                  <c:v>0.21288155062766895</c:v>
                </c:pt>
                <c:pt idx="7206">
                  <c:v>0.21286405885302689</c:v>
                </c:pt>
                <c:pt idx="7207">
                  <c:v>0.21284750718305029</c:v>
                </c:pt>
                <c:pt idx="7208">
                  <c:v>0.21283927631715055</c:v>
                </c:pt>
                <c:pt idx="7209">
                  <c:v>0.21284397325955956</c:v>
                </c:pt>
                <c:pt idx="7210">
                  <c:v>0.21286052479485057</c:v>
                </c:pt>
                <c:pt idx="7211">
                  <c:v>0.21288356379271961</c:v>
                </c:pt>
                <c:pt idx="7212">
                  <c:v>0.21290409860929832</c:v>
                </c:pt>
                <c:pt idx="7213">
                  <c:v>0.21291367290795155</c:v>
                </c:pt>
                <c:pt idx="7214">
                  <c:v>0.21290633557606836</c:v>
                </c:pt>
                <c:pt idx="7215">
                  <c:v>0.21288105852207601</c:v>
                </c:pt>
                <c:pt idx="7216">
                  <c:v>0.21284111035528436</c:v>
                </c:pt>
                <c:pt idx="7217">
                  <c:v>0.21279396461499861</c:v>
                </c:pt>
                <c:pt idx="7218">
                  <c:v>0.21274803151541583</c:v>
                </c:pt>
                <c:pt idx="7219">
                  <c:v>0.21271086817146695</c:v>
                </c:pt>
                <c:pt idx="7220">
                  <c:v>0.21268631795935417</c:v>
                </c:pt>
                <c:pt idx="7221">
                  <c:v>0.21267437874028544</c:v>
                </c:pt>
                <c:pt idx="7222">
                  <c:v>0.21267196410666905</c:v>
                </c:pt>
                <c:pt idx="7223">
                  <c:v>0.21267366329188847</c:v>
                </c:pt>
                <c:pt idx="7224">
                  <c:v>0.21267339499904342</c:v>
                </c:pt>
                <c:pt idx="7225">
                  <c:v>0.21266780560246651</c:v>
                </c:pt>
                <c:pt idx="7226">
                  <c:v>0.21265550918320614</c:v>
                </c:pt>
                <c:pt idx="7227">
                  <c:v>0.21263825006927722</c:v>
                </c:pt>
                <c:pt idx="7228">
                  <c:v>0.21261942679174634</c:v>
                </c:pt>
                <c:pt idx="7229">
                  <c:v>0.21260346564929616</c:v>
                </c:pt>
                <c:pt idx="7230">
                  <c:v>0.21259389818684277</c:v>
                </c:pt>
                <c:pt idx="7231">
                  <c:v>0.21259331699264333</c:v>
                </c:pt>
                <c:pt idx="7232">
                  <c:v>0.21260140907416286</c:v>
                </c:pt>
                <c:pt idx="7233">
                  <c:v>0.21261719130229612</c:v>
                </c:pt>
                <c:pt idx="7234">
                  <c:v>0.21263838420482389</c:v>
                </c:pt>
                <c:pt idx="7235">
                  <c:v>0.21266328942257623</c:v>
                </c:pt>
                <c:pt idx="7236">
                  <c:v>0.21269074494422063</c:v>
                </c:pt>
                <c:pt idx="7237">
                  <c:v>0.21272061709238638</c:v>
                </c:pt>
                <c:pt idx="7238">
                  <c:v>0.21275308526028219</c:v>
                </c:pt>
                <c:pt idx="7239">
                  <c:v>0.21278747912139401</c:v>
                </c:pt>
                <c:pt idx="7240">
                  <c:v>0.21282245720668508</c:v>
                </c:pt>
                <c:pt idx="7241">
                  <c:v>0.21285408304127335</c:v>
                </c:pt>
                <c:pt idx="7242">
                  <c:v>0.21287788221757215</c:v>
                </c:pt>
                <c:pt idx="7243">
                  <c:v>0.21288951386841976</c:v>
                </c:pt>
                <c:pt idx="7244">
                  <c:v>0.21288571117905991</c:v>
                </c:pt>
                <c:pt idx="7245">
                  <c:v>0.21286625087824512</c:v>
                </c:pt>
                <c:pt idx="7246">
                  <c:v>0.21283386371318197</c:v>
                </c:pt>
                <c:pt idx="7247">
                  <c:v>0.21279342788081751</c:v>
                </c:pt>
                <c:pt idx="7248">
                  <c:v>0.21275102797651374</c:v>
                </c:pt>
                <c:pt idx="7249">
                  <c:v>0.21271100232944412</c:v>
                </c:pt>
                <c:pt idx="7250">
                  <c:v>0.21267679338732687</c:v>
                </c:pt>
                <c:pt idx="7251">
                  <c:v>0.21264902575686723</c:v>
                </c:pt>
                <c:pt idx="7252">
                  <c:v>0.21262689340991164</c:v>
                </c:pt>
                <c:pt idx="7253">
                  <c:v>0.21260932247097025</c:v>
                </c:pt>
                <c:pt idx="7254">
                  <c:v>0.21259586531144287</c:v>
                </c:pt>
                <c:pt idx="7255">
                  <c:v>0.2125868344946758</c:v>
                </c:pt>
                <c:pt idx="7256">
                  <c:v>0.21258339210405525</c:v>
                </c:pt>
                <c:pt idx="7257">
                  <c:v>0.2125868344946758</c:v>
                </c:pt>
                <c:pt idx="7258">
                  <c:v>0.2125975194912984</c:v>
                </c:pt>
                <c:pt idx="7259">
                  <c:v>0.21261535820953342</c:v>
                </c:pt>
                <c:pt idx="7260">
                  <c:v>0.21263905488317786</c:v>
                </c:pt>
                <c:pt idx="7261">
                  <c:v>0.21266749259838519</c:v>
                </c:pt>
                <c:pt idx="7262">
                  <c:v>0.212699643767496</c:v>
                </c:pt>
                <c:pt idx="7263">
                  <c:v>0.21273497255321644</c:v>
                </c:pt>
                <c:pt idx="7264">
                  <c:v>0.21277254049080568</c:v>
                </c:pt>
                <c:pt idx="7265">
                  <c:v>0.21281002221936057</c:v>
                </c:pt>
                <c:pt idx="7266">
                  <c:v>0.21284370486148202</c:v>
                </c:pt>
                <c:pt idx="7267">
                  <c:v>0.21286808503029692</c:v>
                </c:pt>
                <c:pt idx="7268">
                  <c:v>0.21287770327153083</c:v>
                </c:pt>
                <c:pt idx="7269">
                  <c:v>0.21286897974142588</c:v>
                </c:pt>
                <c:pt idx="7270">
                  <c:v>0.21284196027802121</c:v>
                </c:pt>
                <c:pt idx="7271">
                  <c:v>0.21280174733516871</c:v>
                </c:pt>
                <c:pt idx="7272">
                  <c:v>0.21275643954819407</c:v>
                </c:pt>
                <c:pt idx="7273">
                  <c:v>0.21271610036328475</c:v>
                </c:pt>
                <c:pt idx="7274">
                  <c:v>0.21268904569216801</c:v>
                </c:pt>
                <c:pt idx="7275">
                  <c:v>0.21267880560345015</c:v>
                </c:pt>
                <c:pt idx="7276">
                  <c:v>0.21268390325935643</c:v>
                </c:pt>
                <c:pt idx="7277">
                  <c:v>0.21269825750665411</c:v>
                </c:pt>
                <c:pt idx="7278">
                  <c:v>0.21271395381542618</c:v>
                </c:pt>
                <c:pt idx="7279">
                  <c:v>0.21272423945362889</c:v>
                </c:pt>
                <c:pt idx="7280">
                  <c:v>0.2127258494016569</c:v>
                </c:pt>
                <c:pt idx="7281">
                  <c:v>0.21271958852618306</c:v>
                </c:pt>
                <c:pt idx="7282">
                  <c:v>0.2127094818747966</c:v>
                </c:pt>
                <c:pt idx="7283">
                  <c:v>0.21269955433117899</c:v>
                </c:pt>
                <c:pt idx="7284">
                  <c:v>0.21269177344211415</c:v>
                </c:pt>
                <c:pt idx="7285">
                  <c:v>0.2126851553243459</c:v>
                </c:pt>
                <c:pt idx="7286">
                  <c:v>0.21267607793495197</c:v>
                </c:pt>
                <c:pt idx="7287">
                  <c:v>0.21266024885266771</c:v>
                </c:pt>
                <c:pt idx="7288">
                  <c:v>0.21263588034811948</c:v>
                </c:pt>
                <c:pt idx="7289">
                  <c:v>0.21260485160759651</c:v>
                </c:pt>
                <c:pt idx="7290">
                  <c:v>0.21257297568565098</c:v>
                </c:pt>
                <c:pt idx="7291">
                  <c:v>0.21254896969848175</c:v>
                </c:pt>
                <c:pt idx="7292">
                  <c:v>0.21254029747073139</c:v>
                </c:pt>
                <c:pt idx="7293">
                  <c:v>0.2125516071629126</c:v>
                </c:pt>
                <c:pt idx="7294">
                  <c:v>0.21258120150604848</c:v>
                </c:pt>
                <c:pt idx="7295">
                  <c:v>0.21262300359880154</c:v>
                </c:pt>
                <c:pt idx="7296">
                  <c:v>0.2126661958695944</c:v>
                </c:pt>
                <c:pt idx="7297">
                  <c:v>0.21269973320383123</c:v>
                </c:pt>
                <c:pt idx="7298">
                  <c:v>0.21271525068682201</c:v>
                </c:pt>
                <c:pt idx="7299">
                  <c:v>0.21270867693037349</c:v>
                </c:pt>
                <c:pt idx="7300">
                  <c:v>0.21268166743799594</c:v>
                </c:pt>
                <c:pt idx="7301">
                  <c:v>0.21264053037920277</c:v>
                </c:pt>
                <c:pt idx="7302">
                  <c:v>0.21259483704065391</c:v>
                </c:pt>
                <c:pt idx="7303">
                  <c:v>0.21255478108202214</c:v>
                </c:pt>
                <c:pt idx="7304">
                  <c:v>0.21252849636680265</c:v>
                </c:pt>
                <c:pt idx="7305">
                  <c:v>0.2125214784381107</c:v>
                </c:pt>
                <c:pt idx="7306">
                  <c:v>0.21253435217753408</c:v>
                </c:pt>
                <c:pt idx="7307">
                  <c:v>0.21256385593646226</c:v>
                </c:pt>
                <c:pt idx="7308">
                  <c:v>0.2126033315245342</c:v>
                </c:pt>
                <c:pt idx="7309">
                  <c:v>0.2126441967849691</c:v>
                </c:pt>
                <c:pt idx="7310">
                  <c:v>0.21267880560345015</c:v>
                </c:pt>
                <c:pt idx="7311">
                  <c:v>0.21270116418770085</c:v>
                </c:pt>
                <c:pt idx="7312">
                  <c:v>0.21270921355982303</c:v>
                </c:pt>
                <c:pt idx="7313">
                  <c:v>0.21270460751196013</c:v>
                </c:pt>
                <c:pt idx="7314">
                  <c:v>0.21269222061587084</c:v>
                </c:pt>
                <c:pt idx="7315">
                  <c:v>0.21267826901157255</c:v>
                </c:pt>
                <c:pt idx="7316">
                  <c:v>0.21266816332169297</c:v>
                </c:pt>
                <c:pt idx="7317">
                  <c:v>0.21266543572003443</c:v>
                </c:pt>
                <c:pt idx="7318">
                  <c:v>0.21267048850384579</c:v>
                </c:pt>
                <c:pt idx="7319">
                  <c:v>0.21268126499137346</c:v>
                </c:pt>
                <c:pt idx="7320">
                  <c:v>0.21269450120919303</c:v>
                </c:pt>
                <c:pt idx="7321">
                  <c:v>0.21270724592174944</c:v>
                </c:pt>
                <c:pt idx="7322">
                  <c:v>0.21271779972119692</c:v>
                </c:pt>
                <c:pt idx="7323">
                  <c:v>0.21272598356426192</c:v>
                </c:pt>
                <c:pt idx="7324">
                  <c:v>0.21273278119050071</c:v>
                </c:pt>
                <c:pt idx="7325">
                  <c:v>0.21273944475633338</c:v>
                </c:pt>
                <c:pt idx="7326">
                  <c:v>0.21274664510011282</c:v>
                </c:pt>
                <c:pt idx="7327">
                  <c:v>0.21275411390582094</c:v>
                </c:pt>
                <c:pt idx="7328">
                  <c:v>0.21276086724790672</c:v>
                </c:pt>
                <c:pt idx="7329">
                  <c:v>0.21276578696719822</c:v>
                </c:pt>
                <c:pt idx="7330">
                  <c:v>0.21276869410024829</c:v>
                </c:pt>
                <c:pt idx="7331">
                  <c:v>0.21276905190258405</c:v>
                </c:pt>
                <c:pt idx="7332">
                  <c:v>0.21276699454317921</c:v>
                </c:pt>
                <c:pt idx="7333">
                  <c:v>0.21276203008561884</c:v>
                </c:pt>
                <c:pt idx="7334">
                  <c:v>0.21275290636565442</c:v>
                </c:pt>
                <c:pt idx="7335">
                  <c:v>0.21273846086769616</c:v>
                </c:pt>
                <c:pt idx="7336">
                  <c:v>0.21271820220167653</c:v>
                </c:pt>
                <c:pt idx="7337">
                  <c:v>0.21269338326979353</c:v>
                </c:pt>
                <c:pt idx="7338">
                  <c:v>0.21266816332169297</c:v>
                </c:pt>
                <c:pt idx="7339">
                  <c:v>0.21264817621162263</c:v>
                </c:pt>
                <c:pt idx="7340">
                  <c:v>0.21264075393964382</c:v>
                </c:pt>
                <c:pt idx="7341">
                  <c:v>0.21265050128676816</c:v>
                </c:pt>
                <c:pt idx="7342">
                  <c:v>0.21267898446755679</c:v>
                </c:pt>
                <c:pt idx="7343">
                  <c:v>0.21272218230650003</c:v>
                </c:pt>
                <c:pt idx="7344">
                  <c:v>0.21277178015508708</c:v>
                </c:pt>
                <c:pt idx="7345">
                  <c:v>0.2128165975100263</c:v>
                </c:pt>
                <c:pt idx="7346">
                  <c:v>0.21284580731752861</c:v>
                </c:pt>
                <c:pt idx="7347">
                  <c:v>0.21285242788390862</c:v>
                </c:pt>
                <c:pt idx="7348">
                  <c:v>0.21283507147846886</c:v>
                </c:pt>
                <c:pt idx="7349">
                  <c:v>0.21279799014250128</c:v>
                </c:pt>
                <c:pt idx="7350">
                  <c:v>0.2127501782317141</c:v>
                </c:pt>
                <c:pt idx="7351">
                  <c:v>0.21270143249770129</c:v>
                </c:pt>
                <c:pt idx="7352">
                  <c:v>0.21266132199255755</c:v>
                </c:pt>
                <c:pt idx="7353">
                  <c:v>0.21263516496314111</c:v>
                </c:pt>
                <c:pt idx="7354">
                  <c:v>0.21262385309480597</c:v>
                </c:pt>
                <c:pt idx="7355">
                  <c:v>0.21262389780516805</c:v>
                </c:pt>
                <c:pt idx="7356">
                  <c:v>0.21262930779295158</c:v>
                </c:pt>
                <c:pt idx="7357">
                  <c:v>0.21263342121719325</c:v>
                </c:pt>
                <c:pt idx="7358">
                  <c:v>0.21263114094459451</c:v>
                </c:pt>
                <c:pt idx="7359">
                  <c:v>0.21262009744082527</c:v>
                </c:pt>
                <c:pt idx="7360">
                  <c:v>0.2126010514099162</c:v>
                </c:pt>
                <c:pt idx="7361">
                  <c:v>0.21257816151079517</c:v>
                </c:pt>
                <c:pt idx="7362">
                  <c:v>0.21255679273290401</c:v>
                </c:pt>
                <c:pt idx="7363">
                  <c:v>0.212543426605105</c:v>
                </c:pt>
                <c:pt idx="7364">
                  <c:v>0.21254369481767182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0-4D29-4474-A6F2-C0FB1B77F099}"/>
            </c:ext>
          </c:extLst>
        </c:ser>
        <c:ser>
          <c:idx val="3"/>
          <c:order val="13"/>
          <c:tx>
            <c:strRef>
              <c:f>'Before EP'!$R$1</c:f>
              <c:strCache>
                <c:ptCount val="1"/>
                <c:pt idx="0">
                  <c:v>18%BT-0.4%CNT-PVDF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'Before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'Before EP'!$T$2:$T$7366</c:f>
              <c:numCache>
                <c:formatCode>General</c:formatCode>
                <c:ptCount val="7365"/>
                <c:pt idx="0">
                  <c:v>0.27497707623954337</c:v>
                </c:pt>
                <c:pt idx="1">
                  <c:v>0.273556283098354</c:v>
                </c:pt>
                <c:pt idx="2">
                  <c:v>0.27178844301856153</c:v>
                </c:pt>
                <c:pt idx="3">
                  <c:v>0.26977098164921731</c:v>
                </c:pt>
                <c:pt idx="4">
                  <c:v>0.26768278973750026</c:v>
                </c:pt>
                <c:pt idx="5">
                  <c:v>0.26574020771120832</c:v>
                </c:pt>
                <c:pt idx="6">
                  <c:v>0.26412586884308942</c:v>
                </c:pt>
                <c:pt idx="7">
                  <c:v>0.26294956747928433</c:v>
                </c:pt>
                <c:pt idx="8">
                  <c:v>0.26222417315346491</c:v>
                </c:pt>
                <c:pt idx="9">
                  <c:v>0.26187284315188686</c:v>
                </c:pt>
                <c:pt idx="10">
                  <c:v>0.26176235242122914</c:v>
                </c:pt>
                <c:pt idx="11">
                  <c:v>0.26173945529026454</c:v>
                </c:pt>
                <c:pt idx="12">
                  <c:v>0.26167898918386445</c:v>
                </c:pt>
                <c:pt idx="13">
                  <c:v>0.26148854661855148</c:v>
                </c:pt>
                <c:pt idx="14">
                  <c:v>0.26110927972725695</c:v>
                </c:pt>
                <c:pt idx="15">
                  <c:v>0.2605114831172628</c:v>
                </c:pt>
                <c:pt idx="16">
                  <c:v>0.25968670898258472</c:v>
                </c:pt>
                <c:pt idx="17">
                  <c:v>0.25864513891834817</c:v>
                </c:pt>
                <c:pt idx="18">
                  <c:v>0.25742451629908736</c:v>
                </c:pt>
                <c:pt idx="19">
                  <c:v>0.25609313684481783</c:v>
                </c:pt>
                <c:pt idx="20">
                  <c:v>0.25474213977920468</c:v>
                </c:pt>
                <c:pt idx="21">
                  <c:v>0.25347851251476627</c:v>
                </c:pt>
                <c:pt idx="22">
                  <c:v>0.25241579292916638</c:v>
                </c:pt>
                <c:pt idx="23">
                  <c:v>0.25165441774992736</c:v>
                </c:pt>
                <c:pt idx="24">
                  <c:v>0.25126878558899524</c:v>
                </c:pt>
                <c:pt idx="25">
                  <c:v>0.25130685099364314</c:v>
                </c:pt>
                <c:pt idx="26">
                  <c:v>0.25178072686584163</c:v>
                </c:pt>
                <c:pt idx="27">
                  <c:v>0.25267713247323509</c:v>
                </c:pt>
                <c:pt idx="28">
                  <c:v>0.25396783638162623</c:v>
                </c:pt>
                <c:pt idx="29">
                  <c:v>0.2556177667261943</c:v>
                </c:pt>
                <c:pt idx="30">
                  <c:v>0.25758880918609073</c:v>
                </c:pt>
                <c:pt idx="31">
                  <c:v>0.25982716375546744</c:v>
                </c:pt>
                <c:pt idx="32">
                  <c:v>0.26225743105839983</c:v>
                </c:pt>
                <c:pt idx="33">
                  <c:v>0.26478152625966334</c:v>
                </c:pt>
                <c:pt idx="34">
                  <c:v>0.26728058474325622</c:v>
                </c:pt>
                <c:pt idx="35">
                  <c:v>0.2696454594043074</c:v>
                </c:pt>
                <c:pt idx="36">
                  <c:v>0.27179605364048043</c:v>
                </c:pt>
                <c:pt idx="37">
                  <c:v>0.27369566407681556</c:v>
                </c:pt>
                <c:pt idx="38">
                  <c:v>0.27535724556672969</c:v>
                </c:pt>
                <c:pt idx="39">
                  <c:v>0.27683622509246897</c:v>
                </c:pt>
                <c:pt idx="40">
                  <c:v>0.27821983358919211</c:v>
                </c:pt>
                <c:pt idx="41">
                  <c:v>0.27960205260477156</c:v>
                </c:pt>
                <c:pt idx="42">
                  <c:v>0.28107670817327302</c:v>
                </c:pt>
                <c:pt idx="43">
                  <c:v>0.2827184043251858</c:v>
                </c:pt>
                <c:pt idx="44">
                  <c:v>0.28456222886624705</c:v>
                </c:pt>
                <c:pt idx="45">
                  <c:v>0.28660390128143209</c:v>
                </c:pt>
                <c:pt idx="46">
                  <c:v>0.28879510413510934</c:v>
                </c:pt>
                <c:pt idx="47">
                  <c:v>0.29106142751292907</c:v>
                </c:pt>
                <c:pt idx="48">
                  <c:v>0.2933176989180053</c:v>
                </c:pt>
                <c:pt idx="49">
                  <c:v>0.29550008081759205</c:v>
                </c:pt>
                <c:pt idx="50">
                  <c:v>0.29758736350097292</c:v>
                </c:pt>
                <c:pt idx="51">
                  <c:v>0.29960731621051218</c:v>
                </c:pt>
                <c:pt idx="52">
                  <c:v>0.3016253381097338</c:v>
                </c:pt>
                <c:pt idx="53">
                  <c:v>0.30371846700237803</c:v>
                </c:pt>
                <c:pt idx="54">
                  <c:v>0.30596200643032323</c:v>
                </c:pt>
                <c:pt idx="55">
                  <c:v>0.30841015687984674</c:v>
                </c:pt>
                <c:pt idx="56">
                  <c:v>0.31109784657030026</c:v>
                </c:pt>
                <c:pt idx="57">
                  <c:v>0.31405650264936869</c:v>
                </c:pt>
                <c:pt idx="58">
                  <c:v>0.31732444391278625</c:v>
                </c:pt>
                <c:pt idx="59">
                  <c:v>0.32094768213358793</c:v>
                </c:pt>
                <c:pt idx="60">
                  <c:v>0.32497407387025556</c:v>
                </c:pt>
                <c:pt idx="61">
                  <c:v>0.32942493516737437</c:v>
                </c:pt>
                <c:pt idx="62">
                  <c:v>0.33426910777795515</c:v>
                </c:pt>
                <c:pt idx="63">
                  <c:v>0.33939930207127067</c:v>
                </c:pt>
                <c:pt idx="64">
                  <c:v>0.34464251404630475</c:v>
                </c:pt>
                <c:pt idx="65">
                  <c:v>0.34977792059962831</c:v>
                </c:pt>
                <c:pt idx="66">
                  <c:v>0.35456322878388558</c:v>
                </c:pt>
                <c:pt idx="67">
                  <c:v>0.35879156743070117</c:v>
                </c:pt>
                <c:pt idx="68">
                  <c:v>0.36229374182841734</c:v>
                </c:pt>
                <c:pt idx="69">
                  <c:v>0.36494892837155102</c:v>
                </c:pt>
                <c:pt idx="70">
                  <c:v>0.36668261437548</c:v>
                </c:pt>
                <c:pt idx="71">
                  <c:v>0.36746995147360528</c:v>
                </c:pt>
                <c:pt idx="72">
                  <c:v>0.36735638010382221</c:v>
                </c:pt>
                <c:pt idx="73">
                  <c:v>0.36646712033062978</c:v>
                </c:pt>
                <c:pt idx="74">
                  <c:v>0.36500713402651774</c:v>
                </c:pt>
                <c:pt idx="75">
                  <c:v>0.36322207386082672</c:v>
                </c:pt>
                <c:pt idx="76">
                  <c:v>0.36131674614100695</c:v>
                </c:pt>
                <c:pt idx="77">
                  <c:v>0.35941532996383474</c:v>
                </c:pt>
                <c:pt idx="78">
                  <c:v>0.35752092131034741</c:v>
                </c:pt>
                <c:pt idx="79">
                  <c:v>0.35553927972702204</c:v>
                </c:pt>
                <c:pt idx="80">
                  <c:v>0.35332094459693542</c:v>
                </c:pt>
                <c:pt idx="81">
                  <c:v>0.35073785933821577</c:v>
                </c:pt>
                <c:pt idx="82">
                  <c:v>0.3477376958648466</c:v>
                </c:pt>
                <c:pt idx="83">
                  <c:v>0.34435405842884759</c:v>
                </c:pt>
                <c:pt idx="84">
                  <c:v>0.34068594818740494</c:v>
                </c:pt>
                <c:pt idx="85">
                  <c:v>0.33684384494995911</c:v>
                </c:pt>
                <c:pt idx="86">
                  <c:v>0.33291881828481018</c:v>
                </c:pt>
                <c:pt idx="87">
                  <c:v>0.32896000502791534</c:v>
                </c:pt>
                <c:pt idx="88">
                  <c:v>0.32498890134149105</c:v>
                </c:pt>
                <c:pt idx="89">
                  <c:v>0.32103560908477324</c:v>
                </c:pt>
                <c:pt idx="90">
                  <c:v>0.31716344356651982</c:v>
                </c:pt>
                <c:pt idx="91">
                  <c:v>0.31347438875950995</c:v>
                </c:pt>
                <c:pt idx="92">
                  <c:v>0.31010216284703684</c:v>
                </c:pt>
                <c:pt idx="93">
                  <c:v>0.3071715370127881</c:v>
                </c:pt>
                <c:pt idx="94">
                  <c:v>0.30476852955762879</c:v>
                </c:pt>
                <c:pt idx="95">
                  <c:v>0.30292825266436441</c:v>
                </c:pt>
                <c:pt idx="96">
                  <c:v>0.30162464091731955</c:v>
                </c:pt>
                <c:pt idx="97">
                  <c:v>0.30078753085900067</c:v>
                </c:pt>
                <c:pt idx="98">
                  <c:v>0.3003191023058307</c:v>
                </c:pt>
                <c:pt idx="99">
                  <c:v>0.30012649561539106</c:v>
                </c:pt>
                <c:pt idx="100">
                  <c:v>0.30012820587342959</c:v>
                </c:pt>
                <c:pt idx="101">
                  <c:v>0.30025954173878167</c:v>
                </c:pt>
                <c:pt idx="102">
                  <c:v>0.30047547429672439</c:v>
                </c:pt>
                <c:pt idx="103">
                  <c:v>0.30073780724411869</c:v>
                </c:pt>
                <c:pt idx="104">
                  <c:v>0.3010159900894811</c:v>
                </c:pt>
                <c:pt idx="105">
                  <c:v>0.30129258279055326</c:v>
                </c:pt>
                <c:pt idx="106">
                  <c:v>0.30156334598994738</c:v>
                </c:pt>
                <c:pt idx="107">
                  <c:v>0.3018365853191125</c:v>
                </c:pt>
                <c:pt idx="108">
                  <c:v>0.3021249764664149</c:v>
                </c:pt>
                <c:pt idx="109">
                  <c:v>0.30243521202969492</c:v>
                </c:pt>
                <c:pt idx="110">
                  <c:v>0.30275540161995473</c:v>
                </c:pt>
                <c:pt idx="111">
                  <c:v>0.3030588777407055</c:v>
                </c:pt>
                <c:pt idx="112">
                  <c:v>0.30331130848104593</c:v>
                </c:pt>
                <c:pt idx="113">
                  <c:v>0.30349138285874888</c:v>
                </c:pt>
                <c:pt idx="114">
                  <c:v>0.3036052602775321</c:v>
                </c:pt>
                <c:pt idx="115">
                  <c:v>0.30368969105389665</c:v>
                </c:pt>
                <c:pt idx="116">
                  <c:v>0.30380351269047345</c:v>
                </c:pt>
                <c:pt idx="117">
                  <c:v>0.3040019634946205</c:v>
                </c:pt>
                <c:pt idx="118">
                  <c:v>0.30431537800902198</c:v>
                </c:pt>
                <c:pt idx="119">
                  <c:v>0.30473195970379652</c:v>
                </c:pt>
                <c:pt idx="120">
                  <c:v>0.30519760450967004</c:v>
                </c:pt>
                <c:pt idx="121">
                  <c:v>0.3056252634958061</c:v>
                </c:pt>
                <c:pt idx="122">
                  <c:v>0.30592149032817573</c:v>
                </c:pt>
                <c:pt idx="123">
                  <c:v>0.30601005649342827</c:v>
                </c:pt>
                <c:pt idx="124">
                  <c:v>0.30583895317233223</c:v>
                </c:pt>
                <c:pt idx="125">
                  <c:v>0.30539398862338518</c:v>
                </c:pt>
                <c:pt idx="126">
                  <c:v>0.30469274641346056</c:v>
                </c:pt>
                <c:pt idx="127">
                  <c:v>0.30378486373129676</c:v>
                </c:pt>
                <c:pt idx="128">
                  <c:v>0.30274416384372249</c:v>
                </c:pt>
                <c:pt idx="129">
                  <c:v>0.30166572354966736</c:v>
                </c:pt>
                <c:pt idx="130">
                  <c:v>0.30065459046494003</c:v>
                </c:pt>
                <c:pt idx="131">
                  <c:v>0.29980038700385436</c:v>
                </c:pt>
                <c:pt idx="132">
                  <c:v>0.29916639452743055</c:v>
                </c:pt>
                <c:pt idx="133">
                  <c:v>0.2987735490514678</c:v>
                </c:pt>
                <c:pt idx="134">
                  <c:v>0.29859834903974791</c:v>
                </c:pt>
                <c:pt idx="135">
                  <c:v>0.29858412945834156</c:v>
                </c:pt>
                <c:pt idx="136">
                  <c:v>0.29865906709742251</c:v>
                </c:pt>
                <c:pt idx="137">
                  <c:v>0.29876662280806476</c:v>
                </c:pt>
                <c:pt idx="138">
                  <c:v>0.29887473807817022</c:v>
                </c:pt>
                <c:pt idx="139">
                  <c:v>0.29898192078242181</c:v>
                </c:pt>
                <c:pt idx="140">
                  <c:v>0.2991076849885006</c:v>
                </c:pt>
                <c:pt idx="141">
                  <c:v>0.29927332920124328</c:v>
                </c:pt>
                <c:pt idx="142">
                  <c:v>0.29948535636921214</c:v>
                </c:pt>
                <c:pt idx="143">
                  <c:v>0.29973016465702518</c:v>
                </c:pt>
                <c:pt idx="144">
                  <c:v>0.29997981260578332</c:v>
                </c:pt>
                <c:pt idx="145">
                  <c:v>0.30020736612308596</c:v>
                </c:pt>
                <c:pt idx="146">
                  <c:v>0.30040177350517006</c:v>
                </c:pt>
                <c:pt idx="147">
                  <c:v>0.30057401114767779</c:v>
                </c:pt>
                <c:pt idx="148">
                  <c:v>0.30074963548897693</c:v>
                </c:pt>
                <c:pt idx="149">
                  <c:v>0.30095751192932663</c:v>
                </c:pt>
                <c:pt idx="150">
                  <c:v>0.30121520694662829</c:v>
                </c:pt>
                <c:pt idx="151">
                  <c:v>0.30152195133563575</c:v>
                </c:pt>
                <c:pt idx="152">
                  <c:v>0.30186277039344556</c:v>
                </c:pt>
                <c:pt idx="153">
                  <c:v>0.30221669202408252</c:v>
                </c:pt>
                <c:pt idx="154">
                  <c:v>0.30256923615539666</c:v>
                </c:pt>
                <c:pt idx="155">
                  <c:v>0.30291905443837996</c:v>
                </c:pt>
                <c:pt idx="156">
                  <c:v>0.3032774990113658</c:v>
                </c:pt>
                <c:pt idx="157">
                  <c:v>0.30365967772338531</c:v>
                </c:pt>
                <c:pt idx="158">
                  <c:v>0.30407913633668215</c:v>
                </c:pt>
                <c:pt idx="159">
                  <c:v>0.3045444592885258</c:v>
                </c:pt>
                <c:pt idx="160">
                  <c:v>0.30505817216196318</c:v>
                </c:pt>
                <c:pt idx="161">
                  <c:v>0.30562201592071725</c:v>
                </c:pt>
                <c:pt idx="162">
                  <c:v>0.3062330415168677</c:v>
                </c:pt>
                <c:pt idx="163">
                  <c:v>0.30687619364210272</c:v>
                </c:pt>
                <c:pt idx="164">
                  <c:v>0.30751219959835518</c:v>
                </c:pt>
                <c:pt idx="165">
                  <c:v>0.30806165896691762</c:v>
                </c:pt>
                <c:pt idx="166">
                  <c:v>0.30841587675602145</c:v>
                </c:pt>
                <c:pt idx="167">
                  <c:v>0.30844050032126447</c:v>
                </c:pt>
                <c:pt idx="168">
                  <c:v>0.3080130548421689</c:v>
                </c:pt>
                <c:pt idx="169">
                  <c:v>0.30706383477913546</c:v>
                </c:pt>
                <c:pt idx="170">
                  <c:v>0.30559295120493224</c:v>
                </c:pt>
                <c:pt idx="171">
                  <c:v>0.30368004561019268</c:v>
                </c:pt>
                <c:pt idx="172">
                  <c:v>0.3014524150529605</c:v>
                </c:pt>
                <c:pt idx="173">
                  <c:v>0.29906545742108648</c:v>
                </c:pt>
                <c:pt idx="174">
                  <c:v>0.29666185458757455</c:v>
                </c:pt>
                <c:pt idx="175">
                  <c:v>0.29434683867287847</c:v>
                </c:pt>
                <c:pt idx="176">
                  <c:v>0.29220066650046239</c:v>
                </c:pt>
                <c:pt idx="177">
                  <c:v>0.29027691010960832</c:v>
                </c:pt>
                <c:pt idx="178">
                  <c:v>0.28861321306945897</c:v>
                </c:pt>
                <c:pt idx="179">
                  <c:v>0.28724201005434891</c:v>
                </c:pt>
                <c:pt idx="180">
                  <c:v>0.28618426038355316</c:v>
                </c:pt>
                <c:pt idx="181">
                  <c:v>0.28544166599781473</c:v>
                </c:pt>
                <c:pt idx="182">
                  <c:v>0.28499031779627981</c:v>
                </c:pt>
                <c:pt idx="183">
                  <c:v>0.2847799350379141</c:v>
                </c:pt>
                <c:pt idx="184">
                  <c:v>0.28474299827769434</c:v>
                </c:pt>
                <c:pt idx="185">
                  <c:v>0.28480609187840744</c:v>
                </c:pt>
                <c:pt idx="186">
                  <c:v>0.2849121799503247</c:v>
                </c:pt>
                <c:pt idx="187">
                  <c:v>0.28502753369418388</c:v>
                </c:pt>
                <c:pt idx="188">
                  <c:v>0.28514265992065435</c:v>
                </c:pt>
                <c:pt idx="189">
                  <c:v>0.28526380772611626</c:v>
                </c:pt>
                <c:pt idx="190">
                  <c:v>0.28539919655532109</c:v>
                </c:pt>
                <c:pt idx="191">
                  <c:v>0.28554987334679427</c:v>
                </c:pt>
                <c:pt idx="192">
                  <c:v>0.2857088227043858</c:v>
                </c:pt>
                <c:pt idx="193">
                  <c:v>0.28586410648847904</c:v>
                </c:pt>
                <c:pt idx="194">
                  <c:v>0.28600863285378608</c:v>
                </c:pt>
                <c:pt idx="195">
                  <c:v>0.28614332257542974</c:v>
                </c:pt>
                <c:pt idx="196">
                  <c:v>0.28627572452296746</c:v>
                </c:pt>
                <c:pt idx="197">
                  <c:v>0.28641262026264869</c:v>
                </c:pt>
                <c:pt idx="198">
                  <c:v>0.28655189019572203</c:v>
                </c:pt>
                <c:pt idx="199">
                  <c:v>0.28667804338724467</c:v>
                </c:pt>
                <c:pt idx="200">
                  <c:v>0.2867686787090431</c:v>
                </c:pt>
                <c:pt idx="201">
                  <c:v>0.28680469971232947</c:v>
                </c:pt>
                <c:pt idx="202">
                  <c:v>0.28678101362271957</c:v>
                </c:pt>
                <c:pt idx="203">
                  <c:v>0.28671364231286289</c:v>
                </c:pt>
                <c:pt idx="204">
                  <c:v>0.28663493476663748</c:v>
                </c:pt>
                <c:pt idx="205">
                  <c:v>0.28658473312466826</c:v>
                </c:pt>
                <c:pt idx="206">
                  <c:v>0.28659509418543005</c:v>
                </c:pt>
                <c:pt idx="207">
                  <c:v>0.28667887244111645</c:v>
                </c:pt>
                <c:pt idx="208">
                  <c:v>0.28682817975884789</c:v>
                </c:pt>
                <c:pt idx="209">
                  <c:v>0.28702016250117302</c:v>
                </c:pt>
                <c:pt idx="210">
                  <c:v>0.28722670479529855</c:v>
                </c:pt>
                <c:pt idx="211">
                  <c:v>0.28742223761943597</c:v>
                </c:pt>
                <c:pt idx="212">
                  <c:v>0.28759194718492176</c:v>
                </c:pt>
                <c:pt idx="213">
                  <c:v>0.28772842745012195</c:v>
                </c:pt>
                <c:pt idx="214">
                  <c:v>0.28782904938622011</c:v>
                </c:pt>
                <c:pt idx="215">
                  <c:v>0.28789207334409039</c:v>
                </c:pt>
                <c:pt idx="216">
                  <c:v>0.28791774277072846</c:v>
                </c:pt>
                <c:pt idx="217">
                  <c:v>0.28790735010752222</c:v>
                </c:pt>
                <c:pt idx="218">
                  <c:v>0.28786775633936612</c:v>
                </c:pt>
                <c:pt idx="219">
                  <c:v>0.28780743734012026</c:v>
                </c:pt>
                <c:pt idx="220">
                  <c:v>0.287733985203807</c:v>
                </c:pt>
                <c:pt idx="221">
                  <c:v>0.28764709500485153</c:v>
                </c:pt>
                <c:pt idx="222">
                  <c:v>0.28753639102008677</c:v>
                </c:pt>
                <c:pt idx="223">
                  <c:v>0.28738315515118651</c:v>
                </c:pt>
                <c:pt idx="224">
                  <c:v>0.28717145470418814</c:v>
                </c:pt>
                <c:pt idx="225">
                  <c:v>0.28689702041259491</c:v>
                </c:pt>
                <c:pt idx="226">
                  <c:v>0.2865760818283003</c:v>
                </c:pt>
                <c:pt idx="227">
                  <c:v>0.28624259436973087</c:v>
                </c:pt>
                <c:pt idx="228">
                  <c:v>0.28594138124619595</c:v>
                </c:pt>
                <c:pt idx="229">
                  <c:v>0.2857108390210954</c:v>
                </c:pt>
                <c:pt idx="230">
                  <c:v>0.28556837567849125</c:v>
                </c:pt>
                <c:pt idx="231">
                  <c:v>0.28550501621705382</c:v>
                </c:pt>
                <c:pt idx="232">
                  <c:v>0.28548760173664256</c:v>
                </c:pt>
                <c:pt idx="233">
                  <c:v>0.28547313326324475</c:v>
                </c:pt>
                <c:pt idx="234">
                  <c:v>0.28542006909566653</c:v>
                </c:pt>
                <c:pt idx="235">
                  <c:v>0.28530254497294649</c:v>
                </c:pt>
                <c:pt idx="236">
                  <c:v>0.28511565672529438</c:v>
                </c:pt>
                <c:pt idx="237">
                  <c:v>0.28487079426354689</c:v>
                </c:pt>
                <c:pt idx="238">
                  <c:v>0.284588888268825</c:v>
                </c:pt>
                <c:pt idx="239">
                  <c:v>0.28429191143148169</c:v>
                </c:pt>
                <c:pt idx="240">
                  <c:v>0.28400095669916925</c:v>
                </c:pt>
                <c:pt idx="241">
                  <c:v>0.28373212052241636</c:v>
                </c:pt>
                <c:pt idx="242">
                  <c:v>0.28349786116525633</c:v>
                </c:pt>
                <c:pt idx="243">
                  <c:v>0.28330557789824984</c:v>
                </c:pt>
                <c:pt idx="244">
                  <c:v>0.2831544954785139</c:v>
                </c:pt>
                <c:pt idx="245">
                  <c:v>0.2830327013774534</c:v>
                </c:pt>
                <c:pt idx="246">
                  <c:v>0.28291494816934226</c:v>
                </c:pt>
                <c:pt idx="247">
                  <c:v>0.28276913668058001</c:v>
                </c:pt>
                <c:pt idx="248">
                  <c:v>0.28256429236467961</c:v>
                </c:pt>
                <c:pt idx="249">
                  <c:v>0.282279672995287</c:v>
                </c:pt>
                <c:pt idx="250">
                  <c:v>0.28191523036754496</c:v>
                </c:pt>
                <c:pt idx="251">
                  <c:v>0.28149062120700119</c:v>
                </c:pt>
                <c:pt idx="252">
                  <c:v>0.28104054534810663</c:v>
                </c:pt>
                <c:pt idx="253">
                  <c:v>0.28059859969899215</c:v>
                </c:pt>
                <c:pt idx="254">
                  <c:v>0.28018890466007518</c:v>
                </c:pt>
                <c:pt idx="255">
                  <c:v>0.27981835691608414</c:v>
                </c:pt>
                <c:pt idx="256">
                  <c:v>0.2794771734337278</c:v>
                </c:pt>
                <c:pt idx="257">
                  <c:v>0.27914603525046666</c:v>
                </c:pt>
                <c:pt idx="258">
                  <c:v>0.27880487048154756</c:v>
                </c:pt>
                <c:pt idx="259">
                  <c:v>0.27844139891297992</c:v>
                </c:pt>
                <c:pt idx="260">
                  <c:v>0.27805191775625593</c:v>
                </c:pt>
                <c:pt idx="261">
                  <c:v>0.277639592857712</c:v>
                </c:pt>
                <c:pt idx="262">
                  <c:v>0.27721011704684062</c:v>
                </c:pt>
                <c:pt idx="263">
                  <c:v>0.27676961914878739</c:v>
                </c:pt>
                <c:pt idx="264">
                  <c:v>0.27632329376259768</c:v>
                </c:pt>
                <c:pt idx="265">
                  <c:v>0.27587692116456264</c:v>
                </c:pt>
                <c:pt idx="266">
                  <c:v>0.27543989341658226</c:v>
                </c:pt>
                <c:pt idx="267">
                  <c:v>0.27502277584333479</c:v>
                </c:pt>
                <c:pt idx="268">
                  <c:v>0.27463478479892456</c:v>
                </c:pt>
                <c:pt idx="269">
                  <c:v>0.27428007264271881</c:v>
                </c:pt>
                <c:pt idx="270">
                  <c:v>0.27395493512213909</c:v>
                </c:pt>
                <c:pt idx="271">
                  <c:v>0.27365000333179745</c:v>
                </c:pt>
                <c:pt idx="272">
                  <c:v>0.27335553646170618</c:v>
                </c:pt>
                <c:pt idx="273">
                  <c:v>0.27306769686203625</c:v>
                </c:pt>
                <c:pt idx="274">
                  <c:v>0.27279294536128429</c:v>
                </c:pt>
                <c:pt idx="275">
                  <c:v>0.27254695609933366</c:v>
                </c:pt>
                <c:pt idx="276">
                  <c:v>0.27234677562871212</c:v>
                </c:pt>
                <c:pt idx="277">
                  <c:v>0.27220030920979221</c:v>
                </c:pt>
                <c:pt idx="278">
                  <c:v>0.27210018708851713</c:v>
                </c:pt>
                <c:pt idx="279">
                  <c:v>0.27202233028240386</c:v>
                </c:pt>
                <c:pt idx="280">
                  <c:v>0.27193176540897457</c:v>
                </c:pt>
                <c:pt idx="281">
                  <c:v>0.27179314957164369</c:v>
                </c:pt>
                <c:pt idx="282">
                  <c:v>0.27158450799966016</c:v>
                </c:pt>
                <c:pt idx="283">
                  <c:v>0.27130224057572061</c:v>
                </c:pt>
                <c:pt idx="284">
                  <c:v>0.27096108303105892</c:v>
                </c:pt>
                <c:pt idx="285">
                  <c:v>0.27058384215778353</c:v>
                </c:pt>
                <c:pt idx="286">
                  <c:v>0.27019445700104239</c:v>
                </c:pt>
                <c:pt idx="287">
                  <c:v>0.26980885971763224</c:v>
                </c:pt>
                <c:pt idx="288">
                  <c:v>0.26943226934994713</c:v>
                </c:pt>
                <c:pt idx="289">
                  <c:v>0.2690646627804596</c:v>
                </c:pt>
                <c:pt idx="290">
                  <c:v>0.26870467517619878</c:v>
                </c:pt>
                <c:pt idx="291">
                  <c:v>0.26835516901253187</c:v>
                </c:pt>
                <c:pt idx="292">
                  <c:v>0.26802286984566548</c:v>
                </c:pt>
                <c:pt idx="293">
                  <c:v>0.26771488104613028</c:v>
                </c:pt>
                <c:pt idx="294">
                  <c:v>0.26743263819233132</c:v>
                </c:pt>
                <c:pt idx="295">
                  <c:v>0.26717014643527959</c:v>
                </c:pt>
                <c:pt idx="296">
                  <c:v>0.26691459614538493</c:v>
                </c:pt>
                <c:pt idx="297">
                  <c:v>0.26665261514007055</c:v>
                </c:pt>
                <c:pt idx="298">
                  <c:v>0.26637679766688849</c:v>
                </c:pt>
                <c:pt idx="299">
                  <c:v>0.26609122234103078</c:v>
                </c:pt>
                <c:pt idx="300">
                  <c:v>0.26580914344529827</c:v>
                </c:pt>
                <c:pt idx="301">
                  <c:v>0.26555054277747758</c:v>
                </c:pt>
                <c:pt idx="302">
                  <c:v>0.26533323588248159</c:v>
                </c:pt>
                <c:pt idx="303">
                  <c:v>0.26516643138908491</c:v>
                </c:pt>
                <c:pt idx="304">
                  <c:v>0.26505115573094296</c:v>
                </c:pt>
                <c:pt idx="305">
                  <c:v>0.26498145296298703</c:v>
                </c:pt>
                <c:pt idx="306">
                  <c:v>0.26494971085531516</c:v>
                </c:pt>
                <c:pt idx="307">
                  <c:v>0.26495133733549459</c:v>
                </c:pt>
                <c:pt idx="308">
                  <c:v>0.26498588915659571</c:v>
                </c:pt>
                <c:pt idx="309">
                  <c:v>0.26505490244830354</c:v>
                </c:pt>
                <c:pt idx="310">
                  <c:v>0.26515814708785257</c:v>
                </c:pt>
                <c:pt idx="311">
                  <c:v>0.26529145476352745</c:v>
                </c:pt>
                <c:pt idx="312">
                  <c:v>0.26544666204270184</c:v>
                </c:pt>
                <c:pt idx="313">
                  <c:v>0.26561693089162586</c:v>
                </c:pt>
                <c:pt idx="314">
                  <c:v>0.26580178516980046</c:v>
                </c:pt>
                <c:pt idx="315">
                  <c:v>0.26601117433402166</c:v>
                </c:pt>
                <c:pt idx="316">
                  <c:v>0.26626451257481953</c:v>
                </c:pt>
                <c:pt idx="317">
                  <c:v>0.26658319909139405</c:v>
                </c:pt>
                <c:pt idx="318">
                  <c:v>0.26698470893011761</c:v>
                </c:pt>
                <c:pt idx="319">
                  <c:v>0.26747581561281386</c:v>
                </c:pt>
                <c:pt idx="320">
                  <c:v>0.26805131288648432</c:v>
                </c:pt>
                <c:pt idx="321">
                  <c:v>0.26869940539945114</c:v>
                </c:pt>
                <c:pt idx="322">
                  <c:v>0.26940976099468572</c:v>
                </c:pt>
                <c:pt idx="323">
                  <c:v>0.2701812872941205</c:v>
                </c:pt>
                <c:pt idx="324">
                  <c:v>0.27102385509657978</c:v>
                </c:pt>
                <c:pt idx="325">
                  <c:v>0.27195470538843169</c:v>
                </c:pt>
                <c:pt idx="326">
                  <c:v>0.27298755769483396</c:v>
                </c:pt>
                <c:pt idx="327">
                  <c:v>0.27412691205960837</c:v>
                </c:pt>
                <c:pt idx="328">
                  <c:v>0.27536335400207435</c:v>
                </c:pt>
                <c:pt idx="329">
                  <c:v>0.27667993253077072</c:v>
                </c:pt>
                <c:pt idx="330">
                  <c:v>0.27806192483826186</c:v>
                </c:pt>
                <c:pt idx="331">
                  <c:v>0.27951014823999731</c:v>
                </c:pt>
                <c:pt idx="332">
                  <c:v>0.28104279584624692</c:v>
                </c:pt>
                <c:pt idx="333">
                  <c:v>0.28269011385475884</c:v>
                </c:pt>
                <c:pt idx="334">
                  <c:v>0.28446957825451014</c:v>
                </c:pt>
                <c:pt idx="335">
                  <c:v>0.28636047674447429</c:v>
                </c:pt>
                <c:pt idx="336">
                  <c:v>0.28827280156591351</c:v>
                </c:pt>
                <c:pt idx="337">
                  <c:v>0.29004478655914134</c:v>
                </c:pt>
                <c:pt idx="338">
                  <c:v>0.29144819362148611</c:v>
                </c:pt>
                <c:pt idx="339">
                  <c:v>0.29220969297035526</c:v>
                </c:pt>
                <c:pt idx="340">
                  <c:v>0.29208549052128796</c:v>
                </c:pt>
                <c:pt idx="341">
                  <c:v>0.29089407180945326</c:v>
                </c:pt>
                <c:pt idx="342">
                  <c:v>0.28856366694383651</c:v>
                </c:pt>
                <c:pt idx="343">
                  <c:v>0.28515613633069981</c:v>
                </c:pt>
                <c:pt idx="344">
                  <c:v>0.28086483790654504</c:v>
                </c:pt>
                <c:pt idx="345">
                  <c:v>0.27599353957967176</c:v>
                </c:pt>
                <c:pt idx="346">
                  <c:v>0.27087853358526104</c:v>
                </c:pt>
                <c:pt idx="347">
                  <c:v>0.26586366770654268</c:v>
                </c:pt>
                <c:pt idx="348">
                  <c:v>0.26123314041398626</c:v>
                </c:pt>
                <c:pt idx="349">
                  <c:v>0.25716214481252986</c:v>
                </c:pt>
                <c:pt idx="350">
                  <c:v>0.25373083833924004</c:v>
                </c:pt>
                <c:pt idx="351">
                  <c:v>0.25092782635869004</c:v>
                </c:pt>
                <c:pt idx="352">
                  <c:v>0.24868580774225338</c:v>
                </c:pt>
                <c:pt idx="353">
                  <c:v>0.24690991711932611</c:v>
                </c:pt>
                <c:pt idx="354">
                  <c:v>0.24550781810481717</c:v>
                </c:pt>
                <c:pt idx="355">
                  <c:v>0.24440967817705664</c:v>
                </c:pt>
                <c:pt idx="356">
                  <c:v>0.24356337580873591</c:v>
                </c:pt>
                <c:pt idx="357">
                  <c:v>0.24293530479212147</c:v>
                </c:pt>
                <c:pt idx="358">
                  <c:v>0.24250172713596199</c:v>
                </c:pt>
                <c:pt idx="359">
                  <c:v>0.24223839221610646</c:v>
                </c:pt>
                <c:pt idx="360">
                  <c:v>0.24211927018601512</c:v>
                </c:pt>
                <c:pt idx="361">
                  <c:v>0.24211753995361443</c:v>
                </c:pt>
                <c:pt idx="362">
                  <c:v>0.24220621154836855</c:v>
                </c:pt>
                <c:pt idx="363">
                  <c:v>0.24236409740964462</c:v>
                </c:pt>
                <c:pt idx="364">
                  <c:v>0.24257666733460106</c:v>
                </c:pt>
                <c:pt idx="365">
                  <c:v>0.24283364984437042</c:v>
                </c:pt>
                <c:pt idx="366">
                  <c:v>0.24312753046128413</c:v>
                </c:pt>
                <c:pt idx="367">
                  <c:v>0.24344998766587647</c:v>
                </c:pt>
                <c:pt idx="368">
                  <c:v>0.24379000622829541</c:v>
                </c:pt>
                <c:pt idx="369">
                  <c:v>0.24413484830780655</c:v>
                </c:pt>
                <c:pt idx="370">
                  <c:v>0.24447150125931175</c:v>
                </c:pt>
                <c:pt idx="371">
                  <c:v>0.24478865332077107</c:v>
                </c:pt>
                <c:pt idx="372">
                  <c:v>0.24507882239358184</c:v>
                </c:pt>
                <c:pt idx="373">
                  <c:v>0.245337667091613</c:v>
                </c:pt>
                <c:pt idx="374">
                  <c:v>0.24556286876065217</c:v>
                </c:pt>
                <c:pt idx="375">
                  <c:v>0.24575366762279274</c:v>
                </c:pt>
                <c:pt idx="376">
                  <c:v>0.2459108673869326</c:v>
                </c:pt>
                <c:pt idx="377">
                  <c:v>0.24603702679998232</c:v>
                </c:pt>
                <c:pt idx="378">
                  <c:v>0.2461366969440664</c:v>
                </c:pt>
                <c:pt idx="379">
                  <c:v>0.24621618517634627</c:v>
                </c:pt>
                <c:pt idx="380">
                  <c:v>0.24628105155635607</c:v>
                </c:pt>
                <c:pt idx="381">
                  <c:v>0.24633261165992162</c:v>
                </c:pt>
                <c:pt idx="382">
                  <c:v>0.24636646901336204</c:v>
                </c:pt>
                <c:pt idx="383">
                  <c:v>0.24637147464801371</c:v>
                </c:pt>
                <c:pt idx="384">
                  <c:v>0.24633473652079288</c:v>
                </c:pt>
                <c:pt idx="385">
                  <c:v>0.24624417944891944</c:v>
                </c:pt>
                <c:pt idx="386">
                  <c:v>0.24609554248328649</c:v>
                </c:pt>
                <c:pt idx="387">
                  <c:v>0.24589478162952341</c:v>
                </c:pt>
                <c:pt idx="388">
                  <c:v>0.24565752695520574</c:v>
                </c:pt>
                <c:pt idx="389">
                  <c:v>0.24540325050326819</c:v>
                </c:pt>
                <c:pt idx="390">
                  <c:v>0.2451490286603262</c:v>
                </c:pt>
                <c:pt idx="391">
                  <c:v>0.24490507419845356</c:v>
                </c:pt>
                <c:pt idx="392">
                  <c:v>0.24467108767421955</c:v>
                </c:pt>
                <c:pt idx="393">
                  <c:v>0.24443835547068107</c:v>
                </c:pt>
                <c:pt idx="394">
                  <c:v>0.2441932022138891</c:v>
                </c:pt>
                <c:pt idx="395">
                  <c:v>0.24392278238973766</c:v>
                </c:pt>
                <c:pt idx="396">
                  <c:v>0.24361850899855633</c:v>
                </c:pt>
                <c:pt idx="397">
                  <c:v>0.24327745242428092</c:v>
                </c:pt>
                <c:pt idx="398">
                  <c:v>0.24290166701866658</c:v>
                </c:pt>
                <c:pt idx="399">
                  <c:v>0.24249671910146112</c:v>
                </c:pt>
                <c:pt idx="400">
                  <c:v>0.2420702184317878</c:v>
                </c:pt>
                <c:pt idx="401">
                  <c:v>0.24163049650859916</c:v>
                </c:pt>
                <c:pt idx="402">
                  <c:v>0.24118641305810254</c:v>
                </c:pt>
                <c:pt idx="403">
                  <c:v>0.240747584623938</c:v>
                </c:pt>
                <c:pt idx="404">
                  <c:v>0.24032256455591486</c:v>
                </c:pt>
                <c:pt idx="405">
                  <c:v>0.23991810562654228</c:v>
                </c:pt>
                <c:pt idx="406">
                  <c:v>0.23953749779539127</c:v>
                </c:pt>
                <c:pt idx="407">
                  <c:v>0.23918026069720447</c:v>
                </c:pt>
                <c:pt idx="408">
                  <c:v>0.23884243837708088</c:v>
                </c:pt>
                <c:pt idx="409">
                  <c:v>0.23851818862314114</c:v>
                </c:pt>
                <c:pt idx="410">
                  <c:v>0.23820076144778038</c:v>
                </c:pt>
                <c:pt idx="411">
                  <c:v>0.23788412182300037</c:v>
                </c:pt>
                <c:pt idx="412">
                  <c:v>0.23756202102766724</c:v>
                </c:pt>
                <c:pt idx="413">
                  <c:v>0.23722869140196504</c:v>
                </c:pt>
                <c:pt idx="414">
                  <c:v>0.23687847605749315</c:v>
                </c:pt>
                <c:pt idx="415">
                  <c:v>0.23650703054145342</c:v>
                </c:pt>
                <c:pt idx="416">
                  <c:v>0.23611330262498112</c:v>
                </c:pt>
                <c:pt idx="417">
                  <c:v>0.23570205300252581</c:v>
                </c:pt>
                <c:pt idx="418">
                  <c:v>0.23528410331352315</c:v>
                </c:pt>
                <c:pt idx="419">
                  <c:v>0.2348746955290695</c:v>
                </c:pt>
                <c:pt idx="420">
                  <c:v>0.23449089854712615</c:v>
                </c:pt>
                <c:pt idx="421">
                  <c:v>0.23414568378209613</c:v>
                </c:pt>
                <c:pt idx="422">
                  <c:v>0.23384496987164119</c:v>
                </c:pt>
                <c:pt idx="423">
                  <c:v>0.23358669291303816</c:v>
                </c:pt>
                <c:pt idx="424">
                  <c:v>0.23336307788451463</c:v>
                </c:pt>
                <c:pt idx="425">
                  <c:v>0.23316307713048648</c:v>
                </c:pt>
                <c:pt idx="426">
                  <c:v>0.23297621808818561</c:v>
                </c:pt>
                <c:pt idx="427">
                  <c:v>0.23279497752304959</c:v>
                </c:pt>
                <c:pt idx="428">
                  <c:v>0.23261408706653366</c:v>
                </c:pt>
                <c:pt idx="429">
                  <c:v>0.23242819573055121</c:v>
                </c:pt>
                <c:pt idx="430">
                  <c:v>0.23223072761882493</c:v>
                </c:pt>
                <c:pt idx="431">
                  <c:v>0.23201338334225444</c:v>
                </c:pt>
                <c:pt idx="432">
                  <c:v>0.23176742564542144</c:v>
                </c:pt>
                <c:pt idx="433">
                  <c:v>0.23148788359880526</c:v>
                </c:pt>
                <c:pt idx="434">
                  <c:v>0.23117660048493963</c:v>
                </c:pt>
                <c:pt idx="435">
                  <c:v>0.23084316753470249</c:v>
                </c:pt>
                <c:pt idx="436">
                  <c:v>0.23050124877919512</c:v>
                </c:pt>
                <c:pt idx="437">
                  <c:v>0.23016624102214947</c:v>
                </c:pt>
                <c:pt idx="438">
                  <c:v>0.22984990259799989</c:v>
                </c:pt>
                <c:pt idx="439">
                  <c:v>0.22955828049736529</c:v>
                </c:pt>
                <c:pt idx="440">
                  <c:v>0.22929423085249881</c:v>
                </c:pt>
                <c:pt idx="441">
                  <c:v>0.22905988164601035</c:v>
                </c:pt>
                <c:pt idx="442">
                  <c:v>0.22886062771710128</c:v>
                </c:pt>
                <c:pt idx="443">
                  <c:v>0.22870689448131445</c:v>
                </c:pt>
                <c:pt idx="444">
                  <c:v>0.22861323005231363</c:v>
                </c:pt>
                <c:pt idx="445">
                  <c:v>0.22859468997335933</c:v>
                </c:pt>
                <c:pt idx="446">
                  <c:v>0.22866613482461065</c:v>
                </c:pt>
                <c:pt idx="447">
                  <c:v>0.22884180494325304</c:v>
                </c:pt>
                <c:pt idx="448">
                  <c:v>0.22913507930137358</c:v>
                </c:pt>
                <c:pt idx="449">
                  <c:v>0.22955669045080709</c:v>
                </c:pt>
                <c:pt idx="450">
                  <c:v>0.23010864991042415</c:v>
                </c:pt>
                <c:pt idx="451">
                  <c:v>0.23077368709121718</c:v>
                </c:pt>
                <c:pt idx="452">
                  <c:v>0.23150449406737453</c:v>
                </c:pt>
                <c:pt idx="453">
                  <c:v>0.23223406449097664</c:v>
                </c:pt>
                <c:pt idx="454">
                  <c:v>0.23290364869180061</c:v>
                </c:pt>
                <c:pt idx="455">
                  <c:v>0.2334894488603865</c:v>
                </c:pt>
                <c:pt idx="456">
                  <c:v>0.23400319506989889</c:v>
                </c:pt>
                <c:pt idx="457">
                  <c:v>0.23447550593518776</c:v>
                </c:pt>
                <c:pt idx="458">
                  <c:v>0.23493802773464403</c:v>
                </c:pt>
                <c:pt idx="459">
                  <c:v>0.2354126001684165</c:v>
                </c:pt>
                <c:pt idx="460">
                  <c:v>0.23590931175375521</c:v>
                </c:pt>
                <c:pt idx="461">
                  <c:v>0.23642653022795804</c:v>
                </c:pt>
                <c:pt idx="462">
                  <c:v>0.23695443914033001</c:v>
                </c:pt>
                <c:pt idx="463">
                  <c:v>0.23747679086007681</c:v>
                </c:pt>
                <c:pt idx="464">
                  <c:v>0.23797443439277924</c:v>
                </c:pt>
                <c:pt idx="465">
                  <c:v>0.23843082317380196</c:v>
                </c:pt>
                <c:pt idx="466">
                  <c:v>0.23883060357463795</c:v>
                </c:pt>
                <c:pt idx="467">
                  <c:v>0.23916089242220442</c:v>
                </c:pt>
                <c:pt idx="468">
                  <c:v>0.23941200383511577</c:v>
                </c:pt>
                <c:pt idx="469">
                  <c:v>0.23957668722823058</c:v>
                </c:pt>
                <c:pt idx="470">
                  <c:v>0.23965279828165878</c:v>
                </c:pt>
                <c:pt idx="471">
                  <c:v>0.2396445681598898</c:v>
                </c:pt>
                <c:pt idx="472">
                  <c:v>0.23956236849639348</c:v>
                </c:pt>
                <c:pt idx="473">
                  <c:v>0.23942097312599755</c:v>
                </c:pt>
                <c:pt idx="474">
                  <c:v>0.23923456149786573</c:v>
                </c:pt>
                <c:pt idx="475">
                  <c:v>0.23901493821925771</c:v>
                </c:pt>
                <c:pt idx="476">
                  <c:v>0.23876948543443202</c:v>
                </c:pt>
                <c:pt idx="477">
                  <c:v>0.23850084397756668</c:v>
                </c:pt>
                <c:pt idx="478">
                  <c:v>0.23821058629591499</c:v>
                </c:pt>
                <c:pt idx="479">
                  <c:v>0.23790060825494933</c:v>
                </c:pt>
                <c:pt idx="480">
                  <c:v>0.23757497821811716</c:v>
                </c:pt>
                <c:pt idx="481">
                  <c:v>0.23724025142744612</c:v>
                </c:pt>
                <c:pt idx="482">
                  <c:v>0.23690347217458821</c:v>
                </c:pt>
                <c:pt idx="483">
                  <c:v>0.23657092443863051</c:v>
                </c:pt>
                <c:pt idx="484">
                  <c:v>0.23624592041003137</c:v>
                </c:pt>
                <c:pt idx="485">
                  <c:v>0.23592858165725297</c:v>
                </c:pt>
                <c:pt idx="486">
                  <c:v>0.2356151600397596</c:v>
                </c:pt>
                <c:pt idx="487">
                  <c:v>0.23530026116493333</c:v>
                </c:pt>
                <c:pt idx="488">
                  <c:v>0.23497859831397541</c:v>
                </c:pt>
                <c:pt idx="489">
                  <c:v>0.23464696908400898</c:v>
                </c:pt>
                <c:pt idx="490">
                  <c:v>0.23430553426078696</c:v>
                </c:pt>
                <c:pt idx="491">
                  <c:v>0.23395748372607097</c:v>
                </c:pt>
                <c:pt idx="492">
                  <c:v>0.23360824451899334</c:v>
                </c:pt>
                <c:pt idx="493">
                  <c:v>0.23326258489329324</c:v>
                </c:pt>
                <c:pt idx="494">
                  <c:v>0.23292333508969823</c:v>
                </c:pt>
                <c:pt idx="495">
                  <c:v>0.23258887912440177</c:v>
                </c:pt>
                <c:pt idx="496">
                  <c:v>0.23225468052990708</c:v>
                </c:pt>
                <c:pt idx="497">
                  <c:v>0.23191512057901711</c:v>
                </c:pt>
                <c:pt idx="498">
                  <c:v>0.23156688026442887</c:v>
                </c:pt>
                <c:pt idx="499">
                  <c:v>0.23121134876052032</c:v>
                </c:pt>
                <c:pt idx="500">
                  <c:v>0.23085533345097178</c:v>
                </c:pt>
                <c:pt idx="501">
                  <c:v>0.23050971720600691</c:v>
                </c:pt>
                <c:pt idx="502">
                  <c:v>0.2301858947132516</c:v>
                </c:pt>
                <c:pt idx="503">
                  <c:v>0.22989086444071474</c:v>
                </c:pt>
                <c:pt idx="504">
                  <c:v>0.22962493139928578</c:v>
                </c:pt>
                <c:pt idx="505">
                  <c:v>0.2293812305106209</c:v>
                </c:pt>
                <c:pt idx="506">
                  <c:v>0.22914910372049493</c:v>
                </c:pt>
                <c:pt idx="507">
                  <c:v>0.22891732774880572</c:v>
                </c:pt>
                <c:pt idx="508">
                  <c:v>0.22867928268300378</c:v>
                </c:pt>
                <c:pt idx="509">
                  <c:v>0.22843538670851052</c:v>
                </c:pt>
                <c:pt idx="510">
                  <c:v>0.22819280509705189</c:v>
                </c:pt>
                <c:pt idx="511">
                  <c:v>0.22796167457914887</c:v>
                </c:pt>
                <c:pt idx="512">
                  <c:v>0.22775134181240489</c:v>
                </c:pt>
                <c:pt idx="513">
                  <c:v>0.22756761027749975</c:v>
                </c:pt>
                <c:pt idx="514">
                  <c:v>0.22740976817872552</c:v>
                </c:pt>
                <c:pt idx="515">
                  <c:v>0.22727218354454351</c:v>
                </c:pt>
                <c:pt idx="516">
                  <c:v>0.22714498817693987</c:v>
                </c:pt>
                <c:pt idx="517">
                  <c:v>0.22701760422616693</c:v>
                </c:pt>
                <c:pt idx="518">
                  <c:v>0.22688082101490406</c:v>
                </c:pt>
                <c:pt idx="519">
                  <c:v>0.22672801255492872</c:v>
                </c:pt>
                <c:pt idx="520">
                  <c:v>0.2265563533883275</c:v>
                </c:pt>
                <c:pt idx="521">
                  <c:v>0.22636676782713264</c:v>
                </c:pt>
                <c:pt idx="522">
                  <c:v>0.22616459834697203</c:v>
                </c:pt>
                <c:pt idx="523">
                  <c:v>0.22595756686988436</c:v>
                </c:pt>
                <c:pt idx="524">
                  <c:v>0.22575558774387575</c:v>
                </c:pt>
                <c:pt idx="525">
                  <c:v>0.22556855705539761</c:v>
                </c:pt>
                <c:pt idx="526">
                  <c:v>0.22540325009489173</c:v>
                </c:pt>
                <c:pt idx="527">
                  <c:v>0.22526157634694013</c:v>
                </c:pt>
                <c:pt idx="528">
                  <c:v>0.22513996005286144</c:v>
                </c:pt>
                <c:pt idx="529">
                  <c:v>0.2250305165153115</c:v>
                </c:pt>
                <c:pt idx="530">
                  <c:v>0.22492361761746429</c:v>
                </c:pt>
                <c:pt idx="531">
                  <c:v>0.22481130772048144</c:v>
                </c:pt>
                <c:pt idx="532">
                  <c:v>0.22469035651600924</c:v>
                </c:pt>
                <c:pt idx="533">
                  <c:v>0.22456324129871777</c:v>
                </c:pt>
                <c:pt idx="534">
                  <c:v>0.22443692653156136</c:v>
                </c:pt>
                <c:pt idx="535">
                  <c:v>0.22431967034089897</c:v>
                </c:pt>
                <c:pt idx="536">
                  <c:v>0.22421842094253377</c:v>
                </c:pt>
                <c:pt idx="537">
                  <c:v>0.22413693591187703</c:v>
                </c:pt>
                <c:pt idx="538">
                  <c:v>0.2240739031909447</c:v>
                </c:pt>
                <c:pt idx="539">
                  <c:v>0.22402473953320781</c:v>
                </c:pt>
                <c:pt idx="540">
                  <c:v>0.22398280230789361</c:v>
                </c:pt>
                <c:pt idx="541">
                  <c:v>0.22394203513332214</c:v>
                </c:pt>
                <c:pt idx="542">
                  <c:v>0.22389705665174867</c:v>
                </c:pt>
                <c:pt idx="543">
                  <c:v>0.22384540216869978</c:v>
                </c:pt>
                <c:pt idx="544">
                  <c:v>0.22378617746203225</c:v>
                </c:pt>
                <c:pt idx="545">
                  <c:v>0.22372140268181864</c:v>
                </c:pt>
                <c:pt idx="546">
                  <c:v>0.22365520342570802</c:v>
                </c:pt>
                <c:pt idx="547">
                  <c:v>0.22359345045489978</c:v>
                </c:pt>
                <c:pt idx="548">
                  <c:v>0.22354290738814989</c:v>
                </c:pt>
                <c:pt idx="549">
                  <c:v>0.22350934968272454</c:v>
                </c:pt>
                <c:pt idx="550">
                  <c:v>0.22349595420669524</c:v>
                </c:pt>
                <c:pt idx="551">
                  <c:v>0.22350141986942365</c:v>
                </c:pt>
                <c:pt idx="552">
                  <c:v>0.22352063983623041</c:v>
                </c:pt>
                <c:pt idx="553">
                  <c:v>0.22354631258727856</c:v>
                </c:pt>
                <c:pt idx="554">
                  <c:v>0.2235705978078866</c:v>
                </c:pt>
                <c:pt idx="555">
                  <c:v>0.22358914868829352</c:v>
                </c:pt>
                <c:pt idx="556">
                  <c:v>0.22360169562666402</c:v>
                </c:pt>
                <c:pt idx="557">
                  <c:v>0.22361213674813921</c:v>
                </c:pt>
                <c:pt idx="558">
                  <c:v>0.22362504285892751</c:v>
                </c:pt>
                <c:pt idx="559">
                  <c:v>0.22364435792872309</c:v>
                </c:pt>
                <c:pt idx="560">
                  <c:v>0.22367008281265857</c:v>
                </c:pt>
                <c:pt idx="561">
                  <c:v>0.22369867776455069</c:v>
                </c:pt>
                <c:pt idx="562">
                  <c:v>0.22372440586634948</c:v>
                </c:pt>
                <c:pt idx="563">
                  <c:v>0.22374300814369089</c:v>
                </c:pt>
                <c:pt idx="564">
                  <c:v>0.22375376645086711</c:v>
                </c:pt>
                <c:pt idx="565">
                  <c:v>0.22376084914857011</c:v>
                </c:pt>
                <c:pt idx="566">
                  <c:v>0.22377232515713644</c:v>
                </c:pt>
                <c:pt idx="567">
                  <c:v>0.22379662301973594</c:v>
                </c:pt>
                <c:pt idx="568">
                  <c:v>0.22384038053274338</c:v>
                </c:pt>
                <c:pt idx="569">
                  <c:v>0.223906249282702</c:v>
                </c:pt>
                <c:pt idx="570">
                  <c:v>0.22399271437750359</c:v>
                </c:pt>
                <c:pt idx="571">
                  <c:v>0.22409579536954508</c:v>
                </c:pt>
                <c:pt idx="572">
                  <c:v>0.22421128590455666</c:v>
                </c:pt>
                <c:pt idx="573">
                  <c:v>0.2243376697129458</c:v>
                </c:pt>
                <c:pt idx="574">
                  <c:v>0.22447571962180415</c:v>
                </c:pt>
                <c:pt idx="575">
                  <c:v>0.22462872569354844</c:v>
                </c:pt>
                <c:pt idx="576">
                  <c:v>0.22480007383452441</c:v>
                </c:pt>
                <c:pt idx="577">
                  <c:v>0.22499207843203364</c:v>
                </c:pt>
                <c:pt idx="578">
                  <c:v>0.22520458695705783</c:v>
                </c:pt>
                <c:pt idx="579">
                  <c:v>0.22543537943736006</c:v>
                </c:pt>
                <c:pt idx="580">
                  <c:v>0.22568070276610011</c:v>
                </c:pt>
                <c:pt idx="581">
                  <c:v>0.2259369772758644</c:v>
                </c:pt>
                <c:pt idx="582">
                  <c:v>0.22620133714027382</c:v>
                </c:pt>
                <c:pt idx="583">
                  <c:v>0.22647212802961916</c:v>
                </c:pt>
                <c:pt idx="584">
                  <c:v>0.22674904591987113</c:v>
                </c:pt>
                <c:pt idx="585">
                  <c:v>0.2270328702609932</c:v>
                </c:pt>
                <c:pt idx="586">
                  <c:v>0.2273245636201047</c:v>
                </c:pt>
                <c:pt idx="587">
                  <c:v>0.22762545335447262</c:v>
                </c:pt>
                <c:pt idx="588">
                  <c:v>0.22793583001742215</c:v>
                </c:pt>
                <c:pt idx="589">
                  <c:v>0.22825526087324491</c:v>
                </c:pt>
                <c:pt idx="590">
                  <c:v>0.22858172598738816</c:v>
                </c:pt>
                <c:pt idx="591">
                  <c:v>0.22891188422453859</c:v>
                </c:pt>
                <c:pt idx="592">
                  <c:v>0.22924070475461858</c:v>
                </c:pt>
                <c:pt idx="593">
                  <c:v>0.22956309610245576</c:v>
                </c:pt>
                <c:pt idx="594">
                  <c:v>0.22987408825775837</c:v>
                </c:pt>
                <c:pt idx="595">
                  <c:v>0.23016988052747392</c:v>
                </c:pt>
                <c:pt idx="596">
                  <c:v>0.23044830209088588</c:v>
                </c:pt>
                <c:pt idx="597">
                  <c:v>0.23070863613573581</c:v>
                </c:pt>
                <c:pt idx="598">
                  <c:v>0.23095089558848894</c:v>
                </c:pt>
                <c:pt idx="599">
                  <c:v>0.23117614448930637</c:v>
                </c:pt>
                <c:pt idx="600">
                  <c:v>0.23138513185425505</c:v>
                </c:pt>
                <c:pt idx="601">
                  <c:v>0.23157965981593479</c:v>
                </c:pt>
                <c:pt idx="602">
                  <c:v>0.23176199194136074</c:v>
                </c:pt>
                <c:pt idx="603">
                  <c:v>0.23193540172740204</c:v>
                </c:pt>
                <c:pt idx="604">
                  <c:v>0.23210403686567485</c:v>
                </c:pt>
                <c:pt idx="605">
                  <c:v>0.23227218893232385</c:v>
                </c:pt>
                <c:pt idx="606">
                  <c:v>0.23244429340793318</c:v>
                </c:pt>
                <c:pt idx="607">
                  <c:v>0.23262410660052504</c:v>
                </c:pt>
                <c:pt idx="608">
                  <c:v>0.23281543711848099</c:v>
                </c:pt>
                <c:pt idx="609">
                  <c:v>0.23302200943581022</c:v>
                </c:pt>
                <c:pt idx="610">
                  <c:v>0.23324769392936243</c:v>
                </c:pt>
                <c:pt idx="611">
                  <c:v>0.23349650875163122</c:v>
                </c:pt>
                <c:pt idx="612">
                  <c:v>0.23377147533686607</c:v>
                </c:pt>
                <c:pt idx="613">
                  <c:v>0.23407415815319291</c:v>
                </c:pt>
                <c:pt idx="614">
                  <c:v>0.23440273153966731</c:v>
                </c:pt>
                <c:pt idx="615">
                  <c:v>0.23475228864212475</c:v>
                </c:pt>
                <c:pt idx="616">
                  <c:v>0.235116115691445</c:v>
                </c:pt>
                <c:pt idx="617">
                  <c:v>0.23548701773696215</c:v>
                </c:pt>
                <c:pt idx="618">
                  <c:v>0.23585961963234883</c:v>
                </c:pt>
                <c:pt idx="619">
                  <c:v>0.23623198787292513</c:v>
                </c:pt>
                <c:pt idx="620">
                  <c:v>0.23660615320114722</c:v>
                </c:pt>
                <c:pt idx="621">
                  <c:v>0.23698808153883302</c:v>
                </c:pt>
                <c:pt idx="622">
                  <c:v>0.23738500899508488</c:v>
                </c:pt>
                <c:pt idx="623">
                  <c:v>0.23780632912786562</c:v>
                </c:pt>
                <c:pt idx="624">
                  <c:v>0.23826217039544242</c:v>
                </c:pt>
                <c:pt idx="625">
                  <c:v>0.23876354578522421</c:v>
                </c:pt>
                <c:pt idx="626">
                  <c:v>0.23932436548687444</c:v>
                </c:pt>
                <c:pt idx="627">
                  <c:v>0.23996179641220408</c:v>
                </c:pt>
                <c:pt idx="628">
                  <c:v>0.2406960773672038</c:v>
                </c:pt>
                <c:pt idx="629">
                  <c:v>0.24155217001113474</c:v>
                </c:pt>
                <c:pt idx="630">
                  <c:v>0.24255724061991171</c:v>
                </c:pt>
                <c:pt idx="631">
                  <c:v>0.24374043685241589</c:v>
                </c:pt>
                <c:pt idx="632">
                  <c:v>0.24513447793830404</c:v>
                </c:pt>
                <c:pt idx="633">
                  <c:v>0.2467744285464091</c:v>
                </c:pt>
                <c:pt idx="634">
                  <c:v>0.24869672725890249</c:v>
                </c:pt>
                <c:pt idx="635">
                  <c:v>0.25094271565511872</c:v>
                </c:pt>
                <c:pt idx="636">
                  <c:v>0.25355263452349064</c:v>
                </c:pt>
                <c:pt idx="637">
                  <c:v>0.25656279137865123</c:v>
                </c:pt>
                <c:pt idx="638">
                  <c:v>0.26000050586877443</c:v>
                </c:pt>
                <c:pt idx="639">
                  <c:v>0.26387377471566476</c:v>
                </c:pt>
                <c:pt idx="640">
                  <c:v>0.26816103211780562</c:v>
                </c:pt>
                <c:pt idx="641">
                  <c:v>0.27279339702998029</c:v>
                </c:pt>
                <c:pt idx="642">
                  <c:v>0.27765025019050471</c:v>
                </c:pt>
                <c:pt idx="643">
                  <c:v>0.28253791092258029</c:v>
                </c:pt>
                <c:pt idx="644">
                  <c:v>0.28717576032729553</c:v>
                </c:pt>
                <c:pt idx="645">
                  <c:v>0.29123408392649597</c:v>
                </c:pt>
                <c:pt idx="646">
                  <c:v>0.29433096455107055</c:v>
                </c:pt>
                <c:pt idx="647">
                  <c:v>0.29608801874287005</c:v>
                </c:pt>
                <c:pt idx="648">
                  <c:v>0.29621940949177072</c:v>
                </c:pt>
                <c:pt idx="649">
                  <c:v>0.29456269992961137</c:v>
                </c:pt>
                <c:pt idx="650">
                  <c:v>0.29113507817599049</c:v>
                </c:pt>
                <c:pt idx="651">
                  <c:v>0.2861249509830428</c:v>
                </c:pt>
                <c:pt idx="652">
                  <c:v>0.27987517888388935</c:v>
                </c:pt>
                <c:pt idx="653">
                  <c:v>0.27282135121791118</c:v>
                </c:pt>
                <c:pt idx="654">
                  <c:v>0.26539692652562508</c:v>
                </c:pt>
                <c:pt idx="655">
                  <c:v>0.25802253858561564</c:v>
                </c:pt>
                <c:pt idx="656">
                  <c:v>0.25103435333261004</c:v>
                </c:pt>
                <c:pt idx="657">
                  <c:v>0.24465297814861645</c:v>
                </c:pt>
                <c:pt idx="658">
                  <c:v>0.23901205956504737</c:v>
                </c:pt>
                <c:pt idx="659">
                  <c:v>0.23415192791337883</c:v>
                </c:pt>
                <c:pt idx="660">
                  <c:v>0.23004751888735567</c:v>
                </c:pt>
                <c:pt idx="661">
                  <c:v>0.22663328476659664</c:v>
                </c:pt>
                <c:pt idx="662">
                  <c:v>0.22382262592832583</c:v>
                </c:pt>
                <c:pt idx="663">
                  <c:v>0.22152514565774187</c:v>
                </c:pt>
                <c:pt idx="664">
                  <c:v>0.21964786790512439</c:v>
                </c:pt>
                <c:pt idx="665">
                  <c:v>0.21810832437699815</c:v>
                </c:pt>
                <c:pt idx="666">
                  <c:v>0.21683726271426498</c:v>
                </c:pt>
                <c:pt idx="667">
                  <c:v>0.21577644853719893</c:v>
                </c:pt>
                <c:pt idx="668">
                  <c:v>0.21488556899035663</c:v>
                </c:pt>
                <c:pt idx="669">
                  <c:v>0.21413754022946854</c:v>
                </c:pt>
                <c:pt idx="670">
                  <c:v>0.21351319541922645</c:v>
                </c:pt>
                <c:pt idx="671">
                  <c:v>0.21299800957688089</c:v>
                </c:pt>
                <c:pt idx="672">
                  <c:v>0.21257578032714422</c:v>
                </c:pt>
                <c:pt idx="673">
                  <c:v>0.212226680467722</c:v>
                </c:pt>
                <c:pt idx="674">
                  <c:v>0.21193107778282164</c:v>
                </c:pt>
                <c:pt idx="675">
                  <c:v>0.21167072661017319</c:v>
                </c:pt>
                <c:pt idx="676">
                  <c:v>0.21143484456777986</c:v>
                </c:pt>
                <c:pt idx="677">
                  <c:v>0.21122090943152363</c:v>
                </c:pt>
                <c:pt idx="678">
                  <c:v>0.21103380803875751</c:v>
                </c:pt>
                <c:pt idx="679">
                  <c:v>0.21088177405140709</c:v>
                </c:pt>
                <c:pt idx="680">
                  <c:v>0.21077203623922205</c:v>
                </c:pt>
                <c:pt idx="681">
                  <c:v>0.21070873857391506</c:v>
                </c:pt>
                <c:pt idx="682">
                  <c:v>0.21069216524540504</c:v>
                </c:pt>
                <c:pt idx="683">
                  <c:v>0.21072122336239943</c:v>
                </c:pt>
                <c:pt idx="684">
                  <c:v>0.21079587857649165</c:v>
                </c:pt>
                <c:pt idx="685">
                  <c:v>0.21091824342791535</c:v>
                </c:pt>
                <c:pt idx="686">
                  <c:v>0.21109188487995281</c:v>
                </c:pt>
                <c:pt idx="687">
                  <c:v>0.21131973950783792</c:v>
                </c:pt>
                <c:pt idx="688">
                  <c:v>0.21160145675179456</c:v>
                </c:pt>
                <c:pt idx="689">
                  <c:v>0.21193352067690444</c:v>
                </c:pt>
                <c:pt idx="690">
                  <c:v>0.21231072002284138</c:v>
                </c:pt>
                <c:pt idx="691">
                  <c:v>0.21273011302590208</c:v>
                </c:pt>
                <c:pt idx="692">
                  <c:v>0.21319352796110194</c:v>
                </c:pt>
                <c:pt idx="693">
                  <c:v>0.21370920874053481</c:v>
                </c:pt>
                <c:pt idx="694">
                  <c:v>0.21428892016862403</c:v>
                </c:pt>
                <c:pt idx="695">
                  <c:v>0.21494526140992234</c:v>
                </c:pt>
                <c:pt idx="696">
                  <c:v>0.21568962360918678</c:v>
                </c:pt>
                <c:pt idx="697">
                  <c:v>0.21653057039116311</c:v>
                </c:pt>
                <c:pt idx="698">
                  <c:v>0.21747780728409596</c:v>
                </c:pt>
                <c:pt idx="699">
                  <c:v>0.21854575807228163</c:v>
                </c:pt>
                <c:pt idx="700">
                  <c:v>0.21975649619559603</c:v>
                </c:pt>
                <c:pt idx="701">
                  <c:v>0.22114146544193683</c:v>
                </c:pt>
                <c:pt idx="702">
                  <c:v>0.22274042864719926</c:v>
                </c:pt>
                <c:pt idx="703">
                  <c:v>0.22459432045258201</c:v>
                </c:pt>
                <c:pt idx="704">
                  <c:v>0.22674471278283684</c:v>
                </c:pt>
                <c:pt idx="705">
                  <c:v>0.22923062678716424</c:v>
                </c:pt>
                <c:pt idx="706">
                  <c:v>0.23208479882560587</c:v>
                </c:pt>
                <c:pt idx="707">
                  <c:v>0.23533142772167095</c:v>
                </c:pt>
                <c:pt idx="708">
                  <c:v>0.23897487092537875</c:v>
                </c:pt>
                <c:pt idx="709">
                  <c:v>0.24298539148584711</c:v>
                </c:pt>
                <c:pt idx="710">
                  <c:v>0.24727347735475494</c:v>
                </c:pt>
                <c:pt idx="711">
                  <c:v>0.25166737206623457</c:v>
                </c:pt>
                <c:pt idx="712">
                  <c:v>0.25592723636181836</c:v>
                </c:pt>
                <c:pt idx="713">
                  <c:v>0.25973121712509051</c:v>
                </c:pt>
                <c:pt idx="714">
                  <c:v>0.26273061564685629</c:v>
                </c:pt>
                <c:pt idx="715">
                  <c:v>0.26462773847527465</c:v>
                </c:pt>
                <c:pt idx="716">
                  <c:v>0.26521175128605057</c:v>
                </c:pt>
                <c:pt idx="717">
                  <c:v>0.26443048513587497</c:v>
                </c:pt>
                <c:pt idx="718">
                  <c:v>0.26240048377784708</c:v>
                </c:pt>
                <c:pt idx="719">
                  <c:v>0.25939863639287419</c:v>
                </c:pt>
                <c:pt idx="720">
                  <c:v>0.25579686837885585</c:v>
                </c:pt>
                <c:pt idx="721">
                  <c:v>0.25197403850330713</c:v>
                </c:pt>
                <c:pt idx="722">
                  <c:v>0.24828491927322885</c:v>
                </c:pt>
                <c:pt idx="723">
                  <c:v>0.24498080687315874</c:v>
                </c:pt>
                <c:pt idx="724">
                  <c:v>0.24219849415551845</c:v>
                </c:pt>
                <c:pt idx="725">
                  <c:v>0.23998185190813162</c:v>
                </c:pt>
                <c:pt idx="726">
                  <c:v>0.23829864910387569</c:v>
                </c:pt>
                <c:pt idx="727">
                  <c:v>0.23707783816009889</c:v>
                </c:pt>
                <c:pt idx="728">
                  <c:v>0.23623180333900898</c:v>
                </c:pt>
                <c:pt idx="729">
                  <c:v>0.23568131874392065</c:v>
                </c:pt>
                <c:pt idx="730">
                  <c:v>0.2353593276002395</c:v>
                </c:pt>
                <c:pt idx="731">
                  <c:v>0.23520769540745803</c:v>
                </c:pt>
                <c:pt idx="732">
                  <c:v>0.2351804955963768</c:v>
                </c:pt>
                <c:pt idx="733">
                  <c:v>0.23523765859253068</c:v>
                </c:pt>
                <c:pt idx="734">
                  <c:v>0.23534537743691278</c:v>
                </c:pt>
                <c:pt idx="735">
                  <c:v>0.23548075438083729</c:v>
                </c:pt>
                <c:pt idx="736">
                  <c:v>0.23562930314973277</c:v>
                </c:pt>
                <c:pt idx="737">
                  <c:v>0.23578619817586446</c:v>
                </c:pt>
                <c:pt idx="738">
                  <c:v>0.23595190952656767</c:v>
                </c:pt>
                <c:pt idx="739">
                  <c:v>0.23612829217065071</c:v>
                </c:pt>
                <c:pt idx="740">
                  <c:v>0.23631526680439421</c:v>
                </c:pt>
                <c:pt idx="741">
                  <c:v>0.23651035426964032</c:v>
                </c:pt>
                <c:pt idx="742">
                  <c:v>0.23670940886673944</c:v>
                </c:pt>
                <c:pt idx="743">
                  <c:v>0.23690952505516763</c:v>
                </c:pt>
                <c:pt idx="744">
                  <c:v>0.23711112030345152</c:v>
                </c:pt>
                <c:pt idx="745">
                  <c:v>0.23731771153641071</c:v>
                </c:pt>
                <c:pt idx="746">
                  <c:v>0.23753397928913336</c:v>
                </c:pt>
                <c:pt idx="747">
                  <c:v>0.23776290093433408</c:v>
                </c:pt>
                <c:pt idx="748">
                  <c:v>0.23800426482377549</c:v>
                </c:pt>
                <c:pt idx="749">
                  <c:v>0.23825364214313208</c:v>
                </c:pt>
                <c:pt idx="750">
                  <c:v>0.23850529601302187</c:v>
                </c:pt>
                <c:pt idx="751">
                  <c:v>0.23875440445258447</c:v>
                </c:pt>
                <c:pt idx="752">
                  <c:v>0.23900105585304934</c:v>
                </c:pt>
                <c:pt idx="753">
                  <c:v>0.23925095990925296</c:v>
                </c:pt>
                <c:pt idx="754">
                  <c:v>0.23951537104185519</c:v>
                </c:pt>
                <c:pt idx="755">
                  <c:v>0.23980836296586452</c:v>
                </c:pt>
                <c:pt idx="756">
                  <c:v>0.24014381885218075</c:v>
                </c:pt>
                <c:pt idx="757">
                  <c:v>0.24053474303991765</c:v>
                </c:pt>
                <c:pt idx="758">
                  <c:v>0.24099033361221281</c:v>
                </c:pt>
                <c:pt idx="759">
                  <c:v>0.24151719154108167</c:v>
                </c:pt>
                <c:pt idx="760">
                  <c:v>0.24212006515996978</c:v>
                </c:pt>
                <c:pt idx="761">
                  <c:v>0.24280114402044453</c:v>
                </c:pt>
                <c:pt idx="762">
                  <c:v>0.24356070144049882</c:v>
                </c:pt>
                <c:pt idx="763">
                  <c:v>0.2443963274273471</c:v>
                </c:pt>
                <c:pt idx="764">
                  <c:v>0.24530257084259136</c:v>
                </c:pt>
                <c:pt idx="765">
                  <c:v>0.24627146734000774</c:v>
                </c:pt>
                <c:pt idx="766">
                  <c:v>0.24729340013047077</c:v>
                </c:pt>
                <c:pt idx="767">
                  <c:v>0.2483598679192103</c:v>
                </c:pt>
                <c:pt idx="768">
                  <c:v>0.24946491549208741</c:v>
                </c:pt>
                <c:pt idx="769">
                  <c:v>0.25060501641863464</c:v>
                </c:pt>
                <c:pt idx="770">
                  <c:v>0.2517791489705179</c:v>
                </c:pt>
                <c:pt idx="771">
                  <c:v>0.25298575965516212</c:v>
                </c:pt>
                <c:pt idx="772">
                  <c:v>0.25422044674705502</c:v>
                </c:pt>
                <c:pt idx="773">
                  <c:v>0.25547485684025362</c:v>
                </c:pt>
                <c:pt idx="774">
                  <c:v>0.25673483519412943</c:v>
                </c:pt>
                <c:pt idx="775">
                  <c:v>0.25798339498130329</c:v>
                </c:pt>
                <c:pt idx="776">
                  <c:v>0.25920379194175358</c:v>
                </c:pt>
                <c:pt idx="777">
                  <c:v>0.26038080491017968</c:v>
                </c:pt>
                <c:pt idx="778">
                  <c:v>0.26150292226476313</c:v>
                </c:pt>
                <c:pt idx="779">
                  <c:v>0.26256343511097358</c:v>
                </c:pt>
                <c:pt idx="780">
                  <c:v>0.26355869074383143</c:v>
                </c:pt>
                <c:pt idx="781">
                  <c:v>0.26448749524345971</c:v>
                </c:pt>
                <c:pt idx="782">
                  <c:v>0.2653509459758483</c:v>
                </c:pt>
                <c:pt idx="783">
                  <c:v>0.2661531461363067</c:v>
                </c:pt>
                <c:pt idx="784">
                  <c:v>0.26690182257731698</c:v>
                </c:pt>
                <c:pt idx="785">
                  <c:v>0.26760820024676035</c:v>
                </c:pt>
                <c:pt idx="786">
                  <c:v>0.26828801335686303</c:v>
                </c:pt>
                <c:pt idx="787">
                  <c:v>0.26895844585068152</c:v>
                </c:pt>
                <c:pt idx="788">
                  <c:v>0.26963624224931437</c:v>
                </c:pt>
                <c:pt idx="789">
                  <c:v>0.27033745384448671</c:v>
                </c:pt>
                <c:pt idx="790">
                  <c:v>0.27107468912601718</c:v>
                </c:pt>
                <c:pt idx="791">
                  <c:v>0.2718587462055988</c:v>
                </c:pt>
                <c:pt idx="792">
                  <c:v>0.27269850673621066</c:v>
                </c:pt>
                <c:pt idx="793">
                  <c:v>0.27360067701831925</c:v>
                </c:pt>
                <c:pt idx="794">
                  <c:v>0.27456977537744165</c:v>
                </c:pt>
                <c:pt idx="795">
                  <c:v>0.27560791342916025</c:v>
                </c:pt>
                <c:pt idx="796">
                  <c:v>0.276714113557748</c:v>
                </c:pt>
                <c:pt idx="797">
                  <c:v>0.27788406682128874</c:v>
                </c:pt>
                <c:pt idx="798">
                  <c:v>0.27911257886741891</c:v>
                </c:pt>
                <c:pt idx="799">
                  <c:v>0.28039441886901839</c:v>
                </c:pt>
                <c:pt idx="800">
                  <c:v>0.28172467094116582</c:v>
                </c:pt>
                <c:pt idx="801">
                  <c:v>0.28309657478381212</c:v>
                </c:pt>
                <c:pt idx="802">
                  <c:v>0.28449803643937965</c:v>
                </c:pt>
                <c:pt idx="803">
                  <c:v>0.2859046559185987</c:v>
                </c:pt>
                <c:pt idx="804">
                  <c:v>0.28727485332906078</c:v>
                </c:pt>
                <c:pt idx="805">
                  <c:v>0.28855279045230353</c:v>
                </c:pt>
                <c:pt idx="806">
                  <c:v>0.28966521543271706</c:v>
                </c:pt>
                <c:pt idx="807">
                  <c:v>0.29053587110414147</c:v>
                </c:pt>
                <c:pt idx="808">
                  <c:v>0.2911017846449262</c:v>
                </c:pt>
                <c:pt idx="809">
                  <c:v>0.2913188143304688</c:v>
                </c:pt>
                <c:pt idx="810">
                  <c:v>0.29117601806041749</c:v>
                </c:pt>
                <c:pt idx="811">
                  <c:v>0.29069534872868608</c:v>
                </c:pt>
                <c:pt idx="812">
                  <c:v>0.28992934554890581</c:v>
                </c:pt>
                <c:pt idx="813">
                  <c:v>0.2889494641431285</c:v>
                </c:pt>
                <c:pt idx="814">
                  <c:v>0.287831699013958</c:v>
                </c:pt>
                <c:pt idx="815">
                  <c:v>0.28665239531492892</c:v>
                </c:pt>
                <c:pt idx="816">
                  <c:v>0.28547070467388336</c:v>
                </c:pt>
                <c:pt idx="817">
                  <c:v>0.28432571767886117</c:v>
                </c:pt>
                <c:pt idx="818">
                  <c:v>0.28323653303417484</c:v>
                </c:pt>
                <c:pt idx="819">
                  <c:v>0.28220304697536336</c:v>
                </c:pt>
                <c:pt idx="820">
                  <c:v>0.28121356082922966</c:v>
                </c:pt>
                <c:pt idx="821">
                  <c:v>0.2802533822513491</c:v>
                </c:pt>
                <c:pt idx="822">
                  <c:v>0.27931518984430759</c:v>
                </c:pt>
                <c:pt idx="823">
                  <c:v>0.27840581071843418</c:v>
                </c:pt>
                <c:pt idx="824">
                  <c:v>0.27755180668533797</c:v>
                </c:pt>
                <c:pt idx="825">
                  <c:v>0.27679544989912608</c:v>
                </c:pt>
                <c:pt idx="826">
                  <c:v>0.27619247479588704</c:v>
                </c:pt>
                <c:pt idx="827">
                  <c:v>0.27580343782304739</c:v>
                </c:pt>
                <c:pt idx="828">
                  <c:v>0.27567833248656926</c:v>
                </c:pt>
                <c:pt idx="829">
                  <c:v>0.27585250956949703</c:v>
                </c:pt>
                <c:pt idx="830">
                  <c:v>0.27633457659428373</c:v>
                </c:pt>
                <c:pt idx="831">
                  <c:v>0.27710361272594919</c:v>
                </c:pt>
                <c:pt idx="832">
                  <c:v>0.27810525765633587</c:v>
                </c:pt>
                <c:pt idx="833">
                  <c:v>0.27925451887593611</c:v>
                </c:pt>
                <c:pt idx="834">
                  <c:v>0.28045065224607213</c:v>
                </c:pt>
                <c:pt idx="835">
                  <c:v>0.28157695397559501</c:v>
                </c:pt>
                <c:pt idx="836">
                  <c:v>0.28251989650061038</c:v>
                </c:pt>
                <c:pt idx="837">
                  <c:v>0.28318934412580199</c:v>
                </c:pt>
                <c:pt idx="838">
                  <c:v>0.2835210087807678</c:v>
                </c:pt>
                <c:pt idx="839">
                  <c:v>0.28349333466466575</c:v>
                </c:pt>
                <c:pt idx="840">
                  <c:v>0.28312782119103508</c:v>
                </c:pt>
                <c:pt idx="841">
                  <c:v>0.28248838588966918</c:v>
                </c:pt>
                <c:pt idx="842">
                  <c:v>0.28166847725616373</c:v>
                </c:pt>
                <c:pt idx="843">
                  <c:v>0.28077399497205313</c:v>
                </c:pt>
                <c:pt idx="844">
                  <c:v>0.27991971332443155</c:v>
                </c:pt>
                <c:pt idx="845">
                  <c:v>0.27920791343498852</c:v>
                </c:pt>
                <c:pt idx="846">
                  <c:v>0.27872305522097185</c:v>
                </c:pt>
                <c:pt idx="847">
                  <c:v>0.27853521320101304</c:v>
                </c:pt>
                <c:pt idx="848">
                  <c:v>0.27869385375475386</c:v>
                </c:pt>
                <c:pt idx="849">
                  <c:v>0.2792327690477665</c:v>
                </c:pt>
                <c:pt idx="850">
                  <c:v>0.28017573464303447</c:v>
                </c:pt>
                <c:pt idx="851">
                  <c:v>0.28153803553788626</c:v>
                </c:pt>
                <c:pt idx="852">
                  <c:v>0.28333036063814143</c:v>
                </c:pt>
                <c:pt idx="853">
                  <c:v>0.28556181191194563</c:v>
                </c:pt>
                <c:pt idx="854">
                  <c:v>0.28824045476585725</c:v>
                </c:pt>
                <c:pt idx="855">
                  <c:v>0.29137438508512847</c:v>
                </c:pt>
                <c:pt idx="856">
                  <c:v>0.29497108292269258</c:v>
                </c:pt>
                <c:pt idx="857">
                  <c:v>0.29903538877742908</c:v>
                </c:pt>
                <c:pt idx="858">
                  <c:v>0.30356598697138071</c:v>
                </c:pt>
                <c:pt idx="859">
                  <c:v>0.30854936192429205</c:v>
                </c:pt>
                <c:pt idx="860">
                  <c:v>0.31395739718686944</c:v>
                </c:pt>
                <c:pt idx="861">
                  <c:v>0.31973601514595007</c:v>
                </c:pt>
                <c:pt idx="862">
                  <c:v>0.32580128050300772</c:v>
                </c:pt>
                <c:pt idx="863">
                  <c:v>0.33204603068886263</c:v>
                </c:pt>
                <c:pt idx="864">
                  <c:v>0.33832673300481586</c:v>
                </c:pt>
                <c:pt idx="865">
                  <c:v>0.34447236539458403</c:v>
                </c:pt>
                <c:pt idx="866">
                  <c:v>0.35030246577229729</c:v>
                </c:pt>
                <c:pt idx="867">
                  <c:v>0.35561305940549692</c:v>
                </c:pt>
                <c:pt idx="868">
                  <c:v>0.36020211026349247</c:v>
                </c:pt>
                <c:pt idx="869">
                  <c:v>0.36389228315025135</c:v>
                </c:pt>
                <c:pt idx="870">
                  <c:v>0.36653387468405518</c:v>
                </c:pt>
                <c:pt idx="871">
                  <c:v>0.36803925411591143</c:v>
                </c:pt>
                <c:pt idx="872">
                  <c:v>0.36839410293521602</c:v>
                </c:pt>
                <c:pt idx="873">
                  <c:v>0.367662778800663</c:v>
                </c:pt>
                <c:pt idx="874">
                  <c:v>0.365975558965562</c:v>
                </c:pt>
                <c:pt idx="875">
                  <c:v>0.36350342837679905</c:v>
                </c:pt>
                <c:pt idx="876">
                  <c:v>0.36044687848687396</c:v>
                </c:pt>
                <c:pt idx="877">
                  <c:v>0.35699660665555877</c:v>
                </c:pt>
                <c:pt idx="878">
                  <c:v>0.35332263606628689</c:v>
                </c:pt>
                <c:pt idx="879">
                  <c:v>0.34957682016044744</c:v>
                </c:pt>
                <c:pt idx="880">
                  <c:v>0.34587467488934176</c:v>
                </c:pt>
                <c:pt idx="881">
                  <c:v>0.34230269741098818</c:v>
                </c:pt>
                <c:pt idx="882">
                  <c:v>0.33892094653317728</c:v>
                </c:pt>
                <c:pt idx="883">
                  <c:v>0.33575731302978906</c:v>
                </c:pt>
                <c:pt idx="884">
                  <c:v>0.33281381593937831</c:v>
                </c:pt>
                <c:pt idx="885">
                  <c:v>0.33006978047698943</c:v>
                </c:pt>
                <c:pt idx="886">
                  <c:v>0.32749077361458867</c:v>
                </c:pt>
                <c:pt idx="887">
                  <c:v>0.32503406599534679</c:v>
                </c:pt>
                <c:pt idx="888">
                  <c:v>0.32265686425636853</c:v>
                </c:pt>
                <c:pt idx="889">
                  <c:v>0.32032322906756328</c:v>
                </c:pt>
                <c:pt idx="890">
                  <c:v>0.31800301318006974</c:v>
                </c:pt>
                <c:pt idx="891">
                  <c:v>0.31567258154963951</c:v>
                </c:pt>
                <c:pt idx="892">
                  <c:v>0.31331403781916256</c:v>
                </c:pt>
                <c:pt idx="893">
                  <c:v>0.31091300226572471</c:v>
                </c:pt>
                <c:pt idx="894">
                  <c:v>0.30845978612383296</c:v>
                </c:pt>
                <c:pt idx="895">
                  <c:v>0.30594987286956266</c:v>
                </c:pt>
                <c:pt idx="896">
                  <c:v>0.30338362005052444</c:v>
                </c:pt>
                <c:pt idx="897">
                  <c:v>0.30076414024706621</c:v>
                </c:pt>
                <c:pt idx="898">
                  <c:v>0.29809434414979363</c:v>
                </c:pt>
                <c:pt idx="899">
                  <c:v>0.29537324228199524</c:v>
                </c:pt>
                <c:pt idx="900">
                  <c:v>0.29259448946755784</c:v>
                </c:pt>
                <c:pt idx="901">
                  <c:v>0.28974791821951573</c:v>
                </c:pt>
                <c:pt idx="902">
                  <c:v>0.28682289275021766</c:v>
                </c:pt>
                <c:pt idx="903">
                  <c:v>0.28381411284771163</c:v>
                </c:pt>
                <c:pt idx="904">
                  <c:v>0.28072548843563205</c:v>
                </c:pt>
                <c:pt idx="905">
                  <c:v>0.27757189952646422</c:v>
                </c:pt>
                <c:pt idx="906">
                  <c:v>0.27437747501937615</c:v>
                </c:pt>
                <c:pt idx="907">
                  <c:v>0.27117122517972381</c:v>
                </c:pt>
                <c:pt idx="908">
                  <c:v>0.26798534575173094</c:v>
                </c:pt>
                <c:pt idx="909">
                  <c:v>0.2648490780817514</c:v>
                </c:pt>
                <c:pt idx="910">
                  <c:v>0.26178862689862537</c:v>
                </c:pt>
                <c:pt idx="911">
                  <c:v>0.25882816651668961</c:v>
                </c:pt>
                <c:pt idx="912">
                  <c:v>0.2559882587404716</c:v>
                </c:pt>
                <c:pt idx="913">
                  <c:v>0.25328697723497173</c:v>
                </c:pt>
                <c:pt idx="914">
                  <c:v>0.25073984518125747</c:v>
                </c:pt>
                <c:pt idx="915">
                  <c:v>0.24835759080780775</c:v>
                </c:pt>
                <c:pt idx="916">
                  <c:v>0.24614599499419823</c:v>
                </c:pt>
                <c:pt idx="917">
                  <c:v>0.24410515754247622</c:v>
                </c:pt>
                <c:pt idx="918">
                  <c:v>0.24223034682561798</c:v>
                </c:pt>
                <c:pt idx="919">
                  <c:v>0.24051163361298047</c:v>
                </c:pt>
                <c:pt idx="920">
                  <c:v>0.23893550365067798</c:v>
                </c:pt>
                <c:pt idx="921">
                  <c:v>0.23748766348486108</c:v>
                </c:pt>
                <c:pt idx="922">
                  <c:v>0.23615176914493466</c:v>
                </c:pt>
                <c:pt idx="923">
                  <c:v>0.23491277653254386</c:v>
                </c:pt>
                <c:pt idx="924">
                  <c:v>0.2337576219550879</c:v>
                </c:pt>
                <c:pt idx="925">
                  <c:v>0.23267562621066532</c:v>
                </c:pt>
                <c:pt idx="926">
                  <c:v>0.23165935793263095</c:v>
                </c:pt>
                <c:pt idx="927">
                  <c:v>0.23070549316406377</c:v>
                </c:pt>
                <c:pt idx="928">
                  <c:v>0.22981367209029593</c:v>
                </c:pt>
                <c:pt idx="929">
                  <c:v>0.22898728310785568</c:v>
                </c:pt>
                <c:pt idx="930">
                  <c:v>0.22823157281746956</c:v>
                </c:pt>
                <c:pt idx="931">
                  <c:v>0.22755345595189194</c:v>
                </c:pt>
                <c:pt idx="932">
                  <c:v>0.22695862275493253</c:v>
                </c:pt>
                <c:pt idx="933">
                  <c:v>0.22645052169242466</c:v>
                </c:pt>
                <c:pt idx="934">
                  <c:v>0.22602754274224848</c:v>
                </c:pt>
                <c:pt idx="935">
                  <c:v>0.22568241376395951</c:v>
                </c:pt>
                <c:pt idx="936">
                  <c:v>0.2254016751882362</c:v>
                </c:pt>
                <c:pt idx="937">
                  <c:v>0.22516563876382148</c:v>
                </c:pt>
                <c:pt idx="938">
                  <c:v>0.22495278968509094</c:v>
                </c:pt>
                <c:pt idx="939">
                  <c:v>0.22474233624565912</c:v>
                </c:pt>
                <c:pt idx="940">
                  <c:v>0.2245152346649473</c:v>
                </c:pt>
                <c:pt idx="941">
                  <c:v>0.22425876528075264</c:v>
                </c:pt>
                <c:pt idx="942">
                  <c:v>0.22396611824910664</c:v>
                </c:pt>
                <c:pt idx="943">
                  <c:v>0.22363485713738965</c:v>
                </c:pt>
                <c:pt idx="944">
                  <c:v>0.22326583159245852</c:v>
                </c:pt>
                <c:pt idx="945">
                  <c:v>0.22286119581634314</c:v>
                </c:pt>
                <c:pt idx="946">
                  <c:v>0.22242216679037566</c:v>
                </c:pt>
                <c:pt idx="947">
                  <c:v>0.22194889374588803</c:v>
                </c:pt>
                <c:pt idx="948">
                  <c:v>0.22144055264534715</c:v>
                </c:pt>
                <c:pt idx="949">
                  <c:v>0.22089557485513048</c:v>
                </c:pt>
                <c:pt idx="950">
                  <c:v>0.22031334284434959</c:v>
                </c:pt>
                <c:pt idx="951">
                  <c:v>0.21969378513463991</c:v>
                </c:pt>
                <c:pt idx="952">
                  <c:v>0.21903825963314907</c:v>
                </c:pt>
                <c:pt idx="953">
                  <c:v>0.21834847985492448</c:v>
                </c:pt>
                <c:pt idx="954">
                  <c:v>0.21762761587495086</c:v>
                </c:pt>
                <c:pt idx="955">
                  <c:v>0.21687926563818552</c:v>
                </c:pt>
                <c:pt idx="956">
                  <c:v>0.21610775728873957</c:v>
                </c:pt>
                <c:pt idx="957">
                  <c:v>0.21531866791616874</c:v>
                </c:pt>
                <c:pt idx="958">
                  <c:v>0.21451889760672851</c:v>
                </c:pt>
                <c:pt idx="959">
                  <c:v>0.21371490303234777</c:v>
                </c:pt>
                <c:pt idx="960">
                  <c:v>0.21291339971528925</c:v>
                </c:pt>
                <c:pt idx="961">
                  <c:v>0.2121200500421703</c:v>
                </c:pt>
                <c:pt idx="962">
                  <c:v>0.21133938624413642</c:v>
                </c:pt>
                <c:pt idx="963">
                  <c:v>0.21057547385832501</c:v>
                </c:pt>
                <c:pt idx="964">
                  <c:v>0.20983326293041807</c:v>
                </c:pt>
                <c:pt idx="965">
                  <c:v>0.20911754217948222</c:v>
                </c:pt>
                <c:pt idx="966">
                  <c:v>0.20843631821158096</c:v>
                </c:pt>
                <c:pt idx="967">
                  <c:v>0.20779677632557772</c:v>
                </c:pt>
                <c:pt idx="968">
                  <c:v>0.20720434372497867</c:v>
                </c:pt>
                <c:pt idx="969">
                  <c:v>0.20666443170038787</c:v>
                </c:pt>
                <c:pt idx="970">
                  <c:v>0.20617598458278821</c:v>
                </c:pt>
                <c:pt idx="971">
                  <c:v>0.20573796951763826</c:v>
                </c:pt>
                <c:pt idx="972">
                  <c:v>0.20534464891153051</c:v>
                </c:pt>
                <c:pt idx="973">
                  <c:v>0.20499075001341052</c:v>
                </c:pt>
                <c:pt idx="974">
                  <c:v>0.20467231578794867</c:v>
                </c:pt>
                <c:pt idx="975">
                  <c:v>0.20438669616689212</c:v>
                </c:pt>
                <c:pt idx="976">
                  <c:v>0.20413425506011287</c:v>
                </c:pt>
                <c:pt idx="977">
                  <c:v>0.20391579124884943</c:v>
                </c:pt>
                <c:pt idx="978">
                  <c:v>0.20373382198222292</c:v>
                </c:pt>
                <c:pt idx="979">
                  <c:v>0.20358958523698603</c:v>
                </c:pt>
                <c:pt idx="980">
                  <c:v>0.2034834712776448</c:v>
                </c:pt>
                <c:pt idx="981">
                  <c:v>0.20341288562518314</c:v>
                </c:pt>
                <c:pt idx="982">
                  <c:v>0.20337353375759906</c:v>
                </c:pt>
                <c:pt idx="983">
                  <c:v>0.20335941928263648</c:v>
                </c:pt>
                <c:pt idx="984">
                  <c:v>0.20336326863940626</c:v>
                </c:pt>
                <c:pt idx="985">
                  <c:v>0.20337909413126101</c:v>
                </c:pt>
                <c:pt idx="986">
                  <c:v>0.20340304732399653</c:v>
                </c:pt>
                <c:pt idx="987">
                  <c:v>0.20343384622745078</c:v>
                </c:pt>
                <c:pt idx="988">
                  <c:v>0.20347363137733246</c:v>
                </c:pt>
                <c:pt idx="989">
                  <c:v>0.20352497244064563</c:v>
                </c:pt>
                <c:pt idx="990">
                  <c:v>0.20359172489798597</c:v>
                </c:pt>
                <c:pt idx="991">
                  <c:v>0.20367389585588305</c:v>
                </c:pt>
                <c:pt idx="992">
                  <c:v>0.20376978162750395</c:v>
                </c:pt>
                <c:pt idx="993">
                  <c:v>0.20387468093614206</c:v>
                </c:pt>
                <c:pt idx="994">
                  <c:v>0.20398303212674798</c:v>
                </c:pt>
                <c:pt idx="995">
                  <c:v>0.20408926823216736</c:v>
                </c:pt>
                <c:pt idx="996">
                  <c:v>0.20419124506602418</c:v>
                </c:pt>
                <c:pt idx="997">
                  <c:v>0.20428853100067193</c:v>
                </c:pt>
                <c:pt idx="998">
                  <c:v>0.20438541001690116</c:v>
                </c:pt>
                <c:pt idx="999">
                  <c:v>0.20448574115607879</c:v>
                </c:pt>
                <c:pt idx="1000">
                  <c:v>0.20459338708152289</c:v>
                </c:pt>
                <c:pt idx="1001">
                  <c:v>0.20471006937106132</c:v>
                </c:pt>
                <c:pt idx="1002">
                  <c:v>0.20483622446377628</c:v>
                </c:pt>
                <c:pt idx="1003">
                  <c:v>0.20497100201793875</c:v>
                </c:pt>
                <c:pt idx="1004">
                  <c:v>0.205112262875943</c:v>
                </c:pt>
                <c:pt idx="1005">
                  <c:v>0.20525786545631955</c:v>
                </c:pt>
                <c:pt idx="1006">
                  <c:v>0.20540695465963357</c:v>
                </c:pt>
                <c:pt idx="1007">
                  <c:v>0.20555867430851563</c:v>
                </c:pt>
                <c:pt idx="1008">
                  <c:v>0.20571216708636667</c:v>
                </c:pt>
                <c:pt idx="1009">
                  <c:v>0.20586786503676449</c:v>
                </c:pt>
                <c:pt idx="1010">
                  <c:v>0.20602577051268381</c:v>
                </c:pt>
                <c:pt idx="1011">
                  <c:v>0.20618717739558837</c:v>
                </c:pt>
                <c:pt idx="1012">
                  <c:v>0.20635510421269701</c:v>
                </c:pt>
                <c:pt idx="1013">
                  <c:v>0.20653343606457678</c:v>
                </c:pt>
                <c:pt idx="1014">
                  <c:v>0.20672434089724948</c:v>
                </c:pt>
                <c:pt idx="1015">
                  <c:v>0.20693128514423267</c:v>
                </c:pt>
                <c:pt idx="1016">
                  <c:v>0.2071547231622817</c:v>
                </c:pt>
                <c:pt idx="1017">
                  <c:v>0.20739209019569807</c:v>
                </c:pt>
                <c:pt idx="1018">
                  <c:v>0.20764168125799601</c:v>
                </c:pt>
                <c:pt idx="1019">
                  <c:v>0.2078991953517533</c:v>
                </c:pt>
                <c:pt idx="1020">
                  <c:v>0.20816291664430156</c:v>
                </c:pt>
                <c:pt idx="1021">
                  <c:v>0.20843025998327128</c:v>
                </c:pt>
                <c:pt idx="1022">
                  <c:v>0.20869993297143588</c:v>
                </c:pt>
                <c:pt idx="1023">
                  <c:v>0.20896977351574411</c:v>
                </c:pt>
                <c:pt idx="1024">
                  <c:v>0.20923631355895858</c:v>
                </c:pt>
                <c:pt idx="1025">
                  <c:v>0.20949520899665111</c:v>
                </c:pt>
                <c:pt idx="1026">
                  <c:v>0.20974167162833937</c:v>
                </c:pt>
                <c:pt idx="1027">
                  <c:v>0.20997090324444304</c:v>
                </c:pt>
                <c:pt idx="1028">
                  <c:v>0.21017944411720893</c:v>
                </c:pt>
                <c:pt idx="1029">
                  <c:v>0.2103666993116127</c:v>
                </c:pt>
                <c:pt idx="1030">
                  <c:v>0.21053294562170069</c:v>
                </c:pt>
                <c:pt idx="1031">
                  <c:v>0.21067937681004281</c:v>
                </c:pt>
                <c:pt idx="1032">
                  <c:v>0.21080632088819409</c:v>
                </c:pt>
                <c:pt idx="1033">
                  <c:v>0.21091380427089604</c:v>
                </c:pt>
                <c:pt idx="1034">
                  <c:v>0.21100015837039801</c:v>
                </c:pt>
                <c:pt idx="1035">
                  <c:v>0.21106358559885099</c:v>
                </c:pt>
                <c:pt idx="1036">
                  <c:v>0.21110294386936526</c:v>
                </c:pt>
                <c:pt idx="1037">
                  <c:v>0.21111796538869523</c:v>
                </c:pt>
                <c:pt idx="1038">
                  <c:v>0.21110930073876991</c:v>
                </c:pt>
                <c:pt idx="1039">
                  <c:v>0.21107860575688234</c:v>
                </c:pt>
                <c:pt idx="1040">
                  <c:v>0.21102723461273246</c:v>
                </c:pt>
                <c:pt idx="1041">
                  <c:v>0.21095671802290974</c:v>
                </c:pt>
                <c:pt idx="1042">
                  <c:v>0.21086906706447509</c:v>
                </c:pt>
                <c:pt idx="1043">
                  <c:v>0.2107670765014085</c:v>
                </c:pt>
                <c:pt idx="1044">
                  <c:v>0.21065527989733937</c:v>
                </c:pt>
                <c:pt idx="1045">
                  <c:v>0.2105402073059133</c:v>
                </c:pt>
                <c:pt idx="1046">
                  <c:v>0.21042903422050066</c:v>
                </c:pt>
                <c:pt idx="1047">
                  <c:v>0.21032927658296321</c:v>
                </c:pt>
                <c:pt idx="1048">
                  <c:v>0.21024731425323109</c:v>
                </c:pt>
                <c:pt idx="1049">
                  <c:v>0.21018795989037511</c:v>
                </c:pt>
                <c:pt idx="1050">
                  <c:v>0.21015454947264314</c:v>
                </c:pt>
                <c:pt idx="1051">
                  <c:v>0.21015003122593393</c:v>
                </c:pt>
                <c:pt idx="1052">
                  <c:v>0.21017801035549757</c:v>
                </c:pt>
                <c:pt idx="1053">
                  <c:v>0.21024344684783827</c:v>
                </c:pt>
                <c:pt idx="1054">
                  <c:v>0.21035157336052993</c:v>
                </c:pt>
                <c:pt idx="1055">
                  <c:v>0.21050772634418038</c:v>
                </c:pt>
                <c:pt idx="1056">
                  <c:v>0.21071522017888869</c:v>
                </c:pt>
                <c:pt idx="1057">
                  <c:v>0.21097408493510031</c:v>
                </c:pt>
                <c:pt idx="1058">
                  <c:v>0.21128280082259179</c:v>
                </c:pt>
                <c:pt idx="1059">
                  <c:v>0.21163733271262022</c:v>
                </c:pt>
                <c:pt idx="1060">
                  <c:v>0.21203460746746131</c:v>
                </c:pt>
                <c:pt idx="1061">
                  <c:v>0.21247282040792029</c:v>
                </c:pt>
                <c:pt idx="1062">
                  <c:v>0.21295296971754943</c:v>
                </c:pt>
                <c:pt idx="1063">
                  <c:v>0.2134781272988531</c:v>
                </c:pt>
                <c:pt idx="1064">
                  <c:v>0.2140528396029793</c:v>
                </c:pt>
                <c:pt idx="1065">
                  <c:v>0.21468221954949043</c:v>
                </c:pt>
                <c:pt idx="1066">
                  <c:v>0.21537032937625547</c:v>
                </c:pt>
                <c:pt idx="1067">
                  <c:v>0.21612061848455724</c:v>
                </c:pt>
                <c:pt idx="1068">
                  <c:v>0.21693561417562693</c:v>
                </c:pt>
                <c:pt idx="1069">
                  <c:v>0.21781850887713364</c:v>
                </c:pt>
                <c:pt idx="1070">
                  <c:v>0.21877361409727183</c:v>
                </c:pt>
                <c:pt idx="1071">
                  <c:v>0.21980811081658305</c:v>
                </c:pt>
                <c:pt idx="1072">
                  <c:v>0.22093102440120974</c:v>
                </c:pt>
                <c:pt idx="1073">
                  <c:v>0.22215589840986374</c:v>
                </c:pt>
                <c:pt idx="1074">
                  <c:v>0.22349832862549571</c:v>
                </c:pt>
                <c:pt idx="1075">
                  <c:v>0.22497337762409611</c:v>
                </c:pt>
                <c:pt idx="1076">
                  <c:v>0.22659465945037763</c:v>
                </c:pt>
                <c:pt idx="1077">
                  <c:v>0.22836846504436428</c:v>
                </c:pt>
                <c:pt idx="1078">
                  <c:v>0.23029095695638871</c:v>
                </c:pt>
                <c:pt idx="1079">
                  <c:v>0.23234250393420622</c:v>
                </c:pt>
                <c:pt idx="1080">
                  <c:v>0.23448533876465086</c:v>
                </c:pt>
                <c:pt idx="1081">
                  <c:v>0.23666609021819476</c:v>
                </c:pt>
                <c:pt idx="1082">
                  <c:v>0.23881074039582398</c:v>
                </c:pt>
                <c:pt idx="1083">
                  <c:v>0.24083196717704161</c:v>
                </c:pt>
                <c:pt idx="1084">
                  <c:v>0.24263832365195939</c:v>
                </c:pt>
                <c:pt idx="1085">
                  <c:v>0.24413170061465997</c:v>
                </c:pt>
                <c:pt idx="1086">
                  <c:v>0.24522626395451</c:v>
                </c:pt>
                <c:pt idx="1087">
                  <c:v>0.24585671594932215</c:v>
                </c:pt>
                <c:pt idx="1088">
                  <c:v>0.24598276526846988</c:v>
                </c:pt>
                <c:pt idx="1089">
                  <c:v>0.2456001544611113</c:v>
                </c:pt>
                <c:pt idx="1090">
                  <c:v>0.2447385934686426</c:v>
                </c:pt>
                <c:pt idx="1091">
                  <c:v>0.24346143303616888</c:v>
                </c:pt>
                <c:pt idx="1092">
                  <c:v>0.24185177394716509</c:v>
                </c:pt>
                <c:pt idx="1093">
                  <c:v>0.2400053985215265</c:v>
                </c:pt>
                <c:pt idx="1094">
                  <c:v>0.2380241837989874</c:v>
                </c:pt>
                <c:pt idx="1095">
                  <c:v>0.23599755463444019</c:v>
                </c:pt>
                <c:pt idx="1096">
                  <c:v>0.23400246071309685</c:v>
                </c:pt>
                <c:pt idx="1097">
                  <c:v>0.23209937578961995</c:v>
                </c:pt>
                <c:pt idx="1098">
                  <c:v>0.23032659015814108</c:v>
                </c:pt>
                <c:pt idx="1099">
                  <c:v>0.22870635038951573</c:v>
                </c:pt>
                <c:pt idx="1100">
                  <c:v>0.22724746451243674</c:v>
                </c:pt>
                <c:pt idx="1101">
                  <c:v>0.22594950212048651</c:v>
                </c:pt>
                <c:pt idx="1102">
                  <c:v>0.22480640971047586</c:v>
                </c:pt>
                <c:pt idx="1103">
                  <c:v>0.22381016227096409</c:v>
                </c:pt>
                <c:pt idx="1104">
                  <c:v>0.22295125630757398</c:v>
                </c:pt>
                <c:pt idx="1105">
                  <c:v>0.22221977006679874</c:v>
                </c:pt>
                <c:pt idx="1106">
                  <c:v>0.2216041348207847</c:v>
                </c:pt>
                <c:pt idx="1107">
                  <c:v>0.22109316724593356</c:v>
                </c:pt>
                <c:pt idx="1108">
                  <c:v>0.22067359111534682</c:v>
                </c:pt>
                <c:pt idx="1109">
                  <c:v>0.22033224433409052</c:v>
                </c:pt>
                <c:pt idx="1110">
                  <c:v>0.22005663090277452</c:v>
                </c:pt>
                <c:pt idx="1111">
                  <c:v>0.21983432024431074</c:v>
                </c:pt>
                <c:pt idx="1112">
                  <c:v>0.21965475073949528</c:v>
                </c:pt>
                <c:pt idx="1113">
                  <c:v>0.21950996777413437</c:v>
                </c:pt>
                <c:pt idx="1114">
                  <c:v>0.21939469981776497</c:v>
                </c:pt>
                <c:pt idx="1115">
                  <c:v>0.21930643865127977</c:v>
                </c:pt>
                <c:pt idx="1116">
                  <c:v>0.21924503472554682</c:v>
                </c:pt>
                <c:pt idx="1117">
                  <c:v>0.21921136385954812</c:v>
                </c:pt>
                <c:pt idx="1118">
                  <c:v>0.21920524216436935</c:v>
                </c:pt>
                <c:pt idx="1119">
                  <c:v>0.21922449474315234</c:v>
                </c:pt>
                <c:pt idx="1120">
                  <c:v>0.21926411160520234</c:v>
                </c:pt>
                <c:pt idx="1121">
                  <c:v>0.21931730947040354</c:v>
                </c:pt>
                <c:pt idx="1122">
                  <c:v>0.21937690414193803</c:v>
                </c:pt>
                <c:pt idx="1123">
                  <c:v>0.21943721712767242</c:v>
                </c:pt>
                <c:pt idx="1124">
                  <c:v>0.21949638436087374</c:v>
                </c:pt>
                <c:pt idx="1125">
                  <c:v>0.21955613679907995</c:v>
                </c:pt>
                <c:pt idx="1126">
                  <c:v>0.21962149211756191</c:v>
                </c:pt>
                <c:pt idx="1127">
                  <c:v>0.21969831495034445</c:v>
                </c:pt>
                <c:pt idx="1128">
                  <c:v>0.21979167520276069</c:v>
                </c:pt>
                <c:pt idx="1129">
                  <c:v>0.21990407168130302</c:v>
                </c:pt>
                <c:pt idx="1130">
                  <c:v>0.22003538583033569</c:v>
                </c:pt>
                <c:pt idx="1131">
                  <c:v>0.22018363410832212</c:v>
                </c:pt>
                <c:pt idx="1132">
                  <c:v>0.2203458094396458</c:v>
                </c:pt>
                <c:pt idx="1133">
                  <c:v>0.22052014763672093</c:v>
                </c:pt>
                <c:pt idx="1134">
                  <c:v>0.22070590660052816</c:v>
                </c:pt>
                <c:pt idx="1135">
                  <c:v>0.22090363536457661</c:v>
                </c:pt>
                <c:pt idx="1136">
                  <c:v>0.22111397402053259</c:v>
                </c:pt>
                <c:pt idx="1137">
                  <c:v>0.22133680712018536</c:v>
                </c:pt>
                <c:pt idx="1138">
                  <c:v>0.22157139561525543</c:v>
                </c:pt>
                <c:pt idx="1139">
                  <c:v>0.22181601803526887</c:v>
                </c:pt>
                <c:pt idx="1140">
                  <c:v>0.2220687711782883</c:v>
                </c:pt>
                <c:pt idx="1141">
                  <c:v>0.22232895428629831</c:v>
                </c:pt>
                <c:pt idx="1142">
                  <c:v>0.22259698299984423</c:v>
                </c:pt>
                <c:pt idx="1143">
                  <c:v>0.22287448225539455</c:v>
                </c:pt>
                <c:pt idx="1144">
                  <c:v>0.22316393223395961</c:v>
                </c:pt>
                <c:pt idx="1145">
                  <c:v>0.22346714861267428</c:v>
                </c:pt>
                <c:pt idx="1146">
                  <c:v>0.22378514636910188</c:v>
                </c:pt>
                <c:pt idx="1147">
                  <c:v>0.22411759892293651</c:v>
                </c:pt>
                <c:pt idx="1148">
                  <c:v>0.22446296780705136</c:v>
                </c:pt>
                <c:pt idx="1149">
                  <c:v>0.2248188570550971</c:v>
                </c:pt>
                <c:pt idx="1150">
                  <c:v>0.22518272876496018</c:v>
                </c:pt>
                <c:pt idx="1151">
                  <c:v>0.22555271222447051</c:v>
                </c:pt>
                <c:pt idx="1152">
                  <c:v>0.22592738114650171</c:v>
                </c:pt>
                <c:pt idx="1153">
                  <c:v>0.22630647684749541</c:v>
                </c:pt>
                <c:pt idx="1154">
                  <c:v>0.22669010090775268</c:v>
                </c:pt>
                <c:pt idx="1155">
                  <c:v>0.22707975569900121</c:v>
                </c:pt>
                <c:pt idx="1156">
                  <c:v>0.22747685875546567</c:v>
                </c:pt>
                <c:pt idx="1157">
                  <c:v>0.22788319514939606</c:v>
                </c:pt>
                <c:pt idx="1158">
                  <c:v>0.22830064771745898</c:v>
                </c:pt>
                <c:pt idx="1159">
                  <c:v>0.22872992832604358</c:v>
                </c:pt>
                <c:pt idx="1160">
                  <c:v>0.22917202486259905</c:v>
                </c:pt>
                <c:pt idx="1161">
                  <c:v>0.2296270669415377</c:v>
                </c:pt>
                <c:pt idx="1162">
                  <c:v>0.23009573162600441</c:v>
                </c:pt>
                <c:pt idx="1163">
                  <c:v>0.23057874559591232</c:v>
                </c:pt>
                <c:pt idx="1164">
                  <c:v>0.2310781621330216</c:v>
                </c:pt>
                <c:pt idx="1165">
                  <c:v>0.23159663894464602</c:v>
                </c:pt>
                <c:pt idx="1166">
                  <c:v>0.23213712280410495</c:v>
                </c:pt>
                <c:pt idx="1167">
                  <c:v>0.23270244078830696</c:v>
                </c:pt>
                <c:pt idx="1168">
                  <c:v>0.23329424707045157</c:v>
                </c:pt>
                <c:pt idx="1169">
                  <c:v>0.23391274083537142</c:v>
                </c:pt>
                <c:pt idx="1170">
                  <c:v>0.23455674832657561</c:v>
                </c:pt>
                <c:pt idx="1171">
                  <c:v>0.23522412657554417</c:v>
                </c:pt>
                <c:pt idx="1172">
                  <c:v>0.23591212381557616</c:v>
                </c:pt>
                <c:pt idx="1173">
                  <c:v>0.23661760431864412</c:v>
                </c:pt>
                <c:pt idx="1174">
                  <c:v>0.2373383853160487</c:v>
                </c:pt>
                <c:pt idx="1175">
                  <c:v>0.2380714371152908</c:v>
                </c:pt>
                <c:pt idx="1176">
                  <c:v>0.23881371053302083</c:v>
                </c:pt>
                <c:pt idx="1177">
                  <c:v>0.23956083437455369</c:v>
                </c:pt>
                <c:pt idx="1178">
                  <c:v>0.24030677758966348</c:v>
                </c:pt>
                <c:pt idx="1179">
                  <c:v>0.241043974913594</c:v>
                </c:pt>
                <c:pt idx="1180">
                  <c:v>0.24176410917949578</c:v>
                </c:pt>
                <c:pt idx="1181">
                  <c:v>0.24245792049193685</c:v>
                </c:pt>
                <c:pt idx="1182">
                  <c:v>0.24311782810237406</c:v>
                </c:pt>
                <c:pt idx="1183">
                  <c:v>0.24373790220683469</c:v>
                </c:pt>
                <c:pt idx="1184">
                  <c:v>0.24431435153917838</c:v>
                </c:pt>
                <c:pt idx="1185">
                  <c:v>0.24484525989790831</c:v>
                </c:pt>
                <c:pt idx="1186">
                  <c:v>0.24532923431117307</c:v>
                </c:pt>
                <c:pt idx="1187">
                  <c:v>0.24576479660751896</c:v>
                </c:pt>
                <c:pt idx="1188">
                  <c:v>0.24614911012150234</c:v>
                </c:pt>
                <c:pt idx="1189">
                  <c:v>0.24647906251528331</c:v>
                </c:pt>
                <c:pt idx="1190">
                  <c:v>0.24675183547162408</c:v>
                </c:pt>
                <c:pt idx="1191">
                  <c:v>0.24696708460777875</c:v>
                </c:pt>
                <c:pt idx="1192">
                  <c:v>0.24712779913136365</c:v>
                </c:pt>
                <c:pt idx="1193">
                  <c:v>0.24724092143653789</c:v>
                </c:pt>
                <c:pt idx="1194">
                  <c:v>0.24731569011481816</c:v>
                </c:pt>
                <c:pt idx="1195">
                  <c:v>0.24736245074184463</c:v>
                </c:pt>
                <c:pt idx="1196">
                  <c:v>0.24739127634925009</c:v>
                </c:pt>
                <c:pt idx="1197">
                  <c:v>0.24740864836993806</c:v>
                </c:pt>
                <c:pt idx="1198">
                  <c:v>0.24741986718309297</c:v>
                </c:pt>
                <c:pt idx="1199">
                  <c:v>0.24742800928805034</c:v>
                </c:pt>
                <c:pt idx="1200">
                  <c:v>0.24743567815440806</c:v>
                </c:pt>
                <c:pt idx="1201">
                  <c:v>0.24744609288110378</c:v>
                </c:pt>
                <c:pt idx="1202">
                  <c:v>0.24746294633156632</c:v>
                </c:pt>
                <c:pt idx="1203">
                  <c:v>0.24749040560114557</c:v>
                </c:pt>
                <c:pt idx="1204">
                  <c:v>0.24753235535467202</c:v>
                </c:pt>
                <c:pt idx="1205">
                  <c:v>0.24759178321665457</c:v>
                </c:pt>
                <c:pt idx="1206">
                  <c:v>0.24767063831165895</c:v>
                </c:pt>
                <c:pt idx="1207">
                  <c:v>0.24777054199034024</c:v>
                </c:pt>
                <c:pt idx="1208">
                  <c:v>0.24789312000120869</c:v>
                </c:pt>
                <c:pt idx="1209">
                  <c:v>0.24804071438583367</c:v>
                </c:pt>
                <c:pt idx="1210">
                  <c:v>0.24821553215310857</c:v>
                </c:pt>
                <c:pt idx="1211">
                  <c:v>0.24841921934607794</c:v>
                </c:pt>
                <c:pt idx="1212">
                  <c:v>0.24865186404159115</c:v>
                </c:pt>
                <c:pt idx="1213">
                  <c:v>0.2489111377314768</c:v>
                </c:pt>
                <c:pt idx="1214">
                  <c:v>0.24919304790236166</c:v>
                </c:pt>
                <c:pt idx="1215">
                  <c:v>0.24949264432851728</c:v>
                </c:pt>
                <c:pt idx="1216">
                  <c:v>0.24980596524338086</c:v>
                </c:pt>
                <c:pt idx="1217">
                  <c:v>0.25013127776520983</c:v>
                </c:pt>
                <c:pt idx="1218">
                  <c:v>0.25046951443637377</c:v>
                </c:pt>
                <c:pt idx="1219">
                  <c:v>0.25082371099387912</c:v>
                </c:pt>
                <c:pt idx="1220">
                  <c:v>0.25119772635885607</c:v>
                </c:pt>
                <c:pt idx="1221">
                  <c:v>0.25159390565641071</c:v>
                </c:pt>
                <c:pt idx="1222">
                  <c:v>0.25201283554418308</c:v>
                </c:pt>
                <c:pt idx="1223">
                  <c:v>0.25245261810731434</c:v>
                </c:pt>
                <c:pt idx="1224">
                  <c:v>0.25290991261702533</c:v>
                </c:pt>
                <c:pt idx="1225">
                  <c:v>0.25338184646845163</c:v>
                </c:pt>
                <c:pt idx="1226">
                  <c:v>0.25386702554356289</c:v>
                </c:pt>
                <c:pt idx="1227">
                  <c:v>0.254365686104427</c:v>
                </c:pt>
                <c:pt idx="1228">
                  <c:v>0.25487980030844626</c:v>
                </c:pt>
                <c:pt idx="1229">
                  <c:v>0.25541115820376903</c:v>
                </c:pt>
                <c:pt idx="1230">
                  <c:v>0.25596078795350707</c:v>
                </c:pt>
                <c:pt idx="1231">
                  <c:v>0.25652759800623914</c:v>
                </c:pt>
                <c:pt idx="1232">
                  <c:v>0.25710875046656945</c:v>
                </c:pt>
                <c:pt idx="1233">
                  <c:v>0.25769989107944413</c:v>
                </c:pt>
                <c:pt idx="1234">
                  <c:v>0.25829698241174182</c:v>
                </c:pt>
                <c:pt idx="1235">
                  <c:v>0.2588973260345877</c:v>
                </c:pt>
                <c:pt idx="1236">
                  <c:v>0.25949966882600983</c:v>
                </c:pt>
                <c:pt idx="1237">
                  <c:v>0.26010460284464587</c:v>
                </c:pt>
                <c:pt idx="1238">
                  <c:v>0.2607137972610265</c:v>
                </c:pt>
                <c:pt idx="1239">
                  <c:v>0.26132961498063167</c:v>
                </c:pt>
                <c:pt idx="1240">
                  <c:v>0.26195350249686755</c:v>
                </c:pt>
                <c:pt idx="1241">
                  <c:v>0.26258573847098821</c:v>
                </c:pt>
                <c:pt idx="1242">
                  <c:v>0.26322424715012049</c:v>
                </c:pt>
                <c:pt idx="1243">
                  <c:v>0.26386536754249956</c:v>
                </c:pt>
                <c:pt idx="1244">
                  <c:v>0.2645035953077115</c:v>
                </c:pt>
                <c:pt idx="1245">
                  <c:v>0.26513309790021178</c:v>
                </c:pt>
                <c:pt idx="1246">
                  <c:v>0.26574924379244669</c:v>
                </c:pt>
                <c:pt idx="1247">
                  <c:v>0.26634935411178362</c:v>
                </c:pt>
                <c:pt idx="1248">
                  <c:v>0.26693380671481926</c:v>
                </c:pt>
                <c:pt idx="1249">
                  <c:v>0.26750456989282001</c:v>
                </c:pt>
                <c:pt idx="1250">
                  <c:v>0.26806516279014225</c:v>
                </c:pt>
                <c:pt idx="1251">
                  <c:v>0.26861803026710329</c:v>
                </c:pt>
                <c:pt idx="1252">
                  <c:v>0.26916373907859059</c:v>
                </c:pt>
                <c:pt idx="1253">
                  <c:v>0.26970041763743358</c:v>
                </c:pt>
                <c:pt idx="1254">
                  <c:v>0.27022419008070853</c:v>
                </c:pt>
                <c:pt idx="1255">
                  <c:v>0.27073121282378776</c:v>
                </c:pt>
                <c:pt idx="1256">
                  <c:v>0.27121857618359657</c:v>
                </c:pt>
                <c:pt idx="1257">
                  <c:v>0.27168596296211556</c:v>
                </c:pt>
                <c:pt idx="1258">
                  <c:v>0.27213436031300708</c:v>
                </c:pt>
                <c:pt idx="1259">
                  <c:v>0.2725667685532418</c:v>
                </c:pt>
                <c:pt idx="1260">
                  <c:v>0.27298605146109778</c:v>
                </c:pt>
                <c:pt idx="1261">
                  <c:v>0.27339533663190663</c:v>
                </c:pt>
                <c:pt idx="1262">
                  <c:v>0.27379816680046676</c:v>
                </c:pt>
                <c:pt idx="1263">
                  <c:v>0.27419945772634935</c:v>
                </c:pt>
                <c:pt idx="1264">
                  <c:v>0.27460540336683459</c:v>
                </c:pt>
                <c:pt idx="1265">
                  <c:v>0.27502388560654345</c:v>
                </c:pt>
                <c:pt idx="1266">
                  <c:v>0.27546180757976435</c:v>
                </c:pt>
                <c:pt idx="1267">
                  <c:v>0.27592337268881284</c:v>
                </c:pt>
                <c:pt idx="1268">
                  <c:v>0.27640830168263686</c:v>
                </c:pt>
                <c:pt idx="1269">
                  <c:v>0.27691114999252475</c:v>
                </c:pt>
                <c:pt idx="1270">
                  <c:v>0.27742244322764931</c:v>
                </c:pt>
                <c:pt idx="1271">
                  <c:v>0.2779301749270322</c:v>
                </c:pt>
                <c:pt idx="1272">
                  <c:v>0.27842370613174117</c:v>
                </c:pt>
                <c:pt idx="1273">
                  <c:v>0.27889377555365691</c:v>
                </c:pt>
                <c:pt idx="1274">
                  <c:v>0.27933342845053799</c:v>
                </c:pt>
                <c:pt idx="1275">
                  <c:v>0.2797362485349808</c:v>
                </c:pt>
                <c:pt idx="1276">
                  <c:v>0.28009452836199067</c:v>
                </c:pt>
                <c:pt idx="1277">
                  <c:v>0.28039666602143543</c:v>
                </c:pt>
                <c:pt idx="1278">
                  <c:v>0.28062803172173068</c:v>
                </c:pt>
                <c:pt idx="1279">
                  <c:v>0.28077092801267933</c:v>
                </c:pt>
                <c:pt idx="1280">
                  <c:v>0.28080609711327842</c:v>
                </c:pt>
                <c:pt idx="1281">
                  <c:v>0.28071639086882949</c:v>
                </c:pt>
                <c:pt idx="1282">
                  <c:v>0.28048610191297141</c:v>
                </c:pt>
                <c:pt idx="1283">
                  <c:v>0.28010223490559838</c:v>
                </c:pt>
                <c:pt idx="1284">
                  <c:v>0.27955637834304059</c:v>
                </c:pt>
                <c:pt idx="1285">
                  <c:v>0.27884430809291105</c:v>
                </c:pt>
                <c:pt idx="1286">
                  <c:v>0.27796806036012178</c:v>
                </c:pt>
                <c:pt idx="1287">
                  <c:v>0.27693698916238629</c:v>
                </c:pt>
                <c:pt idx="1288">
                  <c:v>0.27576831778371846</c:v>
                </c:pt>
                <c:pt idx="1289">
                  <c:v>0.27448688988051551</c:v>
                </c:pt>
                <c:pt idx="1290">
                  <c:v>0.27312017694807667</c:v>
                </c:pt>
                <c:pt idx="1291">
                  <c:v>0.27169917837721025</c:v>
                </c:pt>
                <c:pt idx="1292">
                  <c:v>0.27025362583918389</c:v>
                </c:pt>
                <c:pt idx="1293">
                  <c:v>0.26880968632385205</c:v>
                </c:pt>
                <c:pt idx="1294">
                  <c:v>0.26739273635637839</c:v>
                </c:pt>
                <c:pt idx="1295">
                  <c:v>0.26602540401253183</c:v>
                </c:pt>
                <c:pt idx="1296">
                  <c:v>0.2647266943229738</c:v>
                </c:pt>
                <c:pt idx="1297">
                  <c:v>0.26351447637761094</c:v>
                </c:pt>
                <c:pt idx="1298">
                  <c:v>0.26240077777030724</c:v>
                </c:pt>
                <c:pt idx="1299">
                  <c:v>0.26139252559524673</c:v>
                </c:pt>
                <c:pt idx="1300">
                  <c:v>0.26049050561574405</c:v>
                </c:pt>
                <c:pt idx="1301">
                  <c:v>0.25969045839851423</c:v>
                </c:pt>
                <c:pt idx="1302">
                  <c:v>0.25898404614990644</c:v>
                </c:pt>
                <c:pt idx="1303">
                  <c:v>0.25836202811514797</c:v>
                </c:pt>
                <c:pt idx="1304">
                  <c:v>0.25781521949018038</c:v>
                </c:pt>
                <c:pt idx="1305">
                  <c:v>0.25733641192428669</c:v>
                </c:pt>
                <c:pt idx="1306">
                  <c:v>0.25691884953003741</c:v>
                </c:pt>
                <c:pt idx="1307">
                  <c:v>0.25655670001395259</c:v>
                </c:pt>
                <c:pt idx="1308">
                  <c:v>0.25624330341145729</c:v>
                </c:pt>
                <c:pt idx="1309">
                  <c:v>0.25597049184671894</c:v>
                </c:pt>
                <c:pt idx="1310">
                  <c:v>0.25573013087013652</c:v>
                </c:pt>
                <c:pt idx="1311">
                  <c:v>0.25551498068637657</c:v>
                </c:pt>
                <c:pt idx="1312">
                  <c:v>0.25532023144845462</c:v>
                </c:pt>
                <c:pt idx="1313">
                  <c:v>0.25514518115042306</c:v>
                </c:pt>
                <c:pt idx="1314">
                  <c:v>0.25499221450716569</c:v>
                </c:pt>
                <c:pt idx="1315">
                  <c:v>0.25486699059710305</c:v>
                </c:pt>
                <c:pt idx="1316">
                  <c:v>0.25477521476950749</c:v>
                </c:pt>
                <c:pt idx="1317">
                  <c:v>0.25472201678179363</c:v>
                </c:pt>
                <c:pt idx="1318">
                  <c:v>0.25470978938710664</c:v>
                </c:pt>
                <c:pt idx="1319">
                  <c:v>0.25473862540862968</c:v>
                </c:pt>
                <c:pt idx="1320">
                  <c:v>0.25480569220878868</c:v>
                </c:pt>
                <c:pt idx="1321">
                  <c:v>0.25490705832002836</c:v>
                </c:pt>
                <c:pt idx="1322">
                  <c:v>0.25503846015647036</c:v>
                </c:pt>
                <c:pt idx="1323">
                  <c:v>0.25519568401660697</c:v>
                </c:pt>
                <c:pt idx="1324">
                  <c:v>0.25537557590187698</c:v>
                </c:pt>
                <c:pt idx="1325">
                  <c:v>0.25557594516272686</c:v>
                </c:pt>
                <c:pt idx="1326">
                  <c:v>0.25579527582428341</c:v>
                </c:pt>
                <c:pt idx="1327">
                  <c:v>0.25603296886830562</c:v>
                </c:pt>
                <c:pt idx="1328">
                  <c:v>0.25628861957244453</c:v>
                </c:pt>
                <c:pt idx="1329">
                  <c:v>0.25656201786728716</c:v>
                </c:pt>
                <c:pt idx="1330">
                  <c:v>0.25685198777492779</c:v>
                </c:pt>
                <c:pt idx="1331">
                  <c:v>0.25715623867801862</c:v>
                </c:pt>
                <c:pt idx="1332">
                  <c:v>0.25747053723464242</c:v>
                </c:pt>
                <c:pt idx="1333">
                  <c:v>0.25779000847877609</c:v>
                </c:pt>
                <c:pt idx="1334">
                  <c:v>0.25810966638506727</c:v>
                </c:pt>
                <c:pt idx="1335">
                  <c:v>0.25842519001962971</c:v>
                </c:pt>
                <c:pt idx="1336">
                  <c:v>0.25873472388959851</c:v>
                </c:pt>
                <c:pt idx="1337">
                  <c:v>0.25903835225845229</c:v>
                </c:pt>
                <c:pt idx="1338">
                  <c:v>0.25933781413345769</c:v>
                </c:pt>
                <c:pt idx="1339">
                  <c:v>0.25963465874692782</c:v>
                </c:pt>
                <c:pt idx="1340">
                  <c:v>0.25992970883984201</c:v>
                </c:pt>
                <c:pt idx="1341">
                  <c:v>0.26022174177476165</c:v>
                </c:pt>
                <c:pt idx="1342">
                  <c:v>0.26050850717746421</c:v>
                </c:pt>
                <c:pt idx="1343">
                  <c:v>0.26078696781215038</c:v>
                </c:pt>
                <c:pt idx="1344">
                  <c:v>0.26105534907177397</c:v>
                </c:pt>
                <c:pt idx="1345">
                  <c:v>0.26131324114047749</c:v>
                </c:pt>
                <c:pt idx="1346">
                  <c:v>0.26156233687034725</c:v>
                </c:pt>
                <c:pt idx="1347">
                  <c:v>0.26180433363027822</c:v>
                </c:pt>
                <c:pt idx="1348">
                  <c:v>0.26204117779201597</c:v>
                </c:pt>
                <c:pt idx="1349">
                  <c:v>0.26227310576996543</c:v>
                </c:pt>
                <c:pt idx="1350">
                  <c:v>0.26249961951603029</c:v>
                </c:pt>
                <c:pt idx="1351">
                  <c:v>0.26272022014189278</c:v>
                </c:pt>
                <c:pt idx="1352">
                  <c:v>0.26293568351869245</c:v>
                </c:pt>
                <c:pt idx="1353">
                  <c:v>0.26314879967653759</c:v>
                </c:pt>
                <c:pt idx="1354">
                  <c:v>0.2633639356558195</c:v>
                </c:pt>
                <c:pt idx="1355">
                  <c:v>0.26358649897322128</c:v>
                </c:pt>
                <c:pt idx="1356">
                  <c:v>0.26382122026344734</c:v>
                </c:pt>
                <c:pt idx="1357">
                  <c:v>0.26407062774339618</c:v>
                </c:pt>
                <c:pt idx="1358">
                  <c:v>0.264334845089917</c:v>
                </c:pt>
                <c:pt idx="1359">
                  <c:v>0.26461178155476817</c:v>
                </c:pt>
                <c:pt idx="1360">
                  <c:v>0.26489791311201061</c:v>
                </c:pt>
                <c:pt idx="1361">
                  <c:v>0.2651896085474994</c:v>
                </c:pt>
                <c:pt idx="1362">
                  <c:v>0.26548362198383879</c:v>
                </c:pt>
                <c:pt idx="1363">
                  <c:v>0.26577704450006245</c:v>
                </c:pt>
                <c:pt idx="1364">
                  <c:v>0.26606725580386947</c:v>
                </c:pt>
                <c:pt idx="1365">
                  <c:v>0.26635167809338434</c:v>
                </c:pt>
                <c:pt idx="1366">
                  <c:v>0.26662807334462446</c:v>
                </c:pt>
                <c:pt idx="1367">
                  <c:v>0.26689558445968564</c:v>
                </c:pt>
                <c:pt idx="1368">
                  <c:v>0.26715518566617735</c:v>
                </c:pt>
                <c:pt idx="1369">
                  <c:v>0.2674101340974484</c:v>
                </c:pt>
                <c:pt idx="1370">
                  <c:v>0.26766562905250235</c:v>
                </c:pt>
                <c:pt idx="1371">
                  <c:v>0.26792698138249937</c:v>
                </c:pt>
                <c:pt idx="1372">
                  <c:v>0.26819842242339487</c:v>
                </c:pt>
                <c:pt idx="1373">
                  <c:v>0.26848225672503889</c:v>
                </c:pt>
                <c:pt idx="1374">
                  <c:v>0.26877806097677048</c:v>
                </c:pt>
                <c:pt idx="1375">
                  <c:v>0.26908362038364553</c:v>
                </c:pt>
                <c:pt idx="1376">
                  <c:v>0.26939576855653358</c:v>
                </c:pt>
                <c:pt idx="1377">
                  <c:v>0.26971172903434448</c:v>
                </c:pt>
                <c:pt idx="1378">
                  <c:v>0.27002911635581284</c:v>
                </c:pt>
                <c:pt idx="1379">
                  <c:v>0.27034628666586302</c:v>
                </c:pt>
                <c:pt idx="1380">
                  <c:v>0.27066179106487387</c:v>
                </c:pt>
                <c:pt idx="1381">
                  <c:v>0.27097397655250699</c:v>
                </c:pt>
                <c:pt idx="1382">
                  <c:v>0.27128133546938082</c:v>
                </c:pt>
                <c:pt idx="1383">
                  <c:v>0.27158365721957534</c:v>
                </c:pt>
                <c:pt idx="1384">
                  <c:v>0.27188203288980461</c:v>
                </c:pt>
                <c:pt idx="1385">
                  <c:v>0.27217991209072223</c:v>
                </c:pt>
                <c:pt idx="1386">
                  <c:v>0.27248160648816011</c:v>
                </c:pt>
                <c:pt idx="1387">
                  <c:v>0.27279219258116782</c:v>
                </c:pt>
                <c:pt idx="1388">
                  <c:v>0.27311555643711038</c:v>
                </c:pt>
                <c:pt idx="1389">
                  <c:v>0.27345363639456366</c:v>
                </c:pt>
                <c:pt idx="1390">
                  <c:v>0.27380707028884599</c:v>
                </c:pt>
                <c:pt idx="1391">
                  <c:v>0.27417534161811519</c:v>
                </c:pt>
                <c:pt idx="1392">
                  <c:v>0.27455889103002229</c:v>
                </c:pt>
                <c:pt idx="1393">
                  <c:v>0.27495871704636565</c:v>
                </c:pt>
                <c:pt idx="1394">
                  <c:v>0.27537748955380881</c:v>
                </c:pt>
                <c:pt idx="1395">
                  <c:v>0.27581819414012898</c:v>
                </c:pt>
                <c:pt idx="1396">
                  <c:v>0.27628317378034506</c:v>
                </c:pt>
                <c:pt idx="1397">
                  <c:v>0.2767736709295987</c:v>
                </c:pt>
                <c:pt idx="1398">
                  <c:v>0.27728972086190051</c:v>
                </c:pt>
                <c:pt idx="1399">
                  <c:v>0.27783121101776187</c:v>
                </c:pt>
                <c:pt idx="1400">
                  <c:v>0.27839859175475223</c:v>
                </c:pt>
                <c:pt idx="1401">
                  <c:v>0.27899374552194178</c:v>
                </c:pt>
                <c:pt idx="1402">
                  <c:v>0.27961958953503196</c:v>
                </c:pt>
                <c:pt idx="1403">
                  <c:v>0.28027936998875025</c:v>
                </c:pt>
                <c:pt idx="1404">
                  <c:v>0.28097518369476981</c:v>
                </c:pt>
                <c:pt idx="1405">
                  <c:v>0.28170704880252417</c:v>
                </c:pt>
                <c:pt idx="1406">
                  <c:v>0.2824730932901669</c:v>
                </c:pt>
                <c:pt idx="1407">
                  <c:v>0.28327071992326025</c:v>
                </c:pt>
                <c:pt idx="1408">
                  <c:v>0.28409757656077317</c:v>
                </c:pt>
                <c:pt idx="1409">
                  <c:v>0.28495274381442703</c:v>
                </c:pt>
                <c:pt idx="1410">
                  <c:v>0.28583664467532843</c:v>
                </c:pt>
                <c:pt idx="1411">
                  <c:v>0.28675059159098248</c:v>
                </c:pt>
                <c:pt idx="1412">
                  <c:v>0.28769554985750423</c:v>
                </c:pt>
                <c:pt idx="1413">
                  <c:v>0.28867052083783529</c:v>
                </c:pt>
                <c:pt idx="1414">
                  <c:v>0.28967335456664278</c:v>
                </c:pt>
                <c:pt idx="1415">
                  <c:v>0.29070120607107586</c:v>
                </c:pt>
                <c:pt idx="1416">
                  <c:v>0.29175131204922478</c:v>
                </c:pt>
                <c:pt idx="1417">
                  <c:v>0.29282240939786175</c:v>
                </c:pt>
                <c:pt idx="1418">
                  <c:v>0.29391417329202629</c:v>
                </c:pt>
                <c:pt idx="1419">
                  <c:v>0.29502670043682921</c:v>
                </c:pt>
                <c:pt idx="1420">
                  <c:v>0.29615876674198294</c:v>
                </c:pt>
                <c:pt idx="1421">
                  <c:v>0.29730722569443602</c:v>
                </c:pt>
                <c:pt idx="1422">
                  <c:v>0.29846746126224977</c:v>
                </c:pt>
                <c:pt idx="1423">
                  <c:v>0.29963400783323357</c:v>
                </c:pt>
                <c:pt idx="1424">
                  <c:v>0.30080230452618029</c:v>
                </c:pt>
                <c:pt idx="1425">
                  <c:v>0.30196929767766045</c:v>
                </c:pt>
                <c:pt idx="1426">
                  <c:v>0.30313313850339396</c:v>
                </c:pt>
                <c:pt idx="1427">
                  <c:v>0.30429255207047712</c:v>
                </c:pt>
                <c:pt idx="1428">
                  <c:v>0.30544505979600145</c:v>
                </c:pt>
                <c:pt idx="1429">
                  <c:v>0.3065864755885801</c:v>
                </c:pt>
                <c:pt idx="1430">
                  <c:v>0.30771137376688551</c:v>
                </c:pt>
                <c:pt idx="1431">
                  <c:v>0.30881378366019918</c:v>
                </c:pt>
                <c:pt idx="1432">
                  <c:v>0.30989019192672762</c:v>
                </c:pt>
                <c:pt idx="1433">
                  <c:v>0.31093880888554781</c:v>
                </c:pt>
                <c:pt idx="1434">
                  <c:v>0.31196063464673851</c:v>
                </c:pt>
                <c:pt idx="1435">
                  <c:v>0.31295679491327255</c:v>
                </c:pt>
                <c:pt idx="1436">
                  <c:v>0.31392776926572163</c:v>
                </c:pt>
                <c:pt idx="1437">
                  <c:v>0.31487183518659534</c:v>
                </c:pt>
                <c:pt idx="1438">
                  <c:v>0.31578537686503694</c:v>
                </c:pt>
                <c:pt idx="1439">
                  <c:v>0.31666369989192167</c:v>
                </c:pt>
                <c:pt idx="1440">
                  <c:v>0.31750274805080791</c:v>
                </c:pt>
                <c:pt idx="1441">
                  <c:v>0.31829933625243112</c:v>
                </c:pt>
                <c:pt idx="1442">
                  <c:v>0.31905116197351457</c:v>
                </c:pt>
                <c:pt idx="1443">
                  <c:v>0.31975564139275914</c:v>
                </c:pt>
                <c:pt idx="1444">
                  <c:v>0.3204088456392129</c:v>
                </c:pt>
                <c:pt idx="1445">
                  <c:v>0.32100577473098846</c:v>
                </c:pt>
                <c:pt idx="1446">
                  <c:v>0.32154147866172655</c:v>
                </c:pt>
                <c:pt idx="1447">
                  <c:v>0.32201258199643323</c:v>
                </c:pt>
                <c:pt idx="1448">
                  <c:v>0.32241847980270033</c:v>
                </c:pt>
                <c:pt idx="1449">
                  <c:v>0.32276095931957016</c:v>
                </c:pt>
                <c:pt idx="1450">
                  <c:v>0.32304240548471808</c:v>
                </c:pt>
                <c:pt idx="1451">
                  <c:v>0.32326455962370781</c:v>
                </c:pt>
                <c:pt idx="1452">
                  <c:v>0.32342755619102692</c:v>
                </c:pt>
                <c:pt idx="1453">
                  <c:v>0.3235308208804295</c:v>
                </c:pt>
                <c:pt idx="1454">
                  <c:v>0.32357538286298326</c:v>
                </c:pt>
                <c:pt idx="1455">
                  <c:v>0.32356731624113499</c:v>
                </c:pt>
                <c:pt idx="1456">
                  <c:v>0.32351965289757745</c:v>
                </c:pt>
                <c:pt idx="1457">
                  <c:v>0.32345242545267405</c:v>
                </c:pt>
                <c:pt idx="1458">
                  <c:v>0.32338864795838473</c:v>
                </c:pt>
                <c:pt idx="1459">
                  <c:v>0.3233514910308688</c:v>
                </c:pt>
                <c:pt idx="1460">
                  <c:v>0.32336158341749677</c:v>
                </c:pt>
                <c:pt idx="1461">
                  <c:v>0.32343218029969845</c:v>
                </c:pt>
                <c:pt idx="1462">
                  <c:v>0.32357307003999969</c:v>
                </c:pt>
                <c:pt idx="1463">
                  <c:v>0.32379007774827162</c:v>
                </c:pt>
                <c:pt idx="1464">
                  <c:v>0.32408715798714738</c:v>
                </c:pt>
                <c:pt idx="1465">
                  <c:v>0.32446747101482076</c:v>
                </c:pt>
                <c:pt idx="1466">
                  <c:v>0.32493236724790275</c:v>
                </c:pt>
                <c:pt idx="1467">
                  <c:v>0.32548030517164461</c:v>
                </c:pt>
                <c:pt idx="1468">
                  <c:v>0.32610558436291504</c:v>
                </c:pt>
                <c:pt idx="1469">
                  <c:v>0.3267994453102927</c:v>
                </c:pt>
                <c:pt idx="1470">
                  <c:v>0.32755185450325275</c:v>
                </c:pt>
                <c:pt idx="1471">
                  <c:v>0.32835381805866315</c:v>
                </c:pt>
                <c:pt idx="1472">
                  <c:v>0.32919926531196064</c:v>
                </c:pt>
                <c:pt idx="1473">
                  <c:v>0.33008541283724324</c:v>
                </c:pt>
                <c:pt idx="1474">
                  <c:v>0.33100992453954614</c:v>
                </c:pt>
                <c:pt idx="1475">
                  <c:v>0.33196941878406627</c:v>
                </c:pt>
                <c:pt idx="1476">
                  <c:v>0.3329574945908218</c:v>
                </c:pt>
                <c:pt idx="1477">
                  <c:v>0.33396452051959824</c:v>
                </c:pt>
                <c:pt idx="1478">
                  <c:v>0.33498100999520997</c:v>
                </c:pt>
                <c:pt idx="1479">
                  <c:v>0.33600040663014341</c:v>
                </c:pt>
                <c:pt idx="1480">
                  <c:v>0.33702086343304072</c:v>
                </c:pt>
                <c:pt idx="1481">
                  <c:v>0.338045356642662</c:v>
                </c:pt>
                <c:pt idx="1482">
                  <c:v>0.33907800141824951</c:v>
                </c:pt>
                <c:pt idx="1483">
                  <c:v>0.34012008087366841</c:v>
                </c:pt>
                <c:pt idx="1484">
                  <c:v>0.3411671927045703</c:v>
                </c:pt>
                <c:pt idx="1485">
                  <c:v>0.34220882707123335</c:v>
                </c:pt>
                <c:pt idx="1486">
                  <c:v>0.34323171721249612</c:v>
                </c:pt>
                <c:pt idx="1487">
                  <c:v>0.34422543099833325</c:v>
                </c:pt>
                <c:pt idx="1488">
                  <c:v>0.34518626421383392</c:v>
                </c:pt>
                <c:pt idx="1489">
                  <c:v>0.34611880585435539</c:v>
                </c:pt>
                <c:pt idx="1490">
                  <c:v>0.34703293111488986</c:v>
                </c:pt>
                <c:pt idx="1491">
                  <c:v>0.34793919927493766</c:v>
                </c:pt>
                <c:pt idx="1492">
                  <c:v>0.3488435359834392</c:v>
                </c:pt>
                <c:pt idx="1493">
                  <c:v>0.34974460709169186</c:v>
                </c:pt>
                <c:pt idx="1494">
                  <c:v>0.35063458344053666</c:v>
                </c:pt>
                <c:pt idx="1495">
                  <c:v>0.35150346680910616</c:v>
                </c:pt>
                <c:pt idx="1496">
                  <c:v>0.35234353217840719</c:v>
                </c:pt>
                <c:pt idx="1497">
                  <c:v>0.35315225362387359</c:v>
                </c:pt>
                <c:pt idx="1498">
                  <c:v>0.35393205400719152</c:v>
                </c:pt>
                <c:pt idx="1499">
                  <c:v>0.35468731957013722</c:v>
                </c:pt>
                <c:pt idx="1500">
                  <c:v>0.35542150111545845</c:v>
                </c:pt>
                <c:pt idx="1501">
                  <c:v>0.35613521896837463</c:v>
                </c:pt>
                <c:pt idx="1502">
                  <c:v>0.35682660398241439</c:v>
                </c:pt>
                <c:pt idx="1503">
                  <c:v>0.35749359571808492</c:v>
                </c:pt>
                <c:pt idx="1504">
                  <c:v>0.3581356523716861</c:v>
                </c:pt>
                <c:pt idx="1505">
                  <c:v>0.35875333457131942</c:v>
                </c:pt>
                <c:pt idx="1506">
                  <c:v>0.35934610807057332</c:v>
                </c:pt>
                <c:pt idx="1507">
                  <c:v>0.35990700025773648</c:v>
                </c:pt>
                <c:pt idx="1508">
                  <c:v>0.36041985941934995</c:v>
                </c:pt>
                <c:pt idx="1509">
                  <c:v>0.36085685340326279</c:v>
                </c:pt>
                <c:pt idx="1510">
                  <c:v>0.36118287313653274</c:v>
                </c:pt>
                <c:pt idx="1511">
                  <c:v>0.36136197451873131</c:v>
                </c:pt>
                <c:pt idx="1512">
                  <c:v>0.36135982067964845</c:v>
                </c:pt>
                <c:pt idx="1513">
                  <c:v>0.36115187167133356</c:v>
                </c:pt>
                <c:pt idx="1514">
                  <c:v>0.36072213889954607</c:v>
                </c:pt>
                <c:pt idx="1515">
                  <c:v>0.36006195402250518</c:v>
                </c:pt>
                <c:pt idx="1516">
                  <c:v>0.35916936663735699</c:v>
                </c:pt>
                <c:pt idx="1517">
                  <c:v>0.35804849575607722</c:v>
                </c:pt>
                <c:pt idx="1518">
                  <c:v>0.35671304199896925</c:v>
                </c:pt>
                <c:pt idx="1519">
                  <c:v>0.35518664636738406</c:v>
                </c:pt>
                <c:pt idx="1520">
                  <c:v>0.35350626007158836</c:v>
                </c:pt>
                <c:pt idx="1521">
                  <c:v>0.3517202673872537</c:v>
                </c:pt>
                <c:pt idx="1522">
                  <c:v>0.34987865558132403</c:v>
                </c:pt>
                <c:pt idx="1523">
                  <c:v>0.34803025842094182</c:v>
                </c:pt>
                <c:pt idx="1524">
                  <c:v>0.34621489208996969</c:v>
                </c:pt>
                <c:pt idx="1525">
                  <c:v>0.34445768624088124</c:v>
                </c:pt>
                <c:pt idx="1526">
                  <c:v>0.3427732970537305</c:v>
                </c:pt>
                <c:pt idx="1527">
                  <c:v>0.34116772138627027</c:v>
                </c:pt>
                <c:pt idx="1528">
                  <c:v>0.33964221901006075</c:v>
                </c:pt>
                <c:pt idx="1529">
                  <c:v>0.33819719439026863</c:v>
                </c:pt>
                <c:pt idx="1530">
                  <c:v>0.33683291091297662</c:v>
                </c:pt>
                <c:pt idx="1531">
                  <c:v>0.33554845060756611</c:v>
                </c:pt>
                <c:pt idx="1532">
                  <c:v>0.33434086425002296</c:v>
                </c:pt>
                <c:pt idx="1533">
                  <c:v>0.33320496612407324</c:v>
                </c:pt>
                <c:pt idx="1534">
                  <c:v>0.33213479546245606</c:v>
                </c:pt>
                <c:pt idx="1535">
                  <c:v>0.33112516780739365</c:v>
                </c:pt>
                <c:pt idx="1536">
                  <c:v>0.3301738922938724</c:v>
                </c:pt>
                <c:pt idx="1537">
                  <c:v>0.32928179154697368</c:v>
                </c:pt>
                <c:pt idx="1538">
                  <c:v>0.32845101583240321</c:v>
                </c:pt>
                <c:pt idx="1539">
                  <c:v>0.32768309646543869</c:v>
                </c:pt>
                <c:pt idx="1540">
                  <c:v>0.32697639562910652</c:v>
                </c:pt>
                <c:pt idx="1541">
                  <c:v>0.32632647289385197</c:v>
                </c:pt>
                <c:pt idx="1542">
                  <c:v>0.3257275763276386</c:v>
                </c:pt>
                <c:pt idx="1543">
                  <c:v>0.32517536321135809</c:v>
                </c:pt>
                <c:pt idx="1544">
                  <c:v>0.32466897805655037</c:v>
                </c:pt>
                <c:pt idx="1545">
                  <c:v>0.32421170758694573</c:v>
                </c:pt>
                <c:pt idx="1546">
                  <c:v>0.32380881568817288</c:v>
                </c:pt>
                <c:pt idx="1547">
                  <c:v>0.32346567836196494</c:v>
                </c:pt>
                <c:pt idx="1548">
                  <c:v>0.32318384512924148</c:v>
                </c:pt>
                <c:pt idx="1549">
                  <c:v>0.32296167593283664</c:v>
                </c:pt>
                <c:pt idx="1550">
                  <c:v>0.32279457457450644</c:v>
                </c:pt>
                <c:pt idx="1551">
                  <c:v>0.32267752364995039</c:v>
                </c:pt>
                <c:pt idx="1552">
                  <c:v>0.32260761217341072</c:v>
                </c:pt>
                <c:pt idx="1553">
                  <c:v>0.32258436713048266</c:v>
                </c:pt>
                <c:pt idx="1554">
                  <c:v>0.32260885044304621</c:v>
                </c:pt>
                <c:pt idx="1555">
                  <c:v>0.32268095759536131</c:v>
                </c:pt>
                <c:pt idx="1556">
                  <c:v>0.32279772789773165</c:v>
                </c:pt>
                <c:pt idx="1557">
                  <c:v>0.32295288841556102</c:v>
                </c:pt>
                <c:pt idx="1558">
                  <c:v>0.32313842164058038</c:v>
                </c:pt>
                <c:pt idx="1559">
                  <c:v>0.32334748797040858</c:v>
                </c:pt>
                <c:pt idx="1560">
                  <c:v>0.32357747005527338</c:v>
                </c:pt>
                <c:pt idx="1561">
                  <c:v>0.32383133614950776</c:v>
                </c:pt>
                <c:pt idx="1562">
                  <c:v>0.32411466314761528</c:v>
                </c:pt>
                <c:pt idx="1563">
                  <c:v>0.32443287819952982</c:v>
                </c:pt>
                <c:pt idx="1564">
                  <c:v>0.3247876983842628</c:v>
                </c:pt>
                <c:pt idx="1565">
                  <c:v>0.325174570550681</c:v>
                </c:pt>
                <c:pt idx="1566">
                  <c:v>0.32558354912122667</c:v>
                </c:pt>
                <c:pt idx="1567">
                  <c:v>0.3260006279100427</c:v>
                </c:pt>
                <c:pt idx="1568">
                  <c:v>0.32641140753267917</c:v>
                </c:pt>
                <c:pt idx="1569">
                  <c:v>0.32680274150910282</c:v>
                </c:pt>
                <c:pt idx="1570">
                  <c:v>0.32716177909416699</c:v>
                </c:pt>
                <c:pt idx="1571">
                  <c:v>0.32747534820647606</c:v>
                </c:pt>
                <c:pt idx="1572">
                  <c:v>0.32772734618791399</c:v>
                </c:pt>
                <c:pt idx="1573">
                  <c:v>0.32789738223815412</c:v>
                </c:pt>
                <c:pt idx="1574">
                  <c:v>0.32796313596585303</c:v>
                </c:pt>
                <c:pt idx="1575">
                  <c:v>0.32790285183934409</c:v>
                </c:pt>
                <c:pt idx="1576">
                  <c:v>0.32769727638753321</c:v>
                </c:pt>
                <c:pt idx="1577">
                  <c:v>0.32733318702930059</c:v>
                </c:pt>
                <c:pt idx="1578">
                  <c:v>0.3268027983403361</c:v>
                </c:pt>
                <c:pt idx="1579">
                  <c:v>0.32610195301337908</c:v>
                </c:pt>
                <c:pt idx="1580">
                  <c:v>0.32522966391180286</c:v>
                </c:pt>
                <c:pt idx="1581">
                  <c:v>0.3241871902390483</c:v>
                </c:pt>
                <c:pt idx="1582">
                  <c:v>0.32297874450332498</c:v>
                </c:pt>
                <c:pt idx="1583">
                  <c:v>0.32161352111061459</c:v>
                </c:pt>
                <c:pt idx="1584">
                  <c:v>0.32010671518678846</c:v>
                </c:pt>
                <c:pt idx="1585">
                  <c:v>0.31847965799280353</c:v>
                </c:pt>
                <c:pt idx="1586">
                  <c:v>0.3167554283128986</c:v>
                </c:pt>
                <c:pt idx="1587">
                  <c:v>0.31495903818952464</c:v>
                </c:pt>
                <c:pt idx="1588">
                  <c:v>0.31311426057761582</c:v>
                </c:pt>
                <c:pt idx="1589">
                  <c:v>0.311240876771681</c:v>
                </c:pt>
                <c:pt idx="1590">
                  <c:v>0.3093585603594935</c:v>
                </c:pt>
                <c:pt idx="1591">
                  <c:v>0.30748648706930881</c:v>
                </c:pt>
                <c:pt idx="1592">
                  <c:v>0.30564323385027103</c:v>
                </c:pt>
                <c:pt idx="1593">
                  <c:v>0.303848144087006</c:v>
                </c:pt>
                <c:pt idx="1594">
                  <c:v>0.30211880193448426</c:v>
                </c:pt>
                <c:pt idx="1595">
                  <c:v>0.30046798598220414</c:v>
                </c:pt>
                <c:pt idx="1596">
                  <c:v>0.29890431594309907</c:v>
                </c:pt>
                <c:pt idx="1597">
                  <c:v>0.29743112481503187</c:v>
                </c:pt>
                <c:pt idx="1598">
                  <c:v>0.29604804274682017</c:v>
                </c:pt>
                <c:pt idx="1599">
                  <c:v>0.2947535405632502</c:v>
                </c:pt>
                <c:pt idx="1600">
                  <c:v>0.29354584088310443</c:v>
                </c:pt>
                <c:pt idx="1601">
                  <c:v>0.29242433681184798</c:v>
                </c:pt>
                <c:pt idx="1602">
                  <c:v>0.29138847531315482</c:v>
                </c:pt>
                <c:pt idx="1603">
                  <c:v>0.29043702437865182</c:v>
                </c:pt>
                <c:pt idx="1604">
                  <c:v>0.28956667097328892</c:v>
                </c:pt>
                <c:pt idx="1605">
                  <c:v>0.28877209023743466</c:v>
                </c:pt>
                <c:pt idx="1606">
                  <c:v>0.28804689235732028</c:v>
                </c:pt>
                <c:pt idx="1607">
                  <c:v>0.28738476405456903</c:v>
                </c:pt>
                <c:pt idx="1608">
                  <c:v>0.28677987340591948</c:v>
                </c:pt>
                <c:pt idx="1609">
                  <c:v>0.28622820424671724</c:v>
                </c:pt>
                <c:pt idx="1610">
                  <c:v>0.28572676308195866</c:v>
                </c:pt>
                <c:pt idx="1611">
                  <c:v>0.2852718647888639</c:v>
                </c:pt>
                <c:pt idx="1612">
                  <c:v>0.28485923587353446</c:v>
                </c:pt>
                <c:pt idx="1613">
                  <c:v>0.28448303379429385</c:v>
                </c:pt>
                <c:pt idx="1614">
                  <c:v>0.28413698262182852</c:v>
                </c:pt>
                <c:pt idx="1615">
                  <c:v>0.28381529677996542</c:v>
                </c:pt>
                <c:pt idx="1616">
                  <c:v>0.28351380716817598</c:v>
                </c:pt>
                <c:pt idx="1617">
                  <c:v>0.28322938754325233</c:v>
                </c:pt>
                <c:pt idx="1618">
                  <c:v>0.2829607201651303</c:v>
                </c:pt>
                <c:pt idx="1619">
                  <c:v>0.28270644097941933</c:v>
                </c:pt>
                <c:pt idx="1620">
                  <c:v>0.28246421561870649</c:v>
                </c:pt>
                <c:pt idx="1621">
                  <c:v>0.28223145959839058</c:v>
                </c:pt>
                <c:pt idx="1622">
                  <c:v>0.28200503082374473</c:v>
                </c:pt>
                <c:pt idx="1623">
                  <c:v>0.28178281882543366</c:v>
                </c:pt>
                <c:pt idx="1624">
                  <c:v>0.28156369058993991</c:v>
                </c:pt>
                <c:pt idx="1625">
                  <c:v>0.28134815334630536</c:v>
                </c:pt>
                <c:pt idx="1626">
                  <c:v>0.28113722498257676</c:v>
                </c:pt>
                <c:pt idx="1627">
                  <c:v>0.28093089883799838</c:v>
                </c:pt>
                <c:pt idx="1628">
                  <c:v>0.28072794174469817</c:v>
                </c:pt>
                <c:pt idx="1629">
                  <c:v>0.28052574358418214</c:v>
                </c:pt>
                <c:pt idx="1630">
                  <c:v>0.28032134168145384</c:v>
                </c:pt>
                <c:pt idx="1631">
                  <c:v>0.28011254453538936</c:v>
                </c:pt>
                <c:pt idx="1632">
                  <c:v>0.27989895042251556</c:v>
                </c:pt>
                <c:pt idx="1633">
                  <c:v>0.27968240202569317</c:v>
                </c:pt>
                <c:pt idx="1634">
                  <c:v>0.27946585962578085</c:v>
                </c:pt>
                <c:pt idx="1635">
                  <c:v>0.27925120794187719</c:v>
                </c:pt>
                <c:pt idx="1636">
                  <c:v>0.27903941155983358</c:v>
                </c:pt>
                <c:pt idx="1637">
                  <c:v>0.27882893972042178</c:v>
                </c:pt>
                <c:pt idx="1638">
                  <c:v>0.27861684049025137</c:v>
                </c:pt>
                <c:pt idx="1639">
                  <c:v>0.2784003710656433</c:v>
                </c:pt>
                <c:pt idx="1640">
                  <c:v>0.27817750556642573</c:v>
                </c:pt>
                <c:pt idx="1641">
                  <c:v>0.27794805075175288</c:v>
                </c:pt>
                <c:pt idx="1642">
                  <c:v>0.27771303226353616</c:v>
                </c:pt>
                <c:pt idx="1643">
                  <c:v>0.27747316940285138</c:v>
                </c:pt>
                <c:pt idx="1644">
                  <c:v>0.27722862236453838</c:v>
                </c:pt>
                <c:pt idx="1645">
                  <c:v>0.27697772697610556</c:v>
                </c:pt>
                <c:pt idx="1646">
                  <c:v>0.27671720264236233</c:v>
                </c:pt>
                <c:pt idx="1647">
                  <c:v>0.27644367595177521</c:v>
                </c:pt>
                <c:pt idx="1648">
                  <c:v>0.27615297379779347</c:v>
                </c:pt>
                <c:pt idx="1649">
                  <c:v>0.2758414414101853</c:v>
                </c:pt>
                <c:pt idx="1650">
                  <c:v>0.27550584122310573</c:v>
                </c:pt>
                <c:pt idx="1651">
                  <c:v>0.27514249528526191</c:v>
                </c:pt>
                <c:pt idx="1652">
                  <c:v>0.27474769250059272</c:v>
                </c:pt>
                <c:pt idx="1653">
                  <c:v>0.27431874894465347</c:v>
                </c:pt>
                <c:pt idx="1654">
                  <c:v>0.27385470956784763</c:v>
                </c:pt>
                <c:pt idx="1655">
                  <c:v>0.27335754648385979</c:v>
                </c:pt>
                <c:pt idx="1656">
                  <c:v>0.27283244305499621</c:v>
                </c:pt>
                <c:pt idx="1657">
                  <c:v>0.2722872206944269</c:v>
                </c:pt>
                <c:pt idx="1658">
                  <c:v>0.27172991578433026</c:v>
                </c:pt>
                <c:pt idx="1659">
                  <c:v>0.27116672535294373</c:v>
                </c:pt>
                <c:pt idx="1660">
                  <c:v>0.27060101867797548</c:v>
                </c:pt>
                <c:pt idx="1661">
                  <c:v>0.27003225798952024</c:v>
                </c:pt>
                <c:pt idx="1662">
                  <c:v>0.26945781675062519</c:v>
                </c:pt>
                <c:pt idx="1663">
                  <c:v>0.26887418729057821</c:v>
                </c:pt>
                <c:pt idx="1664">
                  <c:v>0.26827991762936909</c:v>
                </c:pt>
                <c:pt idx="1665">
                  <c:v>0.26767629240416624</c:v>
                </c:pt>
                <c:pt idx="1666">
                  <c:v>0.26706751204879042</c:v>
                </c:pt>
                <c:pt idx="1667">
                  <c:v>0.26645913873887106</c:v>
                </c:pt>
                <c:pt idx="1668">
                  <c:v>0.26585734570223174</c:v>
                </c:pt>
                <c:pt idx="1669">
                  <c:v>0.26526689111769475</c:v>
                </c:pt>
                <c:pt idx="1670">
                  <c:v>0.26469038983290027</c:v>
                </c:pt>
                <c:pt idx="1671">
                  <c:v>0.26412857450932758</c:v>
                </c:pt>
                <c:pt idx="1672">
                  <c:v>0.263581389200368</c:v>
                </c:pt>
                <c:pt idx="1673">
                  <c:v>0.26304858328998471</c:v>
                </c:pt>
                <c:pt idx="1674">
                  <c:v>0.26253088896615173</c:v>
                </c:pt>
                <c:pt idx="1675">
                  <c:v>0.26203104356176188</c:v>
                </c:pt>
                <c:pt idx="1676">
                  <c:v>0.26155275174212367</c:v>
                </c:pt>
                <c:pt idx="1677">
                  <c:v>0.2611009747516746</c:v>
                </c:pt>
                <c:pt idx="1678">
                  <c:v>0.2606812918183472</c:v>
                </c:pt>
                <c:pt idx="1679">
                  <c:v>0.26029814527422057</c:v>
                </c:pt>
                <c:pt idx="1680">
                  <c:v>0.25995387500724898</c:v>
                </c:pt>
                <c:pt idx="1681">
                  <c:v>0.25964877840005762</c:v>
                </c:pt>
                <c:pt idx="1682">
                  <c:v>0.25938009686571184</c:v>
                </c:pt>
                <c:pt idx="1683">
                  <c:v>0.25914294832938922</c:v>
                </c:pt>
                <c:pt idx="1684">
                  <c:v>0.25893149674812221</c:v>
                </c:pt>
                <c:pt idx="1685">
                  <c:v>0.25874084587995716</c:v>
                </c:pt>
                <c:pt idx="1686">
                  <c:v>0.25856795714443903</c:v>
                </c:pt>
                <c:pt idx="1687">
                  <c:v>0.25841339197931412</c:v>
                </c:pt>
                <c:pt idx="1688">
                  <c:v>0.25828009153891074</c:v>
                </c:pt>
                <c:pt idx="1689">
                  <c:v>0.25817337388422201</c:v>
                </c:pt>
                <c:pt idx="1690">
                  <c:v>0.25809855613318833</c:v>
                </c:pt>
                <c:pt idx="1691">
                  <c:v>0.25805950269980138</c:v>
                </c:pt>
                <c:pt idx="1692">
                  <c:v>0.25805775629288941</c:v>
                </c:pt>
                <c:pt idx="1693">
                  <c:v>0.25809224912977191</c:v>
                </c:pt>
                <c:pt idx="1694">
                  <c:v>0.25815993291044648</c:v>
                </c:pt>
                <c:pt idx="1695">
                  <c:v>0.25825708606194864</c:v>
                </c:pt>
                <c:pt idx="1696">
                  <c:v>0.25838033004306582</c:v>
                </c:pt>
                <c:pt idx="1697">
                  <c:v>0.25852725887545747</c:v>
                </c:pt>
                <c:pt idx="1698">
                  <c:v>0.25869643911362306</c:v>
                </c:pt>
                <c:pt idx="1699">
                  <c:v>0.25888663304924164</c:v>
                </c:pt>
                <c:pt idx="1700">
                  <c:v>0.25909616631260168</c:v>
                </c:pt>
                <c:pt idx="1701">
                  <c:v>0.25932229365704118</c:v>
                </c:pt>
                <c:pt idx="1702">
                  <c:v>0.25956124394968971</c:v>
                </c:pt>
                <c:pt idx="1703">
                  <c:v>0.25980836239053917</c:v>
                </c:pt>
                <c:pt idx="1704">
                  <c:v>0.26005849689226745</c:v>
                </c:pt>
                <c:pt idx="1705">
                  <c:v>0.26030692254204379</c:v>
                </c:pt>
                <c:pt idx="1706">
                  <c:v>0.2605481717881728</c:v>
                </c:pt>
                <c:pt idx="1707">
                  <c:v>0.26077642346348595</c:v>
                </c:pt>
                <c:pt idx="1708">
                  <c:v>0.26098604042794316</c:v>
                </c:pt>
                <c:pt idx="1709">
                  <c:v>0.26117049718221819</c:v>
                </c:pt>
                <c:pt idx="1710">
                  <c:v>0.26132379853089494</c:v>
                </c:pt>
                <c:pt idx="1711">
                  <c:v>0.261441755718409</c:v>
                </c:pt>
                <c:pt idx="1712">
                  <c:v>0.26152165043600006</c:v>
                </c:pt>
                <c:pt idx="1713">
                  <c:v>0.26156311933913368</c:v>
                </c:pt>
                <c:pt idx="1714">
                  <c:v>0.26156683608512155</c:v>
                </c:pt>
                <c:pt idx="1715">
                  <c:v>0.26153372882337789</c:v>
                </c:pt>
                <c:pt idx="1716">
                  <c:v>0.26146444158587046</c:v>
                </c:pt>
                <c:pt idx="1717">
                  <c:v>0.26135791629728811</c:v>
                </c:pt>
                <c:pt idx="1718">
                  <c:v>0.26121334964909604</c:v>
                </c:pt>
                <c:pt idx="1719">
                  <c:v>0.26103019349313694</c:v>
                </c:pt>
                <c:pt idx="1720">
                  <c:v>0.26080976595962757</c:v>
                </c:pt>
                <c:pt idx="1721">
                  <c:v>0.26055558795992462</c:v>
                </c:pt>
                <c:pt idx="1722">
                  <c:v>0.26027313103409822</c:v>
                </c:pt>
                <c:pt idx="1723">
                  <c:v>0.25996854101853573</c:v>
                </c:pt>
                <c:pt idx="1724">
                  <c:v>0.25964814544026171</c:v>
                </c:pt>
                <c:pt idx="1725">
                  <c:v>0.25931621211690636</c:v>
                </c:pt>
                <c:pt idx="1726">
                  <c:v>0.25897534419081225</c:v>
                </c:pt>
                <c:pt idx="1727">
                  <c:v>0.25862677725294403</c:v>
                </c:pt>
                <c:pt idx="1728">
                  <c:v>0.2582706271128663</c:v>
                </c:pt>
                <c:pt idx="1729">
                  <c:v>0.25790734909233226</c:v>
                </c:pt>
                <c:pt idx="1730">
                  <c:v>0.2575384149040334</c:v>
                </c:pt>
                <c:pt idx="1731">
                  <c:v>0.25716616296634509</c:v>
                </c:pt>
                <c:pt idx="1732">
                  <c:v>0.25679422982810207</c:v>
                </c:pt>
                <c:pt idx="1733">
                  <c:v>0.25642648127307766</c:v>
                </c:pt>
                <c:pt idx="1734">
                  <c:v>0.25606643205113744</c:v>
                </c:pt>
                <c:pt idx="1735">
                  <c:v>0.25571671704837851</c:v>
                </c:pt>
                <c:pt idx="1736">
                  <c:v>0.25537880615314057</c:v>
                </c:pt>
                <c:pt idx="1737">
                  <c:v>0.25505252751824758</c:v>
                </c:pt>
                <c:pt idx="1738">
                  <c:v>0.25473689230484386</c:v>
                </c:pt>
                <c:pt idx="1739">
                  <c:v>0.25443004940282354</c:v>
                </c:pt>
                <c:pt idx="1740">
                  <c:v>0.25413063425999138</c:v>
                </c:pt>
                <c:pt idx="1741">
                  <c:v>0.25383656586157555</c:v>
                </c:pt>
                <c:pt idx="1742">
                  <c:v>0.25354639319303551</c:v>
                </c:pt>
                <c:pt idx="1743">
                  <c:v>0.25325814147893255</c:v>
                </c:pt>
                <c:pt idx="1744">
                  <c:v>0.25296912203416477</c:v>
                </c:pt>
                <c:pt idx="1745">
                  <c:v>0.25267540757657181</c:v>
                </c:pt>
                <c:pt idx="1746">
                  <c:v>0.25237245910504336</c:v>
                </c:pt>
                <c:pt idx="1747">
                  <c:v>0.25205455460194037</c:v>
                </c:pt>
                <c:pt idx="1748">
                  <c:v>0.25171589443415865</c:v>
                </c:pt>
                <c:pt idx="1749">
                  <c:v>0.25135251477650056</c:v>
                </c:pt>
                <c:pt idx="1750">
                  <c:v>0.25096137571849142</c:v>
                </c:pt>
                <c:pt idx="1751">
                  <c:v>0.25054202800790337</c:v>
                </c:pt>
                <c:pt idx="1752">
                  <c:v>0.25009550622497745</c:v>
                </c:pt>
                <c:pt idx="1753">
                  <c:v>0.24962427343330498</c:v>
                </c:pt>
                <c:pt idx="1754">
                  <c:v>0.24913121441534372</c:v>
                </c:pt>
                <c:pt idx="1755">
                  <c:v>0.24861939450860196</c:v>
                </c:pt>
                <c:pt idx="1756">
                  <c:v>0.24809196231763211</c:v>
                </c:pt>
                <c:pt idx="1757">
                  <c:v>0.24755247941722927</c:v>
                </c:pt>
                <c:pt idx="1758">
                  <c:v>0.24700482211037181</c:v>
                </c:pt>
                <c:pt idx="1759">
                  <c:v>0.24645388702163754</c:v>
                </c:pt>
                <c:pt idx="1760">
                  <c:v>0.24590454622644889</c:v>
                </c:pt>
                <c:pt idx="1761">
                  <c:v>0.2453616943471946</c:v>
                </c:pt>
                <c:pt idx="1762">
                  <c:v>0.24482977823067856</c:v>
                </c:pt>
                <c:pt idx="1763">
                  <c:v>0.24431204854101621</c:v>
                </c:pt>
                <c:pt idx="1764">
                  <c:v>0.24381103736987655</c:v>
                </c:pt>
                <c:pt idx="1765">
                  <c:v>0.24332851646470813</c:v>
                </c:pt>
                <c:pt idx="1766">
                  <c:v>0.24286578335263978</c:v>
                </c:pt>
                <c:pt idx="1767">
                  <c:v>0.24242352414089721</c:v>
                </c:pt>
                <c:pt idx="1768">
                  <c:v>0.24200233134035057</c:v>
                </c:pt>
                <c:pt idx="1769">
                  <c:v>0.24160214414154926</c:v>
                </c:pt>
                <c:pt idx="1770">
                  <c:v>0.241222998228279</c:v>
                </c:pt>
                <c:pt idx="1771">
                  <c:v>0.24086465233882251</c:v>
                </c:pt>
                <c:pt idx="1772">
                  <c:v>0.24052710188364348</c:v>
                </c:pt>
                <c:pt idx="1773">
                  <c:v>0.24021076421327828</c:v>
                </c:pt>
                <c:pt idx="1774">
                  <c:v>0.23991615150878934</c:v>
                </c:pt>
                <c:pt idx="1775">
                  <c:v>0.23964317323945442</c:v>
                </c:pt>
                <c:pt idx="1776">
                  <c:v>0.23939146346266374</c:v>
                </c:pt>
                <c:pt idx="1777">
                  <c:v>0.23915945260891538</c:v>
                </c:pt>
                <c:pt idx="1778">
                  <c:v>0.23894464879605473</c:v>
                </c:pt>
                <c:pt idx="1779">
                  <c:v>0.23874396407961276</c:v>
                </c:pt>
                <c:pt idx="1780">
                  <c:v>0.23855454970053105</c:v>
                </c:pt>
                <c:pt idx="1781">
                  <c:v>0.23837439740312186</c:v>
                </c:pt>
                <c:pt idx="1782">
                  <c:v>0.23820289323556978</c:v>
                </c:pt>
                <c:pt idx="1783">
                  <c:v>0.23804016596292812</c:v>
                </c:pt>
                <c:pt idx="1784">
                  <c:v>0.23788754872643139</c:v>
                </c:pt>
                <c:pt idx="1785">
                  <c:v>0.23774637343438212</c:v>
                </c:pt>
                <c:pt idx="1786">
                  <c:v>0.23761755456591252</c:v>
                </c:pt>
                <c:pt idx="1787">
                  <c:v>0.23750163636405167</c:v>
                </c:pt>
                <c:pt idx="1788">
                  <c:v>0.23739846973830495</c:v>
                </c:pt>
                <c:pt idx="1789">
                  <c:v>0.23730725939598465</c:v>
                </c:pt>
                <c:pt idx="1790">
                  <c:v>0.2372272579802486</c:v>
                </c:pt>
                <c:pt idx="1791">
                  <c:v>0.23715721103858847</c:v>
                </c:pt>
                <c:pt idx="1792">
                  <c:v>0.23709591189648885</c:v>
                </c:pt>
                <c:pt idx="1793">
                  <c:v>0.23704201648083736</c:v>
                </c:pt>
                <c:pt idx="1794">
                  <c:v>0.2369939969552213</c:v>
                </c:pt>
                <c:pt idx="1795">
                  <c:v>0.23695051128293179</c:v>
                </c:pt>
                <c:pt idx="1796">
                  <c:v>0.23691072640027769</c:v>
                </c:pt>
                <c:pt idx="1797">
                  <c:v>0.23687445648347663</c:v>
                </c:pt>
                <c:pt idx="1798">
                  <c:v>0.23684234742894297</c:v>
                </c:pt>
                <c:pt idx="1799">
                  <c:v>0.23681583037375201</c:v>
                </c:pt>
                <c:pt idx="1800">
                  <c:v>0.23679652106313823</c:v>
                </c:pt>
                <c:pt idx="1801">
                  <c:v>0.23678635861290179</c:v>
                </c:pt>
                <c:pt idx="1802">
                  <c:v>0.23678658957503898</c:v>
                </c:pt>
                <c:pt idx="1803">
                  <c:v>0.23679781448295437</c:v>
                </c:pt>
                <c:pt idx="1804">
                  <c:v>0.23681957222941777</c:v>
                </c:pt>
                <c:pt idx="1805">
                  <c:v>0.23685107900876703</c:v>
                </c:pt>
                <c:pt idx="1806">
                  <c:v>0.23689071981679158</c:v>
                </c:pt>
                <c:pt idx="1807">
                  <c:v>0.23693701820814542</c:v>
                </c:pt>
                <c:pt idx="1808">
                  <c:v>0.23698858989176433</c:v>
                </c:pt>
                <c:pt idx="1809">
                  <c:v>0.2370443274677583</c:v>
                </c:pt>
                <c:pt idx="1810">
                  <c:v>0.23710340046801084</c:v>
                </c:pt>
                <c:pt idx="1811">
                  <c:v>0.23716493183061085</c:v>
                </c:pt>
                <c:pt idx="1812">
                  <c:v>0.23722799781022122</c:v>
                </c:pt>
                <c:pt idx="1813">
                  <c:v>0.23729125793382869</c:v>
                </c:pt>
                <c:pt idx="1814">
                  <c:v>0.23735332469998552</c:v>
                </c:pt>
                <c:pt idx="1815">
                  <c:v>0.23741290233883786</c:v>
                </c:pt>
                <c:pt idx="1816">
                  <c:v>0.23746920331723212</c:v>
                </c:pt>
                <c:pt idx="1817">
                  <c:v>0.23752255025501159</c:v>
                </c:pt>
                <c:pt idx="1818">
                  <c:v>0.23757372875791097</c:v>
                </c:pt>
                <c:pt idx="1819">
                  <c:v>0.23762472816581484</c:v>
                </c:pt>
                <c:pt idx="1820">
                  <c:v>0.23767800163750977</c:v>
                </c:pt>
                <c:pt idx="1821">
                  <c:v>0.23773535545049843</c:v>
                </c:pt>
                <c:pt idx="1822">
                  <c:v>0.23779762462169621</c:v>
                </c:pt>
                <c:pt idx="1823">
                  <c:v>0.23786453342108696</c:v>
                </c:pt>
                <c:pt idx="1824">
                  <c:v>0.23793437034538203</c:v>
                </c:pt>
                <c:pt idx="1825">
                  <c:v>0.23800458907884761</c:v>
                </c:pt>
                <c:pt idx="1826">
                  <c:v>0.23807250269052263</c:v>
                </c:pt>
                <c:pt idx="1827">
                  <c:v>0.23813570061024272</c:v>
                </c:pt>
                <c:pt idx="1828">
                  <c:v>0.23819283685013917</c:v>
                </c:pt>
                <c:pt idx="1829">
                  <c:v>0.23824344553953616</c:v>
                </c:pt>
                <c:pt idx="1830">
                  <c:v>0.23828752439538262</c:v>
                </c:pt>
                <c:pt idx="1831">
                  <c:v>0.23832553499260037</c:v>
                </c:pt>
                <c:pt idx="1832">
                  <c:v>0.23835756845703052</c:v>
                </c:pt>
                <c:pt idx="1833">
                  <c:v>0.23838348437791915</c:v>
                </c:pt>
                <c:pt idx="1834">
                  <c:v>0.23840281801301491</c:v>
                </c:pt>
                <c:pt idx="1835">
                  <c:v>0.23841482662735849</c:v>
                </c:pt>
                <c:pt idx="1836">
                  <c:v>0.23841858228533444</c:v>
                </c:pt>
                <c:pt idx="1837">
                  <c:v>0.23841362111439993</c:v>
                </c:pt>
                <c:pt idx="1838">
                  <c:v>0.23839971159154752</c:v>
                </c:pt>
                <c:pt idx="1839">
                  <c:v>0.23837690093842737</c:v>
                </c:pt>
                <c:pt idx="1840">
                  <c:v>0.23834556142579835</c:v>
                </c:pt>
                <c:pt idx="1841">
                  <c:v>0.2383062047975564</c:v>
                </c:pt>
                <c:pt idx="1842">
                  <c:v>0.23825994561782451</c:v>
                </c:pt>
                <c:pt idx="1843">
                  <c:v>0.2382084544703629</c:v>
                </c:pt>
                <c:pt idx="1844">
                  <c:v>0.23815400377795129</c:v>
                </c:pt>
                <c:pt idx="1845">
                  <c:v>0.23809909658880238</c:v>
                </c:pt>
                <c:pt idx="1846">
                  <c:v>0.23804697593321469</c:v>
                </c:pt>
                <c:pt idx="1847">
                  <c:v>0.23800028113836105</c:v>
                </c:pt>
                <c:pt idx="1848">
                  <c:v>0.23796114105635982</c:v>
                </c:pt>
                <c:pt idx="1849">
                  <c:v>0.23793094307247567</c:v>
                </c:pt>
                <c:pt idx="1850">
                  <c:v>0.23791014844244332</c:v>
                </c:pt>
                <c:pt idx="1851">
                  <c:v>0.23789829270706656</c:v>
                </c:pt>
                <c:pt idx="1852">
                  <c:v>0.23789435630399949</c:v>
                </c:pt>
                <c:pt idx="1853">
                  <c:v>0.23789718124846806</c:v>
                </c:pt>
                <c:pt idx="1854">
                  <c:v>0.23790482258377835</c:v>
                </c:pt>
                <c:pt idx="1855">
                  <c:v>0.23791570592981517</c:v>
                </c:pt>
                <c:pt idx="1856">
                  <c:v>0.23792825685045596</c:v>
                </c:pt>
                <c:pt idx="1857">
                  <c:v>0.23794117865692568</c:v>
                </c:pt>
                <c:pt idx="1858">
                  <c:v>0.23795335977993817</c:v>
                </c:pt>
                <c:pt idx="1859">
                  <c:v>0.2379641517066671</c:v>
                </c:pt>
                <c:pt idx="1860">
                  <c:v>0.23797318378281521</c:v>
                </c:pt>
                <c:pt idx="1861">
                  <c:v>0.23798045589857567</c:v>
                </c:pt>
                <c:pt idx="1862">
                  <c:v>0.23798587532517582</c:v>
                </c:pt>
                <c:pt idx="1863">
                  <c:v>0.23798990519905242</c:v>
                </c:pt>
                <c:pt idx="1864">
                  <c:v>0.23799300869062881</c:v>
                </c:pt>
                <c:pt idx="1865">
                  <c:v>0.23799629748948783</c:v>
                </c:pt>
                <c:pt idx="1866">
                  <c:v>0.23800116125176143</c:v>
                </c:pt>
                <c:pt idx="1867">
                  <c:v>0.23800959190207174</c:v>
                </c:pt>
                <c:pt idx="1868">
                  <c:v>0.23802353525982459</c:v>
                </c:pt>
                <c:pt idx="1869">
                  <c:v>0.23804447429906819</c:v>
                </c:pt>
                <c:pt idx="1870">
                  <c:v>0.23807366092743568</c:v>
                </c:pt>
                <c:pt idx="1871">
                  <c:v>0.23811160647695997</c:v>
                </c:pt>
                <c:pt idx="1872">
                  <c:v>0.23815863761366066</c:v>
                </c:pt>
                <c:pt idx="1873">
                  <c:v>0.2382153597693393</c:v>
                </c:pt>
                <c:pt idx="1874">
                  <c:v>0.23828335270316428</c:v>
                </c:pt>
                <c:pt idx="1875">
                  <c:v>0.23836498609394455</c:v>
                </c:pt>
                <c:pt idx="1876">
                  <c:v>0.2384635599721934</c:v>
                </c:pt>
                <c:pt idx="1877">
                  <c:v>0.23858228634458592</c:v>
                </c:pt>
                <c:pt idx="1878">
                  <c:v>0.23872424405987094</c:v>
                </c:pt>
                <c:pt idx="1879">
                  <c:v>0.23889210165247457</c:v>
                </c:pt>
                <c:pt idx="1880">
                  <c:v>0.23908709652750962</c:v>
                </c:pt>
                <c:pt idx="1881">
                  <c:v>0.23931107722844172</c:v>
                </c:pt>
                <c:pt idx="1882">
                  <c:v>0.23956548324528451</c:v>
                </c:pt>
                <c:pt idx="1883">
                  <c:v>0.23985260094811214</c:v>
                </c:pt>
                <c:pt idx="1884">
                  <c:v>0.24017514874139881</c:v>
                </c:pt>
                <c:pt idx="1885">
                  <c:v>0.2405357680833036</c:v>
                </c:pt>
                <c:pt idx="1886">
                  <c:v>0.24093702538735665</c:v>
                </c:pt>
                <c:pt idx="1887">
                  <c:v>0.24138141397652094</c:v>
                </c:pt>
                <c:pt idx="1888">
                  <c:v>0.2418718234404991</c:v>
                </c:pt>
                <c:pt idx="1889">
                  <c:v>0.24241210609057443</c:v>
                </c:pt>
                <c:pt idx="1890">
                  <c:v>0.24300750830973675</c:v>
                </c:pt>
                <c:pt idx="1891">
                  <c:v>0.24366374690238238</c:v>
                </c:pt>
                <c:pt idx="1892">
                  <c:v>0.24438593857155236</c:v>
                </c:pt>
                <c:pt idx="1893">
                  <c:v>0.24517690713355547</c:v>
                </c:pt>
                <c:pt idx="1894">
                  <c:v>0.24603561119564368</c:v>
                </c:pt>
                <c:pt idx="1895">
                  <c:v>0.24695729609195774</c:v>
                </c:pt>
                <c:pt idx="1896">
                  <c:v>0.24793510867400007</c:v>
                </c:pt>
                <c:pt idx="1897">
                  <c:v>0.24896168088652407</c:v>
                </c:pt>
                <c:pt idx="1898">
                  <c:v>0.25003168682660037</c:v>
                </c:pt>
                <c:pt idx="1899">
                  <c:v>0.25114176584821513</c:v>
                </c:pt>
                <c:pt idx="1900">
                  <c:v>0.25229130959583546</c:v>
                </c:pt>
                <c:pt idx="1901">
                  <c:v>0.25347961657104467</c:v>
                </c:pt>
                <c:pt idx="1902">
                  <c:v>0.25470569761930495</c:v>
                </c:pt>
                <c:pt idx="1903">
                  <c:v>0.25596749858290102</c:v>
                </c:pt>
                <c:pt idx="1904">
                  <c:v>0.25726188347614309</c:v>
                </c:pt>
                <c:pt idx="1905">
                  <c:v>0.25858655917456574</c:v>
                </c:pt>
                <c:pt idx="1906">
                  <c:v>0.25994028137261971</c:v>
                </c:pt>
                <c:pt idx="1907">
                  <c:v>0.2613236518987152</c:v>
                </c:pt>
                <c:pt idx="1908">
                  <c:v>0.26273885377091455</c:v>
                </c:pt>
                <c:pt idx="1909">
                  <c:v>0.26418893984651626</c:v>
                </c:pt>
                <c:pt idx="1910">
                  <c:v>0.26567750347422914</c:v>
                </c:pt>
                <c:pt idx="1911">
                  <c:v>0.26720978010276064</c:v>
                </c:pt>
                <c:pt idx="1912">
                  <c:v>0.26879193407662072</c:v>
                </c:pt>
                <c:pt idx="1913">
                  <c:v>0.27043207917511158</c:v>
                </c:pt>
                <c:pt idx="1914">
                  <c:v>0.27213841918841131</c:v>
                </c:pt>
                <c:pt idx="1915">
                  <c:v>0.27391714656680821</c:v>
                </c:pt>
                <c:pt idx="1916">
                  <c:v>0.27576973263687443</c:v>
                </c:pt>
                <c:pt idx="1917">
                  <c:v>0.27769146100480269</c:v>
                </c:pt>
                <c:pt idx="1918">
                  <c:v>0.27967302036232677</c:v>
                </c:pt>
                <c:pt idx="1919">
                  <c:v>0.28170238725172125</c:v>
                </c:pt>
                <c:pt idx="1920">
                  <c:v>0.28376969198291579</c:v>
                </c:pt>
                <c:pt idx="1921">
                  <c:v>0.28586814057341181</c:v>
                </c:pt>
                <c:pt idx="1922">
                  <c:v>0.28799372069337514</c:v>
                </c:pt>
                <c:pt idx="1923">
                  <c:v>0.29014155926903773</c:v>
                </c:pt>
                <c:pt idx="1924">
                  <c:v>0.29229897066267885</c:v>
                </c:pt>
                <c:pt idx="1925">
                  <c:v>0.29444225384180944</c:v>
                </c:pt>
                <c:pt idx="1926">
                  <c:v>0.29653759164308569</c:v>
                </c:pt>
                <c:pt idx="1927">
                  <c:v>0.2985382252233364</c:v>
                </c:pt>
                <c:pt idx="1928">
                  <c:v>0.30039300298104354</c:v>
                </c:pt>
                <c:pt idx="1929">
                  <c:v>0.30205142470485313</c:v>
                </c:pt>
                <c:pt idx="1930">
                  <c:v>0.30346165251664381</c:v>
                </c:pt>
                <c:pt idx="1931">
                  <c:v>0.30457609970611887</c:v>
                </c:pt>
                <c:pt idx="1932">
                  <c:v>0.30535406640183238</c:v>
                </c:pt>
                <c:pt idx="1933">
                  <c:v>0.30576422833334505</c:v>
                </c:pt>
                <c:pt idx="1934">
                  <c:v>0.30579514552985754</c:v>
                </c:pt>
                <c:pt idx="1935">
                  <c:v>0.30546226520867803</c:v>
                </c:pt>
                <c:pt idx="1936">
                  <c:v>0.30481217973638208</c:v>
                </c:pt>
                <c:pt idx="1937">
                  <c:v>0.30391337454691314</c:v>
                </c:pt>
                <c:pt idx="1938">
                  <c:v>0.30284660504786998</c:v>
                </c:pt>
                <c:pt idx="1939">
                  <c:v>0.30169618942098775</c:v>
                </c:pt>
                <c:pt idx="1940">
                  <c:v>0.30053158727627505</c:v>
                </c:pt>
                <c:pt idx="1941">
                  <c:v>0.299410169315524</c:v>
                </c:pt>
                <c:pt idx="1942">
                  <c:v>0.29837855675265423</c:v>
                </c:pt>
                <c:pt idx="1943">
                  <c:v>0.29747260944418707</c:v>
                </c:pt>
                <c:pt idx="1944">
                  <c:v>0.29672299185749762</c:v>
                </c:pt>
                <c:pt idx="1945">
                  <c:v>0.29615468888712226</c:v>
                </c:pt>
                <c:pt idx="1946">
                  <c:v>0.29578281183728317</c:v>
                </c:pt>
                <c:pt idx="1947">
                  <c:v>0.29561225196052354</c:v>
                </c:pt>
                <c:pt idx="1948">
                  <c:v>0.29563621306019883</c:v>
                </c:pt>
                <c:pt idx="1949">
                  <c:v>0.29583959181722697</c:v>
                </c:pt>
                <c:pt idx="1950">
                  <c:v>0.29620166597685049</c:v>
                </c:pt>
                <c:pt idx="1951">
                  <c:v>0.29670204620346197</c:v>
                </c:pt>
                <c:pt idx="1952">
                  <c:v>0.29732453652049062</c:v>
                </c:pt>
                <c:pt idx="1953">
                  <c:v>0.29805652346868849</c:v>
                </c:pt>
                <c:pt idx="1954">
                  <c:v>0.29888854083112104</c:v>
                </c:pt>
                <c:pt idx="1955">
                  <c:v>0.29981272381301349</c:v>
                </c:pt>
                <c:pt idx="1956">
                  <c:v>0.30081702516543452</c:v>
                </c:pt>
                <c:pt idx="1957">
                  <c:v>0.30188466404448167</c:v>
                </c:pt>
                <c:pt idx="1958">
                  <c:v>0.30299506667877107</c:v>
                </c:pt>
                <c:pt idx="1959">
                  <c:v>0.30412385000849018</c:v>
                </c:pt>
                <c:pt idx="1960">
                  <c:v>0.30524800363826055</c:v>
                </c:pt>
                <c:pt idx="1961">
                  <c:v>0.30634856188426252</c:v>
                </c:pt>
                <c:pt idx="1962">
                  <c:v>0.30740903251934992</c:v>
                </c:pt>
                <c:pt idx="1963">
                  <c:v>0.30841533200266391</c:v>
                </c:pt>
                <c:pt idx="1964">
                  <c:v>0.30935179078811159</c:v>
                </c:pt>
                <c:pt idx="1965">
                  <c:v>0.31019847785984633</c:v>
                </c:pt>
                <c:pt idx="1966">
                  <c:v>0.31093415152653092</c:v>
                </c:pt>
                <c:pt idx="1967">
                  <c:v>0.31153893000690536</c:v>
                </c:pt>
                <c:pt idx="1968">
                  <c:v>0.31199770845978358</c:v>
                </c:pt>
                <c:pt idx="1969">
                  <c:v>0.31230452645603424</c:v>
                </c:pt>
                <c:pt idx="1970">
                  <c:v>0.31246071103868789</c:v>
                </c:pt>
                <c:pt idx="1971">
                  <c:v>0.31247148825208471</c:v>
                </c:pt>
                <c:pt idx="1972">
                  <c:v>0.31233959575230075</c:v>
                </c:pt>
                <c:pt idx="1973">
                  <c:v>0.31206329566718716</c:v>
                </c:pt>
                <c:pt idx="1974">
                  <c:v>0.31163611302741923</c:v>
                </c:pt>
                <c:pt idx="1975">
                  <c:v>0.31105081971567539</c:v>
                </c:pt>
                <c:pt idx="1976">
                  <c:v>0.31030367760123734</c:v>
                </c:pt>
                <c:pt idx="1977">
                  <c:v>0.30939786963346072</c:v>
                </c:pt>
                <c:pt idx="1978">
                  <c:v>0.308342613563382</c:v>
                </c:pt>
                <c:pt idx="1979">
                  <c:v>0.30715116767400952</c:v>
                </c:pt>
                <c:pt idx="1980">
                  <c:v>0.30583722027682247</c:v>
                </c:pt>
                <c:pt idx="1981">
                  <c:v>0.30441219922613283</c:v>
                </c:pt>
                <c:pt idx="1982">
                  <c:v>0.30288618985405935</c:v>
                </c:pt>
                <c:pt idx="1983">
                  <c:v>0.30127045103423211</c:v>
                </c:pt>
                <c:pt idx="1984">
                  <c:v>0.29957737016256147</c:v>
                </c:pt>
                <c:pt idx="1985">
                  <c:v>0.29782153457502791</c:v>
                </c:pt>
                <c:pt idx="1986">
                  <c:v>0.29601542929558167</c:v>
                </c:pt>
                <c:pt idx="1987">
                  <c:v>0.2941655074221845</c:v>
                </c:pt>
                <c:pt idx="1988">
                  <c:v>0.29227052157499189</c:v>
                </c:pt>
                <c:pt idx="1989">
                  <c:v>0.29032241961661986</c:v>
                </c:pt>
                <c:pt idx="1990">
                  <c:v>0.28831066390348314</c:v>
                </c:pt>
                <c:pt idx="1991">
                  <c:v>0.28622753133896528</c:v>
                </c:pt>
                <c:pt idx="1992">
                  <c:v>0.28407208042644028</c:v>
                </c:pt>
                <c:pt idx="1993">
                  <c:v>0.28185096678304977</c:v>
                </c:pt>
                <c:pt idx="1994">
                  <c:v>0.27957590146310496</c:v>
                </c:pt>
                <c:pt idx="1995">
                  <c:v>0.27725853673739165</c:v>
                </c:pt>
                <c:pt idx="1996">
                  <c:v>0.27490848541872381</c:v>
                </c:pt>
                <c:pt idx="1997">
                  <c:v>0.27253496874964123</c:v>
                </c:pt>
                <c:pt idx="1998">
                  <c:v>0.27015016048340001</c:v>
                </c:pt>
                <c:pt idx="1999">
                  <c:v>0.26777465557009927</c:v>
                </c:pt>
                <c:pt idx="2000">
                  <c:v>0.26544148099391385</c:v>
                </c:pt>
                <c:pt idx="2001">
                  <c:v>0.26319027698423003</c:v>
                </c:pt>
                <c:pt idx="2002">
                  <c:v>0.26106428820108407</c:v>
                </c:pt>
                <c:pt idx="2003">
                  <c:v>0.25910307144920464</c:v>
                </c:pt>
                <c:pt idx="2004">
                  <c:v>0.25733355452253814</c:v>
                </c:pt>
                <c:pt idx="2005">
                  <c:v>0.25577312544345321</c:v>
                </c:pt>
                <c:pt idx="2006">
                  <c:v>0.25443245479319243</c:v>
                </c:pt>
                <c:pt idx="2007">
                  <c:v>0.25331970166004614</c:v>
                </c:pt>
                <c:pt idx="2008">
                  <c:v>0.25244605734633052</c:v>
                </c:pt>
                <c:pt idx="2009">
                  <c:v>0.25182381040489177</c:v>
                </c:pt>
                <c:pt idx="2010">
                  <c:v>0.25146148719671269</c:v>
                </c:pt>
                <c:pt idx="2011">
                  <c:v>0.25135375674561256</c:v>
                </c:pt>
                <c:pt idx="2012">
                  <c:v>0.25147596476645639</c:v>
                </c:pt>
                <c:pt idx="2013">
                  <c:v>0.25178622563676978</c:v>
                </c:pt>
                <c:pt idx="2014">
                  <c:v>0.25222754964619543</c:v>
                </c:pt>
                <c:pt idx="2015">
                  <c:v>0.25273717272912832</c:v>
                </c:pt>
                <c:pt idx="2016">
                  <c:v>0.25325636629528248</c:v>
                </c:pt>
                <c:pt idx="2017">
                  <c:v>0.25372454641768583</c:v>
                </c:pt>
                <c:pt idx="2018">
                  <c:v>0.25408573498048792</c:v>
                </c:pt>
                <c:pt idx="2019">
                  <c:v>0.25429104047387785</c:v>
                </c:pt>
                <c:pt idx="2020">
                  <c:v>0.25429940861092448</c:v>
                </c:pt>
                <c:pt idx="2021">
                  <c:v>0.25408967670138272</c:v>
                </c:pt>
                <c:pt idx="2022">
                  <c:v>0.25366600229652447</c:v>
                </c:pt>
                <c:pt idx="2023">
                  <c:v>0.25305950986851133</c:v>
                </c:pt>
                <c:pt idx="2024">
                  <c:v>0.25231979397962867</c:v>
                </c:pt>
                <c:pt idx="2025">
                  <c:v>0.25150353559862371</c:v>
                </c:pt>
                <c:pt idx="2026">
                  <c:v>0.25066658318627666</c:v>
                </c:pt>
                <c:pt idx="2027">
                  <c:v>0.24985099544877068</c:v>
                </c:pt>
                <c:pt idx="2028">
                  <c:v>0.24908412040954023</c:v>
                </c:pt>
                <c:pt idx="2029">
                  <c:v>0.24837903408000631</c:v>
                </c:pt>
                <c:pt idx="2030">
                  <c:v>0.24773486961793825</c:v>
                </c:pt>
                <c:pt idx="2031">
                  <c:v>0.24713938914614356</c:v>
                </c:pt>
                <c:pt idx="2032">
                  <c:v>0.2465705189894061</c:v>
                </c:pt>
                <c:pt idx="2033">
                  <c:v>0.24600149652660599</c:v>
                </c:pt>
                <c:pt idx="2034">
                  <c:v>0.24540202543498205</c:v>
                </c:pt>
                <c:pt idx="2035">
                  <c:v>0.24474423902794354</c:v>
                </c:pt>
                <c:pt idx="2036">
                  <c:v>0.24401116583032459</c:v>
                </c:pt>
                <c:pt idx="2037">
                  <c:v>0.24319831268129069</c:v>
                </c:pt>
                <c:pt idx="2038">
                  <c:v>0.24231796541239661</c:v>
                </c:pt>
                <c:pt idx="2039">
                  <c:v>0.24139336518070145</c:v>
                </c:pt>
                <c:pt idx="2040">
                  <c:v>0.24045437785089299</c:v>
                </c:pt>
                <c:pt idx="2041">
                  <c:v>0.23952926985831982</c:v>
                </c:pt>
                <c:pt idx="2042">
                  <c:v>0.23863563102407073</c:v>
                </c:pt>
                <c:pt idx="2043">
                  <c:v>0.23778313293195022</c:v>
                </c:pt>
                <c:pt idx="2044">
                  <c:v>0.23697264637860774</c:v>
                </c:pt>
                <c:pt idx="2045">
                  <c:v>0.23620232505263686</c:v>
                </c:pt>
                <c:pt idx="2046">
                  <c:v>0.23547260294233666</c:v>
                </c:pt>
                <c:pt idx="2047">
                  <c:v>0.23478870361484042</c:v>
                </c:pt>
                <c:pt idx="2048">
                  <c:v>0.23415964137597081</c:v>
                </c:pt>
                <c:pt idx="2049">
                  <c:v>0.23359292901246168</c:v>
                </c:pt>
                <c:pt idx="2050">
                  <c:v>0.23309070551133829</c:v>
                </c:pt>
                <c:pt idx="2051">
                  <c:v>0.23264780669229371</c:v>
                </c:pt>
                <c:pt idx="2052">
                  <c:v>0.23225294344230799</c:v>
                </c:pt>
                <c:pt idx="2053">
                  <c:v>0.23189283067959246</c:v>
                </c:pt>
                <c:pt idx="2054">
                  <c:v>0.23155537898958858</c:v>
                </c:pt>
                <c:pt idx="2055">
                  <c:v>0.23123232675567176</c:v>
                </c:pt>
                <c:pt idx="2056">
                  <c:v>0.23092017852150318</c:v>
                </c:pt>
                <c:pt idx="2057">
                  <c:v>0.23061918420802521</c:v>
                </c:pt>
                <c:pt idx="2058">
                  <c:v>0.23033109571369373</c:v>
                </c:pt>
                <c:pt idx="2059">
                  <c:v>0.230057934205016</c:v>
                </c:pt>
                <c:pt idx="2060">
                  <c:v>0.22979998983663144</c:v>
                </c:pt>
                <c:pt idx="2061">
                  <c:v>0.22955737189861927</c:v>
                </c:pt>
                <c:pt idx="2062">
                  <c:v>0.22933028183208262</c:v>
                </c:pt>
                <c:pt idx="2063">
                  <c:v>0.22912060149264415</c:v>
                </c:pt>
                <c:pt idx="2064">
                  <c:v>0.22893256997974756</c:v>
                </c:pt>
                <c:pt idx="2065">
                  <c:v>0.22877078466600811</c:v>
                </c:pt>
                <c:pt idx="2066">
                  <c:v>0.22864065631485711</c:v>
                </c:pt>
                <c:pt idx="2067">
                  <c:v>0.22854637162878702</c:v>
                </c:pt>
                <c:pt idx="2068">
                  <c:v>0.22849117019346291</c:v>
                </c:pt>
                <c:pt idx="2069">
                  <c:v>0.22847657788313527</c:v>
                </c:pt>
                <c:pt idx="2070">
                  <c:v>0.22850385955752175</c:v>
                </c:pt>
                <c:pt idx="2071">
                  <c:v>0.22857324974425233</c:v>
                </c:pt>
                <c:pt idx="2072">
                  <c:v>0.22868408855127001</c:v>
                </c:pt>
                <c:pt idx="2073">
                  <c:v>0.22883341433105045</c:v>
                </c:pt>
                <c:pt idx="2074">
                  <c:v>0.22901518673511492</c:v>
                </c:pt>
                <c:pt idx="2075">
                  <c:v>0.22921900563754075</c:v>
                </c:pt>
                <c:pt idx="2076">
                  <c:v>0.22942946016760415</c:v>
                </c:pt>
                <c:pt idx="2077">
                  <c:v>0.22962892986995034</c:v>
                </c:pt>
                <c:pt idx="2078">
                  <c:v>0.22979689888884838</c:v>
                </c:pt>
                <c:pt idx="2079">
                  <c:v>0.22991527971845407</c:v>
                </c:pt>
                <c:pt idx="2080">
                  <c:v>0.22997079889476571</c:v>
                </c:pt>
                <c:pt idx="2081">
                  <c:v>0.22995470169537338</c:v>
                </c:pt>
                <c:pt idx="2082">
                  <c:v>0.22986340457656465</c:v>
                </c:pt>
                <c:pt idx="2083">
                  <c:v>0.2296946827300366</c:v>
                </c:pt>
                <c:pt idx="2084">
                  <c:v>0.22944749089691688</c:v>
                </c:pt>
                <c:pt idx="2085">
                  <c:v>0.22912105533511998</c:v>
                </c:pt>
                <c:pt idx="2086">
                  <c:v>0.22871822988215398</c:v>
                </c:pt>
                <c:pt idx="2087">
                  <c:v>0.2282500068143776</c:v>
                </c:pt>
                <c:pt idx="2088">
                  <c:v>0.22773786009634048</c:v>
                </c:pt>
                <c:pt idx="2089">
                  <c:v>0.22721181193329446</c:v>
                </c:pt>
                <c:pt idx="2090">
                  <c:v>0.22670345987246712</c:v>
                </c:pt>
                <c:pt idx="2091">
                  <c:v>0.2262358699316043</c:v>
                </c:pt>
                <c:pt idx="2092">
                  <c:v>0.2258201712088537</c:v>
                </c:pt>
                <c:pt idx="2093">
                  <c:v>0.22545675531664647</c:v>
                </c:pt>
                <c:pt idx="2094">
                  <c:v>0.22513964526197253</c:v>
                </c:pt>
                <c:pt idx="2095">
                  <c:v>0.22486226827600356</c:v>
                </c:pt>
                <c:pt idx="2096">
                  <c:v>0.22461942792494496</c:v>
                </c:pt>
                <c:pt idx="2097">
                  <c:v>0.22440747483269743</c:v>
                </c:pt>
                <c:pt idx="2098">
                  <c:v>0.22422317769964242</c:v>
                </c:pt>
                <c:pt idx="2099">
                  <c:v>0.22406156689611614</c:v>
                </c:pt>
                <c:pt idx="2100">
                  <c:v>0.22391678741610191</c:v>
                </c:pt>
                <c:pt idx="2101">
                  <c:v>0.22378160480768042</c:v>
                </c:pt>
                <c:pt idx="2102">
                  <c:v>0.22364995990781036</c:v>
                </c:pt>
                <c:pt idx="2103">
                  <c:v>0.22351835490052199</c:v>
                </c:pt>
                <c:pt idx="2104">
                  <c:v>0.22338629708322569</c:v>
                </c:pt>
                <c:pt idx="2105">
                  <c:v>0.22325575699682679</c:v>
                </c:pt>
                <c:pt idx="2106">
                  <c:v>0.22312906092373933</c:v>
                </c:pt>
                <c:pt idx="2107">
                  <c:v>0.22300710050769659</c:v>
                </c:pt>
                <c:pt idx="2108">
                  <c:v>0.22288884280317214</c:v>
                </c:pt>
                <c:pt idx="2109">
                  <c:v>0.22277195905748928</c:v>
                </c:pt>
                <c:pt idx="2110">
                  <c:v>0.22265425720368273</c:v>
                </c:pt>
                <c:pt idx="2111">
                  <c:v>0.22253524620138723</c:v>
                </c:pt>
                <c:pt idx="2112">
                  <c:v>0.22241599966921258</c:v>
                </c:pt>
                <c:pt idx="2113">
                  <c:v>0.22229879632640229</c:v>
                </c:pt>
                <c:pt idx="2114">
                  <c:v>0.22218533180365443</c:v>
                </c:pt>
                <c:pt idx="2115">
                  <c:v>0.22207546921757551</c:v>
                </c:pt>
                <c:pt idx="2116">
                  <c:v>0.22196675048381212</c:v>
                </c:pt>
                <c:pt idx="2117">
                  <c:v>0.22185515791551083</c:v>
                </c:pt>
                <c:pt idx="2118">
                  <c:v>0.22173681185259955</c:v>
                </c:pt>
                <c:pt idx="2119">
                  <c:v>0.22160913066591273</c:v>
                </c:pt>
                <c:pt idx="2120">
                  <c:v>0.22147310362019137</c:v>
                </c:pt>
                <c:pt idx="2121">
                  <c:v>0.22133159151903595</c:v>
                </c:pt>
                <c:pt idx="2122">
                  <c:v>0.22118914512875001</c:v>
                </c:pt>
                <c:pt idx="2123">
                  <c:v>0.22104906196219656</c:v>
                </c:pt>
                <c:pt idx="2124">
                  <c:v>0.22091289845520581</c:v>
                </c:pt>
                <c:pt idx="2125">
                  <c:v>0.22078016120532132</c:v>
                </c:pt>
                <c:pt idx="2126">
                  <c:v>0.22065009045452125</c:v>
                </c:pt>
                <c:pt idx="2127">
                  <c:v>0.22052259483056783</c:v>
                </c:pt>
                <c:pt idx="2128">
                  <c:v>0.22039905101431548</c:v>
                </c:pt>
                <c:pt idx="2129">
                  <c:v>0.22028154572351369</c:v>
                </c:pt>
                <c:pt idx="2130">
                  <c:v>0.22017180795054062</c:v>
                </c:pt>
                <c:pt idx="2131">
                  <c:v>0.22006983181647646</c:v>
                </c:pt>
                <c:pt idx="2132">
                  <c:v>0.21997356769262358</c:v>
                </c:pt>
                <c:pt idx="2133">
                  <c:v>0.21987856890133475</c:v>
                </c:pt>
                <c:pt idx="2134">
                  <c:v>0.21978030389886419</c:v>
                </c:pt>
                <c:pt idx="2135">
                  <c:v>0.2196753998971204</c:v>
                </c:pt>
                <c:pt idx="2136">
                  <c:v>0.21956204146106642</c:v>
                </c:pt>
                <c:pt idx="2137">
                  <c:v>0.21944067905432332</c:v>
                </c:pt>
                <c:pt idx="2138">
                  <c:v>0.21931304985171288</c:v>
                </c:pt>
                <c:pt idx="2139">
                  <c:v>0.21918164339334892</c:v>
                </c:pt>
                <c:pt idx="2140">
                  <c:v>0.21904907939762433</c:v>
                </c:pt>
                <c:pt idx="2141">
                  <c:v>0.21891744246067771</c:v>
                </c:pt>
                <c:pt idx="2142">
                  <c:v>0.21878881465929226</c:v>
                </c:pt>
                <c:pt idx="2143">
                  <c:v>0.21866571869411325</c:v>
                </c:pt>
                <c:pt idx="2144">
                  <c:v>0.21855045310131407</c:v>
                </c:pt>
                <c:pt idx="2145">
                  <c:v>0.2184453586095432</c:v>
                </c:pt>
                <c:pt idx="2146">
                  <c:v>0.21835175602281079</c:v>
                </c:pt>
                <c:pt idx="2147">
                  <c:v>0.21826937233135604</c:v>
                </c:pt>
                <c:pt idx="2148">
                  <c:v>0.21819651939051757</c:v>
                </c:pt>
                <c:pt idx="2149">
                  <c:v>0.21813080289045342</c:v>
                </c:pt>
                <c:pt idx="2150">
                  <c:v>0.21806974192458209</c:v>
                </c:pt>
                <c:pt idx="2151">
                  <c:v>0.21801214010053396</c:v>
                </c:pt>
                <c:pt idx="2152">
                  <c:v>0.21795830567139632</c:v>
                </c:pt>
                <c:pt idx="2153">
                  <c:v>0.21790951983710885</c:v>
                </c:pt>
                <c:pt idx="2154">
                  <c:v>0.21786741715839278</c:v>
                </c:pt>
                <c:pt idx="2155">
                  <c:v>0.21783296852785886</c:v>
                </c:pt>
                <c:pt idx="2156">
                  <c:v>0.21780550886820563</c:v>
                </c:pt>
                <c:pt idx="2157">
                  <c:v>0.21778362197717829</c:v>
                </c:pt>
                <c:pt idx="2158">
                  <c:v>0.21776567112827386</c:v>
                </c:pt>
                <c:pt idx="2159">
                  <c:v>0.2177505947570251</c:v>
                </c:pt>
                <c:pt idx="2160">
                  <c:v>0.2177386578255234</c:v>
                </c:pt>
                <c:pt idx="2161">
                  <c:v>0.21773105372912285</c:v>
                </c:pt>
                <c:pt idx="2162">
                  <c:v>0.2177292411443992</c:v>
                </c:pt>
                <c:pt idx="2163">
                  <c:v>0.21773419261324503</c:v>
                </c:pt>
                <c:pt idx="2164">
                  <c:v>0.21774533362455697</c:v>
                </c:pt>
                <c:pt idx="2165">
                  <c:v>0.21776133827590607</c:v>
                </c:pt>
                <c:pt idx="2166">
                  <c:v>0.21778021744881884</c:v>
                </c:pt>
                <c:pt idx="2167">
                  <c:v>0.21780024707045856</c:v>
                </c:pt>
                <c:pt idx="2168">
                  <c:v>0.21782005652316497</c:v>
                </c:pt>
                <c:pt idx="2169">
                  <c:v>0.2178394246741662</c:v>
                </c:pt>
                <c:pt idx="2170">
                  <c:v>0.21785883791144725</c:v>
                </c:pt>
                <c:pt idx="2171">
                  <c:v>0.2178794018540984</c:v>
                </c:pt>
                <c:pt idx="2172">
                  <c:v>0.21790226656362924</c:v>
                </c:pt>
                <c:pt idx="2173">
                  <c:v>0.2179280516164315</c:v>
                </c:pt>
                <c:pt idx="2174">
                  <c:v>0.21795750948505302</c:v>
                </c:pt>
                <c:pt idx="2175">
                  <c:v>0.21799072938863676</c:v>
                </c:pt>
                <c:pt idx="2176">
                  <c:v>0.21802797762857343</c:v>
                </c:pt>
                <c:pt idx="2177">
                  <c:v>0.21806916675340052</c:v>
                </c:pt>
                <c:pt idx="2178">
                  <c:v>0.21811403239323715</c:v>
                </c:pt>
                <c:pt idx="2179">
                  <c:v>0.21816169061961913</c:v>
                </c:pt>
                <c:pt idx="2180">
                  <c:v>0.2182113014412517</c:v>
                </c:pt>
                <c:pt idx="2181">
                  <c:v>0.21826189172765245</c:v>
                </c:pt>
                <c:pt idx="2182">
                  <c:v>0.21831306340144499</c:v>
                </c:pt>
                <c:pt idx="2183">
                  <c:v>0.21836499376365096</c:v>
                </c:pt>
                <c:pt idx="2184">
                  <c:v>0.21841887863191548</c:v>
                </c:pt>
                <c:pt idx="2185">
                  <c:v>0.21847653443180917</c:v>
                </c:pt>
                <c:pt idx="2186">
                  <c:v>0.21854000008710231</c:v>
                </c:pt>
                <c:pt idx="2187">
                  <c:v>0.21861109440549023</c:v>
                </c:pt>
                <c:pt idx="2188">
                  <c:v>0.21869070727702369</c:v>
                </c:pt>
                <c:pt idx="2189">
                  <c:v>0.21877853317136012</c:v>
                </c:pt>
                <c:pt idx="2190">
                  <c:v>0.21887271537964662</c:v>
                </c:pt>
                <c:pt idx="2191">
                  <c:v>0.21896975549573508</c:v>
                </c:pt>
                <c:pt idx="2192">
                  <c:v>0.21906588604174274</c:v>
                </c:pt>
                <c:pt idx="2193">
                  <c:v>0.21915729187062064</c:v>
                </c:pt>
                <c:pt idx="2194">
                  <c:v>0.21924241726557428</c:v>
                </c:pt>
                <c:pt idx="2195">
                  <c:v>0.21932054858341357</c:v>
                </c:pt>
                <c:pt idx="2196">
                  <c:v>0.21939265838151625</c:v>
                </c:pt>
                <c:pt idx="2197">
                  <c:v>0.21946020838825489</c:v>
                </c:pt>
                <c:pt idx="2198">
                  <c:v>0.21952457263686467</c:v>
                </c:pt>
                <c:pt idx="2199">
                  <c:v>0.21958690407641471</c:v>
                </c:pt>
                <c:pt idx="2200">
                  <c:v>0.2196478235000954</c:v>
                </c:pt>
                <c:pt idx="2201">
                  <c:v>0.219708085301934</c:v>
                </c:pt>
                <c:pt idx="2202">
                  <c:v>0.21976800012806244</c:v>
                </c:pt>
                <c:pt idx="2203">
                  <c:v>0.21982805649147566</c:v>
                </c:pt>
                <c:pt idx="2204">
                  <c:v>0.21988892089451498</c:v>
                </c:pt>
                <c:pt idx="2205">
                  <c:v>0.21995126021621572</c:v>
                </c:pt>
                <c:pt idx="2206">
                  <c:v>0.22001520841836578</c:v>
                </c:pt>
                <c:pt idx="2207">
                  <c:v>0.22008094400773962</c:v>
                </c:pt>
                <c:pt idx="2208">
                  <c:v>0.22014788986384029</c:v>
                </c:pt>
                <c:pt idx="2209">
                  <c:v>0.22021520174560696</c:v>
                </c:pt>
                <c:pt idx="2210">
                  <c:v>0.22028176807291902</c:v>
                </c:pt>
                <c:pt idx="2211">
                  <c:v>0.22034692135233216</c:v>
                </c:pt>
                <c:pt idx="2212">
                  <c:v>0.22041012714949451</c:v>
                </c:pt>
                <c:pt idx="2213">
                  <c:v>0.22047138461259322</c:v>
                </c:pt>
                <c:pt idx="2214">
                  <c:v>0.22053078190658185</c:v>
                </c:pt>
                <c:pt idx="2215">
                  <c:v>0.22058805125928796</c:v>
                </c:pt>
                <c:pt idx="2216">
                  <c:v>0.22064243521081631</c:v>
                </c:pt>
                <c:pt idx="2217">
                  <c:v>0.22069237475487261</c:v>
                </c:pt>
                <c:pt idx="2218">
                  <c:v>0.2207357315648624</c:v>
                </c:pt>
                <c:pt idx="2219">
                  <c:v>0.2207707673853925</c:v>
                </c:pt>
                <c:pt idx="2220">
                  <c:v>0.22079707949778407</c:v>
                </c:pt>
                <c:pt idx="2221">
                  <c:v>0.22081671444769449</c:v>
                </c:pt>
                <c:pt idx="2222">
                  <c:v>0.22083350058491516</c:v>
                </c:pt>
                <c:pt idx="2223">
                  <c:v>0.22085349340921082</c:v>
                </c:pt>
                <c:pt idx="2224">
                  <c:v>0.22088230428703207</c:v>
                </c:pt>
                <c:pt idx="2225">
                  <c:v>0.22092336420396588</c:v>
                </c:pt>
                <c:pt idx="2226">
                  <c:v>0.22097707750453591</c:v>
                </c:pt>
                <c:pt idx="2227">
                  <c:v>0.22104126603950139</c:v>
                </c:pt>
                <c:pt idx="2228">
                  <c:v>0.22111214726164621</c:v>
                </c:pt>
                <c:pt idx="2229">
                  <c:v>0.22118477798639716</c:v>
                </c:pt>
                <c:pt idx="2230">
                  <c:v>0.2212548803825343</c:v>
                </c:pt>
                <c:pt idx="2231">
                  <c:v>0.22131893168789765</c:v>
                </c:pt>
                <c:pt idx="2232">
                  <c:v>0.22137447721057349</c:v>
                </c:pt>
                <c:pt idx="2233">
                  <c:v>0.22142097864475366</c:v>
                </c:pt>
                <c:pt idx="2234">
                  <c:v>0.22145932489606326</c:v>
                </c:pt>
                <c:pt idx="2235">
                  <c:v>0.2214920556539344</c:v>
                </c:pt>
                <c:pt idx="2236">
                  <c:v>0.22152229143406912</c:v>
                </c:pt>
                <c:pt idx="2237">
                  <c:v>0.22155328752350092</c:v>
                </c:pt>
                <c:pt idx="2238">
                  <c:v>0.22158763109806914</c:v>
                </c:pt>
                <c:pt idx="2239">
                  <c:v>0.22162661657644292</c:v>
                </c:pt>
                <c:pt idx="2240">
                  <c:v>0.22167011137169593</c:v>
                </c:pt>
                <c:pt idx="2241">
                  <c:v>0.22171597521754197</c:v>
                </c:pt>
                <c:pt idx="2242">
                  <c:v>0.22176139769055461</c:v>
                </c:pt>
                <c:pt idx="2243">
                  <c:v>0.22180334407526117</c:v>
                </c:pt>
                <c:pt idx="2244">
                  <c:v>0.22183940335482968</c:v>
                </c:pt>
                <c:pt idx="2245">
                  <c:v>0.22186877067322833</c:v>
                </c:pt>
                <c:pt idx="2246">
                  <c:v>0.22189300690123906</c:v>
                </c:pt>
                <c:pt idx="2247">
                  <c:v>0.22191483405414661</c:v>
                </c:pt>
                <c:pt idx="2248">
                  <c:v>0.22193759973819541</c:v>
                </c:pt>
                <c:pt idx="2249">
                  <c:v>0.22196393799887607</c:v>
                </c:pt>
                <c:pt idx="2250">
                  <c:v>0.2219950102719486</c:v>
                </c:pt>
                <c:pt idx="2251">
                  <c:v>0.22202987993816306</c:v>
                </c:pt>
                <c:pt idx="2252">
                  <c:v>0.22206716366423088</c:v>
                </c:pt>
                <c:pt idx="2253">
                  <c:v>0.22210516510264269</c:v>
                </c:pt>
                <c:pt idx="2254">
                  <c:v>0.22214321452743338</c:v>
                </c:pt>
                <c:pt idx="2255">
                  <c:v>0.2221813119509253</c:v>
                </c:pt>
                <c:pt idx="2256">
                  <c:v>0.22222026142364573</c:v>
                </c:pt>
                <c:pt idx="2257">
                  <c:v>0.22226082261492255</c:v>
                </c:pt>
                <c:pt idx="2258">
                  <c:v>0.22230245984830013</c:v>
                </c:pt>
                <c:pt idx="2259">
                  <c:v>0.22234423511868509</c:v>
                </c:pt>
                <c:pt idx="2260">
                  <c:v>0.2223839141765325</c:v>
                </c:pt>
                <c:pt idx="2261">
                  <c:v>0.22241957480124699</c:v>
                </c:pt>
                <c:pt idx="2262">
                  <c:v>0.22245063499930365</c:v>
                </c:pt>
                <c:pt idx="2263">
                  <c:v>0.2224781217754406</c:v>
                </c:pt>
                <c:pt idx="2264">
                  <c:v>0.22250400115954208</c:v>
                </c:pt>
                <c:pt idx="2265">
                  <c:v>0.22253055259669077</c:v>
                </c:pt>
                <c:pt idx="2266">
                  <c:v>0.22255880439310419</c:v>
                </c:pt>
                <c:pt idx="2267">
                  <c:v>0.22258822039990214</c:v>
                </c:pt>
                <c:pt idx="2268">
                  <c:v>0.2226171018829575</c:v>
                </c:pt>
                <c:pt idx="2269">
                  <c:v>0.22264303426271639</c:v>
                </c:pt>
                <c:pt idx="2270">
                  <c:v>0.2226637812814736</c:v>
                </c:pt>
                <c:pt idx="2271">
                  <c:v>0.22267773242035752</c:v>
                </c:pt>
                <c:pt idx="2272">
                  <c:v>0.22268452929139995</c:v>
                </c:pt>
                <c:pt idx="2273">
                  <c:v>0.22268443985819555</c:v>
                </c:pt>
                <c:pt idx="2274">
                  <c:v>0.2226781795796571</c:v>
                </c:pt>
                <c:pt idx="2275">
                  <c:v>0.22266673244655547</c:v>
                </c:pt>
                <c:pt idx="2276">
                  <c:v>0.22265090370488386</c:v>
                </c:pt>
                <c:pt idx="2277">
                  <c:v>0.22263199045651641</c:v>
                </c:pt>
                <c:pt idx="2278">
                  <c:v>0.22261137908357756</c:v>
                </c:pt>
                <c:pt idx="2279">
                  <c:v>0.22259161812175068</c:v>
                </c:pt>
                <c:pt idx="2280">
                  <c:v>0.22257538976896266</c:v>
                </c:pt>
                <c:pt idx="2281">
                  <c:v>0.22256559940311862</c:v>
                </c:pt>
                <c:pt idx="2282">
                  <c:v>0.22256331948659128</c:v>
                </c:pt>
                <c:pt idx="2283">
                  <c:v>0.22256859460576675</c:v>
                </c:pt>
                <c:pt idx="2284">
                  <c:v>0.22257954738834498</c:v>
                </c:pt>
                <c:pt idx="2285">
                  <c:v>0.22259313816381535</c:v>
                </c:pt>
                <c:pt idx="2286">
                  <c:v>0.22260637169597966</c:v>
                </c:pt>
                <c:pt idx="2287">
                  <c:v>0.2226171018829575</c:v>
                </c:pt>
                <c:pt idx="2288">
                  <c:v>0.22262412135704748</c:v>
                </c:pt>
                <c:pt idx="2289">
                  <c:v>0.22262787704582612</c:v>
                </c:pt>
                <c:pt idx="2290">
                  <c:v>0.22262903952750659</c:v>
                </c:pt>
                <c:pt idx="2291">
                  <c:v>0.22262859241879965</c:v>
                </c:pt>
                <c:pt idx="2292">
                  <c:v>0.22262702754195066</c:v>
                </c:pt>
                <c:pt idx="2293">
                  <c:v>0.22262398722590596</c:v>
                </c:pt>
                <c:pt idx="2294">
                  <c:v>0.22261889027322893</c:v>
                </c:pt>
                <c:pt idx="2295">
                  <c:v>0.22261075315697035</c:v>
                </c:pt>
                <c:pt idx="2296">
                  <c:v>0.22259863718395703</c:v>
                </c:pt>
                <c:pt idx="2297">
                  <c:v>0.22258182739006574</c:v>
                </c:pt>
                <c:pt idx="2298">
                  <c:v>0.22256050313564082</c:v>
                </c:pt>
                <c:pt idx="2299">
                  <c:v>0.2225358273178786</c:v>
                </c:pt>
                <c:pt idx="2300">
                  <c:v>0.22250981194137623</c:v>
                </c:pt>
                <c:pt idx="2301">
                  <c:v>0.22248572005299352</c:v>
                </c:pt>
                <c:pt idx="2302">
                  <c:v>0.22246703746777977</c:v>
                </c:pt>
                <c:pt idx="2303">
                  <c:v>0.22245693669183944</c:v>
                </c:pt>
                <c:pt idx="2304">
                  <c:v>0.22245707077139734</c:v>
                </c:pt>
                <c:pt idx="2305">
                  <c:v>0.22246766318729108</c:v>
                </c:pt>
                <c:pt idx="2306">
                  <c:v>0.22248741850968415</c:v>
                </c:pt>
                <c:pt idx="2307">
                  <c:v>0.22251334314677787</c:v>
                </c:pt>
                <c:pt idx="2308">
                  <c:v>0.22254141501613381</c:v>
                </c:pt>
                <c:pt idx="2309">
                  <c:v>0.22256720876316785</c:v>
                </c:pt>
                <c:pt idx="2310">
                  <c:v>0.22258643213592214</c:v>
                </c:pt>
                <c:pt idx="2311">
                  <c:v>0.22259595472640895</c:v>
                </c:pt>
                <c:pt idx="2312">
                  <c:v>0.2225949264554086</c:v>
                </c:pt>
                <c:pt idx="2313">
                  <c:v>0.22258544859387189</c:v>
                </c:pt>
                <c:pt idx="2314">
                  <c:v>0.22257163453405363</c:v>
                </c:pt>
                <c:pt idx="2315">
                  <c:v>0.22255782091361989</c:v>
                </c:pt>
                <c:pt idx="2316">
                  <c:v>0.22254829915923116</c:v>
                </c:pt>
                <c:pt idx="2317">
                  <c:v>0.2225450358829906</c:v>
                </c:pt>
                <c:pt idx="2318">
                  <c:v>0.22254758391850496</c:v>
                </c:pt>
                <c:pt idx="2319">
                  <c:v>0.2225533058772973</c:v>
                </c:pt>
                <c:pt idx="2320">
                  <c:v>0.22255840206031866</c:v>
                </c:pt>
                <c:pt idx="2321">
                  <c:v>0.22256005609748677</c:v>
                </c:pt>
                <c:pt idx="2322">
                  <c:v>0.2225566139191151</c:v>
                </c:pt>
                <c:pt idx="2323">
                  <c:v>0.22254883559054897</c:v>
                </c:pt>
                <c:pt idx="2324">
                  <c:v>0.22253967164656199</c:v>
                </c:pt>
                <c:pt idx="2325">
                  <c:v>0.2225326535372836</c:v>
                </c:pt>
                <c:pt idx="2326">
                  <c:v>0.22253082080130684</c:v>
                </c:pt>
                <c:pt idx="2327">
                  <c:v>0.22253538030512379</c:v>
                </c:pt>
                <c:pt idx="2328">
                  <c:v>0.22254570641720275</c:v>
                </c:pt>
                <c:pt idx="2329">
                  <c:v>0.22255969846729509</c:v>
                </c:pt>
                <c:pt idx="2330">
                  <c:v>0.22257449566246781</c:v>
                </c:pt>
                <c:pt idx="2331">
                  <c:v>0.22258746038681101</c:v>
                </c:pt>
                <c:pt idx="2332">
                  <c:v>0.22259725124548838</c:v>
                </c:pt>
                <c:pt idx="2333">
                  <c:v>0.22260346564929614</c:v>
                </c:pt>
                <c:pt idx="2334">
                  <c:v>0.22260699761627192</c:v>
                </c:pt>
                <c:pt idx="2335">
                  <c:v>0.22260941188870723</c:v>
                </c:pt>
                <c:pt idx="2336">
                  <c:v>0.22261276506713215</c:v>
                </c:pt>
                <c:pt idx="2337">
                  <c:v>0.2226184878847757</c:v>
                </c:pt>
                <c:pt idx="2338">
                  <c:v>0.2226273405168693</c:v>
                </c:pt>
                <c:pt idx="2339">
                  <c:v>0.22263923373091402</c:v>
                </c:pt>
                <c:pt idx="2340">
                  <c:v>0.22265340764820477</c:v>
                </c:pt>
                <c:pt idx="2341">
                  <c:v>0.22266914705108445</c:v>
                </c:pt>
                <c:pt idx="2342">
                  <c:v>0.22268528947438029</c:v>
                </c:pt>
                <c:pt idx="2343">
                  <c:v>0.22270053813167781</c:v>
                </c:pt>
                <c:pt idx="2344">
                  <c:v>0.2227132383018309</c:v>
                </c:pt>
                <c:pt idx="2345">
                  <c:v>0.22272186926322604</c:v>
                </c:pt>
                <c:pt idx="2346">
                  <c:v>0.22272473138155971</c:v>
                </c:pt>
                <c:pt idx="2347">
                  <c:v>0.22272160094059926</c:v>
                </c:pt>
                <c:pt idx="2348">
                  <c:v>0.22271279110643263</c:v>
                </c:pt>
                <c:pt idx="2349">
                  <c:v>0.22269959904933526</c:v>
                </c:pt>
                <c:pt idx="2350">
                  <c:v>0.22268381382628102</c:v>
                </c:pt>
                <c:pt idx="2351">
                  <c:v>0.22266731373901141</c:v>
                </c:pt>
                <c:pt idx="2352">
                  <c:v>0.22265126141018857</c:v>
                </c:pt>
                <c:pt idx="2353">
                  <c:v>0.22263588034811946</c:v>
                </c:pt>
                <c:pt idx="2354">
                  <c:v>0.22262108106134784</c:v>
                </c:pt>
                <c:pt idx="2355">
                  <c:v>0.22260663994742294</c:v>
                </c:pt>
                <c:pt idx="2356">
                  <c:v>0.22259246755636622</c:v>
                </c:pt>
                <c:pt idx="2357">
                  <c:v>0.22257941327096933</c:v>
                </c:pt>
                <c:pt idx="2358">
                  <c:v>0.22256828167318046</c:v>
                </c:pt>
                <c:pt idx="2359">
                  <c:v>0.22256001139369677</c:v>
                </c:pt>
                <c:pt idx="2360">
                  <c:v>0.22255469167553257</c:v>
                </c:pt>
                <c:pt idx="2361">
                  <c:v>0.22255200948940315</c:v>
                </c:pt>
                <c:pt idx="2362">
                  <c:v>0.22255053429409302</c:v>
                </c:pt>
                <c:pt idx="2363">
                  <c:v>0.22254888029318856</c:v>
                </c:pt>
                <c:pt idx="2364">
                  <c:v>0.22254646635722833</c:v>
                </c:pt>
                <c:pt idx="2365">
                  <c:v>0.2225432030947592</c:v>
                </c:pt>
                <c:pt idx="2366">
                  <c:v>0.22254038687425773</c:v>
                </c:pt>
                <c:pt idx="2367">
                  <c:v>0.22253940343647985</c:v>
                </c:pt>
                <c:pt idx="2368">
                  <c:v>0.22254186203509987</c:v>
                </c:pt>
                <c:pt idx="2369">
                  <c:v>0.22254820975407588</c:v>
                </c:pt>
                <c:pt idx="2370">
                  <c:v>0.22255777621005993</c:v>
                </c:pt>
                <c:pt idx="2371">
                  <c:v>0.22256913106215362</c:v>
                </c:pt>
                <c:pt idx="2372">
                  <c:v>0.22258039679935163</c:v>
                </c:pt>
                <c:pt idx="2373">
                  <c:v>0.22259018749878504</c:v>
                </c:pt>
                <c:pt idx="2374">
                  <c:v>0.22259765361426556</c:v>
                </c:pt>
                <c:pt idx="2375">
                  <c:v>0.22260252677683148</c:v>
                </c:pt>
                <c:pt idx="2376">
                  <c:v>0.22260498573282808</c:v>
                </c:pt>
                <c:pt idx="2377">
                  <c:v>0.222604628065636</c:v>
                </c:pt>
                <c:pt idx="2378">
                  <c:v>0.22260082786991189</c:v>
                </c:pt>
                <c:pt idx="2379">
                  <c:v>0.2225929146278838</c:v>
                </c:pt>
                <c:pt idx="2380">
                  <c:v>0.22258021797584385</c:v>
                </c:pt>
                <c:pt idx="2381">
                  <c:v>0.22256305126190437</c:v>
                </c:pt>
                <c:pt idx="2382">
                  <c:v>0.22254275607441268</c:v>
                </c:pt>
                <c:pt idx="2383">
                  <c:v>0.22252174663712324</c:v>
                </c:pt>
                <c:pt idx="2384">
                  <c:v>0.2225024367315627</c:v>
                </c:pt>
                <c:pt idx="2385">
                  <c:v>0.22248692685048524</c:v>
                </c:pt>
                <c:pt idx="2386">
                  <c:v>0.22247602109863299</c:v>
                </c:pt>
                <c:pt idx="2387">
                  <c:v>0.22246918279557118</c:v>
                </c:pt>
                <c:pt idx="2388">
                  <c:v>0.22246498153859065</c:v>
                </c:pt>
                <c:pt idx="2389">
                  <c:v>0.22246113787099622</c:v>
                </c:pt>
                <c:pt idx="2390">
                  <c:v>0.22245581936379868</c:v>
                </c:pt>
                <c:pt idx="2391">
                  <c:v>0.22244844507082509</c:v>
                </c:pt>
                <c:pt idx="2392">
                  <c:v>0.22243856818367716</c:v>
                </c:pt>
                <c:pt idx="2393">
                  <c:v>0.22242685922384056</c:v>
                </c:pt>
                <c:pt idx="2394">
                  <c:v>0.22241412273667585</c:v>
                </c:pt>
                <c:pt idx="2395">
                  <c:v>0.222400760998992</c:v>
                </c:pt>
                <c:pt idx="2396">
                  <c:v>0.22238677406850973</c:v>
                </c:pt>
                <c:pt idx="2397">
                  <c:v>0.22237193858342377</c:v>
                </c:pt>
                <c:pt idx="2398">
                  <c:v>0.22235567375444612</c:v>
                </c:pt>
                <c:pt idx="2399">
                  <c:v>0.22233771165663144</c:v>
                </c:pt>
                <c:pt idx="2400">
                  <c:v>0.22231832057400605</c:v>
                </c:pt>
                <c:pt idx="2401">
                  <c:v>0.22229776875873666</c:v>
                </c:pt>
                <c:pt idx="2402">
                  <c:v>0.22227703921726485</c:v>
                </c:pt>
                <c:pt idx="2403">
                  <c:v>0.22225657870050622</c:v>
                </c:pt>
                <c:pt idx="2404">
                  <c:v>0.22223710189888449</c:v>
                </c:pt>
                <c:pt idx="2405">
                  <c:v>0.22221856401144049</c:v>
                </c:pt>
                <c:pt idx="2406">
                  <c:v>0.22220078625064013</c:v>
                </c:pt>
                <c:pt idx="2407">
                  <c:v>0.22218363452796377</c:v>
                </c:pt>
                <c:pt idx="2408">
                  <c:v>0.22216693011585445</c:v>
                </c:pt>
                <c:pt idx="2409">
                  <c:v>0.22215111957968128</c:v>
                </c:pt>
                <c:pt idx="2410">
                  <c:v>0.22213691738538713</c:v>
                </c:pt>
                <c:pt idx="2411">
                  <c:v>0.22212499326017013</c:v>
                </c:pt>
                <c:pt idx="2412">
                  <c:v>0.22211637415253896</c:v>
                </c:pt>
                <c:pt idx="2413">
                  <c:v>0.22211114918093292</c:v>
                </c:pt>
                <c:pt idx="2414">
                  <c:v>0.22210882699150772</c:v>
                </c:pt>
                <c:pt idx="2415">
                  <c:v>0.2221082017887839</c:v>
                </c:pt>
                <c:pt idx="2416">
                  <c:v>0.22210713001478014</c:v>
                </c:pt>
                <c:pt idx="2417">
                  <c:v>0.22210373608121728</c:v>
                </c:pt>
                <c:pt idx="2418">
                  <c:v>0.22209650173240816</c:v>
                </c:pt>
                <c:pt idx="2419">
                  <c:v>0.22208547181523211</c:v>
                </c:pt>
                <c:pt idx="2420">
                  <c:v>0.22207265602849272</c:v>
                </c:pt>
                <c:pt idx="2421">
                  <c:v>0.22206100158213052</c:v>
                </c:pt>
                <c:pt idx="2422">
                  <c:v>0.22205367864173156</c:v>
                </c:pt>
                <c:pt idx="2423">
                  <c:v>0.22205265165386548</c:v>
                </c:pt>
                <c:pt idx="2424">
                  <c:v>0.22205747405274393</c:v>
                </c:pt>
                <c:pt idx="2425">
                  <c:v>0.22206671713360418</c:v>
                </c:pt>
                <c:pt idx="2426">
                  <c:v>0.22207725537883219</c:v>
                </c:pt>
                <c:pt idx="2427">
                  <c:v>0.2220862756054012</c:v>
                </c:pt>
                <c:pt idx="2428">
                  <c:v>0.22209208080079249</c:v>
                </c:pt>
                <c:pt idx="2429">
                  <c:v>0.22209440290067642</c:v>
                </c:pt>
                <c:pt idx="2430">
                  <c:v>0.2220950280835359</c:v>
                </c:pt>
                <c:pt idx="2431">
                  <c:v>0.2220957425793342</c:v>
                </c:pt>
                <c:pt idx="2432">
                  <c:v>0.2220992704195697</c:v>
                </c:pt>
                <c:pt idx="2433">
                  <c:v>0.22210641550024704</c:v>
                </c:pt>
                <c:pt idx="2434">
                  <c:v>0.2221170886834565</c:v>
                </c:pt>
                <c:pt idx="2435">
                  <c:v>0.22212950384581734</c:v>
                </c:pt>
                <c:pt idx="2436">
                  <c:v>0.22214178538080345</c:v>
                </c:pt>
                <c:pt idx="2437">
                  <c:v>0.22215263808076838</c:v>
                </c:pt>
                <c:pt idx="2438">
                  <c:v>0.22216197251290629</c:v>
                </c:pt>
                <c:pt idx="2439">
                  <c:v>0.22217063718927313</c:v>
                </c:pt>
                <c:pt idx="2440">
                  <c:v>0.22218015066706401</c:v>
                </c:pt>
                <c:pt idx="2441">
                  <c:v>0.22219194230904551</c:v>
                </c:pt>
                <c:pt idx="2442">
                  <c:v>0.22220628030504888</c:v>
                </c:pt>
                <c:pt idx="2443">
                  <c:v>0.22222240553275621</c:v>
                </c:pt>
                <c:pt idx="2444">
                  <c:v>0.22223915674958275</c:v>
                </c:pt>
                <c:pt idx="2445">
                  <c:v>0.22225559590518687</c:v>
                </c:pt>
                <c:pt idx="2446">
                  <c:v>0.22227132089718629</c:v>
                </c:pt>
                <c:pt idx="2447">
                  <c:v>0.22228726983713212</c:v>
                </c:pt>
                <c:pt idx="2448">
                  <c:v>0.22230527452636054</c:v>
                </c:pt>
                <c:pt idx="2449">
                  <c:v>0.22232694369048403</c:v>
                </c:pt>
                <c:pt idx="2450">
                  <c:v>0.22235352898729202</c:v>
                </c:pt>
                <c:pt idx="2451">
                  <c:v>0.22238453977629338</c:v>
                </c:pt>
                <c:pt idx="2452">
                  <c:v>0.2224187257047239</c:v>
                </c:pt>
                <c:pt idx="2453">
                  <c:v>0.22245322717381535</c:v>
                </c:pt>
                <c:pt idx="2454">
                  <c:v>0.22248540718011703</c:v>
                </c:pt>
                <c:pt idx="2455">
                  <c:v>0.22251298555505075</c:v>
                </c:pt>
                <c:pt idx="2456">
                  <c:v>0.22253524620138723</c:v>
                </c:pt>
                <c:pt idx="2457">
                  <c:v>0.22255343998661073</c:v>
                </c:pt>
                <c:pt idx="2458">
                  <c:v>0.22256989104316907</c:v>
                </c:pt>
                <c:pt idx="2459">
                  <c:v>0.22258804157317294</c:v>
                </c:pt>
                <c:pt idx="2460">
                  <c:v>0.22261088728402448</c:v>
                </c:pt>
                <c:pt idx="2461">
                  <c:v>0.22263950200265617</c:v>
                </c:pt>
                <c:pt idx="2462">
                  <c:v>0.22267281369844774</c:v>
                </c:pt>
                <c:pt idx="2463">
                  <c:v>0.22270863221128259</c:v>
                </c:pt>
                <c:pt idx="2464">
                  <c:v>0.22274378283735843</c:v>
                </c:pt>
                <c:pt idx="2465">
                  <c:v>0.22277696835467412</c:v>
                </c:pt>
                <c:pt idx="2466">
                  <c:v>0.22280738318511653</c:v>
                </c:pt>
                <c:pt idx="2467">
                  <c:v>0.22283659237286682</c:v>
                </c:pt>
                <c:pt idx="2468">
                  <c:v>0.22286683243781316</c:v>
                </c:pt>
                <c:pt idx="2469">
                  <c:v>0.22290020631458488</c:v>
                </c:pt>
                <c:pt idx="2470">
                  <c:v>0.22293819123319472</c:v>
                </c:pt>
                <c:pt idx="2471">
                  <c:v>0.2229805646678629</c:v>
                </c:pt>
                <c:pt idx="2472">
                  <c:v>0.22302558258168362</c:v>
                </c:pt>
                <c:pt idx="2473">
                  <c:v>0.22307069467519772</c:v>
                </c:pt>
                <c:pt idx="2474">
                  <c:v>0.2231134838875948</c:v>
                </c:pt>
                <c:pt idx="2475">
                  <c:v>0.22315327805779475</c:v>
                </c:pt>
                <c:pt idx="2476">
                  <c:v>0.22319074789292162</c:v>
                </c:pt>
                <c:pt idx="2477">
                  <c:v>0.22322817618851024</c:v>
                </c:pt>
                <c:pt idx="2478">
                  <c:v>0.22326838386045436</c:v>
                </c:pt>
                <c:pt idx="2479">
                  <c:v>0.22331356596459576</c:v>
                </c:pt>
                <c:pt idx="2480">
                  <c:v>0.22336453021269101</c:v>
                </c:pt>
                <c:pt idx="2481">
                  <c:v>0.22342015882820745</c:v>
                </c:pt>
                <c:pt idx="2482">
                  <c:v>0.2234780344834966</c:v>
                </c:pt>
                <c:pt idx="2483">
                  <c:v>0.22353551461352586</c:v>
                </c:pt>
                <c:pt idx="2484">
                  <c:v>0.22359107551598403</c:v>
                </c:pt>
                <c:pt idx="2485">
                  <c:v>0.22364529905615974</c:v>
                </c:pt>
                <c:pt idx="2486">
                  <c:v>0.22369952936722351</c:v>
                </c:pt>
                <c:pt idx="2487">
                  <c:v>0.22375587331722827</c:v>
                </c:pt>
                <c:pt idx="2488">
                  <c:v>0.22381576638918935</c:v>
                </c:pt>
                <c:pt idx="2489">
                  <c:v>0.22387974812839698</c:v>
                </c:pt>
                <c:pt idx="2490">
                  <c:v>0.22394746156613235</c:v>
                </c:pt>
                <c:pt idx="2491">
                  <c:v>0.22401819077987864</c:v>
                </c:pt>
                <c:pt idx="2492">
                  <c:v>0.22409126431578621</c:v>
                </c:pt>
                <c:pt idx="2493">
                  <c:v>0.22416663848596688</c:v>
                </c:pt>
                <c:pt idx="2494">
                  <c:v>0.22424435936382706</c:v>
                </c:pt>
                <c:pt idx="2495">
                  <c:v>0.22432420377828846</c:v>
                </c:pt>
                <c:pt idx="2496">
                  <c:v>0.22440558927366497</c:v>
                </c:pt>
                <c:pt idx="2497">
                  <c:v>0.22448649609519403</c:v>
                </c:pt>
                <c:pt idx="2498">
                  <c:v>0.22456521736367743</c:v>
                </c:pt>
                <c:pt idx="2499">
                  <c:v>0.22464094335396137</c:v>
                </c:pt>
                <c:pt idx="2500">
                  <c:v>0.22471416668306257</c:v>
                </c:pt>
                <c:pt idx="2501">
                  <c:v>0.2247869530236313</c:v>
                </c:pt>
                <c:pt idx="2502">
                  <c:v>0.22486249298305253</c:v>
                </c:pt>
                <c:pt idx="2503">
                  <c:v>0.2249444289230145</c:v>
                </c:pt>
                <c:pt idx="2504">
                  <c:v>0.22503528217554172</c:v>
                </c:pt>
                <c:pt idx="2505">
                  <c:v>0.22513667724480871</c:v>
                </c:pt>
                <c:pt idx="2506">
                  <c:v>0.22524826166055981</c:v>
                </c:pt>
                <c:pt idx="2507">
                  <c:v>0.22536815352966791</c:v>
                </c:pt>
                <c:pt idx="2508">
                  <c:v>0.22549320924303998</c:v>
                </c:pt>
                <c:pt idx="2509">
                  <c:v>0.22562046192780885</c:v>
                </c:pt>
                <c:pt idx="2510">
                  <c:v>0.2257480671418062</c:v>
                </c:pt>
                <c:pt idx="2511">
                  <c:v>0.22587534948903068</c:v>
                </c:pt>
                <c:pt idx="2512">
                  <c:v>0.22600339010451778</c:v>
                </c:pt>
                <c:pt idx="2513">
                  <c:v>0.22613421793800129</c:v>
                </c:pt>
                <c:pt idx="2514">
                  <c:v>0.22627067599320519</c:v>
                </c:pt>
                <c:pt idx="2515">
                  <c:v>0.22641583652221089</c:v>
                </c:pt>
                <c:pt idx="2516">
                  <c:v>0.22657196416708783</c:v>
                </c:pt>
                <c:pt idx="2517">
                  <c:v>0.22674051509756257</c:v>
                </c:pt>
                <c:pt idx="2518">
                  <c:v>0.22692200046664882</c:v>
                </c:pt>
                <c:pt idx="2519">
                  <c:v>0.22711553296394563</c:v>
                </c:pt>
                <c:pt idx="2520">
                  <c:v>0.22731959198696486</c:v>
                </c:pt>
                <c:pt idx="2521">
                  <c:v>0.2275316148785396</c:v>
                </c:pt>
                <c:pt idx="2522">
                  <c:v>0.22774844637500793</c:v>
                </c:pt>
                <c:pt idx="2523">
                  <c:v>0.22796579355682026</c:v>
                </c:pt>
                <c:pt idx="2524">
                  <c:v>0.22817953609985822</c:v>
                </c:pt>
                <c:pt idx="2525">
                  <c:v>0.22838450355578035</c:v>
                </c:pt>
                <c:pt idx="2526">
                  <c:v>0.228576014703779</c:v>
                </c:pt>
                <c:pt idx="2527">
                  <c:v>0.22875001592409319</c:v>
                </c:pt>
                <c:pt idx="2528">
                  <c:v>0.22890371906606746</c:v>
                </c:pt>
                <c:pt idx="2529">
                  <c:v>0.22903605891292037</c:v>
                </c:pt>
                <c:pt idx="2530">
                  <c:v>0.22914792365483375</c:v>
                </c:pt>
                <c:pt idx="2531">
                  <c:v>0.22924129491311421</c:v>
                </c:pt>
                <c:pt idx="2532">
                  <c:v>0.22931929368497575</c:v>
                </c:pt>
                <c:pt idx="2533">
                  <c:v>0.22938431850142618</c:v>
                </c:pt>
                <c:pt idx="2534">
                  <c:v>0.22943813480791422</c:v>
                </c:pt>
                <c:pt idx="2535">
                  <c:v>0.2294812834989626</c:v>
                </c:pt>
                <c:pt idx="2536">
                  <c:v>0.22951248948679062</c:v>
                </c:pt>
                <c:pt idx="2537">
                  <c:v>0.22952879743799495</c:v>
                </c:pt>
                <c:pt idx="2538">
                  <c:v>0.22952648067223283</c:v>
                </c:pt>
                <c:pt idx="2539">
                  <c:v>0.22950126960854569</c:v>
                </c:pt>
                <c:pt idx="2540">
                  <c:v>0.22944985265998311</c:v>
                </c:pt>
                <c:pt idx="2541">
                  <c:v>0.22937187584895427</c:v>
                </c:pt>
                <c:pt idx="2542">
                  <c:v>0.22927039526133178</c:v>
                </c:pt>
                <c:pt idx="2543">
                  <c:v>0.22915205389867602</c:v>
                </c:pt>
                <c:pt idx="2544">
                  <c:v>0.22902362623403597</c:v>
                </c:pt>
                <c:pt idx="2545">
                  <c:v>0.22889074585222249</c:v>
                </c:pt>
                <c:pt idx="2546">
                  <c:v>0.22875532138161495</c:v>
                </c:pt>
                <c:pt idx="2547">
                  <c:v>0.22861622192406197</c:v>
                </c:pt>
                <c:pt idx="2548">
                  <c:v>0.22847046013492281</c:v>
                </c:pt>
                <c:pt idx="2549">
                  <c:v>0.22831573241945205</c:v>
                </c:pt>
                <c:pt idx="2550">
                  <c:v>0.22815186724258266</c:v>
                </c:pt>
                <c:pt idx="2551">
                  <c:v>0.22798195300032889</c:v>
                </c:pt>
                <c:pt idx="2552">
                  <c:v>0.2278123766958933</c:v>
                </c:pt>
                <c:pt idx="2553">
                  <c:v>0.22764888221887139</c:v>
                </c:pt>
                <c:pt idx="2554">
                  <c:v>0.22749580332167388</c:v>
                </c:pt>
                <c:pt idx="2555">
                  <c:v>0.22735385221418183</c:v>
                </c:pt>
                <c:pt idx="2556">
                  <c:v>0.22722008090198334</c:v>
                </c:pt>
                <c:pt idx="2557">
                  <c:v>0.22708883525610116</c:v>
                </c:pt>
                <c:pt idx="2558">
                  <c:v>0.22695433268477652</c:v>
                </c:pt>
                <c:pt idx="2559">
                  <c:v>0.22681287442606138</c:v>
                </c:pt>
                <c:pt idx="2560">
                  <c:v>0.22666491857142626</c:v>
                </c:pt>
                <c:pt idx="2561">
                  <c:v>0.2265152537034856</c:v>
                </c:pt>
                <c:pt idx="2562">
                  <c:v>0.22637100699927262</c:v>
                </c:pt>
                <c:pt idx="2563">
                  <c:v>0.226238935638472</c:v>
                </c:pt>
                <c:pt idx="2564">
                  <c:v>0.22612326528505558</c:v>
                </c:pt>
                <c:pt idx="2565">
                  <c:v>0.22602506433138328</c:v>
                </c:pt>
                <c:pt idx="2566">
                  <c:v>0.22594337481323892</c:v>
                </c:pt>
                <c:pt idx="2567">
                  <c:v>0.22587629546352853</c:v>
                </c:pt>
                <c:pt idx="2568">
                  <c:v>0.22582156747071161</c:v>
                </c:pt>
                <c:pt idx="2569">
                  <c:v>0.22577688931764708</c:v>
                </c:pt>
                <c:pt idx="2570">
                  <c:v>0.2257399162171663</c:v>
                </c:pt>
                <c:pt idx="2571">
                  <c:v>0.22570848480205566</c:v>
                </c:pt>
                <c:pt idx="2572">
                  <c:v>0.22568052266145447</c:v>
                </c:pt>
                <c:pt idx="2573">
                  <c:v>0.22565517367763047</c:v>
                </c:pt>
                <c:pt idx="2574">
                  <c:v>0.22563225730850259</c:v>
                </c:pt>
                <c:pt idx="2575">
                  <c:v>0.22561262853139555</c:v>
                </c:pt>
                <c:pt idx="2576">
                  <c:v>0.22559723226745246</c:v>
                </c:pt>
                <c:pt idx="2577">
                  <c:v>0.22558714846056563</c:v>
                </c:pt>
                <c:pt idx="2578">
                  <c:v>0.22558260182065151</c:v>
                </c:pt>
                <c:pt idx="2579">
                  <c:v>0.22558327706119344</c:v>
                </c:pt>
                <c:pt idx="2580">
                  <c:v>0.22558791374127088</c:v>
                </c:pt>
                <c:pt idx="2581">
                  <c:v>0.22559547658781279</c:v>
                </c:pt>
                <c:pt idx="2582">
                  <c:v>0.22560430007523571</c:v>
                </c:pt>
                <c:pt idx="2583">
                  <c:v>0.22561312374192746</c:v>
                </c:pt>
                <c:pt idx="2584">
                  <c:v>0.22562122726721892</c:v>
                </c:pt>
                <c:pt idx="2585">
                  <c:v>0.22562834048625605</c:v>
                </c:pt>
                <c:pt idx="2586">
                  <c:v>0.22563500360723701</c:v>
                </c:pt>
                <c:pt idx="2587">
                  <c:v>0.22564283740724503</c:v>
                </c:pt>
                <c:pt idx="2588">
                  <c:v>0.22565409311439713</c:v>
                </c:pt>
                <c:pt idx="2589">
                  <c:v>0.22567178767579346</c:v>
                </c:pt>
                <c:pt idx="2590">
                  <c:v>0.2257001995356667</c:v>
                </c:pt>
                <c:pt idx="2591">
                  <c:v>0.22574284332719532</c:v>
                </c:pt>
                <c:pt idx="2592">
                  <c:v>0.22580197517443804</c:v>
                </c:pt>
                <c:pt idx="2593">
                  <c:v>0.22587706125391674</c:v>
                </c:pt>
                <c:pt idx="2594">
                  <c:v>0.2259635592108287</c:v>
                </c:pt>
                <c:pt idx="2595">
                  <c:v>0.2260545358055335</c:v>
                </c:pt>
                <c:pt idx="2596">
                  <c:v>0.22614377356454088</c:v>
                </c:pt>
                <c:pt idx="2597">
                  <c:v>0.22622766476381176</c:v>
                </c:pt>
                <c:pt idx="2598">
                  <c:v>0.22630620630100576</c:v>
                </c:pt>
                <c:pt idx="2599">
                  <c:v>0.2263822364956696</c:v>
                </c:pt>
                <c:pt idx="2600">
                  <c:v>0.22645990385294426</c:v>
                </c:pt>
                <c:pt idx="2601">
                  <c:v>0.22654286360083778</c:v>
                </c:pt>
                <c:pt idx="2602">
                  <c:v>0.22663427751860257</c:v>
                </c:pt>
                <c:pt idx="2603">
                  <c:v>0.2267355501458497</c:v>
                </c:pt>
                <c:pt idx="2604">
                  <c:v>0.22684682381806145</c:v>
                </c:pt>
                <c:pt idx="2605">
                  <c:v>0.22696733850164821</c:v>
                </c:pt>
                <c:pt idx="2606">
                  <c:v>0.22709574668799995</c:v>
                </c:pt>
                <c:pt idx="2607">
                  <c:v>0.22723146793622198</c:v>
                </c:pt>
                <c:pt idx="2608">
                  <c:v>0.22737374065714525</c:v>
                </c:pt>
                <c:pt idx="2609">
                  <c:v>0.22752270693002299</c:v>
                </c:pt>
                <c:pt idx="2610">
                  <c:v>0.22767792129137424</c:v>
                </c:pt>
                <c:pt idx="2611">
                  <c:v>0.22783925467251745</c:v>
                </c:pt>
                <c:pt idx="2612">
                  <c:v>0.22800657807048588</c:v>
                </c:pt>
                <c:pt idx="2613">
                  <c:v>0.22818003424601233</c:v>
                </c:pt>
                <c:pt idx="2614">
                  <c:v>0.2283598117432393</c:v>
                </c:pt>
                <c:pt idx="2615">
                  <c:v>0.22854623565604062</c:v>
                </c:pt>
                <c:pt idx="2616">
                  <c:v>0.22874013071458535</c:v>
                </c:pt>
                <c:pt idx="2617">
                  <c:v>0.22894173372130913</c:v>
                </c:pt>
                <c:pt idx="2618">
                  <c:v>0.22915169079874145</c:v>
                </c:pt>
                <c:pt idx="2619">
                  <c:v>0.22937028648471627</c:v>
                </c:pt>
                <c:pt idx="2620">
                  <c:v>0.22959844246091368</c:v>
                </c:pt>
                <c:pt idx="2621">
                  <c:v>0.22983708292603636</c:v>
                </c:pt>
                <c:pt idx="2622">
                  <c:v>0.23008718029698663</c:v>
                </c:pt>
                <c:pt idx="2623">
                  <c:v>0.23035034725032946</c:v>
                </c:pt>
                <c:pt idx="2624">
                  <c:v>0.23062765493482698</c:v>
                </c:pt>
                <c:pt idx="2625">
                  <c:v>0.23091981394028241</c:v>
                </c:pt>
                <c:pt idx="2626">
                  <c:v>0.23122676292778646</c:v>
                </c:pt>
                <c:pt idx="2627">
                  <c:v>0.23154725525678369</c:v>
                </c:pt>
                <c:pt idx="2628">
                  <c:v>0.23187858035978917</c:v>
                </c:pt>
                <c:pt idx="2629">
                  <c:v>0.23221559773937453</c:v>
                </c:pt>
                <c:pt idx="2630">
                  <c:v>0.23255104708234334</c:v>
                </c:pt>
                <c:pt idx="2631">
                  <c:v>0.23287695902390285</c:v>
                </c:pt>
                <c:pt idx="2632">
                  <c:v>0.2331861194871501</c:v>
                </c:pt>
                <c:pt idx="2633">
                  <c:v>0.23347372496961596</c:v>
                </c:pt>
                <c:pt idx="2634">
                  <c:v>0.23373821878909709</c:v>
                </c:pt>
                <c:pt idx="2635">
                  <c:v>0.23398208280716462</c:v>
                </c:pt>
                <c:pt idx="2636">
                  <c:v>0.23421024141443406</c:v>
                </c:pt>
                <c:pt idx="2637">
                  <c:v>0.23442882600638162</c:v>
                </c:pt>
                <c:pt idx="2638">
                  <c:v>0.23464329186557345</c:v>
                </c:pt>
                <c:pt idx="2639">
                  <c:v>0.23485708189481772</c:v>
                </c:pt>
                <c:pt idx="2640">
                  <c:v>0.23507042509472467</c:v>
                </c:pt>
                <c:pt idx="2641">
                  <c:v>0.23528078895676721</c:v>
                </c:pt>
                <c:pt idx="2642">
                  <c:v>0.23548420842635223</c:v>
                </c:pt>
                <c:pt idx="2643">
                  <c:v>0.23567661911625229</c:v>
                </c:pt>
                <c:pt idx="2644">
                  <c:v>0.23585533291610997</c:v>
                </c:pt>
                <c:pt idx="2645">
                  <c:v>0.2360203789875204</c:v>
                </c:pt>
                <c:pt idx="2646">
                  <c:v>0.23617229524087205</c:v>
                </c:pt>
                <c:pt idx="2647">
                  <c:v>0.23631305197790978</c:v>
                </c:pt>
                <c:pt idx="2648">
                  <c:v>0.23644346913463024</c:v>
                </c:pt>
                <c:pt idx="2649">
                  <c:v>0.23656358354908338</c:v>
                </c:pt>
                <c:pt idx="2650">
                  <c:v>0.23667269395477056</c:v>
                </c:pt>
                <c:pt idx="2651">
                  <c:v>0.23676982204310562</c:v>
                </c:pt>
                <c:pt idx="2652">
                  <c:v>0.23685459016972035</c:v>
                </c:pt>
                <c:pt idx="2653">
                  <c:v>0.2369269910919001</c:v>
                </c:pt>
                <c:pt idx="2654">
                  <c:v>0.23698724968986531</c:v>
                </c:pt>
                <c:pt idx="2655">
                  <c:v>0.23703434409244475</c:v>
                </c:pt>
                <c:pt idx="2656">
                  <c:v>0.23706642112347523</c:v>
                </c:pt>
                <c:pt idx="2657">
                  <c:v>0.23708084269330623</c:v>
                </c:pt>
                <c:pt idx="2658">
                  <c:v>0.23707349317961038</c:v>
                </c:pt>
                <c:pt idx="2659">
                  <c:v>0.23704090721148321</c:v>
                </c:pt>
                <c:pt idx="2660">
                  <c:v>0.23698004039888668</c:v>
                </c:pt>
                <c:pt idx="2661">
                  <c:v>0.23688901029004319</c:v>
                </c:pt>
                <c:pt idx="2662">
                  <c:v>0.23676811299218373</c:v>
                </c:pt>
                <c:pt idx="2663">
                  <c:v>0.23661968217474752</c:v>
                </c:pt>
                <c:pt idx="2664">
                  <c:v>0.23644831553738335</c:v>
                </c:pt>
                <c:pt idx="2665">
                  <c:v>0.2362599456670276</c:v>
                </c:pt>
                <c:pt idx="2666">
                  <c:v>0.23606054353954445</c:v>
                </c:pt>
                <c:pt idx="2667">
                  <c:v>0.23585477979451611</c:v>
                </c:pt>
                <c:pt idx="2668">
                  <c:v>0.23564542777836286</c:v>
                </c:pt>
                <c:pt idx="2669">
                  <c:v>0.23543286111438524</c:v>
                </c:pt>
                <c:pt idx="2670">
                  <c:v>0.23521515149072283</c:v>
                </c:pt>
                <c:pt idx="2671">
                  <c:v>0.23498931657155578</c:v>
                </c:pt>
                <c:pt idx="2672">
                  <c:v>0.23474994384321415</c:v>
                </c:pt>
                <c:pt idx="2673">
                  <c:v>0.23449195537333292</c:v>
                </c:pt>
                <c:pt idx="2674">
                  <c:v>0.23421024141443406</c:v>
                </c:pt>
                <c:pt idx="2675">
                  <c:v>0.23390186556756179</c:v>
                </c:pt>
                <c:pt idx="2676">
                  <c:v>0.23356683886933574</c:v>
                </c:pt>
                <c:pt idx="2677">
                  <c:v>0.23320870493167536</c:v>
                </c:pt>
                <c:pt idx="2678">
                  <c:v>0.23283333433344258</c:v>
                </c:pt>
                <c:pt idx="2679">
                  <c:v>0.23244795205419069</c:v>
                </c:pt>
                <c:pt idx="2680">
                  <c:v>0.23205985004761745</c:v>
                </c:pt>
                <c:pt idx="2681">
                  <c:v>0.2316752445288133</c:v>
                </c:pt>
                <c:pt idx="2682">
                  <c:v>0.23129891580090514</c:v>
                </c:pt>
                <c:pt idx="2683">
                  <c:v>0.23093371381591601</c:v>
                </c:pt>
                <c:pt idx="2684">
                  <c:v>0.23057997509280573</c:v>
                </c:pt>
                <c:pt idx="2685">
                  <c:v>0.23023635235869658</c:v>
                </c:pt>
                <c:pt idx="2686">
                  <c:v>0.22990045761705383</c:v>
                </c:pt>
                <c:pt idx="2687">
                  <c:v>0.22957100107941034</c:v>
                </c:pt>
                <c:pt idx="2688">
                  <c:v>0.229247241939637</c:v>
                </c:pt>
                <c:pt idx="2689">
                  <c:v>0.22893034712108354</c:v>
                </c:pt>
                <c:pt idx="2690">
                  <c:v>0.22862274971578403</c:v>
                </c:pt>
                <c:pt idx="2691">
                  <c:v>0.22832737472487111</c:v>
                </c:pt>
                <c:pt idx="2692">
                  <c:v>0.22804578189018224</c:v>
                </c:pt>
                <c:pt idx="2693">
                  <c:v>0.22777821601180029</c:v>
                </c:pt>
                <c:pt idx="2694">
                  <c:v>0.22752324954095052</c:v>
                </c:pt>
                <c:pt idx="2695">
                  <c:v>0.22727765174717132</c:v>
                </c:pt>
                <c:pt idx="2696">
                  <c:v>0.22703910329339408</c:v>
                </c:pt>
                <c:pt idx="2697">
                  <c:v>0.22680637378139637</c:v>
                </c:pt>
                <c:pt idx="2698">
                  <c:v>0.22658053679872661</c:v>
                </c:pt>
                <c:pt idx="2699">
                  <c:v>0.22636555020023133</c:v>
                </c:pt>
                <c:pt idx="2700">
                  <c:v>0.22616707755425328</c:v>
                </c:pt>
                <c:pt idx="2701">
                  <c:v>0.22599023288943457</c:v>
                </c:pt>
                <c:pt idx="2702">
                  <c:v>0.22583832296315934</c:v>
                </c:pt>
                <c:pt idx="2703">
                  <c:v>0.22571208714109184</c:v>
                </c:pt>
                <c:pt idx="2704">
                  <c:v>0.22560970229886926</c:v>
                </c:pt>
                <c:pt idx="2705">
                  <c:v>0.22552701061733196</c:v>
                </c:pt>
                <c:pt idx="2706">
                  <c:v>0.22545945550255866</c:v>
                </c:pt>
                <c:pt idx="2707">
                  <c:v>0.22540302510787694</c:v>
                </c:pt>
                <c:pt idx="2708">
                  <c:v>0.22535488056787337</c:v>
                </c:pt>
                <c:pt idx="2709">
                  <c:v>0.22531375945809676</c:v>
                </c:pt>
                <c:pt idx="2710">
                  <c:v>0.22527898501550217</c:v>
                </c:pt>
                <c:pt idx="2711">
                  <c:v>0.22524992597403373</c:v>
                </c:pt>
                <c:pt idx="2712">
                  <c:v>0.22522509687844885</c:v>
                </c:pt>
                <c:pt idx="2713">
                  <c:v>0.22520125868396604</c:v>
                </c:pt>
                <c:pt idx="2714">
                  <c:v>0.22517404875928618</c:v>
                </c:pt>
                <c:pt idx="2715">
                  <c:v>0.22513928550123599</c:v>
                </c:pt>
                <c:pt idx="2716">
                  <c:v>0.22509463251393938</c:v>
                </c:pt>
                <c:pt idx="2717">
                  <c:v>0.22504031764694446</c:v>
                </c:pt>
                <c:pt idx="2718">
                  <c:v>0.22497971602888092</c:v>
                </c:pt>
                <c:pt idx="2719">
                  <c:v>0.22491822392130215</c:v>
                </c:pt>
                <c:pt idx="2720">
                  <c:v>0.22486244804163327</c:v>
                </c:pt>
                <c:pt idx="2721">
                  <c:v>0.2248166102156022</c:v>
                </c:pt>
                <c:pt idx="2722">
                  <c:v>0.22478250461950691</c:v>
                </c:pt>
                <c:pt idx="2723">
                  <c:v>0.22475824139906012</c:v>
                </c:pt>
                <c:pt idx="2724">
                  <c:v>0.22474013473077073</c:v>
                </c:pt>
                <c:pt idx="2725">
                  <c:v>0.22472449980324363</c:v>
                </c:pt>
                <c:pt idx="2726">
                  <c:v>0.22470868573649597</c:v>
                </c:pt>
                <c:pt idx="2727">
                  <c:v>0.22469228823562218</c:v>
                </c:pt>
                <c:pt idx="2728">
                  <c:v>0.22467629565306971</c:v>
                </c:pt>
                <c:pt idx="2729">
                  <c:v>0.22466219032465332</c:v>
                </c:pt>
                <c:pt idx="2730">
                  <c:v>0.22465055601955577</c:v>
                </c:pt>
                <c:pt idx="2731">
                  <c:v>0.22464094335396137</c:v>
                </c:pt>
                <c:pt idx="2732">
                  <c:v>0.22463236400501388</c:v>
                </c:pt>
                <c:pt idx="2733">
                  <c:v>0.22462387465900749</c:v>
                </c:pt>
                <c:pt idx="2734">
                  <c:v>0.22461601430140513</c:v>
                </c:pt>
                <c:pt idx="2735">
                  <c:v>0.22461048967805411</c:v>
                </c:pt>
                <c:pt idx="2736">
                  <c:v>0.22460995069417281</c:v>
                </c:pt>
                <c:pt idx="2737">
                  <c:v>0.2246163736289353</c:v>
                </c:pt>
                <c:pt idx="2738">
                  <c:v>0.22463029779970126</c:v>
                </c:pt>
                <c:pt idx="2739">
                  <c:v>0.22465010682483569</c:v>
                </c:pt>
                <c:pt idx="2740">
                  <c:v>0.22467238744294529</c:v>
                </c:pt>
                <c:pt idx="2741">
                  <c:v>0.22469309686498809</c:v>
                </c:pt>
                <c:pt idx="2742">
                  <c:v>0.22470940454521962</c:v>
                </c:pt>
                <c:pt idx="2743">
                  <c:v>0.22471982740540677</c:v>
                </c:pt>
                <c:pt idx="2744">
                  <c:v>0.22472539834705232</c:v>
                </c:pt>
                <c:pt idx="2745">
                  <c:v>0.22472818384467333</c:v>
                </c:pt>
                <c:pt idx="2746">
                  <c:v>0.22473011573254789</c:v>
                </c:pt>
                <c:pt idx="2747">
                  <c:v>0.2247320925569434</c:v>
                </c:pt>
                <c:pt idx="2748">
                  <c:v>0.22473370996541434</c:v>
                </c:pt>
                <c:pt idx="2749">
                  <c:v>0.22473357518114503</c:v>
                </c:pt>
                <c:pt idx="2750">
                  <c:v>0.22473002587710747</c:v>
                </c:pt>
                <c:pt idx="2751">
                  <c:v>0.22472225345185562</c:v>
                </c:pt>
                <c:pt idx="2752">
                  <c:v>0.22471043783484393</c:v>
                </c:pt>
                <c:pt idx="2753">
                  <c:v>0.2246949387486086</c:v>
                </c:pt>
                <c:pt idx="2754">
                  <c:v>0.22467692456373103</c:v>
                </c:pt>
                <c:pt idx="2755">
                  <c:v>0.22465697955487721</c:v>
                </c:pt>
                <c:pt idx="2756">
                  <c:v>0.22463613710095046</c:v>
                </c:pt>
                <c:pt idx="2757">
                  <c:v>0.22461498123641202</c:v>
                </c:pt>
                <c:pt idx="2758">
                  <c:v>0.22459485941706572</c:v>
                </c:pt>
                <c:pt idx="2759">
                  <c:v>0.22457729850178934</c:v>
                </c:pt>
                <c:pt idx="2760">
                  <c:v>0.22456387004568426</c:v>
                </c:pt>
                <c:pt idx="2761">
                  <c:v>0.22455587604489782</c:v>
                </c:pt>
                <c:pt idx="2762">
                  <c:v>0.22455354074659709</c:v>
                </c:pt>
                <c:pt idx="2763">
                  <c:v>0.22455637005191689</c:v>
                </c:pt>
                <c:pt idx="2764">
                  <c:v>0.22456310656734349</c:v>
                </c:pt>
                <c:pt idx="2765">
                  <c:v>0.22457285224459136</c:v>
                </c:pt>
                <c:pt idx="2766">
                  <c:v>0.22458448446824278</c:v>
                </c:pt>
                <c:pt idx="2767">
                  <c:v>0.22459737459350018</c:v>
                </c:pt>
                <c:pt idx="2768">
                  <c:v>0.22461022018602986</c:v>
                </c:pt>
                <c:pt idx="2769">
                  <c:v>0.22462099999744092</c:v>
                </c:pt>
                <c:pt idx="2770">
                  <c:v>0.22462697392482481</c:v>
                </c:pt>
                <c:pt idx="2771">
                  <c:v>0.22462553658140585</c:v>
                </c:pt>
                <c:pt idx="2772">
                  <c:v>0.22461543039480272</c:v>
                </c:pt>
                <c:pt idx="2773">
                  <c:v>0.22459750933550596</c:v>
                </c:pt>
                <c:pt idx="2774">
                  <c:v>0.22457523255843984</c:v>
                </c:pt>
                <c:pt idx="2775">
                  <c:v>0.22455407966047505</c:v>
                </c:pt>
                <c:pt idx="2776">
                  <c:v>0.22453943940447488</c:v>
                </c:pt>
                <c:pt idx="2777">
                  <c:v>0.22453449955215102</c:v>
                </c:pt>
                <c:pt idx="2778">
                  <c:v>0.22453961903652722</c:v>
                </c:pt>
                <c:pt idx="2779">
                  <c:v>0.22455138509777253</c:v>
                </c:pt>
                <c:pt idx="2780">
                  <c:v>0.22456445388296811</c:v>
                </c:pt>
                <c:pt idx="2781">
                  <c:v>0.22457330135941314</c:v>
                </c:pt>
                <c:pt idx="2782">
                  <c:v>0.22457487326494732</c:v>
                </c:pt>
                <c:pt idx="2783">
                  <c:v>0.22456975336497845</c:v>
                </c:pt>
                <c:pt idx="2784">
                  <c:v>0.22456202871785338</c:v>
                </c:pt>
                <c:pt idx="2785">
                  <c:v>0.22455722333809128</c:v>
                </c:pt>
                <c:pt idx="2786">
                  <c:v>0.22455991793701705</c:v>
                </c:pt>
                <c:pt idx="2787">
                  <c:v>0.22457190910497696</c:v>
                </c:pt>
                <c:pt idx="2788">
                  <c:v>0.2245914010732524</c:v>
                </c:pt>
                <c:pt idx="2789">
                  <c:v>0.22461444224695651</c:v>
                </c:pt>
                <c:pt idx="2790">
                  <c:v>0.22463667611733154</c:v>
                </c:pt>
                <c:pt idx="2791">
                  <c:v>0.22465491323245027</c:v>
                </c:pt>
                <c:pt idx="2792">
                  <c:v>0.22466811989734639</c:v>
                </c:pt>
                <c:pt idx="2793">
                  <c:v>0.22467665503047887</c:v>
                </c:pt>
                <c:pt idx="2794">
                  <c:v>0.22468200080455539</c:v>
                </c:pt>
                <c:pt idx="2795">
                  <c:v>0.22468550479301189</c:v>
                </c:pt>
                <c:pt idx="2796">
                  <c:v>0.22468761618432168</c:v>
                </c:pt>
                <c:pt idx="2797">
                  <c:v>0.22468887403934293</c:v>
                </c:pt>
                <c:pt idx="2798">
                  <c:v>0.22468909865669431</c:v>
                </c:pt>
                <c:pt idx="2799">
                  <c:v>0.22468909865669431</c:v>
                </c:pt>
                <c:pt idx="2800">
                  <c:v>0.22468977250944569</c:v>
                </c:pt>
                <c:pt idx="2801">
                  <c:v>0.22469215346420771</c:v>
                </c:pt>
                <c:pt idx="2802">
                  <c:v>0.22469655601871621</c:v>
                </c:pt>
                <c:pt idx="2803">
                  <c:v>0.2247021715866844</c:v>
                </c:pt>
                <c:pt idx="2804">
                  <c:v>0.22470751767485767</c:v>
                </c:pt>
                <c:pt idx="2805">
                  <c:v>0.22471039290915698</c:v>
                </c:pt>
                <c:pt idx="2806">
                  <c:v>0.22471012335513277</c:v>
                </c:pt>
                <c:pt idx="2807">
                  <c:v>0.22470652931746374</c:v>
                </c:pt>
                <c:pt idx="2808">
                  <c:v>0.22470145278993228</c:v>
                </c:pt>
                <c:pt idx="2809">
                  <c:v>0.22469687048860323</c:v>
                </c:pt>
                <c:pt idx="2810">
                  <c:v>0.2246949387486086</c:v>
                </c:pt>
                <c:pt idx="2811">
                  <c:v>0.22469624154905701</c:v>
                </c:pt>
                <c:pt idx="2812">
                  <c:v>0.22470073399436966</c:v>
                </c:pt>
                <c:pt idx="2813">
                  <c:v>0.22470720319726104</c:v>
                </c:pt>
                <c:pt idx="2814">
                  <c:v>0.22471488550085786</c:v>
                </c:pt>
                <c:pt idx="2815">
                  <c:v>0.2247237809695353</c:v>
                </c:pt>
                <c:pt idx="2816">
                  <c:v>0.22473523752339</c:v>
                </c:pt>
                <c:pt idx="2817">
                  <c:v>0.22475118734671476</c:v>
                </c:pt>
                <c:pt idx="2818">
                  <c:v>0.224773293422492</c:v>
                </c:pt>
                <c:pt idx="2819">
                  <c:v>0.22480232058846886</c:v>
                </c:pt>
                <c:pt idx="2820">
                  <c:v>0.2248376410880786</c:v>
                </c:pt>
                <c:pt idx="2821">
                  <c:v>0.22487808793627886</c:v>
                </c:pt>
                <c:pt idx="2822">
                  <c:v>0.22492244897761141</c:v>
                </c:pt>
                <c:pt idx="2823">
                  <c:v>0.22497009607498455</c:v>
                </c:pt>
                <c:pt idx="2824">
                  <c:v>0.22502188450917318</c:v>
                </c:pt>
                <c:pt idx="2825">
                  <c:v>0.22507867007255047</c:v>
                </c:pt>
                <c:pt idx="2826">
                  <c:v>0.22514135412954087</c:v>
                </c:pt>
                <c:pt idx="2827">
                  <c:v>0.22520863489113954</c:v>
                </c:pt>
                <c:pt idx="2828">
                  <c:v>0.22527750052817666</c:v>
                </c:pt>
                <c:pt idx="2829">
                  <c:v>0.22534273278887998</c:v>
                </c:pt>
                <c:pt idx="2830">
                  <c:v>0.2253979404324267</c:v>
                </c:pt>
                <c:pt idx="2831">
                  <c:v>0.22543690946533948</c:v>
                </c:pt>
                <c:pt idx="2832">
                  <c:v>0.2254554502328068</c:v>
                </c:pt>
                <c:pt idx="2833">
                  <c:v>0.22545130999278887</c:v>
                </c:pt>
                <c:pt idx="2834">
                  <c:v>0.22542624438247286</c:v>
                </c:pt>
                <c:pt idx="2835">
                  <c:v>0.22538480154675236</c:v>
                </c:pt>
                <c:pt idx="2836">
                  <c:v>0.2253343195262916</c:v>
                </c:pt>
                <c:pt idx="2837">
                  <c:v>0.22528325856795098</c:v>
                </c:pt>
                <c:pt idx="2838">
                  <c:v>0.22523949038411953</c:v>
                </c:pt>
                <c:pt idx="2839">
                  <c:v>0.22520894973203845</c:v>
                </c:pt>
                <c:pt idx="2840">
                  <c:v>0.22519473714172758</c:v>
                </c:pt>
                <c:pt idx="2841">
                  <c:v>0.22519649120208121</c:v>
                </c:pt>
                <c:pt idx="2842">
                  <c:v>0.22521101869219476</c:v>
                </c:pt>
                <c:pt idx="2843">
                  <c:v>0.22523310320710357</c:v>
                </c:pt>
                <c:pt idx="2844">
                  <c:v>0.22525766286635587</c:v>
                </c:pt>
                <c:pt idx="2845">
                  <c:v>0.22528015461515064</c:v>
                </c:pt>
                <c:pt idx="2846">
                  <c:v>0.22529828381250086</c:v>
                </c:pt>
                <c:pt idx="2847">
                  <c:v>0.22531200492404849</c:v>
                </c:pt>
                <c:pt idx="2848">
                  <c:v>0.22532248724561413</c:v>
                </c:pt>
                <c:pt idx="2849">
                  <c:v>0.22533180007829803</c:v>
                </c:pt>
                <c:pt idx="2850">
                  <c:v>0.22534124808363878</c:v>
                </c:pt>
                <c:pt idx="2851">
                  <c:v>0.22535137117459539</c:v>
                </c:pt>
                <c:pt idx="2852">
                  <c:v>0.22536171946702035</c:v>
                </c:pt>
                <c:pt idx="2853">
                  <c:v>0.22537089815882186</c:v>
                </c:pt>
                <c:pt idx="2854">
                  <c:v>0.22537791728932935</c:v>
                </c:pt>
                <c:pt idx="2855">
                  <c:v>0.22538196683930314</c:v>
                </c:pt>
                <c:pt idx="2856">
                  <c:v>0.22538268676325182</c:v>
                </c:pt>
                <c:pt idx="2857">
                  <c:v>0.22538034701478241</c:v>
                </c:pt>
                <c:pt idx="2858">
                  <c:v>0.22537512762131298</c:v>
                </c:pt>
                <c:pt idx="2859">
                  <c:v>0.22536824351723397</c:v>
                </c:pt>
                <c:pt idx="2860">
                  <c:v>0.22536108956391179</c:v>
                </c:pt>
                <c:pt idx="2861">
                  <c:v>0.22535609536446113</c:v>
                </c:pt>
                <c:pt idx="2862">
                  <c:v>0.22535573542437717</c:v>
                </c:pt>
                <c:pt idx="2863">
                  <c:v>0.2253620794120639</c:v>
                </c:pt>
                <c:pt idx="2864">
                  <c:v>0.22537571255021874</c:v>
                </c:pt>
                <c:pt idx="2865">
                  <c:v>0.22539515063579033</c:v>
                </c:pt>
                <c:pt idx="2866">
                  <c:v>0.22541656953385905</c:v>
                </c:pt>
                <c:pt idx="2867">
                  <c:v>0.22543537943736006</c:v>
                </c:pt>
                <c:pt idx="2868">
                  <c:v>0.2254472147942084</c:v>
                </c:pt>
                <c:pt idx="2869">
                  <c:v>0.22544977991407536</c:v>
                </c:pt>
                <c:pt idx="2870">
                  <c:v>0.22544374965633998</c:v>
                </c:pt>
                <c:pt idx="2871">
                  <c:v>0.22543218439631321</c:v>
                </c:pt>
                <c:pt idx="2872">
                  <c:v>0.22541976446003134</c:v>
                </c:pt>
                <c:pt idx="2873">
                  <c:v>0.22541049473906741</c:v>
                </c:pt>
                <c:pt idx="2874">
                  <c:v>0.2254065799163372</c:v>
                </c:pt>
                <c:pt idx="2875">
                  <c:v>0.22540738987676548</c:v>
                </c:pt>
                <c:pt idx="2876">
                  <c:v>0.22541017975202496</c:v>
                </c:pt>
                <c:pt idx="2877">
                  <c:v>0.22541130470679674</c:v>
                </c:pt>
                <c:pt idx="2878">
                  <c:v>0.22540752487031693</c:v>
                </c:pt>
                <c:pt idx="2879">
                  <c:v>0.22539731047678105</c:v>
                </c:pt>
                <c:pt idx="2880">
                  <c:v>0.22538075197034615</c:v>
                </c:pt>
                <c:pt idx="2881">
                  <c:v>0.22535928984577927</c:v>
                </c:pt>
                <c:pt idx="2882">
                  <c:v>0.22533476942925715</c:v>
                </c:pt>
                <c:pt idx="2883">
                  <c:v>0.22530885577815066</c:v>
                </c:pt>
                <c:pt idx="2884">
                  <c:v>0.2252837084180235</c:v>
                </c:pt>
                <c:pt idx="2885">
                  <c:v>0.22526153136420438</c:v>
                </c:pt>
                <c:pt idx="2886">
                  <c:v>0.22524547282525267</c:v>
                </c:pt>
                <c:pt idx="2887">
                  <c:v>0.22523872571713269</c:v>
                </c:pt>
                <c:pt idx="2888">
                  <c:v>0.22524439328090942</c:v>
                </c:pt>
                <c:pt idx="2889">
                  <c:v>0.22526373552373749</c:v>
                </c:pt>
                <c:pt idx="2890">
                  <c:v>0.22529441498726602</c:v>
                </c:pt>
                <c:pt idx="2891">
                  <c:v>0.2253311702185832</c:v>
                </c:pt>
                <c:pt idx="2892">
                  <c:v>0.22536612881436072</c:v>
                </c:pt>
                <c:pt idx="2893">
                  <c:v>0.22539213587570098</c:v>
                </c:pt>
                <c:pt idx="2894">
                  <c:v>0.22540464501698446</c:v>
                </c:pt>
                <c:pt idx="2895">
                  <c:v>0.22540338508715643</c:v>
                </c:pt>
                <c:pt idx="2896">
                  <c:v>0.22539173090952216</c:v>
                </c:pt>
                <c:pt idx="2897">
                  <c:v>0.22537494764334667</c:v>
                </c:pt>
                <c:pt idx="2898">
                  <c:v>0.22535852496783118</c:v>
                </c:pt>
                <c:pt idx="2899">
                  <c:v>0.22534579219750353</c:v>
                </c:pt>
                <c:pt idx="2900">
                  <c:v>0.22533881857691987</c:v>
                </c:pt>
                <c:pt idx="2901">
                  <c:v>0.22533823369770259</c:v>
                </c:pt>
                <c:pt idx="2902">
                  <c:v>0.22534394755148893</c:v>
                </c:pt>
                <c:pt idx="2903">
                  <c:v>0.2253564103122794</c:v>
                </c:pt>
                <c:pt idx="2904">
                  <c:v>0.22537647745843817</c:v>
                </c:pt>
                <c:pt idx="2905">
                  <c:v>0.22540491500242313</c:v>
                </c:pt>
                <c:pt idx="2906">
                  <c:v>0.22544073455887118</c:v>
                </c:pt>
                <c:pt idx="2907">
                  <c:v>0.22548150764925537</c:v>
                </c:pt>
                <c:pt idx="2908">
                  <c:v>0.22552273466564834</c:v>
                </c:pt>
                <c:pt idx="2909">
                  <c:v>0.22555932917163315</c:v>
                </c:pt>
                <c:pt idx="2910">
                  <c:v>0.22558750859249435</c:v>
                </c:pt>
                <c:pt idx="2911">
                  <c:v>0.22560484029457498</c:v>
                </c:pt>
                <c:pt idx="2912">
                  <c:v>0.22561141301702906</c:v>
                </c:pt>
                <c:pt idx="2913">
                  <c:v>0.22560911705473011</c:v>
                </c:pt>
                <c:pt idx="2914">
                  <c:v>0.2256002034337812</c:v>
                </c:pt>
                <c:pt idx="2915">
                  <c:v>0.22558557288688921</c:v>
                </c:pt>
                <c:pt idx="2916">
                  <c:v>0.22556558610556479</c:v>
                </c:pt>
                <c:pt idx="2917">
                  <c:v>0.22553952364412069</c:v>
                </c:pt>
                <c:pt idx="2918">
                  <c:v>0.22550743160457623</c:v>
                </c:pt>
                <c:pt idx="2919">
                  <c:v>0.22547066145350073</c:v>
                </c:pt>
                <c:pt idx="2920">
                  <c:v>0.22543294940400108</c:v>
                </c:pt>
                <c:pt idx="2921">
                  <c:v>0.22539983030484637</c:v>
                </c:pt>
                <c:pt idx="2922">
                  <c:v>0.2253766124423813</c:v>
                </c:pt>
                <c:pt idx="2923">
                  <c:v>0.22536734364241243</c:v>
                </c:pt>
                <c:pt idx="2924">
                  <c:v>0.22537310287349158</c:v>
                </c:pt>
                <c:pt idx="2925">
                  <c:v>0.22539146093227938</c:v>
                </c:pt>
                <c:pt idx="2926">
                  <c:v>0.22541679452789068</c:v>
                </c:pt>
                <c:pt idx="2927">
                  <c:v>0.22544181459137905</c:v>
                </c:pt>
                <c:pt idx="2928">
                  <c:v>0.22545972552207341</c:v>
                </c:pt>
                <c:pt idx="2929">
                  <c:v>0.2254652609591197</c:v>
                </c:pt>
                <c:pt idx="2930">
                  <c:v>0.22545684532257296</c:v>
                </c:pt>
                <c:pt idx="2931">
                  <c:v>0.22543663946001027</c:v>
                </c:pt>
                <c:pt idx="2932">
                  <c:v>0.22541071972995178</c:v>
                </c:pt>
                <c:pt idx="2933">
                  <c:v>0.22538687134483085</c:v>
                </c:pt>
                <c:pt idx="2934">
                  <c:v>0.22537202301184681</c:v>
                </c:pt>
                <c:pt idx="2935">
                  <c:v>0.22537139309379375</c:v>
                </c:pt>
                <c:pt idx="2936">
                  <c:v>0.22538498152880229</c:v>
                </c:pt>
                <c:pt idx="2937">
                  <c:v>0.22540770486178444</c:v>
                </c:pt>
                <c:pt idx="2938">
                  <c:v>0.22543024938288239</c:v>
                </c:pt>
                <c:pt idx="2939">
                  <c:v>0.22544221960426206</c:v>
                </c:pt>
                <c:pt idx="2940">
                  <c:v>0.22543564944190589</c:v>
                </c:pt>
                <c:pt idx="2941">
                  <c:v>0.22540783985543381</c:v>
                </c:pt>
                <c:pt idx="2942">
                  <c:v>0.22536351919522149</c:v>
                </c:pt>
                <c:pt idx="2943">
                  <c:v>0.22531339955309873</c:v>
                </c:pt>
                <c:pt idx="2944">
                  <c:v>0.22527102282468217</c:v>
                </c:pt>
                <c:pt idx="2945">
                  <c:v>0.22524713712803915</c:v>
                </c:pt>
                <c:pt idx="2946">
                  <c:v>0.22524673229704464</c:v>
                </c:pt>
                <c:pt idx="2947">
                  <c:v>0.22526656945957482</c:v>
                </c:pt>
                <c:pt idx="2948">
                  <c:v>0.22529805887985768</c:v>
                </c:pt>
                <c:pt idx="2949">
                  <c:v>0.22532910068595238</c:v>
                </c:pt>
                <c:pt idx="2950">
                  <c:v>0.22534984144793893</c:v>
                </c:pt>
                <c:pt idx="2951">
                  <c:v>0.22535524050724878</c:v>
                </c:pt>
                <c:pt idx="2952">
                  <c:v>0.22534592717190963</c:v>
                </c:pt>
                <c:pt idx="2953">
                  <c:v>0.22532739107947822</c:v>
                </c:pt>
                <c:pt idx="2954">
                  <c:v>0.22530773108872107</c:v>
                </c:pt>
                <c:pt idx="2955">
                  <c:v>0.22529490983508296</c:v>
                </c:pt>
                <c:pt idx="2956">
                  <c:v>0.22529423504274496</c:v>
                </c:pt>
                <c:pt idx="2957">
                  <c:v>0.22530759612618526</c:v>
                </c:pt>
                <c:pt idx="2958">
                  <c:v>0.22533323976107614</c:v>
                </c:pt>
                <c:pt idx="2959">
                  <c:v>0.2253666237438974</c:v>
                </c:pt>
                <c:pt idx="2960">
                  <c:v>0.22540244014218416</c:v>
                </c:pt>
                <c:pt idx="2961">
                  <c:v>0.2254335344107892</c:v>
                </c:pt>
                <c:pt idx="2962">
                  <c:v>0.22545468518548287</c:v>
                </c:pt>
                <c:pt idx="2963">
                  <c:v>0.22546157065991615</c:v>
                </c:pt>
                <c:pt idx="2964">
                  <c:v>0.2254529750845731</c:v>
                </c:pt>
                <c:pt idx="2965">
                  <c:v>0.22543119438836448</c:v>
                </c:pt>
                <c:pt idx="2966">
                  <c:v>0.22540154019650285</c:v>
                </c:pt>
                <c:pt idx="2967">
                  <c:v>0.22537211300021445</c:v>
                </c:pt>
                <c:pt idx="2968">
                  <c:v>0.22535029136698451</c:v>
                </c:pt>
                <c:pt idx="2969">
                  <c:v>0.22534156302069011</c:v>
                </c:pt>
                <c:pt idx="2970">
                  <c:v>0.22534741189314714</c:v>
                </c:pt>
                <c:pt idx="2971">
                  <c:v>0.2253654539113559</c:v>
                </c:pt>
                <c:pt idx="2972">
                  <c:v>0.22539092097829741</c:v>
                </c:pt>
                <c:pt idx="2973">
                  <c:v>0.22541845948734698</c:v>
                </c:pt>
                <c:pt idx="2974">
                  <c:v>0.22544473969290982</c:v>
                </c:pt>
                <c:pt idx="2975">
                  <c:v>0.22546827622686896</c:v>
                </c:pt>
                <c:pt idx="2976">
                  <c:v>0.22548852856769178</c:v>
                </c:pt>
                <c:pt idx="2977">
                  <c:v>0.22550477612829403</c:v>
                </c:pt>
                <c:pt idx="2978">
                  <c:v>0.22551341773778513</c:v>
                </c:pt>
                <c:pt idx="2979">
                  <c:v>0.22550851180296386</c:v>
                </c:pt>
                <c:pt idx="2980">
                  <c:v>0.22548362291401716</c:v>
                </c:pt>
                <c:pt idx="2981">
                  <c:v>0.22543438942212804</c:v>
                </c:pt>
                <c:pt idx="2982">
                  <c:v>0.22536189943950483</c:v>
                </c:pt>
                <c:pt idx="2983">
                  <c:v>0.22527381182406472</c:v>
                </c:pt>
                <c:pt idx="2984">
                  <c:v>0.22518412297893334</c:v>
                </c:pt>
                <c:pt idx="2985">
                  <c:v>0.22510866196093285</c:v>
                </c:pt>
                <c:pt idx="2986">
                  <c:v>0.22506059500217537</c:v>
                </c:pt>
                <c:pt idx="2987">
                  <c:v>0.22504692679176455</c:v>
                </c:pt>
                <c:pt idx="2988">
                  <c:v>0.22506608039178658</c:v>
                </c:pt>
                <c:pt idx="2989">
                  <c:v>0.22511032573951464</c:v>
                </c:pt>
                <c:pt idx="2990">
                  <c:v>0.22516770751765616</c:v>
                </c:pt>
                <c:pt idx="2991">
                  <c:v>0.22522734583226514</c:v>
                </c:pt>
                <c:pt idx="2992">
                  <c:v>0.22528168409636676</c:v>
                </c:pt>
                <c:pt idx="2993">
                  <c:v>0.22532635632093426</c:v>
                </c:pt>
                <c:pt idx="2994">
                  <c:v>0.22535978476752219</c:v>
                </c:pt>
                <c:pt idx="2995">
                  <c:v>0.22538187684889358</c:v>
                </c:pt>
                <c:pt idx="2996">
                  <c:v>0.22539281082017151</c:v>
                </c:pt>
                <c:pt idx="2997">
                  <c:v>0.22539285581650684</c:v>
                </c:pt>
                <c:pt idx="2998">
                  <c:v>0.22538318171165853</c:v>
                </c:pt>
                <c:pt idx="2999">
                  <c:v>0.22536680371841425</c:v>
                </c:pt>
                <c:pt idx="3000">
                  <c:v>0.22534790680135422</c:v>
                </c:pt>
                <c:pt idx="3001">
                  <c:v>0.22533108023869855</c:v>
                </c:pt>
                <c:pt idx="3002">
                  <c:v>0.22531956296737102</c:v>
                </c:pt>
                <c:pt idx="3003">
                  <c:v>0.22531389442254793</c:v>
                </c:pt>
                <c:pt idx="3004">
                  <c:v>0.22531272473203126</c:v>
                </c:pt>
                <c:pt idx="3005">
                  <c:v>0.22531312962454589</c:v>
                </c:pt>
                <c:pt idx="3006">
                  <c:v>0.22531375945809676</c:v>
                </c:pt>
                <c:pt idx="3007">
                  <c:v>0.22531551399923336</c:v>
                </c:pt>
                <c:pt idx="3008">
                  <c:v>0.22532203735537196</c:v>
                </c:pt>
                <c:pt idx="3009">
                  <c:v>0.2253378737724219</c:v>
                </c:pt>
                <c:pt idx="3010">
                  <c:v>0.22536630878867239</c:v>
                </c:pt>
                <c:pt idx="3011">
                  <c:v>0.22540680490519363</c:v>
                </c:pt>
                <c:pt idx="3012">
                  <c:v>0.22545477519098037</c:v>
                </c:pt>
                <c:pt idx="3013">
                  <c:v>0.2255028857991386</c:v>
                </c:pt>
                <c:pt idx="3014">
                  <c:v>0.2255437997611083</c:v>
                </c:pt>
                <c:pt idx="3015">
                  <c:v>0.22557323859334935</c:v>
                </c:pt>
                <c:pt idx="3016">
                  <c:v>0.22559070477644719</c:v>
                </c:pt>
                <c:pt idx="3017">
                  <c:v>0.22559889791879997</c:v>
                </c:pt>
                <c:pt idx="3018">
                  <c:v>0.22560123884500508</c:v>
                </c:pt>
                <c:pt idx="3019">
                  <c:v>0.22559952816692166</c:v>
                </c:pt>
                <c:pt idx="3020">
                  <c:v>0.22559196524982553</c:v>
                </c:pt>
                <c:pt idx="3021">
                  <c:v>0.22557440898572259</c:v>
                </c:pt>
                <c:pt idx="3022">
                  <c:v>0.22554172921499352</c:v>
                </c:pt>
                <c:pt idx="3023">
                  <c:v>0.22549176902986748</c:v>
                </c:pt>
                <c:pt idx="3024">
                  <c:v>0.22542696437982349</c:v>
                </c:pt>
                <c:pt idx="3025">
                  <c:v>0.22535519551481056</c:v>
                </c:pt>
                <c:pt idx="3026">
                  <c:v>0.22528712729380221</c:v>
                </c:pt>
                <c:pt idx="3027">
                  <c:v>0.22523364296490803</c:v>
                </c:pt>
                <c:pt idx="3028">
                  <c:v>0.22520206826155967</c:v>
                </c:pt>
                <c:pt idx="3029">
                  <c:v>0.22519455723850215</c:v>
                </c:pt>
                <c:pt idx="3030">
                  <c:v>0.22520881480019675</c:v>
                </c:pt>
                <c:pt idx="3031">
                  <c:v>0.22523917552107944</c:v>
                </c:pt>
                <c:pt idx="3032">
                  <c:v>0.22527974975337742</c:v>
                </c:pt>
                <c:pt idx="3033">
                  <c:v>0.2253257714585</c:v>
                </c:pt>
                <c:pt idx="3034">
                  <c:v>0.22537472267099348</c:v>
                </c:pt>
                <c:pt idx="3035">
                  <c:v>0.22542534438746323</c:v>
                </c:pt>
                <c:pt idx="3036">
                  <c:v>0.22547673708995267</c:v>
                </c:pt>
                <c:pt idx="3037">
                  <c:v>0.22552768577144613</c:v>
                </c:pt>
                <c:pt idx="3038">
                  <c:v>0.22557747002684139</c:v>
                </c:pt>
                <c:pt idx="3039">
                  <c:v>0.22562379341508335</c:v>
                </c:pt>
                <c:pt idx="3040">
                  <c:v>0.22566588940855728</c:v>
                </c:pt>
                <c:pt idx="3041">
                  <c:v>0.225702811178665</c:v>
                </c:pt>
                <c:pt idx="3042">
                  <c:v>0.22573428721486757</c:v>
                </c:pt>
                <c:pt idx="3043">
                  <c:v>0.22576036136724723</c:v>
                </c:pt>
                <c:pt idx="3044">
                  <c:v>0.22578152806526888</c:v>
                </c:pt>
                <c:pt idx="3045">
                  <c:v>0.22579864232005023</c:v>
                </c:pt>
                <c:pt idx="3046">
                  <c:v>0.22581400068601057</c:v>
                </c:pt>
                <c:pt idx="3047">
                  <c:v>0.22583039555282738</c:v>
                </c:pt>
                <c:pt idx="3048">
                  <c:v>0.22585107018204889</c:v>
                </c:pt>
                <c:pt idx="3049">
                  <c:v>0.22587863788543852</c:v>
                </c:pt>
                <c:pt idx="3050">
                  <c:v>0.2259130098751421</c:v>
                </c:pt>
                <c:pt idx="3051">
                  <c:v>0.22595116912344662</c:v>
                </c:pt>
                <c:pt idx="3052">
                  <c:v>0.22598694364794494</c:v>
                </c:pt>
                <c:pt idx="3053">
                  <c:v>0.22601280767103352</c:v>
                </c:pt>
                <c:pt idx="3054">
                  <c:v>0.22602150445688854</c:v>
                </c:pt>
                <c:pt idx="3055">
                  <c:v>0.22600929295725194</c:v>
                </c:pt>
                <c:pt idx="3056">
                  <c:v>0.22597608482209555</c:v>
                </c:pt>
                <c:pt idx="3057">
                  <c:v>0.2259264801123804</c:v>
                </c:pt>
                <c:pt idx="3058">
                  <c:v>0.22586661058396909</c:v>
                </c:pt>
                <c:pt idx="3059">
                  <c:v>0.22580314618340316</c:v>
                </c:pt>
                <c:pt idx="3060">
                  <c:v>0.22574090692912122</c:v>
                </c:pt>
                <c:pt idx="3061">
                  <c:v>0.22568295408047348</c:v>
                </c:pt>
                <c:pt idx="3062">
                  <c:v>0.22563144692858786</c:v>
                </c:pt>
                <c:pt idx="3063">
                  <c:v>0.22558845394022778</c:v>
                </c:pt>
                <c:pt idx="3064">
                  <c:v>0.22555779871230655</c:v>
                </c:pt>
                <c:pt idx="3065">
                  <c:v>0.22554402482106342</c:v>
                </c:pt>
                <c:pt idx="3066">
                  <c:v>0.22555109176298241</c:v>
                </c:pt>
                <c:pt idx="3067">
                  <c:v>0.22558107127930963</c:v>
                </c:pt>
                <c:pt idx="3068">
                  <c:v>0.22563198718169633</c:v>
                </c:pt>
                <c:pt idx="3069">
                  <c:v>0.22569862355180062</c:v>
                </c:pt>
                <c:pt idx="3070">
                  <c:v>0.22577418715740397</c:v>
                </c:pt>
                <c:pt idx="3071">
                  <c:v>0.22585183592795868</c:v>
                </c:pt>
                <c:pt idx="3072">
                  <c:v>0.22592702073262874</c:v>
                </c:pt>
                <c:pt idx="3073">
                  <c:v>0.22599798298158039</c:v>
                </c:pt>
                <c:pt idx="3074">
                  <c:v>0.22606426994278064</c:v>
                </c:pt>
                <c:pt idx="3075">
                  <c:v>0.22612678092133168</c:v>
                </c:pt>
                <c:pt idx="3076">
                  <c:v>0.22618375622564771</c:v>
                </c:pt>
                <c:pt idx="3077">
                  <c:v>0.22623122632859308</c:v>
                </c:pt>
                <c:pt idx="3078">
                  <c:v>0.22626341698589417</c:v>
                </c:pt>
                <c:pt idx="3079">
                  <c:v>0.22627419282298614</c:v>
                </c:pt>
                <c:pt idx="3080">
                  <c:v>0.2262589534329438</c:v>
                </c:pt>
                <c:pt idx="3081">
                  <c:v>0.22621670975396782</c:v>
                </c:pt>
                <c:pt idx="3082">
                  <c:v>0.22614963325084683</c:v>
                </c:pt>
                <c:pt idx="3083">
                  <c:v>0.22606399954713322</c:v>
                </c:pt>
                <c:pt idx="3084">
                  <c:v>0.2259676592812199</c:v>
                </c:pt>
                <c:pt idx="3085">
                  <c:v>0.22586818717755189</c:v>
                </c:pt>
                <c:pt idx="3086">
                  <c:v>0.22577297119077969</c:v>
                </c:pt>
                <c:pt idx="3087">
                  <c:v>0.22568664626130988</c:v>
                </c:pt>
                <c:pt idx="3088">
                  <c:v>0.22561154807401287</c:v>
                </c:pt>
                <c:pt idx="3089">
                  <c:v>0.22554618540256668</c:v>
                </c:pt>
                <c:pt idx="3090">
                  <c:v>0.22548627826096171</c:v>
                </c:pt>
                <c:pt idx="3091">
                  <c:v>0.22542462439279845</c:v>
                </c:pt>
                <c:pt idx="3092">
                  <c:v>0.22535276593006673</c:v>
                </c:pt>
                <c:pt idx="3093">
                  <c:v>0.22526441026868807</c:v>
                </c:pt>
                <c:pt idx="3094">
                  <c:v>0.22515763367878286</c:v>
                </c:pt>
                <c:pt idx="3095">
                  <c:v>0.22503604648440703</c:v>
                </c:pt>
                <c:pt idx="3096">
                  <c:v>0.22490981887830966</c:v>
                </c:pt>
                <c:pt idx="3097">
                  <c:v>0.22479337857669671</c:v>
                </c:pt>
                <c:pt idx="3098">
                  <c:v>0.22470176726336491</c:v>
                </c:pt>
                <c:pt idx="3099">
                  <c:v>0.22464588441717795</c:v>
                </c:pt>
                <c:pt idx="3100">
                  <c:v>0.22462890536253502</c:v>
                </c:pt>
                <c:pt idx="3101">
                  <c:v>0.22464606409326329</c:v>
                </c:pt>
                <c:pt idx="3102">
                  <c:v>0.22468586417804207</c:v>
                </c:pt>
                <c:pt idx="3103">
                  <c:v>0.22473150849425363</c:v>
                </c:pt>
                <c:pt idx="3104">
                  <c:v>0.22476511584056283</c:v>
                </c:pt>
                <c:pt idx="3105">
                  <c:v>0.22477199039088272</c:v>
                </c:pt>
                <c:pt idx="3106">
                  <c:v>0.22474152752460744</c:v>
                </c:pt>
                <c:pt idx="3107">
                  <c:v>0.22467045581184777</c:v>
                </c:pt>
                <c:pt idx="3108">
                  <c:v>0.22456472334659464</c:v>
                </c:pt>
                <c:pt idx="3109">
                  <c:v>0.22443935099818549</c:v>
                </c:pt>
                <c:pt idx="3110">
                  <c:v>0.22431585510848009</c:v>
                </c:pt>
                <c:pt idx="3111">
                  <c:v>0.22421999156411968</c:v>
                </c:pt>
                <c:pt idx="3112">
                  <c:v>0.22417736242194766</c:v>
                </c:pt>
                <c:pt idx="3113">
                  <c:v>0.22420486895794237</c:v>
                </c:pt>
                <c:pt idx="3114">
                  <c:v>0.22430737194709829</c:v>
                </c:pt>
                <c:pt idx="3115">
                  <c:v>0.2244731602486694</c:v>
                </c:pt>
                <c:pt idx="3116">
                  <c:v>0.22467710425265877</c:v>
                </c:pt>
                <c:pt idx="3117">
                  <c:v>0.22488640247738781</c:v>
                </c:pt>
                <c:pt idx="3118">
                  <c:v>0.22506738430606646</c:v>
                </c:pt>
                <c:pt idx="3119">
                  <c:v>0.22519635627411019</c:v>
                </c:pt>
                <c:pt idx="3120">
                  <c:v>0.22526315074562822</c:v>
                </c:pt>
                <c:pt idx="3121">
                  <c:v>0.22527277719317176</c:v>
                </c:pt>
                <c:pt idx="3122">
                  <c:v>0.22524142454780208</c:v>
                </c:pt>
                <c:pt idx="3123">
                  <c:v>0.22519055441101157</c:v>
                </c:pt>
                <c:pt idx="3124">
                  <c:v>0.22513901568087927</c:v>
                </c:pt>
                <c:pt idx="3125">
                  <c:v>0.22509598147953372</c:v>
                </c:pt>
                <c:pt idx="3126">
                  <c:v>0.22506117950760654</c:v>
                </c:pt>
                <c:pt idx="3127">
                  <c:v>0.22502372778774385</c:v>
                </c:pt>
                <c:pt idx="3128">
                  <c:v>0.22496906216738768</c:v>
                </c:pt>
                <c:pt idx="3129">
                  <c:v>0.22488253731955934</c:v>
                </c:pt>
                <c:pt idx="3130">
                  <c:v>0.22475523105697451</c:v>
                </c:pt>
                <c:pt idx="3131">
                  <c:v>0.22458767327894472</c:v>
                </c:pt>
                <c:pt idx="3132">
                  <c:v>0.22439140294915608</c:v>
                </c:pt>
                <c:pt idx="3133">
                  <c:v>0.22418835585294453</c:v>
                </c:pt>
                <c:pt idx="3134">
                  <c:v>0.22400424136739996</c:v>
                </c:pt>
                <c:pt idx="3135">
                  <c:v>0.22386907637746714</c:v>
                </c:pt>
                <c:pt idx="3136">
                  <c:v>0.2238082793034715</c:v>
                </c:pt>
                <c:pt idx="3137">
                  <c:v>0.22383773523000919</c:v>
                </c:pt>
                <c:pt idx="3138">
                  <c:v>0.22396024310142718</c:v>
                </c:pt>
                <c:pt idx="3139">
                  <c:v>0.22416399119524358</c:v>
                </c:pt>
                <c:pt idx="3140">
                  <c:v>0.22442206574484461</c:v>
                </c:pt>
                <c:pt idx="3141">
                  <c:v>0.22469767912650099</c:v>
                </c:pt>
                <c:pt idx="3142">
                  <c:v>0.2249524300791084</c:v>
                </c:pt>
                <c:pt idx="3143">
                  <c:v>0.22515151753346932</c:v>
                </c:pt>
                <c:pt idx="3144">
                  <c:v>0.22526827882664005</c:v>
                </c:pt>
                <c:pt idx="3145">
                  <c:v>0.22529005135365024</c:v>
                </c:pt>
                <c:pt idx="3146">
                  <c:v>0.22521821515211318</c:v>
                </c:pt>
                <c:pt idx="3147">
                  <c:v>0.22506940762907893</c:v>
                </c:pt>
                <c:pt idx="3148">
                  <c:v>0.2248694140170984</c:v>
                </c:pt>
                <c:pt idx="3149">
                  <c:v>0.22465064585855535</c:v>
                </c:pt>
                <c:pt idx="3150">
                  <c:v>0.22444882450679929</c:v>
                </c:pt>
                <c:pt idx="3151">
                  <c:v>0.22429314394791969</c:v>
                </c:pt>
                <c:pt idx="3152">
                  <c:v>0.22420495870479365</c:v>
                </c:pt>
                <c:pt idx="3153">
                  <c:v>0.22419302253636134</c:v>
                </c:pt>
                <c:pt idx="3154">
                  <c:v>0.22425091152848012</c:v>
                </c:pt>
                <c:pt idx="3155">
                  <c:v>0.22436213389586571</c:v>
                </c:pt>
                <c:pt idx="3156">
                  <c:v>0.22450297563619939</c:v>
                </c:pt>
                <c:pt idx="3157">
                  <c:v>0.22465518275220922</c:v>
                </c:pt>
                <c:pt idx="3158">
                  <c:v>0.22480757803812093</c:v>
                </c:pt>
                <c:pt idx="3159">
                  <c:v>0.22496020662488417</c:v>
                </c:pt>
                <c:pt idx="3160">
                  <c:v>0.22512026357675377</c:v>
                </c:pt>
                <c:pt idx="3161">
                  <c:v>0.22529365022356676</c:v>
                </c:pt>
                <c:pt idx="3162">
                  <c:v>0.22547601701008138</c:v>
                </c:pt>
                <c:pt idx="3163">
                  <c:v>0.22565040121030158</c:v>
                </c:pt>
                <c:pt idx="3164">
                  <c:v>0.22578486078832086</c:v>
                </c:pt>
                <c:pt idx="3165">
                  <c:v>0.22584525956590376</c:v>
                </c:pt>
                <c:pt idx="3166">
                  <c:v>0.22580566836728269</c:v>
                </c:pt>
                <c:pt idx="3167">
                  <c:v>0.22565728978841729</c:v>
                </c:pt>
                <c:pt idx="3168">
                  <c:v>0.22541665953145776</c:v>
                </c:pt>
                <c:pt idx="3169">
                  <c:v>0.22511590169258858</c:v>
                </c:pt>
                <c:pt idx="3170">
                  <c:v>0.22479629931406334</c:v>
                </c:pt>
                <c:pt idx="3171">
                  <c:v>0.22449026792405571</c:v>
                </c:pt>
                <c:pt idx="3172">
                  <c:v>0.22421438222739479</c:v>
                </c:pt>
                <c:pt idx="3173">
                  <c:v>0.22397163468148931</c:v>
                </c:pt>
                <c:pt idx="3174">
                  <c:v>0.223757352612483</c:v>
                </c:pt>
                <c:pt idx="3175">
                  <c:v>0.22357292782664676</c:v>
                </c:pt>
                <c:pt idx="3176">
                  <c:v>0.22342969971722429</c:v>
                </c:pt>
                <c:pt idx="3177">
                  <c:v>0.22334697419012131</c:v>
                </c:pt>
                <c:pt idx="3178">
                  <c:v>0.22334701897499046</c:v>
                </c:pt>
                <c:pt idx="3179">
                  <c:v>0.22344219725514083</c:v>
                </c:pt>
                <c:pt idx="3180">
                  <c:v>0.2236256254354754</c:v>
                </c:pt>
                <c:pt idx="3181">
                  <c:v>0.22386925573245911</c:v>
                </c:pt>
                <c:pt idx="3182">
                  <c:v>0.22412742433872504</c:v>
                </c:pt>
                <c:pt idx="3183">
                  <c:v>0.22435082184550439</c:v>
                </c:pt>
                <c:pt idx="3184">
                  <c:v>0.22449695851060228</c:v>
                </c:pt>
                <c:pt idx="3185">
                  <c:v>0.22454330150997406</c:v>
                </c:pt>
                <c:pt idx="3186">
                  <c:v>0.22449080675942448</c:v>
                </c:pt>
                <c:pt idx="3187">
                  <c:v>0.22436482728461885</c:v>
                </c:pt>
                <c:pt idx="3188">
                  <c:v>0.22420495870479365</c:v>
                </c:pt>
                <c:pt idx="3189">
                  <c:v>0.22405335784682492</c:v>
                </c:pt>
                <c:pt idx="3190">
                  <c:v>0.22394741671930232</c:v>
                </c:pt>
                <c:pt idx="3191">
                  <c:v>0.22391028513336611</c:v>
                </c:pt>
                <c:pt idx="3192">
                  <c:v>0.22394777549407199</c:v>
                </c:pt>
                <c:pt idx="3193">
                  <c:v>0.22404950009583383</c:v>
                </c:pt>
                <c:pt idx="3194">
                  <c:v>0.22419248407033113</c:v>
                </c:pt>
                <c:pt idx="3195">
                  <c:v>0.22434839787304608</c:v>
                </c:pt>
                <c:pt idx="3196">
                  <c:v>0.22448676551045502</c:v>
                </c:pt>
                <c:pt idx="3197">
                  <c:v>0.22458578693739087</c:v>
                </c:pt>
                <c:pt idx="3198">
                  <c:v>0.2246369905438628</c:v>
                </c:pt>
                <c:pt idx="3199">
                  <c:v>0.22464786085820501</c:v>
                </c:pt>
                <c:pt idx="3200">
                  <c:v>0.22464031449540281</c:v>
                </c:pt>
                <c:pt idx="3201">
                  <c:v>0.22464332404103884</c:v>
                </c:pt>
                <c:pt idx="3202">
                  <c:v>0.22468725679784199</c:v>
                </c:pt>
                <c:pt idx="3203">
                  <c:v>0.22479041292500715</c:v>
                </c:pt>
                <c:pt idx="3204">
                  <c:v>0.22495292453741092</c:v>
                </c:pt>
                <c:pt idx="3205">
                  <c:v>0.22515655435276297</c:v>
                </c:pt>
                <c:pt idx="3206">
                  <c:v>0.22537017825441488</c:v>
                </c:pt>
                <c:pt idx="3207">
                  <c:v>0.22555847391428577</c:v>
                </c:pt>
                <c:pt idx="3208">
                  <c:v>0.22569051858225245</c:v>
                </c:pt>
                <c:pt idx="3209">
                  <c:v>0.2257513545745933</c:v>
                </c:pt>
                <c:pt idx="3210">
                  <c:v>0.22574342875156853</c:v>
                </c:pt>
                <c:pt idx="3211">
                  <c:v>0.2256849352467756</c:v>
                </c:pt>
                <c:pt idx="3212">
                  <c:v>0.22559984329132535</c:v>
                </c:pt>
                <c:pt idx="3213">
                  <c:v>0.22551332772013336</c:v>
                </c:pt>
                <c:pt idx="3214">
                  <c:v>0.22544226460571684</c:v>
                </c:pt>
                <c:pt idx="3215">
                  <c:v>0.22539461067722091</c:v>
                </c:pt>
                <c:pt idx="3216">
                  <c:v>0.22537107813510995</c:v>
                </c:pt>
                <c:pt idx="3217">
                  <c:v>0.22537053820646905</c:v>
                </c:pt>
                <c:pt idx="3218">
                  <c:v>0.22539416071225918</c:v>
                </c:pt>
                <c:pt idx="3219">
                  <c:v>0.22544626975386597</c:v>
                </c:pt>
                <c:pt idx="3220">
                  <c:v>0.22553083650452435</c:v>
                </c:pt>
                <c:pt idx="3221">
                  <c:v>0.2256503111642523</c:v>
                </c:pt>
                <c:pt idx="3222">
                  <c:v>0.22579589498634059</c:v>
                </c:pt>
                <c:pt idx="3223">
                  <c:v>0.2259489614722521</c:v>
                </c:pt>
                <c:pt idx="3224">
                  <c:v>0.22608292764903018</c:v>
                </c:pt>
                <c:pt idx="3225">
                  <c:v>0.22616658171166495</c:v>
                </c:pt>
                <c:pt idx="3226">
                  <c:v>0.22617667898144547</c:v>
                </c:pt>
                <c:pt idx="3227">
                  <c:v>0.22610456077568045</c:v>
                </c:pt>
                <c:pt idx="3228">
                  <c:v>0.22596193721564498</c:v>
                </c:pt>
                <c:pt idx="3229">
                  <c:v>0.22577472758810771</c:v>
                </c:pt>
                <c:pt idx="3230">
                  <c:v>0.22557602953421554</c:v>
                </c:pt>
                <c:pt idx="3231">
                  <c:v>0.22539600557156472</c:v>
                </c:pt>
                <c:pt idx="3232">
                  <c:v>0.22524871147438311</c:v>
                </c:pt>
                <c:pt idx="3233">
                  <c:v>0.22513065133296387</c:v>
                </c:pt>
                <c:pt idx="3234">
                  <c:v>0.22502233408859088</c:v>
                </c:pt>
                <c:pt idx="3235">
                  <c:v>0.22489943640271751</c:v>
                </c:pt>
                <c:pt idx="3236">
                  <c:v>0.22474399862143904</c:v>
                </c:pt>
                <c:pt idx="3237">
                  <c:v>0.22455358565606123</c:v>
                </c:pt>
                <c:pt idx="3238">
                  <c:v>0.22434399884647374</c:v>
                </c:pt>
                <c:pt idx="3239">
                  <c:v>0.22414721043956456</c:v>
                </c:pt>
                <c:pt idx="3240">
                  <c:v>0.22400195388592839</c:v>
                </c:pt>
                <c:pt idx="3241">
                  <c:v>0.22393642938550398</c:v>
                </c:pt>
                <c:pt idx="3242">
                  <c:v>0.22396347218039095</c:v>
                </c:pt>
                <c:pt idx="3243">
                  <c:v>0.22407000039795968</c:v>
                </c:pt>
                <c:pt idx="3244">
                  <c:v>0.22422425470848564</c:v>
                </c:pt>
                <c:pt idx="3245">
                  <c:v>0.22438430996067263</c:v>
                </c:pt>
                <c:pt idx="3246">
                  <c:v>0.22451007056303632</c:v>
                </c:pt>
                <c:pt idx="3247">
                  <c:v>0.22457649008800387</c:v>
                </c:pt>
                <c:pt idx="3248">
                  <c:v>0.22457657991168348</c:v>
                </c:pt>
                <c:pt idx="3249">
                  <c:v>0.2245212071376457</c:v>
                </c:pt>
                <c:pt idx="3250">
                  <c:v>0.22442951852295814</c:v>
                </c:pt>
                <c:pt idx="3251">
                  <c:v>0.22432424866404357</c:v>
                </c:pt>
                <c:pt idx="3252">
                  <c:v>0.22422219044388261</c:v>
                </c:pt>
                <c:pt idx="3253">
                  <c:v>0.22413060979521229</c:v>
                </c:pt>
                <c:pt idx="3254">
                  <c:v>0.22405228126170587</c:v>
                </c:pt>
                <c:pt idx="3255">
                  <c:v>0.22398858805859659</c:v>
                </c:pt>
                <c:pt idx="3256">
                  <c:v>0.22394275267426658</c:v>
                </c:pt>
                <c:pt idx="3257">
                  <c:v>0.22392068883247321</c:v>
                </c:pt>
                <c:pt idx="3258">
                  <c:v>0.22392889537440944</c:v>
                </c:pt>
                <c:pt idx="3259">
                  <c:v>0.22396773280742902</c:v>
                </c:pt>
                <c:pt idx="3260">
                  <c:v>0.22402994272268975</c:v>
                </c:pt>
                <c:pt idx="3261">
                  <c:v>0.22410055078373817</c:v>
                </c:pt>
                <c:pt idx="3262">
                  <c:v>0.22416219643105054</c:v>
                </c:pt>
                <c:pt idx="3263">
                  <c:v>0.22420262529268656</c:v>
                </c:pt>
                <c:pt idx="3264">
                  <c:v>0.22421990181416177</c:v>
                </c:pt>
                <c:pt idx="3265">
                  <c:v>0.22422308794902615</c:v>
                </c:pt>
                <c:pt idx="3266">
                  <c:v>0.22422806913628571</c:v>
                </c:pt>
                <c:pt idx="3267">
                  <c:v>0.22424700714449022</c:v>
                </c:pt>
                <c:pt idx="3268">
                  <c:v>0.22427932034469314</c:v>
                </c:pt>
                <c:pt idx="3269">
                  <c:v>0.224307731019354</c:v>
                </c:pt>
                <c:pt idx="3270">
                  <c:v>0.22430288356895292</c:v>
                </c:pt>
                <c:pt idx="3271">
                  <c:v>0.22423121045492403</c:v>
                </c:pt>
                <c:pt idx="3272">
                  <c:v>0.224069955538474</c:v>
                </c:pt>
                <c:pt idx="3273">
                  <c:v>0.22381800805672783</c:v>
                </c:pt>
                <c:pt idx="3274">
                  <c:v>0.22350334630792748</c:v>
                </c:pt>
                <c:pt idx="3275">
                  <c:v>0.22317588491915033</c:v>
                </c:pt>
                <c:pt idx="3276">
                  <c:v>0.22289264551995272</c:v>
                </c:pt>
                <c:pt idx="3277">
                  <c:v>0.22270509941765429</c:v>
                </c:pt>
                <c:pt idx="3278">
                  <c:v>0.22264361552345371</c:v>
                </c:pt>
                <c:pt idx="3279">
                  <c:v>0.22271064457493031</c:v>
                </c:pt>
                <c:pt idx="3280">
                  <c:v>0.22288338484433726</c:v>
                </c:pt>
                <c:pt idx="3281">
                  <c:v>0.22311957139843111</c:v>
                </c:pt>
                <c:pt idx="3282">
                  <c:v>0.22337554787500771</c:v>
                </c:pt>
                <c:pt idx="3283">
                  <c:v>0.22360720743204257</c:v>
                </c:pt>
                <c:pt idx="3284">
                  <c:v>0.22378528085934526</c:v>
                </c:pt>
                <c:pt idx="3285">
                  <c:v>0.22389557688055775</c:v>
                </c:pt>
                <c:pt idx="3286">
                  <c:v>0.22393575670062818</c:v>
                </c:pt>
                <c:pt idx="3287">
                  <c:v>0.22391418649132525</c:v>
                </c:pt>
                <c:pt idx="3288">
                  <c:v>0.22384495380598593</c:v>
                </c:pt>
                <c:pt idx="3289">
                  <c:v>0.22374610112970819</c:v>
                </c:pt>
                <c:pt idx="3290">
                  <c:v>0.22363732194536382</c:v>
                </c:pt>
                <c:pt idx="3291">
                  <c:v>0.22353838209904667</c:v>
                </c:pt>
                <c:pt idx="3292">
                  <c:v>0.22346844773518273</c:v>
                </c:pt>
                <c:pt idx="3293">
                  <c:v>0.22344237643392664</c:v>
                </c:pt>
                <c:pt idx="3294">
                  <c:v>0.22347046362263104</c:v>
                </c:pt>
                <c:pt idx="3295">
                  <c:v>0.22355670757082516</c:v>
                </c:pt>
                <c:pt idx="3296">
                  <c:v>0.22369545065378674</c:v>
                </c:pt>
                <c:pt idx="3297">
                  <c:v>0.22387347059609189</c:v>
                </c:pt>
                <c:pt idx="3298">
                  <c:v>0.22406793686641782</c:v>
                </c:pt>
                <c:pt idx="3299">
                  <c:v>0.22424916128304043</c:v>
                </c:pt>
                <c:pt idx="3300">
                  <c:v>0.22438475888056034</c:v>
                </c:pt>
                <c:pt idx="3301">
                  <c:v>0.22444155098887222</c:v>
                </c:pt>
                <c:pt idx="3302">
                  <c:v>0.22439692478620835</c:v>
                </c:pt>
                <c:pt idx="3303">
                  <c:v>0.2242404550387416</c:v>
                </c:pt>
                <c:pt idx="3304">
                  <c:v>0.22398387872079309</c:v>
                </c:pt>
                <c:pt idx="3305">
                  <c:v>0.22365713054648564</c:v>
                </c:pt>
                <c:pt idx="3306">
                  <c:v>0.22331069996306366</c:v>
                </c:pt>
                <c:pt idx="3307">
                  <c:v>0.22300374428324513</c:v>
                </c:pt>
                <c:pt idx="3308">
                  <c:v>0.22278747912139399</c:v>
                </c:pt>
                <c:pt idx="3309">
                  <c:v>0.22269682653236192</c:v>
                </c:pt>
                <c:pt idx="3310">
                  <c:v>0.22274056281430824</c:v>
                </c:pt>
                <c:pt idx="3311">
                  <c:v>0.22289989314296335</c:v>
                </c:pt>
                <c:pt idx="3312">
                  <c:v>0.22313367147550192</c:v>
                </c:pt>
                <c:pt idx="3313">
                  <c:v>0.2233906864197486</c:v>
                </c:pt>
                <c:pt idx="3314">
                  <c:v>0.22362468435067109</c:v>
                </c:pt>
                <c:pt idx="3315">
                  <c:v>0.22380272011374383</c:v>
                </c:pt>
                <c:pt idx="3316">
                  <c:v>0.2239151730471656</c:v>
                </c:pt>
                <c:pt idx="3317">
                  <c:v>0.22396943706994812</c:v>
                </c:pt>
                <c:pt idx="3318">
                  <c:v>0.22398674916823438</c:v>
                </c:pt>
                <c:pt idx="3319">
                  <c:v>0.22399109972630574</c:v>
                </c:pt>
                <c:pt idx="3320">
                  <c:v>0.22400047375727875</c:v>
                </c:pt>
                <c:pt idx="3321">
                  <c:v>0.22402500866216959</c:v>
                </c:pt>
                <c:pt idx="3322">
                  <c:v>0.22406677052684001</c:v>
                </c:pt>
                <c:pt idx="3323">
                  <c:v>0.22412307241481025</c:v>
                </c:pt>
                <c:pt idx="3324">
                  <c:v>0.22418754816282818</c:v>
                </c:pt>
                <c:pt idx="3325">
                  <c:v>0.22425405301234583</c:v>
                </c:pt>
                <c:pt idx="3326">
                  <c:v>0.22431527160530032</c:v>
                </c:pt>
                <c:pt idx="3327">
                  <c:v>0.22436280724148808</c:v>
                </c:pt>
                <c:pt idx="3328">
                  <c:v>0.22438866450316455</c:v>
                </c:pt>
                <c:pt idx="3329">
                  <c:v>0.22438641988818023</c:v>
                </c:pt>
                <c:pt idx="3330">
                  <c:v>0.22435522094118879</c:v>
                </c:pt>
                <c:pt idx="3331">
                  <c:v>0.22430122288079593</c:v>
                </c:pt>
                <c:pt idx="3332">
                  <c:v>0.22423771754438462</c:v>
                </c:pt>
                <c:pt idx="3333">
                  <c:v>0.22418373409090744</c:v>
                </c:pt>
                <c:pt idx="3334">
                  <c:v>0.22415546613138362</c:v>
                </c:pt>
                <c:pt idx="3335">
                  <c:v>0.22416435014897232</c:v>
                </c:pt>
                <c:pt idx="3336">
                  <c:v>0.22420998455806831</c:v>
                </c:pt>
                <c:pt idx="3337">
                  <c:v>0.22428228250834351</c:v>
                </c:pt>
                <c:pt idx="3338">
                  <c:v>0.22436110143460589</c:v>
                </c:pt>
                <c:pt idx="3339">
                  <c:v>0.22442480440145632</c:v>
                </c:pt>
                <c:pt idx="3340">
                  <c:v>0.22445780432659326</c:v>
                </c:pt>
                <c:pt idx="3341">
                  <c:v>0.22445353888903988</c:v>
                </c:pt>
                <c:pt idx="3342">
                  <c:v>0.22441613953063969</c:v>
                </c:pt>
                <c:pt idx="3343">
                  <c:v>0.22435827340111561</c:v>
                </c:pt>
                <c:pt idx="3344">
                  <c:v>0.22429444554361602</c:v>
                </c:pt>
                <c:pt idx="3345">
                  <c:v>0.22423601222875369</c:v>
                </c:pt>
                <c:pt idx="3346">
                  <c:v>0.22418889431385638</c:v>
                </c:pt>
                <c:pt idx="3347">
                  <c:v>0.22415326758942625</c:v>
                </c:pt>
                <c:pt idx="3348">
                  <c:v>0.22412616810878785</c:v>
                </c:pt>
                <c:pt idx="3349">
                  <c:v>0.22410579974476666</c:v>
                </c:pt>
                <c:pt idx="3350">
                  <c:v>0.22409346254388421</c:v>
                </c:pt>
                <c:pt idx="3351">
                  <c:v>0.2240926101684029</c:v>
                </c:pt>
                <c:pt idx="3352">
                  <c:v>0.22410615865040187</c:v>
                </c:pt>
                <c:pt idx="3353">
                  <c:v>0.22413406447161568</c:v>
                </c:pt>
                <c:pt idx="3354">
                  <c:v>0.22416942040208168</c:v>
                </c:pt>
                <c:pt idx="3355">
                  <c:v>0.22419997778259318</c:v>
                </c:pt>
                <c:pt idx="3356">
                  <c:v>0.22420971531445424</c:v>
                </c:pt>
                <c:pt idx="3357">
                  <c:v>0.22418512510149238</c:v>
                </c:pt>
                <c:pt idx="3358">
                  <c:v>0.22411957296123289</c:v>
                </c:pt>
                <c:pt idx="3359">
                  <c:v>0.22401554439387764</c:v>
                </c:pt>
                <c:pt idx="3360">
                  <c:v>0.22388275240810399</c:v>
                </c:pt>
                <c:pt idx="3361">
                  <c:v>0.22373807734196641</c:v>
                </c:pt>
                <c:pt idx="3362">
                  <c:v>0.22359905177736408</c:v>
                </c:pt>
                <c:pt idx="3363">
                  <c:v>0.22347955763121544</c:v>
                </c:pt>
                <c:pt idx="3364">
                  <c:v>0.22339023852623432</c:v>
                </c:pt>
                <c:pt idx="3365">
                  <c:v>0.22333698727968557</c:v>
                </c:pt>
                <c:pt idx="3366">
                  <c:v>0.22332167147756257</c:v>
                </c:pt>
                <c:pt idx="3367">
                  <c:v>0.22334518279914975</c:v>
                </c:pt>
                <c:pt idx="3368">
                  <c:v>0.22340519841955445</c:v>
                </c:pt>
                <c:pt idx="3369">
                  <c:v>0.22349667101100293</c:v>
                </c:pt>
                <c:pt idx="3370">
                  <c:v>0.22360917915176762</c:v>
                </c:pt>
                <c:pt idx="3371">
                  <c:v>0.22372812625807462</c:v>
                </c:pt>
                <c:pt idx="3372">
                  <c:v>0.2238363004962827</c:v>
                </c:pt>
                <c:pt idx="3373">
                  <c:v>0.22391665288512799</c:v>
                </c:pt>
                <c:pt idx="3374">
                  <c:v>0.223958852810934</c:v>
                </c:pt>
                <c:pt idx="3375">
                  <c:v>0.22396122976189672</c:v>
                </c:pt>
                <c:pt idx="3376">
                  <c:v>0.22393311081689229</c:v>
                </c:pt>
                <c:pt idx="3377">
                  <c:v>0.22389311060644415</c:v>
                </c:pt>
                <c:pt idx="3378">
                  <c:v>0.22386230578069768</c:v>
                </c:pt>
                <c:pt idx="3379">
                  <c:v>0.22386096064159025</c:v>
                </c:pt>
                <c:pt idx="3380">
                  <c:v>0.22390068883877559</c:v>
                </c:pt>
                <c:pt idx="3381">
                  <c:v>0.2239828920088667</c:v>
                </c:pt>
                <c:pt idx="3382">
                  <c:v>0.22409821793253307</c:v>
                </c:pt>
                <c:pt idx="3383">
                  <c:v>0.22423071681763321</c:v>
                </c:pt>
                <c:pt idx="3384">
                  <c:v>0.22436208900619484</c:v>
                </c:pt>
                <c:pt idx="3385">
                  <c:v>0.22447648294653624</c:v>
                </c:pt>
                <c:pt idx="3386">
                  <c:v>0.22456382513515652</c:v>
                </c:pt>
                <c:pt idx="3387">
                  <c:v>0.22462099999744092</c:v>
                </c:pt>
                <c:pt idx="3388">
                  <c:v>0.22465140949080367</c:v>
                </c:pt>
                <c:pt idx="3389">
                  <c:v>0.2246620106418962</c:v>
                </c:pt>
                <c:pt idx="3390">
                  <c:v>0.22466142667344882</c:v>
                </c:pt>
                <c:pt idx="3391">
                  <c:v>0.22465774319826218</c:v>
                </c:pt>
                <c:pt idx="3392">
                  <c:v>0.22465639559319464</c:v>
                </c:pt>
                <c:pt idx="3393">
                  <c:v>0.22465954001152347</c:v>
                </c:pt>
                <c:pt idx="3394">
                  <c:v>0.22466632304858705</c:v>
                </c:pt>
                <c:pt idx="3395">
                  <c:v>0.22467292650431972</c:v>
                </c:pt>
                <c:pt idx="3396">
                  <c:v>0.22467342064450072</c:v>
                </c:pt>
                <c:pt idx="3397">
                  <c:v>0.22466097746748506</c:v>
                </c:pt>
                <c:pt idx="3398">
                  <c:v>0.2246304774693382</c:v>
                </c:pt>
                <c:pt idx="3399">
                  <c:v>0.22457976866434651</c:v>
                </c:pt>
                <c:pt idx="3400">
                  <c:v>0.22451042980292105</c:v>
                </c:pt>
                <c:pt idx="3401">
                  <c:v>0.2244297430062108</c:v>
                </c:pt>
                <c:pt idx="3402">
                  <c:v>0.22434821832006893</c:v>
                </c:pt>
                <c:pt idx="3403">
                  <c:v>0.2242777495085311</c:v>
                </c:pt>
                <c:pt idx="3404">
                  <c:v>0.22422833839127868</c:v>
                </c:pt>
                <c:pt idx="3405">
                  <c:v>0.22420549718629126</c:v>
                </c:pt>
                <c:pt idx="3406">
                  <c:v>0.22420854859405506</c:v>
                </c:pt>
                <c:pt idx="3407">
                  <c:v>0.22423179384517281</c:v>
                </c:pt>
                <c:pt idx="3408">
                  <c:v>0.22426536254242138</c:v>
                </c:pt>
                <c:pt idx="3409">
                  <c:v>0.22429866453579142</c:v>
                </c:pt>
                <c:pt idx="3410">
                  <c:v>0.2243234856068346</c:v>
                </c:pt>
                <c:pt idx="3411">
                  <c:v>0.22433556002226676</c:v>
                </c:pt>
                <c:pt idx="3412">
                  <c:v>0.22433434807693667</c:v>
                </c:pt>
                <c:pt idx="3413">
                  <c:v>0.22432321629284549</c:v>
                </c:pt>
                <c:pt idx="3414">
                  <c:v>0.22430692310719638</c:v>
                </c:pt>
                <c:pt idx="3415">
                  <c:v>0.22429045100369119</c:v>
                </c:pt>
                <c:pt idx="3416">
                  <c:v>0.2242768967712794</c:v>
                </c:pt>
                <c:pt idx="3417">
                  <c:v>0.22426841437083736</c:v>
                </c:pt>
                <c:pt idx="3418">
                  <c:v>0.22426621525702586</c:v>
                </c:pt>
                <c:pt idx="3419">
                  <c:v>0.22427056861557218</c:v>
                </c:pt>
                <c:pt idx="3420">
                  <c:v>0.22428062189896017</c:v>
                </c:pt>
                <c:pt idx="3421">
                  <c:v>0.2242943557782702</c:v>
                </c:pt>
                <c:pt idx="3422">
                  <c:v>0.2243077759034067</c:v>
                </c:pt>
                <c:pt idx="3423">
                  <c:v>0.22431585510848009</c:v>
                </c:pt>
                <c:pt idx="3424">
                  <c:v>0.22431356598511656</c:v>
                </c:pt>
                <c:pt idx="3425">
                  <c:v>0.22429821570488831</c:v>
                </c:pt>
                <c:pt idx="3426">
                  <c:v>0.22427038909476951</c:v>
                </c:pt>
                <c:pt idx="3427">
                  <c:v>0.22423578784561651</c:v>
                </c:pt>
                <c:pt idx="3428">
                  <c:v>0.22420258041949961</c:v>
                </c:pt>
                <c:pt idx="3429">
                  <c:v>0.22417983031080516</c:v>
                </c:pt>
                <c:pt idx="3430">
                  <c:v>0.22417283051711315</c:v>
                </c:pt>
                <c:pt idx="3431">
                  <c:v>0.22418081747027488</c:v>
                </c:pt>
                <c:pt idx="3432">
                  <c:v>0.22419620847403546</c:v>
                </c:pt>
                <c:pt idx="3433">
                  <c:v>0.22420684339295607</c:v>
                </c:pt>
                <c:pt idx="3434">
                  <c:v>0.22419984316386701</c:v>
                </c:pt>
                <c:pt idx="3435">
                  <c:v>0.22416663848596688</c:v>
                </c:pt>
                <c:pt idx="3436">
                  <c:v>0.2241075045491763</c:v>
                </c:pt>
                <c:pt idx="3437">
                  <c:v>0.22403196121815008</c:v>
                </c:pt>
                <c:pt idx="3438">
                  <c:v>0.22395661041629092</c:v>
                </c:pt>
                <c:pt idx="3439">
                  <c:v>0.22389902968784628</c:v>
                </c:pt>
                <c:pt idx="3440">
                  <c:v>0.223874098345239</c:v>
                </c:pt>
                <c:pt idx="3441">
                  <c:v>0.22388705708390669</c:v>
                </c:pt>
                <c:pt idx="3442">
                  <c:v>0.22393405257027268</c:v>
                </c:pt>
                <c:pt idx="3443">
                  <c:v>0.2240018193285698</c:v>
                </c:pt>
                <c:pt idx="3444">
                  <c:v>0.224073499452113</c:v>
                </c:pt>
                <c:pt idx="3445">
                  <c:v>0.22413392987331918</c:v>
                </c:pt>
                <c:pt idx="3446">
                  <c:v>0.22417274077690078</c:v>
                </c:pt>
                <c:pt idx="3447">
                  <c:v>0.22418772764939091</c:v>
                </c:pt>
                <c:pt idx="3448">
                  <c:v>0.22418373409090744</c:v>
                </c:pt>
                <c:pt idx="3449">
                  <c:v>0.22417099084646733</c:v>
                </c:pt>
                <c:pt idx="3450">
                  <c:v>0.22416008759260111</c:v>
                </c:pt>
                <c:pt idx="3451">
                  <c:v>0.22415990811746125</c:v>
                </c:pt>
                <c:pt idx="3452">
                  <c:v>0.22417480480647514</c:v>
                </c:pt>
                <c:pt idx="3453">
                  <c:v>0.22420433047722391</c:v>
                </c:pt>
                <c:pt idx="3454">
                  <c:v>0.2242445837513927</c:v>
                </c:pt>
                <c:pt idx="3455">
                  <c:v>0.22428861083473886</c:v>
                </c:pt>
                <c:pt idx="3456">
                  <c:v>0.22433129578516489</c:v>
                </c:pt>
                <c:pt idx="3457">
                  <c:v>0.22436801448288793</c:v>
                </c:pt>
                <c:pt idx="3458">
                  <c:v>0.2243975083991048</c:v>
                </c:pt>
                <c:pt idx="3459">
                  <c:v>0.22442175147387891</c:v>
                </c:pt>
                <c:pt idx="3460">
                  <c:v>0.22444343670404535</c:v>
                </c:pt>
                <c:pt idx="3461">
                  <c:v>0.22446624552650032</c:v>
                </c:pt>
                <c:pt idx="3462">
                  <c:v>0.22449103127435868</c:v>
                </c:pt>
                <c:pt idx="3463">
                  <c:v>0.22451554900356799</c:v>
                </c:pt>
                <c:pt idx="3464">
                  <c:v>0.22453405047745337</c:v>
                </c:pt>
                <c:pt idx="3465">
                  <c:v>0.22453952922049172</c:v>
                </c:pt>
                <c:pt idx="3466">
                  <c:v>0.22452511398753131</c:v>
                </c:pt>
                <c:pt idx="3467">
                  <c:v>0.22448851671372452</c:v>
                </c:pt>
                <c:pt idx="3468">
                  <c:v>0.22443288578393109</c:v>
                </c:pt>
                <c:pt idx="3469">
                  <c:v>0.22436770025103339</c:v>
                </c:pt>
                <c:pt idx="3470">
                  <c:v>0.22430589077718247</c:v>
                </c:pt>
                <c:pt idx="3471">
                  <c:v>0.22426006677341873</c:v>
                </c:pt>
                <c:pt idx="3472">
                  <c:v>0.22423888434314801</c:v>
                </c:pt>
                <c:pt idx="3473">
                  <c:v>0.22424355156955025</c:v>
                </c:pt>
                <c:pt idx="3474">
                  <c:v>0.22426877341088439</c:v>
                </c:pt>
                <c:pt idx="3475">
                  <c:v>0.22430391589181878</c:v>
                </c:pt>
                <c:pt idx="3476">
                  <c:v>0.22433879189301423</c:v>
                </c:pt>
                <c:pt idx="3477">
                  <c:v>0.22436725134877825</c:v>
                </c:pt>
                <c:pt idx="3478">
                  <c:v>0.22438902364263871</c:v>
                </c:pt>
                <c:pt idx="3479">
                  <c:v>0.22440936039991669</c:v>
                </c:pt>
                <c:pt idx="3480">
                  <c:v>0.22443634286569172</c:v>
                </c:pt>
                <c:pt idx="3481">
                  <c:v>0.22447536041062979</c:v>
                </c:pt>
                <c:pt idx="3482">
                  <c:v>0.22452560795955992</c:v>
                </c:pt>
                <c:pt idx="3483">
                  <c:v>0.2245799483130804</c:v>
                </c:pt>
                <c:pt idx="3484">
                  <c:v>0.2246267044225714</c:v>
                </c:pt>
                <c:pt idx="3485">
                  <c:v>0.22465473355270363</c:v>
                </c:pt>
                <c:pt idx="3486">
                  <c:v>0.22465954001152347</c:v>
                </c:pt>
                <c:pt idx="3487">
                  <c:v>0.22464512079464452</c:v>
                </c:pt>
                <c:pt idx="3488">
                  <c:v>0.22462342549188355</c:v>
                </c:pt>
                <c:pt idx="3489">
                  <c:v>0.22461134307056765</c:v>
                </c:pt>
                <c:pt idx="3490">
                  <c:v>0.22462400940923535</c:v>
                </c:pt>
                <c:pt idx="3491">
                  <c:v>0.22466663749658314</c:v>
                </c:pt>
                <c:pt idx="3492">
                  <c:v>0.22473384474972538</c:v>
                </c:pt>
                <c:pt idx="3493">
                  <c:v>0.22480856662550644</c:v>
                </c:pt>
                <c:pt idx="3494">
                  <c:v>0.22486990838089363</c:v>
                </c:pt>
                <c:pt idx="3495">
                  <c:v>0.22489754870654924</c:v>
                </c:pt>
                <c:pt idx="3496">
                  <c:v>0.22488163845057588</c:v>
                </c:pt>
                <c:pt idx="3497">
                  <c:v>0.22482321595686686</c:v>
                </c:pt>
                <c:pt idx="3498">
                  <c:v>0.22473501288217415</c:v>
                </c:pt>
                <c:pt idx="3499">
                  <c:v>0.22463496923441964</c:v>
                </c:pt>
                <c:pt idx="3500">
                  <c:v>0.22453890050876349</c:v>
                </c:pt>
                <c:pt idx="3501">
                  <c:v>0.22445825332245686</c:v>
                </c:pt>
                <c:pt idx="3502">
                  <c:v>0.22439661053343521</c:v>
                </c:pt>
                <c:pt idx="3503">
                  <c:v>0.22435167472792042</c:v>
                </c:pt>
                <c:pt idx="3504">
                  <c:v>0.22431989476737904</c:v>
                </c:pt>
                <c:pt idx="3505">
                  <c:v>0.22429817082182349</c:v>
                </c:pt>
                <c:pt idx="3506">
                  <c:v>0.22428587303682493</c:v>
                </c:pt>
                <c:pt idx="3507">
                  <c:v>0.22428322501919642</c:v>
                </c:pt>
                <c:pt idx="3508">
                  <c:v>0.22428834154237534</c:v>
                </c:pt>
                <c:pt idx="3509">
                  <c:v>0.22429543296364288</c:v>
                </c:pt>
                <c:pt idx="3510">
                  <c:v>0.2242939967170732</c:v>
                </c:pt>
                <c:pt idx="3511">
                  <c:v>0.22427160086162792</c:v>
                </c:pt>
                <c:pt idx="3512">
                  <c:v>0.22421734394815765</c:v>
                </c:pt>
                <c:pt idx="3513">
                  <c:v>0.2241289497656769</c:v>
                </c:pt>
                <c:pt idx="3514">
                  <c:v>0.22401303258479335</c:v>
                </c:pt>
                <c:pt idx="3515">
                  <c:v>0.22388450117750283</c:v>
                </c:pt>
                <c:pt idx="3516">
                  <c:v>0.22376501813223529</c:v>
                </c:pt>
                <c:pt idx="3517">
                  <c:v>0.22367209963626625</c:v>
                </c:pt>
                <c:pt idx="3518">
                  <c:v>0.22361823125266181</c:v>
                </c:pt>
                <c:pt idx="3519">
                  <c:v>0.22360631119876342</c:v>
                </c:pt>
                <c:pt idx="3520">
                  <c:v>0.22363257160067709</c:v>
                </c:pt>
                <c:pt idx="3521">
                  <c:v>0.22368931024536168</c:v>
                </c:pt>
                <c:pt idx="3522">
                  <c:v>0.22377232515713644</c:v>
                </c:pt>
                <c:pt idx="3523">
                  <c:v>0.22388373889254012</c:v>
                </c:pt>
                <c:pt idx="3524">
                  <c:v>0.22402931474823753</c:v>
                </c:pt>
                <c:pt idx="3525">
                  <c:v>0.22421635670565923</c:v>
                </c:pt>
                <c:pt idx="3526">
                  <c:v>0.2244459061053439</c:v>
                </c:pt>
                <c:pt idx="3527">
                  <c:v>0.22470608006484641</c:v>
                </c:pt>
                <c:pt idx="3528">
                  <c:v>0.22497130979573912</c:v>
                </c:pt>
                <c:pt idx="3529">
                  <c:v>0.22520800521002651</c:v>
                </c:pt>
                <c:pt idx="3530">
                  <c:v>0.22537688241039369</c:v>
                </c:pt>
                <c:pt idx="3531">
                  <c:v>0.22544712479027765</c:v>
                </c:pt>
                <c:pt idx="3532">
                  <c:v>0.22540383506167541</c:v>
                </c:pt>
                <c:pt idx="3533">
                  <c:v>0.22525064567913303</c:v>
                </c:pt>
                <c:pt idx="3534">
                  <c:v>0.22500691378034235</c:v>
                </c:pt>
                <c:pt idx="3535">
                  <c:v>0.22470253098550666</c:v>
                </c:pt>
                <c:pt idx="3536">
                  <c:v>0.22437075279867316</c:v>
                </c:pt>
                <c:pt idx="3537">
                  <c:v>0.2240385101791296</c:v>
                </c:pt>
                <c:pt idx="3538">
                  <c:v>0.22372350939118094</c:v>
                </c:pt>
                <c:pt idx="3539">
                  <c:v>0.22343162583761836</c:v>
                </c:pt>
                <c:pt idx="3540">
                  <c:v>0.22315802316279679</c:v>
                </c:pt>
                <c:pt idx="3541">
                  <c:v>0.222893003424423</c:v>
                </c:pt>
                <c:pt idx="3542">
                  <c:v>0.22262327186051814</c:v>
                </c:pt>
                <c:pt idx="3543">
                  <c:v>0.22233905208604113</c:v>
                </c:pt>
                <c:pt idx="3544">
                  <c:v>0.22204006008701718</c:v>
                </c:pt>
                <c:pt idx="3545">
                  <c:v>0.22173676723346916</c:v>
                </c:pt>
                <c:pt idx="3546">
                  <c:v>0.22145210127361528</c:v>
                </c:pt>
                <c:pt idx="3547">
                  <c:v>0.22121713153237346</c:v>
                </c:pt>
                <c:pt idx="3548">
                  <c:v>0.22106394142594968</c:v>
                </c:pt>
                <c:pt idx="3549">
                  <c:v>0.22101605275630656</c:v>
                </c:pt>
                <c:pt idx="3550">
                  <c:v>0.22107997974219276</c:v>
                </c:pt>
                <c:pt idx="3551">
                  <c:v>0.22124311415519118</c:v>
                </c:pt>
                <c:pt idx="3552">
                  <c:v>0.22147136453381713</c:v>
                </c:pt>
                <c:pt idx="3553">
                  <c:v>0.22171352128992064</c:v>
                </c:pt>
                <c:pt idx="3554">
                  <c:v>0.22191496796644608</c:v>
                </c:pt>
                <c:pt idx="3555">
                  <c:v>0.22203171056136831</c:v>
                </c:pt>
                <c:pt idx="3556">
                  <c:v>0.22204162285029352</c:v>
                </c:pt>
                <c:pt idx="3557">
                  <c:v>0.2219526882412646</c:v>
                </c:pt>
                <c:pt idx="3558">
                  <c:v>0.22179727498594029</c:v>
                </c:pt>
                <c:pt idx="3559">
                  <c:v>0.22162652736082669</c:v>
                </c:pt>
                <c:pt idx="3560">
                  <c:v>0.22149366104067039</c:v>
                </c:pt>
                <c:pt idx="3561">
                  <c:v>0.22143645050381602</c:v>
                </c:pt>
                <c:pt idx="3562">
                  <c:v>0.22147506567471778</c:v>
                </c:pt>
                <c:pt idx="3563">
                  <c:v>0.22160542838231304</c:v>
                </c:pt>
                <c:pt idx="3564">
                  <c:v>0.22180570925803658</c:v>
                </c:pt>
                <c:pt idx="3565">
                  <c:v>0.22204398933110306</c:v>
                </c:pt>
                <c:pt idx="3566">
                  <c:v>0.22228999506473282</c:v>
                </c:pt>
                <c:pt idx="3567">
                  <c:v>0.22251665088421027</c:v>
                </c:pt>
                <c:pt idx="3568">
                  <c:v>0.22270608323071442</c:v>
                </c:pt>
                <c:pt idx="3569">
                  <c:v>0.22284741771627783</c:v>
                </c:pt>
                <c:pt idx="3570">
                  <c:v>0.22293662524038418</c:v>
                </c:pt>
                <c:pt idx="3571">
                  <c:v>0.22297385265501671</c:v>
                </c:pt>
                <c:pt idx="3572">
                  <c:v>0.2229640980479424</c:v>
                </c:pt>
                <c:pt idx="3573">
                  <c:v>0.22291649155010743</c:v>
                </c:pt>
                <c:pt idx="3574">
                  <c:v>0.22284406272562232</c:v>
                </c:pt>
                <c:pt idx="3575">
                  <c:v>0.22276346127476934</c:v>
                </c:pt>
                <c:pt idx="3576">
                  <c:v>0.22269154985540832</c:v>
                </c:pt>
                <c:pt idx="3577">
                  <c:v>0.22264160347036957</c:v>
                </c:pt>
                <c:pt idx="3578">
                  <c:v>0.22262179642312699</c:v>
                </c:pt>
                <c:pt idx="3579">
                  <c:v>0.22263333179451286</c:v>
                </c:pt>
                <c:pt idx="3580">
                  <c:v>0.22267147223850417</c:v>
                </c:pt>
                <c:pt idx="3581">
                  <c:v>0.22272969541277135</c:v>
                </c:pt>
                <c:pt idx="3582">
                  <c:v>0.22280045020545505</c:v>
                </c:pt>
                <c:pt idx="3583">
                  <c:v>0.2228785085292975</c:v>
                </c:pt>
                <c:pt idx="3584">
                  <c:v>0.2229598920005689</c:v>
                </c:pt>
                <c:pt idx="3585">
                  <c:v>0.22304061942552836</c:v>
                </c:pt>
                <c:pt idx="3586">
                  <c:v>0.22311473719167399</c:v>
                </c:pt>
                <c:pt idx="3587">
                  <c:v>0.22317592968637981</c:v>
                </c:pt>
                <c:pt idx="3588">
                  <c:v>0.22321653546389955</c:v>
                </c:pt>
                <c:pt idx="3589">
                  <c:v>0.22323399666782365</c:v>
                </c:pt>
                <c:pt idx="3590">
                  <c:v>0.22323001186971839</c:v>
                </c:pt>
                <c:pt idx="3591">
                  <c:v>0.22321380441600616</c:v>
                </c:pt>
                <c:pt idx="3592">
                  <c:v>0.22320010466441945</c:v>
                </c:pt>
                <c:pt idx="3593">
                  <c:v>0.22320305947624799</c:v>
                </c:pt>
                <c:pt idx="3594">
                  <c:v>0.22323310120439024</c:v>
                </c:pt>
                <c:pt idx="3595">
                  <c:v>0.22329001157553988</c:v>
                </c:pt>
                <c:pt idx="3596">
                  <c:v>0.22336529158686894</c:v>
                </c:pt>
                <c:pt idx="3597">
                  <c:v>0.22344237643392664</c:v>
                </c:pt>
                <c:pt idx="3598">
                  <c:v>0.22350451113535466</c:v>
                </c:pt>
                <c:pt idx="3599">
                  <c:v>0.22354098077415377</c:v>
                </c:pt>
                <c:pt idx="3600">
                  <c:v>0.22354971781310654</c:v>
                </c:pt>
                <c:pt idx="3601">
                  <c:v>0.22353591785253316</c:v>
                </c:pt>
                <c:pt idx="3602">
                  <c:v>0.22351172417476331</c:v>
                </c:pt>
                <c:pt idx="3603">
                  <c:v>0.22348690465406443</c:v>
                </c:pt>
                <c:pt idx="3604">
                  <c:v>0.22346571510269223</c:v>
                </c:pt>
                <c:pt idx="3605">
                  <c:v>0.2234437202771771</c:v>
                </c:pt>
                <c:pt idx="3606">
                  <c:v>0.22341012544333452</c:v>
                </c:pt>
                <c:pt idx="3607">
                  <c:v>0.22335293061823339</c:v>
                </c:pt>
                <c:pt idx="3608">
                  <c:v>0.22326583159245852</c:v>
                </c:pt>
                <c:pt idx="3609">
                  <c:v>0.22315300946849573</c:v>
                </c:pt>
                <c:pt idx="3610">
                  <c:v>0.22302692513585989</c:v>
                </c:pt>
                <c:pt idx="3611">
                  <c:v>0.22290924365009526</c:v>
                </c:pt>
                <c:pt idx="3612">
                  <c:v>0.22282160732211523</c:v>
                </c:pt>
                <c:pt idx="3613">
                  <c:v>0.22277920466671478</c:v>
                </c:pt>
                <c:pt idx="3614">
                  <c:v>0.22278953657784187</c:v>
                </c:pt>
                <c:pt idx="3615">
                  <c:v>0.22285162267449835</c:v>
                </c:pt>
                <c:pt idx="3616">
                  <c:v>0.22295953404097138</c:v>
                </c:pt>
                <c:pt idx="3617">
                  <c:v>0.22310847070744624</c:v>
                </c:pt>
                <c:pt idx="3618">
                  <c:v>0.22329708671406492</c:v>
                </c:pt>
                <c:pt idx="3619">
                  <c:v>0.22352485131785851</c:v>
                </c:pt>
                <c:pt idx="3620">
                  <c:v>0.2237904363500747</c:v>
                </c:pt>
                <c:pt idx="3621">
                  <c:v>0.22408471455925641</c:v>
                </c:pt>
                <c:pt idx="3622">
                  <c:v>0.22438633010382206</c:v>
                </c:pt>
                <c:pt idx="3623">
                  <c:v>0.22466272937337098</c:v>
                </c:pt>
                <c:pt idx="3624">
                  <c:v>0.22487714413356444</c:v>
                </c:pt>
                <c:pt idx="3625">
                  <c:v>0.22499810242144894</c:v>
                </c:pt>
                <c:pt idx="3626">
                  <c:v>0.22500938638766391</c:v>
                </c:pt>
                <c:pt idx="3627">
                  <c:v>0.22491786434393982</c:v>
                </c:pt>
                <c:pt idx="3628">
                  <c:v>0.22475015396013312</c:v>
                </c:pt>
                <c:pt idx="3629">
                  <c:v>0.22454846600704451</c:v>
                </c:pt>
                <c:pt idx="3630">
                  <c:v>0.22435391916333416</c:v>
                </c:pt>
                <c:pt idx="3631">
                  <c:v>0.22419759952457533</c:v>
                </c:pt>
                <c:pt idx="3632">
                  <c:v>0.22409359712963919</c:v>
                </c:pt>
                <c:pt idx="3633">
                  <c:v>0.22403819618559576</c:v>
                </c:pt>
                <c:pt idx="3634">
                  <c:v>0.22401424363378822</c:v>
                </c:pt>
                <c:pt idx="3635">
                  <c:v>0.2240018193285698</c:v>
                </c:pt>
                <c:pt idx="3636">
                  <c:v>0.22398751163402511</c:v>
                </c:pt>
                <c:pt idx="3637">
                  <c:v>0.22396526612352299</c:v>
                </c:pt>
                <c:pt idx="3638">
                  <c:v>0.22394068974724671</c:v>
                </c:pt>
                <c:pt idx="3639">
                  <c:v>0.22392346917357434</c:v>
                </c:pt>
                <c:pt idx="3640">
                  <c:v>0.22392418668384464</c:v>
                </c:pt>
                <c:pt idx="3641">
                  <c:v>0.22395033177288551</c:v>
                </c:pt>
                <c:pt idx="3642">
                  <c:v>0.22400303034629657</c:v>
                </c:pt>
                <c:pt idx="3643">
                  <c:v>0.22407870322581316</c:v>
                </c:pt>
                <c:pt idx="3644">
                  <c:v>0.22416897170472885</c:v>
                </c:pt>
                <c:pt idx="3645">
                  <c:v>0.22426329808241821</c:v>
                </c:pt>
                <c:pt idx="3646">
                  <c:v>0.22434750010890217</c:v>
                </c:pt>
                <c:pt idx="3647">
                  <c:v>0.22440590353293513</c:v>
                </c:pt>
                <c:pt idx="3648">
                  <c:v>0.22442529825940463</c:v>
                </c:pt>
                <c:pt idx="3649">
                  <c:v>0.2243954882039583</c:v>
                </c:pt>
                <c:pt idx="3650">
                  <c:v>0.22431715677224442</c:v>
                </c:pt>
                <c:pt idx="3651">
                  <c:v>0.22420374712386562</c:v>
                </c:pt>
                <c:pt idx="3652">
                  <c:v>0.22408063222673261</c:v>
                </c:pt>
                <c:pt idx="3653">
                  <c:v>0.22397773423301184</c:v>
                </c:pt>
                <c:pt idx="3654">
                  <c:v>0.22391983679602159</c:v>
                </c:pt>
                <c:pt idx="3655">
                  <c:v>0.22391781882161979</c:v>
                </c:pt>
                <c:pt idx="3656">
                  <c:v>0.22396374127138843</c:v>
                </c:pt>
                <c:pt idx="3657">
                  <c:v>0.2240322752071762</c:v>
                </c:pt>
                <c:pt idx="3658">
                  <c:v>0.22408897637590933</c:v>
                </c:pt>
                <c:pt idx="3659">
                  <c:v>0.22410633810333083</c:v>
                </c:pt>
                <c:pt idx="3660">
                  <c:v>0.22407412749045788</c:v>
                </c:pt>
                <c:pt idx="3661">
                  <c:v>0.22400531783343805</c:v>
                </c:pt>
                <c:pt idx="3662">
                  <c:v>0.22392885052949676</c:v>
                </c:pt>
                <c:pt idx="3663">
                  <c:v>0.22388194528614094</c:v>
                </c:pt>
                <c:pt idx="3664">
                  <c:v>0.22389230346523051</c:v>
                </c:pt>
                <c:pt idx="3665">
                  <c:v>0.22396854008884118</c:v>
                </c:pt>
                <c:pt idx="3666">
                  <c:v>0.2240951224377801</c:v>
                </c:pt>
                <c:pt idx="3667">
                  <c:v>0.22423996139094296</c:v>
                </c:pt>
                <c:pt idx="3668">
                  <c:v>0.22436913674136763</c:v>
                </c:pt>
                <c:pt idx="3669">
                  <c:v>0.22445659204008009</c:v>
                </c:pt>
                <c:pt idx="3670">
                  <c:v>0.22449520727329267</c:v>
                </c:pt>
                <c:pt idx="3671">
                  <c:v>0.22449570121130605</c:v>
                </c:pt>
                <c:pt idx="3672">
                  <c:v>0.22447944645527043</c:v>
                </c:pt>
                <c:pt idx="3673">
                  <c:v>0.22446831095146116</c:v>
                </c:pt>
                <c:pt idx="3674">
                  <c:v>0.22447298064410351</c:v>
                </c:pt>
                <c:pt idx="3675">
                  <c:v>0.22449183952908294</c:v>
                </c:pt>
                <c:pt idx="3676">
                  <c:v>0.22451307920624866</c:v>
                </c:pt>
                <c:pt idx="3677">
                  <c:v>0.22452309319871969</c:v>
                </c:pt>
                <c:pt idx="3678">
                  <c:v>0.22451379769129279</c:v>
                </c:pt>
                <c:pt idx="3679">
                  <c:v>0.22448784317316986</c:v>
                </c:pt>
                <c:pt idx="3680">
                  <c:v>0.22445654714064436</c:v>
                </c:pt>
                <c:pt idx="3681">
                  <c:v>0.22443522043353162</c:v>
                </c:pt>
                <c:pt idx="3682">
                  <c:v>0.22443405310716272</c:v>
                </c:pt>
                <c:pt idx="3683">
                  <c:v>0.22445389808216579</c:v>
                </c:pt>
                <c:pt idx="3684">
                  <c:v>0.22448420607222433</c:v>
                </c:pt>
                <c:pt idx="3685">
                  <c:v>0.22450858870165227</c:v>
                </c:pt>
                <c:pt idx="3686">
                  <c:v>0.22451177695513572</c:v>
                </c:pt>
                <c:pt idx="3687">
                  <c:v>0.22448573275286246</c:v>
                </c:pt>
                <c:pt idx="3688">
                  <c:v>0.22443369393044946</c:v>
                </c:pt>
                <c:pt idx="3689">
                  <c:v>0.2243689122894397</c:v>
                </c:pt>
                <c:pt idx="3690">
                  <c:v>0.22431064849243579</c:v>
                </c:pt>
                <c:pt idx="3691">
                  <c:v>0.22427608891648035</c:v>
                </c:pt>
                <c:pt idx="3692">
                  <c:v>0.2242755503474492</c:v>
                </c:pt>
                <c:pt idx="3693">
                  <c:v>0.22430880823790192</c:v>
                </c:pt>
                <c:pt idx="3694">
                  <c:v>0.22436716156838291</c:v>
                </c:pt>
                <c:pt idx="3695">
                  <c:v>0.22443463676995504</c:v>
                </c:pt>
                <c:pt idx="3696">
                  <c:v>0.22449350094629586</c:v>
                </c:pt>
                <c:pt idx="3697">
                  <c:v>0.22453117641038325</c:v>
                </c:pt>
                <c:pt idx="3698">
                  <c:v>0.22454038247357858</c:v>
                </c:pt>
                <c:pt idx="3699">
                  <c:v>0.22452295847979989</c:v>
                </c:pt>
                <c:pt idx="3700">
                  <c:v>0.22448914535251821</c:v>
                </c:pt>
                <c:pt idx="3701">
                  <c:v>0.2244536286872936</c:v>
                </c:pt>
                <c:pt idx="3702">
                  <c:v>0.22443198784511889</c:v>
                </c:pt>
                <c:pt idx="3703">
                  <c:v>0.22443562450877511</c:v>
                </c:pt>
                <c:pt idx="3704">
                  <c:v>0.2244684456534303</c:v>
                </c:pt>
                <c:pt idx="3705">
                  <c:v>0.22452381170033101</c:v>
                </c:pt>
                <c:pt idx="3706">
                  <c:v>0.22458740380107825</c:v>
                </c:pt>
                <c:pt idx="3707">
                  <c:v>0.22464031449540281</c:v>
                </c:pt>
                <c:pt idx="3708">
                  <c:v>0.22466425668170434</c:v>
                </c:pt>
                <c:pt idx="3709">
                  <c:v>0.22464884908209151</c:v>
                </c:pt>
                <c:pt idx="3710">
                  <c:v>0.22459333235276582</c:v>
                </c:pt>
                <c:pt idx="3711">
                  <c:v>0.2245060291348078</c:v>
                </c:pt>
                <c:pt idx="3712">
                  <c:v>0.22440213243670029</c:v>
                </c:pt>
                <c:pt idx="3713">
                  <c:v>0.22429740781043186</c:v>
                </c:pt>
                <c:pt idx="3714">
                  <c:v>0.22420356763068219</c:v>
                </c:pt>
                <c:pt idx="3715">
                  <c:v>0.2241246426916064</c:v>
                </c:pt>
                <c:pt idx="3716">
                  <c:v>0.22405909967919982</c:v>
                </c:pt>
                <c:pt idx="3717">
                  <c:v>0.2240020884433285</c:v>
                </c:pt>
                <c:pt idx="3718">
                  <c:v>0.22395100448033725</c:v>
                </c:pt>
                <c:pt idx="3719">
                  <c:v>0.22390651833824607</c:v>
                </c:pt>
                <c:pt idx="3720">
                  <c:v>0.2238747260952936</c:v>
                </c:pt>
                <c:pt idx="3721">
                  <c:v>0.22386418898244778</c:v>
                </c:pt>
                <c:pt idx="3722">
                  <c:v>0.22388288692857697</c:v>
                </c:pt>
                <c:pt idx="3723">
                  <c:v>0.22393279689955262</c:v>
                </c:pt>
                <c:pt idx="3724">
                  <c:v>0.22401132815118821</c:v>
                </c:pt>
                <c:pt idx="3725">
                  <c:v>0.22410876072512867</c:v>
                </c:pt>
                <c:pt idx="3726">
                  <c:v>0.22421343986593326</c:v>
                </c:pt>
                <c:pt idx="3727">
                  <c:v>0.22431293760042162</c:v>
                </c:pt>
                <c:pt idx="3728">
                  <c:v>0.22439791243926191</c:v>
                </c:pt>
                <c:pt idx="3729">
                  <c:v>0.22446202490603831</c:v>
                </c:pt>
                <c:pt idx="3730">
                  <c:v>0.22450302054043528</c:v>
                </c:pt>
                <c:pt idx="3731">
                  <c:v>0.22452192563613663</c:v>
                </c:pt>
                <c:pt idx="3732">
                  <c:v>0.22452273394835978</c:v>
                </c:pt>
                <c:pt idx="3733">
                  <c:v>0.22451298939570166</c:v>
                </c:pt>
                <c:pt idx="3734">
                  <c:v>0.2245040084347967</c:v>
                </c:pt>
                <c:pt idx="3735">
                  <c:v>0.2245081396537463</c:v>
                </c:pt>
                <c:pt idx="3736">
                  <c:v>0.22453759818022204</c:v>
                </c:pt>
                <c:pt idx="3737">
                  <c:v>0.22459849744482566</c:v>
                </c:pt>
                <c:pt idx="3738">
                  <c:v>0.22468811034121708</c:v>
                </c:pt>
                <c:pt idx="3739">
                  <c:v>0.22479234508971804</c:v>
                </c:pt>
                <c:pt idx="3740">
                  <c:v>0.2248888743986848</c:v>
                </c:pt>
                <c:pt idx="3741">
                  <c:v>0.22495202552273399</c:v>
                </c:pt>
                <c:pt idx="3742">
                  <c:v>0.22496142031800107</c:v>
                </c:pt>
                <c:pt idx="3743">
                  <c:v>0.22490968403937364</c:v>
                </c:pt>
                <c:pt idx="3744">
                  <c:v>0.22480452241861151</c:v>
                </c:pt>
                <c:pt idx="3745">
                  <c:v>0.22466969214610913</c:v>
                </c:pt>
                <c:pt idx="3746">
                  <c:v>0.22453580187140079</c:v>
                </c:pt>
                <c:pt idx="3747">
                  <c:v>0.22443059604362883</c:v>
                </c:pt>
                <c:pt idx="3748">
                  <c:v>0.22437322178672406</c:v>
                </c:pt>
                <c:pt idx="3749">
                  <c:v>0.22436644332588832</c:v>
                </c:pt>
                <c:pt idx="3750">
                  <c:v>0.22440024690086216</c:v>
                </c:pt>
                <c:pt idx="3751">
                  <c:v>0.22445484096553495</c:v>
                </c:pt>
                <c:pt idx="3752">
                  <c:v>0.22451195657574677</c:v>
                </c:pt>
                <c:pt idx="3753">
                  <c:v>0.22455812153587565</c:v>
                </c:pt>
                <c:pt idx="3754">
                  <c:v>0.22458942488915226</c:v>
                </c:pt>
                <c:pt idx="3755">
                  <c:v>0.22461048967805411</c:v>
                </c:pt>
                <c:pt idx="3756">
                  <c:v>0.22462930961802655</c:v>
                </c:pt>
                <c:pt idx="3757">
                  <c:v>0.2246534308767654</c:v>
                </c:pt>
                <c:pt idx="3758">
                  <c:v>0.22468563956236334</c:v>
                </c:pt>
                <c:pt idx="3759">
                  <c:v>0.22472225345185562</c:v>
                </c:pt>
                <c:pt idx="3760">
                  <c:v>0.22475612966436767</c:v>
                </c:pt>
                <c:pt idx="3761">
                  <c:v>0.22478030290098941</c:v>
                </c:pt>
                <c:pt idx="3762">
                  <c:v>0.22479023318919181</c:v>
                </c:pt>
                <c:pt idx="3763">
                  <c:v>0.22478650368781253</c:v>
                </c:pt>
                <c:pt idx="3764">
                  <c:v>0.2247743268641347</c:v>
                </c:pt>
                <c:pt idx="3765">
                  <c:v>0.22476107203826537</c:v>
                </c:pt>
                <c:pt idx="3766">
                  <c:v>0.22475428752121299</c:v>
                </c:pt>
                <c:pt idx="3767">
                  <c:v>0.22475810660717735</c:v>
                </c:pt>
                <c:pt idx="3768">
                  <c:v>0.22477302382942457</c:v>
                </c:pt>
                <c:pt idx="3769">
                  <c:v>0.22479558036150452</c:v>
                </c:pt>
                <c:pt idx="3770">
                  <c:v>0.22481957604619043</c:v>
                </c:pt>
                <c:pt idx="3771">
                  <c:v>0.22483633786339022</c:v>
                </c:pt>
                <c:pt idx="3772">
                  <c:v>0.22483827023243122</c:v>
                </c:pt>
                <c:pt idx="3773">
                  <c:v>0.22481881211819335</c:v>
                </c:pt>
                <c:pt idx="3774">
                  <c:v>0.22477405727042557</c:v>
                </c:pt>
                <c:pt idx="3775">
                  <c:v>0.22470527141130628</c:v>
                </c:pt>
                <c:pt idx="3776">
                  <c:v>0.22461839485183191</c:v>
                </c:pt>
                <c:pt idx="3777">
                  <c:v>0.22452457510959548</c:v>
                </c:pt>
                <c:pt idx="3778">
                  <c:v>0.22443795917309831</c:v>
                </c:pt>
                <c:pt idx="3779">
                  <c:v>0.22437250353420704</c:v>
                </c:pt>
                <c:pt idx="3780">
                  <c:v>0.22433955497711724</c:v>
                </c:pt>
                <c:pt idx="3781">
                  <c:v>0.22434319086684476</c:v>
                </c:pt>
                <c:pt idx="3782">
                  <c:v>0.22438058394351315</c:v>
                </c:pt>
                <c:pt idx="3783">
                  <c:v>0.22444096731678756</c:v>
                </c:pt>
                <c:pt idx="3784">
                  <c:v>0.22451038489791911</c:v>
                </c:pt>
                <c:pt idx="3785">
                  <c:v>0.22457352591699833</c:v>
                </c:pt>
                <c:pt idx="3786">
                  <c:v>0.2246175863615443</c:v>
                </c:pt>
                <c:pt idx="3787">
                  <c:v>0.22463546333141474</c:v>
                </c:pt>
                <c:pt idx="3788">
                  <c:v>0.22462535691381283</c:v>
                </c:pt>
                <c:pt idx="3789">
                  <c:v>0.22459023332701558</c:v>
                </c:pt>
                <c:pt idx="3790">
                  <c:v>0.22453634076326703</c:v>
                </c:pt>
                <c:pt idx="3791">
                  <c:v>0.2244720826223883</c:v>
                </c:pt>
                <c:pt idx="3792">
                  <c:v>0.22440702588932807</c:v>
                </c:pt>
                <c:pt idx="3793">
                  <c:v>0.22435050762608924</c:v>
                </c:pt>
                <c:pt idx="3794">
                  <c:v>0.22431132175823801</c:v>
                </c:pt>
                <c:pt idx="3795">
                  <c:v>0.22429704874671133</c:v>
                </c:pt>
                <c:pt idx="3796">
                  <c:v>0.22431100756740044</c:v>
                </c:pt>
                <c:pt idx="3797">
                  <c:v>0.22435288672160317</c:v>
                </c:pt>
                <c:pt idx="3798">
                  <c:v>0.22441645379754441</c:v>
                </c:pt>
                <c:pt idx="3799">
                  <c:v>0.22449278249482932</c:v>
                </c:pt>
                <c:pt idx="3800">
                  <c:v>0.22457033721017131</c:v>
                </c:pt>
                <c:pt idx="3801">
                  <c:v>0.22463932629093611</c:v>
                </c:pt>
                <c:pt idx="3802">
                  <c:v>0.22469421996382735</c:v>
                </c:pt>
                <c:pt idx="3803">
                  <c:v>0.22473339546885088</c:v>
                </c:pt>
                <c:pt idx="3804">
                  <c:v>0.22475909508195671</c:v>
                </c:pt>
                <c:pt idx="3805">
                  <c:v>0.22477482111970251</c:v>
                </c:pt>
                <c:pt idx="3806">
                  <c:v>0.22478272928528956</c:v>
                </c:pt>
                <c:pt idx="3807">
                  <c:v>0.22478304381758021</c:v>
                </c:pt>
                <c:pt idx="3808">
                  <c:v>0.22477302382942457</c:v>
                </c:pt>
                <c:pt idx="3809">
                  <c:v>0.22474952494341796</c:v>
                </c:pt>
                <c:pt idx="3810">
                  <c:v>0.22471093201770723</c:v>
                </c:pt>
                <c:pt idx="3811">
                  <c:v>0.22465931540945941</c:v>
                </c:pt>
                <c:pt idx="3812">
                  <c:v>0.22460033892728395</c:v>
                </c:pt>
                <c:pt idx="3813">
                  <c:v>0.22454285242617458</c:v>
                </c:pt>
                <c:pt idx="3814">
                  <c:v>0.22449516236986458</c:v>
                </c:pt>
                <c:pt idx="3815">
                  <c:v>0.22446409031092676</c:v>
                </c:pt>
                <c:pt idx="3816">
                  <c:v>0.22445268580655633</c:v>
                </c:pt>
                <c:pt idx="3817">
                  <c:v>0.22446076770787185</c:v>
                </c:pt>
                <c:pt idx="3818">
                  <c:v>0.22448564294797049</c:v>
                </c:pt>
                <c:pt idx="3819">
                  <c:v>0.22452444039021605</c:v>
                </c:pt>
                <c:pt idx="3820">
                  <c:v>0.22457410976726291</c:v>
                </c:pt>
                <c:pt idx="3821">
                  <c:v>0.22463218433459645</c:v>
                </c:pt>
                <c:pt idx="3822">
                  <c:v>0.22469552276211949</c:v>
                </c:pt>
                <c:pt idx="3823">
                  <c:v>0.22475985890491826</c:v>
                </c:pt>
                <c:pt idx="3824">
                  <c:v>0.22481908173968582</c:v>
                </c:pt>
                <c:pt idx="3825">
                  <c:v>0.22486725679985023</c:v>
                </c:pt>
                <c:pt idx="3826">
                  <c:v>0.22489943640271751</c:v>
                </c:pt>
                <c:pt idx="3827">
                  <c:v>0.22491458321426075</c:v>
                </c:pt>
                <c:pt idx="3828">
                  <c:v>0.22491606646159348</c:v>
                </c:pt>
                <c:pt idx="3829">
                  <c:v>0.22491242577263806</c:v>
                </c:pt>
                <c:pt idx="3830">
                  <c:v>0.22491345954541167</c:v>
                </c:pt>
                <c:pt idx="3831">
                  <c:v>0.22492770788171448</c:v>
                </c:pt>
                <c:pt idx="3832">
                  <c:v>0.22496016167335234</c:v>
                </c:pt>
                <c:pt idx="3833">
                  <c:v>0.2250097909974749</c:v>
                </c:pt>
                <c:pt idx="3834">
                  <c:v>0.22507057666444943</c:v>
                </c:pt>
                <c:pt idx="3835">
                  <c:v>0.22513294476716886</c:v>
                </c:pt>
                <c:pt idx="3836">
                  <c:v>0.22518731619554291</c:v>
                </c:pt>
                <c:pt idx="3837">
                  <c:v>0.22522676110315268</c:v>
                </c:pt>
                <c:pt idx="3838">
                  <c:v>0.2252477668658919</c:v>
                </c:pt>
                <c:pt idx="3839">
                  <c:v>0.22525087058722118</c:v>
                </c:pt>
                <c:pt idx="3840">
                  <c:v>0.22523935544278875</c:v>
                </c:pt>
                <c:pt idx="3841">
                  <c:v>0.2252179003044972</c:v>
                </c:pt>
                <c:pt idx="3842">
                  <c:v>0.2251911390913777</c:v>
                </c:pt>
                <c:pt idx="3843">
                  <c:v>0.22516348007467449</c:v>
                </c:pt>
                <c:pt idx="3844">
                  <c:v>0.22513829616074735</c:v>
                </c:pt>
                <c:pt idx="3845">
                  <c:v>0.22511832995259431</c:v>
                </c:pt>
                <c:pt idx="3846">
                  <c:v>0.22510515455669602</c:v>
                </c:pt>
                <c:pt idx="3847">
                  <c:v>0.22509908411630167</c:v>
                </c:pt>
                <c:pt idx="3848">
                  <c:v>0.22509791500419254</c:v>
                </c:pt>
                <c:pt idx="3849">
                  <c:v>0.22509778010684392</c:v>
                </c:pt>
                <c:pt idx="3850">
                  <c:v>0.22509301376075699</c:v>
                </c:pt>
                <c:pt idx="3851">
                  <c:v>0.22507795065238947</c:v>
                </c:pt>
                <c:pt idx="3852">
                  <c:v>0.22504930970538209</c:v>
                </c:pt>
                <c:pt idx="3853">
                  <c:v>0.2250066889985565</c:v>
                </c:pt>
                <c:pt idx="3854">
                  <c:v>0.22495364375049268</c:v>
                </c:pt>
                <c:pt idx="3855">
                  <c:v>0.22489718914630455</c:v>
                </c:pt>
                <c:pt idx="3856">
                  <c:v>0.22484608967401479</c:v>
                </c:pt>
                <c:pt idx="3857">
                  <c:v>0.22480757803812093</c:v>
                </c:pt>
                <c:pt idx="3858">
                  <c:v>0.224787177691715</c:v>
                </c:pt>
                <c:pt idx="3859">
                  <c:v>0.2247861891530161</c:v>
                </c:pt>
                <c:pt idx="3860">
                  <c:v>0.22480214084772568</c:v>
                </c:pt>
                <c:pt idx="3861">
                  <c:v>0.22482955217044778</c:v>
                </c:pt>
                <c:pt idx="3862">
                  <c:v>0.2248615492142281</c:v>
                </c:pt>
                <c:pt idx="3863">
                  <c:v>0.22489148116729465</c:v>
                </c:pt>
                <c:pt idx="3864">
                  <c:v>0.22491386406586236</c:v>
                </c:pt>
                <c:pt idx="3865">
                  <c:v>0.22492622459462244</c:v>
                </c:pt>
                <c:pt idx="3866">
                  <c:v>0.22492815736365171</c:v>
                </c:pt>
                <c:pt idx="3867">
                  <c:v>0.2249225838205107</c:v>
                </c:pt>
                <c:pt idx="3868">
                  <c:v>0.22491399890609645</c:v>
                </c:pt>
                <c:pt idx="3869">
                  <c:v>0.22490824575999249</c:v>
                </c:pt>
                <c:pt idx="3870">
                  <c:v>0.22491094253773938</c:v>
                </c:pt>
                <c:pt idx="3871">
                  <c:v>0.2249263144906655</c:v>
                </c:pt>
                <c:pt idx="3872">
                  <c:v>0.22495571149473695</c:v>
                </c:pt>
                <c:pt idx="3873">
                  <c:v>0.22499738313473786</c:v>
                </c:pt>
                <c:pt idx="3874">
                  <c:v>0.22504625238462375</c:v>
                </c:pt>
                <c:pt idx="3875">
                  <c:v>0.22509517209967436</c:v>
                </c:pt>
                <c:pt idx="3876">
                  <c:v>0.22513568791026176</c:v>
                </c:pt>
                <c:pt idx="3877">
                  <c:v>0.22516033200556865</c:v>
                </c:pt>
                <c:pt idx="3878">
                  <c:v>0.2251636149924319</c:v>
                </c:pt>
                <c:pt idx="3879">
                  <c:v>0.22514400738461651</c:v>
                </c:pt>
                <c:pt idx="3880">
                  <c:v>0.22510304113448634</c:v>
                </c:pt>
                <c:pt idx="3881">
                  <c:v>0.22504638726596829</c:v>
                </c:pt>
                <c:pt idx="3882">
                  <c:v>0.22498358205168659</c:v>
                </c:pt>
                <c:pt idx="3883">
                  <c:v>0.22492492110408716</c:v>
                </c:pt>
                <c:pt idx="3884">
                  <c:v>0.22488213282828665</c:v>
                </c:pt>
                <c:pt idx="3885">
                  <c:v>0.22486496476826459</c:v>
                </c:pt>
                <c:pt idx="3886">
                  <c:v>0.22487975083176617</c:v>
                </c:pt>
                <c:pt idx="3887">
                  <c:v>0.22492721345212099</c:v>
                </c:pt>
                <c:pt idx="3888">
                  <c:v>0.22500313746178316</c:v>
                </c:pt>
                <c:pt idx="3889">
                  <c:v>0.2250983646623235</c:v>
                </c:pt>
                <c:pt idx="3890">
                  <c:v>0.22520053906070528</c:v>
                </c:pt>
                <c:pt idx="3891">
                  <c:v>0.22529697920479122</c:v>
                </c:pt>
                <c:pt idx="3892">
                  <c:v>0.225377602325914</c:v>
                </c:pt>
                <c:pt idx="3893">
                  <c:v>0.22543569444267988</c:v>
                </c:pt>
                <c:pt idx="3894">
                  <c:v>0.22547057144471075</c:v>
                </c:pt>
                <c:pt idx="3895">
                  <c:v>0.22548587320698846</c:v>
                </c:pt>
                <c:pt idx="3896">
                  <c:v>0.22548942869364866</c:v>
                </c:pt>
                <c:pt idx="3897">
                  <c:v>0.22548951870634684</c:v>
                </c:pt>
                <c:pt idx="3898">
                  <c:v>0.22549325424977854</c:v>
                </c:pt>
                <c:pt idx="3899">
                  <c:v>0.22550437105706791</c:v>
                </c:pt>
                <c:pt idx="3900">
                  <c:v>0.22552210452895929</c:v>
                </c:pt>
                <c:pt idx="3901">
                  <c:v>0.22554289952245424</c:v>
                </c:pt>
                <c:pt idx="3902">
                  <c:v>0.22556108470514905</c:v>
                </c:pt>
                <c:pt idx="3903">
                  <c:v>0.22557157304041023</c:v>
                </c:pt>
                <c:pt idx="3904">
                  <c:v>0.22557148301070365</c:v>
                </c:pt>
                <c:pt idx="3905">
                  <c:v>0.22556117473270024</c:v>
                </c:pt>
                <c:pt idx="3906">
                  <c:v>0.22554375474913127</c:v>
                </c:pt>
                <c:pt idx="3907">
                  <c:v>0.22552467009119506</c:v>
                </c:pt>
                <c:pt idx="3908">
                  <c:v>0.22551017711407531</c:v>
                </c:pt>
                <c:pt idx="3909">
                  <c:v>0.22550482113623119</c:v>
                </c:pt>
                <c:pt idx="3910">
                  <c:v>0.22551179742290775</c:v>
                </c:pt>
                <c:pt idx="3911">
                  <c:v>0.22553065646201856</c:v>
                </c:pt>
                <c:pt idx="3912">
                  <c:v>0.22555860895480764</c:v>
                </c:pt>
                <c:pt idx="3913">
                  <c:v>0.22559106491132488</c:v>
                </c:pt>
                <c:pt idx="3914">
                  <c:v>0.22562311811154359</c:v>
                </c:pt>
                <c:pt idx="3915">
                  <c:v>0.22565094148698941</c:v>
                </c:pt>
                <c:pt idx="3916">
                  <c:v>0.22567295833377979</c:v>
                </c:pt>
                <c:pt idx="3917">
                  <c:v>0.22569006831060137</c:v>
                </c:pt>
                <c:pt idx="3918">
                  <c:v>0.22570537780863689</c:v>
                </c:pt>
                <c:pt idx="3919">
                  <c:v>0.2257225340932725</c:v>
                </c:pt>
                <c:pt idx="3920">
                  <c:v>0.2257442393404652</c:v>
                </c:pt>
                <c:pt idx="3921">
                  <c:v>0.22577080948074293</c:v>
                </c:pt>
                <c:pt idx="3922">
                  <c:v>0.22580039882120209</c:v>
                </c:pt>
                <c:pt idx="3923">
                  <c:v>0.22582922447038636</c:v>
                </c:pt>
                <c:pt idx="3924">
                  <c:v>0.22585287193927986</c:v>
                </c:pt>
                <c:pt idx="3925">
                  <c:v>0.22586782681279985</c:v>
                </c:pt>
                <c:pt idx="3926">
                  <c:v>0.22587278185435225</c:v>
                </c:pt>
                <c:pt idx="3927">
                  <c:v>0.22586755653943194</c:v>
                </c:pt>
                <c:pt idx="3928">
                  <c:v>0.22585377282069843</c:v>
                </c:pt>
                <c:pt idx="3929">
                  <c:v>0.22583323318876139</c:v>
                </c:pt>
                <c:pt idx="3930">
                  <c:v>0.22580746993616455</c:v>
                </c:pt>
                <c:pt idx="3931">
                  <c:v>0.22577760989655141</c:v>
                </c:pt>
                <c:pt idx="3932">
                  <c:v>0.22574513999656889</c:v>
                </c:pt>
                <c:pt idx="3933">
                  <c:v>0.22571267252400753</c:v>
                </c:pt>
                <c:pt idx="3934">
                  <c:v>0.22568380958299519</c:v>
                </c:pt>
                <c:pt idx="3935">
                  <c:v>0.22566269267123842</c:v>
                </c:pt>
                <c:pt idx="3936">
                  <c:v>0.22565305757715473</c:v>
                </c:pt>
                <c:pt idx="3937">
                  <c:v>0.22565652438545317</c:v>
                </c:pt>
                <c:pt idx="3938">
                  <c:v>0.22567327351146929</c:v>
                </c:pt>
                <c:pt idx="3939">
                  <c:v>0.22569947908518986</c:v>
                </c:pt>
                <c:pt idx="3940">
                  <c:v>0.22573023437838804</c:v>
                </c:pt>
                <c:pt idx="3941">
                  <c:v>0.22575986598879696</c:v>
                </c:pt>
                <c:pt idx="3942">
                  <c:v>0.22578278909260521</c:v>
                </c:pt>
                <c:pt idx="3943">
                  <c:v>0.22579566979582369</c:v>
                </c:pt>
                <c:pt idx="3944">
                  <c:v>0.22579837208973433</c:v>
                </c:pt>
                <c:pt idx="3945">
                  <c:v>0.22579409346547388</c:v>
                </c:pt>
                <c:pt idx="3946">
                  <c:v>0.22578814849963405</c:v>
                </c:pt>
                <c:pt idx="3947">
                  <c:v>0.22578612182533411</c:v>
                </c:pt>
                <c:pt idx="3948">
                  <c:v>0.22579166142415777</c:v>
                </c:pt>
                <c:pt idx="3949">
                  <c:v>0.22580566836728269</c:v>
                </c:pt>
                <c:pt idx="3950">
                  <c:v>0.22582580132443411</c:v>
                </c:pt>
                <c:pt idx="3951">
                  <c:v>0.22584778199437119</c:v>
                </c:pt>
                <c:pt idx="3952">
                  <c:v>0.2258664304022098</c:v>
                </c:pt>
                <c:pt idx="3953">
                  <c:v>0.22587827751201475</c:v>
                </c:pt>
                <c:pt idx="3954">
                  <c:v>0.22588156593059308</c:v>
                </c:pt>
                <c:pt idx="3955">
                  <c:v>0.22587575490642034</c:v>
                </c:pt>
                <c:pt idx="3956">
                  <c:v>0.22586156552296502</c:v>
                </c:pt>
                <c:pt idx="3957">
                  <c:v>0.22583998953942144</c:v>
                </c:pt>
                <c:pt idx="3958">
                  <c:v>0.2258119738910658</c:v>
                </c:pt>
                <c:pt idx="3959">
                  <c:v>0.22577887091251084</c:v>
                </c:pt>
                <c:pt idx="3960">
                  <c:v>0.22574369894769933</c:v>
                </c:pt>
                <c:pt idx="3961">
                  <c:v>0.2257106912311693</c:v>
                </c:pt>
                <c:pt idx="3962">
                  <c:v>0.22568583577990078</c:v>
                </c:pt>
                <c:pt idx="3963">
                  <c:v>0.22567529965921931</c:v>
                </c:pt>
                <c:pt idx="3964">
                  <c:v>0.22568340434474846</c:v>
                </c:pt>
                <c:pt idx="3965">
                  <c:v>0.22571100643624356</c:v>
                </c:pt>
                <c:pt idx="3966">
                  <c:v>0.22575482216765133</c:v>
                </c:pt>
                <c:pt idx="3967">
                  <c:v>0.22580683938620585</c:v>
                </c:pt>
                <c:pt idx="3968">
                  <c:v>0.22585706105373518</c:v>
                </c:pt>
                <c:pt idx="3969">
                  <c:v>0.22589444956380203</c:v>
                </c:pt>
                <c:pt idx="3970">
                  <c:v>0.22591183856990929</c:v>
                </c:pt>
                <c:pt idx="3971">
                  <c:v>0.22590539644759636</c:v>
                </c:pt>
                <c:pt idx="3972">
                  <c:v>0.22587679097480187</c:v>
                </c:pt>
                <c:pt idx="3973">
                  <c:v>0.22583116126228456</c:v>
                </c:pt>
                <c:pt idx="3974">
                  <c:v>0.22577630384816774</c:v>
                </c:pt>
                <c:pt idx="3975">
                  <c:v>0.22571978724097755</c:v>
                </c:pt>
                <c:pt idx="3976">
                  <c:v>0.22566629463046131</c:v>
                </c:pt>
                <c:pt idx="3977">
                  <c:v>0.22561861611478043</c:v>
                </c:pt>
                <c:pt idx="3978">
                  <c:v>0.22557701987238257</c:v>
                </c:pt>
                <c:pt idx="3979">
                  <c:v>0.22553983872498809</c:v>
                </c:pt>
                <c:pt idx="3980">
                  <c:v>0.22550621638460158</c:v>
                </c:pt>
                <c:pt idx="3981">
                  <c:v>0.22547624203491282</c:v>
                </c:pt>
                <c:pt idx="3982">
                  <c:v>0.22545072496205612</c:v>
                </c:pt>
                <c:pt idx="3983">
                  <c:v>0.22543186939353935</c:v>
                </c:pt>
                <c:pt idx="3984">
                  <c:v>0.22542129443299988</c:v>
                </c:pt>
                <c:pt idx="3985">
                  <c:v>0.22541967446178937</c:v>
                </c:pt>
                <c:pt idx="3986">
                  <c:v>0.22542655938116687</c:v>
                </c:pt>
                <c:pt idx="3987">
                  <c:v>0.22544014954238392</c:v>
                </c:pt>
                <c:pt idx="3988">
                  <c:v>0.22545855543872254</c:v>
                </c:pt>
                <c:pt idx="3989">
                  <c:v>0.22547984244807376</c:v>
                </c:pt>
                <c:pt idx="3990">
                  <c:v>0.22550320085342659</c:v>
                </c:pt>
                <c:pt idx="3991">
                  <c:v>0.22552795583338583</c:v>
                </c:pt>
                <c:pt idx="3992">
                  <c:v>0.22555334240557115</c:v>
                </c:pt>
                <c:pt idx="3993">
                  <c:v>0.22557814525940459</c:v>
                </c:pt>
                <c:pt idx="3994">
                  <c:v>0.22559997834471138</c:v>
                </c:pt>
                <c:pt idx="3995">
                  <c:v>0.22561501455097124</c:v>
                </c:pt>
                <c:pt idx="3996">
                  <c:v>0.22562104718723644</c:v>
                </c:pt>
                <c:pt idx="3997">
                  <c:v>0.22561546474481411</c:v>
                </c:pt>
                <c:pt idx="3998">
                  <c:v>0.22559889791879997</c:v>
                </c:pt>
                <c:pt idx="3999">
                  <c:v>0.22557386880423527</c:v>
                </c:pt>
                <c:pt idx="4000">
                  <c:v>0.22554415985709245</c:v>
                </c:pt>
                <c:pt idx="4001">
                  <c:v>0.22551472299583278</c:v>
                </c:pt>
                <c:pt idx="4002">
                  <c:v>0.22548938368730645</c:v>
                </c:pt>
                <c:pt idx="4003">
                  <c:v>0.22546958134925224</c:v>
                </c:pt>
                <c:pt idx="4004">
                  <c:v>0.22545477519098037</c:v>
                </c:pt>
                <c:pt idx="4005">
                  <c:v>0.22544293962809794</c:v>
                </c:pt>
                <c:pt idx="4006">
                  <c:v>0.22543101438716187</c:v>
                </c:pt>
                <c:pt idx="4007">
                  <c:v>0.22541647953627922</c:v>
                </c:pt>
                <c:pt idx="4008">
                  <c:v>0.22539821041369759</c:v>
                </c:pt>
                <c:pt idx="4009">
                  <c:v>0.22537670243170019</c:v>
                </c:pt>
                <c:pt idx="4010">
                  <c:v>0.22535357579013773</c:v>
                </c:pt>
                <c:pt idx="4011">
                  <c:v>0.22533058534966613</c:v>
                </c:pt>
                <c:pt idx="4012">
                  <c:v>0.22530948560550337</c:v>
                </c:pt>
                <c:pt idx="4013">
                  <c:v>0.22529122098310175</c:v>
                </c:pt>
                <c:pt idx="4014">
                  <c:v>0.22527610601440221</c:v>
                </c:pt>
                <c:pt idx="4015">
                  <c:v>0.22526418535358797</c:v>
                </c:pt>
                <c:pt idx="4016">
                  <c:v>0.22525595354107411</c:v>
                </c:pt>
                <c:pt idx="4017">
                  <c:v>0.22525213007466707</c:v>
                </c:pt>
                <c:pt idx="4018">
                  <c:v>0.225253704439111</c:v>
                </c:pt>
                <c:pt idx="4019">
                  <c:v>0.22526157634694013</c:v>
                </c:pt>
                <c:pt idx="4020">
                  <c:v>0.22527507137804384</c:v>
                </c:pt>
                <c:pt idx="4021">
                  <c:v>0.2252924805875727</c:v>
                </c:pt>
                <c:pt idx="4022">
                  <c:v>0.22531088022646342</c:v>
                </c:pt>
                <c:pt idx="4023">
                  <c:v>0.2253268062156504</c:v>
                </c:pt>
                <c:pt idx="4024">
                  <c:v>0.22533733388506019</c:v>
                </c:pt>
                <c:pt idx="4025">
                  <c:v>0.22534088815585987</c:v>
                </c:pt>
                <c:pt idx="4026">
                  <c:v>0.2253376488192729</c:v>
                </c:pt>
                <c:pt idx="4027">
                  <c:v>0.22532995549171322</c:v>
                </c:pt>
                <c:pt idx="4028">
                  <c:v>0.22532028278788088</c:v>
                </c:pt>
                <c:pt idx="4029">
                  <c:v>0.22531160003258235</c:v>
                </c:pt>
                <c:pt idx="4030">
                  <c:v>0.22530570665508767</c:v>
                </c:pt>
                <c:pt idx="4031">
                  <c:v>0.22530314238603236</c:v>
                </c:pt>
                <c:pt idx="4032">
                  <c:v>0.22530327734718417</c:v>
                </c:pt>
                <c:pt idx="4033">
                  <c:v>0.22530422207642078</c:v>
                </c:pt>
                <c:pt idx="4034">
                  <c:v>0.22530480690983537</c:v>
                </c:pt>
                <c:pt idx="4035">
                  <c:v>0.22530363724379379</c:v>
                </c:pt>
                <c:pt idx="4036">
                  <c:v>0.22530057813211737</c:v>
                </c:pt>
                <c:pt idx="4037">
                  <c:v>0.22529612446393379</c:v>
                </c:pt>
                <c:pt idx="4038">
                  <c:v>0.22529131095472857</c:v>
                </c:pt>
                <c:pt idx="4039">
                  <c:v>0.22528726224997711</c:v>
                </c:pt>
                <c:pt idx="4040">
                  <c:v>0.22528492301554673</c:v>
                </c:pt>
                <c:pt idx="4041">
                  <c:v>0.22528438319400593</c:v>
                </c:pt>
                <c:pt idx="4042">
                  <c:v>0.22528550782297321</c:v>
                </c:pt>
                <c:pt idx="4043">
                  <c:v>0.22528753216245304</c:v>
                </c:pt>
                <c:pt idx="4044">
                  <c:v>0.22528901668406867</c:v>
                </c:pt>
                <c:pt idx="4045">
                  <c:v>0.22528897169849052</c:v>
                </c:pt>
                <c:pt idx="4046">
                  <c:v>0.22528604764591179</c:v>
                </c:pt>
                <c:pt idx="4047">
                  <c:v>0.22527974975337742</c:v>
                </c:pt>
                <c:pt idx="4048">
                  <c:v>0.22527030308581344</c:v>
                </c:pt>
                <c:pt idx="4049">
                  <c:v>0.22525901233843595</c:v>
                </c:pt>
                <c:pt idx="4050">
                  <c:v>0.2252470021843325</c:v>
                </c:pt>
                <c:pt idx="4051">
                  <c:v>0.22523656666467232</c:v>
                </c:pt>
                <c:pt idx="4052">
                  <c:v>0.22522896508622406</c:v>
                </c:pt>
                <c:pt idx="4053">
                  <c:v>0.2252248719837078</c:v>
                </c:pt>
                <c:pt idx="4054">
                  <c:v>0.22522392742706712</c:v>
                </c:pt>
                <c:pt idx="4055">
                  <c:v>0.22522518683637796</c:v>
                </c:pt>
                <c:pt idx="4056">
                  <c:v>0.22522689604057014</c:v>
                </c:pt>
                <c:pt idx="4057">
                  <c:v>0.22522815545848987</c:v>
                </c:pt>
                <c:pt idx="4058">
                  <c:v>0.22522806549994592</c:v>
                </c:pt>
                <c:pt idx="4059">
                  <c:v>0.22522658118666097</c:v>
                </c:pt>
                <c:pt idx="4060">
                  <c:v>0.22522455713126591</c:v>
                </c:pt>
                <c:pt idx="4061">
                  <c:v>0.22522194836267143</c:v>
                </c:pt>
                <c:pt idx="4062">
                  <c:v>0.22521902476131642</c:v>
                </c:pt>
                <c:pt idx="4063">
                  <c:v>0.22521511166414901</c:v>
                </c:pt>
                <c:pt idx="4064">
                  <c:v>0.22520921959584775</c:v>
                </c:pt>
                <c:pt idx="4065">
                  <c:v>0.22520026920228989</c:v>
                </c:pt>
                <c:pt idx="4066">
                  <c:v>0.22518794584665972</c:v>
                </c:pt>
                <c:pt idx="4067">
                  <c:v>0.22517337415471175</c:v>
                </c:pt>
                <c:pt idx="4068">
                  <c:v>0.2251584431750582</c:v>
                </c:pt>
                <c:pt idx="4069">
                  <c:v>0.22514670562674136</c:v>
                </c:pt>
                <c:pt idx="4070">
                  <c:v>0.22514175886231816</c:v>
                </c:pt>
                <c:pt idx="4071">
                  <c:v>0.22514657071423685</c:v>
                </c:pt>
                <c:pt idx="4072">
                  <c:v>0.22516267056901065</c:v>
                </c:pt>
                <c:pt idx="4073">
                  <c:v>0.22518978983018181</c:v>
                </c:pt>
                <c:pt idx="4074">
                  <c:v>0.22522500692053862</c:v>
                </c:pt>
                <c:pt idx="4075">
                  <c:v>0.22526409538758066</c:v>
                </c:pt>
                <c:pt idx="4076">
                  <c:v>0.22530120794746591</c:v>
                </c:pt>
                <c:pt idx="4077">
                  <c:v>0.22533054035978209</c:v>
                </c:pt>
                <c:pt idx="4078">
                  <c:v>0.22534759185970257</c:v>
                </c:pt>
                <c:pt idx="4079">
                  <c:v>0.22534921156205814</c:v>
                </c:pt>
                <c:pt idx="4080">
                  <c:v>0.22533508436161023</c:v>
                </c:pt>
                <c:pt idx="4081">
                  <c:v>0.22530759612618526</c:v>
                </c:pt>
                <c:pt idx="4082">
                  <c:v>0.22527138269456384</c:v>
                </c:pt>
                <c:pt idx="4083">
                  <c:v>0.22523188875449665</c:v>
                </c:pt>
                <c:pt idx="4084">
                  <c:v>0.22519473714172758</c:v>
                </c:pt>
                <c:pt idx="4085">
                  <c:v>0.22516482925413397</c:v>
                </c:pt>
                <c:pt idx="4086">
                  <c:v>0.2251452665621885</c:v>
                </c:pt>
                <c:pt idx="4087">
                  <c:v>0.22513717191292762</c:v>
                </c:pt>
                <c:pt idx="4088">
                  <c:v>0.22514054466511782</c:v>
                </c:pt>
                <c:pt idx="4089">
                  <c:v>0.2251535862200387</c:v>
                </c:pt>
                <c:pt idx="4090">
                  <c:v>0.22517386886463056</c:v>
                </c:pt>
                <c:pt idx="4091">
                  <c:v>0.2251982452695194</c:v>
                </c:pt>
                <c:pt idx="4092">
                  <c:v>0.22522266802140825</c:v>
                </c:pt>
                <c:pt idx="4093">
                  <c:v>0.2252433587200984</c:v>
                </c:pt>
                <c:pt idx="4094">
                  <c:v>0.22525671823839469</c:v>
                </c:pt>
                <c:pt idx="4095">
                  <c:v>0.225260181884297</c:v>
                </c:pt>
                <c:pt idx="4096">
                  <c:v>0.22525343454765803</c:v>
                </c:pt>
                <c:pt idx="4097">
                  <c:v>0.22523881567788465</c:v>
                </c:pt>
                <c:pt idx="4098">
                  <c:v>0.2252198793504461</c:v>
                </c:pt>
                <c:pt idx="4099">
                  <c:v>0.22520206826155967</c:v>
                </c:pt>
                <c:pt idx="4100">
                  <c:v>0.2251892501268771</c:v>
                </c:pt>
                <c:pt idx="4101">
                  <c:v>0.22518218907043022</c:v>
                </c:pt>
                <c:pt idx="4102">
                  <c:v>0.22517859112403696</c:v>
                </c:pt>
                <c:pt idx="4103">
                  <c:v>0.22517260960412736</c:v>
                </c:pt>
                <c:pt idx="4104">
                  <c:v>0.22515727390314491</c:v>
                </c:pt>
                <c:pt idx="4105">
                  <c:v>0.22512664909443839</c:v>
                </c:pt>
                <c:pt idx="4106">
                  <c:v>0.22507853518117951</c:v>
                </c:pt>
                <c:pt idx="4107">
                  <c:v>0.22501505095932187</c:v>
                </c:pt>
                <c:pt idx="4108">
                  <c:v>0.22494326022715908</c:v>
                </c:pt>
                <c:pt idx="4109">
                  <c:v>0.22487233526586883</c:v>
                </c:pt>
                <c:pt idx="4110">
                  <c:v>0.22481054380702806</c:v>
                </c:pt>
                <c:pt idx="4111">
                  <c:v>0.22476435200835557</c:v>
                </c:pt>
                <c:pt idx="4112">
                  <c:v>0.22473622594611967</c:v>
                </c:pt>
                <c:pt idx="4113">
                  <c:v>0.22472499400210835</c:v>
                </c:pt>
                <c:pt idx="4114">
                  <c:v>0.2247275099323203</c:v>
                </c:pt>
                <c:pt idx="4115">
                  <c:v>0.2247403593746358</c:v>
                </c:pt>
                <c:pt idx="4116">
                  <c:v>0.22476089231459276</c:v>
                </c:pt>
                <c:pt idx="4117">
                  <c:v>0.22478699795723858</c:v>
                </c:pt>
                <c:pt idx="4118">
                  <c:v>0.22481728426623018</c:v>
                </c:pt>
                <c:pt idx="4119">
                  <c:v>0.22484865124583789</c:v>
                </c:pt>
                <c:pt idx="4120">
                  <c:v>0.2248779980502176</c:v>
                </c:pt>
                <c:pt idx="4121">
                  <c:v>0.22490082970753325</c:v>
                </c:pt>
                <c:pt idx="4122">
                  <c:v>0.22491345954541167</c:v>
                </c:pt>
                <c:pt idx="4123">
                  <c:v>0.22491449332064598</c:v>
                </c:pt>
                <c:pt idx="4124">
                  <c:v>0.22490613329578737</c:v>
                </c:pt>
                <c:pt idx="4125">
                  <c:v>0.22489291939115622</c:v>
                </c:pt>
                <c:pt idx="4126">
                  <c:v>0.22488172833739054</c:v>
                </c:pt>
                <c:pt idx="4127">
                  <c:v>0.2248778632211608</c:v>
                </c:pt>
                <c:pt idx="4128">
                  <c:v>0.22488446989417368</c:v>
                </c:pt>
                <c:pt idx="4129">
                  <c:v>0.22490073981676487</c:v>
                </c:pt>
                <c:pt idx="4130">
                  <c:v>0.22492316814022553</c:v>
                </c:pt>
                <c:pt idx="4131">
                  <c:v>0.22494613702261404</c:v>
                </c:pt>
                <c:pt idx="4132">
                  <c:v>0.22496443208964603</c:v>
                </c:pt>
                <c:pt idx="4133">
                  <c:v>0.22497558032165402</c:v>
                </c:pt>
                <c:pt idx="4134">
                  <c:v>0.22497944630764402</c:v>
                </c:pt>
                <c:pt idx="4135">
                  <c:v>0.22497818761075264</c:v>
                </c:pt>
                <c:pt idx="4136">
                  <c:v>0.22497522069679968</c:v>
                </c:pt>
                <c:pt idx="4137">
                  <c:v>0.22497355743572281</c:v>
                </c:pt>
                <c:pt idx="4138">
                  <c:v>0.22497477116615075</c:v>
                </c:pt>
                <c:pt idx="4139">
                  <c:v>0.2249795811682416</c:v>
                </c:pt>
                <c:pt idx="4140">
                  <c:v>0.22498740315455559</c:v>
                </c:pt>
                <c:pt idx="4141">
                  <c:v>0.2249977427779444</c:v>
                </c:pt>
                <c:pt idx="4142">
                  <c:v>0.22501024056437371</c:v>
                </c:pt>
                <c:pt idx="4143">
                  <c:v>0.22502480678370798</c:v>
                </c:pt>
                <c:pt idx="4144">
                  <c:v>0.22504121684441006</c:v>
                </c:pt>
                <c:pt idx="4145">
                  <c:v>0.22505875156712277</c:v>
                </c:pt>
                <c:pt idx="4146">
                  <c:v>0.22507552261814448</c:v>
                </c:pt>
                <c:pt idx="4147">
                  <c:v>0.22508905683393413</c:v>
                </c:pt>
                <c:pt idx="4148">
                  <c:v>0.22509647610130148</c:v>
                </c:pt>
                <c:pt idx="4149">
                  <c:v>0.22509476741031034</c:v>
                </c:pt>
                <c:pt idx="4150">
                  <c:v>0.22508258194053402</c:v>
                </c:pt>
                <c:pt idx="4151">
                  <c:v>0.22505996553566779</c:v>
                </c:pt>
                <c:pt idx="4152">
                  <c:v>0.22502898791839002</c:v>
                </c:pt>
                <c:pt idx="4153">
                  <c:v>0.22499347203409606</c:v>
                </c:pt>
                <c:pt idx="4154">
                  <c:v>0.22495917274083047</c:v>
                </c:pt>
                <c:pt idx="4155">
                  <c:v>0.22493242746525691</c:v>
                </c:pt>
                <c:pt idx="4156">
                  <c:v>0.22491862844619084</c:v>
                </c:pt>
                <c:pt idx="4157">
                  <c:v>0.22492096570848033</c:v>
                </c:pt>
                <c:pt idx="4158">
                  <c:v>0.22493934961389653</c:v>
                </c:pt>
                <c:pt idx="4159">
                  <c:v>0.22496973645467169</c:v>
                </c:pt>
                <c:pt idx="4160">
                  <c:v>0.22500462101158661</c:v>
                </c:pt>
                <c:pt idx="4161">
                  <c:v>0.22503523721623855</c:v>
                </c:pt>
                <c:pt idx="4162">
                  <c:v>0.22505461510718974</c:v>
                </c:pt>
                <c:pt idx="4163">
                  <c:v>0.22505807714161932</c:v>
                </c:pt>
                <c:pt idx="4164">
                  <c:v>0.2250471515943773</c:v>
                </c:pt>
                <c:pt idx="4165">
                  <c:v>0.22502736940986703</c:v>
                </c:pt>
                <c:pt idx="4166">
                  <c:v>0.22500776795218916</c:v>
                </c:pt>
                <c:pt idx="4167">
                  <c:v>0.22499706844717629</c:v>
                </c:pt>
                <c:pt idx="4168">
                  <c:v>0.22500084471296369</c:v>
                </c:pt>
                <c:pt idx="4169">
                  <c:v>0.22502026602712258</c:v>
                </c:pt>
                <c:pt idx="4170">
                  <c:v>0.22505187247612926</c:v>
                </c:pt>
                <c:pt idx="4171">
                  <c:v>0.22508896690419825</c:v>
                </c:pt>
                <c:pt idx="4172">
                  <c:v>0.22512381607148416</c:v>
                </c:pt>
                <c:pt idx="4173">
                  <c:v>0.2251509778777239</c:v>
                </c:pt>
                <c:pt idx="4174">
                  <c:v>0.22516784243672675</c:v>
                </c:pt>
                <c:pt idx="4175">
                  <c:v>0.22517476833865405</c:v>
                </c:pt>
                <c:pt idx="4176">
                  <c:v>0.2251744984962514</c:v>
                </c:pt>
                <c:pt idx="4177">
                  <c:v>0.22516955141524966</c:v>
                </c:pt>
                <c:pt idx="4178">
                  <c:v>0.22516159123047255</c:v>
                </c:pt>
                <c:pt idx="4179">
                  <c:v>0.22515133764814624</c:v>
                </c:pt>
                <c:pt idx="4180">
                  <c:v>0.2251387008906747</c:v>
                </c:pt>
                <c:pt idx="4181">
                  <c:v>0.22512341135542793</c:v>
                </c:pt>
                <c:pt idx="4182">
                  <c:v>0.22510645858829673</c:v>
                </c:pt>
                <c:pt idx="4183">
                  <c:v>0.2250896863426082</c:v>
                </c:pt>
                <c:pt idx="4184">
                  <c:v>0.22507444349617048</c:v>
                </c:pt>
                <c:pt idx="4185">
                  <c:v>0.22506207874826736</c:v>
                </c:pt>
                <c:pt idx="4186">
                  <c:v>0.22505191743715461</c:v>
                </c:pt>
                <c:pt idx="4187">
                  <c:v>0.22504139668412673</c:v>
                </c:pt>
                <c:pt idx="4188">
                  <c:v>0.2250284034562833</c:v>
                </c:pt>
                <c:pt idx="4189">
                  <c:v>0.22501051030473643</c:v>
                </c:pt>
                <c:pt idx="4190">
                  <c:v>0.22498785269827984</c:v>
                </c:pt>
                <c:pt idx="4191">
                  <c:v>0.22496186983483105</c:v>
                </c:pt>
                <c:pt idx="4192">
                  <c:v>0.2249360233728577</c:v>
                </c:pt>
                <c:pt idx="4193">
                  <c:v>0.2249131449186548</c:v>
                </c:pt>
                <c:pt idx="4194">
                  <c:v>0.2248950317910883</c:v>
                </c:pt>
                <c:pt idx="4195">
                  <c:v>0.22488091935672874</c:v>
                </c:pt>
                <c:pt idx="4196">
                  <c:v>0.22486779610315757</c:v>
                </c:pt>
                <c:pt idx="4197">
                  <c:v>0.22485197681776239</c:v>
                </c:pt>
                <c:pt idx="4198">
                  <c:v>0.22483045093163348</c:v>
                </c:pt>
                <c:pt idx="4199">
                  <c:v>0.22480259019972329</c:v>
                </c:pt>
                <c:pt idx="4200">
                  <c:v>0.2247719005267779</c:v>
                </c:pt>
                <c:pt idx="4201">
                  <c:v>0.22474453777170725</c:v>
                </c:pt>
                <c:pt idx="4202">
                  <c:v>0.22472786935211178</c:v>
                </c:pt>
                <c:pt idx="4203">
                  <c:v>0.22472894761327103</c:v>
                </c:pt>
                <c:pt idx="4204">
                  <c:v>0.22475235552581133</c:v>
                </c:pt>
                <c:pt idx="4205">
                  <c:v>0.22479760241861005</c:v>
                </c:pt>
                <c:pt idx="4206">
                  <c:v>0.22486069532991618</c:v>
                </c:pt>
                <c:pt idx="4207">
                  <c:v>0.22493373097832195</c:v>
                </c:pt>
                <c:pt idx="4208">
                  <c:v>0.22500776795218916</c:v>
                </c:pt>
                <c:pt idx="4209">
                  <c:v>0.2250743535694604</c:v>
                </c:pt>
                <c:pt idx="4210">
                  <c:v>0.22512804312839044</c:v>
                </c:pt>
                <c:pt idx="4211">
                  <c:v>0.22516680805825631</c:v>
                </c:pt>
                <c:pt idx="4212">
                  <c:v>0.22519257830794051</c:v>
                </c:pt>
                <c:pt idx="4213">
                  <c:v>0.22520971434660012</c:v>
                </c:pt>
                <c:pt idx="4214">
                  <c:v>0.22522262304270216</c:v>
                </c:pt>
                <c:pt idx="4215">
                  <c:v>0.22523485742242014</c:v>
                </c:pt>
                <c:pt idx="4216">
                  <c:v>0.22524736203431031</c:v>
                </c:pt>
                <c:pt idx="4217">
                  <c:v>0.22525833760187178</c:v>
                </c:pt>
                <c:pt idx="4218">
                  <c:v>0.22526445525172203</c:v>
                </c:pt>
                <c:pt idx="4219">
                  <c:v>0.22526175627793002</c:v>
                </c:pt>
                <c:pt idx="4220">
                  <c:v>0.22524736203431031</c:v>
                </c:pt>
                <c:pt idx="4221">
                  <c:v>0.22522136364082604</c:v>
                </c:pt>
                <c:pt idx="4222">
                  <c:v>0.22518610187096691</c:v>
                </c:pt>
                <c:pt idx="4223">
                  <c:v>0.22514612100619161</c:v>
                </c:pt>
                <c:pt idx="4224">
                  <c:v>0.22510704315545763</c:v>
                </c:pt>
                <c:pt idx="4225">
                  <c:v>0.22507403882612145</c:v>
                </c:pt>
                <c:pt idx="4226">
                  <c:v>0.22505047868665409</c:v>
                </c:pt>
                <c:pt idx="4227">
                  <c:v>0.22503779990394504</c:v>
                </c:pt>
                <c:pt idx="4228">
                  <c:v>0.22503514729764643</c:v>
                </c:pt>
                <c:pt idx="4229">
                  <c:v>0.22503991300869222</c:v>
                </c:pt>
                <c:pt idx="4230">
                  <c:v>0.22504836553049803</c:v>
                </c:pt>
                <c:pt idx="4231">
                  <c:v>0.22505681821681536</c:v>
                </c:pt>
                <c:pt idx="4232">
                  <c:v>0.22506171905177966</c:v>
                </c:pt>
                <c:pt idx="4233">
                  <c:v>0.22506032523070332</c:v>
                </c:pt>
                <c:pt idx="4234">
                  <c:v>0.22505236704766343</c:v>
                </c:pt>
                <c:pt idx="4235">
                  <c:v>0.22503815958062282</c:v>
                </c:pt>
                <c:pt idx="4236">
                  <c:v>0.22502103030956147</c:v>
                </c:pt>
                <c:pt idx="4237">
                  <c:v>0.22500475588000193</c:v>
                </c:pt>
                <c:pt idx="4238">
                  <c:v>0.22499333716918482</c:v>
                </c:pt>
                <c:pt idx="4239">
                  <c:v>0.22498992060540515</c:v>
                </c:pt>
                <c:pt idx="4240">
                  <c:v>0.22499567483357333</c:v>
                </c:pt>
                <c:pt idx="4241">
                  <c:v>0.22500902673481485</c:v>
                </c:pt>
                <c:pt idx="4242">
                  <c:v>0.22502615553243313</c:v>
                </c:pt>
                <c:pt idx="4243">
                  <c:v>0.22504265556422778</c:v>
                </c:pt>
                <c:pt idx="4244">
                  <c:v>0.22505371588198278</c:v>
                </c:pt>
                <c:pt idx="4245">
                  <c:v>0.22505668333223142</c:v>
                </c:pt>
                <c:pt idx="4246">
                  <c:v>0.22505115310035764</c:v>
                </c:pt>
                <c:pt idx="4247">
                  <c:v>0.22503941845134048</c:v>
                </c:pt>
                <c:pt idx="4248">
                  <c:v>0.22502615553243313</c:v>
                </c:pt>
                <c:pt idx="4249">
                  <c:v>0.22501675933670431</c:v>
                </c:pt>
                <c:pt idx="4250">
                  <c:v>0.22501671437931872</c:v>
                </c:pt>
                <c:pt idx="4251">
                  <c:v>0.22502984213365365</c:v>
                </c:pt>
                <c:pt idx="4252">
                  <c:v>0.22505830195000412</c:v>
                </c:pt>
                <c:pt idx="4253">
                  <c:v>0.22510106262088717</c:v>
                </c:pt>
                <c:pt idx="4254">
                  <c:v>0.22515435073713411</c:v>
                </c:pt>
                <c:pt idx="4255">
                  <c:v>0.22521200819836243</c:v>
                </c:pt>
                <c:pt idx="4256">
                  <c:v>0.22526584972808664</c:v>
                </c:pt>
                <c:pt idx="4257">
                  <c:v>0.22530750615118469</c:v>
                </c:pt>
                <c:pt idx="4258">
                  <c:v>0.22533022543072392</c:v>
                </c:pt>
                <c:pt idx="4259">
                  <c:v>0.22532986551208015</c:v>
                </c:pt>
                <c:pt idx="4260">
                  <c:v>0.22530651642740865</c:v>
                </c:pt>
                <c:pt idx="4261">
                  <c:v>0.22526396043860444</c:v>
                </c:pt>
                <c:pt idx="4262">
                  <c:v>0.22520894973203845</c:v>
                </c:pt>
                <c:pt idx="4263">
                  <c:v>0.22514922400118279</c:v>
                </c:pt>
                <c:pt idx="4264">
                  <c:v>0.22509148494384726</c:v>
                </c:pt>
                <c:pt idx="4265">
                  <c:v>0.22504067732570723</c:v>
                </c:pt>
                <c:pt idx="4266">
                  <c:v>0.22499940613164918</c:v>
                </c:pt>
                <c:pt idx="4267">
                  <c:v>0.22496901721493925</c:v>
                </c:pt>
                <c:pt idx="4268">
                  <c:v>0.22495063205366209</c:v>
                </c:pt>
                <c:pt idx="4269">
                  <c:v>0.22494595722233982</c:v>
                </c:pt>
                <c:pt idx="4270">
                  <c:v>0.22495710498010649</c:v>
                </c:pt>
                <c:pt idx="4271">
                  <c:v>0.22498556003015094</c:v>
                </c:pt>
                <c:pt idx="4272">
                  <c:v>0.22503092114480897</c:v>
                </c:pt>
                <c:pt idx="4273">
                  <c:v>0.22508914676368888</c:v>
                </c:pt>
                <c:pt idx="4274">
                  <c:v>0.22515300159022658</c:v>
                </c:pt>
                <c:pt idx="4275">
                  <c:v>0.22521412215091033</c:v>
                </c:pt>
                <c:pt idx="4276">
                  <c:v>0.22526423033659884</c:v>
                </c:pt>
                <c:pt idx="4277">
                  <c:v>0.22529855373182664</c:v>
                </c:pt>
                <c:pt idx="4278">
                  <c:v>0.2253169986165007</c:v>
                </c:pt>
                <c:pt idx="4279">
                  <c:v>0.22532361197325804</c:v>
                </c:pt>
                <c:pt idx="4280">
                  <c:v>0.22532554651161976</c:v>
                </c:pt>
                <c:pt idx="4281">
                  <c:v>0.2253283808508271</c:v>
                </c:pt>
                <c:pt idx="4282">
                  <c:v>0.22533607415049264</c:v>
                </c:pt>
                <c:pt idx="4283">
                  <c:v>0.2253476368513532</c:v>
                </c:pt>
                <c:pt idx="4284">
                  <c:v>0.22535897489587267</c:v>
                </c:pt>
                <c:pt idx="4285">
                  <c:v>0.22536383414842345</c:v>
                </c:pt>
                <c:pt idx="4286">
                  <c:v>0.22535645530484352</c:v>
                </c:pt>
                <c:pt idx="4287">
                  <c:v>0.22533386962379234</c:v>
                </c:pt>
                <c:pt idx="4288">
                  <c:v>0.22529607947761957</c:v>
                </c:pt>
                <c:pt idx="4289">
                  <c:v>0.22524659735346367</c:v>
                </c:pt>
                <c:pt idx="4290">
                  <c:v>0.22519037450951876</c:v>
                </c:pt>
                <c:pt idx="4291">
                  <c:v>0.22513348440050665</c:v>
                </c:pt>
                <c:pt idx="4292">
                  <c:v>0.22508141287284736</c:v>
                </c:pt>
                <c:pt idx="4293">
                  <c:v>0.22503887893487187</c:v>
                </c:pt>
                <c:pt idx="4294">
                  <c:v>0.22500916160459841</c:v>
                </c:pt>
                <c:pt idx="4295">
                  <c:v>0.22499437113457413</c:v>
                </c:pt>
                <c:pt idx="4296">
                  <c:v>0.22499486564063045</c:v>
                </c:pt>
                <c:pt idx="4297">
                  <c:v>0.22500857716917258</c:v>
                </c:pt>
                <c:pt idx="4298">
                  <c:v>0.22503191024072303</c:v>
                </c:pt>
                <c:pt idx="4299">
                  <c:v>0.22506001049753113</c:v>
                </c:pt>
                <c:pt idx="4300">
                  <c:v>0.22508757299567031</c:v>
                </c:pt>
                <c:pt idx="4301">
                  <c:v>0.22511149488503393</c:v>
                </c:pt>
                <c:pt idx="4302">
                  <c:v>0.22513056139461443</c:v>
                </c:pt>
                <c:pt idx="4303">
                  <c:v>0.22514661568506703</c:v>
                </c:pt>
                <c:pt idx="4304">
                  <c:v>0.22516307532165383</c:v>
                </c:pt>
                <c:pt idx="4305">
                  <c:v>0.22518331343479095</c:v>
                </c:pt>
                <c:pt idx="4306">
                  <c:v>0.22520881480019675</c:v>
                </c:pt>
                <c:pt idx="4307">
                  <c:v>0.22523805101208574</c:v>
                </c:pt>
                <c:pt idx="4308">
                  <c:v>0.22526647949307368</c:v>
                </c:pt>
                <c:pt idx="4309">
                  <c:v>0.22528762213331557</c:v>
                </c:pt>
                <c:pt idx="4310">
                  <c:v>0.22529562961473285</c:v>
                </c:pt>
                <c:pt idx="4311">
                  <c:v>0.22528631755763276</c:v>
                </c:pt>
                <c:pt idx="4312">
                  <c:v>0.22525847254910072</c:v>
                </c:pt>
                <c:pt idx="4313">
                  <c:v>0.22521416712873579</c:v>
                </c:pt>
                <c:pt idx="4314">
                  <c:v>0.22515812837077201</c:v>
                </c:pt>
                <c:pt idx="4315">
                  <c:v>0.22509593651394647</c:v>
                </c:pt>
                <c:pt idx="4316">
                  <c:v>0.2250336636435615</c:v>
                </c:pt>
                <c:pt idx="4317">
                  <c:v>0.22497769312368623</c:v>
                </c:pt>
                <c:pt idx="4318">
                  <c:v>0.22493247241391837</c:v>
                </c:pt>
                <c:pt idx="4319">
                  <c:v>0.22490253763566351</c:v>
                </c:pt>
                <c:pt idx="4320">
                  <c:v>0.22488977328264495</c:v>
                </c:pt>
                <c:pt idx="4321">
                  <c:v>0.22489345872633251</c:v>
                </c:pt>
                <c:pt idx="4322">
                  <c:v>0.22491022339536951</c:v>
                </c:pt>
                <c:pt idx="4323">
                  <c:v>0.22493395572234934</c:v>
                </c:pt>
                <c:pt idx="4324">
                  <c:v>0.22495746458996016</c:v>
                </c:pt>
                <c:pt idx="4325">
                  <c:v>0.22497472621311146</c:v>
                </c:pt>
                <c:pt idx="4326">
                  <c:v>0.2249825031581392</c:v>
                </c:pt>
                <c:pt idx="4327">
                  <c:v>0.22498115454497428</c:v>
                </c:pt>
                <c:pt idx="4328">
                  <c:v>0.22497472621311146</c:v>
                </c:pt>
                <c:pt idx="4329">
                  <c:v>0.22496892731005638</c:v>
                </c:pt>
                <c:pt idx="4330">
                  <c:v>0.22496757873904774</c:v>
                </c:pt>
                <c:pt idx="4331">
                  <c:v>0.2249720290392683</c:v>
                </c:pt>
                <c:pt idx="4332">
                  <c:v>0.22497917658657454</c:v>
                </c:pt>
                <c:pt idx="4333">
                  <c:v>0.22498376186753835</c:v>
                </c:pt>
                <c:pt idx="4334">
                  <c:v>0.22497917658657454</c:v>
                </c:pt>
                <c:pt idx="4335">
                  <c:v>0.22496177993142766</c:v>
                </c:pt>
                <c:pt idx="4336">
                  <c:v>0.22493152849300893</c:v>
                </c:pt>
                <c:pt idx="4337">
                  <c:v>0.22489327894786595</c:v>
                </c:pt>
                <c:pt idx="4338">
                  <c:v>0.22485480806798311</c:v>
                </c:pt>
                <c:pt idx="4339">
                  <c:v>0.22482348558109358</c:v>
                </c:pt>
                <c:pt idx="4340">
                  <c:v>0.22480497177307338</c:v>
                </c:pt>
                <c:pt idx="4341">
                  <c:v>0.22480191617190107</c:v>
                </c:pt>
                <c:pt idx="4342">
                  <c:v>0.22481306023289263</c:v>
                </c:pt>
                <c:pt idx="4343">
                  <c:v>0.22483593341514421</c:v>
                </c:pt>
                <c:pt idx="4344">
                  <c:v>0.22486851517527609</c:v>
                </c:pt>
                <c:pt idx="4345">
                  <c:v>0.22490959414677272</c:v>
                </c:pt>
                <c:pt idx="4346">
                  <c:v>0.2249595323523961</c:v>
                </c:pt>
                <c:pt idx="4347">
                  <c:v>0.22501900721191961</c:v>
                </c:pt>
                <c:pt idx="4348">
                  <c:v>0.22508676363148131</c:v>
                </c:pt>
                <c:pt idx="4349">
                  <c:v>0.22515875797957288</c:v>
                </c:pt>
                <c:pt idx="4350">
                  <c:v>0.22522811047921557</c:v>
                </c:pt>
                <c:pt idx="4351">
                  <c:v>0.22528591269011414</c:v>
                </c:pt>
                <c:pt idx="4352">
                  <c:v>0.2253232970492243</c:v>
                </c:pt>
                <c:pt idx="4353">
                  <c:v>0.22533499438091467</c:v>
                </c:pt>
                <c:pt idx="4354">
                  <c:v>0.22531906809146277</c:v>
                </c:pt>
                <c:pt idx="4355">
                  <c:v>0.22527934489198168</c:v>
                </c:pt>
                <c:pt idx="4356">
                  <c:v>0.22522334270255698</c:v>
                </c:pt>
                <c:pt idx="4357">
                  <c:v>0.22516046692234795</c:v>
                </c:pt>
                <c:pt idx="4358">
                  <c:v>0.22510047806177605</c:v>
                </c:pt>
                <c:pt idx="4359">
                  <c:v>0.22505007403893476</c:v>
                </c:pt>
                <c:pt idx="4360">
                  <c:v>0.22501257831974966</c:v>
                </c:pt>
                <c:pt idx="4361">
                  <c:v>0.22498717838286789</c:v>
                </c:pt>
                <c:pt idx="4362">
                  <c:v>0.22497059055340099</c:v>
                </c:pt>
                <c:pt idx="4363">
                  <c:v>0.22495706002889596</c:v>
                </c:pt>
                <c:pt idx="4364">
                  <c:v>0.22494186678621134</c:v>
                </c:pt>
                <c:pt idx="4365">
                  <c:v>0.22492208939675076</c:v>
                </c:pt>
                <c:pt idx="4366">
                  <c:v>0.22489786332200737</c:v>
                </c:pt>
                <c:pt idx="4367">
                  <c:v>0.22487287457548269</c:v>
                </c:pt>
                <c:pt idx="4368">
                  <c:v>0.2248523363405768</c:v>
                </c:pt>
                <c:pt idx="4369">
                  <c:v>0.22484186536050224</c:v>
                </c:pt>
                <c:pt idx="4370">
                  <c:v>0.22484501112197777</c:v>
                </c:pt>
                <c:pt idx="4371">
                  <c:v>0.22486204356907072</c:v>
                </c:pt>
                <c:pt idx="4372">
                  <c:v>0.22488873956625136</c:v>
                </c:pt>
                <c:pt idx="4373">
                  <c:v>0.22491795423825248</c:v>
                </c:pt>
                <c:pt idx="4374">
                  <c:v>0.2249422263834471</c:v>
                </c:pt>
                <c:pt idx="4375">
                  <c:v>0.22495548673945079</c:v>
                </c:pt>
                <c:pt idx="4376">
                  <c:v>0.22495557664155144</c:v>
                </c:pt>
                <c:pt idx="4377">
                  <c:v>0.22494474357243591</c:v>
                </c:pt>
                <c:pt idx="4378">
                  <c:v>0.22492883158742985</c:v>
                </c:pt>
                <c:pt idx="4379">
                  <c:v>0.22491449332064598</c:v>
                </c:pt>
                <c:pt idx="4380">
                  <c:v>0.22490730189173738</c:v>
                </c:pt>
                <c:pt idx="4381">
                  <c:v>0.22490909973780052</c:v>
                </c:pt>
                <c:pt idx="4382">
                  <c:v>0.22491826886849345</c:v>
                </c:pt>
                <c:pt idx="4383">
                  <c:v>0.22492982045086432</c:v>
                </c:pt>
                <c:pt idx="4384">
                  <c:v>0.22493809103321019</c:v>
                </c:pt>
                <c:pt idx="4385">
                  <c:v>0.22493921476579118</c:v>
                </c:pt>
                <c:pt idx="4386">
                  <c:v>0.22493197797890033</c:v>
                </c:pt>
                <c:pt idx="4387">
                  <c:v>0.22491795423825248</c:v>
                </c:pt>
                <c:pt idx="4388">
                  <c:v>0.22490132410709077</c:v>
                </c:pt>
                <c:pt idx="4389">
                  <c:v>0.22488568337565232</c:v>
                </c:pt>
                <c:pt idx="4390">
                  <c:v>0.22487404308194384</c:v>
                </c:pt>
                <c:pt idx="4391">
                  <c:v>0.22486671749721235</c:v>
                </c:pt>
                <c:pt idx="4392">
                  <c:v>0.22486276263166463</c:v>
                </c:pt>
                <c:pt idx="4393">
                  <c:v>0.22486020097660811</c:v>
                </c:pt>
                <c:pt idx="4394">
                  <c:v>0.224858043805122</c:v>
                </c:pt>
                <c:pt idx="4395">
                  <c:v>0.22485642593353908</c:v>
                </c:pt>
                <c:pt idx="4396">
                  <c:v>0.22485683040086982</c:v>
                </c:pt>
                <c:pt idx="4397">
                  <c:v>0.224860650388683</c:v>
                </c:pt>
                <c:pt idx="4398">
                  <c:v>0.22486905448014619</c:v>
                </c:pt>
                <c:pt idx="4399">
                  <c:v>0.22488105418673435</c:v>
                </c:pt>
                <c:pt idx="4400">
                  <c:v>0.22489417784094237</c:v>
                </c:pt>
                <c:pt idx="4401">
                  <c:v>0.2249047849197521</c:v>
                </c:pt>
                <c:pt idx="4402">
                  <c:v>0.22490995371728786</c:v>
                </c:pt>
                <c:pt idx="4403">
                  <c:v>0.2249083805984822</c:v>
                </c:pt>
                <c:pt idx="4404">
                  <c:v>0.22490159377981381</c:v>
                </c:pt>
                <c:pt idx="4405">
                  <c:v>0.22489350367096053</c:v>
                </c:pt>
                <c:pt idx="4406">
                  <c:v>0.22488918900785929</c:v>
                </c:pt>
                <c:pt idx="4407">
                  <c:v>0.22489327894786595</c:v>
                </c:pt>
                <c:pt idx="4408">
                  <c:v>0.2249085603832002</c:v>
                </c:pt>
                <c:pt idx="4409">
                  <c:v>0.22493431531303501</c:v>
                </c:pt>
                <c:pt idx="4410">
                  <c:v>0.22496685950288867</c:v>
                </c:pt>
                <c:pt idx="4411">
                  <c:v>0.22500035020009948</c:v>
                </c:pt>
                <c:pt idx="4412">
                  <c:v>0.22502849337347922</c:v>
                </c:pt>
                <c:pt idx="4413">
                  <c:v>0.22504602758247641</c:v>
                </c:pt>
                <c:pt idx="4414">
                  <c:v>0.2250511980613086</c:v>
                </c:pt>
                <c:pt idx="4415">
                  <c:v>0.22504521829570903</c:v>
                </c:pt>
                <c:pt idx="4416">
                  <c:v>0.22503217999454497</c:v>
                </c:pt>
                <c:pt idx="4417">
                  <c:v>0.22501797318787567</c:v>
                </c:pt>
                <c:pt idx="4418">
                  <c:v>0.22500848725609982</c:v>
                </c:pt>
                <c:pt idx="4419">
                  <c:v>0.22500767803928404</c:v>
                </c:pt>
                <c:pt idx="4420">
                  <c:v>0.2250172089108167</c:v>
                </c:pt>
                <c:pt idx="4421">
                  <c:v>0.22503541705347899</c:v>
                </c:pt>
                <c:pt idx="4422">
                  <c:v>0.22505789729499551</c:v>
                </c:pt>
                <c:pt idx="4423">
                  <c:v>0.22507970424111992</c:v>
                </c:pt>
                <c:pt idx="4424">
                  <c:v>0.22509539692726158</c:v>
                </c:pt>
                <c:pt idx="4425">
                  <c:v>0.2251002981975925</c:v>
                </c:pt>
                <c:pt idx="4426">
                  <c:v>0.22509260907340425</c:v>
                </c:pt>
                <c:pt idx="4427">
                  <c:v>0.22507210540775893</c:v>
                </c:pt>
                <c:pt idx="4428">
                  <c:v>0.22504081220532027</c:v>
                </c:pt>
                <c:pt idx="4429">
                  <c:v>0.22500178878454105</c:v>
                </c:pt>
                <c:pt idx="4430">
                  <c:v>0.22496029652796182</c:v>
                </c:pt>
                <c:pt idx="4431">
                  <c:v>0.22492092076100992</c:v>
                </c:pt>
                <c:pt idx="4432">
                  <c:v>0.22488851484562192</c:v>
                </c:pt>
                <c:pt idx="4433">
                  <c:v>0.22486694220656325</c:v>
                </c:pt>
                <c:pt idx="4434">
                  <c:v>0.2248579089822598</c:v>
                </c:pt>
                <c:pt idx="4435">
                  <c:v>0.22486114474250266</c:v>
                </c:pt>
                <c:pt idx="4436">
                  <c:v>0.22487341388576645</c:v>
                </c:pt>
                <c:pt idx="4437">
                  <c:v>0.22488882945453573</c:v>
                </c:pt>
                <c:pt idx="4438">
                  <c:v>0.22490123421622024</c:v>
                </c:pt>
                <c:pt idx="4439">
                  <c:v>0.22490393095042863</c:v>
                </c:pt>
                <c:pt idx="4440">
                  <c:v>0.22489300928030589</c:v>
                </c:pt>
                <c:pt idx="4441">
                  <c:v>0.22486766127726801</c:v>
                </c:pt>
                <c:pt idx="4442">
                  <c:v>0.2248317092004182</c:v>
                </c:pt>
                <c:pt idx="4443">
                  <c:v>0.22479167107779599</c:v>
                </c:pt>
                <c:pt idx="4444">
                  <c:v>0.22475559049970875</c:v>
                </c:pt>
                <c:pt idx="4445">
                  <c:v>0.22473150849425363</c:v>
                </c:pt>
                <c:pt idx="4446">
                  <c:v>0.22472382589660714</c:v>
                </c:pt>
                <c:pt idx="4447">
                  <c:v>0.22473344039691748</c:v>
                </c:pt>
                <c:pt idx="4448">
                  <c:v>0.22475747757894363</c:v>
                </c:pt>
                <c:pt idx="4449">
                  <c:v>0.22478996358560857</c:v>
                </c:pt>
                <c:pt idx="4450">
                  <c:v>0.22482492357979614</c:v>
                </c:pt>
                <c:pt idx="4451">
                  <c:v>0.22485763933666128</c:v>
                </c:pt>
                <c:pt idx="4452">
                  <c:v>0.22488568337565232</c:v>
                </c:pt>
                <c:pt idx="4453">
                  <c:v>0.22490954920047937</c:v>
                </c:pt>
                <c:pt idx="4454">
                  <c:v>0.22493166333872752</c:v>
                </c:pt>
                <c:pt idx="4455">
                  <c:v>0.22495404830837454</c:v>
                </c:pt>
                <c:pt idx="4456">
                  <c:v>0.22497778303038365</c:v>
                </c:pt>
                <c:pt idx="4457">
                  <c:v>0.2250012942706017</c:v>
                </c:pt>
                <c:pt idx="4458">
                  <c:v>0.22502174963543856</c:v>
                </c:pt>
                <c:pt idx="4459">
                  <c:v>0.22503478762346332</c:v>
                </c:pt>
                <c:pt idx="4460">
                  <c:v>0.22503708055148322</c:v>
                </c:pt>
                <c:pt idx="4461">
                  <c:v>0.22502741436835574</c:v>
                </c:pt>
                <c:pt idx="4462">
                  <c:v>0.22500718351863871</c:v>
                </c:pt>
                <c:pt idx="4463">
                  <c:v>0.22497985088956243</c:v>
                </c:pt>
                <c:pt idx="4464">
                  <c:v>0.22494995779603902</c:v>
                </c:pt>
                <c:pt idx="4465">
                  <c:v>0.22492132528841038</c:v>
                </c:pt>
                <c:pt idx="4466">
                  <c:v>0.22489696442130283</c:v>
                </c:pt>
                <c:pt idx="4467">
                  <c:v>0.22487736884831036</c:v>
                </c:pt>
                <c:pt idx="4468">
                  <c:v>0.22486231321740394</c:v>
                </c:pt>
                <c:pt idx="4469">
                  <c:v>0.22485184199678379</c:v>
                </c:pt>
                <c:pt idx="4470">
                  <c:v>0.22484613461374117</c:v>
                </c:pt>
                <c:pt idx="4471">
                  <c:v>0.22484730304825831</c:v>
                </c:pt>
                <c:pt idx="4472">
                  <c:v>0.224858043805122</c:v>
                </c:pt>
                <c:pt idx="4473">
                  <c:v>0.22488042498039931</c:v>
                </c:pt>
                <c:pt idx="4474">
                  <c:v>0.22491489784205967</c:v>
                </c:pt>
                <c:pt idx="4475">
                  <c:v>0.22495867827541385</c:v>
                </c:pt>
                <c:pt idx="4476">
                  <c:v>0.22500574491632699</c:v>
                </c:pt>
                <c:pt idx="4477">
                  <c:v>0.22504746631823094</c:v>
                </c:pt>
                <c:pt idx="4478">
                  <c:v>0.22507579239905698</c:v>
                </c:pt>
                <c:pt idx="4479">
                  <c:v>0.22508424561920617</c:v>
                </c:pt>
                <c:pt idx="4480">
                  <c:v>0.22507012703508836</c:v>
                </c:pt>
                <c:pt idx="4481">
                  <c:v>0.22503600152502481</c:v>
                </c:pt>
                <c:pt idx="4482">
                  <c:v>0.22498843710581709</c:v>
                </c:pt>
                <c:pt idx="4483">
                  <c:v>0.22493642791432603</c:v>
                </c:pt>
                <c:pt idx="4484">
                  <c:v>0.22488869462211605</c:v>
                </c:pt>
                <c:pt idx="4485">
                  <c:v>0.2248519318774316</c:v>
                </c:pt>
                <c:pt idx="4486">
                  <c:v>0.22482896797667443</c:v>
                </c:pt>
                <c:pt idx="4487">
                  <c:v>0.22481917161355394</c:v>
                </c:pt>
                <c:pt idx="4488">
                  <c:v>0.22481800325471982</c:v>
                </c:pt>
                <c:pt idx="4489">
                  <c:v>0.22482047478673087</c:v>
                </c:pt>
                <c:pt idx="4490">
                  <c:v>0.22482231721065363</c:v>
                </c:pt>
                <c:pt idx="4491">
                  <c:v>0.22482087922058105</c:v>
                </c:pt>
                <c:pt idx="4492">
                  <c:v>0.22481687983572776</c:v>
                </c:pt>
                <c:pt idx="4493">
                  <c:v>0.22481207163527819</c:v>
                </c:pt>
                <c:pt idx="4494">
                  <c:v>0.2248094204073319</c:v>
                </c:pt>
                <c:pt idx="4495">
                  <c:v>0.22481022925482022</c:v>
                </c:pt>
                <c:pt idx="4496">
                  <c:v>0.22481436338773156</c:v>
                </c:pt>
                <c:pt idx="4497">
                  <c:v>0.22481858743374386</c:v>
                </c:pt>
                <c:pt idx="4498">
                  <c:v>0.22481858743374386</c:v>
                </c:pt>
                <c:pt idx="4499">
                  <c:v>0.2248099147028402</c:v>
                </c:pt>
                <c:pt idx="4500">
                  <c:v>0.22478987371778472</c:v>
                </c:pt>
                <c:pt idx="4501">
                  <c:v>0.22475891535910233</c:v>
                </c:pt>
                <c:pt idx="4502">
                  <c:v>0.2247209505733743</c:v>
                </c:pt>
                <c:pt idx="4503">
                  <c:v>0.2246829891061293</c:v>
                </c:pt>
                <c:pt idx="4504">
                  <c:v>0.22465212820473426</c:v>
                </c:pt>
                <c:pt idx="4505">
                  <c:v>0.22463460989150355</c:v>
                </c:pt>
                <c:pt idx="4506">
                  <c:v>0.22463344202907945</c:v>
                </c:pt>
                <c:pt idx="4507">
                  <c:v>0.22464732182794192</c:v>
                </c:pt>
                <c:pt idx="4508">
                  <c:v>0.22467166869548663</c:v>
                </c:pt>
                <c:pt idx="4509">
                  <c:v>0.22469938625589639</c:v>
                </c:pt>
                <c:pt idx="4510">
                  <c:v>0.22472400560494135</c:v>
                </c:pt>
                <c:pt idx="4511">
                  <c:v>0.22474049416101075</c:v>
                </c:pt>
                <c:pt idx="4512">
                  <c:v>0.22474682916781388</c:v>
                </c:pt>
                <c:pt idx="4513">
                  <c:v>0.2247439536922802</c:v>
                </c:pt>
                <c:pt idx="4514">
                  <c:v>0.22473447374373048</c:v>
                </c:pt>
                <c:pt idx="4515">
                  <c:v>0.22472126506092563</c:v>
                </c:pt>
                <c:pt idx="4516">
                  <c:v>0.22470590036392959</c:v>
                </c:pt>
                <c:pt idx="4517">
                  <c:v>0.22468842480498855</c:v>
                </c:pt>
                <c:pt idx="4518">
                  <c:v>0.22466704178719857</c:v>
                </c:pt>
                <c:pt idx="4519">
                  <c:v>0.22464000006646503</c:v>
                </c:pt>
                <c:pt idx="4520">
                  <c:v>0.22460604308103729</c:v>
                </c:pt>
                <c:pt idx="4521">
                  <c:v>0.2245658012027725</c:v>
                </c:pt>
                <c:pt idx="4522">
                  <c:v>0.22452215016715885</c:v>
                </c:pt>
                <c:pt idx="4523">
                  <c:v>0.22447998527721283</c:v>
                </c:pt>
                <c:pt idx="4524">
                  <c:v>0.22444433466652927</c:v>
                </c:pt>
                <c:pt idx="4525">
                  <c:v>0.22442018012246215</c:v>
                </c:pt>
                <c:pt idx="4526">
                  <c:v>0.2244103031865963</c:v>
                </c:pt>
                <c:pt idx="4527">
                  <c:v>0.22441555589270593</c:v>
                </c:pt>
                <c:pt idx="4528">
                  <c:v>0.22443387351876901</c:v>
                </c:pt>
                <c:pt idx="4529">
                  <c:v>0.22446130650664034</c:v>
                </c:pt>
                <c:pt idx="4530">
                  <c:v>0.22449264778531156</c:v>
                </c:pt>
                <c:pt idx="4531">
                  <c:v>0.22452259922955145</c:v>
                </c:pt>
                <c:pt idx="4532">
                  <c:v>0.22454586129649792</c:v>
                </c:pt>
                <c:pt idx="4533">
                  <c:v>0.22455915446562405</c:v>
                </c:pt>
                <c:pt idx="4534">
                  <c:v>0.2245607712301623</c:v>
                </c:pt>
                <c:pt idx="4535">
                  <c:v>0.22455125037007642</c:v>
                </c:pt>
                <c:pt idx="4536">
                  <c:v>0.22453288288541232</c:v>
                </c:pt>
                <c:pt idx="4537">
                  <c:v>0.22450962151359802</c:v>
                </c:pt>
                <c:pt idx="4538">
                  <c:v>0.22448591236270213</c:v>
                </c:pt>
                <c:pt idx="4539">
                  <c:v>0.22446561692085323</c:v>
                </c:pt>
                <c:pt idx="4540">
                  <c:v>0.22445151843324188</c:v>
                </c:pt>
                <c:pt idx="4541">
                  <c:v>0.22444473875025286</c:v>
                </c:pt>
                <c:pt idx="4542">
                  <c:v>0.22444487344491096</c:v>
                </c:pt>
                <c:pt idx="4543">
                  <c:v>0.22445057555708628</c:v>
                </c:pt>
                <c:pt idx="4544">
                  <c:v>0.22445973501210051</c:v>
                </c:pt>
                <c:pt idx="4545">
                  <c:v>0.22447122950347878</c:v>
                </c:pt>
                <c:pt idx="4546">
                  <c:v>0.22448452038838765</c:v>
                </c:pt>
                <c:pt idx="4547">
                  <c:v>0.22449929350466682</c:v>
                </c:pt>
                <c:pt idx="4548">
                  <c:v>0.22451599805913494</c:v>
                </c:pt>
                <c:pt idx="4549">
                  <c:v>0.22453449955215102</c:v>
                </c:pt>
                <c:pt idx="4550">
                  <c:v>0.22455318147104977</c:v>
                </c:pt>
                <c:pt idx="4551">
                  <c:v>0.22456984318726472</c:v>
                </c:pt>
                <c:pt idx="4552">
                  <c:v>0.22458089147015328</c:v>
                </c:pt>
                <c:pt idx="4553">
                  <c:v>0.22458295744042259</c:v>
                </c:pt>
                <c:pt idx="4554">
                  <c:v>0.22457334627092099</c:v>
                </c:pt>
                <c:pt idx="4555">
                  <c:v>0.22455111564242183</c:v>
                </c:pt>
                <c:pt idx="4556">
                  <c:v>0.22451770447452438</c:v>
                </c:pt>
                <c:pt idx="4557">
                  <c:v>0.22447657274953417</c:v>
                </c:pt>
                <c:pt idx="4558">
                  <c:v>0.22443306537191646</c:v>
                </c:pt>
                <c:pt idx="4559">
                  <c:v>0.22439297419645524</c:v>
                </c:pt>
                <c:pt idx="4560">
                  <c:v>0.22436146055128739</c:v>
                </c:pt>
                <c:pt idx="4561">
                  <c:v>0.22434220333822877</c:v>
                </c:pt>
                <c:pt idx="4562">
                  <c:v>0.2243362333266892</c:v>
                </c:pt>
                <c:pt idx="4563">
                  <c:v>0.22434206867540965</c:v>
                </c:pt>
                <c:pt idx="4564">
                  <c:v>0.22435562494200603</c:v>
                </c:pt>
                <c:pt idx="4565">
                  <c:v>0.22437214440839395</c:v>
                </c:pt>
                <c:pt idx="4566">
                  <c:v>0.22438592607444033</c:v>
                </c:pt>
                <c:pt idx="4567">
                  <c:v>0.22439306398218697</c:v>
                </c:pt>
                <c:pt idx="4568">
                  <c:v>0.22439104380771438</c:v>
                </c:pt>
                <c:pt idx="4569">
                  <c:v>0.22438049416036157</c:v>
                </c:pt>
                <c:pt idx="4570">
                  <c:v>0.22436406415610957</c:v>
                </c:pt>
                <c:pt idx="4571">
                  <c:v>0.22434579436214167</c:v>
                </c:pt>
                <c:pt idx="4572">
                  <c:v>0.22433012873809791</c:v>
                </c:pt>
                <c:pt idx="4573">
                  <c:v>0.22432061293289499</c:v>
                </c:pt>
                <c:pt idx="4574">
                  <c:v>0.22431881752133201</c:v>
                </c:pt>
                <c:pt idx="4575">
                  <c:v>0.22432438332133733</c:v>
                </c:pt>
                <c:pt idx="4576">
                  <c:v>0.22433506626635349</c:v>
                </c:pt>
                <c:pt idx="4577">
                  <c:v>0.22434745522074365</c:v>
                </c:pt>
                <c:pt idx="4578">
                  <c:v>0.22435813873331359</c:v>
                </c:pt>
                <c:pt idx="4579">
                  <c:v>0.22436478239466931</c:v>
                </c:pt>
                <c:pt idx="4580">
                  <c:v>0.22436621887535238</c:v>
                </c:pt>
                <c:pt idx="4581">
                  <c:v>0.22436312146980233</c:v>
                </c:pt>
                <c:pt idx="4582">
                  <c:v>0.22435733072737787</c:v>
                </c:pt>
                <c:pt idx="4583">
                  <c:v>0.22435095651103756</c:v>
                </c:pt>
                <c:pt idx="4584">
                  <c:v>0.22434633301828957</c:v>
                </c:pt>
                <c:pt idx="4585">
                  <c:v>0.22434498637917247</c:v>
                </c:pt>
                <c:pt idx="4586">
                  <c:v>0.22434718589189021</c:v>
                </c:pt>
                <c:pt idx="4587">
                  <c:v>0.22435261738938131</c:v>
                </c:pt>
                <c:pt idx="4588">
                  <c:v>0.22436051787063163</c:v>
                </c:pt>
                <c:pt idx="4589">
                  <c:v>0.22436963053601747</c:v>
                </c:pt>
                <c:pt idx="4590">
                  <c:v>0.22437910252388552</c:v>
                </c:pt>
                <c:pt idx="4591">
                  <c:v>0.22438844004114403</c:v>
                </c:pt>
                <c:pt idx="4592">
                  <c:v>0.22439737371913607</c:v>
                </c:pt>
                <c:pt idx="4593">
                  <c:v>0.224406172898205</c:v>
                </c:pt>
                <c:pt idx="4594">
                  <c:v>0.22441497225555643</c:v>
                </c:pt>
                <c:pt idx="4595">
                  <c:v>0.22442395137541407</c:v>
                </c:pt>
                <c:pt idx="4596">
                  <c:v>0.22443306537191646</c:v>
                </c:pt>
                <c:pt idx="4597">
                  <c:v>0.22444231425355124</c:v>
                </c:pt>
                <c:pt idx="4598">
                  <c:v>0.22445124903984562</c:v>
                </c:pt>
                <c:pt idx="4599">
                  <c:v>0.22445933091442363</c:v>
                </c:pt>
                <c:pt idx="4600">
                  <c:v>0.2244661557256378</c:v>
                </c:pt>
                <c:pt idx="4601">
                  <c:v>0.22447033148538423</c:v>
                </c:pt>
                <c:pt idx="4602">
                  <c:v>0.22447096009785542</c:v>
                </c:pt>
                <c:pt idx="4603">
                  <c:v>0.22446687413305713</c:v>
                </c:pt>
                <c:pt idx="4604">
                  <c:v>0.22445762472837785</c:v>
                </c:pt>
                <c:pt idx="4605">
                  <c:v>0.22444348160212527</c:v>
                </c:pt>
                <c:pt idx="4606">
                  <c:v>0.22442538805181925</c:v>
                </c:pt>
                <c:pt idx="4607">
                  <c:v>0.22440531990875703</c:v>
                </c:pt>
                <c:pt idx="4608">
                  <c:v>0.22438597096657545</c:v>
                </c:pt>
                <c:pt idx="4609">
                  <c:v>0.22436976520738308</c:v>
                </c:pt>
                <c:pt idx="4610">
                  <c:v>0.2243584529582501</c:v>
                </c:pt>
                <c:pt idx="4611">
                  <c:v>0.22435266227807341</c:v>
                </c:pt>
                <c:pt idx="4612">
                  <c:v>0.22435216850271614</c:v>
                </c:pt>
                <c:pt idx="4613">
                  <c:v>0.22435540049706118</c:v>
                </c:pt>
                <c:pt idx="4614">
                  <c:v>0.22436024853367734</c:v>
                </c:pt>
                <c:pt idx="4615">
                  <c:v>0.22436514151439482</c:v>
                </c:pt>
                <c:pt idx="4616">
                  <c:v>0.22436873272798089</c:v>
                </c:pt>
                <c:pt idx="4617">
                  <c:v>0.22437079768923976</c:v>
                </c:pt>
                <c:pt idx="4618">
                  <c:v>0.22437147104829494</c:v>
                </c:pt>
                <c:pt idx="4619">
                  <c:v>0.22437174039220922</c:v>
                </c:pt>
                <c:pt idx="4620">
                  <c:v>0.22437214440839395</c:v>
                </c:pt>
                <c:pt idx="4621">
                  <c:v>0.22437340135003894</c:v>
                </c:pt>
                <c:pt idx="4622">
                  <c:v>0.22437528676932741</c:v>
                </c:pt>
                <c:pt idx="4623">
                  <c:v>0.22437753132677199</c:v>
                </c:pt>
                <c:pt idx="4624">
                  <c:v>0.22437968611283246</c:v>
                </c:pt>
                <c:pt idx="4625">
                  <c:v>0.22438112264281232</c:v>
                </c:pt>
                <c:pt idx="4626">
                  <c:v>0.22438098796792486</c:v>
                </c:pt>
                <c:pt idx="4627">
                  <c:v>0.22437896784962444</c:v>
                </c:pt>
                <c:pt idx="4628">
                  <c:v>0.22437452362243906</c:v>
                </c:pt>
                <c:pt idx="4629">
                  <c:v>0.22436783492180037</c:v>
                </c:pt>
                <c:pt idx="4630">
                  <c:v>0.22435867740477258</c:v>
                </c:pt>
                <c:pt idx="4631">
                  <c:v>0.22434785921433711</c:v>
                </c:pt>
                <c:pt idx="4632">
                  <c:v>0.2243362333266892</c:v>
                </c:pt>
                <c:pt idx="4633">
                  <c:v>0.22432519126597653</c:v>
                </c:pt>
                <c:pt idx="4634">
                  <c:v>0.22431585510848009</c:v>
                </c:pt>
                <c:pt idx="4635">
                  <c:v>0.22430925707975205</c:v>
                </c:pt>
                <c:pt idx="4636">
                  <c:v>0.22430607031266073</c:v>
                </c:pt>
                <c:pt idx="4637">
                  <c:v>0.22430616008042772</c:v>
                </c:pt>
                <c:pt idx="4638">
                  <c:v>0.22430939173239753</c:v>
                </c:pt>
                <c:pt idx="4639">
                  <c:v>0.22431549602950754</c:v>
                </c:pt>
                <c:pt idx="4640">
                  <c:v>0.22432469752185183</c:v>
                </c:pt>
                <c:pt idx="4641">
                  <c:v>0.22433704129337387</c:v>
                </c:pt>
                <c:pt idx="4642">
                  <c:v>0.22435284183288776</c:v>
                </c:pt>
                <c:pt idx="4643">
                  <c:v>0.22437129148577808</c:v>
                </c:pt>
                <c:pt idx="4644">
                  <c:v>0.22439117848572024</c:v>
                </c:pt>
                <c:pt idx="4645">
                  <c:v>0.22440927061081586</c:v>
                </c:pt>
                <c:pt idx="4646">
                  <c:v>0.22442264939152692</c:v>
                </c:pt>
                <c:pt idx="4647">
                  <c:v>0.22442794714343853</c:v>
                </c:pt>
                <c:pt idx="4648">
                  <c:v>0.22442300855910594</c:v>
                </c:pt>
                <c:pt idx="4649">
                  <c:v>0.22440760951579877</c:v>
                </c:pt>
                <c:pt idx="4650">
                  <c:v>0.22438350190604386</c:v>
                </c:pt>
                <c:pt idx="4651">
                  <c:v>0.22435400894099192</c:v>
                </c:pt>
                <c:pt idx="4652">
                  <c:v>0.22432339583548624</c:v>
                </c:pt>
                <c:pt idx="4653">
                  <c:v>0.22429525343256199</c:v>
                </c:pt>
                <c:pt idx="4654">
                  <c:v>0.22427209454539135</c:v>
                </c:pt>
                <c:pt idx="4655">
                  <c:v>0.22425454667616232</c:v>
                </c:pt>
                <c:pt idx="4656">
                  <c:v>0.22424202574001575</c:v>
                </c:pt>
                <c:pt idx="4657">
                  <c:v>0.22423224260743593</c:v>
                </c:pt>
                <c:pt idx="4658">
                  <c:v>0.22422371620373019</c:v>
                </c:pt>
                <c:pt idx="4659">
                  <c:v>0.22421460659947282</c:v>
                </c:pt>
                <c:pt idx="4660">
                  <c:v>0.22420379199717291</c:v>
                </c:pt>
                <c:pt idx="4661">
                  <c:v>0.22419136226824524</c:v>
                </c:pt>
                <c:pt idx="4662">
                  <c:v>0.22417781112796956</c:v>
                </c:pt>
                <c:pt idx="4663">
                  <c:v>0.22416327328867627</c:v>
                </c:pt>
                <c:pt idx="4664">
                  <c:v>0.22414891540653817</c:v>
                </c:pt>
                <c:pt idx="4665">
                  <c:v>0.22413545532312143</c:v>
                </c:pt>
                <c:pt idx="4666">
                  <c:v>0.22412365565981454</c:v>
                </c:pt>
                <c:pt idx="4667">
                  <c:v>0.22411441356187936</c:v>
                </c:pt>
                <c:pt idx="4668">
                  <c:v>0.22410808777327376</c:v>
                </c:pt>
                <c:pt idx="4669">
                  <c:v>0.22410422953609913</c:v>
                </c:pt>
                <c:pt idx="4670">
                  <c:v>0.22410239015602354</c:v>
                </c:pt>
                <c:pt idx="4671">
                  <c:v>0.22410113399849732</c:v>
                </c:pt>
                <c:pt idx="4672">
                  <c:v>0.22409911518151351</c:v>
                </c:pt>
                <c:pt idx="4673">
                  <c:v>0.2240954813345917</c:v>
                </c:pt>
                <c:pt idx="4674">
                  <c:v>0.22409009791355852</c:v>
                </c:pt>
                <c:pt idx="4675">
                  <c:v>0.22408332387024091</c:v>
                </c:pt>
                <c:pt idx="4676">
                  <c:v>0.22407650507241964</c:v>
                </c:pt>
                <c:pt idx="4677">
                  <c:v>0.2240709424482277</c:v>
                </c:pt>
                <c:pt idx="4678">
                  <c:v>0.22406744341467569</c:v>
                </c:pt>
                <c:pt idx="4679">
                  <c:v>0.22406636679463901</c:v>
                </c:pt>
                <c:pt idx="4680">
                  <c:v>0.22406730883702511</c:v>
                </c:pt>
                <c:pt idx="4681">
                  <c:v>0.22406955180331226</c:v>
                </c:pt>
                <c:pt idx="4682">
                  <c:v>0.22407296113425448</c:v>
                </c:pt>
                <c:pt idx="4683">
                  <c:v>0.22407794059990607</c:v>
                </c:pt>
                <c:pt idx="4684">
                  <c:v>0.22408520803062262</c:v>
                </c:pt>
                <c:pt idx="4685">
                  <c:v>0.22409539161036099</c:v>
                </c:pt>
                <c:pt idx="4686">
                  <c:v>0.22410876072512867</c:v>
                </c:pt>
                <c:pt idx="4687">
                  <c:v>0.2241238351199735</c:v>
                </c:pt>
                <c:pt idx="4688">
                  <c:v>0.22413787810734956</c:v>
                </c:pt>
                <c:pt idx="4689">
                  <c:v>0.22414707583719376</c:v>
                </c:pt>
                <c:pt idx="4690">
                  <c:v>0.22414738990945707</c:v>
                </c:pt>
                <c:pt idx="4691">
                  <c:v>0.22413635264903745</c:v>
                </c:pt>
                <c:pt idx="4692">
                  <c:v>0.22411338168936371</c:v>
                </c:pt>
                <c:pt idx="4693">
                  <c:v>0.22408004903950454</c:v>
                </c:pt>
                <c:pt idx="4694">
                  <c:v>0.22404030443224879</c:v>
                </c:pt>
                <c:pt idx="4695">
                  <c:v>0.22399917304232655</c:v>
                </c:pt>
                <c:pt idx="4696">
                  <c:v>0.22396096067245555</c:v>
                </c:pt>
                <c:pt idx="4697">
                  <c:v>0.22392952320367535</c:v>
                </c:pt>
                <c:pt idx="4698">
                  <c:v>0.22390642865304614</c:v>
                </c:pt>
                <c:pt idx="4699">
                  <c:v>0.22389127212030727</c:v>
                </c:pt>
                <c:pt idx="4700">
                  <c:v>0.22388275240810399</c:v>
                </c:pt>
                <c:pt idx="4701">
                  <c:v>0.22387826841618022</c:v>
                </c:pt>
                <c:pt idx="4702">
                  <c:v>0.22387526416749129</c:v>
                </c:pt>
                <c:pt idx="4703">
                  <c:v>0.22387176671012313</c:v>
                </c:pt>
                <c:pt idx="4704">
                  <c:v>0.22386643089994032</c:v>
                </c:pt>
                <c:pt idx="4705">
                  <c:v>0.22385862907700663</c:v>
                </c:pt>
                <c:pt idx="4706">
                  <c:v>0.2238488545771016</c:v>
                </c:pt>
                <c:pt idx="4707">
                  <c:v>0.2238384525986499</c:v>
                </c:pt>
                <c:pt idx="4708">
                  <c:v>0.22382917173336206</c:v>
                </c:pt>
                <c:pt idx="4709">
                  <c:v>0.22382316393597737</c:v>
                </c:pt>
                <c:pt idx="4710">
                  <c:v>0.22382240175866766</c:v>
                </c:pt>
                <c:pt idx="4711">
                  <c:v>0.22382755769007925</c:v>
                </c:pt>
                <c:pt idx="4712">
                  <c:v>0.22383804907864382</c:v>
                </c:pt>
                <c:pt idx="4713">
                  <c:v>0.22385145511064344</c:v>
                </c:pt>
                <c:pt idx="4714">
                  <c:v>0.22386405446776639</c:v>
                </c:pt>
                <c:pt idx="4715">
                  <c:v>0.22387131832018972</c:v>
                </c:pt>
                <c:pt idx="4716">
                  <c:v>0.22386970412026289</c:v>
                </c:pt>
                <c:pt idx="4717">
                  <c:v>0.22385697008675146</c:v>
                </c:pt>
                <c:pt idx="4718">
                  <c:v>0.22383352071317544</c:v>
                </c:pt>
                <c:pt idx="4719">
                  <c:v>0.22380173381332161</c:v>
                </c:pt>
                <c:pt idx="4720">
                  <c:v>0.22376569055270348</c:v>
                </c:pt>
                <c:pt idx="4721">
                  <c:v>0.22373045712214082</c:v>
                </c:pt>
                <c:pt idx="4722">
                  <c:v>0.22370002240111322</c:v>
                </c:pt>
                <c:pt idx="4723">
                  <c:v>0.22367743305938406</c:v>
                </c:pt>
                <c:pt idx="4724">
                  <c:v>0.22366389794532918</c:v>
                </c:pt>
                <c:pt idx="4725">
                  <c:v>0.22365901285875636</c:v>
                </c:pt>
                <c:pt idx="4726">
                  <c:v>0.22366085036193753</c:v>
                </c:pt>
                <c:pt idx="4727">
                  <c:v>0.22366681109650413</c:v>
                </c:pt>
                <c:pt idx="4728">
                  <c:v>0.22367389237622495</c:v>
                </c:pt>
                <c:pt idx="4729">
                  <c:v>0.22367900172570734</c:v>
                </c:pt>
                <c:pt idx="4730">
                  <c:v>0.22367927064050311</c:v>
                </c:pt>
                <c:pt idx="4731">
                  <c:v>0.22367245818366602</c:v>
                </c:pt>
                <c:pt idx="4732">
                  <c:v>0.22365717536334964</c:v>
                </c:pt>
                <c:pt idx="4733">
                  <c:v>0.22363315418732424</c:v>
                </c:pt>
                <c:pt idx="4734">
                  <c:v>0.2236015611932605</c:v>
                </c:pt>
                <c:pt idx="4735">
                  <c:v>0.22356481762301053</c:v>
                </c:pt>
                <c:pt idx="4736">
                  <c:v>0.22352615061298689</c:v>
                </c:pt>
                <c:pt idx="4737">
                  <c:v>0.22348909982525081</c:v>
                </c:pt>
                <c:pt idx="4738">
                  <c:v>0.22345662138395886</c:v>
                </c:pt>
                <c:pt idx="4739">
                  <c:v>0.22343113310833232</c:v>
                </c:pt>
                <c:pt idx="4740">
                  <c:v>0.22341366397671883</c:v>
                </c:pt>
                <c:pt idx="4741">
                  <c:v>0.2234044369754116</c:v>
                </c:pt>
                <c:pt idx="4742">
                  <c:v>0.22340291409113092</c:v>
                </c:pt>
                <c:pt idx="4743">
                  <c:v>0.22340819941829351</c:v>
                </c:pt>
                <c:pt idx="4744">
                  <c:v>0.22341836713533672</c:v>
                </c:pt>
                <c:pt idx="4745">
                  <c:v>0.22343126748899114</c:v>
                </c:pt>
                <c:pt idx="4746">
                  <c:v>0.22344407863607965</c:v>
                </c:pt>
                <c:pt idx="4747">
                  <c:v>0.22345330647965914</c:v>
                </c:pt>
                <c:pt idx="4748">
                  <c:v>0.22345572546138273</c:v>
                </c:pt>
                <c:pt idx="4749">
                  <c:v>0.22344900610097376</c:v>
                </c:pt>
                <c:pt idx="4750">
                  <c:v>0.22343261129786754</c:v>
                </c:pt>
                <c:pt idx="4751">
                  <c:v>0.22340824420947628</c:v>
                </c:pt>
                <c:pt idx="4752">
                  <c:v>0.22337957879691153</c:v>
                </c:pt>
                <c:pt idx="4753">
                  <c:v>0.223351318343914</c:v>
                </c:pt>
                <c:pt idx="4754">
                  <c:v>0.2233279858217723</c:v>
                </c:pt>
                <c:pt idx="4755">
                  <c:v>0.22331275989975333</c:v>
                </c:pt>
                <c:pt idx="4756">
                  <c:v>0.22330617709287062</c:v>
                </c:pt>
                <c:pt idx="4757">
                  <c:v>0.22330684880328747</c:v>
                </c:pt>
                <c:pt idx="4758">
                  <c:v>0.22331123733691019</c:v>
                </c:pt>
                <c:pt idx="4759">
                  <c:v>0.22331580504145301</c:v>
                </c:pt>
                <c:pt idx="4760">
                  <c:v>0.22331768587493397</c:v>
                </c:pt>
                <c:pt idx="4761">
                  <c:v>0.22331540200676672</c:v>
                </c:pt>
                <c:pt idx="4762">
                  <c:v>0.22330962521736522</c:v>
                </c:pt>
                <c:pt idx="4763">
                  <c:v>0.22330210207194526</c:v>
                </c:pt>
                <c:pt idx="4764">
                  <c:v>0.22329525074932291</c:v>
                </c:pt>
                <c:pt idx="4765">
                  <c:v>0.22329081759816186</c:v>
                </c:pt>
                <c:pt idx="4766">
                  <c:v>0.22328974290166495</c:v>
                </c:pt>
                <c:pt idx="4767">
                  <c:v>0.22329153406397054</c:v>
                </c:pt>
                <c:pt idx="4768">
                  <c:v>0.22329426560070978</c:v>
                </c:pt>
                <c:pt idx="4769">
                  <c:v>0.22329578810405384</c:v>
                </c:pt>
                <c:pt idx="4770">
                  <c:v>0.22329305655773871</c:v>
                </c:pt>
                <c:pt idx="4771">
                  <c:v>0.22328392167518943</c:v>
                </c:pt>
                <c:pt idx="4772">
                  <c:v>0.22326690622978654</c:v>
                </c:pt>
                <c:pt idx="4773">
                  <c:v>0.22324232456618456</c:v>
                </c:pt>
                <c:pt idx="4774">
                  <c:v>0.22321187926141797</c:v>
                </c:pt>
                <c:pt idx="4775">
                  <c:v>0.22317888433373304</c:v>
                </c:pt>
                <c:pt idx="4776">
                  <c:v>0.22314754818877994</c:v>
                </c:pt>
                <c:pt idx="4777">
                  <c:v>0.22312252566238414</c:v>
                </c:pt>
                <c:pt idx="4778">
                  <c:v>0.22310708314102315</c:v>
                </c:pt>
                <c:pt idx="4779">
                  <c:v>0.22310283094894914</c:v>
                </c:pt>
                <c:pt idx="4780">
                  <c:v>0.22310905259145922</c:v>
                </c:pt>
                <c:pt idx="4781">
                  <c:v>0.22312261518584789</c:v>
                </c:pt>
                <c:pt idx="4782">
                  <c:v>0.22313913258071907</c:v>
                </c:pt>
                <c:pt idx="4783">
                  <c:v>0.22315412859167008</c:v>
                </c:pt>
                <c:pt idx="4784">
                  <c:v>0.22316397699995719</c:v>
                </c:pt>
                <c:pt idx="4785">
                  <c:v>0.22316688679969102</c:v>
                </c:pt>
                <c:pt idx="4786">
                  <c:v>0.22316236542695481</c:v>
                </c:pt>
                <c:pt idx="4787">
                  <c:v>0.22315184558345383</c:v>
                </c:pt>
                <c:pt idx="4788">
                  <c:v>0.22313702870418387</c:v>
                </c:pt>
                <c:pt idx="4789">
                  <c:v>0.22311970568272035</c:v>
                </c:pt>
                <c:pt idx="4790">
                  <c:v>0.22310126436236402</c:v>
                </c:pt>
                <c:pt idx="4791">
                  <c:v>0.22308282382504266</c:v>
                </c:pt>
                <c:pt idx="4792">
                  <c:v>0.22306532394214565</c:v>
                </c:pt>
                <c:pt idx="4793">
                  <c:v>0.22305015198010539</c:v>
                </c:pt>
                <c:pt idx="4794">
                  <c:v>0.22303851602617078</c:v>
                </c:pt>
                <c:pt idx="4795">
                  <c:v>0.22303157935580378</c:v>
                </c:pt>
                <c:pt idx="4796">
                  <c:v>0.22302969976097622</c:v>
                </c:pt>
                <c:pt idx="4797">
                  <c:v>0.22303184787001465</c:v>
                </c:pt>
                <c:pt idx="4798">
                  <c:v>0.22303614411996711</c:v>
                </c:pt>
                <c:pt idx="4799">
                  <c:v>0.22303981386712393</c:v>
                </c:pt>
                <c:pt idx="4800">
                  <c:v>0.22303967960753515</c:v>
                </c:pt>
                <c:pt idx="4801">
                  <c:v>0.22303399598967835</c:v>
                </c:pt>
                <c:pt idx="4802">
                  <c:v>0.22302159969538018</c:v>
                </c:pt>
                <c:pt idx="4803">
                  <c:v>0.22300365478428155</c:v>
                </c:pt>
                <c:pt idx="4804">
                  <c:v>0.22298208607186257</c:v>
                </c:pt>
                <c:pt idx="4805">
                  <c:v>0.22296038419549749</c:v>
                </c:pt>
                <c:pt idx="4806">
                  <c:v>0.22294150220801326</c:v>
                </c:pt>
                <c:pt idx="4807">
                  <c:v>0.22292888484456899</c:v>
                </c:pt>
                <c:pt idx="4808">
                  <c:v>0.22292485810361054</c:v>
                </c:pt>
                <c:pt idx="4809">
                  <c:v>0.22293045080946919</c:v>
                </c:pt>
                <c:pt idx="4810">
                  <c:v>0.22294485795149102</c:v>
                </c:pt>
                <c:pt idx="4811">
                  <c:v>0.22296606685007106</c:v>
                </c:pt>
                <c:pt idx="4812">
                  <c:v>0.22298978266789551</c:v>
                </c:pt>
                <c:pt idx="4813">
                  <c:v>0.22301144126311925</c:v>
                </c:pt>
                <c:pt idx="4814">
                  <c:v>0.22302611960285604</c:v>
                </c:pt>
                <c:pt idx="4815">
                  <c:v>0.22303059480511769</c:v>
                </c:pt>
                <c:pt idx="4816">
                  <c:v>0.22302379251590446</c:v>
                </c:pt>
                <c:pt idx="4817">
                  <c:v>0.2230074585065023</c:v>
                </c:pt>
                <c:pt idx="4818">
                  <c:v>0.22298548687654621</c:v>
                </c:pt>
                <c:pt idx="4819">
                  <c:v>0.22296333737678323</c:v>
                </c:pt>
                <c:pt idx="4820">
                  <c:v>0.2229456633337841</c:v>
                </c:pt>
                <c:pt idx="4821">
                  <c:v>0.22293523822289621</c:v>
                </c:pt>
                <c:pt idx="4822">
                  <c:v>0.22293192729583258</c:v>
                </c:pt>
                <c:pt idx="4823">
                  <c:v>0.22293340378721552</c:v>
                </c:pt>
                <c:pt idx="4824">
                  <c:v>0.22293555142000623</c:v>
                </c:pt>
                <c:pt idx="4825">
                  <c:v>0.22293434337525467</c:v>
                </c:pt>
                <c:pt idx="4826">
                  <c:v>0.22292718466049924</c:v>
                </c:pt>
                <c:pt idx="4827">
                  <c:v>0.22291367290795153</c:v>
                </c:pt>
                <c:pt idx="4828">
                  <c:v>0.22289501664256386</c:v>
                </c:pt>
                <c:pt idx="4829">
                  <c:v>0.22287394542169439</c:v>
                </c:pt>
                <c:pt idx="4830">
                  <c:v>0.22285291995706083</c:v>
                </c:pt>
                <c:pt idx="4831">
                  <c:v>0.22283413210517769</c:v>
                </c:pt>
                <c:pt idx="4832">
                  <c:v>0.22281878929570412</c:v>
                </c:pt>
                <c:pt idx="4833">
                  <c:v>0.22280698062198059</c:v>
                </c:pt>
                <c:pt idx="4834">
                  <c:v>0.2227985716106691</c:v>
                </c:pt>
                <c:pt idx="4835">
                  <c:v>0.22279324896957101</c:v>
                </c:pt>
                <c:pt idx="4836">
                  <c:v>0.2227905205821972</c:v>
                </c:pt>
                <c:pt idx="4837">
                  <c:v>0.2227890445765002</c:v>
                </c:pt>
                <c:pt idx="4838">
                  <c:v>0.22278721075822808</c:v>
                </c:pt>
                <c:pt idx="4839">
                  <c:v>0.22278233552291818</c:v>
                </c:pt>
                <c:pt idx="4840">
                  <c:v>0.2227713328994039</c:v>
                </c:pt>
                <c:pt idx="4841">
                  <c:v>0.22275160938180807</c:v>
                </c:pt>
                <c:pt idx="4842">
                  <c:v>0.22272191398368005</c:v>
                </c:pt>
                <c:pt idx="4843">
                  <c:v>0.22268291949653965</c:v>
                </c:pt>
                <c:pt idx="4844">
                  <c:v>0.22263717698639643</c:v>
                </c:pt>
                <c:pt idx="4845">
                  <c:v>0.22258875688053206</c:v>
                </c:pt>
                <c:pt idx="4846">
                  <c:v>0.22254208554475555</c:v>
                </c:pt>
                <c:pt idx="4847">
                  <c:v>0.22250055942542615</c:v>
                </c:pt>
                <c:pt idx="4848">
                  <c:v>0.22246618827845668</c:v>
                </c:pt>
                <c:pt idx="4849">
                  <c:v>0.22243946201037404</c:v>
                </c:pt>
                <c:pt idx="4850">
                  <c:v>0.22241944073326472</c:v>
                </c:pt>
                <c:pt idx="4851">
                  <c:v>0.222404738195666</c:v>
                </c:pt>
                <c:pt idx="4852">
                  <c:v>0.22239419200109947</c:v>
                </c:pt>
                <c:pt idx="4853">
                  <c:v>0.22238744435841598</c:v>
                </c:pt>
                <c:pt idx="4854">
                  <c:v>0.22238436103341266</c:v>
                </c:pt>
                <c:pt idx="4855">
                  <c:v>0.22238547817762425</c:v>
                </c:pt>
                <c:pt idx="4856">
                  <c:v>0.22239101925538887</c:v>
                </c:pt>
                <c:pt idx="4857">
                  <c:v>0.22240062693681731</c:v>
                </c:pt>
                <c:pt idx="4858">
                  <c:v>0.22241354178301068</c:v>
                </c:pt>
                <c:pt idx="4859">
                  <c:v>0.22242828930888162</c:v>
                </c:pt>
                <c:pt idx="4860">
                  <c:v>0.22244321610258935</c:v>
                </c:pt>
                <c:pt idx="4861">
                  <c:v>0.22245657914655362</c:v>
                </c:pt>
                <c:pt idx="4862">
                  <c:v>0.22246735032742262</c:v>
                </c:pt>
                <c:pt idx="4863">
                  <c:v>0.22247423329658747</c:v>
                </c:pt>
                <c:pt idx="4864">
                  <c:v>0.22247722786917404</c:v>
                </c:pt>
                <c:pt idx="4865">
                  <c:v>0.22247646805029422</c:v>
                </c:pt>
                <c:pt idx="4866">
                  <c:v>0.22247311592404631</c:v>
                </c:pt>
                <c:pt idx="4867">
                  <c:v>0.2224687358514075</c:v>
                </c:pt>
                <c:pt idx="4868">
                  <c:v>0.22246533909079405</c:v>
                </c:pt>
                <c:pt idx="4869">
                  <c:v>0.22246453459875062</c:v>
                </c:pt>
                <c:pt idx="4870">
                  <c:v>0.22246699277356344</c:v>
                </c:pt>
                <c:pt idx="4871">
                  <c:v>0.22247208794384757</c:v>
                </c:pt>
                <c:pt idx="4872">
                  <c:v>0.22247749604086089</c:v>
                </c:pt>
                <c:pt idx="4873">
                  <c:v>0.22247968611583427</c:v>
                </c:pt>
                <c:pt idx="4874">
                  <c:v>0.22247503780659719</c:v>
                </c:pt>
                <c:pt idx="4875">
                  <c:v>0.22246010991914925</c:v>
                </c:pt>
                <c:pt idx="4876">
                  <c:v>0.22243383093289529</c:v>
                </c:pt>
                <c:pt idx="4877">
                  <c:v>0.22239727539590007</c:v>
                </c:pt>
                <c:pt idx="4878">
                  <c:v>0.22235397581290897</c:v>
                </c:pt>
                <c:pt idx="4879">
                  <c:v>0.22230911681474777</c:v>
                </c:pt>
                <c:pt idx="4880">
                  <c:v>0.22226837241781586</c:v>
                </c:pt>
                <c:pt idx="4881">
                  <c:v>0.22223643184097622</c:v>
                </c:pt>
                <c:pt idx="4882">
                  <c:v>0.22221615191077174</c:v>
                </c:pt>
                <c:pt idx="4883">
                  <c:v>0.22220788833412145</c:v>
                </c:pt>
                <c:pt idx="4884">
                  <c:v>0.22220994304660116</c:v>
                </c:pt>
                <c:pt idx="4885">
                  <c:v>0.22221954672296132</c:v>
                </c:pt>
                <c:pt idx="4886">
                  <c:v>0.22223330491774032</c:v>
                </c:pt>
                <c:pt idx="4887">
                  <c:v>0.22224853771323552</c:v>
                </c:pt>
                <c:pt idx="4888">
                  <c:v>0.22226359234985374</c:v>
                </c:pt>
                <c:pt idx="4889">
                  <c:v>0.22227770933782767</c:v>
                </c:pt>
                <c:pt idx="4890">
                  <c:v>0.22229088858570159</c:v>
                </c:pt>
                <c:pt idx="4891">
                  <c:v>0.2223033980722933</c:v>
                </c:pt>
                <c:pt idx="4892">
                  <c:v>0.2223148803110673</c:v>
                </c:pt>
                <c:pt idx="4893">
                  <c:v>0.22232462034691383</c:v>
                </c:pt>
                <c:pt idx="4894">
                  <c:v>0.2223314563740886</c:v>
                </c:pt>
                <c:pt idx="4895">
                  <c:v>0.22233377975422999</c:v>
                </c:pt>
                <c:pt idx="4896">
                  <c:v>0.22233056276965149</c:v>
                </c:pt>
                <c:pt idx="4897">
                  <c:v>0.22232104599645999</c:v>
                </c:pt>
                <c:pt idx="4898">
                  <c:v>0.22230554259188898</c:v>
                </c:pt>
                <c:pt idx="4899">
                  <c:v>0.22228503605677011</c:v>
                </c:pt>
                <c:pt idx="4900">
                  <c:v>0.22226144803739525</c:v>
                </c:pt>
                <c:pt idx="4901">
                  <c:v>0.22223696788722005</c:v>
                </c:pt>
                <c:pt idx="4902">
                  <c:v>0.22221391849617159</c:v>
                </c:pt>
                <c:pt idx="4903">
                  <c:v>0.22219413094448862</c:v>
                </c:pt>
                <c:pt idx="4904">
                  <c:v>0.22217858740523114</c:v>
                </c:pt>
                <c:pt idx="4905">
                  <c:v>0.2221671087692694</c:v>
                </c:pt>
                <c:pt idx="4906">
                  <c:v>0.22215831017590285</c:v>
                </c:pt>
                <c:pt idx="4907">
                  <c:v>0.22214955642234327</c:v>
                </c:pt>
                <c:pt idx="4908">
                  <c:v>0.22213848049723398</c:v>
                </c:pt>
                <c:pt idx="4909">
                  <c:v>0.22212262633792837</c:v>
                </c:pt>
                <c:pt idx="4910">
                  <c:v>0.22210069942630087</c:v>
                </c:pt>
                <c:pt idx="4911">
                  <c:v>0.22207328118004746</c:v>
                </c:pt>
                <c:pt idx="4912">
                  <c:v>0.22204238190877115</c:v>
                </c:pt>
                <c:pt idx="4913">
                  <c:v>0.22201130624635781</c:v>
                </c:pt>
                <c:pt idx="4914">
                  <c:v>0.22198407222112729</c:v>
                </c:pt>
                <c:pt idx="4915">
                  <c:v>0.22196389335640501</c:v>
                </c:pt>
                <c:pt idx="4916">
                  <c:v>0.22195322393740027</c:v>
                </c:pt>
                <c:pt idx="4917">
                  <c:v>0.22195246503473645</c:v>
                </c:pt>
                <c:pt idx="4918">
                  <c:v>0.22196099160562113</c:v>
                </c:pt>
                <c:pt idx="4919">
                  <c:v>0.22197657200263612</c:v>
                </c:pt>
                <c:pt idx="4920">
                  <c:v>0.22199666216479155</c:v>
                </c:pt>
                <c:pt idx="4921">
                  <c:v>0.22201876241662302</c:v>
                </c:pt>
                <c:pt idx="4922">
                  <c:v>0.22204046193989393</c:v>
                </c:pt>
                <c:pt idx="4923">
                  <c:v>0.22206001922929633</c:v>
                </c:pt>
                <c:pt idx="4924">
                  <c:v>0.22207631764325655</c:v>
                </c:pt>
                <c:pt idx="4925">
                  <c:v>0.22208886560606536</c:v>
                </c:pt>
                <c:pt idx="4926">
                  <c:v>0.22209779676130273</c:v>
                </c:pt>
                <c:pt idx="4927">
                  <c:v>0.22210422730680193</c:v>
                </c:pt>
                <c:pt idx="4928">
                  <c:v>0.2221095861674536</c:v>
                </c:pt>
                <c:pt idx="4929">
                  <c:v>0.2221159722294144</c:v>
                </c:pt>
                <c:pt idx="4930">
                  <c:v>0.22212543985071889</c:v>
                </c:pt>
                <c:pt idx="4931">
                  <c:v>0.22213865913894607</c:v>
                </c:pt>
                <c:pt idx="4932">
                  <c:v>0.22215531780152123</c:v>
                </c:pt>
                <c:pt idx="4933">
                  <c:v>0.22217340634910035</c:v>
                </c:pt>
                <c:pt idx="4934">
                  <c:v>0.22219011101031352</c:v>
                </c:pt>
                <c:pt idx="4935">
                  <c:v>0.22220217092446862</c:v>
                </c:pt>
                <c:pt idx="4936">
                  <c:v>0.22220788833412145</c:v>
                </c:pt>
                <c:pt idx="4937">
                  <c:v>0.2222066823117588</c:v>
                </c:pt>
                <c:pt idx="4938">
                  <c:v>0.22220042891617522</c:v>
                </c:pt>
                <c:pt idx="4939">
                  <c:v>0.22219279096229586</c:v>
                </c:pt>
                <c:pt idx="4940">
                  <c:v>0.22218743107486885</c:v>
                </c:pt>
                <c:pt idx="4941">
                  <c:v>0.22218778839863942</c:v>
                </c:pt>
                <c:pt idx="4942">
                  <c:v>0.22219547093081563</c:v>
                </c:pt>
                <c:pt idx="4943">
                  <c:v>0.22220967504007419</c:v>
                </c:pt>
                <c:pt idx="4944">
                  <c:v>0.22222794453028619</c:v>
                </c:pt>
                <c:pt idx="4945">
                  <c:v>0.22224684019051091</c:v>
                </c:pt>
                <c:pt idx="4946">
                  <c:v>0.22226292225107305</c:v>
                </c:pt>
                <c:pt idx="4947">
                  <c:v>0.22227422472219185</c:v>
                </c:pt>
                <c:pt idx="4948">
                  <c:v>0.22228047918045737</c:v>
                </c:pt>
                <c:pt idx="4949">
                  <c:v>0.22228280228789735</c:v>
                </c:pt>
                <c:pt idx="4950">
                  <c:v>0.22228391917089743</c:v>
                </c:pt>
                <c:pt idx="4951">
                  <c:v>0.22228642099924104</c:v>
                </c:pt>
                <c:pt idx="4952">
                  <c:v>0.22229258628060691</c:v>
                </c:pt>
                <c:pt idx="4953">
                  <c:v>0.22230366613666377</c:v>
                </c:pt>
                <c:pt idx="4954">
                  <c:v>0.22231988433889652</c:v>
                </c:pt>
                <c:pt idx="4955">
                  <c:v>0.22234025847604724</c:v>
                </c:pt>
                <c:pt idx="4956">
                  <c:v>0.22236349330773278</c:v>
                </c:pt>
                <c:pt idx="4957">
                  <c:v>0.22238838276602294</c:v>
                </c:pt>
                <c:pt idx="4958">
                  <c:v>0.22241376522663606</c:v>
                </c:pt>
                <c:pt idx="4959">
                  <c:v>0.22243919386217173</c:v>
                </c:pt>
                <c:pt idx="4960">
                  <c:v>0.2224646239866819</c:v>
                </c:pt>
                <c:pt idx="4961">
                  <c:v>0.22249050256644567</c:v>
                </c:pt>
                <c:pt idx="4962">
                  <c:v>0.22251781306820798</c:v>
                </c:pt>
                <c:pt idx="4963">
                  <c:v>0.22254771802605136</c:v>
                </c:pt>
                <c:pt idx="4964">
                  <c:v>0.22258129091799564</c:v>
                </c:pt>
                <c:pt idx="4965">
                  <c:v>0.22261969505125359</c:v>
                </c:pt>
                <c:pt idx="4966">
                  <c:v>0.2226637812814736</c:v>
                </c:pt>
                <c:pt idx="4967">
                  <c:v>0.22271350661929115</c:v>
                </c:pt>
                <c:pt idx="4968">
                  <c:v>0.22276905190258403</c:v>
                </c:pt>
                <c:pt idx="4969">
                  <c:v>0.22282916688010726</c:v>
                </c:pt>
                <c:pt idx="4970">
                  <c:v>0.22289224287777645</c:v>
                </c:pt>
                <c:pt idx="4971">
                  <c:v>0.22295617818409144</c:v>
                </c:pt>
                <c:pt idx="4972">
                  <c:v>0.22301886987305578</c:v>
                </c:pt>
                <c:pt idx="4973">
                  <c:v>0.22307812429874233</c:v>
                </c:pt>
                <c:pt idx="4974">
                  <c:v>0.22313228382856057</c:v>
                </c:pt>
                <c:pt idx="4975">
                  <c:v>0.22318080934206577</c:v>
                </c:pt>
                <c:pt idx="4976">
                  <c:v>0.22322316168426995</c:v>
                </c:pt>
                <c:pt idx="4977">
                  <c:v>0.22325974203116042</c:v>
                </c:pt>
                <c:pt idx="4978">
                  <c:v>0.2232908623772403</c:v>
                </c:pt>
                <c:pt idx="4979">
                  <c:v>0.22331652154848539</c:v>
                </c:pt>
                <c:pt idx="4980">
                  <c:v>0.22333662900913878</c:v>
                </c:pt>
                <c:pt idx="4981">
                  <c:v>0.22335046742376943</c:v>
                </c:pt>
                <c:pt idx="4982">
                  <c:v>0.22335776747710481</c:v>
                </c:pt>
                <c:pt idx="4983">
                  <c:v>0.22335794662106048</c:v>
                </c:pt>
                <c:pt idx="4984">
                  <c:v>0.22335181098265447</c:v>
                </c:pt>
                <c:pt idx="4985">
                  <c:v>0.2233399878071172</c:v>
                </c:pt>
                <c:pt idx="4986">
                  <c:v>0.22332368668382532</c:v>
                </c:pt>
                <c:pt idx="4987">
                  <c:v>0.22330407240695907</c:v>
                </c:pt>
                <c:pt idx="4988">
                  <c:v>0.22328163798457393</c:v>
                </c:pt>
                <c:pt idx="4989">
                  <c:v>0.22325656295587695</c:v>
                </c:pt>
                <c:pt idx="4990">
                  <c:v>0.22322795232547923</c:v>
                </c:pt>
                <c:pt idx="4991">
                  <c:v>0.22319504571508489</c:v>
                </c:pt>
                <c:pt idx="4992">
                  <c:v>0.22315663543804545</c:v>
                </c:pt>
                <c:pt idx="4993">
                  <c:v>0.22311240962983428</c:v>
                </c:pt>
                <c:pt idx="4994">
                  <c:v>0.22306219104520378</c:v>
                </c:pt>
                <c:pt idx="4995">
                  <c:v>0.22300633976121434</c:v>
                </c:pt>
                <c:pt idx="4996">
                  <c:v>0.22294561859028431</c:v>
                </c:pt>
                <c:pt idx="4997">
                  <c:v>0.22288119273263687</c:v>
                </c:pt>
                <c:pt idx="4998">
                  <c:v>0.22281445046539353</c:v>
                </c:pt>
                <c:pt idx="4999">
                  <c:v>0.2227474948379993</c:v>
                </c:pt>
                <c:pt idx="5000">
                  <c:v>0.22268300892943096</c:v>
                </c:pt>
                <c:pt idx="5001">
                  <c:v>0.22262376367409578</c:v>
                </c:pt>
                <c:pt idx="5002">
                  <c:v>0.22257252863465829</c:v>
                </c:pt>
                <c:pt idx="5003">
                  <c:v>0.22253126780936852</c:v>
                </c:pt>
                <c:pt idx="5004">
                  <c:v>0.22250047003009835</c:v>
                </c:pt>
                <c:pt idx="5005">
                  <c:v>0.22247937324730474</c:v>
                </c:pt>
                <c:pt idx="5006">
                  <c:v>0.22246574133737476</c:v>
                </c:pt>
                <c:pt idx="5007">
                  <c:v>0.22245693669183944</c:v>
                </c:pt>
                <c:pt idx="5008">
                  <c:v>0.22245000930432582</c:v>
                </c:pt>
                <c:pt idx="5009">
                  <c:v>0.22244321610258935</c:v>
                </c:pt>
                <c:pt idx="5010">
                  <c:v>0.22243539511376012</c:v>
                </c:pt>
                <c:pt idx="5011">
                  <c:v>0.22242592073309145</c:v>
                </c:pt>
                <c:pt idx="5012">
                  <c:v>0.2224143461806001</c:v>
                </c:pt>
                <c:pt idx="5013">
                  <c:v>0.22239986725194252</c:v>
                </c:pt>
                <c:pt idx="5014">
                  <c:v>0.22238145647191135</c:v>
                </c:pt>
                <c:pt idx="5015">
                  <c:v>0.22235822067919878</c:v>
                </c:pt>
                <c:pt idx="5016">
                  <c:v>0.22232984788742563</c:v>
                </c:pt>
                <c:pt idx="5017">
                  <c:v>0.22229817085014239</c:v>
                </c:pt>
                <c:pt idx="5018">
                  <c:v>0.22226613873464965</c:v>
                </c:pt>
                <c:pt idx="5019">
                  <c:v>0.22223848668850413</c:v>
                </c:pt>
                <c:pt idx="5020">
                  <c:v>0.22221945738545837</c:v>
                </c:pt>
                <c:pt idx="5021">
                  <c:v>0.22221213177276125</c:v>
                </c:pt>
                <c:pt idx="5022">
                  <c:v>0.22221677726891811</c:v>
                </c:pt>
                <c:pt idx="5023">
                  <c:v>0.22222977598855878</c:v>
                </c:pt>
                <c:pt idx="5024">
                  <c:v>0.222245723402863</c:v>
                </c:pt>
                <c:pt idx="5025">
                  <c:v>0.22225738280742172</c:v>
                </c:pt>
                <c:pt idx="5026">
                  <c:v>0.22225800822494082</c:v>
                </c:pt>
                <c:pt idx="5027">
                  <c:v>0.22224429391886449</c:v>
                </c:pt>
                <c:pt idx="5028">
                  <c:v>0.22221588390041339</c:v>
                </c:pt>
                <c:pt idx="5029">
                  <c:v>0.22217671149845922</c:v>
                </c:pt>
                <c:pt idx="5030">
                  <c:v>0.22213303196031234</c:v>
                </c:pt>
                <c:pt idx="5031">
                  <c:v>0.2220925273574981</c:v>
                </c:pt>
                <c:pt idx="5032">
                  <c:v>0.22206216254743597</c:v>
                </c:pt>
                <c:pt idx="5033">
                  <c:v>0.22204577536289397</c:v>
                </c:pt>
                <c:pt idx="5034">
                  <c:v>0.22204376607764556</c:v>
                </c:pt>
                <c:pt idx="5035">
                  <c:v>0.22205296421513279</c:v>
                </c:pt>
                <c:pt idx="5036">
                  <c:v>0.22206747623594272</c:v>
                </c:pt>
                <c:pt idx="5037">
                  <c:v>0.22208015790654237</c:v>
                </c:pt>
                <c:pt idx="5038">
                  <c:v>0.22208399820378613</c:v>
                </c:pt>
                <c:pt idx="5039">
                  <c:v>0.22207511198620569</c:v>
                </c:pt>
                <c:pt idx="5040">
                  <c:v>0.22205211583507303</c:v>
                </c:pt>
                <c:pt idx="5041">
                  <c:v>0.22201702114384683</c:v>
                </c:pt>
                <c:pt idx="5042">
                  <c:v>0.22197474161183386</c:v>
                </c:pt>
                <c:pt idx="5043">
                  <c:v>0.22193184124653678</c:v>
                </c:pt>
                <c:pt idx="5044">
                  <c:v>0.22189434595878879</c:v>
                </c:pt>
                <c:pt idx="5045">
                  <c:v>0.22186729779688966</c:v>
                </c:pt>
                <c:pt idx="5046">
                  <c:v>0.22185368508533812</c:v>
                </c:pt>
                <c:pt idx="5047">
                  <c:v>0.22185430992177116</c:v>
                </c:pt>
                <c:pt idx="5048">
                  <c:v>0.22186783338770757</c:v>
                </c:pt>
                <c:pt idx="5049">
                  <c:v>0.22189135540261365</c:v>
                </c:pt>
                <c:pt idx="5050">
                  <c:v>0.22192121725300543</c:v>
                </c:pt>
                <c:pt idx="5051">
                  <c:v>0.22195331322015369</c:v>
                </c:pt>
                <c:pt idx="5052">
                  <c:v>0.22198326862009335</c:v>
                </c:pt>
                <c:pt idx="5053">
                  <c:v>0.22200710941640603</c:v>
                </c:pt>
                <c:pt idx="5054">
                  <c:v>0.22202215568619413</c:v>
                </c:pt>
                <c:pt idx="5055">
                  <c:v>0.22202715634230866</c:v>
                </c:pt>
                <c:pt idx="5056">
                  <c:v>0.22202300400772959</c:v>
                </c:pt>
                <c:pt idx="5057">
                  <c:v>0.22201318143880691</c:v>
                </c:pt>
                <c:pt idx="5058">
                  <c:v>0.22200286798053218</c:v>
                </c:pt>
                <c:pt idx="5059">
                  <c:v>0.22199759972838964</c:v>
                </c:pt>
                <c:pt idx="5060">
                  <c:v>0.22200175182008167</c:v>
                </c:pt>
                <c:pt idx="5061">
                  <c:v>0.22201769086331916</c:v>
                </c:pt>
                <c:pt idx="5062">
                  <c:v>0.22204372142696796</c:v>
                </c:pt>
                <c:pt idx="5063">
                  <c:v>0.22207524594793496</c:v>
                </c:pt>
                <c:pt idx="5064">
                  <c:v>0.22210529907364232</c:v>
                </c:pt>
                <c:pt idx="5065">
                  <c:v>0.22212700292125634</c:v>
                </c:pt>
                <c:pt idx="5066">
                  <c:v>0.22213535427916622</c:v>
                </c:pt>
                <c:pt idx="5067">
                  <c:v>0.22212887861332689</c:v>
                </c:pt>
                <c:pt idx="5068">
                  <c:v>0.22210949685256767</c:v>
                </c:pt>
                <c:pt idx="5069">
                  <c:v>0.22208265856135581</c:v>
                </c:pt>
                <c:pt idx="5070">
                  <c:v>0.22205537540961398</c:v>
                </c:pt>
                <c:pt idx="5071">
                  <c:v>0.22203371979084199</c:v>
                </c:pt>
                <c:pt idx="5072">
                  <c:v>0.22202242357702631</c:v>
                </c:pt>
                <c:pt idx="5073">
                  <c:v>0.22202318260194812</c:v>
                </c:pt>
                <c:pt idx="5074">
                  <c:v>0.22203447883550667</c:v>
                </c:pt>
                <c:pt idx="5075">
                  <c:v>0.22205309817003063</c:v>
                </c:pt>
                <c:pt idx="5076">
                  <c:v>0.22207466544740664</c:v>
                </c:pt>
                <c:pt idx="5077">
                  <c:v>0.22209534067530304</c:v>
                </c:pt>
                <c:pt idx="5078">
                  <c:v>0.22211239959576637</c:v>
                </c:pt>
                <c:pt idx="5079">
                  <c:v>0.22212499326017013</c:v>
                </c:pt>
                <c:pt idx="5080">
                  <c:v>0.22213370185870732</c:v>
                </c:pt>
                <c:pt idx="5081">
                  <c:v>0.22214031157826677</c:v>
                </c:pt>
                <c:pt idx="5082">
                  <c:v>0.22214678741458418</c:v>
                </c:pt>
                <c:pt idx="5083">
                  <c:v>0.22215513915295662</c:v>
                </c:pt>
                <c:pt idx="5084">
                  <c:v>0.2221666621358698</c:v>
                </c:pt>
                <c:pt idx="5085">
                  <c:v>0.22218135661575114</c:v>
                </c:pt>
                <c:pt idx="5086">
                  <c:v>0.22219913358120483</c:v>
                </c:pt>
                <c:pt idx="5087">
                  <c:v>0.22221927871050776</c:v>
                </c:pt>
                <c:pt idx="5088">
                  <c:v>0.22224156897802574</c:v>
                </c:pt>
                <c:pt idx="5089">
                  <c:v>0.22226591536696486</c:v>
                </c:pt>
                <c:pt idx="5090">
                  <c:v>0.22229307771984422</c:v>
                </c:pt>
                <c:pt idx="5091">
                  <c:v>0.22232350335923681</c:v>
                </c:pt>
                <c:pt idx="5092">
                  <c:v>0.22235781853219219</c:v>
                </c:pt>
                <c:pt idx="5093">
                  <c:v>0.22239593478677502</c:v>
                </c:pt>
                <c:pt idx="5094">
                  <c:v>0.22243740621172139</c:v>
                </c:pt>
                <c:pt idx="5095">
                  <c:v>0.22248098228785754</c:v>
                </c:pt>
                <c:pt idx="5096">
                  <c:v>0.22252554614092482</c:v>
                </c:pt>
                <c:pt idx="5097">
                  <c:v>0.22257011456725032</c:v>
                </c:pt>
                <c:pt idx="5098">
                  <c:v>0.22261410634575143</c:v>
                </c:pt>
                <c:pt idx="5099">
                  <c:v>0.22265787901147108</c:v>
                </c:pt>
                <c:pt idx="5100">
                  <c:v>0.22270201383660429</c:v>
                </c:pt>
                <c:pt idx="5101">
                  <c:v>0.22274727122260488</c:v>
                </c:pt>
                <c:pt idx="5102">
                  <c:v>0.22279441189398955</c:v>
                </c:pt>
                <c:pt idx="5103">
                  <c:v>0.22284464425547904</c:v>
                </c:pt>
                <c:pt idx="5104">
                  <c:v>0.222898998368146</c:v>
                </c:pt>
                <c:pt idx="5105">
                  <c:v>0.22295868388810927</c:v>
                </c:pt>
                <c:pt idx="5106">
                  <c:v>0.2230250903128588</c:v>
                </c:pt>
                <c:pt idx="5107">
                  <c:v>0.22309911590995071</c:v>
                </c:pt>
                <c:pt idx="5108">
                  <c:v>0.22318080934206577</c:v>
                </c:pt>
                <c:pt idx="5109">
                  <c:v>0.22326887640512763</c:v>
                </c:pt>
                <c:pt idx="5110">
                  <c:v>0.22336036507169491</c:v>
                </c:pt>
                <c:pt idx="5111">
                  <c:v>0.22345146985438594</c:v>
                </c:pt>
                <c:pt idx="5112">
                  <c:v>0.22353806846689575</c:v>
                </c:pt>
                <c:pt idx="5113">
                  <c:v>0.22361652836778848</c:v>
                </c:pt>
                <c:pt idx="5114">
                  <c:v>0.22368527644766092</c:v>
                </c:pt>
                <c:pt idx="5115">
                  <c:v>0.22374453222100457</c:v>
                </c:pt>
                <c:pt idx="5116">
                  <c:v>0.22379626436981284</c:v>
                </c:pt>
                <c:pt idx="5117">
                  <c:v>0.2238434742123139</c:v>
                </c:pt>
                <c:pt idx="5118">
                  <c:v>0.22388903007457597</c:v>
                </c:pt>
                <c:pt idx="5119">
                  <c:v>0.22393432164304208</c:v>
                </c:pt>
                <c:pt idx="5120">
                  <c:v>0.2239798421861772</c:v>
                </c:pt>
                <c:pt idx="5121">
                  <c:v>0.22402397700205559</c:v>
                </c:pt>
                <c:pt idx="5122">
                  <c:v>0.22406443785708111</c:v>
                </c:pt>
                <c:pt idx="5123">
                  <c:v>0.22409898059404834</c:v>
                </c:pt>
                <c:pt idx="5124">
                  <c:v>0.22412598864766478</c:v>
                </c:pt>
                <c:pt idx="5125">
                  <c:v>0.22414487733771041</c:v>
                </c:pt>
                <c:pt idx="5126">
                  <c:v>0.22415618402504547</c:v>
                </c:pt>
                <c:pt idx="5127">
                  <c:v>0.22416143365851451</c:v>
                </c:pt>
                <c:pt idx="5128">
                  <c:v>0.22416228616908399</c:v>
                </c:pt>
                <c:pt idx="5129">
                  <c:v>0.22416067088731786</c:v>
                </c:pt>
                <c:pt idx="5130">
                  <c:v>0.22415708139379145</c:v>
                </c:pt>
                <c:pt idx="5131">
                  <c:v>0.224151697209128</c:v>
                </c:pt>
                <c:pt idx="5132">
                  <c:v>0.22414371079148346</c:v>
                </c:pt>
                <c:pt idx="5133">
                  <c:v>0.22413132764778745</c:v>
                </c:pt>
                <c:pt idx="5134">
                  <c:v>0.224112529274787</c:v>
                </c:pt>
                <c:pt idx="5135">
                  <c:v>0.22408547719705887</c:v>
                </c:pt>
                <c:pt idx="5136">
                  <c:v>0.22404896180772219</c:v>
                </c:pt>
                <c:pt idx="5137">
                  <c:v>0.22400280608349979</c:v>
                </c:pt>
                <c:pt idx="5138">
                  <c:v>0.22394808942223857</c:v>
                </c:pt>
                <c:pt idx="5139">
                  <c:v>0.22388660867818658</c:v>
                </c:pt>
                <c:pt idx="5140">
                  <c:v>0.22382083257430077</c:v>
                </c:pt>
                <c:pt idx="5141">
                  <c:v>0.22375358714356366</c:v>
                </c:pt>
                <c:pt idx="5142">
                  <c:v>0.22368738298178606</c:v>
                </c:pt>
                <c:pt idx="5143">
                  <c:v>0.22362401214848807</c:v>
                </c:pt>
                <c:pt idx="5144">
                  <c:v>0.2235654897335784</c:v>
                </c:pt>
                <c:pt idx="5145">
                  <c:v>0.22351279942071181</c:v>
                </c:pt>
                <c:pt idx="5146">
                  <c:v>0.22346701422091256</c:v>
                </c:pt>
                <c:pt idx="5147">
                  <c:v>0.22342808715788245</c:v>
                </c:pt>
                <c:pt idx="5148">
                  <c:v>0.22339507580063425</c:v>
                </c:pt>
                <c:pt idx="5149">
                  <c:v>0.22336587381508213</c:v>
                </c:pt>
                <c:pt idx="5150">
                  <c:v>0.22333752468605986</c:v>
                </c:pt>
                <c:pt idx="5151">
                  <c:v>0.22330586362836516</c:v>
                </c:pt>
                <c:pt idx="5152">
                  <c:v>0.22326753310278916</c:v>
                </c:pt>
                <c:pt idx="5153">
                  <c:v>0.22322011719208604</c:v>
                </c:pt>
                <c:pt idx="5154">
                  <c:v>0.22316290261729124</c:v>
                </c:pt>
                <c:pt idx="5155">
                  <c:v>0.2230975045776156</c:v>
                </c:pt>
                <c:pt idx="5156">
                  <c:v>0.22302714889529288</c:v>
                </c:pt>
                <c:pt idx="5157">
                  <c:v>0.2229560886949298</c:v>
                </c:pt>
                <c:pt idx="5158">
                  <c:v>0.22288839542691632</c:v>
                </c:pt>
                <c:pt idx="5159">
                  <c:v>0.22282755654903189</c:v>
                </c:pt>
                <c:pt idx="5160">
                  <c:v>0.22277589492898467</c:v>
                </c:pt>
                <c:pt idx="5161">
                  <c:v>0.22273425700499153</c:v>
                </c:pt>
                <c:pt idx="5162">
                  <c:v>0.22270290820566688</c:v>
                </c:pt>
                <c:pt idx="5163">
                  <c:v>0.22268059424783118</c:v>
                </c:pt>
                <c:pt idx="5164">
                  <c:v>0.22266673244655547</c:v>
                </c:pt>
                <c:pt idx="5165">
                  <c:v>0.22265922042942801</c:v>
                </c:pt>
                <c:pt idx="5166">
                  <c:v>0.22265550918320612</c:v>
                </c:pt>
                <c:pt idx="5167">
                  <c:v>0.22265291580105576</c:v>
                </c:pt>
                <c:pt idx="5168">
                  <c:v>0.22264835506311489</c:v>
                </c:pt>
                <c:pt idx="5169">
                  <c:v>0.22263923373091402</c:v>
                </c:pt>
                <c:pt idx="5170">
                  <c:v>0.22262474730292173</c:v>
                </c:pt>
                <c:pt idx="5171">
                  <c:v>0.22260605873617159</c:v>
                </c:pt>
                <c:pt idx="5172">
                  <c:v>0.22258571683239195</c:v>
                </c:pt>
                <c:pt idx="5173">
                  <c:v>0.22256828167318046</c:v>
                </c:pt>
                <c:pt idx="5174">
                  <c:v>0.22255804443148899</c:v>
                </c:pt>
                <c:pt idx="5175">
                  <c:v>0.22255773150650462</c:v>
                </c:pt>
                <c:pt idx="5176">
                  <c:v>0.22256814755928381</c:v>
                </c:pt>
                <c:pt idx="5177">
                  <c:v>0.22258687920122691</c:v>
                </c:pt>
                <c:pt idx="5178">
                  <c:v>0.22260990368658942</c:v>
                </c:pt>
                <c:pt idx="5179">
                  <c:v>0.22263234814624358</c:v>
                </c:pt>
                <c:pt idx="5180">
                  <c:v>0.22265036714747891</c:v>
                </c:pt>
                <c:pt idx="5181">
                  <c:v>0.22266208213491726</c:v>
                </c:pt>
                <c:pt idx="5182">
                  <c:v>0.22266869990108476</c:v>
                </c:pt>
                <c:pt idx="5183">
                  <c:v>0.22267348442997317</c:v>
                </c:pt>
                <c:pt idx="5184">
                  <c:v>0.22268054953163199</c:v>
                </c:pt>
                <c:pt idx="5185">
                  <c:v>0.2226932491172591</c:v>
                </c:pt>
                <c:pt idx="5186">
                  <c:v>0.22271314886271457</c:v>
                </c:pt>
                <c:pt idx="5187">
                  <c:v>0.22273926586732443</c:v>
                </c:pt>
                <c:pt idx="5188">
                  <c:v>0.22276923080386227</c:v>
                </c:pt>
                <c:pt idx="5189">
                  <c:v>0.22279955563549583</c:v>
                </c:pt>
                <c:pt idx="5190">
                  <c:v>0.22282863010241874</c:v>
                </c:pt>
                <c:pt idx="5191">
                  <c:v>0.22285587240768281</c:v>
                </c:pt>
                <c:pt idx="5192">
                  <c:v>0.22288334010725322</c:v>
                </c:pt>
                <c:pt idx="5193">
                  <c:v>0.22291327024627974</c:v>
                </c:pt>
                <c:pt idx="5194">
                  <c:v>0.22294785577092638</c:v>
                </c:pt>
                <c:pt idx="5195">
                  <c:v>0.22298673981130038</c:v>
                </c:pt>
                <c:pt idx="5196">
                  <c:v>0.22302710414339691</c:v>
                </c:pt>
                <c:pt idx="5197">
                  <c:v>0.22306366797951774</c:v>
                </c:pt>
                <c:pt idx="5198">
                  <c:v>0.22309074599878168</c:v>
                </c:pt>
                <c:pt idx="5199">
                  <c:v>0.22310359186447218</c:v>
                </c:pt>
                <c:pt idx="5200">
                  <c:v>0.22310041393201277</c:v>
                </c:pt>
                <c:pt idx="5201">
                  <c:v>0.22308300285562169</c:v>
                </c:pt>
                <c:pt idx="5202">
                  <c:v>0.2230554777707148</c:v>
                </c:pt>
                <c:pt idx="5203">
                  <c:v>0.22302347925515179</c:v>
                </c:pt>
                <c:pt idx="5204">
                  <c:v>0.22299202007605226</c:v>
                </c:pt>
                <c:pt idx="5205">
                  <c:v>0.22296405330254324</c:v>
                </c:pt>
                <c:pt idx="5206">
                  <c:v>0.22294051786151162</c:v>
                </c:pt>
                <c:pt idx="5207">
                  <c:v>0.22292024976810512</c:v>
                </c:pt>
                <c:pt idx="5208">
                  <c:v>0.22290181691506297</c:v>
                </c:pt>
                <c:pt idx="5209">
                  <c:v>0.22288387695256631</c:v>
                </c:pt>
                <c:pt idx="5210">
                  <c:v>0.2228660719369964</c:v>
                </c:pt>
                <c:pt idx="5211">
                  <c:v>0.2228485360522561</c:v>
                </c:pt>
                <c:pt idx="5212">
                  <c:v>0.22283104560724179</c:v>
                </c:pt>
                <c:pt idx="5213">
                  <c:v>0.22281319802759272</c:v>
                </c:pt>
                <c:pt idx="5214">
                  <c:v>0.22279360679213747</c:v>
                </c:pt>
                <c:pt idx="5215">
                  <c:v>0.22277124344832247</c:v>
                </c:pt>
                <c:pt idx="5216">
                  <c:v>0.2227456164722639</c:v>
                </c:pt>
                <c:pt idx="5217">
                  <c:v>0.22271811276153766</c:v>
                </c:pt>
                <c:pt idx="5218">
                  <c:v>0.22269141570344012</c:v>
                </c:pt>
                <c:pt idx="5219">
                  <c:v>0.22266834218141643</c:v>
                </c:pt>
                <c:pt idx="5220">
                  <c:v>0.22265126141018857</c:v>
                </c:pt>
                <c:pt idx="5221">
                  <c:v>0.22264048566712827</c:v>
                </c:pt>
                <c:pt idx="5222">
                  <c:v>0.22263382361948272</c:v>
                </c:pt>
                <c:pt idx="5223">
                  <c:v>0.22262747464904645</c:v>
                </c:pt>
                <c:pt idx="5224">
                  <c:v>0.22261763839926554</c:v>
                </c:pt>
                <c:pt idx="5225">
                  <c:v>0.22260212440353946</c:v>
                </c:pt>
                <c:pt idx="5226">
                  <c:v>0.22258173797800798</c:v>
                </c:pt>
                <c:pt idx="5227">
                  <c:v>0.22255960905979325</c:v>
                </c:pt>
                <c:pt idx="5228">
                  <c:v>0.2225409679976276</c:v>
                </c:pt>
                <c:pt idx="5229">
                  <c:v>0.22253046319518879</c:v>
                </c:pt>
                <c:pt idx="5230">
                  <c:v>0.22253135721103615</c:v>
                </c:pt>
                <c:pt idx="5231">
                  <c:v>0.22254365011556579</c:v>
                </c:pt>
                <c:pt idx="5232">
                  <c:v>0.2225648841339001</c:v>
                </c:pt>
                <c:pt idx="5233">
                  <c:v>0.22259134987958576</c:v>
                </c:pt>
                <c:pt idx="5234">
                  <c:v>0.22261880085354038</c:v>
                </c:pt>
                <c:pt idx="5235">
                  <c:v>0.22264410736006982</c:v>
                </c:pt>
                <c:pt idx="5236">
                  <c:v>0.22266606172545769</c:v>
                </c:pt>
                <c:pt idx="5237">
                  <c:v>0.22268470815786381</c:v>
                </c:pt>
                <c:pt idx="5238">
                  <c:v>0.22270152193440487</c:v>
                </c:pt>
                <c:pt idx="5239">
                  <c:v>0.22271878356302757</c:v>
                </c:pt>
                <c:pt idx="5240">
                  <c:v>0.22273872920073992</c:v>
                </c:pt>
                <c:pt idx="5241">
                  <c:v>0.22276422159592382</c:v>
                </c:pt>
                <c:pt idx="5242">
                  <c:v>0.22279727449044032</c:v>
                </c:pt>
                <c:pt idx="5243">
                  <c:v>0.22283958944506413</c:v>
                </c:pt>
                <c:pt idx="5244">
                  <c:v>0.2228914823324615</c:v>
                </c:pt>
                <c:pt idx="5245">
                  <c:v>0.22295192746926909</c:v>
                </c:pt>
                <c:pt idx="5246">
                  <c:v>0.22301743784197672</c:v>
                </c:pt>
                <c:pt idx="5247">
                  <c:v>0.22308412179841189</c:v>
                </c:pt>
                <c:pt idx="5248">
                  <c:v>0.22314714531020943</c:v>
                </c:pt>
                <c:pt idx="5249">
                  <c:v>0.22320314901631425</c:v>
                </c:pt>
                <c:pt idx="5250">
                  <c:v>0.22324948847749251</c:v>
                </c:pt>
                <c:pt idx="5251">
                  <c:v>0.22328539936375139</c:v>
                </c:pt>
                <c:pt idx="5252">
                  <c:v>0.22331101343106011</c:v>
                </c:pt>
                <c:pt idx="5253">
                  <c:v>0.22332574668211438</c:v>
                </c:pt>
                <c:pt idx="5254">
                  <c:v>0.22332820973637293</c:v>
                </c:pt>
                <c:pt idx="5255">
                  <c:v>0.22331576025980263</c:v>
                </c:pt>
                <c:pt idx="5256">
                  <c:v>0.22328495157880759</c:v>
                </c:pt>
                <c:pt idx="5257">
                  <c:v>0.22323413098749792</c:v>
                </c:pt>
                <c:pt idx="5258">
                  <c:v>0.22316348457423854</c:v>
                </c:pt>
                <c:pt idx="5259">
                  <c:v>0.22307611023160948</c:v>
                </c:pt>
                <c:pt idx="5260">
                  <c:v>0.22297783510345706</c:v>
                </c:pt>
                <c:pt idx="5261">
                  <c:v>0.22287546645223502</c:v>
                </c:pt>
                <c:pt idx="5262">
                  <c:v>0.22277482150594843</c:v>
                </c:pt>
                <c:pt idx="5263">
                  <c:v>0.22267952106031855</c:v>
                </c:pt>
                <c:pt idx="5264">
                  <c:v>0.22258987455063964</c:v>
                </c:pt>
                <c:pt idx="5265">
                  <c:v>0.22250404585756736</c:v>
                </c:pt>
                <c:pt idx="5266">
                  <c:v>0.22241805536653628</c:v>
                </c:pt>
                <c:pt idx="5267">
                  <c:v>0.22232779260758131</c:v>
                </c:pt>
                <c:pt idx="5268">
                  <c:v>0.222230356696453</c:v>
                </c:pt>
                <c:pt idx="5269">
                  <c:v>0.22212351951461742</c:v>
                </c:pt>
                <c:pt idx="5270">
                  <c:v>0.22200652900694531</c:v>
                </c:pt>
                <c:pt idx="5271">
                  <c:v>0.22187970582043762</c:v>
                </c:pt>
                <c:pt idx="5272">
                  <c:v>0.22174412945199154</c:v>
                </c:pt>
                <c:pt idx="5273">
                  <c:v>0.22160154770928656</c:v>
                </c:pt>
                <c:pt idx="5274">
                  <c:v>0.22145441995414686</c:v>
                </c:pt>
                <c:pt idx="5275">
                  <c:v>0.2213060939261389</c:v>
                </c:pt>
                <c:pt idx="5276">
                  <c:v>0.22115995740934816</c:v>
                </c:pt>
                <c:pt idx="5277">
                  <c:v>0.22101952729141219</c:v>
                </c:pt>
                <c:pt idx="5278">
                  <c:v>0.22088755902724835</c:v>
                </c:pt>
                <c:pt idx="5279">
                  <c:v>0.2207654695386452</c:v>
                </c:pt>
                <c:pt idx="5280">
                  <c:v>0.2206537846029504</c:v>
                </c:pt>
                <c:pt idx="5281">
                  <c:v>0.22055258519876933</c:v>
                </c:pt>
                <c:pt idx="5282">
                  <c:v>0.22046177502737943</c:v>
                </c:pt>
                <c:pt idx="5283">
                  <c:v>0.2203819258191653</c:v>
                </c:pt>
                <c:pt idx="5284">
                  <c:v>0.22031396546855578</c:v>
                </c:pt>
                <c:pt idx="5285">
                  <c:v>0.22025895561723122</c:v>
                </c:pt>
                <c:pt idx="5286">
                  <c:v>0.22021706919885145</c:v>
                </c:pt>
                <c:pt idx="5287">
                  <c:v>0.2201875910525635</c:v>
                </c:pt>
                <c:pt idx="5288">
                  <c:v>0.22016838464917934</c:v>
                </c:pt>
                <c:pt idx="5289">
                  <c:v>0.22015695902048418</c:v>
                </c:pt>
                <c:pt idx="5290">
                  <c:v>0.22015033496095529</c:v>
                </c:pt>
                <c:pt idx="5291">
                  <c:v>0.22014566706022712</c:v>
                </c:pt>
                <c:pt idx="5292">
                  <c:v>0.2201407769323234</c:v>
                </c:pt>
                <c:pt idx="5293">
                  <c:v>0.22013344184370867</c:v>
                </c:pt>
                <c:pt idx="5294">
                  <c:v>0.22012081689039789</c:v>
                </c:pt>
                <c:pt idx="5295">
                  <c:v>0.22010054660629577</c:v>
                </c:pt>
                <c:pt idx="5296">
                  <c:v>0.22007023185042843</c:v>
                </c:pt>
                <c:pt idx="5297">
                  <c:v>0.22002876362482329</c:v>
                </c:pt>
                <c:pt idx="5298">
                  <c:v>0.21997770047839785</c:v>
                </c:pt>
                <c:pt idx="5299">
                  <c:v>0.21992162237367266</c:v>
                </c:pt>
                <c:pt idx="5300">
                  <c:v>0.21986657333804208</c:v>
                </c:pt>
                <c:pt idx="5301">
                  <c:v>0.2198204157238082</c:v>
                </c:pt>
                <c:pt idx="5302">
                  <c:v>0.2197898539973471</c:v>
                </c:pt>
                <c:pt idx="5303">
                  <c:v>0.21977879366996292</c:v>
                </c:pt>
                <c:pt idx="5304">
                  <c:v>0.21978781070280332</c:v>
                </c:pt>
                <c:pt idx="5305">
                  <c:v>0.21981459639210191</c:v>
                </c:pt>
                <c:pt idx="5306">
                  <c:v>0.21985462253224133</c:v>
                </c:pt>
                <c:pt idx="5307">
                  <c:v>0.21990313862637459</c:v>
                </c:pt>
                <c:pt idx="5308">
                  <c:v>0.21995583715479786</c:v>
                </c:pt>
                <c:pt idx="5309">
                  <c:v>0.22000987533835639</c:v>
                </c:pt>
                <c:pt idx="5310">
                  <c:v>0.2200629868481723</c:v>
                </c:pt>
                <c:pt idx="5311">
                  <c:v>0.22011406002390801</c:v>
                </c:pt>
                <c:pt idx="5312">
                  <c:v>0.2201614936698271</c:v>
                </c:pt>
                <c:pt idx="5313">
                  <c:v>0.22020484197225446</c:v>
                </c:pt>
                <c:pt idx="5314">
                  <c:v>0.22024459283393852</c:v>
                </c:pt>
                <c:pt idx="5315">
                  <c:v>0.22028283535164997</c:v>
                </c:pt>
                <c:pt idx="5316">
                  <c:v>0.22032366073207979</c:v>
                </c:pt>
                <c:pt idx="5317">
                  <c:v>0.22037187342174461</c:v>
                </c:pt>
                <c:pt idx="5318">
                  <c:v>0.22043143504732779</c:v>
                </c:pt>
                <c:pt idx="5319">
                  <c:v>0.22050404099582102</c:v>
                </c:pt>
                <c:pt idx="5320">
                  <c:v>0.22058765074808198</c:v>
                </c:pt>
                <c:pt idx="5321">
                  <c:v>0.22067701840130186</c:v>
                </c:pt>
                <c:pt idx="5322">
                  <c:v>0.22076435655384577</c:v>
                </c:pt>
                <c:pt idx="5323">
                  <c:v>0.22084294028926912</c:v>
                </c:pt>
                <c:pt idx="5324">
                  <c:v>0.22090764340838834</c:v>
                </c:pt>
                <c:pt idx="5325">
                  <c:v>0.22095801431235221</c:v>
                </c:pt>
                <c:pt idx="5326">
                  <c:v>0.22099721056927815</c:v>
                </c:pt>
                <c:pt idx="5327">
                  <c:v>0.2210314656495134</c:v>
                </c:pt>
                <c:pt idx="5328">
                  <c:v>0.22106804005042727</c:v>
                </c:pt>
                <c:pt idx="5329">
                  <c:v>0.22111259281188558</c:v>
                </c:pt>
                <c:pt idx="5330">
                  <c:v>0.22116837931329328</c:v>
                </c:pt>
                <c:pt idx="5331">
                  <c:v>0.221235270180725</c:v>
                </c:pt>
                <c:pt idx="5332">
                  <c:v>0.2213107297407764</c:v>
                </c:pt>
                <c:pt idx="5333">
                  <c:v>0.22139012574714625</c:v>
                </c:pt>
                <c:pt idx="5334">
                  <c:v>0.22146837688886836</c:v>
                </c:pt>
                <c:pt idx="5335">
                  <c:v>0.22154084422325407</c:v>
                </c:pt>
                <c:pt idx="5336">
                  <c:v>0.22160351034418449</c:v>
                </c:pt>
                <c:pt idx="5337">
                  <c:v>0.22165338208878119</c:v>
                </c:pt>
                <c:pt idx="5338">
                  <c:v>0.22168867047686616</c:v>
                </c:pt>
                <c:pt idx="5339">
                  <c:v>0.22170807808177731</c:v>
                </c:pt>
                <c:pt idx="5340">
                  <c:v>0.22171093352672247</c:v>
                </c:pt>
                <c:pt idx="5341">
                  <c:v>0.22169710264003764</c:v>
                </c:pt>
                <c:pt idx="5342">
                  <c:v>0.22166614089689499</c:v>
                </c:pt>
                <c:pt idx="5343">
                  <c:v>0.22161756128488366</c:v>
                </c:pt>
                <c:pt idx="5344">
                  <c:v>0.2215510575151565</c:v>
                </c:pt>
                <c:pt idx="5345">
                  <c:v>0.22146650404729121</c:v>
                </c:pt>
                <c:pt idx="5346">
                  <c:v>0.22136462471755183</c:v>
                </c:pt>
                <c:pt idx="5347">
                  <c:v>0.22124721447095588</c:v>
                </c:pt>
                <c:pt idx="5348">
                  <c:v>0.22111731567252571</c:v>
                </c:pt>
                <c:pt idx="5349">
                  <c:v>0.22097917094345301</c:v>
                </c:pt>
                <c:pt idx="5350">
                  <c:v>0.22083697365982927</c:v>
                </c:pt>
                <c:pt idx="5351">
                  <c:v>0.22069464487059867</c:v>
                </c:pt>
                <c:pt idx="5352">
                  <c:v>0.22055521056697105</c:v>
                </c:pt>
                <c:pt idx="5353">
                  <c:v>0.22041964662392169</c:v>
                </c:pt>
                <c:pt idx="5354">
                  <c:v>0.22028790496143993</c:v>
                </c:pt>
                <c:pt idx="5355">
                  <c:v>0.22015922633923715</c:v>
                </c:pt>
                <c:pt idx="5356">
                  <c:v>0.22003271915825387</c:v>
                </c:pt>
                <c:pt idx="5357">
                  <c:v>0.21990771505783904</c:v>
                </c:pt>
                <c:pt idx="5358">
                  <c:v>0.21978421275099594</c:v>
                </c:pt>
                <c:pt idx="5359">
                  <c:v>0.21966261062569939</c:v>
                </c:pt>
                <c:pt idx="5360">
                  <c:v>0.2195429070959978</c:v>
                </c:pt>
                <c:pt idx="5361">
                  <c:v>0.21942443486832322</c:v>
                </c:pt>
                <c:pt idx="5362">
                  <c:v>0.21930612806044583</c:v>
                </c:pt>
                <c:pt idx="5363">
                  <c:v>0.21918594608120004</c:v>
                </c:pt>
                <c:pt idx="5364">
                  <c:v>0.21906273751800612</c:v>
                </c:pt>
                <c:pt idx="5365">
                  <c:v>0.21893575130617474</c:v>
                </c:pt>
                <c:pt idx="5366">
                  <c:v>0.21880640897699635</c:v>
                </c:pt>
                <c:pt idx="5367">
                  <c:v>0.2186770165455432</c:v>
                </c:pt>
                <c:pt idx="5368">
                  <c:v>0.21855133896154036</c:v>
                </c:pt>
                <c:pt idx="5369">
                  <c:v>0.21843366825314228</c:v>
                </c:pt>
                <c:pt idx="5370">
                  <c:v>0.21832789368985053</c:v>
                </c:pt>
                <c:pt idx="5371">
                  <c:v>0.21823621962973963</c:v>
                </c:pt>
                <c:pt idx="5372">
                  <c:v>0.21815983198354097</c:v>
                </c:pt>
                <c:pt idx="5373">
                  <c:v>0.21809770501152295</c:v>
                </c:pt>
                <c:pt idx="5374">
                  <c:v>0.21804726657125831</c:v>
                </c:pt>
                <c:pt idx="5375">
                  <c:v>0.21800484087561925</c:v>
                </c:pt>
                <c:pt idx="5376">
                  <c:v>0.21796666571612702</c:v>
                </c:pt>
                <c:pt idx="5377">
                  <c:v>0.21792831699371609</c:v>
                </c:pt>
                <c:pt idx="5378">
                  <c:v>0.21788594714120071</c:v>
                </c:pt>
                <c:pt idx="5379">
                  <c:v>0.21783655035060126</c:v>
                </c:pt>
                <c:pt idx="5380">
                  <c:v>0.2177777414449569</c:v>
                </c:pt>
                <c:pt idx="5381">
                  <c:v>0.21770864010329818</c:v>
                </c:pt>
                <c:pt idx="5382">
                  <c:v>0.21762951643384956</c:v>
                </c:pt>
                <c:pt idx="5383">
                  <c:v>0.21754271799556249</c:v>
                </c:pt>
                <c:pt idx="5384">
                  <c:v>0.21745218149195103</c:v>
                </c:pt>
                <c:pt idx="5385">
                  <c:v>0.21736281232901081</c:v>
                </c:pt>
                <c:pt idx="5386">
                  <c:v>0.2172807926591456</c:v>
                </c:pt>
                <c:pt idx="5387">
                  <c:v>0.21721159370981249</c:v>
                </c:pt>
                <c:pt idx="5388">
                  <c:v>0.21715896219808276</c:v>
                </c:pt>
                <c:pt idx="5389">
                  <c:v>0.21712443727147959</c:v>
                </c:pt>
                <c:pt idx="5390">
                  <c:v>0.2171069551073446</c:v>
                </c:pt>
                <c:pt idx="5391">
                  <c:v>0.21710245223964766</c:v>
                </c:pt>
                <c:pt idx="5392">
                  <c:v>0.21710571902136702</c:v>
                </c:pt>
                <c:pt idx="5393">
                  <c:v>0.21711101655747014</c:v>
                </c:pt>
                <c:pt idx="5394">
                  <c:v>0.21711362120308356</c:v>
                </c:pt>
                <c:pt idx="5395">
                  <c:v>0.21710942728985419</c:v>
                </c:pt>
                <c:pt idx="5396">
                  <c:v>0.21709671335829109</c:v>
                </c:pt>
                <c:pt idx="5397">
                  <c:v>0.21707455315900573</c:v>
                </c:pt>
                <c:pt idx="5398">
                  <c:v>0.21704237432501519</c:v>
                </c:pt>
                <c:pt idx="5399">
                  <c:v>0.21700097351641337</c:v>
                </c:pt>
                <c:pt idx="5400">
                  <c:v>0.21695105945230589</c:v>
                </c:pt>
                <c:pt idx="5401">
                  <c:v>0.21689417941824599</c:v>
                </c:pt>
                <c:pt idx="5402">
                  <c:v>0.21683351265073927</c:v>
                </c:pt>
                <c:pt idx="5403">
                  <c:v>0.21677289846865813</c:v>
                </c:pt>
                <c:pt idx="5404">
                  <c:v>0.21671657103781763</c:v>
                </c:pt>
                <c:pt idx="5405">
                  <c:v>0.2166681449919319</c:v>
                </c:pt>
                <c:pt idx="5406">
                  <c:v>0.21662938158418424</c:v>
                </c:pt>
                <c:pt idx="5407">
                  <c:v>0.21660019003882927</c:v>
                </c:pt>
                <c:pt idx="5408">
                  <c:v>0.21657823152897196</c:v>
                </c:pt>
                <c:pt idx="5409">
                  <c:v>0.21656015407098897</c:v>
                </c:pt>
                <c:pt idx="5410">
                  <c:v>0.21654317958204919</c:v>
                </c:pt>
                <c:pt idx="5411">
                  <c:v>0.21652580897374366</c:v>
                </c:pt>
                <c:pt idx="5412">
                  <c:v>0.21650817454910801</c:v>
                </c:pt>
                <c:pt idx="5413">
                  <c:v>0.21649173109328393</c:v>
                </c:pt>
                <c:pt idx="5414">
                  <c:v>0.21647810950620675</c:v>
                </c:pt>
                <c:pt idx="5415">
                  <c:v>0.21646691279339317</c:v>
                </c:pt>
                <c:pt idx="5416">
                  <c:v>0.21645659796697062</c:v>
                </c:pt>
                <c:pt idx="5417">
                  <c:v>0.21644355050329114</c:v>
                </c:pt>
                <c:pt idx="5418">
                  <c:v>0.21642393596609291</c:v>
                </c:pt>
                <c:pt idx="5419">
                  <c:v>0.21639480229990207</c:v>
                </c:pt>
                <c:pt idx="5420">
                  <c:v>0.21635597514142993</c:v>
                </c:pt>
                <c:pt idx="5421">
                  <c:v>0.21631014505138849</c:v>
                </c:pt>
                <c:pt idx="5422">
                  <c:v>0.21626198460120685</c:v>
                </c:pt>
                <c:pt idx="5423">
                  <c:v>0.21621744204055585</c:v>
                </c:pt>
                <c:pt idx="5424">
                  <c:v>0.21618158221040631</c:v>
                </c:pt>
                <c:pt idx="5425">
                  <c:v>0.21615673757801826</c:v>
                </c:pt>
                <c:pt idx="5426">
                  <c:v>0.21614281815697736</c:v>
                </c:pt>
                <c:pt idx="5427">
                  <c:v>0.2161367836099051</c:v>
                </c:pt>
                <c:pt idx="5428">
                  <c:v>0.21613462528860986</c:v>
                </c:pt>
                <c:pt idx="5429">
                  <c:v>0.21613140985024673</c:v>
                </c:pt>
                <c:pt idx="5430">
                  <c:v>0.21612343742767973</c:v>
                </c:pt>
                <c:pt idx="5431">
                  <c:v>0.21610841795732674</c:v>
                </c:pt>
                <c:pt idx="5432">
                  <c:v>0.21608617600086191</c:v>
                </c:pt>
                <c:pt idx="5433">
                  <c:v>0.21605785769286137</c:v>
                </c:pt>
                <c:pt idx="5434">
                  <c:v>0.21602575409952787</c:v>
                </c:pt>
                <c:pt idx="5435">
                  <c:v>0.21599277222068028</c:v>
                </c:pt>
                <c:pt idx="5436">
                  <c:v>0.21596146597197799</c:v>
                </c:pt>
                <c:pt idx="5437">
                  <c:v>0.21593302371381642</c:v>
                </c:pt>
                <c:pt idx="5438">
                  <c:v>0.21590726878679736</c:v>
                </c:pt>
                <c:pt idx="5439">
                  <c:v>0.21588296810227117</c:v>
                </c:pt>
                <c:pt idx="5440">
                  <c:v>0.21585748025834109</c:v>
                </c:pt>
                <c:pt idx="5441">
                  <c:v>0.21582847259795071</c:v>
                </c:pt>
                <c:pt idx="5442">
                  <c:v>0.21579484550465369</c:v>
                </c:pt>
                <c:pt idx="5443">
                  <c:v>0.21575677608735558</c:v>
                </c:pt>
                <c:pt idx="5444">
                  <c:v>0.21571624572819695</c:v>
                </c:pt>
                <c:pt idx="5445">
                  <c:v>0.21567615915883856</c:v>
                </c:pt>
                <c:pt idx="5446">
                  <c:v>0.2156391120741368</c:v>
                </c:pt>
                <c:pt idx="5447">
                  <c:v>0.2156063355189182</c:v>
                </c:pt>
                <c:pt idx="5448">
                  <c:v>0.21557738861851219</c:v>
                </c:pt>
                <c:pt idx="5449">
                  <c:v>0.21555029114107918</c:v>
                </c:pt>
                <c:pt idx="5450">
                  <c:v>0.21552288745731321</c:v>
                </c:pt>
                <c:pt idx="5451">
                  <c:v>0.21549451788892518</c:v>
                </c:pt>
                <c:pt idx="5452">
                  <c:v>0.2154660182350783</c:v>
                </c:pt>
                <c:pt idx="5453">
                  <c:v>0.21544086268720244</c:v>
                </c:pt>
                <c:pt idx="5454">
                  <c:v>0.21542292045941805</c:v>
                </c:pt>
                <c:pt idx="5455">
                  <c:v>0.21541548872432784</c:v>
                </c:pt>
                <c:pt idx="5456">
                  <c:v>0.21541993016018582</c:v>
                </c:pt>
                <c:pt idx="5457">
                  <c:v>0.21543369450238362</c:v>
                </c:pt>
                <c:pt idx="5458">
                  <c:v>0.21545194502174117</c:v>
                </c:pt>
                <c:pt idx="5459">
                  <c:v>0.2154675135407971</c:v>
                </c:pt>
                <c:pt idx="5460">
                  <c:v>0.21547424248024363</c:v>
                </c:pt>
                <c:pt idx="5461">
                  <c:v>0.21546777741881121</c:v>
                </c:pt>
                <c:pt idx="5462">
                  <c:v>0.21544613995409392</c:v>
                </c:pt>
                <c:pt idx="5463">
                  <c:v>0.21541047567307484</c:v>
                </c:pt>
                <c:pt idx="5464">
                  <c:v>0.21536395379984444</c:v>
                </c:pt>
                <c:pt idx="5465">
                  <c:v>0.21531035868907059</c:v>
                </c:pt>
                <c:pt idx="5466">
                  <c:v>0.21525347333005798</c:v>
                </c:pt>
                <c:pt idx="5467">
                  <c:v>0.21519628775561087</c:v>
                </c:pt>
                <c:pt idx="5468">
                  <c:v>0.21514174650277587</c:v>
                </c:pt>
                <c:pt idx="5469">
                  <c:v>0.21509182594506096</c:v>
                </c:pt>
                <c:pt idx="5470">
                  <c:v>0.21504854559872635</c:v>
                </c:pt>
                <c:pt idx="5471">
                  <c:v>0.21501335328855323</c:v>
                </c:pt>
                <c:pt idx="5472">
                  <c:v>0.21498686208247689</c:v>
                </c:pt>
                <c:pt idx="5473">
                  <c:v>0.21496885074247987</c:v>
                </c:pt>
                <c:pt idx="5474">
                  <c:v>0.21495817608132087</c:v>
                </c:pt>
                <c:pt idx="5475">
                  <c:v>0.21495286081291479</c:v>
                </c:pt>
                <c:pt idx="5476">
                  <c:v>0.21495044480332595</c:v>
                </c:pt>
                <c:pt idx="5477">
                  <c:v>0.21494890734967645</c:v>
                </c:pt>
                <c:pt idx="5478">
                  <c:v>0.21494627172751149</c:v>
                </c:pt>
                <c:pt idx="5479">
                  <c:v>0.21494073697302787</c:v>
                </c:pt>
                <c:pt idx="5480">
                  <c:v>0.2149304583304055</c:v>
                </c:pt>
                <c:pt idx="5481">
                  <c:v>0.21491407450129366</c:v>
                </c:pt>
                <c:pt idx="5482">
                  <c:v>0.21489083951394775</c:v>
                </c:pt>
                <c:pt idx="5483">
                  <c:v>0.2148611497324249</c:v>
                </c:pt>
                <c:pt idx="5484">
                  <c:v>0.21482720221803489</c:v>
                </c:pt>
                <c:pt idx="5485">
                  <c:v>0.21479316953416563</c:v>
                </c:pt>
                <c:pt idx="5486">
                  <c:v>0.21476361815397718</c:v>
                </c:pt>
                <c:pt idx="5487">
                  <c:v>0.2147439915283165</c:v>
                </c:pt>
                <c:pt idx="5488">
                  <c:v>0.21473705436496318</c:v>
                </c:pt>
                <c:pt idx="5489">
                  <c:v>0.21474311340024757</c:v>
                </c:pt>
                <c:pt idx="5490">
                  <c:v>0.21475979813718452</c:v>
                </c:pt>
                <c:pt idx="5491">
                  <c:v>0.21478210399731437</c:v>
                </c:pt>
                <c:pt idx="5492">
                  <c:v>0.21480515751726073</c:v>
                </c:pt>
                <c:pt idx="5493">
                  <c:v>0.21482447950518105</c:v>
                </c:pt>
                <c:pt idx="5494">
                  <c:v>0.2148379614922811</c:v>
                </c:pt>
                <c:pt idx="5495">
                  <c:v>0.21484560293464552</c:v>
                </c:pt>
                <c:pt idx="5496">
                  <c:v>0.21484854536497291</c:v>
                </c:pt>
                <c:pt idx="5497">
                  <c:v>0.21484753527470282</c:v>
                </c:pt>
                <c:pt idx="5498">
                  <c:v>0.21484191394568322</c:v>
                </c:pt>
                <c:pt idx="5499">
                  <c:v>0.2148296175421123</c:v>
                </c:pt>
                <c:pt idx="5500">
                  <c:v>0.21480744098013063</c:v>
                </c:pt>
                <c:pt idx="5501">
                  <c:v>0.21477275120388642</c:v>
                </c:pt>
                <c:pt idx="5502">
                  <c:v>0.2147252438797447</c:v>
                </c:pt>
                <c:pt idx="5503">
                  <c:v>0.21466768882530698</c:v>
                </c:pt>
                <c:pt idx="5504">
                  <c:v>0.2146061910527213</c:v>
                </c:pt>
                <c:pt idx="5505">
                  <c:v>0.21454917841336532</c:v>
                </c:pt>
                <c:pt idx="5506">
                  <c:v>0.21450472340386642</c:v>
                </c:pt>
                <c:pt idx="5507">
                  <c:v>0.21447892139858984</c:v>
                </c:pt>
                <c:pt idx="5508">
                  <c:v>0.21447427017976264</c:v>
                </c:pt>
                <c:pt idx="5509">
                  <c:v>0.21448936488272866</c:v>
                </c:pt>
                <c:pt idx="5510">
                  <c:v>0.21451845876997913</c:v>
                </c:pt>
                <c:pt idx="5511">
                  <c:v>0.21455396209622138</c:v>
                </c:pt>
                <c:pt idx="5512">
                  <c:v>0.214587449351656</c:v>
                </c:pt>
                <c:pt idx="5513">
                  <c:v>0.2146118093314491</c:v>
                </c:pt>
                <c:pt idx="5514">
                  <c:v>0.21462150981189468</c:v>
                </c:pt>
                <c:pt idx="5515">
                  <c:v>0.21461431124458466</c:v>
                </c:pt>
                <c:pt idx="5516">
                  <c:v>0.21459039003345606</c:v>
                </c:pt>
                <c:pt idx="5517">
                  <c:v>0.21455260159390058</c:v>
                </c:pt>
                <c:pt idx="5518">
                  <c:v>0.21450481116840517</c:v>
                </c:pt>
                <c:pt idx="5519">
                  <c:v>0.2144524188939019</c:v>
                </c:pt>
                <c:pt idx="5520">
                  <c:v>0.21440055939969296</c:v>
                </c:pt>
                <c:pt idx="5521">
                  <c:v>0.21435392624260133</c:v>
                </c:pt>
                <c:pt idx="5522">
                  <c:v>0.21431602678189735</c:v>
                </c:pt>
                <c:pt idx="5523">
                  <c:v>0.21428918333149374</c:v>
                </c:pt>
                <c:pt idx="5524">
                  <c:v>0.21427370085395039</c:v>
                </c:pt>
                <c:pt idx="5525">
                  <c:v>0.21426865710652201</c:v>
                </c:pt>
                <c:pt idx="5526">
                  <c:v>0.21427212193541359</c:v>
                </c:pt>
                <c:pt idx="5527">
                  <c:v>0.21428137623416912</c:v>
                </c:pt>
                <c:pt idx="5528">
                  <c:v>0.21429383256848425</c:v>
                </c:pt>
                <c:pt idx="5529">
                  <c:v>0.21430707878074198</c:v>
                </c:pt>
                <c:pt idx="5530">
                  <c:v>0.21431927267102172</c:v>
                </c:pt>
                <c:pt idx="5531">
                  <c:v>0.21432944912931576</c:v>
                </c:pt>
                <c:pt idx="5532">
                  <c:v>0.21433664297645597</c:v>
                </c:pt>
                <c:pt idx="5533">
                  <c:v>0.21434059087003979</c:v>
                </c:pt>
                <c:pt idx="5534">
                  <c:v>0.21434010834778786</c:v>
                </c:pt>
                <c:pt idx="5535">
                  <c:v>0.21433471290820963</c:v>
                </c:pt>
                <c:pt idx="5536">
                  <c:v>0.21432291335930989</c:v>
                </c:pt>
                <c:pt idx="5537">
                  <c:v>0.21430387684472588</c:v>
                </c:pt>
                <c:pt idx="5538">
                  <c:v>0.21427672713052417</c:v>
                </c:pt>
                <c:pt idx="5539">
                  <c:v>0.21424207971808443</c:v>
                </c:pt>
                <c:pt idx="5540">
                  <c:v>0.21420138350308984</c:v>
                </c:pt>
                <c:pt idx="5541">
                  <c:v>0.21415692023117019</c:v>
                </c:pt>
                <c:pt idx="5542">
                  <c:v>0.21411197924209915</c:v>
                </c:pt>
                <c:pt idx="5543">
                  <c:v>0.21406976087145771</c:v>
                </c:pt>
                <c:pt idx="5544">
                  <c:v>0.2140326313871255</c:v>
                </c:pt>
                <c:pt idx="5545">
                  <c:v>0.21400234274208477</c:v>
                </c:pt>
                <c:pt idx="5546">
                  <c:v>0.21397933179721521</c:v>
                </c:pt>
                <c:pt idx="5547">
                  <c:v>0.21396364122346848</c:v>
                </c:pt>
                <c:pt idx="5548">
                  <c:v>0.21395452517281968</c:v>
                </c:pt>
                <c:pt idx="5549">
                  <c:v>0.21395180792551052</c:v>
                </c:pt>
                <c:pt idx="5550">
                  <c:v>0.21395566466868646</c:v>
                </c:pt>
                <c:pt idx="5551">
                  <c:v>0.21396662151230042</c:v>
                </c:pt>
                <c:pt idx="5552">
                  <c:v>0.21398529261068625</c:v>
                </c:pt>
                <c:pt idx="5553">
                  <c:v>0.21401093380740124</c:v>
                </c:pt>
                <c:pt idx="5554">
                  <c:v>0.21404258195290818</c:v>
                </c:pt>
                <c:pt idx="5555">
                  <c:v>0.21407756416556992</c:v>
                </c:pt>
                <c:pt idx="5556">
                  <c:v>0.21411250535360485</c:v>
                </c:pt>
                <c:pt idx="5557">
                  <c:v>0.21414354706058883</c:v>
                </c:pt>
                <c:pt idx="5558">
                  <c:v>0.21416792600175952</c:v>
                </c:pt>
                <c:pt idx="5559">
                  <c:v>0.2141832293096462</c:v>
                </c:pt>
                <c:pt idx="5560">
                  <c:v>0.21418871056827318</c:v>
                </c:pt>
                <c:pt idx="5561">
                  <c:v>0.21418472020514348</c:v>
                </c:pt>
                <c:pt idx="5562">
                  <c:v>0.2141714777243047</c:v>
                </c:pt>
                <c:pt idx="5563">
                  <c:v>0.21415047475000673</c:v>
                </c:pt>
                <c:pt idx="5564">
                  <c:v>0.21412241390599676</c:v>
                </c:pt>
                <c:pt idx="5565">
                  <c:v>0.21408821720355523</c:v>
                </c:pt>
                <c:pt idx="5566">
                  <c:v>0.21404920117800466</c:v>
                </c:pt>
                <c:pt idx="5567">
                  <c:v>0.21400786555027909</c:v>
                </c:pt>
                <c:pt idx="5568">
                  <c:v>0.21396670916816388</c:v>
                </c:pt>
                <c:pt idx="5569">
                  <c:v>0.21392936937179566</c:v>
                </c:pt>
                <c:pt idx="5570">
                  <c:v>0.21389886882185885</c:v>
                </c:pt>
                <c:pt idx="5571">
                  <c:v>0.21387722174269055</c:v>
                </c:pt>
                <c:pt idx="5572">
                  <c:v>0.2138646458986784</c:v>
                </c:pt>
                <c:pt idx="5573">
                  <c:v>0.2138593001798155</c:v>
                </c:pt>
                <c:pt idx="5574">
                  <c:v>0.21385759131635321</c:v>
                </c:pt>
                <c:pt idx="5575">
                  <c:v>0.21385518139212903</c:v>
                </c:pt>
                <c:pt idx="5576">
                  <c:v>0.2138483022274589</c:v>
                </c:pt>
                <c:pt idx="5577">
                  <c:v>0.21383480711268701</c:v>
                </c:pt>
                <c:pt idx="5578">
                  <c:v>0.21381438997645955</c:v>
                </c:pt>
                <c:pt idx="5579">
                  <c:v>0.21378924229099419</c:v>
                </c:pt>
                <c:pt idx="5580">
                  <c:v>0.21376295706827067</c:v>
                </c:pt>
                <c:pt idx="5581">
                  <c:v>0.21373917031299119</c:v>
                </c:pt>
                <c:pt idx="5582">
                  <c:v>0.2137209916269576</c:v>
                </c:pt>
                <c:pt idx="5583">
                  <c:v>0.21370999717648645</c:v>
                </c:pt>
                <c:pt idx="5584">
                  <c:v>0.21370583600289919</c:v>
                </c:pt>
                <c:pt idx="5585">
                  <c:v>0.2137068434412677</c:v>
                </c:pt>
                <c:pt idx="5586">
                  <c:v>0.21370951535434582</c:v>
                </c:pt>
                <c:pt idx="5587">
                  <c:v>0.21371078561386961</c:v>
                </c:pt>
                <c:pt idx="5588">
                  <c:v>0.21370719385516093</c:v>
                </c:pt>
                <c:pt idx="5589">
                  <c:v>0.21369646255793209</c:v>
                </c:pt>
                <c:pt idx="5590">
                  <c:v>0.2136773658847915</c:v>
                </c:pt>
                <c:pt idx="5591">
                  <c:v>0.21364981734726832</c:v>
                </c:pt>
                <c:pt idx="5592">
                  <c:v>0.2136153512882091</c:v>
                </c:pt>
                <c:pt idx="5593">
                  <c:v>0.21357611498753395</c:v>
                </c:pt>
                <c:pt idx="5594">
                  <c:v>0.21353486814530467</c:v>
                </c:pt>
                <c:pt idx="5595">
                  <c:v>0.21349463216631584</c:v>
                </c:pt>
                <c:pt idx="5596">
                  <c:v>0.21345781447685955</c:v>
                </c:pt>
                <c:pt idx="5597">
                  <c:v>0.21342599004755727</c:v>
                </c:pt>
                <c:pt idx="5598">
                  <c:v>0.21340025204981997</c:v>
                </c:pt>
                <c:pt idx="5599">
                  <c:v>0.21337972402604535</c:v>
                </c:pt>
                <c:pt idx="5600">
                  <c:v>0.21336374873010658</c:v>
                </c:pt>
                <c:pt idx="5601">
                  <c:v>0.21335096891644503</c:v>
                </c:pt>
                <c:pt idx="5602">
                  <c:v>0.21334055277115141</c:v>
                </c:pt>
                <c:pt idx="5603">
                  <c:v>0.21333201872065247</c:v>
                </c:pt>
                <c:pt idx="5604">
                  <c:v>0.21332580428683559</c:v>
                </c:pt>
                <c:pt idx="5605">
                  <c:v>0.213322390762436</c:v>
                </c:pt>
                <c:pt idx="5606">
                  <c:v>0.21332269710327337</c:v>
                </c:pt>
                <c:pt idx="5607">
                  <c:v>0.21332737976868479</c:v>
                </c:pt>
                <c:pt idx="5608">
                  <c:v>0.21333604502101802</c:v>
                </c:pt>
                <c:pt idx="5609">
                  <c:v>0.21334716130495204</c:v>
                </c:pt>
                <c:pt idx="5610">
                  <c:v>0.21335801527404066</c:v>
                </c:pt>
                <c:pt idx="5611">
                  <c:v>0.213364886676954</c:v>
                </c:pt>
                <c:pt idx="5612">
                  <c:v>0.21336348612741143</c:v>
                </c:pt>
                <c:pt idx="5613">
                  <c:v>0.21335026866355047</c:v>
                </c:pt>
                <c:pt idx="5614">
                  <c:v>0.21332330978559647</c:v>
                </c:pt>
                <c:pt idx="5615">
                  <c:v>0.21328335595521411</c:v>
                </c:pt>
                <c:pt idx="5616">
                  <c:v>0.21323443611716078</c:v>
                </c:pt>
                <c:pt idx="5617">
                  <c:v>0.21318245935771099</c:v>
                </c:pt>
                <c:pt idx="5618">
                  <c:v>0.21313442576251188</c:v>
                </c:pt>
                <c:pt idx="5619">
                  <c:v>0.21309597646695513</c:v>
                </c:pt>
                <c:pt idx="5620">
                  <c:v>0.21306968943118035</c:v>
                </c:pt>
                <c:pt idx="5621">
                  <c:v>0.21305346312012111</c:v>
                </c:pt>
                <c:pt idx="5622">
                  <c:v>0.21304217941213247</c:v>
                </c:pt>
                <c:pt idx="5623">
                  <c:v>0.21302888425646319</c:v>
                </c:pt>
                <c:pt idx="5624">
                  <c:v>0.21300767407769097</c:v>
                </c:pt>
                <c:pt idx="5625">
                  <c:v>0.2129767134495906</c:v>
                </c:pt>
                <c:pt idx="5626">
                  <c:v>0.2129391525999145</c:v>
                </c:pt>
                <c:pt idx="5627">
                  <c:v>0.21290295033855336</c:v>
                </c:pt>
                <c:pt idx="5628">
                  <c:v>0.21287837999143802</c:v>
                </c:pt>
                <c:pt idx="5629">
                  <c:v>0.21287400818922711</c:v>
                </c:pt>
                <c:pt idx="5630">
                  <c:v>0.21289425000329801</c:v>
                </c:pt>
                <c:pt idx="5631">
                  <c:v>0.21293735990484411</c:v>
                </c:pt>
                <c:pt idx="5632">
                  <c:v>0.21299560441779322</c:v>
                </c:pt>
                <c:pt idx="5633">
                  <c:v>0.21305704947630558</c:v>
                </c:pt>
                <c:pt idx="5634">
                  <c:v>0.21311102333989765</c:v>
                </c:pt>
                <c:pt idx="5635">
                  <c:v>0.21314912400349598</c:v>
                </c:pt>
                <c:pt idx="5636">
                  <c:v>0.21316815371512157</c:v>
                </c:pt>
                <c:pt idx="5637">
                  <c:v>0.21317042858702109</c:v>
                </c:pt>
                <c:pt idx="5638">
                  <c:v>0.21316167914493514</c:v>
                </c:pt>
                <c:pt idx="5639">
                  <c:v>0.21314886153054483</c:v>
                </c:pt>
                <c:pt idx="5640">
                  <c:v>0.21313696292334952</c:v>
                </c:pt>
                <c:pt idx="5641">
                  <c:v>0.21312860784621027</c:v>
                </c:pt>
                <c:pt idx="5642">
                  <c:v>0.21312322743659198</c:v>
                </c:pt>
                <c:pt idx="5643">
                  <c:v>0.21311850322944695</c:v>
                </c:pt>
                <c:pt idx="5644">
                  <c:v>0.21311159198194687</c:v>
                </c:pt>
                <c:pt idx="5645">
                  <c:v>0.2131000880607046</c:v>
                </c:pt>
                <c:pt idx="5646">
                  <c:v>0.21308302957495109</c:v>
                </c:pt>
                <c:pt idx="5647">
                  <c:v>0.21306102949161934</c:v>
                </c:pt>
                <c:pt idx="5648">
                  <c:v>0.21303548804935926</c:v>
                </c:pt>
                <c:pt idx="5649">
                  <c:v>0.21300841750973845</c:v>
                </c:pt>
                <c:pt idx="5650">
                  <c:v>0.21298156730047804</c:v>
                </c:pt>
                <c:pt idx="5651">
                  <c:v>0.21295655524396276</c:v>
                </c:pt>
                <c:pt idx="5652">
                  <c:v>0.21293478018589942</c:v>
                </c:pt>
                <c:pt idx="5653">
                  <c:v>0.21291759702525728</c:v>
                </c:pt>
                <c:pt idx="5654">
                  <c:v>0.21290614196251959</c:v>
                </c:pt>
                <c:pt idx="5655">
                  <c:v>0.21290163871906589</c:v>
                </c:pt>
                <c:pt idx="5656">
                  <c:v>0.21290474289159225</c:v>
                </c:pt>
                <c:pt idx="5657">
                  <c:v>0.21291523603340881</c:v>
                </c:pt>
                <c:pt idx="5658">
                  <c:v>0.21293198186403187</c:v>
                </c:pt>
                <c:pt idx="5659">
                  <c:v>0.21295231383177396</c:v>
                </c:pt>
                <c:pt idx="5660">
                  <c:v>0.21297181592530026</c:v>
                </c:pt>
                <c:pt idx="5661">
                  <c:v>0.21298423475514475</c:v>
                </c:pt>
                <c:pt idx="5662">
                  <c:v>0.21298371000866981</c:v>
                </c:pt>
                <c:pt idx="5663">
                  <c:v>0.21296468837701912</c:v>
                </c:pt>
                <c:pt idx="5664">
                  <c:v>0.212925248475929</c:v>
                </c:pt>
                <c:pt idx="5665">
                  <c:v>0.21286758171987089</c:v>
                </c:pt>
                <c:pt idx="5666">
                  <c:v>0.21279895120931228</c:v>
                </c:pt>
                <c:pt idx="5667">
                  <c:v>0.21273120561026174</c:v>
                </c:pt>
                <c:pt idx="5668">
                  <c:v>0.21267736632264492</c:v>
                </c:pt>
                <c:pt idx="5669">
                  <c:v>0.21264826442186061</c:v>
                </c:pt>
                <c:pt idx="5670">
                  <c:v>0.21265031809565074</c:v>
                </c:pt>
                <c:pt idx="5671">
                  <c:v>0.21268261011571846</c:v>
                </c:pt>
                <c:pt idx="5672">
                  <c:v>0.21273736783751931</c:v>
                </c:pt>
                <c:pt idx="5673">
                  <c:v>0.21280174867414206</c:v>
                </c:pt>
                <c:pt idx="5674">
                  <c:v>0.21286224825969094</c:v>
                </c:pt>
                <c:pt idx="5675">
                  <c:v>0.21290828429861167</c:v>
                </c:pt>
                <c:pt idx="5676">
                  <c:v>0.2129341680514503</c:v>
                </c:pt>
                <c:pt idx="5677">
                  <c:v>0.21294015826136484</c:v>
                </c:pt>
                <c:pt idx="5678">
                  <c:v>0.21293101994505406</c:v>
                </c:pt>
                <c:pt idx="5679">
                  <c:v>0.21291344343705901</c:v>
                </c:pt>
                <c:pt idx="5680">
                  <c:v>0.21289346304689574</c:v>
                </c:pt>
                <c:pt idx="5681">
                  <c:v>0.21287453280316873</c:v>
                </c:pt>
                <c:pt idx="5682">
                  <c:v>0.21285752689058016</c:v>
                </c:pt>
                <c:pt idx="5683">
                  <c:v>0.21284104621736824</c:v>
                </c:pt>
                <c:pt idx="5684">
                  <c:v>0.21282312364870351</c:v>
                </c:pt>
                <c:pt idx="5685">
                  <c:v>0.21280196722684089</c:v>
                </c:pt>
                <c:pt idx="5686">
                  <c:v>0.21277652843136211</c:v>
                </c:pt>
                <c:pt idx="5687">
                  <c:v>0.21274685171980637</c:v>
                </c:pt>
                <c:pt idx="5688">
                  <c:v>0.21271363718701</c:v>
                </c:pt>
                <c:pt idx="5689">
                  <c:v>0.21267806549139648</c:v>
                </c:pt>
                <c:pt idx="5690">
                  <c:v>0.21264254040361588</c:v>
                </c:pt>
                <c:pt idx="5691">
                  <c:v>0.21261042612776085</c:v>
                </c:pt>
                <c:pt idx="5692">
                  <c:v>0.21258652765685129</c:v>
                </c:pt>
                <c:pt idx="5693">
                  <c:v>0.2125753434494482</c:v>
                </c:pt>
                <c:pt idx="5694">
                  <c:v>0.21258076076394142</c:v>
                </c:pt>
                <c:pt idx="5695">
                  <c:v>0.21260347927029313</c:v>
                </c:pt>
                <c:pt idx="5696">
                  <c:v>0.21264053046090739</c:v>
                </c:pt>
                <c:pt idx="5697">
                  <c:v>0.21268448915697882</c:v>
                </c:pt>
                <c:pt idx="5698">
                  <c:v>0.21272661677442242</c:v>
                </c:pt>
                <c:pt idx="5699">
                  <c:v>0.21275720992924743</c:v>
                </c:pt>
                <c:pt idx="5700">
                  <c:v>0.21276949150190652</c:v>
                </c:pt>
                <c:pt idx="5701">
                  <c:v>0.21276158055586716</c:v>
                </c:pt>
                <c:pt idx="5702">
                  <c:v>0.21273605671801435</c:v>
                </c:pt>
                <c:pt idx="5703">
                  <c:v>0.21270013358355325</c:v>
                </c:pt>
                <c:pt idx="5704">
                  <c:v>0.21266237816323222</c:v>
                </c:pt>
                <c:pt idx="5705">
                  <c:v>0.21263104890009557</c:v>
                </c:pt>
                <c:pt idx="5706">
                  <c:v>0.21261204270801495</c:v>
                </c:pt>
                <c:pt idx="5707">
                  <c:v>0.21260784835007376</c:v>
                </c:pt>
                <c:pt idx="5708">
                  <c:v>0.21261715463652611</c:v>
                </c:pt>
                <c:pt idx="5709">
                  <c:v>0.21263659799120818</c:v>
                </c:pt>
                <c:pt idx="5710">
                  <c:v>0.21266089248464606</c:v>
                </c:pt>
                <c:pt idx="5711">
                  <c:v>0.21268483874694735</c:v>
                </c:pt>
                <c:pt idx="5712">
                  <c:v>0.21270367332249454</c:v>
                </c:pt>
                <c:pt idx="5713">
                  <c:v>0.21271433641415641</c:v>
                </c:pt>
                <c:pt idx="5714">
                  <c:v>0.21271560376622858</c:v>
                </c:pt>
                <c:pt idx="5715">
                  <c:v>0.21270813081257225</c:v>
                </c:pt>
                <c:pt idx="5716">
                  <c:v>0.21269453998083424</c:v>
                </c:pt>
                <c:pt idx="5717">
                  <c:v>0.21267832767996867</c:v>
                </c:pt>
                <c:pt idx="5718">
                  <c:v>0.21266246555624838</c:v>
                </c:pt>
                <c:pt idx="5719">
                  <c:v>0.21264913832441404</c:v>
                </c:pt>
                <c:pt idx="5720">
                  <c:v>0.21263908855121641</c:v>
                </c:pt>
                <c:pt idx="5721">
                  <c:v>0.21263166060744967</c:v>
                </c:pt>
                <c:pt idx="5722">
                  <c:v>0.2126256746510933</c:v>
                </c:pt>
                <c:pt idx="5723">
                  <c:v>0.21262069369920525</c:v>
                </c:pt>
                <c:pt idx="5724">
                  <c:v>0.21261737309635034</c:v>
                </c:pt>
                <c:pt idx="5725">
                  <c:v>0.21261732940437675</c:v>
                </c:pt>
                <c:pt idx="5726">
                  <c:v>0.21262226662520892</c:v>
                </c:pt>
                <c:pt idx="5727">
                  <c:v>0.21263262186360413</c:v>
                </c:pt>
                <c:pt idx="5728">
                  <c:v>0.21264638553732532</c:v>
                </c:pt>
                <c:pt idx="5729">
                  <c:v>0.21265914463399274</c:v>
                </c:pt>
                <c:pt idx="5730">
                  <c:v>0.21266513105169296</c:v>
                </c:pt>
                <c:pt idx="5731">
                  <c:v>0.21265866397629643</c:v>
                </c:pt>
                <c:pt idx="5732">
                  <c:v>0.212636772766883</c:v>
                </c:pt>
                <c:pt idx="5733">
                  <c:v>0.21260050832114866</c:v>
                </c:pt>
                <c:pt idx="5734">
                  <c:v>0.2125549417505144</c:v>
                </c:pt>
                <c:pt idx="5735">
                  <c:v>0.21250763271927745</c:v>
                </c:pt>
                <c:pt idx="5736">
                  <c:v>0.21246692399414682</c:v>
                </c:pt>
                <c:pt idx="5737">
                  <c:v>0.21243901538849966</c:v>
                </c:pt>
                <c:pt idx="5738">
                  <c:v>0.21242687417623365</c:v>
                </c:pt>
                <c:pt idx="5739">
                  <c:v>0.21242940720688777</c:v>
                </c:pt>
                <c:pt idx="5740">
                  <c:v>0.21244167951286055</c:v>
                </c:pt>
                <c:pt idx="5741">
                  <c:v>0.21245788298184379</c:v>
                </c:pt>
                <c:pt idx="5742">
                  <c:v>0.21247164111876107</c:v>
                </c:pt>
                <c:pt idx="5743">
                  <c:v>0.21247788702000017</c:v>
                </c:pt>
                <c:pt idx="5744">
                  <c:v>0.21247452383124801</c:v>
                </c:pt>
                <c:pt idx="5745">
                  <c:v>0.21246172648098341</c:v>
                </c:pt>
                <c:pt idx="5746">
                  <c:v>0.21244272769741659</c:v>
                </c:pt>
                <c:pt idx="5747">
                  <c:v>0.2124223322272292</c:v>
                </c:pt>
                <c:pt idx="5748">
                  <c:v>0.21240617375529183</c:v>
                </c:pt>
                <c:pt idx="5749">
                  <c:v>0.21240040925674533</c:v>
                </c:pt>
                <c:pt idx="5750">
                  <c:v>0.21240875033620313</c:v>
                </c:pt>
                <c:pt idx="5751">
                  <c:v>0.21243250800590421</c:v>
                </c:pt>
                <c:pt idx="5752">
                  <c:v>0.21246928255004963</c:v>
                </c:pt>
                <c:pt idx="5753">
                  <c:v>0.21251418490922583</c:v>
                </c:pt>
                <c:pt idx="5754">
                  <c:v>0.21256000932074318</c:v>
                </c:pt>
                <c:pt idx="5755">
                  <c:v>0.21259915392460663</c:v>
                </c:pt>
                <c:pt idx="5756">
                  <c:v>0.2126256309582846</c:v>
                </c:pt>
                <c:pt idx="5757">
                  <c:v>0.212636292133946</c:v>
                </c:pt>
                <c:pt idx="5758">
                  <c:v>0.21263013134068001</c:v>
                </c:pt>
                <c:pt idx="5759">
                  <c:v>0.21260959599429288</c:v>
                </c:pt>
                <c:pt idx="5760">
                  <c:v>0.21257770259422773</c:v>
                </c:pt>
                <c:pt idx="5761">
                  <c:v>0.21253899676441426</c:v>
                </c:pt>
                <c:pt idx="5762">
                  <c:v>0.21249723678074275</c:v>
                </c:pt>
                <c:pt idx="5763">
                  <c:v>0.21245661638162441</c:v>
                </c:pt>
                <c:pt idx="5764">
                  <c:v>0.21242132776415182</c:v>
                </c:pt>
                <c:pt idx="5765">
                  <c:v>0.21239516886991663</c:v>
                </c:pt>
                <c:pt idx="5766">
                  <c:v>0.21238193717457302</c:v>
                </c:pt>
                <c:pt idx="5767">
                  <c:v>0.21238407692636299</c:v>
                </c:pt>
                <c:pt idx="5768">
                  <c:v>0.21240171936333277</c:v>
                </c:pt>
                <c:pt idx="5769">
                  <c:v>0.21243325045402431</c:v>
                </c:pt>
                <c:pt idx="5770">
                  <c:v>0.21247500428518953</c:v>
                </c:pt>
                <c:pt idx="5771">
                  <c:v>0.21252331445871334</c:v>
                </c:pt>
                <c:pt idx="5772">
                  <c:v>0.21257477550910034</c:v>
                </c:pt>
                <c:pt idx="5773">
                  <c:v>0.21262768452504902</c:v>
                </c:pt>
                <c:pt idx="5774">
                  <c:v>0.21268164874891518</c:v>
                </c:pt>
                <c:pt idx="5775">
                  <c:v>0.21273666857329057</c:v>
                </c:pt>
                <c:pt idx="5776">
                  <c:v>0.21279213246428055</c:v>
                </c:pt>
                <c:pt idx="5777">
                  <c:v>0.21284563626245603</c:v>
                </c:pt>
                <c:pt idx="5778">
                  <c:v>0.21289245749356803</c:v>
                </c:pt>
                <c:pt idx="5779">
                  <c:v>0.21292852771034101</c:v>
                </c:pt>
                <c:pt idx="5780">
                  <c:v>0.21294999637663439</c:v>
                </c:pt>
                <c:pt idx="5781">
                  <c:v>0.21295659897007749</c:v>
                </c:pt>
                <c:pt idx="5782">
                  <c:v>0.21295095833764391</c:v>
                </c:pt>
                <c:pt idx="5783">
                  <c:v>0.21293924004864387</c:v>
                </c:pt>
                <c:pt idx="5784">
                  <c:v>0.21292817792415744</c:v>
                </c:pt>
                <c:pt idx="5785">
                  <c:v>0.21292341211547353</c:v>
                </c:pt>
                <c:pt idx="5786">
                  <c:v>0.21292704112100605</c:v>
                </c:pt>
                <c:pt idx="5787">
                  <c:v>0.2129387590808505</c:v>
                </c:pt>
                <c:pt idx="5788">
                  <c:v>0.21295484992892846</c:v>
                </c:pt>
                <c:pt idx="5789">
                  <c:v>0.21297155355948608</c:v>
                </c:pt>
                <c:pt idx="5790">
                  <c:v>0.21298532797900374</c:v>
                </c:pt>
                <c:pt idx="5791">
                  <c:v>0.21299472981779102</c:v>
                </c:pt>
                <c:pt idx="5792">
                  <c:v>0.21300015236619688</c:v>
                </c:pt>
                <c:pt idx="5793">
                  <c:v>0.21300264501196911</c:v>
                </c:pt>
                <c:pt idx="5794">
                  <c:v>0.21300273247348403</c:v>
                </c:pt>
                <c:pt idx="5795">
                  <c:v>0.21299993371374162</c:v>
                </c:pt>
                <c:pt idx="5796">
                  <c:v>0.21299298062307062</c:v>
                </c:pt>
                <c:pt idx="5797">
                  <c:v>0.21298038662905297</c:v>
                </c:pt>
                <c:pt idx="5798">
                  <c:v>0.21296267694283968</c:v>
                </c:pt>
                <c:pt idx="5799">
                  <c:v>0.21294230076526335</c:v>
                </c:pt>
                <c:pt idx="5800">
                  <c:v>0.21292380562063176</c:v>
                </c:pt>
                <c:pt idx="5801">
                  <c:v>0.21291283133268293</c:v>
                </c:pt>
                <c:pt idx="5802">
                  <c:v>0.2129142304296672</c:v>
                </c:pt>
                <c:pt idx="5803">
                  <c:v>0.21293010175165386</c:v>
                </c:pt>
                <c:pt idx="5804">
                  <c:v>0.21295874155508446</c:v>
                </c:pt>
                <c:pt idx="5805">
                  <c:v>0.21299503592759142</c:v>
                </c:pt>
                <c:pt idx="5806">
                  <c:v>0.21303137706714884</c:v>
                </c:pt>
                <c:pt idx="5807">
                  <c:v>0.21305962992163677</c:v>
                </c:pt>
                <c:pt idx="5808">
                  <c:v>0.21307336339710317</c:v>
                </c:pt>
                <c:pt idx="5809">
                  <c:v>0.21306942700623213</c:v>
                </c:pt>
                <c:pt idx="5810">
                  <c:v>0.21304847725951007</c:v>
                </c:pt>
                <c:pt idx="5811">
                  <c:v>0.21301445247580778</c:v>
                </c:pt>
                <c:pt idx="5812">
                  <c:v>0.21297404604111961</c:v>
                </c:pt>
                <c:pt idx="5813">
                  <c:v>0.21293495508161489</c:v>
                </c:pt>
                <c:pt idx="5814">
                  <c:v>0.21290399963699527</c:v>
                </c:pt>
                <c:pt idx="5815">
                  <c:v>0.2128862493463213</c:v>
                </c:pt>
                <c:pt idx="5816">
                  <c:v>0.2128839322436831</c:v>
                </c:pt>
                <c:pt idx="5817">
                  <c:v>0.21289652344091484</c:v>
                </c:pt>
                <c:pt idx="5818">
                  <c:v>0.21292074503435468</c:v>
                </c:pt>
                <c:pt idx="5819">
                  <c:v>0.21295113323987461</c:v>
                </c:pt>
                <c:pt idx="5820">
                  <c:v>0.21298191712966477</c:v>
                </c:pt>
                <c:pt idx="5821">
                  <c:v>0.21300719303410312</c:v>
                </c:pt>
                <c:pt idx="5822">
                  <c:v>0.21302315521946816</c:v>
                </c:pt>
                <c:pt idx="5823">
                  <c:v>0.21302866558954173</c:v>
                </c:pt>
                <c:pt idx="5824">
                  <c:v>0.21302560426420272</c:v>
                </c:pt>
                <c:pt idx="5825">
                  <c:v>0.21301926301607391</c:v>
                </c:pt>
                <c:pt idx="5826">
                  <c:v>0.21301646414980049</c:v>
                </c:pt>
                <c:pt idx="5827">
                  <c:v>0.21302503573472989</c:v>
                </c:pt>
                <c:pt idx="5828">
                  <c:v>0.21305079524021833</c:v>
                </c:pt>
                <c:pt idx="5829">
                  <c:v>0.21309610768743095</c:v>
                </c:pt>
                <c:pt idx="5830">
                  <c:v>0.21315831065672722</c:v>
                </c:pt>
                <c:pt idx="5831">
                  <c:v>0.21323062952720997</c:v>
                </c:pt>
                <c:pt idx="5832">
                  <c:v>0.21330274163730015</c:v>
                </c:pt>
                <c:pt idx="5833">
                  <c:v>0.21336335482612337</c:v>
                </c:pt>
                <c:pt idx="5834">
                  <c:v>0.2134040601268086</c:v>
                </c:pt>
                <c:pt idx="5835">
                  <c:v>0.21342073727107461</c:v>
                </c:pt>
                <c:pt idx="5836">
                  <c:v>0.21341500306261477</c:v>
                </c:pt>
                <c:pt idx="5837">
                  <c:v>0.21339329254711584</c:v>
                </c:pt>
                <c:pt idx="5838">
                  <c:v>0.21336479914247522</c:v>
                </c:pt>
                <c:pt idx="5839">
                  <c:v>0.21333871465379708</c:v>
                </c:pt>
                <c:pt idx="5840">
                  <c:v>0.21332125292693152</c:v>
                </c:pt>
                <c:pt idx="5841">
                  <c:v>0.21331486359831556</c:v>
                </c:pt>
                <c:pt idx="5842">
                  <c:v>0.21331840835121277</c:v>
                </c:pt>
                <c:pt idx="5843">
                  <c:v>0.21332908654713759</c:v>
                </c:pt>
                <c:pt idx="5844">
                  <c:v>0.21334379137780005</c:v>
                </c:pt>
                <c:pt idx="5845">
                  <c:v>0.21336125401091313</c:v>
                </c:pt>
                <c:pt idx="5846">
                  <c:v>0.21338186869955569</c:v>
                </c:pt>
                <c:pt idx="5847">
                  <c:v>0.21340686149211677</c:v>
                </c:pt>
                <c:pt idx="5848">
                  <c:v>0.21343697731046077</c:v>
                </c:pt>
                <c:pt idx="5849">
                  <c:v>0.21347099143632067</c:v>
                </c:pt>
                <c:pt idx="5850">
                  <c:v>0.21350518335189375</c:v>
                </c:pt>
                <c:pt idx="5851">
                  <c:v>0.21353517463605523</c:v>
                </c:pt>
                <c:pt idx="5852">
                  <c:v>0.21355706739204663</c:v>
                </c:pt>
                <c:pt idx="5853">
                  <c:v>0.21356893372698996</c:v>
                </c:pt>
                <c:pt idx="5854">
                  <c:v>0.21357287464795241</c:v>
                </c:pt>
                <c:pt idx="5855">
                  <c:v>0.21357304980082528</c:v>
                </c:pt>
                <c:pt idx="5856">
                  <c:v>0.21357497648708826</c:v>
                </c:pt>
                <c:pt idx="5857">
                  <c:v>0.21358285847444483</c:v>
                </c:pt>
                <c:pt idx="5858">
                  <c:v>0.21359822876124904</c:v>
                </c:pt>
                <c:pt idx="5859">
                  <c:v>0.21361907366600955</c:v>
                </c:pt>
                <c:pt idx="5860">
                  <c:v>0.21364118962729475</c:v>
                </c:pt>
                <c:pt idx="5861">
                  <c:v>0.21365967155183865</c:v>
                </c:pt>
                <c:pt idx="5862">
                  <c:v>0.21367110270926484</c:v>
                </c:pt>
                <c:pt idx="5863">
                  <c:v>0.21367434378182718</c:v>
                </c:pt>
                <c:pt idx="5864">
                  <c:v>0.21367105891115259</c:v>
                </c:pt>
                <c:pt idx="5865">
                  <c:v>0.21366483962406127</c:v>
                </c:pt>
                <c:pt idx="5866">
                  <c:v>0.21365958395792431</c:v>
                </c:pt>
                <c:pt idx="5867">
                  <c:v>0.21365778828657159</c:v>
                </c:pt>
                <c:pt idx="5868">
                  <c:v>0.21366054749195465</c:v>
                </c:pt>
                <c:pt idx="5869">
                  <c:v>0.21366729229002471</c:v>
                </c:pt>
                <c:pt idx="5870">
                  <c:v>0.21367644611209793</c:v>
                </c:pt>
                <c:pt idx="5871">
                  <c:v>0.21368590672425827</c:v>
                </c:pt>
                <c:pt idx="5872">
                  <c:v>0.21369422872940372</c:v>
                </c:pt>
                <c:pt idx="5873">
                  <c:v>0.21370071124390091</c:v>
                </c:pt>
                <c:pt idx="5874">
                  <c:v>0.21370482856686748</c:v>
                </c:pt>
                <c:pt idx="5875">
                  <c:v>0.21370662443272795</c:v>
                </c:pt>
                <c:pt idx="5876">
                  <c:v>0.2137064930276569</c:v>
                </c:pt>
                <c:pt idx="5877">
                  <c:v>0.21370491616990786</c:v>
                </c:pt>
                <c:pt idx="5878">
                  <c:v>0.21370294510577284</c:v>
                </c:pt>
                <c:pt idx="5879">
                  <c:v>0.21370228808638239</c:v>
                </c:pt>
                <c:pt idx="5880">
                  <c:v>0.21370522278068863</c:v>
                </c:pt>
                <c:pt idx="5881">
                  <c:v>0.2137131947369644</c:v>
                </c:pt>
                <c:pt idx="5882">
                  <c:v>0.2137283068139422</c:v>
                </c:pt>
                <c:pt idx="5883">
                  <c:v>0.21375034072642343</c:v>
                </c:pt>
                <c:pt idx="5884">
                  <c:v>0.21377885943792665</c:v>
                </c:pt>
                <c:pt idx="5885">
                  <c:v>0.21381158598121178</c:v>
                </c:pt>
                <c:pt idx="5886">
                  <c:v>0.21384545419754744</c:v>
                </c:pt>
                <c:pt idx="5887">
                  <c:v>0.21387730938051178</c:v>
                </c:pt>
                <c:pt idx="5888">
                  <c:v>0.21390443413600083</c:v>
                </c:pt>
                <c:pt idx="5889">
                  <c:v>0.21392516227203665</c:v>
                </c:pt>
                <c:pt idx="5890">
                  <c:v>0.21393975582383165</c:v>
                </c:pt>
                <c:pt idx="5891">
                  <c:v>0.21395018635053911</c:v>
                </c:pt>
                <c:pt idx="5892">
                  <c:v>0.21396031033662324</c:v>
                </c:pt>
                <c:pt idx="5893">
                  <c:v>0.21397472975454471</c:v>
                </c:pt>
                <c:pt idx="5894">
                  <c:v>0.21399826642870459</c:v>
                </c:pt>
                <c:pt idx="5895">
                  <c:v>0.21403368341854481</c:v>
                </c:pt>
                <c:pt idx="5896">
                  <c:v>0.21408146586520463</c:v>
                </c:pt>
                <c:pt idx="5897">
                  <c:v>0.21413789099104566</c:v>
                </c:pt>
                <c:pt idx="5898">
                  <c:v>0.21419682295800094</c:v>
                </c:pt>
                <c:pt idx="5899">
                  <c:v>0.21424997382207558</c:v>
                </c:pt>
                <c:pt idx="5900">
                  <c:v>0.21428913947100428</c:v>
                </c:pt>
                <c:pt idx="5901">
                  <c:v>0.21430892100120327</c:v>
                </c:pt>
                <c:pt idx="5902">
                  <c:v>0.21430799988999574</c:v>
                </c:pt>
                <c:pt idx="5903">
                  <c:v>0.21428940263400678</c:v>
                </c:pt>
                <c:pt idx="5904">
                  <c:v>0.21426028022935631</c:v>
                </c:pt>
                <c:pt idx="5905">
                  <c:v>0.21423010726753791</c:v>
                </c:pt>
                <c:pt idx="5906">
                  <c:v>0.21420844367215455</c:v>
                </c:pt>
                <c:pt idx="5907">
                  <c:v>0.21420177816789712</c:v>
                </c:pt>
                <c:pt idx="5908">
                  <c:v>0.21421357442603275</c:v>
                </c:pt>
                <c:pt idx="5909">
                  <c:v>0.2142423428525724</c:v>
                </c:pt>
                <c:pt idx="5910">
                  <c:v>0.21428321834560629</c:v>
                </c:pt>
                <c:pt idx="5911">
                  <c:v>0.21432817705898846</c:v>
                </c:pt>
                <c:pt idx="5912">
                  <c:v>0.21436910450041793</c:v>
                </c:pt>
                <c:pt idx="5913">
                  <c:v>0.21439950647918174</c:v>
                </c:pt>
                <c:pt idx="5914">
                  <c:v>0.21441547604785052</c:v>
                </c:pt>
                <c:pt idx="5915">
                  <c:v>0.21441696774084543</c:v>
                </c:pt>
                <c:pt idx="5916">
                  <c:v>0.21440749119011351</c:v>
                </c:pt>
                <c:pt idx="5917">
                  <c:v>0.21439318900972151</c:v>
                </c:pt>
                <c:pt idx="5918">
                  <c:v>0.21438112465322459</c:v>
                </c:pt>
                <c:pt idx="5919">
                  <c:v>0.21437638674305262</c:v>
                </c:pt>
                <c:pt idx="5920">
                  <c:v>0.21438222139905763</c:v>
                </c:pt>
                <c:pt idx="5921">
                  <c:v>0.2143979271032013</c:v>
                </c:pt>
                <c:pt idx="5922">
                  <c:v>0.21442030213194865</c:v>
                </c:pt>
                <c:pt idx="5923">
                  <c:v>0.21444447723309359</c:v>
                </c:pt>
                <c:pt idx="5924">
                  <c:v>0.21446615260586113</c:v>
                </c:pt>
                <c:pt idx="5925">
                  <c:v>0.21448339714675527</c:v>
                </c:pt>
                <c:pt idx="5926">
                  <c:v>0.21449682466801526</c:v>
                </c:pt>
                <c:pt idx="5927">
                  <c:v>0.21450876059100146</c:v>
                </c:pt>
                <c:pt idx="5928">
                  <c:v>0.21452267162107844</c:v>
                </c:pt>
                <c:pt idx="5929">
                  <c:v>0.21454040115066689</c:v>
                </c:pt>
                <c:pt idx="5930">
                  <c:v>0.21456173020724204</c:v>
                </c:pt>
                <c:pt idx="5931">
                  <c:v>0.21458371866459405</c:v>
                </c:pt>
                <c:pt idx="5932">
                  <c:v>0.21460158236271634</c:v>
                </c:pt>
                <c:pt idx="5933">
                  <c:v>0.21461141429385047</c:v>
                </c:pt>
                <c:pt idx="5934">
                  <c:v>0.21461058032676686</c:v>
                </c:pt>
                <c:pt idx="5935">
                  <c:v>0.21459929998196439</c:v>
                </c:pt>
                <c:pt idx="5936">
                  <c:v>0.21458038301859308</c:v>
                </c:pt>
                <c:pt idx="5937">
                  <c:v>0.21455804362875622</c:v>
                </c:pt>
                <c:pt idx="5938">
                  <c:v>0.2145366269822451</c:v>
                </c:pt>
                <c:pt idx="5939">
                  <c:v>0.21451845876997913</c:v>
                </c:pt>
                <c:pt idx="5940">
                  <c:v>0.21450467952160371</c:v>
                </c:pt>
                <c:pt idx="5941">
                  <c:v>0.21449476224397304</c:v>
                </c:pt>
                <c:pt idx="5942">
                  <c:v>0.21448813622450105</c:v>
                </c:pt>
                <c:pt idx="5943">
                  <c:v>0.21448431863004472</c:v>
                </c:pt>
                <c:pt idx="5944">
                  <c:v>0.21448440639045988</c:v>
                </c:pt>
                <c:pt idx="5945">
                  <c:v>0.21448927712131141</c:v>
                </c:pt>
                <c:pt idx="5946">
                  <c:v>0.21449976473624213</c:v>
                </c:pt>
                <c:pt idx="5947">
                  <c:v>0.21451534304180855</c:v>
                </c:pt>
                <c:pt idx="5948">
                  <c:v>0.21453412551659692</c:v>
                </c:pt>
                <c:pt idx="5949">
                  <c:v>0.21455264548100564</c:v>
                </c:pt>
                <c:pt idx="5950">
                  <c:v>0.21456778679697755</c:v>
                </c:pt>
                <c:pt idx="5951">
                  <c:v>0.21457700350864076</c:v>
                </c:pt>
                <c:pt idx="5952">
                  <c:v>0.21458011967921056</c:v>
                </c:pt>
                <c:pt idx="5953">
                  <c:v>0.2145787590949442</c:v>
                </c:pt>
                <c:pt idx="5954">
                  <c:v>0.21457577460245106</c:v>
                </c:pt>
                <c:pt idx="5955">
                  <c:v>0.21457445792110644</c:v>
                </c:pt>
                <c:pt idx="5956">
                  <c:v>0.21457700350864076</c:v>
                </c:pt>
                <c:pt idx="5957">
                  <c:v>0.21458420145758497</c:v>
                </c:pt>
                <c:pt idx="5958">
                  <c:v>0.21459504249607944</c:v>
                </c:pt>
                <c:pt idx="5959">
                  <c:v>0.21460834179146063</c:v>
                </c:pt>
                <c:pt idx="5960">
                  <c:v>0.21462273884750663</c:v>
                </c:pt>
                <c:pt idx="5961">
                  <c:v>0.21463827766914048</c:v>
                </c:pt>
                <c:pt idx="5962">
                  <c:v>0.21465566073863476</c:v>
                </c:pt>
                <c:pt idx="5963">
                  <c:v>0.2146764247613229</c:v>
                </c:pt>
                <c:pt idx="5964">
                  <c:v>0.2147014921663353</c:v>
                </c:pt>
                <c:pt idx="5965">
                  <c:v>0.21473099541421006</c:v>
                </c:pt>
                <c:pt idx="5966">
                  <c:v>0.21476300343636281</c:v>
                </c:pt>
                <c:pt idx="5967">
                  <c:v>0.2147946625250097</c:v>
                </c:pt>
                <c:pt idx="5968">
                  <c:v>0.21482267901089583</c:v>
                </c:pt>
                <c:pt idx="5969">
                  <c:v>0.21484389018587316</c:v>
                </c:pt>
                <c:pt idx="5970">
                  <c:v>0.21485737277557007</c:v>
                </c:pt>
                <c:pt idx="5971">
                  <c:v>0.21486426794248861</c:v>
                </c:pt>
                <c:pt idx="5972">
                  <c:v>0.21486778144544252</c:v>
                </c:pt>
                <c:pt idx="5973">
                  <c:v>0.21487256863896567</c:v>
                </c:pt>
                <c:pt idx="5974">
                  <c:v>0.21488310943457004</c:v>
                </c:pt>
                <c:pt idx="5975">
                  <c:v>0.21490331334127102</c:v>
                </c:pt>
                <c:pt idx="5976">
                  <c:v>0.21493493873446015</c:v>
                </c:pt>
                <c:pt idx="5977">
                  <c:v>0.21497750487846792</c:v>
                </c:pt>
                <c:pt idx="5978">
                  <c:v>0.21502851067552278</c:v>
                </c:pt>
                <c:pt idx="5979">
                  <c:v>0.21508387258332731</c:v>
                </c:pt>
                <c:pt idx="5980">
                  <c:v>0.21513840656804331</c:v>
                </c:pt>
                <c:pt idx="5981">
                  <c:v>0.21518644257483979</c:v>
                </c:pt>
                <c:pt idx="5982">
                  <c:v>0.21522270383000677</c:v>
                </c:pt>
                <c:pt idx="5983">
                  <c:v>0.21524331915404019</c:v>
                </c:pt>
                <c:pt idx="5984">
                  <c:v>0.21524591262230944</c:v>
                </c:pt>
                <c:pt idx="5985">
                  <c:v>0.21523092346876818</c:v>
                </c:pt>
                <c:pt idx="5986">
                  <c:v>0.21520103461894238</c:v>
                </c:pt>
                <c:pt idx="5987">
                  <c:v>0.21516187454801131</c:v>
                </c:pt>
                <c:pt idx="5988">
                  <c:v>0.2151201692195979</c:v>
                </c:pt>
                <c:pt idx="5989">
                  <c:v>0.21508321347148687</c:v>
                </c:pt>
                <c:pt idx="5990">
                  <c:v>0.215056805880008</c:v>
                </c:pt>
                <c:pt idx="5991">
                  <c:v>0.21504419583290327</c:v>
                </c:pt>
                <c:pt idx="5992">
                  <c:v>0.21504551393915808</c:v>
                </c:pt>
                <c:pt idx="5993">
                  <c:v>0.21505816796275526</c:v>
                </c:pt>
                <c:pt idx="5994">
                  <c:v>0.21507820425419058</c:v>
                </c:pt>
                <c:pt idx="5995">
                  <c:v>0.21510245994908253</c:v>
                </c:pt>
                <c:pt idx="5996">
                  <c:v>0.21512930977080005</c:v>
                </c:pt>
                <c:pt idx="5997">
                  <c:v>0.21515936947845551</c:v>
                </c:pt>
                <c:pt idx="5998">
                  <c:v>0.21519549661676643</c:v>
                </c:pt>
                <c:pt idx="5999">
                  <c:v>0.21523997843807632</c:v>
                </c:pt>
                <c:pt idx="6000">
                  <c:v>0.21529330109139758</c:v>
                </c:pt>
                <c:pt idx="6001">
                  <c:v>0.21535326942302338</c:v>
                </c:pt>
                <c:pt idx="6002">
                  <c:v>0.21541403757196156</c:v>
                </c:pt>
                <c:pt idx="6003">
                  <c:v>0.21546861303358059</c:v>
                </c:pt>
                <c:pt idx="6004">
                  <c:v>0.21550973606263304</c:v>
                </c:pt>
                <c:pt idx="6005">
                  <c:v>0.21553291621319984</c:v>
                </c:pt>
                <c:pt idx="6006">
                  <c:v>0.21553797466477811</c:v>
                </c:pt>
                <c:pt idx="6007">
                  <c:v>0.21552829767843187</c:v>
                </c:pt>
                <c:pt idx="6008">
                  <c:v>0.21551030785412054</c:v>
                </c:pt>
                <c:pt idx="6009">
                  <c:v>0.21549055949182841</c:v>
                </c:pt>
                <c:pt idx="6010">
                  <c:v>0.21547371471651913</c:v>
                </c:pt>
                <c:pt idx="6011">
                  <c:v>0.21546179622319286</c:v>
                </c:pt>
                <c:pt idx="6012">
                  <c:v>0.21545405597466941</c:v>
                </c:pt>
                <c:pt idx="6013">
                  <c:v>0.21544829485651332</c:v>
                </c:pt>
                <c:pt idx="6014">
                  <c:v>0.21544328142656768</c:v>
                </c:pt>
                <c:pt idx="6015">
                  <c:v>0.21543954338049923</c:v>
                </c:pt>
                <c:pt idx="6016">
                  <c:v>0.21544033496404016</c:v>
                </c:pt>
                <c:pt idx="6017">
                  <c:v>0.2154502738579496</c:v>
                </c:pt>
                <c:pt idx="6018">
                  <c:v>0.21547367073623772</c:v>
                </c:pt>
                <c:pt idx="6019">
                  <c:v>0.21551285893300601</c:v>
                </c:pt>
                <c:pt idx="6020">
                  <c:v>0.21556625909282115</c:v>
                </c:pt>
                <c:pt idx="6021">
                  <c:v>0.21562903686967941</c:v>
                </c:pt>
                <c:pt idx="6022">
                  <c:v>0.21569336380836715</c:v>
                </c:pt>
                <c:pt idx="6023">
                  <c:v>0.21575171508665728</c:v>
                </c:pt>
                <c:pt idx="6024">
                  <c:v>0.21579713417711924</c:v>
                </c:pt>
                <c:pt idx="6025">
                  <c:v>0.2158265799044399</c:v>
                </c:pt>
                <c:pt idx="6026">
                  <c:v>0.21584018107138128</c:v>
                </c:pt>
                <c:pt idx="6027">
                  <c:v>0.21584150159571139</c:v>
                </c:pt>
                <c:pt idx="6028">
                  <c:v>0.21583573533564973</c:v>
                </c:pt>
                <c:pt idx="6029">
                  <c:v>0.21582842858172893</c:v>
                </c:pt>
                <c:pt idx="6030">
                  <c:v>0.21582437910840382</c:v>
                </c:pt>
                <c:pt idx="6031">
                  <c:v>0.21582675596860448</c:v>
                </c:pt>
                <c:pt idx="6032">
                  <c:v>0.21583679174397855</c:v>
                </c:pt>
                <c:pt idx="6033">
                  <c:v>0.21585426687124779</c:v>
                </c:pt>
                <c:pt idx="6034">
                  <c:v>0.21587737737631144</c:v>
                </c:pt>
                <c:pt idx="6035">
                  <c:v>0.21590365881650911</c:v>
                </c:pt>
                <c:pt idx="6036">
                  <c:v>0.21593002990025847</c:v>
                </c:pt>
                <c:pt idx="6037">
                  <c:v>0.21595345263956769</c:v>
                </c:pt>
                <c:pt idx="6038">
                  <c:v>0.21597168098370759</c:v>
                </c:pt>
                <c:pt idx="6039">
                  <c:v>0.21598370154229721</c:v>
                </c:pt>
                <c:pt idx="6040">
                  <c:v>0.21599017428857972</c:v>
                </c:pt>
                <c:pt idx="6041">
                  <c:v>0.21599435740722342</c:v>
                </c:pt>
                <c:pt idx="6042">
                  <c:v>0.2160005661102278</c:v>
                </c:pt>
                <c:pt idx="6043">
                  <c:v>0.21601395255202974</c:v>
                </c:pt>
                <c:pt idx="6044">
                  <c:v>0.21603843671702364</c:v>
                </c:pt>
                <c:pt idx="6045">
                  <c:v>0.21607639870914411</c:v>
                </c:pt>
                <c:pt idx="6046">
                  <c:v>0.21612678494640283</c:v>
                </c:pt>
                <c:pt idx="6047">
                  <c:v>0.21618620769783894</c:v>
                </c:pt>
                <c:pt idx="6048">
                  <c:v>0.21624881080631922</c:v>
                </c:pt>
                <c:pt idx="6049">
                  <c:v>0.21630944001085387</c:v>
                </c:pt>
                <c:pt idx="6050">
                  <c:v>0.21636337891741755</c:v>
                </c:pt>
                <c:pt idx="6051">
                  <c:v>0.21640864164953458</c:v>
                </c:pt>
                <c:pt idx="6052">
                  <c:v>0.21644566628158371</c:v>
                </c:pt>
                <c:pt idx="6053">
                  <c:v>0.21647687520874762</c:v>
                </c:pt>
                <c:pt idx="6054">
                  <c:v>0.21650530902273604</c:v>
                </c:pt>
                <c:pt idx="6055">
                  <c:v>0.21653374469844436</c:v>
                </c:pt>
                <c:pt idx="6056">
                  <c:v>0.21656376950238834</c:v>
                </c:pt>
                <c:pt idx="6057">
                  <c:v>0.21659560423420679</c:v>
                </c:pt>
                <c:pt idx="6058">
                  <c:v>0.21662885241484278</c:v>
                </c:pt>
                <c:pt idx="6059">
                  <c:v>0.21666258825005838</c:v>
                </c:pt>
                <c:pt idx="6060">
                  <c:v>0.21669650312318048</c:v>
                </c:pt>
                <c:pt idx="6061">
                  <c:v>0.21673015599867143</c:v>
                </c:pt>
                <c:pt idx="6062">
                  <c:v>0.21676345859323146</c:v>
                </c:pt>
                <c:pt idx="6063">
                  <c:v>0.21679583733879729</c:v>
                </c:pt>
                <c:pt idx="6064">
                  <c:v>0.21682583615109777</c:v>
                </c:pt>
                <c:pt idx="6065">
                  <c:v>0.21685160149106067</c:v>
                </c:pt>
                <c:pt idx="6066">
                  <c:v>0.21687132359743647</c:v>
                </c:pt>
                <c:pt idx="6067">
                  <c:v>0.2168842074257307</c:v>
                </c:pt>
                <c:pt idx="6068">
                  <c:v>0.2168904729872119</c:v>
                </c:pt>
                <c:pt idx="6069">
                  <c:v>0.21689170846070852</c:v>
                </c:pt>
                <c:pt idx="6070">
                  <c:v>0.21689056123520215</c:v>
                </c:pt>
                <c:pt idx="6071">
                  <c:v>0.21688950226050155</c:v>
                </c:pt>
                <c:pt idx="6072">
                  <c:v>0.2168902082433484</c:v>
                </c:pt>
                <c:pt idx="6073">
                  <c:v>0.21689320868325093</c:v>
                </c:pt>
                <c:pt idx="6074">
                  <c:v>0.21689731225962119</c:v>
                </c:pt>
                <c:pt idx="6075">
                  <c:v>0.21690079812377008</c:v>
                </c:pt>
                <c:pt idx="6076">
                  <c:v>0.21690181300086955</c:v>
                </c:pt>
                <c:pt idx="6077">
                  <c:v>0.21689951849950309</c:v>
                </c:pt>
                <c:pt idx="6078">
                  <c:v>0.21689395879646559</c:v>
                </c:pt>
                <c:pt idx="6079">
                  <c:v>0.21688676658780962</c:v>
                </c:pt>
                <c:pt idx="6080">
                  <c:v>0.21688058932576418</c:v>
                </c:pt>
                <c:pt idx="6081">
                  <c:v>0.21687829493652513</c:v>
                </c:pt>
                <c:pt idx="6082">
                  <c:v>0.21688314846652282</c:v>
                </c:pt>
                <c:pt idx="6083">
                  <c:v>0.21689784175617069</c:v>
                </c:pt>
                <c:pt idx="6084">
                  <c:v>0.21692414089709769</c:v>
                </c:pt>
                <c:pt idx="6085">
                  <c:v>0.21696262170464056</c:v>
                </c:pt>
                <c:pt idx="6086">
                  <c:v>0.21701174264334136</c:v>
                </c:pt>
                <c:pt idx="6087">
                  <c:v>0.2170681966571473</c:v>
                </c:pt>
                <c:pt idx="6088">
                  <c:v>0.21712673296146703</c:v>
                </c:pt>
                <c:pt idx="6089">
                  <c:v>0.2171808617838267</c:v>
                </c:pt>
                <c:pt idx="6090">
                  <c:v>0.21722435516290498</c:v>
                </c:pt>
                <c:pt idx="6091">
                  <c:v>0.21725226386879795</c:v>
                </c:pt>
                <c:pt idx="6092">
                  <c:v>0.21726224431606925</c:v>
                </c:pt>
                <c:pt idx="6093">
                  <c:v>0.21725535513325747</c:v>
                </c:pt>
                <c:pt idx="6094">
                  <c:v>0.21723627796655934</c:v>
                </c:pt>
                <c:pt idx="6095">
                  <c:v>0.21721172617971776</c:v>
                </c:pt>
                <c:pt idx="6096">
                  <c:v>0.21718978088318733</c:v>
                </c:pt>
                <c:pt idx="6097">
                  <c:v>0.21717830088815451</c:v>
                </c:pt>
                <c:pt idx="6098">
                  <c:v>0.21718289284975281</c:v>
                </c:pt>
                <c:pt idx="6099">
                  <c:v>0.21720585338605994</c:v>
                </c:pt>
                <c:pt idx="6100">
                  <c:v>0.21724590476538366</c:v>
                </c:pt>
                <c:pt idx="6101">
                  <c:v>0.21729753101062313</c:v>
                </c:pt>
                <c:pt idx="6102">
                  <c:v>0.21735318293843189</c:v>
                </c:pt>
                <c:pt idx="6103">
                  <c:v>0.21740380588534028</c:v>
                </c:pt>
                <c:pt idx="6104">
                  <c:v>0.21744206413863856</c:v>
                </c:pt>
                <c:pt idx="6105">
                  <c:v>0.21746402218729813</c:v>
                </c:pt>
                <c:pt idx="6106">
                  <c:v>0.21747060540009458</c:v>
                </c:pt>
                <c:pt idx="6107">
                  <c:v>0.2174678660645262</c:v>
                </c:pt>
                <c:pt idx="6108">
                  <c:v>0.21746556857059843</c:v>
                </c:pt>
                <c:pt idx="6109">
                  <c:v>0.21747431678552423</c:v>
                </c:pt>
                <c:pt idx="6110">
                  <c:v>0.21750210900108471</c:v>
                </c:pt>
                <c:pt idx="6111">
                  <c:v>0.21755173291197363</c:v>
                </c:pt>
                <c:pt idx="6112">
                  <c:v>0.21762019051525797</c:v>
                </c:pt>
                <c:pt idx="6113">
                  <c:v>0.21769913566054735</c:v>
                </c:pt>
                <c:pt idx="6114">
                  <c:v>0.21777805094466765</c:v>
                </c:pt>
                <c:pt idx="6115">
                  <c:v>0.21784756132401986</c:v>
                </c:pt>
                <c:pt idx="6116">
                  <c:v>0.21790288574078256</c:v>
                </c:pt>
                <c:pt idx="6117">
                  <c:v>0.21794384184709117</c:v>
                </c:pt>
                <c:pt idx="6118">
                  <c:v>0.21797507015610987</c:v>
                </c:pt>
                <c:pt idx="6119">
                  <c:v>0.21800254053925097</c:v>
                </c:pt>
                <c:pt idx="6120">
                  <c:v>0.21803111865946881</c:v>
                </c:pt>
                <c:pt idx="6121">
                  <c:v>0.21806253021794667</c:v>
                </c:pt>
                <c:pt idx="6122">
                  <c:v>0.21809469623851288</c:v>
                </c:pt>
                <c:pt idx="6123">
                  <c:v>0.21812323617432752</c:v>
                </c:pt>
                <c:pt idx="6124">
                  <c:v>0.21814359138289643</c:v>
                </c:pt>
                <c:pt idx="6125">
                  <c:v>0.21815421187045761</c:v>
                </c:pt>
                <c:pt idx="6126">
                  <c:v>0.21815730956158655</c:v>
                </c:pt>
                <c:pt idx="6127">
                  <c:v>0.21815815036727695</c:v>
                </c:pt>
                <c:pt idx="6128">
                  <c:v>0.21816359351717776</c:v>
                </c:pt>
                <c:pt idx="6129">
                  <c:v>0.21817987912102657</c:v>
                </c:pt>
                <c:pt idx="6130">
                  <c:v>0.21821041627435103</c:v>
                </c:pt>
                <c:pt idx="6131">
                  <c:v>0.21825476535521118</c:v>
                </c:pt>
                <c:pt idx="6132">
                  <c:v>0.21830859227952096</c:v>
                </c:pt>
                <c:pt idx="6133">
                  <c:v>0.21836574642324649</c:v>
                </c:pt>
                <c:pt idx="6134">
                  <c:v>0.21841927714804046</c:v>
                </c:pt>
                <c:pt idx="6135">
                  <c:v>0.2184628504501587</c:v>
                </c:pt>
                <c:pt idx="6136">
                  <c:v>0.21849318607193816</c:v>
                </c:pt>
                <c:pt idx="6137">
                  <c:v>0.21850935117375395</c:v>
                </c:pt>
                <c:pt idx="6138">
                  <c:v>0.21851404580921654</c:v>
                </c:pt>
                <c:pt idx="6139">
                  <c:v>0.21851249568812173</c:v>
                </c:pt>
                <c:pt idx="6140">
                  <c:v>0.21851183135220345</c:v>
                </c:pt>
                <c:pt idx="6141">
                  <c:v>0.21851953771133473</c:v>
                </c:pt>
                <c:pt idx="6142">
                  <c:v>0.21854101880199875</c:v>
                </c:pt>
                <c:pt idx="6143">
                  <c:v>0.21857809279170029</c:v>
                </c:pt>
                <c:pt idx="6144">
                  <c:v>0.21862823851541882</c:v>
                </c:pt>
                <c:pt idx="6145">
                  <c:v>0.21868543474357341</c:v>
                </c:pt>
                <c:pt idx="6146">
                  <c:v>0.21874099894337909</c:v>
                </c:pt>
                <c:pt idx="6147">
                  <c:v>0.21878717492292002</c:v>
                </c:pt>
                <c:pt idx="6148">
                  <c:v>0.21881921737951207</c:v>
                </c:pt>
                <c:pt idx="6149">
                  <c:v>0.21883761072896515</c:v>
                </c:pt>
                <c:pt idx="6150">
                  <c:v>0.21884784929230119</c:v>
                </c:pt>
                <c:pt idx="6151">
                  <c:v>0.21885791079964514</c:v>
                </c:pt>
                <c:pt idx="6152">
                  <c:v>0.21887688202909497</c:v>
                </c:pt>
                <c:pt idx="6153">
                  <c:v>0.21891052697168537</c:v>
                </c:pt>
                <c:pt idx="6154">
                  <c:v>0.21896040075308079</c:v>
                </c:pt>
                <c:pt idx="6155">
                  <c:v>0.21902353809143651</c:v>
                </c:pt>
                <c:pt idx="6156">
                  <c:v>0.21909360290460603</c:v>
                </c:pt>
                <c:pt idx="6157">
                  <c:v>0.21916319111236929</c:v>
                </c:pt>
                <c:pt idx="6158">
                  <c:v>0.21922542634119327</c:v>
                </c:pt>
                <c:pt idx="6159">
                  <c:v>0.21927555813523594</c:v>
                </c:pt>
                <c:pt idx="6160">
                  <c:v>0.2193113637641895</c:v>
                </c:pt>
                <c:pt idx="6161">
                  <c:v>0.2193326178199422</c:v>
                </c:pt>
                <c:pt idx="6162">
                  <c:v>0.21934060499913202</c:v>
                </c:pt>
                <c:pt idx="6163">
                  <c:v>0.21933745448313038</c:v>
                </c:pt>
                <c:pt idx="6164">
                  <c:v>0.21932636129884278</c:v>
                </c:pt>
                <c:pt idx="6165">
                  <c:v>0.21931087568744403</c:v>
                </c:pt>
                <c:pt idx="6166">
                  <c:v>0.21929445888006296</c:v>
                </c:pt>
                <c:pt idx="6167">
                  <c:v>0.2192805716329316</c:v>
                </c:pt>
                <c:pt idx="6168">
                  <c:v>0.2192715207588081</c:v>
                </c:pt>
                <c:pt idx="6169">
                  <c:v>0.21926810454653081</c:v>
                </c:pt>
                <c:pt idx="6170">
                  <c:v>0.21927072216132351</c:v>
                </c:pt>
                <c:pt idx="6171">
                  <c:v>0.21927910750815241</c:v>
                </c:pt>
                <c:pt idx="6172">
                  <c:v>0.21929401519117867</c:v>
                </c:pt>
                <c:pt idx="6173">
                  <c:v>0.21931699887179537</c:v>
                </c:pt>
                <c:pt idx="6174">
                  <c:v>0.21935054480504926</c:v>
                </c:pt>
                <c:pt idx="6175">
                  <c:v>0.21939629747021863</c:v>
                </c:pt>
                <c:pt idx="6176">
                  <c:v>0.21945403879923234</c:v>
                </c:pt>
                <c:pt idx="6177">
                  <c:v>0.21951995584905218</c:v>
                </c:pt>
                <c:pt idx="6178">
                  <c:v>0.21958734806462446</c:v>
                </c:pt>
                <c:pt idx="6179">
                  <c:v>0.21964791231015782</c:v>
                </c:pt>
                <c:pt idx="6180">
                  <c:v>0.21969467333007378</c:v>
                </c:pt>
                <c:pt idx="6181">
                  <c:v>0.21972331860678287</c:v>
                </c:pt>
                <c:pt idx="6182">
                  <c:v>0.21973464400478251</c:v>
                </c:pt>
                <c:pt idx="6183">
                  <c:v>0.21973335600345936</c:v>
                </c:pt>
                <c:pt idx="6184">
                  <c:v>0.21972704929350376</c:v>
                </c:pt>
                <c:pt idx="6185">
                  <c:v>0.21972331860678287</c:v>
                </c:pt>
                <c:pt idx="6186">
                  <c:v>0.21972709370663404</c:v>
                </c:pt>
                <c:pt idx="6187">
                  <c:v>0.2197402401928166</c:v>
                </c:pt>
                <c:pt idx="6188">
                  <c:v>0.21976129316514384</c:v>
                </c:pt>
                <c:pt idx="6189">
                  <c:v>0.2197863892861818</c:v>
                </c:pt>
                <c:pt idx="6190">
                  <c:v>0.21981122032700598</c:v>
                </c:pt>
                <c:pt idx="6191">
                  <c:v>0.2198322767405492</c:v>
                </c:pt>
                <c:pt idx="6192">
                  <c:v>0.21984680359563205</c:v>
                </c:pt>
                <c:pt idx="6193">
                  <c:v>0.21985377843571555</c:v>
                </c:pt>
                <c:pt idx="6194">
                  <c:v>0.21985360073139273</c:v>
                </c:pt>
                <c:pt idx="6195">
                  <c:v>0.2198481363589653</c:v>
                </c:pt>
                <c:pt idx="6196">
                  <c:v>0.21984125045910055</c:v>
                </c:pt>
                <c:pt idx="6197">
                  <c:v>0.21983858497878631</c:v>
                </c:pt>
                <c:pt idx="6198">
                  <c:v>0.21984680359563205</c:v>
                </c:pt>
                <c:pt idx="6199">
                  <c:v>0.21987230451028131</c:v>
                </c:pt>
                <c:pt idx="6200">
                  <c:v>0.21991864537083997</c:v>
                </c:pt>
                <c:pt idx="6201">
                  <c:v>0.21998574396991979</c:v>
                </c:pt>
                <c:pt idx="6202">
                  <c:v>0.2200687650610729</c:v>
                </c:pt>
                <c:pt idx="6203">
                  <c:v>0.22015993765736355</c:v>
                </c:pt>
                <c:pt idx="6204">
                  <c:v>0.22025037346359658</c:v>
                </c:pt>
                <c:pt idx="6205">
                  <c:v>0.22033313383622802</c:v>
                </c:pt>
                <c:pt idx="6206">
                  <c:v>0.2204048781827497</c:v>
                </c:pt>
                <c:pt idx="6207">
                  <c:v>0.22046649081577588</c:v>
                </c:pt>
                <c:pt idx="6208">
                  <c:v>0.22052134898470446</c:v>
                </c:pt>
                <c:pt idx="6209">
                  <c:v>0.22057247609561029</c:v>
                </c:pt>
                <c:pt idx="6210">
                  <c:v>0.22062187353814425</c:v>
                </c:pt>
                <c:pt idx="6211">
                  <c:v>0.22066744877442537</c:v>
                </c:pt>
                <c:pt idx="6212">
                  <c:v>0.22070581757384991</c:v>
                </c:pt>
                <c:pt idx="6213">
                  <c:v>0.22073274897625764</c:v>
                </c:pt>
                <c:pt idx="6214">
                  <c:v>0.22074619304502499</c:v>
                </c:pt>
                <c:pt idx="6215">
                  <c:v>0.22074784019465102</c:v>
                </c:pt>
                <c:pt idx="6216">
                  <c:v>0.22074263166178423</c:v>
                </c:pt>
                <c:pt idx="6217">
                  <c:v>0.22073728964168152</c:v>
                </c:pt>
                <c:pt idx="6218">
                  <c:v>0.22073804642386777</c:v>
                </c:pt>
                <c:pt idx="6219">
                  <c:v>0.22074864151294407</c:v>
                </c:pt>
                <c:pt idx="6220">
                  <c:v>0.22076934274798179</c:v>
                </c:pt>
                <c:pt idx="6221">
                  <c:v>0.22079796995248649</c:v>
                </c:pt>
                <c:pt idx="6222">
                  <c:v>0.22083073995543726</c:v>
                </c:pt>
                <c:pt idx="6223">
                  <c:v>0.22086467019981562</c:v>
                </c:pt>
                <c:pt idx="6224">
                  <c:v>0.22089771243421955</c:v>
                </c:pt>
                <c:pt idx="6225">
                  <c:v>0.22092973284685583</c:v>
                </c:pt>
                <c:pt idx="6226">
                  <c:v>0.22096131022500234</c:v>
                </c:pt>
                <c:pt idx="6227">
                  <c:v>0.22099311261319146</c:v>
                </c:pt>
                <c:pt idx="6228">
                  <c:v>0.22102531824502816</c:v>
                </c:pt>
                <c:pt idx="6229">
                  <c:v>0.22105752626528966</c:v>
                </c:pt>
                <c:pt idx="6230">
                  <c:v>0.22108862285820832</c:v>
                </c:pt>
                <c:pt idx="6231">
                  <c:v>0.22111780578364673</c:v>
                </c:pt>
                <c:pt idx="6232">
                  <c:v>0.22114458451376631</c:v>
                </c:pt>
                <c:pt idx="6233">
                  <c:v>0.22116900316452706</c:v>
                </c:pt>
                <c:pt idx="6234">
                  <c:v>0.22119181891104803</c:v>
                </c:pt>
                <c:pt idx="6235">
                  <c:v>0.2212145912907473</c:v>
                </c:pt>
                <c:pt idx="6236">
                  <c:v>0.22123941499048996</c:v>
                </c:pt>
                <c:pt idx="6237">
                  <c:v>0.22126860805068185</c:v>
                </c:pt>
                <c:pt idx="6238">
                  <c:v>0.22130404348544855</c:v>
                </c:pt>
                <c:pt idx="6239">
                  <c:v>0.22134639150782778</c:v>
                </c:pt>
                <c:pt idx="6240">
                  <c:v>0.22139378161186987</c:v>
                </c:pt>
                <c:pt idx="6241">
                  <c:v>0.22144224701946083</c:v>
                </c:pt>
                <c:pt idx="6242">
                  <c:v>0.22148576794635713</c:v>
                </c:pt>
                <c:pt idx="6243">
                  <c:v>0.2215177425538615</c:v>
                </c:pt>
                <c:pt idx="6244">
                  <c:v>0.22153388683443079</c:v>
                </c:pt>
                <c:pt idx="6245">
                  <c:v>0.22153339625352822</c:v>
                </c:pt>
                <c:pt idx="6246">
                  <c:v>0.22152015077862466</c:v>
                </c:pt>
                <c:pt idx="6247">
                  <c:v>0.2215011975188346</c:v>
                </c:pt>
                <c:pt idx="6248">
                  <c:v>0.22148443014797906</c:v>
                </c:pt>
                <c:pt idx="6249">
                  <c:v>0.22147582374361321</c:v>
                </c:pt>
                <c:pt idx="6250">
                  <c:v>0.22147680477591283</c:v>
                </c:pt>
                <c:pt idx="6251">
                  <c:v>0.22148487608031389</c:v>
                </c:pt>
                <c:pt idx="6252">
                  <c:v>0.22149473130179123</c:v>
                </c:pt>
                <c:pt idx="6253">
                  <c:v>0.22150195563334532</c:v>
                </c:pt>
                <c:pt idx="6254">
                  <c:v>0.22150507729527361</c:v>
                </c:pt>
                <c:pt idx="6255">
                  <c:v>0.22150797600144137</c:v>
                </c:pt>
                <c:pt idx="6256">
                  <c:v>0.22151760876398854</c:v>
                </c:pt>
                <c:pt idx="6257">
                  <c:v>0.22154276198464043</c:v>
                </c:pt>
                <c:pt idx="6258">
                  <c:v>0.22158950446206574</c:v>
                </c:pt>
                <c:pt idx="6259">
                  <c:v>0.22165909227824201</c:v>
                </c:pt>
                <c:pt idx="6260">
                  <c:v>0.22174689589363508</c:v>
                </c:pt>
                <c:pt idx="6261">
                  <c:v>0.22184462505808059</c:v>
                </c:pt>
                <c:pt idx="6262">
                  <c:v>0.22194175125629204</c:v>
                </c:pt>
                <c:pt idx="6263">
                  <c:v>0.22202818326988719</c:v>
                </c:pt>
                <c:pt idx="6264">
                  <c:v>0.22209717157445755</c:v>
                </c:pt>
                <c:pt idx="6265">
                  <c:v>0.22214433105151057</c:v>
                </c:pt>
                <c:pt idx="6266">
                  <c:v>0.22216853799923444</c:v>
                </c:pt>
                <c:pt idx="6267">
                  <c:v>0.22217019055224488</c:v>
                </c:pt>
                <c:pt idx="6268">
                  <c:v>0.22215201281497191</c:v>
                </c:pt>
                <c:pt idx="6269">
                  <c:v>0.2221187856990974</c:v>
                </c:pt>
                <c:pt idx="6270">
                  <c:v>0.22207792519119732</c:v>
                </c:pt>
                <c:pt idx="6271">
                  <c:v>0.22203858662964995</c:v>
                </c:pt>
                <c:pt idx="6272">
                  <c:v>0.22201045794767163</c:v>
                </c:pt>
                <c:pt idx="6273">
                  <c:v>0.22200027849267936</c:v>
                </c:pt>
                <c:pt idx="6274">
                  <c:v>0.22201059188945929</c:v>
                </c:pt>
                <c:pt idx="6275">
                  <c:v>0.2220375150274321</c:v>
                </c:pt>
                <c:pt idx="6276">
                  <c:v>0.22207256672120115</c:v>
                </c:pt>
                <c:pt idx="6277">
                  <c:v>0.2221055670157657</c:v>
                </c:pt>
                <c:pt idx="6278">
                  <c:v>0.22212829804110593</c:v>
                </c:pt>
                <c:pt idx="6279">
                  <c:v>0.22213879312027832</c:v>
                </c:pt>
                <c:pt idx="6280">
                  <c:v>0.22214142809488083</c:v>
                </c:pt>
                <c:pt idx="6281">
                  <c:v>0.22214567088419204</c:v>
                </c:pt>
                <c:pt idx="6282">
                  <c:v>0.22216206183858492</c:v>
                </c:pt>
                <c:pt idx="6283">
                  <c:v>0.22219891024797958</c:v>
                </c:pt>
                <c:pt idx="6284">
                  <c:v>0.22225841027953577</c:v>
                </c:pt>
                <c:pt idx="6285">
                  <c:v>0.22233641591213485</c:v>
                </c:pt>
                <c:pt idx="6286">
                  <c:v>0.22242373092923054</c:v>
                </c:pt>
                <c:pt idx="6287">
                  <c:v>0.22251075061342809</c:v>
                </c:pt>
                <c:pt idx="6288">
                  <c:v>0.22258875688053206</c:v>
                </c:pt>
                <c:pt idx="6289">
                  <c:v>0.22265340764820477</c:v>
                </c:pt>
                <c:pt idx="6290">
                  <c:v>0.22270384729516504</c:v>
                </c:pt>
                <c:pt idx="6291">
                  <c:v>0.22274230699049705</c:v>
                </c:pt>
                <c:pt idx="6292">
                  <c:v>0.2227716907039137</c:v>
                </c:pt>
                <c:pt idx="6293">
                  <c:v>0.22279490390141168</c:v>
                </c:pt>
                <c:pt idx="6294">
                  <c:v>0.22281427154548641</c:v>
                </c:pt>
                <c:pt idx="6295">
                  <c:v>0.22283198497385673</c:v>
                </c:pt>
                <c:pt idx="6296">
                  <c:v>0.22285005699380769</c:v>
                </c:pt>
                <c:pt idx="6297">
                  <c:v>0.22287076916921336</c:v>
                </c:pt>
                <c:pt idx="6298">
                  <c:v>0.22289524033404454</c:v>
                </c:pt>
                <c:pt idx="6299">
                  <c:v>0.22292297897060689</c:v>
                </c:pt>
                <c:pt idx="6300">
                  <c:v>0.22295116681942642</c:v>
                </c:pt>
                <c:pt idx="6301">
                  <c:v>0.22297568726155939</c:v>
                </c:pt>
                <c:pt idx="6302">
                  <c:v>0.22299322828124971</c:v>
                </c:pt>
                <c:pt idx="6303">
                  <c:v>0.22300244655007731</c:v>
                </c:pt>
                <c:pt idx="6304">
                  <c:v>0.2230062055119735</c:v>
                </c:pt>
                <c:pt idx="6305">
                  <c:v>0.22301036725773818</c:v>
                </c:pt>
                <c:pt idx="6306">
                  <c:v>0.22302285273432412</c:v>
                </c:pt>
                <c:pt idx="6307">
                  <c:v>0.22305033099721652</c:v>
                </c:pt>
                <c:pt idx="6308">
                  <c:v>0.22309522186704125</c:v>
                </c:pt>
                <c:pt idx="6309">
                  <c:v>0.22315529248283064</c:v>
                </c:pt>
                <c:pt idx="6310">
                  <c:v>0.22322401235501846</c:v>
                </c:pt>
                <c:pt idx="6311">
                  <c:v>0.22329269832343071</c:v>
                </c:pt>
                <c:pt idx="6312">
                  <c:v>0.22335373675763773</c:v>
                </c:pt>
                <c:pt idx="6313">
                  <c:v>0.22340286930049771</c:v>
                </c:pt>
                <c:pt idx="6314">
                  <c:v>0.22344049506036193</c:v>
                </c:pt>
                <c:pt idx="6315">
                  <c:v>0.2234706428130793</c:v>
                </c:pt>
                <c:pt idx="6316">
                  <c:v>0.22349904543372248</c:v>
                </c:pt>
                <c:pt idx="6317">
                  <c:v>0.22353116861687619</c:v>
                </c:pt>
                <c:pt idx="6318">
                  <c:v>0.22357023934457157</c:v>
                </c:pt>
                <c:pt idx="6319">
                  <c:v>0.22361657318046271</c:v>
                </c:pt>
                <c:pt idx="6320">
                  <c:v>0.22366712482164244</c:v>
                </c:pt>
                <c:pt idx="6321">
                  <c:v>0.22371709964764167</c:v>
                </c:pt>
                <c:pt idx="6322">
                  <c:v>0.22376084914857011</c:v>
                </c:pt>
                <c:pt idx="6323">
                  <c:v>0.2237932158574252</c:v>
                </c:pt>
                <c:pt idx="6324">
                  <c:v>0.22381025193628659</c:v>
                </c:pt>
                <c:pt idx="6325">
                  <c:v>0.22381043126698688</c:v>
                </c:pt>
                <c:pt idx="6326">
                  <c:v>0.2237955470708555</c:v>
                </c:pt>
                <c:pt idx="6327">
                  <c:v>0.22377102512531047</c:v>
                </c:pt>
                <c:pt idx="6328">
                  <c:v>0.2237442632657958</c:v>
                </c:pt>
                <c:pt idx="6329">
                  <c:v>0.22372485410462775</c:v>
                </c:pt>
                <c:pt idx="6330">
                  <c:v>0.22372099927055336</c:v>
                </c:pt>
                <c:pt idx="6331">
                  <c:v>0.22373744978939916</c:v>
                </c:pt>
                <c:pt idx="6332">
                  <c:v>0.22377452177147819</c:v>
                </c:pt>
                <c:pt idx="6333">
                  <c:v>0.22382769219345702</c:v>
                </c:pt>
                <c:pt idx="6334">
                  <c:v>0.22388938880111511</c:v>
                </c:pt>
                <c:pt idx="6335">
                  <c:v>0.22395104932753765</c:v>
                </c:pt>
                <c:pt idx="6336">
                  <c:v>0.22400621489050801</c:v>
                </c:pt>
                <c:pt idx="6337">
                  <c:v>0.22405250555005221</c:v>
                </c:pt>
                <c:pt idx="6338">
                  <c:v>0.22409081569917413</c:v>
                </c:pt>
                <c:pt idx="6339">
                  <c:v>0.22412414917543003</c:v>
                </c:pt>
                <c:pt idx="6340">
                  <c:v>0.22415555586802641</c:v>
                </c:pt>
                <c:pt idx="6341">
                  <c:v>0.22418656098805959</c:v>
                </c:pt>
                <c:pt idx="6342">
                  <c:v>0.22421617720726419</c:v>
                </c:pt>
                <c:pt idx="6343">
                  <c:v>0.22424189110825535</c:v>
                </c:pt>
                <c:pt idx="6344">
                  <c:v>0.22426114387374721</c:v>
                </c:pt>
                <c:pt idx="6345">
                  <c:v>0.22427393464436299</c:v>
                </c:pt>
                <c:pt idx="6346">
                  <c:v>0.22428223762692515</c:v>
                </c:pt>
                <c:pt idx="6347">
                  <c:v>0.22429089982656961</c:v>
                </c:pt>
                <c:pt idx="6348">
                  <c:v>0.22430490333337819</c:v>
                </c:pt>
                <c:pt idx="6349">
                  <c:v>0.22432761510891266</c:v>
                </c:pt>
                <c:pt idx="6350">
                  <c:v>0.22435908140880526</c:v>
                </c:pt>
                <c:pt idx="6351">
                  <c:v>0.22439602692174535</c:v>
                </c:pt>
                <c:pt idx="6352">
                  <c:v>0.22443306537191646</c:v>
                </c:pt>
                <c:pt idx="6353">
                  <c:v>0.22446435971228842</c:v>
                </c:pt>
                <c:pt idx="6354">
                  <c:v>0.22448667570534944</c:v>
                </c:pt>
                <c:pt idx="6355">
                  <c:v>0.22449978744732782</c:v>
                </c:pt>
                <c:pt idx="6356">
                  <c:v>0.22450755589216279</c:v>
                </c:pt>
                <c:pt idx="6357">
                  <c:v>0.22451518975944842</c:v>
                </c:pt>
                <c:pt idx="6358">
                  <c:v>0.22452830236233326</c:v>
                </c:pt>
                <c:pt idx="6359">
                  <c:v>0.22455053182306875</c:v>
                </c:pt>
                <c:pt idx="6360">
                  <c:v>0.22458178971688894</c:v>
                </c:pt>
                <c:pt idx="6361">
                  <c:v>0.22461888892997076</c:v>
                </c:pt>
                <c:pt idx="6362">
                  <c:v>0.22465581163229745</c:v>
                </c:pt>
                <c:pt idx="6363">
                  <c:v>0.22468685248840783</c:v>
                </c:pt>
                <c:pt idx="6364">
                  <c:v>0.22470693364521679</c:v>
                </c:pt>
                <c:pt idx="6365">
                  <c:v>0.22471416668306257</c:v>
                </c:pt>
                <c:pt idx="6366">
                  <c:v>0.22470976395002754</c:v>
                </c:pt>
                <c:pt idx="6367">
                  <c:v>0.22469727480736393</c:v>
                </c:pt>
                <c:pt idx="6368">
                  <c:v>0.22468191095906923</c:v>
                </c:pt>
                <c:pt idx="6369">
                  <c:v>0.22466807497603683</c:v>
                </c:pt>
                <c:pt idx="6370">
                  <c:v>0.22465954001152347</c:v>
                </c:pt>
                <c:pt idx="6371">
                  <c:v>0.22465819240088061</c:v>
                </c:pt>
                <c:pt idx="6372">
                  <c:v>0.22466470589105983</c:v>
                </c:pt>
                <c:pt idx="6373">
                  <c:v>0.22467948513796968</c:v>
                </c:pt>
                <c:pt idx="6374">
                  <c:v>0.2247033396339442</c:v>
                </c:pt>
                <c:pt idx="6375">
                  <c:v>0.22473739408497331</c:v>
                </c:pt>
                <c:pt idx="6376">
                  <c:v>0.22478349314981919</c:v>
                </c:pt>
                <c:pt idx="6377">
                  <c:v>0.22484253945032887</c:v>
                </c:pt>
                <c:pt idx="6378">
                  <c:v>0.22491453826745114</c:v>
                </c:pt>
                <c:pt idx="6379">
                  <c:v>0.22499666384921804</c:v>
                </c:pt>
                <c:pt idx="6380">
                  <c:v>0.22508456036994232</c:v>
                </c:pt>
                <c:pt idx="6381">
                  <c:v>0.22517274452472094</c:v>
                </c:pt>
                <c:pt idx="6382">
                  <c:v>0.22525581859462787</c:v>
                </c:pt>
                <c:pt idx="6383">
                  <c:v>0.22533045038002777</c:v>
                </c:pt>
                <c:pt idx="6384">
                  <c:v>0.22539569059503098</c:v>
                </c:pt>
                <c:pt idx="6385">
                  <c:v>0.22545248005661891</c:v>
                </c:pt>
                <c:pt idx="6386">
                  <c:v>0.2255028857991386</c:v>
                </c:pt>
                <c:pt idx="6387">
                  <c:v>0.22554861606960611</c:v>
                </c:pt>
                <c:pt idx="6388">
                  <c:v>0.22558921922323363</c:v>
                </c:pt>
                <c:pt idx="6389">
                  <c:v>0.22562311811154359</c:v>
                </c:pt>
                <c:pt idx="6390">
                  <c:v>0.22564742970053311</c:v>
                </c:pt>
                <c:pt idx="6391">
                  <c:v>0.22565949595744964</c:v>
                </c:pt>
                <c:pt idx="6392">
                  <c:v>0.22565886562229689</c:v>
                </c:pt>
                <c:pt idx="6393">
                  <c:v>0.22564697947355386</c:v>
                </c:pt>
                <c:pt idx="6394">
                  <c:v>0.2256277552170001</c:v>
                </c:pt>
                <c:pt idx="6395">
                  <c:v>0.22560524545952057</c:v>
                </c:pt>
                <c:pt idx="6396">
                  <c:v>0.22558327706119344</c:v>
                </c:pt>
                <c:pt idx="6397">
                  <c:v>0.22556351545557887</c:v>
                </c:pt>
                <c:pt idx="6398">
                  <c:v>0.22554659051279516</c:v>
                </c:pt>
                <c:pt idx="6399">
                  <c:v>0.22553146665388304</c:v>
                </c:pt>
                <c:pt idx="6400">
                  <c:v>0.22551818870003018</c:v>
                </c:pt>
                <c:pt idx="6401">
                  <c:v>0.22550797170343409</c:v>
                </c:pt>
                <c:pt idx="6402">
                  <c:v>0.22550320085342659</c:v>
                </c:pt>
                <c:pt idx="6403">
                  <c:v>0.22550689150638983</c:v>
                </c:pt>
                <c:pt idx="6404">
                  <c:v>0.22552106930638385</c:v>
                </c:pt>
                <c:pt idx="6405">
                  <c:v>0.22554546520753796</c:v>
                </c:pt>
                <c:pt idx="6406">
                  <c:v>0.22557774011974077</c:v>
                </c:pt>
                <c:pt idx="6407">
                  <c:v>0.22561321378026669</c:v>
                </c:pt>
                <c:pt idx="6408">
                  <c:v>0.22564715956428952</c:v>
                </c:pt>
                <c:pt idx="6409">
                  <c:v>0.22567593001822497</c:v>
                </c:pt>
                <c:pt idx="6410">
                  <c:v>0.22569848846773535</c:v>
                </c:pt>
                <c:pt idx="6411">
                  <c:v>0.22571559945042122</c:v>
                </c:pt>
                <c:pt idx="6412">
                  <c:v>0.22572978406555835</c:v>
                </c:pt>
                <c:pt idx="6413">
                  <c:v>0.22574306849032236</c:v>
                </c:pt>
                <c:pt idx="6414">
                  <c:v>0.22575653345754579</c:v>
                </c:pt>
                <c:pt idx="6415">
                  <c:v>0.22576990877140315</c:v>
                </c:pt>
                <c:pt idx="6416">
                  <c:v>0.22578215857847941</c:v>
                </c:pt>
                <c:pt idx="6417">
                  <c:v>0.22579238202757226</c:v>
                </c:pt>
                <c:pt idx="6418">
                  <c:v>0.22580093928452419</c:v>
                </c:pt>
                <c:pt idx="6419">
                  <c:v>0.2258094066310479</c:v>
                </c:pt>
                <c:pt idx="6420">
                  <c:v>0.22582008112759769</c:v>
                </c:pt>
                <c:pt idx="6421">
                  <c:v>0.22583386377704232</c:v>
                </c:pt>
                <c:pt idx="6422">
                  <c:v>0.2258499891312982</c:v>
                </c:pt>
                <c:pt idx="6423">
                  <c:v>0.22586525922259629</c:v>
                </c:pt>
                <c:pt idx="6424">
                  <c:v>0.22587525939632894</c:v>
                </c:pt>
                <c:pt idx="6425">
                  <c:v>0.22587616032418836</c:v>
                </c:pt>
                <c:pt idx="6426">
                  <c:v>0.22586656553852216</c:v>
                </c:pt>
                <c:pt idx="6427">
                  <c:v>0.22584908825772823</c:v>
                </c:pt>
                <c:pt idx="6428">
                  <c:v>0.22583008026109022</c:v>
                </c:pt>
                <c:pt idx="6429">
                  <c:v>0.22581742373894989</c:v>
                </c:pt>
                <c:pt idx="6430">
                  <c:v>0.22581818942553669</c:v>
                </c:pt>
                <c:pt idx="6431">
                  <c:v>0.22583629605470293</c:v>
                </c:pt>
                <c:pt idx="6432">
                  <c:v>0.22587125029001778</c:v>
                </c:pt>
                <c:pt idx="6433">
                  <c:v>0.2259183258385942</c:v>
                </c:pt>
                <c:pt idx="6434">
                  <c:v>0.22596950657833051</c:v>
                </c:pt>
                <c:pt idx="6435">
                  <c:v>0.22601699832848723</c:v>
                </c:pt>
                <c:pt idx="6436">
                  <c:v>0.22605516671522422</c:v>
                </c:pt>
                <c:pt idx="6437">
                  <c:v>0.22608171081766784</c:v>
                </c:pt>
                <c:pt idx="6438">
                  <c:v>0.22609820593294708</c:v>
                </c:pt>
                <c:pt idx="6439">
                  <c:v>0.22610893260091228</c:v>
                </c:pt>
                <c:pt idx="6440">
                  <c:v>0.22611929896034558</c:v>
                </c:pt>
                <c:pt idx="6441">
                  <c:v>0.22613475881690895</c:v>
                </c:pt>
                <c:pt idx="6442">
                  <c:v>0.22615932444401279</c:v>
                </c:pt>
                <c:pt idx="6443">
                  <c:v>0.22619615295043263</c:v>
                </c:pt>
                <c:pt idx="6444">
                  <c:v>0.22624605898210784</c:v>
                </c:pt>
                <c:pt idx="6445">
                  <c:v>0.22630769430878431</c:v>
                </c:pt>
                <c:pt idx="6446">
                  <c:v>0.22637668935875002</c:v>
                </c:pt>
                <c:pt idx="6447">
                  <c:v>0.22644628174407003</c:v>
                </c:pt>
                <c:pt idx="6448">
                  <c:v>0.22650735903920641</c:v>
                </c:pt>
                <c:pt idx="6449">
                  <c:v>0.22654994681493393</c:v>
                </c:pt>
                <c:pt idx="6450">
                  <c:v>0.22656704626005733</c:v>
                </c:pt>
                <c:pt idx="6451">
                  <c:v>0.22655648873948911</c:v>
                </c:pt>
                <c:pt idx="6452">
                  <c:v>0.2265231033976827</c:v>
                </c:pt>
                <c:pt idx="6453">
                  <c:v>0.22647772149457171</c:v>
                </c:pt>
                <c:pt idx="6454">
                  <c:v>0.22643640372707877</c:v>
                </c:pt>
                <c:pt idx="6455">
                  <c:v>0.22641461875772875</c:v>
                </c:pt>
                <c:pt idx="6456">
                  <c:v>0.22642372952294146</c:v>
                </c:pt>
                <c:pt idx="6457">
                  <c:v>0.22646721125298688</c:v>
                </c:pt>
                <c:pt idx="6458">
                  <c:v>0.22654011155518575</c:v>
                </c:pt>
                <c:pt idx="6459">
                  <c:v>0.22663102852047737</c:v>
                </c:pt>
                <c:pt idx="6460">
                  <c:v>0.22672462745187397</c:v>
                </c:pt>
                <c:pt idx="6461">
                  <c:v>0.22680732178601651</c:v>
                </c:pt>
                <c:pt idx="6462">
                  <c:v>0.22687052676203304</c:v>
                </c:pt>
                <c:pt idx="6463">
                  <c:v>0.22691166008367472</c:v>
                </c:pt>
                <c:pt idx="6464">
                  <c:v>0.22693392156302841</c:v>
                </c:pt>
                <c:pt idx="6465">
                  <c:v>0.22694439794816981</c:v>
                </c:pt>
                <c:pt idx="6466">
                  <c:v>0.22695067486895606</c:v>
                </c:pt>
                <c:pt idx="6467">
                  <c:v>0.22695808084899552</c:v>
                </c:pt>
                <c:pt idx="6468">
                  <c:v>0.22696905457601593</c:v>
                </c:pt>
                <c:pt idx="6469">
                  <c:v>0.2269835059975738</c:v>
                </c:pt>
                <c:pt idx="6470">
                  <c:v>0.22699989991107364</c:v>
                </c:pt>
                <c:pt idx="6471">
                  <c:v>0.22701670092731233</c:v>
                </c:pt>
                <c:pt idx="6472">
                  <c:v>0.22703296059415726</c:v>
                </c:pt>
                <c:pt idx="6473">
                  <c:v>0.2270488595237026</c:v>
                </c:pt>
                <c:pt idx="6474">
                  <c:v>0.2270652107344813</c:v>
                </c:pt>
                <c:pt idx="6475">
                  <c:v>0.22708368563325257</c:v>
                </c:pt>
                <c:pt idx="6476">
                  <c:v>0.2271063173260093</c:v>
                </c:pt>
                <c:pt idx="6477">
                  <c:v>0.22713550085035797</c:v>
                </c:pt>
                <c:pt idx="6478">
                  <c:v>0.22717363212511235</c:v>
                </c:pt>
                <c:pt idx="6479">
                  <c:v>0.22722161723044912</c:v>
                </c:pt>
                <c:pt idx="6480">
                  <c:v>0.22727819405201102</c:v>
                </c:pt>
                <c:pt idx="6481">
                  <c:v>0.2273388008844042</c:v>
                </c:pt>
                <c:pt idx="6482">
                  <c:v>0.22739665869699602</c:v>
                </c:pt>
                <c:pt idx="6483">
                  <c:v>0.22744286007896289</c:v>
                </c:pt>
                <c:pt idx="6484">
                  <c:v>0.22747048380088056</c:v>
                </c:pt>
                <c:pt idx="6485">
                  <c:v>0.22747672311715975</c:v>
                </c:pt>
                <c:pt idx="6486">
                  <c:v>0.22746428978570224</c:v>
                </c:pt>
                <c:pt idx="6487">
                  <c:v>0.2274417298495244</c:v>
                </c:pt>
                <c:pt idx="6488">
                  <c:v>0.22741975877360135</c:v>
                </c:pt>
                <c:pt idx="6489">
                  <c:v>0.22740877365244686</c:v>
                </c:pt>
                <c:pt idx="6490">
                  <c:v>0.22741478605059176</c:v>
                </c:pt>
                <c:pt idx="6491">
                  <c:v>0.22743711854389706</c:v>
                </c:pt>
                <c:pt idx="6492">
                  <c:v>0.22746930828755832</c:v>
                </c:pt>
                <c:pt idx="6493">
                  <c:v>0.22750263080228764</c:v>
                </c:pt>
                <c:pt idx="6494">
                  <c:v>0.22752921830589659</c:v>
                </c:pt>
                <c:pt idx="6495">
                  <c:v>0.22754558761255608</c:v>
                </c:pt>
                <c:pt idx="6496">
                  <c:v>0.22755372727648052</c:v>
                </c:pt>
                <c:pt idx="6497">
                  <c:v>0.22755983212454026</c:v>
                </c:pt>
                <c:pt idx="6498">
                  <c:v>0.22757131851573933</c:v>
                </c:pt>
                <c:pt idx="6499">
                  <c:v>0.22759316158596613</c:v>
                </c:pt>
                <c:pt idx="6500">
                  <c:v>0.22762586040889501</c:v>
                </c:pt>
                <c:pt idx="6501">
                  <c:v>0.22766512033941758</c:v>
                </c:pt>
                <c:pt idx="6502">
                  <c:v>0.22770420287349549</c:v>
                </c:pt>
                <c:pt idx="6503">
                  <c:v>0.22773605050188087</c:v>
                </c:pt>
                <c:pt idx="6504">
                  <c:v>0.22775586597198341</c:v>
                </c:pt>
                <c:pt idx="6505">
                  <c:v>0.22776215463208296</c:v>
                </c:pt>
                <c:pt idx="6506">
                  <c:v>0.2277569517772953</c:v>
                </c:pt>
                <c:pt idx="6507">
                  <c:v>0.22774374133040889</c:v>
                </c:pt>
                <c:pt idx="6508">
                  <c:v>0.2277264145383591</c:v>
                </c:pt>
                <c:pt idx="6509">
                  <c:v>0.22770854559439305</c:v>
                </c:pt>
                <c:pt idx="6510">
                  <c:v>0.22769257726148953</c:v>
                </c:pt>
                <c:pt idx="6511">
                  <c:v>0.22768135906712431</c:v>
                </c:pt>
                <c:pt idx="6512">
                  <c:v>0.2276776498891844</c:v>
                </c:pt>
                <c:pt idx="6513">
                  <c:v>0.22768357554223376</c:v>
                </c:pt>
                <c:pt idx="6514">
                  <c:v>0.22770017684812041</c:v>
                </c:pt>
                <c:pt idx="6515">
                  <c:v>0.22772523833210115</c:v>
                </c:pt>
                <c:pt idx="6516">
                  <c:v>0.22775351340312081</c:v>
                </c:pt>
                <c:pt idx="6517">
                  <c:v>0.22777803503519903</c:v>
                </c:pt>
                <c:pt idx="6518">
                  <c:v>0.22779129177081406</c:v>
                </c:pt>
                <c:pt idx="6519">
                  <c:v>0.22778934621772587</c:v>
                </c:pt>
                <c:pt idx="6520">
                  <c:v>0.22777346540100754</c:v>
                </c:pt>
                <c:pt idx="6521">
                  <c:v>0.22775152277788327</c:v>
                </c:pt>
                <c:pt idx="6522">
                  <c:v>0.22773464807136071</c:v>
                </c:pt>
                <c:pt idx="6523">
                  <c:v>0.2277348290298831</c:v>
                </c:pt>
                <c:pt idx="6524">
                  <c:v>0.22775993775590012</c:v>
                </c:pt>
                <c:pt idx="6525">
                  <c:v>0.22781043104834667</c:v>
                </c:pt>
                <c:pt idx="6526">
                  <c:v>0.22787925797374611</c:v>
                </c:pt>
                <c:pt idx="6527">
                  <c:v>0.22795266728058208</c:v>
                </c:pt>
                <c:pt idx="6528">
                  <c:v>0.22801563175614506</c:v>
                </c:pt>
                <c:pt idx="6529">
                  <c:v>0.22805479112017982</c:v>
                </c:pt>
                <c:pt idx="6530">
                  <c:v>0.22806217067896409</c:v>
                </c:pt>
                <c:pt idx="6531">
                  <c:v>0.2280371802871988</c:v>
                </c:pt>
                <c:pt idx="6532">
                  <c:v>0.22798616270197994</c:v>
                </c:pt>
                <c:pt idx="6533">
                  <c:v>0.22792107531808872</c:v>
                </c:pt>
                <c:pt idx="6534">
                  <c:v>0.22785549991271739</c:v>
                </c:pt>
                <c:pt idx="6535">
                  <c:v>0.22780301051911692</c:v>
                </c:pt>
                <c:pt idx="6536">
                  <c:v>0.22777427978773848</c:v>
                </c:pt>
                <c:pt idx="6537">
                  <c:v>0.22777495844451437</c:v>
                </c:pt>
                <c:pt idx="6538">
                  <c:v>0.22780518236820638</c:v>
                </c:pt>
                <c:pt idx="6539">
                  <c:v>0.2278602061682449</c:v>
                </c:pt>
                <c:pt idx="6540">
                  <c:v>0.22793180184423936</c:v>
                </c:pt>
                <c:pt idx="6541">
                  <c:v>0.2280103805954741</c:v>
                </c:pt>
                <c:pt idx="6542">
                  <c:v>0.22808666446918216</c:v>
                </c:pt>
                <c:pt idx="6543">
                  <c:v>0.22815494650449988</c:v>
                </c:pt>
                <c:pt idx="6544">
                  <c:v>0.2282121432352904</c:v>
                </c:pt>
                <c:pt idx="6545">
                  <c:v>0.22825834086833988</c:v>
                </c:pt>
                <c:pt idx="6546">
                  <c:v>0.22829543840755331</c:v>
                </c:pt>
                <c:pt idx="6547">
                  <c:v>0.22832547206996592</c:v>
                </c:pt>
                <c:pt idx="6548">
                  <c:v>0.22834911994437615</c:v>
                </c:pt>
                <c:pt idx="6549">
                  <c:v>0.2283658373221287</c:v>
                </c:pt>
                <c:pt idx="6550">
                  <c:v>0.22837435482437221</c:v>
                </c:pt>
                <c:pt idx="6551">
                  <c:v>0.2283748078876813</c:v>
                </c:pt>
                <c:pt idx="6552">
                  <c:v>0.22836900871301882</c:v>
                </c:pt>
                <c:pt idx="6553">
                  <c:v>0.22836148802370951</c:v>
                </c:pt>
                <c:pt idx="6554">
                  <c:v>0.22835768242332247</c:v>
                </c:pt>
                <c:pt idx="6555">
                  <c:v>0.2283620769886541</c:v>
                </c:pt>
                <c:pt idx="6556">
                  <c:v>0.22837594054802171</c:v>
                </c:pt>
                <c:pt idx="6557">
                  <c:v>0.22839691795150222</c:v>
                </c:pt>
                <c:pt idx="6558">
                  <c:v>0.22841921038492033</c:v>
                </c:pt>
                <c:pt idx="6559">
                  <c:v>0.22843642890127838</c:v>
                </c:pt>
                <c:pt idx="6560">
                  <c:v>0.22844440402438274</c:v>
                </c:pt>
                <c:pt idx="6561">
                  <c:v>0.2284422742896757</c:v>
                </c:pt>
                <c:pt idx="6562">
                  <c:v>0.2284329851433933</c:v>
                </c:pt>
                <c:pt idx="6563">
                  <c:v>0.22842251809956185</c:v>
                </c:pt>
                <c:pt idx="6564">
                  <c:v>0.22841499648358024</c:v>
                </c:pt>
                <c:pt idx="6565">
                  <c:v>0.22841227785925258</c:v>
                </c:pt>
                <c:pt idx="6566">
                  <c:v>0.22841155289563944</c:v>
                </c:pt>
                <c:pt idx="6567">
                  <c:v>0.22840702190047482</c:v>
                </c:pt>
                <c:pt idx="6568">
                  <c:v>0.22839229649265327</c:v>
                </c:pt>
                <c:pt idx="6569">
                  <c:v>0.22836397980393344</c:v>
                </c:pt>
                <c:pt idx="6570">
                  <c:v>0.22832379592850319</c:v>
                </c:pt>
                <c:pt idx="6571">
                  <c:v>0.22827985614918325</c:v>
                </c:pt>
                <c:pt idx="6572">
                  <c:v>0.22824343933017824</c:v>
                </c:pt>
                <c:pt idx="6573">
                  <c:v>0.22822731544537669</c:v>
                </c:pt>
                <c:pt idx="6574">
                  <c:v>0.22824008768686202</c:v>
                </c:pt>
                <c:pt idx="6575">
                  <c:v>0.2282835704739741</c:v>
                </c:pt>
                <c:pt idx="6576">
                  <c:v>0.22835220060518926</c:v>
                </c:pt>
                <c:pt idx="6577">
                  <c:v>0.22843516014519619</c:v>
                </c:pt>
                <c:pt idx="6578">
                  <c:v>0.22852044692819831</c:v>
                </c:pt>
                <c:pt idx="6579">
                  <c:v>0.22859731908064942</c:v>
                </c:pt>
                <c:pt idx="6580">
                  <c:v>0.22865937970043262</c:v>
                </c:pt>
                <c:pt idx="6581">
                  <c:v>0.22870489948138453</c:v>
                </c:pt>
                <c:pt idx="6582">
                  <c:v>0.22873532422612433</c:v>
                </c:pt>
                <c:pt idx="6583">
                  <c:v>0.22875396100171266</c:v>
                </c:pt>
                <c:pt idx="6584">
                  <c:v>0.22876393721995283</c:v>
                </c:pt>
                <c:pt idx="6585">
                  <c:v>0.22876774638191757</c:v>
                </c:pt>
                <c:pt idx="6586">
                  <c:v>0.22876629526865824</c:v>
                </c:pt>
                <c:pt idx="6587">
                  <c:v>0.22875985601206497</c:v>
                </c:pt>
                <c:pt idx="6588">
                  <c:v>0.22874888228772752</c:v>
                </c:pt>
                <c:pt idx="6589">
                  <c:v>0.22873468941087041</c:v>
                </c:pt>
                <c:pt idx="6590">
                  <c:v>0.22872013425852303</c:v>
                </c:pt>
                <c:pt idx="6591">
                  <c:v>0.22870984165707101</c:v>
                </c:pt>
                <c:pt idx="6592">
                  <c:v>0.22870843607844618</c:v>
                </c:pt>
                <c:pt idx="6593">
                  <c:v>0.2287195901501369</c:v>
                </c:pt>
                <c:pt idx="6594">
                  <c:v>0.2287438036331331</c:v>
                </c:pt>
                <c:pt idx="6595">
                  <c:v>0.22877840314346723</c:v>
                </c:pt>
                <c:pt idx="6596">
                  <c:v>0.22881740458562641</c:v>
                </c:pt>
                <c:pt idx="6597">
                  <c:v>0.22885414170531584</c:v>
                </c:pt>
                <c:pt idx="6598">
                  <c:v>0.22888412331204624</c:v>
                </c:pt>
                <c:pt idx="6599">
                  <c:v>0.22890580570307398</c:v>
                </c:pt>
                <c:pt idx="6600">
                  <c:v>0.22892113825639007</c:v>
                </c:pt>
                <c:pt idx="6601">
                  <c:v>0.2289353825927303</c:v>
                </c:pt>
                <c:pt idx="6602">
                  <c:v>0.22895461772459938</c:v>
                </c:pt>
                <c:pt idx="6603">
                  <c:v>0.22898410719888165</c:v>
                </c:pt>
                <c:pt idx="6604">
                  <c:v>0.22902566807293015</c:v>
                </c:pt>
                <c:pt idx="6605">
                  <c:v>0.22907667178580374</c:v>
                </c:pt>
                <c:pt idx="6606">
                  <c:v>0.22912967843227253</c:v>
                </c:pt>
                <c:pt idx="6607">
                  <c:v>0.22917533831589146</c:v>
                </c:pt>
                <c:pt idx="6608">
                  <c:v>0.22920443424480677</c:v>
                </c:pt>
                <c:pt idx="6609">
                  <c:v>0.22921097088388478</c:v>
                </c:pt>
                <c:pt idx="6610">
                  <c:v>0.22919422094320366</c:v>
                </c:pt>
                <c:pt idx="6611">
                  <c:v>0.22915908901982965</c:v>
                </c:pt>
                <c:pt idx="6612">
                  <c:v>0.22911365776190309</c:v>
                </c:pt>
                <c:pt idx="6613">
                  <c:v>0.22906727830327836</c:v>
                </c:pt>
                <c:pt idx="6614">
                  <c:v>0.22902807291771679</c:v>
                </c:pt>
                <c:pt idx="6615">
                  <c:v>0.22900012309089049</c:v>
                </c:pt>
                <c:pt idx="6616">
                  <c:v>0.22898356275967505</c:v>
                </c:pt>
                <c:pt idx="6617">
                  <c:v>0.22897467034924882</c:v>
                </c:pt>
                <c:pt idx="6618">
                  <c:v>0.22896886315908629</c:v>
                </c:pt>
                <c:pt idx="6619">
                  <c:v>0.22896228479528438</c:v>
                </c:pt>
                <c:pt idx="6620">
                  <c:v>0.22895302988664226</c:v>
                </c:pt>
                <c:pt idx="6621">
                  <c:v>0.22894218737690444</c:v>
                </c:pt>
                <c:pt idx="6622">
                  <c:v>0.22893288753191413</c:v>
                </c:pt>
                <c:pt idx="6623">
                  <c:v>0.2289297120206977</c:v>
                </c:pt>
                <c:pt idx="6624">
                  <c:v>0.22893579087677399</c:v>
                </c:pt>
                <c:pt idx="6625">
                  <c:v>0.22895371038791315</c:v>
                </c:pt>
                <c:pt idx="6626">
                  <c:v>0.22898365349949537</c:v>
                </c:pt>
                <c:pt idx="6627">
                  <c:v>0.22902462446518482</c:v>
                </c:pt>
                <c:pt idx="6628">
                  <c:v>0.22907431205127796</c:v>
                </c:pt>
                <c:pt idx="6629">
                  <c:v>0.22912945150646971</c:v>
                </c:pt>
                <c:pt idx="6630">
                  <c:v>0.22918609586591801</c:v>
                </c:pt>
                <c:pt idx="6631">
                  <c:v>0.22923979682003728</c:v>
                </c:pt>
                <c:pt idx="6632">
                  <c:v>0.22928555908603523</c:v>
                </c:pt>
                <c:pt idx="6633">
                  <c:v>0.2293193844949695</c:v>
                </c:pt>
                <c:pt idx="6634">
                  <c:v>0.22933827338642002</c:v>
                </c:pt>
                <c:pt idx="6635">
                  <c:v>0.22934204218182266</c:v>
                </c:pt>
                <c:pt idx="6636">
                  <c:v>0.22933355108653733</c:v>
                </c:pt>
                <c:pt idx="6637">
                  <c:v>0.22931888504023859</c:v>
                </c:pt>
                <c:pt idx="6638">
                  <c:v>0.22930512755846591</c:v>
                </c:pt>
                <c:pt idx="6639">
                  <c:v>0.2292988165162744</c:v>
                </c:pt>
                <c:pt idx="6640">
                  <c:v>0.22930322061518507</c:v>
                </c:pt>
                <c:pt idx="6641">
                  <c:v>0.22931770451315783</c:v>
                </c:pt>
                <c:pt idx="6642">
                  <c:v>0.22933800094464643</c:v>
                </c:pt>
                <c:pt idx="6643">
                  <c:v>0.22935716309944601</c:v>
                </c:pt>
                <c:pt idx="6644">
                  <c:v>0.22936896958732536</c:v>
                </c:pt>
                <c:pt idx="6645">
                  <c:v>0.22936865171613954</c:v>
                </c:pt>
                <c:pt idx="6646">
                  <c:v>0.22935557378905028</c:v>
                </c:pt>
                <c:pt idx="6647">
                  <c:v>0.22933309702194696</c:v>
                </c:pt>
                <c:pt idx="6648">
                  <c:v>0.22930826041203337</c:v>
                </c:pt>
                <c:pt idx="6649">
                  <c:v>0.22929000845243433</c:v>
                </c:pt>
                <c:pt idx="6650">
                  <c:v>0.22928614930548633</c:v>
                </c:pt>
                <c:pt idx="6651">
                  <c:v>0.22930054182805251</c:v>
                </c:pt>
                <c:pt idx="6652">
                  <c:v>0.22933187104992439</c:v>
                </c:pt>
                <c:pt idx="6653">
                  <c:v>0.22937423720084829</c:v>
                </c:pt>
                <c:pt idx="6654">
                  <c:v>0.22941865117240326</c:v>
                </c:pt>
                <c:pt idx="6655">
                  <c:v>0.22945630215532001</c:v>
                </c:pt>
                <c:pt idx="6656">
                  <c:v>0.22948105638936614</c:v>
                </c:pt>
                <c:pt idx="6657">
                  <c:v>0.22949036798020853</c:v>
                </c:pt>
                <c:pt idx="6658">
                  <c:v>0.22948591656065423</c:v>
                </c:pt>
                <c:pt idx="6659">
                  <c:v>0.22947179041910262</c:v>
                </c:pt>
                <c:pt idx="6660">
                  <c:v>0.22945493957790267</c:v>
                </c:pt>
                <c:pt idx="6661">
                  <c:v>0.22944240406624308</c:v>
                </c:pt>
                <c:pt idx="6662">
                  <c:v>0.22943922482732762</c:v>
                </c:pt>
                <c:pt idx="6663">
                  <c:v>0.22944880803242731</c:v>
                </c:pt>
                <c:pt idx="6664">
                  <c:v>0.22947115452643188</c:v>
                </c:pt>
                <c:pt idx="6665">
                  <c:v>0.2295034953913038</c:v>
                </c:pt>
                <c:pt idx="6666">
                  <c:v>0.22954115373079279</c:v>
                </c:pt>
                <c:pt idx="6667">
                  <c:v>0.22957813385451778</c:v>
                </c:pt>
                <c:pt idx="6668">
                  <c:v>0.22960921049654062</c:v>
                </c:pt>
                <c:pt idx="6669">
                  <c:v>0.22963024755584763</c:v>
                </c:pt>
                <c:pt idx="6670">
                  <c:v>0.22963960778453221</c:v>
                </c:pt>
                <c:pt idx="6671">
                  <c:v>0.22963756305716146</c:v>
                </c:pt>
                <c:pt idx="6672">
                  <c:v>0.22962693063001652</c:v>
                </c:pt>
                <c:pt idx="6673">
                  <c:v>0.22961120965490281</c:v>
                </c:pt>
                <c:pt idx="6674">
                  <c:v>0.22959444427093015</c:v>
                </c:pt>
                <c:pt idx="6675">
                  <c:v>0.22958076892208859</c:v>
                </c:pt>
                <c:pt idx="6676">
                  <c:v>0.22957349980895117</c:v>
                </c:pt>
                <c:pt idx="6677">
                  <c:v>0.22957495362184524</c:v>
                </c:pt>
                <c:pt idx="6678">
                  <c:v>0.22958685689796068</c:v>
                </c:pt>
                <c:pt idx="6679">
                  <c:v>0.22960934680250025</c:v>
                </c:pt>
                <c:pt idx="6680">
                  <c:v>0.22964088006419917</c:v>
                </c:pt>
                <c:pt idx="6681">
                  <c:v>0.22967745969867284</c:v>
                </c:pt>
                <c:pt idx="6682">
                  <c:v>0.22971326982832777</c:v>
                </c:pt>
                <c:pt idx="6683">
                  <c:v>0.22974222002300285</c:v>
                </c:pt>
                <c:pt idx="6684">
                  <c:v>0.22975849115219996</c:v>
                </c:pt>
                <c:pt idx="6685">
                  <c:v>0.22975858205407554</c:v>
                </c:pt>
                <c:pt idx="6686">
                  <c:v>0.229742629066267</c:v>
                </c:pt>
                <c:pt idx="6687">
                  <c:v>0.22971436053851171</c:v>
                </c:pt>
                <c:pt idx="6688">
                  <c:v>0.2296814586529872</c:v>
                </c:pt>
                <c:pt idx="6689">
                  <c:v>0.22965319410644638</c:v>
                </c:pt>
                <c:pt idx="6690">
                  <c:v>0.22963783568692134</c:v>
                </c:pt>
                <c:pt idx="6691">
                  <c:v>0.22963842638532153</c:v>
                </c:pt>
                <c:pt idx="6692">
                  <c:v>0.22965142195339719</c:v>
                </c:pt>
                <c:pt idx="6693">
                  <c:v>0.22966796232974931</c:v>
                </c:pt>
                <c:pt idx="6694">
                  <c:v>0.22967886841701438</c:v>
                </c:pt>
                <c:pt idx="6695">
                  <c:v>0.22967741425622171</c:v>
                </c:pt>
                <c:pt idx="6696">
                  <c:v>0.22966210042100868</c:v>
                </c:pt>
                <c:pt idx="6697">
                  <c:v>0.22963651797800069</c:v>
                </c:pt>
                <c:pt idx="6698">
                  <c:v>0.22960816548560462</c:v>
                </c:pt>
                <c:pt idx="6699">
                  <c:v>0.22958453982245744</c:v>
                </c:pt>
                <c:pt idx="6700">
                  <c:v>0.2295707739228923</c:v>
                </c:pt>
                <c:pt idx="6701">
                  <c:v>0.22956768460604152</c:v>
                </c:pt>
                <c:pt idx="6702">
                  <c:v>0.22957168254967744</c:v>
                </c:pt>
                <c:pt idx="6703">
                  <c:v>0.22957708891835663</c:v>
                </c:pt>
                <c:pt idx="6704">
                  <c:v>0.22957822471865066</c:v>
                </c:pt>
                <c:pt idx="6705">
                  <c:v>0.22957250031540968</c:v>
                </c:pt>
                <c:pt idx="6706">
                  <c:v>0.22956064286300151</c:v>
                </c:pt>
                <c:pt idx="6707">
                  <c:v>0.22954615086080457</c:v>
                </c:pt>
                <c:pt idx="6708">
                  <c:v>0.22953329472446152</c:v>
                </c:pt>
                <c:pt idx="6709">
                  <c:v>0.22952479988912125</c:v>
                </c:pt>
                <c:pt idx="6710">
                  <c:v>0.22952130206404078</c:v>
                </c:pt>
                <c:pt idx="6711">
                  <c:v>0.22952080237704323</c:v>
                </c:pt>
                <c:pt idx="6712">
                  <c:v>0.22952057524677996</c:v>
                </c:pt>
                <c:pt idx="6713">
                  <c:v>0.22951821309908274</c:v>
                </c:pt>
                <c:pt idx="6714">
                  <c:v>0.22951348884223147</c:v>
                </c:pt>
                <c:pt idx="6715">
                  <c:v>0.22950803784049104</c:v>
                </c:pt>
                <c:pt idx="6716">
                  <c:v>0.2295053123652773</c:v>
                </c:pt>
                <c:pt idx="6717">
                  <c:v>0.2295087646367702</c:v>
                </c:pt>
                <c:pt idx="6718">
                  <c:v>0.22952080237704323</c:v>
                </c:pt>
                <c:pt idx="6719">
                  <c:v>0.22954169886945455</c:v>
                </c:pt>
                <c:pt idx="6720">
                  <c:v>0.2295702741789705</c:v>
                </c:pt>
                <c:pt idx="6721">
                  <c:v>0.22960448524972102</c:v>
                </c:pt>
                <c:pt idx="6722">
                  <c:v>0.2296421069088366</c:v>
                </c:pt>
                <c:pt idx="6723">
                  <c:v>0.22968118599584167</c:v>
                </c:pt>
                <c:pt idx="6724">
                  <c:v>0.22971935966190474</c:v>
                </c:pt>
                <c:pt idx="6725">
                  <c:v>0.2297541733350317</c:v>
                </c:pt>
                <c:pt idx="6726">
                  <c:v>0.22978330807064865</c:v>
                </c:pt>
                <c:pt idx="6727">
                  <c:v>0.2298053081365117</c:v>
                </c:pt>
                <c:pt idx="6728">
                  <c:v>0.22982080885213543</c:v>
                </c:pt>
                <c:pt idx="6729">
                  <c:v>0.22983235519926318</c:v>
                </c:pt>
                <c:pt idx="6730">
                  <c:v>0.22984440191226077</c:v>
                </c:pt>
                <c:pt idx="6731">
                  <c:v>0.22986185887424007</c:v>
                </c:pt>
                <c:pt idx="6732">
                  <c:v>0.22988736366610477</c:v>
                </c:pt>
                <c:pt idx="6733">
                  <c:v>0.22992105410960487</c:v>
                </c:pt>
                <c:pt idx="6734">
                  <c:v>0.22995893056285424</c:v>
                </c:pt>
                <c:pt idx="6735">
                  <c:v>0.22999435462910703</c:v>
                </c:pt>
                <c:pt idx="6736">
                  <c:v>0.23001954885550815</c:v>
                </c:pt>
                <c:pt idx="6737">
                  <c:v>0.23002859912396259</c:v>
                </c:pt>
                <c:pt idx="6738">
                  <c:v>0.23001877572574084</c:v>
                </c:pt>
                <c:pt idx="6739">
                  <c:v>0.2299909894459771</c:v>
                </c:pt>
                <c:pt idx="6740">
                  <c:v>0.2299493815657401</c:v>
                </c:pt>
                <c:pt idx="6741">
                  <c:v>0.22989936643939604</c:v>
                </c:pt>
                <c:pt idx="6742">
                  <c:v>0.22984649307383734</c:v>
                </c:pt>
                <c:pt idx="6743">
                  <c:v>0.2297949443302805</c:v>
                </c:pt>
                <c:pt idx="6744">
                  <c:v>0.22974753761548608</c:v>
                </c:pt>
                <c:pt idx="6745">
                  <c:v>0.22970627116982725</c:v>
                </c:pt>
                <c:pt idx="6746">
                  <c:v>0.22967268826727175</c:v>
                </c:pt>
                <c:pt idx="6747">
                  <c:v>0.22964828662340911</c:v>
                </c:pt>
                <c:pt idx="6748">
                  <c:v>0.2296345641410982</c:v>
                </c:pt>
                <c:pt idx="6749">
                  <c:v>0.22963179243406032</c:v>
                </c:pt>
                <c:pt idx="6750">
                  <c:v>0.22963910796139689</c:v>
                </c:pt>
                <c:pt idx="6751">
                  <c:v>0.22965392114568697</c:v>
                </c:pt>
                <c:pt idx="6752">
                  <c:v>0.22967287003512651</c:v>
                </c:pt>
                <c:pt idx="6753">
                  <c:v>0.22969204697120896</c:v>
                </c:pt>
                <c:pt idx="6754">
                  <c:v>0.22970817988368777</c:v>
                </c:pt>
                <c:pt idx="6755">
                  <c:v>0.22971931421506933</c:v>
                </c:pt>
                <c:pt idx="6756">
                  <c:v>0.22972458607970772</c:v>
                </c:pt>
                <c:pt idx="6757">
                  <c:v>0.22972381347485341</c:v>
                </c:pt>
                <c:pt idx="6758">
                  <c:v>0.22971754179219464</c:v>
                </c:pt>
                <c:pt idx="6759">
                  <c:v>0.22970613483344396</c:v>
                </c:pt>
                <c:pt idx="6760">
                  <c:v>0.22969032010340931</c:v>
                </c:pt>
                <c:pt idx="6761">
                  <c:v>0.22967150677806972</c:v>
                </c:pt>
                <c:pt idx="6762">
                  <c:v>0.22965205811007008</c:v>
                </c:pt>
                <c:pt idx="6763">
                  <c:v>0.22963560921555717</c:v>
                </c:pt>
                <c:pt idx="6764">
                  <c:v>0.22962556751715638</c:v>
                </c:pt>
                <c:pt idx="6765">
                  <c:v>0.22962524945810461</c:v>
                </c:pt>
                <c:pt idx="6766">
                  <c:v>0.22963651797800069</c:v>
                </c:pt>
                <c:pt idx="6767">
                  <c:v>0.22965928309767272</c:v>
                </c:pt>
                <c:pt idx="6768">
                  <c:v>0.22969204697120896</c:v>
                </c:pt>
                <c:pt idx="6769">
                  <c:v>0.22973263034131544</c:v>
                </c:pt>
                <c:pt idx="6770">
                  <c:v>0.22977867183530923</c:v>
                </c:pt>
                <c:pt idx="6771">
                  <c:v>0.22982767298212695</c:v>
                </c:pt>
                <c:pt idx="6772">
                  <c:v>0.22987627048879403</c:v>
                </c:pt>
                <c:pt idx="6773">
                  <c:v>0.22991982647671352</c:v>
                </c:pt>
                <c:pt idx="6774">
                  <c:v>0.22995192794444155</c:v>
                </c:pt>
                <c:pt idx="6775">
                  <c:v>0.22996552404054141</c:v>
                </c:pt>
                <c:pt idx="6776">
                  <c:v>0.22995511093881363</c:v>
                </c:pt>
                <c:pt idx="6777">
                  <c:v>0.22991855337960268</c:v>
                </c:pt>
                <c:pt idx="6778">
                  <c:v>0.22985944940805861</c:v>
                </c:pt>
                <c:pt idx="6779">
                  <c:v>0.22978776253945779</c:v>
                </c:pt>
                <c:pt idx="6780">
                  <c:v>0.22971804170560642</c:v>
                </c:pt>
                <c:pt idx="6781">
                  <c:v>0.22966509952722361</c:v>
                </c:pt>
                <c:pt idx="6782">
                  <c:v>0.22964156164412544</c:v>
                </c:pt>
                <c:pt idx="6783">
                  <c:v>0.22965333042621142</c:v>
                </c:pt>
                <c:pt idx="6784">
                  <c:v>0.22969795472876678</c:v>
                </c:pt>
                <c:pt idx="6785">
                  <c:v>0.22976544520062017</c:v>
                </c:pt>
                <c:pt idx="6786">
                  <c:v>0.22984003778140474</c:v>
                </c:pt>
                <c:pt idx="6787">
                  <c:v>0.22990600447920431</c:v>
                </c:pt>
                <c:pt idx="6788">
                  <c:v>0.22994915421122511</c:v>
                </c:pt>
                <c:pt idx="6789">
                  <c:v>0.22996138605319152</c:v>
                </c:pt>
                <c:pt idx="6790">
                  <c:v>0.22994137875844659</c:v>
                </c:pt>
                <c:pt idx="6791">
                  <c:v>0.22989413791782834</c:v>
                </c:pt>
                <c:pt idx="6792">
                  <c:v>0.22982853668828709</c:v>
                </c:pt>
                <c:pt idx="6793">
                  <c:v>0.2297559913580807</c:v>
                </c:pt>
                <c:pt idx="6794">
                  <c:v>0.2296883205808509</c:v>
                </c:pt>
                <c:pt idx="6795">
                  <c:v>0.22963574552980262</c:v>
                </c:pt>
                <c:pt idx="6796">
                  <c:v>0.22960512133764446</c:v>
                </c:pt>
                <c:pt idx="6797">
                  <c:v>0.22960035070092746</c:v>
                </c:pt>
                <c:pt idx="6798">
                  <c:v>0.22962043316379124</c:v>
                </c:pt>
                <c:pt idx="6799">
                  <c:v>0.22966169145358409</c:v>
                </c:pt>
                <c:pt idx="6800">
                  <c:v>0.22971722366577788</c:v>
                </c:pt>
                <c:pt idx="6801">
                  <c:v>0.22977971725660321</c:v>
                </c:pt>
                <c:pt idx="6802">
                  <c:v>0.2298417197849785</c:v>
                </c:pt>
                <c:pt idx="6803">
                  <c:v>0.22989641118034079</c:v>
                </c:pt>
                <c:pt idx="6804">
                  <c:v>0.22993837774373052</c:v>
                </c:pt>
                <c:pt idx="6805">
                  <c:v>0.2299631594715135</c:v>
                </c:pt>
                <c:pt idx="6806">
                  <c:v>0.22996788862244347</c:v>
                </c:pt>
                <c:pt idx="6807">
                  <c:v>0.22995188247326229</c:v>
                </c:pt>
                <c:pt idx="6808">
                  <c:v>0.22991732575378013</c:v>
                </c:pt>
                <c:pt idx="6809">
                  <c:v>0.22986999660412047</c:v>
                </c:pt>
                <c:pt idx="6810">
                  <c:v>0.22981794504189493</c:v>
                </c:pt>
                <c:pt idx="6811">
                  <c:v>0.22977112669537728</c:v>
                </c:pt>
                <c:pt idx="6812">
                  <c:v>0.22973903858854475</c:v>
                </c:pt>
                <c:pt idx="6813">
                  <c:v>0.22972881270706028</c:v>
                </c:pt>
                <c:pt idx="6814">
                  <c:v>0.22974303810991617</c:v>
                </c:pt>
                <c:pt idx="6815">
                  <c:v>0.2297788536475274</c:v>
                </c:pt>
                <c:pt idx="6816">
                  <c:v>0.22982840031351606</c:v>
                </c:pt>
                <c:pt idx="6817">
                  <c:v>0.22988036220154132</c:v>
                </c:pt>
                <c:pt idx="6818">
                  <c:v>0.22992423687770638</c:v>
                </c:pt>
                <c:pt idx="6819">
                  <c:v>0.22995315566807853</c:v>
                </c:pt>
                <c:pt idx="6820">
                  <c:v>0.22996497836962296</c:v>
                </c:pt>
                <c:pt idx="6821">
                  <c:v>0.22996215908080056</c:v>
                </c:pt>
                <c:pt idx="6822">
                  <c:v>0.22994969986226146</c:v>
                </c:pt>
                <c:pt idx="6823">
                  <c:v>0.2299325576530851</c:v>
                </c:pt>
                <c:pt idx="6824">
                  <c:v>0.22991432490526734</c:v>
                </c:pt>
                <c:pt idx="6825">
                  <c:v>0.22989659304185575</c:v>
                </c:pt>
                <c:pt idx="6826">
                  <c:v>0.22987940746511873</c:v>
                </c:pt>
                <c:pt idx="6827">
                  <c:v>0.22986281357208507</c:v>
                </c:pt>
                <c:pt idx="6828">
                  <c:v>0.22984753865840138</c:v>
                </c:pt>
                <c:pt idx="6829">
                  <c:v>0.22983667379380071</c:v>
                </c:pt>
                <c:pt idx="6830">
                  <c:v>0.22983390079658442</c:v>
                </c:pt>
                <c:pt idx="6831">
                  <c:v>0.22984271989829955</c:v>
                </c:pt>
                <c:pt idx="6832">
                  <c:v>0.2298636773481342</c:v>
                </c:pt>
                <c:pt idx="6833">
                  <c:v>0.22989286489601904</c:v>
                </c:pt>
                <c:pt idx="6834">
                  <c:v>0.22992209987369397</c:v>
                </c:pt>
                <c:pt idx="6835">
                  <c:v>0.22994183345945499</c:v>
                </c:pt>
                <c:pt idx="6836">
                  <c:v>0.22994606220163519</c:v>
                </c:pt>
                <c:pt idx="6837">
                  <c:v>0.22993369438341008</c:v>
                </c:pt>
                <c:pt idx="6838">
                  <c:v>0.22990827780383175</c:v>
                </c:pt>
                <c:pt idx="6839">
                  <c:v>0.22987599770931502</c:v>
                </c:pt>
                <c:pt idx="6840">
                  <c:v>0.22984376547377974</c:v>
                </c:pt>
                <c:pt idx="6841">
                  <c:v>0.22981658132937025</c:v>
                </c:pt>
                <c:pt idx="6842">
                  <c:v>0.22979580797135382</c:v>
                </c:pt>
                <c:pt idx="6843">
                  <c:v>0.22977976270976</c:v>
                </c:pt>
                <c:pt idx="6844">
                  <c:v>0.22976421800751348</c:v>
                </c:pt>
                <c:pt idx="6845">
                  <c:v>0.22974562872864193</c:v>
                </c:pt>
                <c:pt idx="6846">
                  <c:v>0.22972349534384232</c:v>
                </c:pt>
                <c:pt idx="6847">
                  <c:v>0.22970231743208738</c:v>
                </c:pt>
                <c:pt idx="6848">
                  <c:v>0.22968954755951135</c:v>
                </c:pt>
                <c:pt idx="6849">
                  <c:v>0.22969404651092387</c:v>
                </c:pt>
                <c:pt idx="6850">
                  <c:v>0.22972058672826082</c:v>
                </c:pt>
                <c:pt idx="6851">
                  <c:v>0.229767854145321</c:v>
                </c:pt>
                <c:pt idx="6852">
                  <c:v>0.22982785481486004</c:v>
                </c:pt>
                <c:pt idx="6853">
                  <c:v>0.22988818202647335</c:v>
                </c:pt>
                <c:pt idx="6854">
                  <c:v>0.22993614973106638</c:v>
                </c:pt>
                <c:pt idx="6855">
                  <c:v>0.22996156794191694</c:v>
                </c:pt>
                <c:pt idx="6856">
                  <c:v>0.22995974905809072</c:v>
                </c:pt>
                <c:pt idx="6857">
                  <c:v>0.22993214843089652</c:v>
                </c:pt>
                <c:pt idx="6858">
                  <c:v>0.22988590880703511</c:v>
                </c:pt>
                <c:pt idx="6859">
                  <c:v>0.22983094598297041</c:v>
                </c:pt>
                <c:pt idx="6860">
                  <c:v>0.22977739915191323</c:v>
                </c:pt>
                <c:pt idx="6861">
                  <c:v>0.22973340296185499</c:v>
                </c:pt>
                <c:pt idx="6862">
                  <c:v>0.22970281732797473</c:v>
                </c:pt>
                <c:pt idx="6863">
                  <c:v>0.2296849123249827</c:v>
                </c:pt>
                <c:pt idx="6864">
                  <c:v>0.22967673262002622</c:v>
                </c:pt>
                <c:pt idx="6865">
                  <c:v>0.22967405152803713</c:v>
                </c:pt>
                <c:pt idx="6866">
                  <c:v>0.22967409697013633</c:v>
                </c:pt>
                <c:pt idx="6867">
                  <c:v>0.22967527846638472</c:v>
                </c:pt>
                <c:pt idx="6868">
                  <c:v>0.22967741425622171</c:v>
                </c:pt>
                <c:pt idx="6869">
                  <c:v>0.22968009536897041</c:v>
                </c:pt>
                <c:pt idx="6870">
                  <c:v>0.2296822766254514</c:v>
                </c:pt>
                <c:pt idx="6871">
                  <c:v>0.22968241295434536</c:v>
                </c:pt>
                <c:pt idx="6872">
                  <c:v>0.22967750514112864</c:v>
                </c:pt>
                <c:pt idx="6873">
                  <c:v>0.22966619011643677</c:v>
                </c:pt>
                <c:pt idx="6874">
                  <c:v>0.2296489682149592</c:v>
                </c:pt>
                <c:pt idx="6875">
                  <c:v>0.22962883899520817</c:v>
                </c:pt>
                <c:pt idx="6876">
                  <c:v>0.2296114822681197</c:v>
                </c:pt>
                <c:pt idx="6877">
                  <c:v>0.22960303133796581</c:v>
                </c:pt>
                <c:pt idx="6878">
                  <c:v>0.22960871070838798</c:v>
                </c:pt>
                <c:pt idx="6879">
                  <c:v>0.22963006580583104</c:v>
                </c:pt>
                <c:pt idx="6880">
                  <c:v>0.22966541761546136</c:v>
                </c:pt>
                <c:pt idx="6881">
                  <c:v>0.22970922513530881</c:v>
                </c:pt>
                <c:pt idx="6882">
                  <c:v>0.22975430968649627</c:v>
                </c:pt>
                <c:pt idx="6883">
                  <c:v>0.22979435341895685</c:v>
                </c:pt>
                <c:pt idx="6884">
                  <c:v>0.2298247636687514</c:v>
                </c:pt>
                <c:pt idx="6885">
                  <c:v>0.22984467467189543</c:v>
                </c:pt>
                <c:pt idx="6886">
                  <c:v>0.22985585796441235</c:v>
                </c:pt>
                <c:pt idx="6887">
                  <c:v>0.22986185887424007</c:v>
                </c:pt>
                <c:pt idx="6888">
                  <c:v>0.22986585952685815</c:v>
                </c:pt>
                <c:pt idx="6889">
                  <c:v>0.22986899642798345</c:v>
                </c:pt>
                <c:pt idx="6890">
                  <c:v>0.22986904189048521</c:v>
                </c:pt>
                <c:pt idx="6891">
                  <c:v>0.22986190433599465</c:v>
                </c:pt>
                <c:pt idx="6892">
                  <c:v>0.22984276535805062</c:v>
                </c:pt>
                <c:pt idx="6893">
                  <c:v>0.22980862642498703</c:v>
                </c:pt>
                <c:pt idx="6894">
                  <c:v>0.22975849115219996</c:v>
                </c:pt>
                <c:pt idx="6895">
                  <c:v>0.22969627328189571</c:v>
                </c:pt>
                <c:pt idx="6896">
                  <c:v>0.22962802112338479</c:v>
                </c:pt>
                <c:pt idx="6897">
                  <c:v>0.22956123345641857</c:v>
                </c:pt>
                <c:pt idx="6898">
                  <c:v>0.22950308657320731</c:v>
                </c:pt>
                <c:pt idx="6899">
                  <c:v>0.22945820977088618</c:v>
                </c:pt>
                <c:pt idx="6900">
                  <c:v>0.22942868808759645</c:v>
                </c:pt>
                <c:pt idx="6901">
                  <c:v>0.2294131105312576</c:v>
                </c:pt>
                <c:pt idx="6902">
                  <c:v>0.22940875073218206</c:v>
                </c:pt>
                <c:pt idx="6903">
                  <c:v>0.2294119751627002</c:v>
                </c:pt>
                <c:pt idx="6904">
                  <c:v>0.22941942323456746</c:v>
                </c:pt>
                <c:pt idx="6905">
                  <c:v>0.22942905141919392</c:v>
                </c:pt>
                <c:pt idx="6906">
                  <c:v>0.22943913399227214</c:v>
                </c:pt>
                <c:pt idx="6907">
                  <c:v>0.22944871719536744</c:v>
                </c:pt>
                <c:pt idx="6908">
                  <c:v>0.2294574376397667</c:v>
                </c:pt>
                <c:pt idx="6909">
                  <c:v>0.22946447770960046</c:v>
                </c:pt>
                <c:pt idx="6910">
                  <c:v>0.22947015526840156</c:v>
                </c:pt>
                <c:pt idx="6911">
                  <c:v>0.22947492447515486</c:v>
                </c:pt>
                <c:pt idx="6912">
                  <c:v>0.22948005710855271</c:v>
                </c:pt>
                <c:pt idx="6913">
                  <c:v>0.22948696127747262</c:v>
                </c:pt>
                <c:pt idx="6914">
                  <c:v>0.2294966818066049</c:v>
                </c:pt>
                <c:pt idx="6915">
                  <c:v>0.22950921888506229</c:v>
                </c:pt>
                <c:pt idx="6916">
                  <c:v>0.22952366422853901</c:v>
                </c:pt>
                <c:pt idx="6917">
                  <c:v>0.22953833719194153</c:v>
                </c:pt>
                <c:pt idx="6918">
                  <c:v>0.22955096633139863</c:v>
                </c:pt>
                <c:pt idx="6919">
                  <c:v>0.22956041571190136</c:v>
                </c:pt>
                <c:pt idx="6920">
                  <c:v>0.22956645797162237</c:v>
                </c:pt>
                <c:pt idx="6921">
                  <c:v>0.22957041047271035</c:v>
                </c:pt>
                <c:pt idx="6922">
                  <c:v>0.22957377239849833</c:v>
                </c:pt>
                <c:pt idx="6923">
                  <c:v>0.22957804299040399</c:v>
                </c:pt>
                <c:pt idx="6924">
                  <c:v>0.22958358573613749</c:v>
                </c:pt>
                <c:pt idx="6925">
                  <c:v>0.22958985548461011</c:v>
                </c:pt>
                <c:pt idx="6926">
                  <c:v>0.22959562555050342</c:v>
                </c:pt>
                <c:pt idx="6927">
                  <c:v>0.22959989635730652</c:v>
                </c:pt>
                <c:pt idx="6928">
                  <c:v>0.22960230438391352</c:v>
                </c:pt>
                <c:pt idx="6929">
                  <c:v>0.22960348568486658</c:v>
                </c:pt>
                <c:pt idx="6930">
                  <c:v>0.22960512133764446</c:v>
                </c:pt>
                <c:pt idx="6931">
                  <c:v>0.22960830179123629</c:v>
                </c:pt>
                <c:pt idx="6932">
                  <c:v>0.22961384492316797</c:v>
                </c:pt>
                <c:pt idx="6933">
                  <c:v>0.22962061490977662</c:v>
                </c:pt>
                <c:pt idx="6934">
                  <c:v>0.22962702150435924</c:v>
                </c:pt>
                <c:pt idx="6935">
                  <c:v>0.22963097455667494</c:v>
                </c:pt>
                <c:pt idx="6936">
                  <c:v>0.22963156524574327</c:v>
                </c:pt>
                <c:pt idx="6937">
                  <c:v>0.22962906618209902</c:v>
                </c:pt>
                <c:pt idx="6938">
                  <c:v>0.22962488596233069</c:v>
                </c:pt>
                <c:pt idx="6939">
                  <c:v>0.22962097840197584</c:v>
                </c:pt>
                <c:pt idx="6940">
                  <c:v>0.22961847939925065</c:v>
                </c:pt>
                <c:pt idx="6941">
                  <c:v>0.22961711631291618</c:v>
                </c:pt>
                <c:pt idx="6942">
                  <c:v>0.2296151625632972</c:v>
                </c:pt>
                <c:pt idx="6943">
                  <c:v>0.229609937462153</c:v>
                </c:pt>
                <c:pt idx="6944">
                  <c:v>0.22960025983216517</c:v>
                </c:pt>
                <c:pt idx="6945">
                  <c:v>0.22958662973314906</c:v>
                </c:pt>
                <c:pt idx="6946">
                  <c:v>0.22957154625553858</c:v>
                </c:pt>
                <c:pt idx="6947">
                  <c:v>0.22955959796892381</c:v>
                </c:pt>
                <c:pt idx="6948">
                  <c:v>0.22955546384743955</c:v>
                </c:pt>
                <c:pt idx="6949">
                  <c:v>0.22956223292403058</c:v>
                </c:pt>
                <c:pt idx="6950">
                  <c:v>0.22957949681850656</c:v>
                </c:pt>
                <c:pt idx="6951">
                  <c:v>0.229603213076669</c:v>
                </c:pt>
                <c:pt idx="6952">
                  <c:v>0.22962688519285226</c:v>
                </c:pt>
                <c:pt idx="6953">
                  <c:v>0.22964360639032247</c:v>
                </c:pt>
                <c:pt idx="6954">
                  <c:v>0.22964937717040293</c:v>
                </c:pt>
                <c:pt idx="6955">
                  <c:v>0.22964446973049604</c:v>
                </c:pt>
                <c:pt idx="6956">
                  <c:v>0.22963197418479944</c:v>
                </c:pt>
                <c:pt idx="6957">
                  <c:v>0.22961679826005368</c:v>
                </c:pt>
                <c:pt idx="6958">
                  <c:v>0.22960289503398837</c:v>
                </c:pt>
                <c:pt idx="6959">
                  <c:v>0.22959226345554409</c:v>
                </c:pt>
                <c:pt idx="6960">
                  <c:v>0.22958431265885795</c:v>
                </c:pt>
                <c:pt idx="6961">
                  <c:v>0.22957640743960608</c:v>
                </c:pt>
                <c:pt idx="6962">
                  <c:v>0.22956527677138208</c:v>
                </c:pt>
                <c:pt idx="6963">
                  <c:v>0.22954910373738405</c:v>
                </c:pt>
                <c:pt idx="6964">
                  <c:v>0.22952906999948544</c:v>
                </c:pt>
                <c:pt idx="6965">
                  <c:v>0.22950935515964258</c:v>
                </c:pt>
                <c:pt idx="6966">
                  <c:v>0.22949636384192965</c:v>
                </c:pt>
                <c:pt idx="6967">
                  <c:v>0.22949577333672158</c:v>
                </c:pt>
                <c:pt idx="6968">
                  <c:v>0.22951112673307719</c:v>
                </c:pt>
                <c:pt idx="6969">
                  <c:v>0.22954206229560928</c:v>
                </c:pt>
                <c:pt idx="6970">
                  <c:v>0.22958449438972808</c:v>
                </c:pt>
                <c:pt idx="6971">
                  <c:v>0.22963070193122206</c:v>
                </c:pt>
                <c:pt idx="6972">
                  <c:v>0.22967173398728205</c:v>
                </c:pt>
                <c:pt idx="6973">
                  <c:v>0.22969854550894267</c:v>
                </c:pt>
                <c:pt idx="6974">
                  <c:v>0.22970495325324783</c:v>
                </c:pt>
                <c:pt idx="6975">
                  <c:v>0.22968827513726356</c:v>
                </c:pt>
                <c:pt idx="6976">
                  <c:v>0.22965010420325352</c:v>
                </c:pt>
                <c:pt idx="6977">
                  <c:v>0.22959517121182585</c:v>
                </c:pt>
                <c:pt idx="6978">
                  <c:v>0.22953093250758164</c:v>
                </c:pt>
                <c:pt idx="6979">
                  <c:v>0.22946611283892529</c:v>
                </c:pt>
                <c:pt idx="6980">
                  <c:v>0.22940965902004676</c:v>
                </c:pt>
                <c:pt idx="6981">
                  <c:v>0.22936856089584337</c:v>
                </c:pt>
                <c:pt idx="6982">
                  <c:v>0.22934749110047095</c:v>
                </c:pt>
                <c:pt idx="6983">
                  <c:v>0.22934667375831544</c:v>
                </c:pt>
                <c:pt idx="6984">
                  <c:v>0.22936374744733071</c:v>
                </c:pt>
                <c:pt idx="6985">
                  <c:v>0.22939390049501809</c:v>
                </c:pt>
                <c:pt idx="6986">
                  <c:v>0.22943145849870297</c:v>
                </c:pt>
                <c:pt idx="6987">
                  <c:v>0.22947188126098886</c:v>
                </c:pt>
                <c:pt idx="6988">
                  <c:v>0.22951076333280909</c:v>
                </c:pt>
                <c:pt idx="6989">
                  <c:v>0.22954442457302718</c:v>
                </c:pt>
                <c:pt idx="6990">
                  <c:v>0.22957081935418636</c:v>
                </c:pt>
                <c:pt idx="6991">
                  <c:v>0.22958871965389796</c:v>
                </c:pt>
                <c:pt idx="6992">
                  <c:v>0.22959903310573629</c:v>
                </c:pt>
                <c:pt idx="6993">
                  <c:v>0.22960421264089617</c:v>
                </c:pt>
                <c:pt idx="6994">
                  <c:v>0.22960821092081043</c:v>
                </c:pt>
                <c:pt idx="6995">
                  <c:v>0.22961502625551214</c:v>
                </c:pt>
                <c:pt idx="6996">
                  <c:v>0.22962761218805075</c:v>
                </c:pt>
                <c:pt idx="6997">
                  <c:v>0.22964733239703586</c:v>
                </c:pt>
                <c:pt idx="6998">
                  <c:v>0.22967332445509639</c:v>
                </c:pt>
                <c:pt idx="6999">
                  <c:v>0.22970290821819786</c:v>
                </c:pt>
                <c:pt idx="7000">
                  <c:v>0.22973235765204139</c:v>
                </c:pt>
                <c:pt idx="7001">
                  <c:v>0.22975726397874355</c:v>
                </c:pt>
                <c:pt idx="7002">
                  <c:v>0.22977394474435256</c:v>
                </c:pt>
                <c:pt idx="7003">
                  <c:v>0.2297798536160878</c:v>
                </c:pt>
                <c:pt idx="7004">
                  <c:v>0.22977480834366684</c:v>
                </c:pt>
                <c:pt idx="7005">
                  <c:v>0.22976044554671551</c:v>
                </c:pt>
                <c:pt idx="7006">
                  <c:v>0.22974017481246148</c:v>
                </c:pt>
                <c:pt idx="7007">
                  <c:v>0.22971767813215907</c:v>
                </c:pt>
                <c:pt idx="7008">
                  <c:v>0.22969631872632015</c:v>
                </c:pt>
                <c:pt idx="7009">
                  <c:v>0.22967818677853649</c:v>
                </c:pt>
                <c:pt idx="7010">
                  <c:v>0.22966450879254333</c:v>
                </c:pt>
                <c:pt idx="7011">
                  <c:v>0.22965514802716494</c:v>
                </c:pt>
                <c:pt idx="7012">
                  <c:v>0.22964996788450123</c:v>
                </c:pt>
                <c:pt idx="7013">
                  <c:v>0.22964937717040293</c:v>
                </c:pt>
                <c:pt idx="7014">
                  <c:v>0.22965487538653687</c:v>
                </c:pt>
                <c:pt idx="7015">
                  <c:v>0.22966887115989423</c:v>
                </c:pt>
                <c:pt idx="7016">
                  <c:v>0.22969372840171712</c:v>
                </c:pt>
                <c:pt idx="7017">
                  <c:v>0.22973099420823975</c:v>
                </c:pt>
                <c:pt idx="7018">
                  <c:v>0.22977971725660321</c:v>
                </c:pt>
                <c:pt idx="7019">
                  <c:v>0.22983608282569626</c:v>
                </c:pt>
                <c:pt idx="7020">
                  <c:v>0.22989368326675377</c:v>
                </c:pt>
                <c:pt idx="7021">
                  <c:v>0.22994406150127802</c:v>
                </c:pt>
                <c:pt idx="7022">
                  <c:v>0.22997984814736541</c:v>
                </c:pt>
                <c:pt idx="7023">
                  <c:v>0.22999476390991472</c:v>
                </c:pt>
                <c:pt idx="7024">
                  <c:v>0.22998676026631817</c:v>
                </c:pt>
                <c:pt idx="7025">
                  <c:v>0.22995856678768892</c:v>
                </c:pt>
                <c:pt idx="7026">
                  <c:v>0.22991709841604571</c:v>
                </c:pt>
                <c:pt idx="7027">
                  <c:v>0.22987245159167727</c:v>
                </c:pt>
                <c:pt idx="7028">
                  <c:v>0.22983453722060945</c:v>
                </c:pt>
                <c:pt idx="7029">
                  <c:v>0.22981085378352686</c:v>
                </c:pt>
                <c:pt idx="7030">
                  <c:v>0.22980476266686004</c:v>
                </c:pt>
                <c:pt idx="7031">
                  <c:v>0.22981476305266504</c:v>
                </c:pt>
                <c:pt idx="7032">
                  <c:v>0.22983576461243452</c:v>
                </c:pt>
                <c:pt idx="7033">
                  <c:v>0.22986081325519872</c:v>
                </c:pt>
                <c:pt idx="7034">
                  <c:v>0.22988254446410242</c:v>
                </c:pt>
                <c:pt idx="7035">
                  <c:v>0.22989459256937897</c:v>
                </c:pt>
                <c:pt idx="7036">
                  <c:v>0.22989377419693072</c:v>
                </c:pt>
                <c:pt idx="7037">
                  <c:v>0.22988008941949215</c:v>
                </c:pt>
                <c:pt idx="7038">
                  <c:v>0.22985813102656108</c:v>
                </c:pt>
                <c:pt idx="7039">
                  <c:v>0.22983531002246529</c:v>
                </c:pt>
                <c:pt idx="7040">
                  <c:v>0.22982053610748923</c:v>
                </c:pt>
                <c:pt idx="7041">
                  <c:v>0.229821808917303</c:v>
                </c:pt>
                <c:pt idx="7042">
                  <c:v>0.22984362909422654</c:v>
                </c:pt>
                <c:pt idx="7043">
                  <c:v>0.2298851359151364</c:v>
                </c:pt>
                <c:pt idx="7044">
                  <c:v>0.22993987824849652</c:v>
                </c:pt>
                <c:pt idx="7045">
                  <c:v>0.22999808364627519</c:v>
                </c:pt>
                <c:pt idx="7046">
                  <c:v>0.2300485194747133</c:v>
                </c:pt>
                <c:pt idx="7047">
                  <c:v>0.23008190402903608</c:v>
                </c:pt>
                <c:pt idx="7048">
                  <c:v>0.23009345731993627</c:v>
                </c:pt>
                <c:pt idx="7049">
                  <c:v>0.23008422375963547</c:v>
                </c:pt>
                <c:pt idx="7050">
                  <c:v>0.23006025380758668</c:v>
                </c:pt>
                <c:pt idx="7051">
                  <c:v>0.23003005446111516</c:v>
                </c:pt>
                <c:pt idx="7052">
                  <c:v>0.23000263127152068</c:v>
                </c:pt>
                <c:pt idx="7053">
                  <c:v>0.22998453200542948</c:v>
                </c:pt>
                <c:pt idx="7054">
                  <c:v>0.22997821108267383</c:v>
                </c:pt>
                <c:pt idx="7055">
                  <c:v>0.22998225828161359</c:v>
                </c:pt>
                <c:pt idx="7056">
                  <c:v>0.22999189895235975</c:v>
                </c:pt>
                <c:pt idx="7057">
                  <c:v>0.23000131245529712</c:v>
                </c:pt>
                <c:pt idx="7058">
                  <c:v>0.23000467771841729</c:v>
                </c:pt>
                <c:pt idx="7059">
                  <c:v>0.22999858388272101</c:v>
                </c:pt>
                <c:pt idx="7060">
                  <c:v>0.22998271302542442</c:v>
                </c:pt>
                <c:pt idx="7061">
                  <c:v>0.22995929433832443</c:v>
                </c:pt>
                <c:pt idx="7062">
                  <c:v>0.2299325576530851</c:v>
                </c:pt>
                <c:pt idx="7063">
                  <c:v>0.22990568621470622</c:v>
                </c:pt>
                <c:pt idx="7064">
                  <c:v>0.22988172611435689</c:v>
                </c:pt>
                <c:pt idx="7065">
                  <c:v>0.22986217710662185</c:v>
                </c:pt>
                <c:pt idx="7066">
                  <c:v>0.22984744773790469</c:v>
                </c:pt>
                <c:pt idx="7067">
                  <c:v>0.22983771935472477</c:v>
                </c:pt>
                <c:pt idx="7068">
                  <c:v>0.2298324915752761</c:v>
                </c:pt>
                <c:pt idx="7069">
                  <c:v>0.22983158240266535</c:v>
                </c:pt>
                <c:pt idx="7070">
                  <c:v>0.22983467359730761</c:v>
                </c:pt>
                <c:pt idx="7071">
                  <c:v>0.22984153794644027</c:v>
                </c:pt>
                <c:pt idx="7072">
                  <c:v>0.22985244839349586</c:v>
                </c:pt>
                <c:pt idx="7073">
                  <c:v>0.22986740524342156</c:v>
                </c:pt>
                <c:pt idx="7074">
                  <c:v>0.22988595427130723</c:v>
                </c:pt>
                <c:pt idx="7075">
                  <c:v>0.2299062318111316</c:v>
                </c:pt>
                <c:pt idx="7076">
                  <c:v>0.22992423687770638</c:v>
                </c:pt>
                <c:pt idx="7077">
                  <c:v>0.22993537674975142</c:v>
                </c:pt>
                <c:pt idx="7078">
                  <c:v>0.22993464923918253</c:v>
                </c:pt>
                <c:pt idx="7079">
                  <c:v>0.2299188261858123</c:v>
                </c:pt>
                <c:pt idx="7080">
                  <c:v>0.22988813656196808</c:v>
                </c:pt>
                <c:pt idx="7081">
                  <c:v>0.22984644761369591</c:v>
                </c:pt>
                <c:pt idx="7082">
                  <c:v>0.22980108076463071</c:v>
                </c:pt>
                <c:pt idx="7083">
                  <c:v>0.22975930926976409</c:v>
                </c:pt>
                <c:pt idx="7084">
                  <c:v>0.22972726748368791</c:v>
                </c:pt>
                <c:pt idx="7085">
                  <c:v>0.22970636206077313</c:v>
                </c:pt>
                <c:pt idx="7086">
                  <c:v>0.22969427373192855</c:v>
                </c:pt>
                <c:pt idx="7087">
                  <c:v>0.2296849123249827</c:v>
                </c:pt>
                <c:pt idx="7088">
                  <c:v>0.22967264282531977</c:v>
                </c:pt>
                <c:pt idx="7089">
                  <c:v>0.22965437554583026</c:v>
                </c:pt>
                <c:pt idx="7090">
                  <c:v>0.22963029299336382</c:v>
                </c:pt>
                <c:pt idx="7091">
                  <c:v>0.22960498503301088</c:v>
                </c:pt>
                <c:pt idx="7092">
                  <c:v>0.22958463068793059</c:v>
                </c:pt>
                <c:pt idx="7093">
                  <c:v>0.22957486275839692</c:v>
                </c:pt>
                <c:pt idx="7094">
                  <c:v>0.22957772496615528</c:v>
                </c:pt>
                <c:pt idx="7095">
                  <c:v>0.22959121848538569</c:v>
                </c:pt>
                <c:pt idx="7096">
                  <c:v>0.22960989202676643</c:v>
                </c:pt>
                <c:pt idx="7097">
                  <c:v>0.22962833918446648</c:v>
                </c:pt>
                <c:pt idx="7098">
                  <c:v>0.22964369726815462</c:v>
                </c:pt>
                <c:pt idx="7099">
                  <c:v>0.22965592050987363</c:v>
                </c:pt>
                <c:pt idx="7100">
                  <c:v>0.22966841674458396</c:v>
                </c:pt>
                <c:pt idx="7101">
                  <c:v>0.22968518498446791</c:v>
                </c:pt>
                <c:pt idx="7102">
                  <c:v>0.22970936147266222</c:v>
                </c:pt>
                <c:pt idx="7103">
                  <c:v>0.2297414473867774</c:v>
                </c:pt>
                <c:pt idx="7104">
                  <c:v>0.22977939908463865</c:v>
                </c:pt>
                <c:pt idx="7105">
                  <c:v>0.22981817232773197</c:v>
                </c:pt>
                <c:pt idx="7106">
                  <c:v>0.22985353945327661</c:v>
                </c:pt>
                <c:pt idx="7107">
                  <c:v>0.22988199889743413</c:v>
                </c:pt>
                <c:pt idx="7108">
                  <c:v>0.22990218532061871</c:v>
                </c:pt>
                <c:pt idx="7109">
                  <c:v>0.22991432490526734</c:v>
                </c:pt>
                <c:pt idx="7110">
                  <c:v>0.22992069036616417</c:v>
                </c:pt>
                <c:pt idx="7111">
                  <c:v>0.22992360032222006</c:v>
                </c:pt>
                <c:pt idx="7112">
                  <c:v>0.22992614654976354</c:v>
                </c:pt>
                <c:pt idx="7113">
                  <c:v>0.22993110264261077</c:v>
                </c:pt>
                <c:pt idx="7114">
                  <c:v>0.22994133328837199</c:v>
                </c:pt>
                <c:pt idx="7115">
                  <c:v>0.22995806659733378</c:v>
                </c:pt>
                <c:pt idx="7116">
                  <c:v>0.22998075763041606</c:v>
                </c:pt>
                <c:pt idx="7117">
                  <c:v>0.23000581463752659</c:v>
                </c:pt>
                <c:pt idx="7118">
                  <c:v>0.23002737118703334</c:v>
                </c:pt>
                <c:pt idx="7119">
                  <c:v>0.23003737670015958</c:v>
                </c:pt>
                <c:pt idx="7120">
                  <c:v>0.23002832624878924</c:v>
                </c:pt>
                <c:pt idx="7121">
                  <c:v>0.22999508223969881</c:v>
                </c:pt>
                <c:pt idx="7122">
                  <c:v>0.22993687724414882</c:v>
                </c:pt>
                <c:pt idx="7123">
                  <c:v>0.22985831287204686</c:v>
                </c:pt>
                <c:pt idx="7124">
                  <c:v>0.22976835411665045</c:v>
                </c:pt>
                <c:pt idx="7125">
                  <c:v>0.22968014081170221</c:v>
                </c:pt>
                <c:pt idx="7126">
                  <c:v>0.22960612090626367</c:v>
                </c:pt>
                <c:pt idx="7127">
                  <c:v>0.22955514583972472</c:v>
                </c:pt>
                <c:pt idx="7128">
                  <c:v>0.22953106878897558</c:v>
                </c:pt>
                <c:pt idx="7129">
                  <c:v>0.22953143220623476</c:v>
                </c:pt>
                <c:pt idx="7130">
                  <c:v>0.22955101176062079</c:v>
                </c:pt>
                <c:pt idx="7131">
                  <c:v>0.22958413092806376</c:v>
                </c:pt>
                <c:pt idx="7132">
                  <c:v>0.22962565839121399</c:v>
                </c:pt>
                <c:pt idx="7133">
                  <c:v>0.22967291547710203</c:v>
                </c:pt>
                <c:pt idx="7134">
                  <c:v>0.22972326810754853</c:v>
                </c:pt>
                <c:pt idx="7135">
                  <c:v>0.2297742629123212</c:v>
                </c:pt>
                <c:pt idx="7136">
                  <c:v>0.22982244532360865</c:v>
                </c:pt>
                <c:pt idx="7137">
                  <c:v>0.22986363188619399</c:v>
                </c:pt>
                <c:pt idx="7138">
                  <c:v>0.22989409245269957</c:v>
                </c:pt>
                <c:pt idx="7139">
                  <c:v>0.2299122334170505</c:v>
                </c:pt>
                <c:pt idx="7140">
                  <c:v>0.2299188261858123</c:v>
                </c:pt>
                <c:pt idx="7141">
                  <c:v>0.22991668920842348</c:v>
                </c:pt>
                <c:pt idx="7142">
                  <c:v>0.22990905073691595</c:v>
                </c:pt>
                <c:pt idx="7143">
                  <c:v>0.22989822979891808</c:v>
                </c:pt>
                <c:pt idx="7144">
                  <c:v>0.22988445395283888</c:v>
                </c:pt>
                <c:pt idx="7145">
                  <c:v>0.22986635961102667</c:v>
                </c:pt>
                <c:pt idx="7146">
                  <c:v>0.2298419925429285</c:v>
                </c:pt>
                <c:pt idx="7147">
                  <c:v>0.22981062650151987</c:v>
                </c:pt>
                <c:pt idx="7148">
                  <c:v>0.22977485379631005</c:v>
                </c:pt>
                <c:pt idx="7149">
                  <c:v>0.22973935673094184</c:v>
                </c:pt>
                <c:pt idx="7150">
                  <c:v>0.22971217912088296</c:v>
                </c:pt>
                <c:pt idx="7151">
                  <c:v>0.22970086319277774</c:v>
                </c:pt>
                <c:pt idx="7152">
                  <c:v>0.22971086118637521</c:v>
                </c:pt>
                <c:pt idx="7153">
                  <c:v>0.22974244726921314</c:v>
                </c:pt>
                <c:pt idx="7154">
                  <c:v>0.22979053524209306</c:v>
                </c:pt>
                <c:pt idx="7155">
                  <c:v>0.22984485651174705</c:v>
                </c:pt>
                <c:pt idx="7156">
                  <c:v>0.22989363780167252</c:v>
                </c:pt>
                <c:pt idx="7157">
                  <c:v>0.22992546452306487</c:v>
                </c:pt>
                <c:pt idx="7158">
                  <c:v>0.22993392172983221</c:v>
                </c:pt>
                <c:pt idx="7159">
                  <c:v>0.2299181896382563</c:v>
                </c:pt>
                <c:pt idx="7160">
                  <c:v>0.22988372652756842</c:v>
                </c:pt>
                <c:pt idx="7161">
                  <c:v>0.22983958318696265</c:v>
                </c:pt>
                <c:pt idx="7162">
                  <c:v>0.22979617161021418</c:v>
                </c:pt>
                <c:pt idx="7163">
                  <c:v>0.22976317262352833</c:v>
                </c:pt>
                <c:pt idx="7164">
                  <c:v>0.22974621957367328</c:v>
                </c:pt>
                <c:pt idx="7165">
                  <c:v>0.22974590142624887</c:v>
                </c:pt>
                <c:pt idx="7166">
                  <c:v>0.22975912746572782</c:v>
                </c:pt>
                <c:pt idx="7167">
                  <c:v>0.22977912636599743</c:v>
                </c:pt>
                <c:pt idx="7168">
                  <c:v>0.22979903527687998</c:v>
                </c:pt>
                <c:pt idx="7169">
                  <c:v>0.22981271750047097</c:v>
                </c:pt>
                <c:pt idx="7170">
                  <c:v>0.22981635404436565</c:v>
                </c:pt>
                <c:pt idx="7171">
                  <c:v>0.22980821731955817</c:v>
                </c:pt>
                <c:pt idx="7172">
                  <c:v>0.2297885352580851</c:v>
                </c:pt>
                <c:pt idx="7173">
                  <c:v>0.22975808209399598</c:v>
                </c:pt>
                <c:pt idx="7174">
                  <c:v>0.22971890519376406</c:v>
                </c:pt>
                <c:pt idx="7175">
                  <c:v>0.22967368799141455</c:v>
                </c:pt>
                <c:pt idx="7176">
                  <c:v>0.22962520402111622</c:v>
                </c:pt>
                <c:pt idx="7177">
                  <c:v>0.22957804299040399</c:v>
                </c:pt>
                <c:pt idx="7178">
                  <c:v>0.22953729235152889</c:v>
                </c:pt>
                <c:pt idx="7179">
                  <c:v>0.22950817411470073</c:v>
                </c:pt>
                <c:pt idx="7180">
                  <c:v>0.22949409267244761</c:v>
                </c:pt>
                <c:pt idx="7181">
                  <c:v>0.22949686350080947</c:v>
                </c:pt>
                <c:pt idx="7182">
                  <c:v>0.22951426107301079</c:v>
                </c:pt>
                <c:pt idx="7183">
                  <c:v>0.22954060859281558</c:v>
                </c:pt>
                <c:pt idx="7184">
                  <c:v>0.22956895667502455</c:v>
                </c:pt>
                <c:pt idx="7185">
                  <c:v>0.22959199085439067</c:v>
                </c:pt>
                <c:pt idx="7186">
                  <c:v>0.22960466698903262</c:v>
                </c:pt>
                <c:pt idx="7187">
                  <c:v>0.22960539394703974</c:v>
                </c:pt>
                <c:pt idx="7188">
                  <c:v>0.22959603445571955</c:v>
                </c:pt>
                <c:pt idx="7189">
                  <c:v>0.22958145040768321</c:v>
                </c:pt>
                <c:pt idx="7190">
                  <c:v>0.22956718486567487</c:v>
                </c:pt>
                <c:pt idx="7191">
                  <c:v>0.22955768990796413</c:v>
                </c:pt>
                <c:pt idx="7192">
                  <c:v>0.22955505498042042</c:v>
                </c:pt>
                <c:pt idx="7193">
                  <c:v>0.22955977968945243</c:v>
                </c:pt>
                <c:pt idx="7194">
                  <c:v>0.22957036504145892</c:v>
                </c:pt>
                <c:pt idx="7195">
                  <c:v>0.229585039582795</c:v>
                </c:pt>
                <c:pt idx="7196">
                  <c:v>0.22960289503398837</c:v>
                </c:pt>
                <c:pt idx="7197">
                  <c:v>0.22962329567189713</c:v>
                </c:pt>
                <c:pt idx="7198">
                  <c:v>0.22964560570702333</c:v>
                </c:pt>
                <c:pt idx="7199">
                  <c:v>0.22966823497859304</c:v>
                </c:pt>
                <c:pt idx="7200">
                  <c:v>0.229688456911642</c:v>
                </c:pt>
                <c:pt idx="7201">
                  <c:v>0.22970218109694532</c:v>
                </c:pt>
                <c:pt idx="7202">
                  <c:v>0.22970636206077313</c:v>
                </c:pt>
                <c:pt idx="7203">
                  <c:v>0.22969968162692414</c:v>
                </c:pt>
                <c:pt idx="7204">
                  <c:v>0.22968441244970442</c:v>
                </c:pt>
                <c:pt idx="7205">
                  <c:v>0.22966637188157193</c:v>
                </c:pt>
                <c:pt idx="7206">
                  <c:v>0.2296540120256774</c:v>
                </c:pt>
                <c:pt idx="7207">
                  <c:v>0.22965560242859187</c:v>
                </c:pt>
                <c:pt idx="7208">
                  <c:v>0.22967600554259684</c:v>
                </c:pt>
                <c:pt idx="7209">
                  <c:v>0.22971467866283127</c:v>
                </c:pt>
                <c:pt idx="7210">
                  <c:v>0.2297639452984053</c:v>
                </c:pt>
                <c:pt idx="7211">
                  <c:v>0.2298119447388163</c:v>
                </c:pt>
                <c:pt idx="7212">
                  <c:v>0.22984408369290368</c:v>
                </c:pt>
                <c:pt idx="7213">
                  <c:v>0.22984831148339294</c:v>
                </c:pt>
                <c:pt idx="7214">
                  <c:v>0.22981808141338281</c:v>
                </c:pt>
                <c:pt idx="7215">
                  <c:v>0.22975508234560496</c:v>
                </c:pt>
                <c:pt idx="7216">
                  <c:v>0.22966868939371302</c:v>
                </c:pt>
                <c:pt idx="7217">
                  <c:v>0.22957413585149358</c:v>
                </c:pt>
                <c:pt idx="7218">
                  <c:v>0.22948964121471585</c:v>
                </c:pt>
                <c:pt idx="7219">
                  <c:v>0.22943027766557858</c:v>
                </c:pt>
                <c:pt idx="7220">
                  <c:v>0.22940479970207409</c:v>
                </c:pt>
                <c:pt idx="7221">
                  <c:v>0.22941429131770599</c:v>
                </c:pt>
                <c:pt idx="7222">
                  <c:v>0.22945135147782139</c:v>
                </c:pt>
                <c:pt idx="7223">
                  <c:v>0.2295034953913038</c:v>
                </c:pt>
                <c:pt idx="7224">
                  <c:v>0.22955532755839039</c:v>
                </c:pt>
                <c:pt idx="7225">
                  <c:v>0.22959485317503428</c:v>
                </c:pt>
                <c:pt idx="7226">
                  <c:v>0.22961457189653792</c:v>
                </c:pt>
                <c:pt idx="7227">
                  <c:v>0.22961343600118214</c:v>
                </c:pt>
                <c:pt idx="7228">
                  <c:v>0.22959576185219935</c:v>
                </c:pt>
                <c:pt idx="7229">
                  <c:v>0.22956913839946916</c:v>
                </c:pt>
                <c:pt idx="7230">
                  <c:v>0.22954228943711022</c:v>
                </c:pt>
                <c:pt idx="7231">
                  <c:v>0.22952275570221151</c:v>
                </c:pt>
                <c:pt idx="7232">
                  <c:v>0.22951485160335697</c:v>
                </c:pt>
                <c:pt idx="7233">
                  <c:v>0.22952084780311013</c:v>
                </c:pt>
                <c:pt idx="7234">
                  <c:v>0.22953988174324327</c:v>
                </c:pt>
                <c:pt idx="7235">
                  <c:v>0.2295694109862785</c:v>
                </c:pt>
                <c:pt idx="7236">
                  <c:v>0.22960553025180144</c:v>
                </c:pt>
                <c:pt idx="7237">
                  <c:v>0.22964410621863476</c:v>
                </c:pt>
                <c:pt idx="7238">
                  <c:v>0.22968118599584167</c:v>
                </c:pt>
                <c:pt idx="7239">
                  <c:v>0.22971272447426297</c:v>
                </c:pt>
                <c:pt idx="7240">
                  <c:v>0.22973676614962904</c:v>
                </c:pt>
                <c:pt idx="7241">
                  <c:v>0.22975194626716802</c:v>
                </c:pt>
                <c:pt idx="7242">
                  <c:v>0.22975862750502032</c:v>
                </c:pt>
                <c:pt idx="7243">
                  <c:v>0.22975849115219996</c:v>
                </c:pt>
                <c:pt idx="7244">
                  <c:v>0.22975353702876225</c:v>
                </c:pt>
                <c:pt idx="7245">
                  <c:v>0.2297451742330108</c:v>
                </c:pt>
                <c:pt idx="7246">
                  <c:v>0.22973435737736028</c:v>
                </c:pt>
                <c:pt idx="7247">
                  <c:v>0.22972031404654872</c:v>
                </c:pt>
                <c:pt idx="7248">
                  <c:v>0.22970222654198794</c:v>
                </c:pt>
                <c:pt idx="7249">
                  <c:v>0.22967936828591154</c:v>
                </c:pt>
                <c:pt idx="7250">
                  <c:v>0.22965246706842327</c:v>
                </c:pt>
                <c:pt idx="7251">
                  <c:v>0.22962329567189713</c:v>
                </c:pt>
                <c:pt idx="7252">
                  <c:v>0.22959517121182585</c:v>
                </c:pt>
                <c:pt idx="7253">
                  <c:v>0.22957186427526269</c:v>
                </c:pt>
                <c:pt idx="7254">
                  <c:v>0.22955609986356798</c:v>
                </c:pt>
                <c:pt idx="7255">
                  <c:v>0.22954892202132252</c:v>
                </c:pt>
                <c:pt idx="7256">
                  <c:v>0.22954942174067464</c:v>
                </c:pt>
                <c:pt idx="7257">
                  <c:v>0.22955560013653156</c:v>
                </c:pt>
                <c:pt idx="7258">
                  <c:v>0.22956477703378611</c:v>
                </c:pt>
                <c:pt idx="7259">
                  <c:v>0.22957495362184524</c:v>
                </c:pt>
                <c:pt idx="7260">
                  <c:v>0.229585039582795</c:v>
                </c:pt>
                <c:pt idx="7261">
                  <c:v>0.22959489860884721</c:v>
                </c:pt>
                <c:pt idx="7262">
                  <c:v>0.22960471242387251</c:v>
                </c:pt>
                <c:pt idx="7263">
                  <c:v>0.22961375405158238</c:v>
                </c:pt>
                <c:pt idx="7264">
                  <c:v>0.22962070578279795</c:v>
                </c:pt>
                <c:pt idx="7265">
                  <c:v>0.22962261412063681</c:v>
                </c:pt>
                <c:pt idx="7266">
                  <c:v>0.22961779785554873</c:v>
                </c:pt>
                <c:pt idx="7267">
                  <c:v>0.22960462155419761</c:v>
                </c:pt>
                <c:pt idx="7268">
                  <c:v>0.22958399463001802</c:v>
                </c:pt>
                <c:pt idx="7269">
                  <c:v>0.22955818963740507</c:v>
                </c:pt>
                <c:pt idx="7270">
                  <c:v>0.22953115964326168</c:v>
                </c:pt>
                <c:pt idx="7271">
                  <c:v>0.22950667510074621</c:v>
                </c:pt>
                <c:pt idx="7272">
                  <c:v>0.22948773346108389</c:v>
                </c:pt>
                <c:pt idx="7273">
                  <c:v>0.22947537868805326</c:v>
                </c:pt>
                <c:pt idx="7274">
                  <c:v>0.22946883806814736</c:v>
                </c:pt>
                <c:pt idx="7275">
                  <c:v>0.22946606741858314</c:v>
                </c:pt>
                <c:pt idx="7276">
                  <c:v>0.22946524985323682</c:v>
                </c:pt>
                <c:pt idx="7277">
                  <c:v>0.22946493191157316</c:v>
                </c:pt>
                <c:pt idx="7278">
                  <c:v>0.22946520443298482</c:v>
                </c:pt>
                <c:pt idx="7279">
                  <c:v>0.2294674300309141</c:v>
                </c:pt>
                <c:pt idx="7280">
                  <c:v>0.22947301678616874</c:v>
                </c:pt>
                <c:pt idx="7281">
                  <c:v>0.22948305495789081</c:v>
                </c:pt>
                <c:pt idx="7282">
                  <c:v>0.22949745400749968</c:v>
                </c:pt>
                <c:pt idx="7283">
                  <c:v>0.22951394309546472</c:v>
                </c:pt>
                <c:pt idx="7284">
                  <c:v>0.22952897914563633</c:v>
                </c:pt>
                <c:pt idx="7285">
                  <c:v>0.22953870061528317</c:v>
                </c:pt>
                <c:pt idx="7286">
                  <c:v>0.22954074487724577</c:v>
                </c:pt>
                <c:pt idx="7287">
                  <c:v>0.22953483925782983</c:v>
                </c:pt>
                <c:pt idx="7288">
                  <c:v>0.22952420934524789</c:v>
                </c:pt>
                <c:pt idx="7289">
                  <c:v>0.22951435192378103</c:v>
                </c:pt>
                <c:pt idx="7290">
                  <c:v>0.22951139928347766</c:v>
                </c:pt>
                <c:pt idx="7291">
                  <c:v>0.22952043896867894</c:v>
                </c:pt>
                <c:pt idx="7292">
                  <c:v>0.22954210772389996</c:v>
                </c:pt>
                <c:pt idx="7293">
                  <c:v>0.22957277290432934</c:v>
                </c:pt>
                <c:pt idx="7294">
                  <c:v>0.22960344025015503</c:v>
                </c:pt>
                <c:pt idx="7295">
                  <c:v>0.22962393178737164</c:v>
                </c:pt>
                <c:pt idx="7296">
                  <c:v>0.22962420440857459</c:v>
                </c:pt>
                <c:pt idx="7297">
                  <c:v>0.22959907853998665</c:v>
                </c:pt>
                <c:pt idx="7298">
                  <c:v>0.22955010317708149</c:v>
                </c:pt>
                <c:pt idx="7299">
                  <c:v>0.22948537149200757</c:v>
                </c:pt>
                <c:pt idx="7300">
                  <c:v>0.22941860575702447</c:v>
                </c:pt>
                <c:pt idx="7301">
                  <c:v>0.22936374744733071</c:v>
                </c:pt>
                <c:pt idx="7302">
                  <c:v>0.22933286998982985</c:v>
                </c:pt>
                <c:pt idx="7303">
                  <c:v>0.22933173483102423</c:v>
                </c:pt>
                <c:pt idx="7304">
                  <c:v>0.22935929732541196</c:v>
                </c:pt>
                <c:pt idx="7305">
                  <c:v>0.22940816034608849</c:v>
                </c:pt>
                <c:pt idx="7306">
                  <c:v>0.22946720292856207</c:v>
                </c:pt>
                <c:pt idx="7307">
                  <c:v>0.22952479988912125</c:v>
                </c:pt>
                <c:pt idx="7308">
                  <c:v>0.22957081935418636</c:v>
                </c:pt>
                <c:pt idx="7309">
                  <c:v>0.22959926027703584</c:v>
                </c:pt>
                <c:pt idx="7310">
                  <c:v>0.22960793830964701</c:v>
                </c:pt>
                <c:pt idx="7311">
                  <c:v>0.22959848789510232</c:v>
                </c:pt>
                <c:pt idx="7312">
                  <c:v>0.22957436300977022</c:v>
                </c:pt>
                <c:pt idx="7313">
                  <c:v>0.22954092658988581</c:v>
                </c:pt>
                <c:pt idx="7314">
                  <c:v>0.2295040404826976</c:v>
                </c:pt>
                <c:pt idx="7315">
                  <c:v>0.22946892890941586</c:v>
                </c:pt>
                <c:pt idx="7316">
                  <c:v>0.22944063277311891</c:v>
                </c:pt>
                <c:pt idx="7317">
                  <c:v>0.22942264774432511</c:v>
                </c:pt>
                <c:pt idx="7318">
                  <c:v>0.22941710705219223</c:v>
                </c:pt>
                <c:pt idx="7319">
                  <c:v>0.22942405563637605</c:v>
                </c:pt>
                <c:pt idx="7320">
                  <c:v>0.22944145029212473</c:v>
                </c:pt>
                <c:pt idx="7321">
                  <c:v>0.22946633994070734</c:v>
                </c:pt>
                <c:pt idx="7322">
                  <c:v>0.22949481944538966</c:v>
                </c:pt>
                <c:pt idx="7323">
                  <c:v>0.22952243771844597</c:v>
                </c:pt>
                <c:pt idx="7324">
                  <c:v>0.22954601457467796</c:v>
                </c:pt>
                <c:pt idx="7325">
                  <c:v>0.22956264179780764</c:v>
                </c:pt>
                <c:pt idx="7326">
                  <c:v>0.22957036504145892</c:v>
                </c:pt>
                <c:pt idx="7327">
                  <c:v>0.22956882038174101</c:v>
                </c:pt>
                <c:pt idx="7328">
                  <c:v>0.22955887108756959</c:v>
                </c:pt>
                <c:pt idx="7329">
                  <c:v>0.22954306171910258</c:v>
                </c:pt>
                <c:pt idx="7330">
                  <c:v>0.22952466360969462</c:v>
                </c:pt>
                <c:pt idx="7331">
                  <c:v>0.2295075835934344</c:v>
                </c:pt>
                <c:pt idx="7332">
                  <c:v>0.22949431978886128</c:v>
                </c:pt>
                <c:pt idx="7333">
                  <c:v>0.22948555318148037</c:v>
                </c:pt>
                <c:pt idx="7334">
                  <c:v>0.22947919409515508</c:v>
                </c:pt>
                <c:pt idx="7335">
                  <c:v>0.22947101826383778</c:v>
                </c:pt>
                <c:pt idx="7336">
                  <c:v>0.2294574376397667</c:v>
                </c:pt>
                <c:pt idx="7337">
                  <c:v>0.22943577310857058</c:v>
                </c:pt>
                <c:pt idx="7338">
                  <c:v>0.22940770620348586</c:v>
                </c:pt>
                <c:pt idx="7339">
                  <c:v>0.22937859665346119</c:v>
                </c:pt>
                <c:pt idx="7340">
                  <c:v>0.22935729932632179</c:v>
                </c:pt>
                <c:pt idx="7341">
                  <c:v>0.22935144160924106</c:v>
                </c:pt>
                <c:pt idx="7342">
                  <c:v>0.2293664720342761</c:v>
                </c:pt>
                <c:pt idx="7343">
                  <c:v>0.22940143908406466</c:v>
                </c:pt>
                <c:pt idx="7344">
                  <c:v>0.22944980724134137</c:v>
                </c:pt>
                <c:pt idx="7345">
                  <c:v>0.22950054282480961</c:v>
                </c:pt>
                <c:pt idx="7346">
                  <c:v>0.22954133544360403</c:v>
                </c:pt>
                <c:pt idx="7347">
                  <c:v>0.22956273265869911</c:v>
                </c:pt>
                <c:pt idx="7348">
                  <c:v>0.22956068829323598</c:v>
                </c:pt>
                <c:pt idx="7349">
                  <c:v>0.22953679264613316</c:v>
                </c:pt>
                <c:pt idx="7350">
                  <c:v>0.22949777197297319</c:v>
                </c:pt>
                <c:pt idx="7351">
                  <c:v>0.22945185108491686</c:v>
                </c:pt>
                <c:pt idx="7352">
                  <c:v>0.22940806951753004</c:v>
                </c:pt>
                <c:pt idx="7353">
                  <c:v>0.22937232995409065</c:v>
                </c:pt>
                <c:pt idx="7354">
                  <c:v>0.22934812681209985</c:v>
                </c:pt>
                <c:pt idx="7355">
                  <c:v>0.22933654792474048</c:v>
                </c:pt>
                <c:pt idx="7356">
                  <c:v>0.2293366841451501</c:v>
                </c:pt>
                <c:pt idx="7357">
                  <c:v>0.22934708242920079</c:v>
                </c:pt>
                <c:pt idx="7358">
                  <c:v>0.22936556383672849</c:v>
                </c:pt>
                <c:pt idx="7359">
                  <c:v>0.22938958630112263</c:v>
                </c:pt>
                <c:pt idx="7360">
                  <c:v>0.22941560835253208</c:v>
                </c:pt>
                <c:pt idx="7361">
                  <c:v>0.22944045110243774</c:v>
                </c:pt>
                <c:pt idx="7362">
                  <c:v>0.2294612528892537</c:v>
                </c:pt>
                <c:pt idx="7363">
                  <c:v>0.22947646880094766</c:v>
                </c:pt>
                <c:pt idx="7364">
                  <c:v>0.22948659789742457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1-4D29-4474-A6F2-C0FB1B77F099}"/>
            </c:ext>
          </c:extLst>
        </c:ser>
        <c:ser>
          <c:idx val="8"/>
          <c:order val="14"/>
          <c:tx>
            <c:strRef>
              <c:f>'Before EP'!$F$1</c:f>
              <c:strCache>
                <c:ptCount val="1"/>
                <c:pt idx="0">
                  <c:v>12%BT-0.1%CNT-PVDF</c:v>
                </c:pt>
              </c:strCache>
            </c:strRef>
          </c:tx>
          <c:spPr>
            <a:ln w="63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'Before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'Before EP'!$H$2:$H$7366</c:f>
              <c:numCache>
                <c:formatCode>General</c:formatCode>
                <c:ptCount val="7365"/>
                <c:pt idx="0">
                  <c:v>7.6482934272795469E-2</c:v>
                </c:pt>
                <c:pt idx="1">
                  <c:v>7.5447274589966765E-2</c:v>
                </c:pt>
                <c:pt idx="2">
                  <c:v>7.4173369841741235E-2</c:v>
                </c:pt>
                <c:pt idx="3">
                  <c:v>7.2754473113359544E-2</c:v>
                </c:pt>
                <c:pt idx="4">
                  <c:v>7.1358170391952316E-2</c:v>
                </c:pt>
                <c:pt idx="5">
                  <c:v>7.0186804627900126E-2</c:v>
                </c:pt>
                <c:pt idx="6">
                  <c:v>6.9399622544616693E-2</c:v>
                </c:pt>
                <c:pt idx="7">
                  <c:v>6.9065009376611378E-2</c:v>
                </c:pt>
                <c:pt idx="8">
                  <c:v>6.9130041513803822E-2</c:v>
                </c:pt>
                <c:pt idx="9">
                  <c:v>6.9441722798801966E-2</c:v>
                </c:pt>
                <c:pt idx="10">
                  <c:v>6.9795171604080733E-2</c:v>
                </c:pt>
                <c:pt idx="11">
                  <c:v>6.9999675309694268E-2</c:v>
                </c:pt>
                <c:pt idx="12">
                  <c:v>6.9945243732193199E-2</c:v>
                </c:pt>
                <c:pt idx="13">
                  <c:v>6.9609255931855699E-2</c:v>
                </c:pt>
                <c:pt idx="14">
                  <c:v>6.9046858389998314E-2</c:v>
                </c:pt>
                <c:pt idx="15">
                  <c:v>6.8344952026293496E-2</c:v>
                </c:pt>
                <c:pt idx="16">
                  <c:v>6.7585970888752248E-2</c:v>
                </c:pt>
                <c:pt idx="17">
                  <c:v>6.6812106983778555E-2</c:v>
                </c:pt>
                <c:pt idx="18">
                  <c:v>6.6022721119572927E-2</c:v>
                </c:pt>
                <c:pt idx="19">
                  <c:v>6.5192983088458292E-2</c:v>
                </c:pt>
                <c:pt idx="20">
                  <c:v>6.4307057759118449E-2</c:v>
                </c:pt>
                <c:pt idx="21">
                  <c:v>6.3387864698319876E-2</c:v>
                </c:pt>
                <c:pt idx="22">
                  <c:v>6.2501766264153782E-2</c:v>
                </c:pt>
                <c:pt idx="23">
                  <c:v>6.1749662352900983E-2</c:v>
                </c:pt>
                <c:pt idx="24">
                  <c:v>6.1234958207397397E-2</c:v>
                </c:pt>
                <c:pt idx="25">
                  <c:v>6.1048349186308928E-2</c:v>
                </c:pt>
                <c:pt idx="26">
                  <c:v>6.1237320296739964E-2</c:v>
                </c:pt>
                <c:pt idx="27">
                  <c:v>6.179977401244803E-2</c:v>
                </c:pt>
                <c:pt idx="28">
                  <c:v>6.2693070247277397E-2</c:v>
                </c:pt>
                <c:pt idx="29">
                  <c:v>6.3848182027857983E-2</c:v>
                </c:pt>
                <c:pt idx="30">
                  <c:v>6.5185337297976001E-2</c:v>
                </c:pt>
                <c:pt idx="31">
                  <c:v>6.6610903323678985E-2</c:v>
                </c:pt>
                <c:pt idx="32">
                  <c:v>6.8031340348587224E-2</c:v>
                </c:pt>
                <c:pt idx="33">
                  <c:v>6.9356799827985552E-2</c:v>
                </c:pt>
                <c:pt idx="34">
                  <c:v>7.0509079791790399E-2</c:v>
                </c:pt>
                <c:pt idx="35">
                  <c:v>7.1448048442932469E-2</c:v>
                </c:pt>
                <c:pt idx="36">
                  <c:v>7.217916934613218E-2</c:v>
                </c:pt>
                <c:pt idx="37">
                  <c:v>7.2756807163210493E-2</c:v>
                </c:pt>
                <c:pt idx="38">
                  <c:v>7.3268495602067898E-2</c:v>
                </c:pt>
                <c:pt idx="39">
                  <c:v>7.3814552085610122E-2</c:v>
                </c:pt>
                <c:pt idx="40">
                  <c:v>7.4485384712974681E-2</c:v>
                </c:pt>
                <c:pt idx="41">
                  <c:v>7.5335433039596736E-2</c:v>
                </c:pt>
                <c:pt idx="42">
                  <c:v>7.6379086344106464E-2</c:v>
                </c:pt>
                <c:pt idx="43">
                  <c:v>7.7590249688882243E-2</c:v>
                </c:pt>
                <c:pt idx="44">
                  <c:v>7.8917260357241628E-2</c:v>
                </c:pt>
                <c:pt idx="45">
                  <c:v>8.0295647890512981E-2</c:v>
                </c:pt>
                <c:pt idx="46">
                  <c:v>8.166249440133018E-2</c:v>
                </c:pt>
                <c:pt idx="47">
                  <c:v>8.2969975976001378E-2</c:v>
                </c:pt>
                <c:pt idx="48">
                  <c:v>8.418681203190044E-2</c:v>
                </c:pt>
                <c:pt idx="49">
                  <c:v>8.5303512986726296E-2</c:v>
                </c:pt>
                <c:pt idx="50">
                  <c:v>8.6333036631264196E-2</c:v>
                </c:pt>
                <c:pt idx="51">
                  <c:v>8.7307786741055618E-2</c:v>
                </c:pt>
                <c:pt idx="52">
                  <c:v>8.8272255178224859E-2</c:v>
                </c:pt>
                <c:pt idx="53">
                  <c:v>8.9274904074878106E-2</c:v>
                </c:pt>
                <c:pt idx="54">
                  <c:v>9.0365985469266843E-2</c:v>
                </c:pt>
                <c:pt idx="55">
                  <c:v>9.1590894611308163E-2</c:v>
                </c:pt>
                <c:pt idx="56">
                  <c:v>9.2990266786131939E-2</c:v>
                </c:pt>
                <c:pt idx="57">
                  <c:v>9.4603897220482305E-2</c:v>
                </c:pt>
                <c:pt idx="58">
                  <c:v>9.6468916499708082E-2</c:v>
                </c:pt>
                <c:pt idx="59">
                  <c:v>9.861740241627355E-2</c:v>
                </c:pt>
                <c:pt idx="60">
                  <c:v>0.10107117585244625</c:v>
                </c:pt>
                <c:pt idx="61">
                  <c:v>0.10383031482585033</c:v>
                </c:pt>
                <c:pt idx="62">
                  <c:v>0.10686607838737668</c:v>
                </c:pt>
                <c:pt idx="63">
                  <c:v>0.11011070646633177</c:v>
                </c:pt>
                <c:pt idx="64">
                  <c:v>0.11346590044438272</c:v>
                </c:pt>
                <c:pt idx="65">
                  <c:v>0.11681317777366181</c:v>
                </c:pt>
                <c:pt idx="66">
                  <c:v>0.12001961359426501</c:v>
                </c:pt>
                <c:pt idx="67">
                  <c:v>0.12296380262778102</c:v>
                </c:pt>
                <c:pt idx="68">
                  <c:v>0.12553007982553827</c:v>
                </c:pt>
                <c:pt idx="69">
                  <c:v>0.1276111598489737</c:v>
                </c:pt>
                <c:pt idx="70">
                  <c:v>0.12911320611830907</c:v>
                </c:pt>
                <c:pt idx="71">
                  <c:v>0.12996787468604615</c:v>
                </c:pt>
                <c:pt idx="72">
                  <c:v>0.13015947476965745</c:v>
                </c:pt>
                <c:pt idx="73">
                  <c:v>0.12974781385276252</c:v>
                </c:pt>
                <c:pt idx="74">
                  <c:v>0.12888238058397666</c:v>
                </c:pt>
                <c:pt idx="75">
                  <c:v>0.12777844979392666</c:v>
                </c:pt>
                <c:pt idx="76">
                  <c:v>0.12664773219178466</c:v>
                </c:pt>
                <c:pt idx="77">
                  <c:v>0.12566363898534</c:v>
                </c:pt>
                <c:pt idx="78">
                  <c:v>0.12490335548929772</c:v>
                </c:pt>
                <c:pt idx="79">
                  <c:v>0.12433762263943145</c:v>
                </c:pt>
                <c:pt idx="80">
                  <c:v>0.12385138252437873</c:v>
                </c:pt>
                <c:pt idx="81">
                  <c:v>0.12328686323936862</c:v>
                </c:pt>
                <c:pt idx="82">
                  <c:v>0.12250516731483248</c:v>
                </c:pt>
                <c:pt idx="83">
                  <c:v>0.12140957824130712</c:v>
                </c:pt>
                <c:pt idx="84">
                  <c:v>0.11996874219924121</c:v>
                </c:pt>
                <c:pt idx="85">
                  <c:v>0.11820087947470199</c:v>
                </c:pt>
                <c:pt idx="86">
                  <c:v>0.11615499680899695</c:v>
                </c:pt>
                <c:pt idx="87">
                  <c:v>0.11388851801299822</c:v>
                </c:pt>
                <c:pt idx="88">
                  <c:v>0.11145841054801404</c:v>
                </c:pt>
                <c:pt idx="89">
                  <c:v>0.10893347496256407</c:v>
                </c:pt>
                <c:pt idx="90">
                  <c:v>0.10639504488228742</c:v>
                </c:pt>
                <c:pt idx="91">
                  <c:v>0.10393725166788288</c:v>
                </c:pt>
                <c:pt idx="92">
                  <c:v>0.10166705350407663</c:v>
                </c:pt>
                <c:pt idx="93">
                  <c:v>9.9679161555174825E-2</c:v>
                </c:pt>
                <c:pt idx="94">
                  <c:v>9.8041359814928522E-2</c:v>
                </c:pt>
                <c:pt idx="95">
                  <c:v>9.6788909130633274E-2</c:v>
                </c:pt>
                <c:pt idx="96">
                  <c:v>9.5914781898256155E-2</c:v>
                </c:pt>
                <c:pt idx="97">
                  <c:v>9.5378468663078711E-2</c:v>
                </c:pt>
                <c:pt idx="98">
                  <c:v>9.5115258081630974E-2</c:v>
                </c:pt>
                <c:pt idx="99">
                  <c:v>9.5055659013526042E-2</c:v>
                </c:pt>
                <c:pt idx="100">
                  <c:v>9.5128894264696354E-2</c:v>
                </c:pt>
                <c:pt idx="101">
                  <c:v>9.5268605481350035E-2</c:v>
                </c:pt>
                <c:pt idx="102">
                  <c:v>9.5417281739442486E-2</c:v>
                </c:pt>
                <c:pt idx="103">
                  <c:v>9.5521395058332417E-2</c:v>
                </c:pt>
                <c:pt idx="104">
                  <c:v>9.5536635600231137E-2</c:v>
                </c:pt>
                <c:pt idx="105">
                  <c:v>9.544042659116321E-2</c:v>
                </c:pt>
                <c:pt idx="106">
                  <c:v>9.5236312244879121E-2</c:v>
                </c:pt>
                <c:pt idx="107">
                  <c:v>9.4960856977954047E-2</c:v>
                </c:pt>
                <c:pt idx="108">
                  <c:v>9.46709432165906E-2</c:v>
                </c:pt>
                <c:pt idx="109">
                  <c:v>9.4434908305093671E-2</c:v>
                </c:pt>
                <c:pt idx="110">
                  <c:v>9.4309652584401119E-2</c:v>
                </c:pt>
                <c:pt idx="111">
                  <c:v>9.4324321605651476E-2</c:v>
                </c:pt>
                <c:pt idx="112">
                  <c:v>9.4479699360513217E-2</c:v>
                </c:pt>
                <c:pt idx="113">
                  <c:v>9.4751912767428961E-2</c:v>
                </c:pt>
                <c:pt idx="114">
                  <c:v>9.5106536931080135E-2</c:v>
                </c:pt>
                <c:pt idx="115">
                  <c:v>9.5505431646482911E-2</c:v>
                </c:pt>
                <c:pt idx="116">
                  <c:v>9.5918209253771328E-2</c:v>
                </c:pt>
                <c:pt idx="117">
                  <c:v>9.6322005824763315E-2</c:v>
                </c:pt>
                <c:pt idx="118">
                  <c:v>9.6692228900939495E-2</c:v>
                </c:pt>
                <c:pt idx="119">
                  <c:v>9.7002997727278564E-2</c:v>
                </c:pt>
                <c:pt idx="120">
                  <c:v>9.7227601779187503E-2</c:v>
                </c:pt>
                <c:pt idx="121">
                  <c:v>9.7341109727345956E-2</c:v>
                </c:pt>
                <c:pt idx="122">
                  <c:v>9.7329583249634324E-2</c:v>
                </c:pt>
                <c:pt idx="123">
                  <c:v>9.7192160835810129E-2</c:v>
                </c:pt>
                <c:pt idx="124">
                  <c:v>9.6938639100306159E-2</c:v>
                </c:pt>
                <c:pt idx="125">
                  <c:v>9.658396678733068E-2</c:v>
                </c:pt>
                <c:pt idx="126">
                  <c:v>9.6140320937002158E-2</c:v>
                </c:pt>
                <c:pt idx="127">
                  <c:v>9.5620323422983058E-2</c:v>
                </c:pt>
                <c:pt idx="128">
                  <c:v>9.5038990083072553E-2</c:v>
                </c:pt>
                <c:pt idx="129">
                  <c:v>9.4423266273740272E-2</c:v>
                </c:pt>
                <c:pt idx="130">
                  <c:v>9.3818310293747278E-2</c:v>
                </c:pt>
                <c:pt idx="131">
                  <c:v>9.3281075584981957E-2</c:v>
                </c:pt>
                <c:pt idx="132">
                  <c:v>9.2871418840370049E-2</c:v>
                </c:pt>
                <c:pt idx="133">
                  <c:v>9.2637174126135105E-2</c:v>
                </c:pt>
                <c:pt idx="134">
                  <c:v>9.2593818208108483E-2</c:v>
                </c:pt>
                <c:pt idx="135">
                  <c:v>9.2720113360558368E-2</c:v>
                </c:pt>
                <c:pt idx="136">
                  <c:v>9.2958526071752659E-2</c:v>
                </c:pt>
                <c:pt idx="137">
                  <c:v>9.3236743802667069E-2</c:v>
                </c:pt>
                <c:pt idx="138">
                  <c:v>9.3479856583650725E-2</c:v>
                </c:pt>
                <c:pt idx="139">
                  <c:v>9.363353988505603E-2</c:v>
                </c:pt>
                <c:pt idx="140">
                  <c:v>9.3678728608067988E-2</c:v>
                </c:pt>
                <c:pt idx="141">
                  <c:v>9.3626481072386317E-2</c:v>
                </c:pt>
                <c:pt idx="142">
                  <c:v>9.351173143621079E-2</c:v>
                </c:pt>
                <c:pt idx="143">
                  <c:v>9.3377287280634616E-2</c:v>
                </c:pt>
                <c:pt idx="144">
                  <c:v>9.3267497296441751E-2</c:v>
                </c:pt>
                <c:pt idx="145">
                  <c:v>9.3219089114689527E-2</c:v>
                </c:pt>
                <c:pt idx="146">
                  <c:v>9.325631831744681E-2</c:v>
                </c:pt>
                <c:pt idx="147">
                  <c:v>9.3393412622795283E-2</c:v>
                </c:pt>
                <c:pt idx="148">
                  <c:v>9.3631763166300577E-2</c:v>
                </c:pt>
                <c:pt idx="149">
                  <c:v>9.3960435743509499E-2</c:v>
                </c:pt>
                <c:pt idx="150">
                  <c:v>9.4353613035437614E-2</c:v>
                </c:pt>
                <c:pt idx="151">
                  <c:v>9.477872943618211E-2</c:v>
                </c:pt>
                <c:pt idx="152">
                  <c:v>9.5202093674365121E-2</c:v>
                </c:pt>
                <c:pt idx="153">
                  <c:v>9.5597168982291605E-2</c:v>
                </c:pt>
                <c:pt idx="154">
                  <c:v>9.5955477456980146E-2</c:v>
                </c:pt>
                <c:pt idx="155">
                  <c:v>9.6287991490991501E-2</c:v>
                </c:pt>
                <c:pt idx="156">
                  <c:v>9.6620760306749667E-2</c:v>
                </c:pt>
                <c:pt idx="157">
                  <c:v>9.698368913774176E-2</c:v>
                </c:pt>
                <c:pt idx="158">
                  <c:v>9.7400684215453739E-2</c:v>
                </c:pt>
                <c:pt idx="159">
                  <c:v>9.7883102565273064E-2</c:v>
                </c:pt>
                <c:pt idx="160">
                  <c:v>9.8429171323667533E-2</c:v>
                </c:pt>
                <c:pt idx="161">
                  <c:v>9.902862819470655E-2</c:v>
                </c:pt>
                <c:pt idx="162">
                  <c:v>9.9663969711916336E-2</c:v>
                </c:pt>
                <c:pt idx="163">
                  <c:v>0.10031287167998722</c:v>
                </c:pt>
                <c:pt idx="164">
                  <c:v>0.10093857112200939</c:v>
                </c:pt>
                <c:pt idx="165">
                  <c:v>0.10147852306517953</c:v>
                </c:pt>
                <c:pt idx="166">
                  <c:v>0.10184901039958923</c:v>
                </c:pt>
                <c:pt idx="167">
                  <c:v>0.10194195084636055</c:v>
                </c:pt>
                <c:pt idx="168">
                  <c:v>0.10164998213876082</c:v>
                </c:pt>
                <c:pt idx="169">
                  <c:v>0.10090248424684441</c:v>
                </c:pt>
                <c:pt idx="170">
                  <c:v>9.9682570054537581E-2</c:v>
                </c:pt>
                <c:pt idx="171">
                  <c:v>9.8045192072390555E-2</c:v>
                </c:pt>
                <c:pt idx="172">
                  <c:v>9.6100235863717479E-2</c:v>
                </c:pt>
                <c:pt idx="173">
                  <c:v>9.3998641691358256E-2</c:v>
                </c:pt>
                <c:pt idx="174">
                  <c:v>9.1893441674176304E-2</c:v>
                </c:pt>
                <c:pt idx="175">
                  <c:v>8.9909313171133889E-2</c:v>
                </c:pt>
                <c:pt idx="176">
                  <c:v>8.8140987737847357E-2</c:v>
                </c:pt>
                <c:pt idx="177">
                  <c:v>8.6640588811650113E-2</c:v>
                </c:pt>
                <c:pt idx="178">
                  <c:v>8.5425208082434215E-2</c:v>
                </c:pt>
                <c:pt idx="179">
                  <c:v>8.4488662838862097E-2</c:v>
                </c:pt>
                <c:pt idx="180">
                  <c:v>8.3808032858724249E-2</c:v>
                </c:pt>
                <c:pt idx="181">
                  <c:v>8.3350603873979037E-2</c:v>
                </c:pt>
                <c:pt idx="182">
                  <c:v>8.307316255022186E-2</c:v>
                </c:pt>
                <c:pt idx="183">
                  <c:v>8.2926590578477691E-2</c:v>
                </c:pt>
                <c:pt idx="184">
                  <c:v>8.2862316941424388E-2</c:v>
                </c:pt>
                <c:pt idx="185">
                  <c:v>8.2835242411231483E-2</c:v>
                </c:pt>
                <c:pt idx="186">
                  <c:v>8.2817302951569485E-2</c:v>
                </c:pt>
                <c:pt idx="187">
                  <c:v>8.2800300962279486E-2</c:v>
                </c:pt>
                <c:pt idx="188">
                  <c:v>8.2792994526735345E-2</c:v>
                </c:pt>
                <c:pt idx="189">
                  <c:v>8.2812291276728137E-2</c:v>
                </c:pt>
                <c:pt idx="190">
                  <c:v>8.2872809946744799E-2</c:v>
                </c:pt>
                <c:pt idx="191">
                  <c:v>8.2975973434558717E-2</c:v>
                </c:pt>
                <c:pt idx="192">
                  <c:v>8.3111031893100054E-2</c:v>
                </c:pt>
                <c:pt idx="193">
                  <c:v>8.325860385490276E-2</c:v>
                </c:pt>
                <c:pt idx="194">
                  <c:v>8.3402895955353398E-2</c:v>
                </c:pt>
                <c:pt idx="195">
                  <c:v>8.3539635501573797E-2</c:v>
                </c:pt>
                <c:pt idx="196">
                  <c:v>8.3678436156376892E-2</c:v>
                </c:pt>
                <c:pt idx="197">
                  <c:v>8.3836576553926581E-2</c:v>
                </c:pt>
                <c:pt idx="198">
                  <c:v>8.402563199573683E-2</c:v>
                </c:pt>
                <c:pt idx="199">
                  <c:v>8.4243622167900337E-2</c:v>
                </c:pt>
                <c:pt idx="200">
                  <c:v>8.4470043731744673E-2</c:v>
                </c:pt>
                <c:pt idx="201">
                  <c:v>8.4673862966951188E-2</c:v>
                </c:pt>
                <c:pt idx="202">
                  <c:v>8.4825260887717316E-2</c:v>
                </c:pt>
                <c:pt idx="203">
                  <c:v>8.4910157146637036E-2</c:v>
                </c:pt>
                <c:pt idx="204">
                  <c:v>8.4937549613771826E-2</c:v>
                </c:pt>
                <c:pt idx="205">
                  <c:v>8.4938538034057223E-2</c:v>
                </c:pt>
                <c:pt idx="206">
                  <c:v>8.4954305995174464E-2</c:v>
                </c:pt>
                <c:pt idx="207">
                  <c:v>8.5018701701649227E-2</c:v>
                </c:pt>
                <c:pt idx="208">
                  <c:v>8.5152513371613073E-2</c:v>
                </c:pt>
                <c:pt idx="209">
                  <c:v>8.5354250467070528E-2</c:v>
                </c:pt>
                <c:pt idx="210">
                  <c:v>8.5605905511489458E-2</c:v>
                </c:pt>
                <c:pt idx="211">
                  <c:v>8.588025307039833E-2</c:v>
                </c:pt>
                <c:pt idx="212">
                  <c:v>8.6152791664396669E-2</c:v>
                </c:pt>
                <c:pt idx="213">
                  <c:v>8.6404532174503682E-2</c:v>
                </c:pt>
                <c:pt idx="214">
                  <c:v>8.6622444226122933E-2</c:v>
                </c:pt>
                <c:pt idx="215">
                  <c:v>8.6797070066140861E-2</c:v>
                </c:pt>
                <c:pt idx="216">
                  <c:v>8.6919562718676249E-2</c:v>
                </c:pt>
                <c:pt idx="217">
                  <c:v>8.6981696860723504E-2</c:v>
                </c:pt>
                <c:pt idx="218">
                  <c:v>8.6979994437019051E-2</c:v>
                </c:pt>
                <c:pt idx="219">
                  <c:v>8.6918049669317557E-2</c:v>
                </c:pt>
                <c:pt idx="220">
                  <c:v>8.6810163926268127E-2</c:v>
                </c:pt>
                <c:pt idx="221">
                  <c:v>8.6675273540384359E-2</c:v>
                </c:pt>
                <c:pt idx="222">
                  <c:v>8.6532866445356141E-2</c:v>
                </c:pt>
                <c:pt idx="223">
                  <c:v>8.6396267556978226E-2</c:v>
                </c:pt>
                <c:pt idx="224">
                  <c:v>8.6268020850858565E-2</c:v>
                </c:pt>
                <c:pt idx="225">
                  <c:v>8.6141747129338378E-2</c:v>
                </c:pt>
                <c:pt idx="226">
                  <c:v>8.600748881249172E-2</c:v>
                </c:pt>
                <c:pt idx="227">
                  <c:v>8.585902715322842E-2</c:v>
                </c:pt>
                <c:pt idx="228">
                  <c:v>8.5698121276685149E-2</c:v>
                </c:pt>
                <c:pt idx="229">
                  <c:v>8.5536143812187063E-2</c:v>
                </c:pt>
                <c:pt idx="230">
                  <c:v>8.5387419117796529E-2</c:v>
                </c:pt>
                <c:pt idx="231">
                  <c:v>8.5265028062286377E-2</c:v>
                </c:pt>
                <c:pt idx="232">
                  <c:v>8.517459955685798E-2</c:v>
                </c:pt>
                <c:pt idx="233">
                  <c:v>8.5111546236561877E-2</c:v>
                </c:pt>
                <c:pt idx="234">
                  <c:v>8.5064038617028673E-2</c:v>
                </c:pt>
                <c:pt idx="235">
                  <c:v>8.5017618946375564E-2</c:v>
                </c:pt>
                <c:pt idx="236">
                  <c:v>8.4960801620277374E-2</c:v>
                </c:pt>
                <c:pt idx="237">
                  <c:v>8.4887566721165889E-2</c:v>
                </c:pt>
                <c:pt idx="238">
                  <c:v>8.4798063711702024E-2</c:v>
                </c:pt>
                <c:pt idx="239">
                  <c:v>8.4695830740277825E-2</c:v>
                </c:pt>
                <c:pt idx="240">
                  <c:v>8.4586802485992554E-2</c:v>
                </c:pt>
                <c:pt idx="241">
                  <c:v>8.4476155976878478E-2</c:v>
                </c:pt>
                <c:pt idx="242">
                  <c:v>8.4368781050693634E-2</c:v>
                </c:pt>
                <c:pt idx="243">
                  <c:v>8.4269139808819962E-2</c:v>
                </c:pt>
                <c:pt idx="244">
                  <c:v>8.4180797828859746E-2</c:v>
                </c:pt>
                <c:pt idx="245">
                  <c:v>8.410398310773344E-2</c:v>
                </c:pt>
                <c:pt idx="246">
                  <c:v>8.4033663743658019E-2</c:v>
                </c:pt>
                <c:pt idx="247">
                  <c:v>8.3958988308662622E-2</c:v>
                </c:pt>
                <c:pt idx="248">
                  <c:v>8.3863056264361371E-2</c:v>
                </c:pt>
                <c:pt idx="249">
                  <c:v>8.3727810709085707E-2</c:v>
                </c:pt>
                <c:pt idx="250">
                  <c:v>8.3540855327626631E-2</c:v>
                </c:pt>
                <c:pt idx="251">
                  <c:v>8.3300381264463666E-2</c:v>
                </c:pt>
                <c:pt idx="252">
                  <c:v>8.3019270045596019E-2</c:v>
                </c:pt>
                <c:pt idx="253">
                  <c:v>8.2721248113031901E-2</c:v>
                </c:pt>
                <c:pt idx="254">
                  <c:v>8.2436065624081858E-2</c:v>
                </c:pt>
                <c:pt idx="255">
                  <c:v>8.2190355962526732E-2</c:v>
                </c:pt>
                <c:pt idx="256">
                  <c:v>8.1997749811480516E-2</c:v>
                </c:pt>
                <c:pt idx="257">
                  <c:v>8.1855699649209648E-2</c:v>
                </c:pt>
                <c:pt idx="258">
                  <c:v>8.1743737599019498E-2</c:v>
                </c:pt>
                <c:pt idx="259">
                  <c:v>8.1631524141505277E-2</c:v>
                </c:pt>
                <c:pt idx="260">
                  <c:v>8.1485110961966936E-2</c:v>
                </c:pt>
                <c:pt idx="261">
                  <c:v>8.1277508382042465E-2</c:v>
                </c:pt>
                <c:pt idx="262">
                  <c:v>8.0998122850872448E-2</c:v>
                </c:pt>
                <c:pt idx="263">
                  <c:v>8.0654316691430597E-2</c:v>
                </c:pt>
                <c:pt idx="264">
                  <c:v>8.0270735162603704E-2</c:v>
                </c:pt>
                <c:pt idx="265">
                  <c:v>7.9879815825730741E-2</c:v>
                </c:pt>
                <c:pt idx="266">
                  <c:v>7.95150921403915E-2</c:v>
                </c:pt>
                <c:pt idx="267">
                  <c:v>7.9198607941395952E-2</c:v>
                </c:pt>
                <c:pt idx="268">
                  <c:v>7.89342038486915E-2</c:v>
                </c:pt>
                <c:pt idx="269">
                  <c:v>7.8706334417851978E-2</c:v>
                </c:pt>
                <c:pt idx="270">
                  <c:v>7.8486607045515647E-2</c:v>
                </c:pt>
                <c:pt idx="271">
                  <c:v>7.8243630930192112E-2</c:v>
                </c:pt>
                <c:pt idx="272">
                  <c:v>7.7953313463234156E-2</c:v>
                </c:pt>
                <c:pt idx="273">
                  <c:v>7.7611723210722253E-2</c:v>
                </c:pt>
                <c:pt idx="274">
                  <c:v>7.7236367224559468E-2</c:v>
                </c:pt>
                <c:pt idx="275">
                  <c:v>7.6864430811553544E-2</c:v>
                </c:pt>
                <c:pt idx="276">
                  <c:v>7.6538376156000967E-2</c:v>
                </c:pt>
                <c:pt idx="277">
                  <c:v>7.629376500806169E-2</c:v>
                </c:pt>
                <c:pt idx="278">
                  <c:v>7.6147664042159627E-2</c:v>
                </c:pt>
                <c:pt idx="279">
                  <c:v>7.6093102148006422E-2</c:v>
                </c:pt>
                <c:pt idx="280">
                  <c:v>7.6100850165082126E-2</c:v>
                </c:pt>
                <c:pt idx="281">
                  <c:v>7.6127830946146127E-2</c:v>
                </c:pt>
                <c:pt idx="282">
                  <c:v>7.6133780779849627E-2</c:v>
                </c:pt>
                <c:pt idx="283">
                  <c:v>7.6088259707527375E-2</c:v>
                </c:pt>
                <c:pt idx="284">
                  <c:v>7.5978927162525259E-2</c:v>
                </c:pt>
                <c:pt idx="285">
                  <c:v>7.5811223680962894E-2</c:v>
                </c:pt>
                <c:pt idx="286">
                  <c:v>7.560175445516655E-2</c:v>
                </c:pt>
                <c:pt idx="287">
                  <c:v>7.5370976099710954E-2</c:v>
                </c:pt>
                <c:pt idx="288">
                  <c:v>7.5135074328928478E-2</c:v>
                </c:pt>
                <c:pt idx="289">
                  <c:v>7.4903715894454062E-2</c:v>
                </c:pt>
                <c:pt idx="290">
                  <c:v>7.4678364604089567E-2</c:v>
                </c:pt>
                <c:pt idx="291">
                  <c:v>7.4455565272992977E-2</c:v>
                </c:pt>
                <c:pt idx="292">
                  <c:v>7.4228012518221045E-2</c:v>
                </c:pt>
                <c:pt idx="293">
                  <c:v>7.3986534655436878E-2</c:v>
                </c:pt>
                <c:pt idx="294">
                  <c:v>7.372234828602027E-2</c:v>
                </c:pt>
                <c:pt idx="295">
                  <c:v>7.3426602549214473E-2</c:v>
                </c:pt>
                <c:pt idx="296">
                  <c:v>7.309253755544072E-2</c:v>
                </c:pt>
                <c:pt idx="297">
                  <c:v>7.2719189299649892E-2</c:v>
                </c:pt>
                <c:pt idx="298">
                  <c:v>7.231319701336987E-2</c:v>
                </c:pt>
                <c:pt idx="299">
                  <c:v>7.1889679126288811E-2</c:v>
                </c:pt>
                <c:pt idx="300">
                  <c:v>7.1470087373156591E-2</c:v>
                </c:pt>
                <c:pt idx="301">
                  <c:v>7.1079712170380074E-2</c:v>
                </c:pt>
                <c:pt idx="302">
                  <c:v>7.074052264152049E-2</c:v>
                </c:pt>
                <c:pt idx="303">
                  <c:v>7.0466739371056034E-2</c:v>
                </c:pt>
                <c:pt idx="304">
                  <c:v>7.0264427365173313E-2</c:v>
                </c:pt>
                <c:pt idx="305">
                  <c:v>7.0129574707512313E-2</c:v>
                </c:pt>
                <c:pt idx="306">
                  <c:v>7.00532040734589E-2</c:v>
                </c:pt>
                <c:pt idx="307">
                  <c:v>7.0025097238924874E-2</c:v>
                </c:pt>
                <c:pt idx="308">
                  <c:v>7.003774054134411E-2</c:v>
                </c:pt>
                <c:pt idx="309">
                  <c:v>7.008768063606792E-2</c:v>
                </c:pt>
                <c:pt idx="310">
                  <c:v>7.01749303916301E-2</c:v>
                </c:pt>
                <c:pt idx="311">
                  <c:v>7.0300285928479103E-2</c:v>
                </c:pt>
                <c:pt idx="312">
                  <c:v>7.0463780248668242E-2</c:v>
                </c:pt>
                <c:pt idx="313">
                  <c:v>7.0663998960406718E-2</c:v>
                </c:pt>
                <c:pt idx="314">
                  <c:v>7.0898896605273001E-2</c:v>
                </c:pt>
                <c:pt idx="315">
                  <c:v>7.1167845452432002E-2</c:v>
                </c:pt>
                <c:pt idx="316">
                  <c:v>7.1472095115965265E-2</c:v>
                </c:pt>
                <c:pt idx="317">
                  <c:v>7.1814596706314363E-2</c:v>
                </c:pt>
                <c:pt idx="318">
                  <c:v>7.2197817376498732E-2</c:v>
                </c:pt>
                <c:pt idx="319">
                  <c:v>7.2621773263742154E-2</c:v>
                </c:pt>
                <c:pt idx="320">
                  <c:v>7.3082278208006682E-2</c:v>
                </c:pt>
                <c:pt idx="321">
                  <c:v>7.3573074683676645E-2</c:v>
                </c:pt>
                <c:pt idx="322">
                  <c:v>7.4087378948084218E-2</c:v>
                </c:pt>
                <c:pt idx="323">
                  <c:v>7.4622240389375219E-2</c:v>
                </c:pt>
                <c:pt idx="324">
                  <c:v>7.5179529136968085E-2</c:v>
                </c:pt>
                <c:pt idx="325">
                  <c:v>7.5765552067599676E-2</c:v>
                </c:pt>
                <c:pt idx="326">
                  <c:v>7.6385962617004879E-2</c:v>
                </c:pt>
                <c:pt idx="327">
                  <c:v>7.7044835886531174E-2</c:v>
                </c:pt>
                <c:pt idx="328">
                  <c:v>7.7741049583738911E-2</c:v>
                </c:pt>
                <c:pt idx="329">
                  <c:v>7.8471350395351538E-2</c:v>
                </c:pt>
                <c:pt idx="330">
                  <c:v>7.9235722838072856E-2</c:v>
                </c:pt>
                <c:pt idx="331">
                  <c:v>8.004332707525226E-2</c:v>
                </c:pt>
                <c:pt idx="332">
                  <c:v>8.0914220979825438E-2</c:v>
                </c:pt>
                <c:pt idx="333">
                  <c:v>8.1878553547853852E-2</c:v>
                </c:pt>
                <c:pt idx="334">
                  <c:v>8.2962010729398863E-2</c:v>
                </c:pt>
                <c:pt idx="335">
                  <c:v>8.4171353818723607E-2</c:v>
                </c:pt>
                <c:pt idx="336">
                  <c:v>8.547497013874801E-2</c:v>
                </c:pt>
                <c:pt idx="337">
                  <c:v>8.6794233902966769E-2</c:v>
                </c:pt>
                <c:pt idx="338">
                  <c:v>8.800118033565614E-2</c:v>
                </c:pt>
                <c:pt idx="339">
                  <c:v>8.8924057978384721E-2</c:v>
                </c:pt>
                <c:pt idx="340">
                  <c:v>8.9389300389968576E-2</c:v>
                </c:pt>
                <c:pt idx="341">
                  <c:v>8.9240534011931286E-2</c:v>
                </c:pt>
                <c:pt idx="342">
                  <c:v>8.8373293631236652E-2</c:v>
                </c:pt>
                <c:pt idx="343">
                  <c:v>8.6765258830413486E-2</c:v>
                </c:pt>
                <c:pt idx="344">
                  <c:v>8.4483443766199165E-2</c:v>
                </c:pt>
                <c:pt idx="345">
                  <c:v>8.1685338134919364E-2</c:v>
                </c:pt>
                <c:pt idx="346">
                  <c:v>7.8577323303233373E-2</c:v>
                </c:pt>
                <c:pt idx="347">
                  <c:v>7.5397865528657085E-2</c:v>
                </c:pt>
                <c:pt idx="348">
                  <c:v>7.2367834754000396E-2</c:v>
                </c:pt>
                <c:pt idx="349">
                  <c:v>6.9643697268154628E-2</c:v>
                </c:pt>
                <c:pt idx="350">
                  <c:v>6.7318823648738937E-2</c:v>
                </c:pt>
                <c:pt idx="351">
                  <c:v>6.5414859583028576E-2</c:v>
                </c:pt>
                <c:pt idx="352">
                  <c:v>6.3900554312788363E-2</c:v>
                </c:pt>
                <c:pt idx="353">
                  <c:v>6.2713551338883858E-2</c:v>
                </c:pt>
                <c:pt idx="354">
                  <c:v>6.1783798340862409E-2</c:v>
                </c:pt>
                <c:pt idx="355">
                  <c:v>6.1053383191058644E-2</c:v>
                </c:pt>
                <c:pt idx="356">
                  <c:v>6.0476856832522866E-2</c:v>
                </c:pt>
                <c:pt idx="357">
                  <c:v>6.0026541430836036E-2</c:v>
                </c:pt>
                <c:pt idx="358">
                  <c:v>5.9687034908704376E-2</c:v>
                </c:pt>
                <c:pt idx="359">
                  <c:v>5.9448135605456101E-2</c:v>
                </c:pt>
                <c:pt idx="360">
                  <c:v>5.9302179139209613E-2</c:v>
                </c:pt>
                <c:pt idx="361">
                  <c:v>5.9243393265753411E-2</c:v>
                </c:pt>
                <c:pt idx="362">
                  <c:v>5.926655173165192E-2</c:v>
                </c:pt>
                <c:pt idx="363">
                  <c:v>5.9369093801253395E-2</c:v>
                </c:pt>
                <c:pt idx="364">
                  <c:v>5.9548989157768031E-2</c:v>
                </c:pt>
                <c:pt idx="365">
                  <c:v>5.980295796261266E-2</c:v>
                </c:pt>
                <c:pt idx="366">
                  <c:v>6.0123573010861978E-2</c:v>
                </c:pt>
                <c:pt idx="367">
                  <c:v>6.0497278164446125E-2</c:v>
                </c:pt>
                <c:pt idx="368">
                  <c:v>6.0904793240100522E-2</c:v>
                </c:pt>
                <c:pt idx="369">
                  <c:v>6.1325172403605868E-2</c:v>
                </c:pt>
                <c:pt idx="370">
                  <c:v>6.1739935203111565E-2</c:v>
                </c:pt>
                <c:pt idx="371">
                  <c:v>6.2136694084154079E-2</c:v>
                </c:pt>
                <c:pt idx="372">
                  <c:v>6.2511644588697027E-2</c:v>
                </c:pt>
                <c:pt idx="373">
                  <c:v>6.286719032101136E-2</c:v>
                </c:pt>
                <c:pt idx="374">
                  <c:v>6.3207715584170557E-2</c:v>
                </c:pt>
                <c:pt idx="375">
                  <c:v>6.353515617916701E-2</c:v>
                </c:pt>
                <c:pt idx="376">
                  <c:v>6.3846612750339607E-2</c:v>
                </c:pt>
                <c:pt idx="377">
                  <c:v>6.4134019605512196E-2</c:v>
                </c:pt>
                <c:pt idx="378">
                  <c:v>6.4388080902152603E-2</c:v>
                </c:pt>
                <c:pt idx="379">
                  <c:v>6.4600383841587797E-2</c:v>
                </c:pt>
                <c:pt idx="380">
                  <c:v>6.4766958029648561E-2</c:v>
                </c:pt>
                <c:pt idx="381">
                  <c:v>6.4887660908289971E-2</c:v>
                </c:pt>
                <c:pt idx="382">
                  <c:v>6.4964432089646043E-2</c:v>
                </c:pt>
                <c:pt idx="383">
                  <c:v>6.4998866664884816E-2</c:v>
                </c:pt>
                <c:pt idx="384">
                  <c:v>6.4991224291044605E-2</c:v>
                </c:pt>
                <c:pt idx="385">
                  <c:v>6.4940563248726949E-2</c:v>
                </c:pt>
                <c:pt idx="386">
                  <c:v>6.4847842326787933E-2</c:v>
                </c:pt>
                <c:pt idx="387">
                  <c:v>6.4717715857491601E-2</c:v>
                </c:pt>
                <c:pt idx="388">
                  <c:v>6.4559334105830993E-2</c:v>
                </c:pt>
                <c:pt idx="389">
                  <c:v>6.4384489528572078E-2</c:v>
                </c:pt>
                <c:pt idx="390">
                  <c:v>6.4203881743801719E-2</c:v>
                </c:pt>
                <c:pt idx="391">
                  <c:v>6.4023797583155642E-2</c:v>
                </c:pt>
                <c:pt idx="392">
                  <c:v>6.3843922573500314E-2</c:v>
                </c:pt>
                <c:pt idx="393">
                  <c:v>6.3658026884644683E-2</c:v>
                </c:pt>
                <c:pt idx="394">
                  <c:v>6.3456352606991964E-2</c:v>
                </c:pt>
                <c:pt idx="395">
                  <c:v>6.3230728235221537E-2</c:v>
                </c:pt>
                <c:pt idx="396">
                  <c:v>6.2976179474389452E-2</c:v>
                </c:pt>
                <c:pt idx="397">
                  <c:v>6.2692757224986864E-2</c:v>
                </c:pt>
                <c:pt idx="398">
                  <c:v>6.2384450404843819E-2</c:v>
                </c:pt>
                <c:pt idx="399">
                  <c:v>6.2056893575969954E-2</c:v>
                </c:pt>
                <c:pt idx="400">
                  <c:v>6.1716242919575851E-2</c:v>
                </c:pt>
                <c:pt idx="401">
                  <c:v>6.136792371747353E-2</c:v>
                </c:pt>
                <c:pt idx="402">
                  <c:v>6.1017344567394452E-2</c:v>
                </c:pt>
                <c:pt idx="403">
                  <c:v>6.0671143070509539E-2</c:v>
                </c:pt>
                <c:pt idx="404">
                  <c:v>6.0336425009978004E-2</c:v>
                </c:pt>
                <c:pt idx="405">
                  <c:v>6.001960825867543E-2</c:v>
                </c:pt>
                <c:pt idx="406">
                  <c:v>5.9724695404103481E-2</c:v>
                </c:pt>
                <c:pt idx="407">
                  <c:v>5.9451153769692858E-2</c:v>
                </c:pt>
                <c:pt idx="408">
                  <c:v>5.9193353901394644E-2</c:v>
                </c:pt>
                <c:pt idx="409">
                  <c:v>5.8941337209313896E-2</c:v>
                </c:pt>
                <c:pt idx="410">
                  <c:v>5.8684991676451095E-2</c:v>
                </c:pt>
                <c:pt idx="411">
                  <c:v>5.8415601957642241E-2</c:v>
                </c:pt>
                <c:pt idx="412">
                  <c:v>5.8128723136625829E-2</c:v>
                </c:pt>
                <c:pt idx="413">
                  <c:v>5.7825362779999792E-2</c:v>
                </c:pt>
                <c:pt idx="414">
                  <c:v>5.7509753276847111E-2</c:v>
                </c:pt>
                <c:pt idx="415">
                  <c:v>5.718691085597967E-2</c:v>
                </c:pt>
                <c:pt idx="416">
                  <c:v>5.686170509810258E-2</c:v>
                </c:pt>
                <c:pt idx="417">
                  <c:v>5.6537448086263001E-2</c:v>
                </c:pt>
                <c:pt idx="418">
                  <c:v>5.6215900095045693E-2</c:v>
                </c:pt>
                <c:pt idx="419">
                  <c:v>5.5899784735433847E-2</c:v>
                </c:pt>
                <c:pt idx="420">
                  <c:v>5.5592741673429605E-2</c:v>
                </c:pt>
                <c:pt idx="421">
                  <c:v>5.5299236004279176E-2</c:v>
                </c:pt>
                <c:pt idx="422">
                  <c:v>5.5024908002288611E-2</c:v>
                </c:pt>
                <c:pt idx="423">
                  <c:v>5.477468321982544E-2</c:v>
                </c:pt>
                <c:pt idx="424">
                  <c:v>5.4552689368115151E-2</c:v>
                </c:pt>
                <c:pt idx="425">
                  <c:v>5.436103275970057E-2</c:v>
                </c:pt>
                <c:pt idx="426">
                  <c:v>5.4200769580769095E-2</c:v>
                </c:pt>
                <c:pt idx="427">
                  <c:v>5.4071908955289419E-2</c:v>
                </c:pt>
                <c:pt idx="428">
                  <c:v>5.3972976608259463E-2</c:v>
                </c:pt>
                <c:pt idx="429">
                  <c:v>5.38998328869182E-2</c:v>
                </c:pt>
                <c:pt idx="430">
                  <c:v>5.3844928409452389E-2</c:v>
                </c:pt>
                <c:pt idx="431">
                  <c:v>5.3796602438452815E-2</c:v>
                </c:pt>
                <c:pt idx="432">
                  <c:v>5.3738819873296609E-2</c:v>
                </c:pt>
                <c:pt idx="433">
                  <c:v>5.3654591134004684E-2</c:v>
                </c:pt>
                <c:pt idx="434">
                  <c:v>5.3530008106596985E-2</c:v>
                </c:pt>
                <c:pt idx="435">
                  <c:v>5.3357358776267419E-2</c:v>
                </c:pt>
                <c:pt idx="436">
                  <c:v>5.3138450231421344E-2</c:v>
                </c:pt>
                <c:pt idx="437">
                  <c:v>5.2884631745063485E-2</c:v>
                </c:pt>
                <c:pt idx="438">
                  <c:v>5.2614489435521342E-2</c:v>
                </c:pt>
                <c:pt idx="439">
                  <c:v>5.2347920903955417E-2</c:v>
                </c:pt>
                <c:pt idx="440">
                  <c:v>5.2105648430363874E-2</c:v>
                </c:pt>
                <c:pt idx="441">
                  <c:v>5.1903857892638031E-2</c:v>
                </c:pt>
                <c:pt idx="442">
                  <c:v>5.175295803992648E-2</c:v>
                </c:pt>
                <c:pt idx="443">
                  <c:v>5.1658301687761157E-2</c:v>
                </c:pt>
                <c:pt idx="444">
                  <c:v>5.1622903506970366E-2</c:v>
                </c:pt>
                <c:pt idx="445">
                  <c:v>5.1649975008870544E-2</c:v>
                </c:pt>
                <c:pt idx="446">
                  <c:v>5.174724580962238E-2</c:v>
                </c:pt>
                <c:pt idx="447">
                  <c:v>5.1929376489702819E-2</c:v>
                </c:pt>
                <c:pt idx="448">
                  <c:v>5.2217993669680454E-2</c:v>
                </c:pt>
                <c:pt idx="449">
                  <c:v>5.2638127280748973E-2</c:v>
                </c:pt>
                <c:pt idx="450">
                  <c:v>5.3207046914723402E-2</c:v>
                </c:pt>
                <c:pt idx="451">
                  <c:v>5.3916353788910201E-2</c:v>
                </c:pt>
                <c:pt idx="452">
                  <c:v>5.471602402158178E-2</c:v>
                </c:pt>
                <c:pt idx="453">
                  <c:v>5.5523591222100779E-2</c:v>
                </c:pt>
                <c:pt idx="454">
                  <c:v>5.6262425203259706E-2</c:v>
                </c:pt>
                <c:pt idx="455">
                  <c:v>5.6899165500368734E-2</c:v>
                </c:pt>
                <c:pt idx="456">
                  <c:v>5.7450193347147141E-2</c:v>
                </c:pt>
                <c:pt idx="457">
                  <c:v>5.7957951810618982E-2</c:v>
                </c:pt>
                <c:pt idx="458">
                  <c:v>5.8467500298473321E-2</c:v>
                </c:pt>
                <c:pt idx="459">
                  <c:v>5.900744251901098E-2</c:v>
                </c:pt>
                <c:pt idx="460">
                  <c:v>5.9587481261175815E-2</c:v>
                </c:pt>
                <c:pt idx="461">
                  <c:v>6.0197416879010437E-2</c:v>
                </c:pt>
                <c:pt idx="462">
                  <c:v>6.0815200610450051E-2</c:v>
                </c:pt>
                <c:pt idx="463">
                  <c:v>6.1412284326084879E-2</c:v>
                </c:pt>
                <c:pt idx="464">
                  <c:v>6.1962330872804519E-2</c:v>
                </c:pt>
                <c:pt idx="465">
                  <c:v>6.245027745920613E-2</c:v>
                </c:pt>
                <c:pt idx="466">
                  <c:v>6.2869516568987829E-2</c:v>
                </c:pt>
                <c:pt idx="467">
                  <c:v>6.3220117192086048E-2</c:v>
                </c:pt>
                <c:pt idx="468">
                  <c:v>6.3502629492602172E-2</c:v>
                </c:pt>
                <c:pt idx="469">
                  <c:v>6.3714813678076035E-2</c:v>
                </c:pt>
                <c:pt idx="470">
                  <c:v>6.3852979568580229E-2</c:v>
                </c:pt>
                <c:pt idx="471">
                  <c:v>6.3914859142791339E-2</c:v>
                </c:pt>
                <c:pt idx="472">
                  <c:v>6.3903738105661481E-2</c:v>
                </c:pt>
                <c:pt idx="473">
                  <c:v>6.3829530410461868E-2</c:v>
                </c:pt>
                <c:pt idx="474">
                  <c:v>6.3707373154575156E-2</c:v>
                </c:pt>
                <c:pt idx="475">
                  <c:v>6.3553974382938486E-2</c:v>
                </c:pt>
                <c:pt idx="476">
                  <c:v>6.338325144721875E-2</c:v>
                </c:pt>
                <c:pt idx="477">
                  <c:v>6.3202387926339879E-2</c:v>
                </c:pt>
                <c:pt idx="478">
                  <c:v>6.3012873274425465E-2</c:v>
                </c:pt>
                <c:pt idx="479">
                  <c:v>6.2810916810879205E-2</c:v>
                </c:pt>
                <c:pt idx="480">
                  <c:v>6.2591260465567358E-2</c:v>
                </c:pt>
                <c:pt idx="481">
                  <c:v>6.2349686305963339E-2</c:v>
                </c:pt>
                <c:pt idx="482">
                  <c:v>6.2085427160266396E-2</c:v>
                </c:pt>
                <c:pt idx="483">
                  <c:v>6.1801425162851323E-2</c:v>
                </c:pt>
                <c:pt idx="484">
                  <c:v>6.1504140794339038E-2</c:v>
                </c:pt>
                <c:pt idx="485">
                  <c:v>6.1200909893995362E-2</c:v>
                </c:pt>
                <c:pt idx="486">
                  <c:v>6.0898291363700133E-2</c:v>
                </c:pt>
                <c:pt idx="487">
                  <c:v>6.0601446346812707E-2</c:v>
                </c:pt>
                <c:pt idx="488">
                  <c:v>6.0312809167168704E-2</c:v>
                </c:pt>
                <c:pt idx="489">
                  <c:v>6.0032674713857939E-2</c:v>
                </c:pt>
                <c:pt idx="490">
                  <c:v>5.9759960668287884E-2</c:v>
                </c:pt>
                <c:pt idx="491">
                  <c:v>5.9493543439271115E-2</c:v>
                </c:pt>
                <c:pt idx="492">
                  <c:v>5.923208067103021E-2</c:v>
                </c:pt>
                <c:pt idx="493">
                  <c:v>5.8973745731632568E-2</c:v>
                </c:pt>
                <c:pt idx="494">
                  <c:v>5.8715918846986528E-2</c:v>
                </c:pt>
                <c:pt idx="495">
                  <c:v>5.8454082300217494E-2</c:v>
                </c:pt>
                <c:pt idx="496">
                  <c:v>5.8182711462297212E-2</c:v>
                </c:pt>
                <c:pt idx="497">
                  <c:v>5.7896782461664034E-2</c:v>
                </c:pt>
                <c:pt idx="498">
                  <c:v>5.7593804996318679E-2</c:v>
                </c:pt>
                <c:pt idx="499">
                  <c:v>5.7276155499108763E-2</c:v>
                </c:pt>
                <c:pt idx="500">
                  <c:v>5.695119184276605E-2</c:v>
                </c:pt>
                <c:pt idx="501">
                  <c:v>5.6631233681956286E-2</c:v>
                </c:pt>
                <c:pt idx="502">
                  <c:v>5.6330106986489173E-2</c:v>
                </c:pt>
                <c:pt idx="503">
                  <c:v>5.6058562325091502E-2</c:v>
                </c:pt>
                <c:pt idx="504">
                  <c:v>5.5821958245645578E-2</c:v>
                </c:pt>
                <c:pt idx="505">
                  <c:v>5.5618389964392015E-2</c:v>
                </c:pt>
                <c:pt idx="506">
                  <c:v>5.543980724151916E-2</c:v>
                </c:pt>
                <c:pt idx="507">
                  <c:v>5.5274309915179745E-2</c:v>
                </c:pt>
                <c:pt idx="508">
                  <c:v>5.5110677312351489E-2</c:v>
                </c:pt>
                <c:pt idx="509">
                  <c:v>5.4942010838842495E-2</c:v>
                </c:pt>
                <c:pt idx="510">
                  <c:v>5.4766164850506185E-2</c:v>
                </c:pt>
                <c:pt idx="511">
                  <c:v>5.4585386497201863E-2</c:v>
                </c:pt>
                <c:pt idx="512">
                  <c:v>5.4404288513700785E-2</c:v>
                </c:pt>
                <c:pt idx="513">
                  <c:v>5.4227212878485267E-2</c:v>
                </c:pt>
                <c:pt idx="514">
                  <c:v>5.4056346547466785E-2</c:v>
                </c:pt>
                <c:pt idx="515">
                  <c:v>5.3891463120719865E-2</c:v>
                </c:pt>
                <c:pt idx="516">
                  <c:v>5.3729752344513007E-2</c:v>
                </c:pt>
                <c:pt idx="517">
                  <c:v>5.3568101759358513E-2</c:v>
                </c:pt>
                <c:pt idx="518">
                  <c:v>5.3404060126808608E-2</c:v>
                </c:pt>
                <c:pt idx="519">
                  <c:v>5.323592375908244E-2</c:v>
                </c:pt>
                <c:pt idx="520">
                  <c:v>5.3063697434392279E-2</c:v>
                </c:pt>
                <c:pt idx="521">
                  <c:v>5.2888347865039223E-2</c:v>
                </c:pt>
                <c:pt idx="522">
                  <c:v>5.2710971393842024E-2</c:v>
                </c:pt>
                <c:pt idx="523">
                  <c:v>5.25328373511917E-2</c:v>
                </c:pt>
                <c:pt idx="524">
                  <c:v>5.2354994671492253E-2</c:v>
                </c:pt>
                <c:pt idx="525">
                  <c:v>5.2178796108854855E-2</c:v>
                </c:pt>
                <c:pt idx="526">
                  <c:v>5.2005679495816096E-2</c:v>
                </c:pt>
                <c:pt idx="527">
                  <c:v>5.1837560170390609E-2</c:v>
                </c:pt>
                <c:pt idx="528">
                  <c:v>5.1676568626377775E-2</c:v>
                </c:pt>
                <c:pt idx="529">
                  <c:v>5.1525399054978174E-2</c:v>
                </c:pt>
                <c:pt idx="530">
                  <c:v>5.138648104216155E-2</c:v>
                </c:pt>
                <c:pt idx="531">
                  <c:v>5.1261937081072032E-2</c:v>
                </c:pt>
                <c:pt idx="532">
                  <c:v>5.1153191800791878E-2</c:v>
                </c:pt>
                <c:pt idx="533">
                  <c:v>5.1060189809033665E-2</c:v>
                </c:pt>
                <c:pt idx="534">
                  <c:v>5.0981353999256254E-2</c:v>
                </c:pt>
                <c:pt idx="535">
                  <c:v>5.0914108917476678E-2</c:v>
                </c:pt>
                <c:pt idx="536">
                  <c:v>5.0854837421090163E-2</c:v>
                </c:pt>
                <c:pt idx="537">
                  <c:v>5.0800621095268686E-2</c:v>
                </c:pt>
                <c:pt idx="538">
                  <c:v>5.0749587351662975E-2</c:v>
                </c:pt>
                <c:pt idx="539">
                  <c:v>5.0701474071227673E-2</c:v>
                </c:pt>
                <c:pt idx="540">
                  <c:v>5.065593232321404E-2</c:v>
                </c:pt>
                <c:pt idx="541">
                  <c:v>5.0612743845382682E-2</c:v>
                </c:pt>
                <c:pt idx="542">
                  <c:v>5.0569385716277629E-2</c:v>
                </c:pt>
                <c:pt idx="543">
                  <c:v>5.0521683728875069E-2</c:v>
                </c:pt>
                <c:pt idx="544">
                  <c:v>5.0465030836941829E-2</c:v>
                </c:pt>
                <c:pt idx="545">
                  <c:v>5.0395822597594633E-2</c:v>
                </c:pt>
                <c:pt idx="546">
                  <c:v>5.031419539606681E-2</c:v>
                </c:pt>
                <c:pt idx="547">
                  <c:v>5.0225022827571089E-2</c:v>
                </c:pt>
                <c:pt idx="548">
                  <c:v>5.0137475960240832E-2</c:v>
                </c:pt>
                <c:pt idx="549">
                  <c:v>5.0062238858777433E-2</c:v>
                </c:pt>
                <c:pt idx="550">
                  <c:v>5.0008338534102761E-2</c:v>
                </c:pt>
                <c:pt idx="551">
                  <c:v>4.9980022913301794E-2</c:v>
                </c:pt>
                <c:pt idx="552">
                  <c:v>4.9974377381427362E-2</c:v>
                </c:pt>
                <c:pt idx="553">
                  <c:v>4.9986102798933188E-2</c:v>
                </c:pt>
                <c:pt idx="554">
                  <c:v>5.0005515574944107E-2</c:v>
                </c:pt>
                <c:pt idx="555">
                  <c:v>5.0026319043078485E-2</c:v>
                </c:pt>
                <c:pt idx="556">
                  <c:v>5.0045516446806951E-2</c:v>
                </c:pt>
                <c:pt idx="557">
                  <c:v>5.0065018750715853E-2</c:v>
                </c:pt>
                <c:pt idx="558">
                  <c:v>5.008825760599929E-2</c:v>
                </c:pt>
                <c:pt idx="559">
                  <c:v>5.0118839228196557E-2</c:v>
                </c:pt>
                <c:pt idx="560">
                  <c:v>5.0156938949040344E-2</c:v>
                </c:pt>
                <c:pt idx="561">
                  <c:v>5.0199430379389079E-2</c:v>
                </c:pt>
                <c:pt idx="562">
                  <c:v>5.0240665813561861E-2</c:v>
                </c:pt>
                <c:pt idx="563">
                  <c:v>5.0275647307126595E-2</c:v>
                </c:pt>
                <c:pt idx="564">
                  <c:v>5.030172230288317E-2</c:v>
                </c:pt>
                <c:pt idx="565">
                  <c:v>5.0320627653806585E-2</c:v>
                </c:pt>
                <c:pt idx="566">
                  <c:v>5.0336839104377432E-2</c:v>
                </c:pt>
                <c:pt idx="567">
                  <c:v>5.0355528658939178E-2</c:v>
                </c:pt>
                <c:pt idx="568">
                  <c:v>5.0380695632166586E-2</c:v>
                </c:pt>
                <c:pt idx="569">
                  <c:v>5.0414123452597395E-2</c:v>
                </c:pt>
                <c:pt idx="570">
                  <c:v>5.0454988002562831E-2</c:v>
                </c:pt>
                <c:pt idx="571">
                  <c:v>5.0502291346874409E-2</c:v>
                </c:pt>
                <c:pt idx="572">
                  <c:v>5.0555905134027593E-2</c:v>
                </c:pt>
                <c:pt idx="573">
                  <c:v>5.0618441173075637E-2</c:v>
                </c:pt>
                <c:pt idx="574">
                  <c:v>5.0694296687910659E-2</c:v>
                </c:pt>
                <c:pt idx="575">
                  <c:v>5.0788699632838344E-2</c:v>
                </c:pt>
                <c:pt idx="576">
                  <c:v>5.0904490892846835E-2</c:v>
                </c:pt>
                <c:pt idx="577">
                  <c:v>5.1041731108318625E-2</c:v>
                </c:pt>
                <c:pt idx="578">
                  <c:v>5.1196782453872783E-2</c:v>
                </c:pt>
                <c:pt idx="579">
                  <c:v>5.1363303315560452E-2</c:v>
                </c:pt>
                <c:pt idx="580">
                  <c:v>5.1534028427456538E-2</c:v>
                </c:pt>
                <c:pt idx="581">
                  <c:v>5.1703163872420091E-2</c:v>
                </c:pt>
                <c:pt idx="582">
                  <c:v>5.1867829059079232E-2</c:v>
                </c:pt>
                <c:pt idx="583">
                  <c:v>5.2028760633058238E-2</c:v>
                </c:pt>
                <c:pt idx="584">
                  <c:v>5.218970821475595E-2</c:v>
                </c:pt>
                <c:pt idx="585">
                  <c:v>5.2356828630031951E-2</c:v>
                </c:pt>
                <c:pt idx="586">
                  <c:v>5.2537467823903186E-2</c:v>
                </c:pt>
                <c:pt idx="587">
                  <c:v>5.2737892286429625E-2</c:v>
                </c:pt>
                <c:pt idx="588">
                  <c:v>5.2961933589087365E-2</c:v>
                </c:pt>
                <c:pt idx="589">
                  <c:v>5.3210284525945631E-2</c:v>
                </c:pt>
                <c:pt idx="590">
                  <c:v>5.3478827757936512E-2</c:v>
                </c:pt>
                <c:pt idx="591">
                  <c:v>5.3760021983807207E-2</c:v>
                </c:pt>
                <c:pt idx="592">
                  <c:v>5.4042099761645049E-2</c:v>
                </c:pt>
                <c:pt idx="593">
                  <c:v>5.4313921353274799E-2</c:v>
                </c:pt>
                <c:pt idx="594">
                  <c:v>5.4564670714897859E-2</c:v>
                </c:pt>
                <c:pt idx="595">
                  <c:v>5.4787504997935568E-2</c:v>
                </c:pt>
                <c:pt idx="596">
                  <c:v>5.4980404272238118E-2</c:v>
                </c:pt>
                <c:pt idx="597">
                  <c:v>5.514574566894366E-2</c:v>
                </c:pt>
                <c:pt idx="598">
                  <c:v>5.5289080758247081E-2</c:v>
                </c:pt>
                <c:pt idx="599">
                  <c:v>5.541755552546275E-2</c:v>
                </c:pt>
                <c:pt idx="600">
                  <c:v>5.5538502506598378E-2</c:v>
                </c:pt>
                <c:pt idx="601">
                  <c:v>5.5658251206672074E-2</c:v>
                </c:pt>
                <c:pt idx="602">
                  <c:v>5.5781245757428224E-2</c:v>
                </c:pt>
                <c:pt idx="603">
                  <c:v>5.5910526590621415E-2</c:v>
                </c:pt>
                <c:pt idx="604">
                  <c:v>5.6048125077136704E-2</c:v>
                </c:pt>
                <c:pt idx="605">
                  <c:v>5.6194401539364017E-2</c:v>
                </c:pt>
                <c:pt idx="606">
                  <c:v>5.634954101004204E-2</c:v>
                </c:pt>
                <c:pt idx="607">
                  <c:v>5.6513332544224373E-2</c:v>
                </c:pt>
                <c:pt idx="608">
                  <c:v>5.6686050532735746E-2</c:v>
                </c:pt>
                <c:pt idx="609">
                  <c:v>5.6869205744432175E-2</c:v>
                </c:pt>
                <c:pt idx="610">
                  <c:v>5.7065195008054029E-2</c:v>
                </c:pt>
                <c:pt idx="611">
                  <c:v>5.727717125373917E-2</c:v>
                </c:pt>
                <c:pt idx="612">
                  <c:v>5.7507588121499212E-2</c:v>
                </c:pt>
                <c:pt idx="613">
                  <c:v>5.7757226527409736E-2</c:v>
                </c:pt>
                <c:pt idx="614">
                  <c:v>5.802359791919072E-2</c:v>
                </c:pt>
                <c:pt idx="615">
                  <c:v>5.8301819281512526E-2</c:v>
                </c:pt>
                <c:pt idx="616">
                  <c:v>5.8586066106220039E-2</c:v>
                </c:pt>
                <c:pt idx="617">
                  <c:v>5.8872272121419614E-2</c:v>
                </c:pt>
                <c:pt idx="618">
                  <c:v>5.9160308014285026E-2</c:v>
                </c:pt>
                <c:pt idx="619">
                  <c:v>5.9454571422166327E-2</c:v>
                </c:pt>
                <c:pt idx="620">
                  <c:v>5.9764135838767232E-2</c:v>
                </c:pt>
                <c:pt idx="621">
                  <c:v>6.009996873925956E-2</c:v>
                </c:pt>
                <c:pt idx="622">
                  <c:v>6.0471251144675844E-2</c:v>
                </c:pt>
                <c:pt idx="623">
                  <c:v>6.0884664459094531E-2</c:v>
                </c:pt>
                <c:pt idx="624">
                  <c:v>6.1343493879954372E-2</c:v>
                </c:pt>
                <c:pt idx="625">
                  <c:v>6.1849846824114832E-2</c:v>
                </c:pt>
                <c:pt idx="626">
                  <c:v>6.2408268546823201E-2</c:v>
                </c:pt>
                <c:pt idx="627">
                  <c:v>6.3028938974906315E-2</c:v>
                </c:pt>
                <c:pt idx="628">
                  <c:v>6.3728126258074627E-2</c:v>
                </c:pt>
                <c:pt idx="629">
                  <c:v>6.4530457896587692E-2</c:v>
                </c:pt>
                <c:pt idx="630">
                  <c:v>6.54640458571389E-2</c:v>
                </c:pt>
                <c:pt idx="631">
                  <c:v>6.6558293425673612E-2</c:v>
                </c:pt>
                <c:pt idx="632">
                  <c:v>6.7843146234598264E-2</c:v>
                </c:pt>
                <c:pt idx="633">
                  <c:v>6.9346038048813299E-2</c:v>
                </c:pt>
                <c:pt idx="634">
                  <c:v>7.1091793533508432E-2</c:v>
                </c:pt>
                <c:pt idx="635">
                  <c:v>7.3105041462813783E-2</c:v>
                </c:pt>
                <c:pt idx="636">
                  <c:v>7.5406245793712537E-2</c:v>
                </c:pt>
                <c:pt idx="637">
                  <c:v>7.8008897062066665E-2</c:v>
                </c:pt>
                <c:pt idx="638">
                  <c:v>8.0912309008243269E-2</c:v>
                </c:pt>
                <c:pt idx="639">
                  <c:v>8.4094587744123664E-2</c:v>
                </c:pt>
                <c:pt idx="640">
                  <c:v>8.7502762838906414E-2</c:v>
                </c:pt>
                <c:pt idx="641">
                  <c:v>9.1039985862281417E-2</c:v>
                </c:pt>
                <c:pt idx="642">
                  <c:v>9.4571990234367534E-2</c:v>
                </c:pt>
                <c:pt idx="643">
                  <c:v>9.7916563127560211E-2</c:v>
                </c:pt>
                <c:pt idx="644">
                  <c:v>0.10084457571825496</c:v>
                </c:pt>
                <c:pt idx="645">
                  <c:v>0.10311792742385335</c:v>
                </c:pt>
                <c:pt idx="646">
                  <c:v>0.10449335421916835</c:v>
                </c:pt>
                <c:pt idx="647">
                  <c:v>0.10476255845436029</c:v>
                </c:pt>
                <c:pt idx="648">
                  <c:v>0.10380224519510924</c:v>
                </c:pt>
                <c:pt idx="649">
                  <c:v>0.10158693640733758</c:v>
                </c:pt>
                <c:pt idx="650">
                  <c:v>9.8209477331545794E-2</c:v>
                </c:pt>
                <c:pt idx="651">
                  <c:v>9.385684004938151E-2</c:v>
                </c:pt>
                <c:pt idx="652">
                  <c:v>8.8799479113638349E-2</c:v>
                </c:pt>
                <c:pt idx="653">
                  <c:v>8.3344741925498192E-2</c:v>
                </c:pt>
                <c:pt idx="654">
                  <c:v>7.7778086418688067E-2</c:v>
                </c:pt>
                <c:pt idx="655">
                  <c:v>7.236358236517311E-2</c:v>
                </c:pt>
                <c:pt idx="656">
                  <c:v>6.7300881077864763E-2</c:v>
                </c:pt>
                <c:pt idx="657">
                  <c:v>6.2713193582270413E-2</c:v>
                </c:pt>
                <c:pt idx="658">
                  <c:v>5.8666471875065088E-2</c:v>
                </c:pt>
                <c:pt idx="659">
                  <c:v>5.517066438005043E-2</c:v>
                </c:pt>
                <c:pt idx="660">
                  <c:v>5.2199529344494747E-2</c:v>
                </c:pt>
                <c:pt idx="661">
                  <c:v>4.970521411527358E-2</c:v>
                </c:pt>
                <c:pt idx="662">
                  <c:v>4.7631314760407231E-2</c:v>
                </c:pt>
                <c:pt idx="663">
                  <c:v>4.5919489938091654E-2</c:v>
                </c:pt>
                <c:pt idx="664">
                  <c:v>4.4509326626054516E-2</c:v>
                </c:pt>
                <c:pt idx="665">
                  <c:v>4.3344022196733348E-2</c:v>
                </c:pt>
                <c:pt idx="666">
                  <c:v>4.2373397677655869E-2</c:v>
                </c:pt>
                <c:pt idx="667">
                  <c:v>4.1551857913493875E-2</c:v>
                </c:pt>
                <c:pt idx="668">
                  <c:v>4.0847093329434883E-2</c:v>
                </c:pt>
                <c:pt idx="669">
                  <c:v>4.0239004593769681E-2</c:v>
                </c:pt>
                <c:pt idx="670">
                  <c:v>3.9714887663550871E-2</c:v>
                </c:pt>
                <c:pt idx="671">
                  <c:v>3.9271473911966129E-2</c:v>
                </c:pt>
                <c:pt idx="672">
                  <c:v>3.8903860209817245E-2</c:v>
                </c:pt>
                <c:pt idx="673">
                  <c:v>3.8605931841593846E-2</c:v>
                </c:pt>
                <c:pt idx="674">
                  <c:v>3.8366975144280072E-2</c:v>
                </c:pt>
                <c:pt idx="675">
                  <c:v>3.8174636517852092E-2</c:v>
                </c:pt>
                <c:pt idx="676">
                  <c:v>3.8014489785407071E-2</c:v>
                </c:pt>
                <c:pt idx="677">
                  <c:v>3.7876785471048183E-2</c:v>
                </c:pt>
                <c:pt idx="678">
                  <c:v>3.7754746673829678E-2</c:v>
                </c:pt>
                <c:pt idx="679">
                  <c:v>3.7644983280921987E-2</c:v>
                </c:pt>
                <c:pt idx="680">
                  <c:v>3.7546641958510832E-2</c:v>
                </c:pt>
                <c:pt idx="681">
                  <c:v>3.7462668499621279E-2</c:v>
                </c:pt>
                <c:pt idx="682">
                  <c:v>3.7396851410763168E-2</c:v>
                </c:pt>
                <c:pt idx="683">
                  <c:v>3.7354244383624738E-2</c:v>
                </c:pt>
                <c:pt idx="684">
                  <c:v>3.734327691451407E-2</c:v>
                </c:pt>
                <c:pt idx="685">
                  <c:v>3.7372805346950158E-2</c:v>
                </c:pt>
                <c:pt idx="686">
                  <c:v>3.7450854441473072E-2</c:v>
                </c:pt>
                <c:pt idx="687">
                  <c:v>3.7582092915609613E-2</c:v>
                </c:pt>
                <c:pt idx="688">
                  <c:v>3.7766569001725883E-2</c:v>
                </c:pt>
                <c:pt idx="689">
                  <c:v>3.8000125946156163E-2</c:v>
                </c:pt>
                <c:pt idx="690">
                  <c:v>3.8276501971150359E-2</c:v>
                </c:pt>
                <c:pt idx="691">
                  <c:v>3.8591548428009229E-2</c:v>
                </c:pt>
                <c:pt idx="692">
                  <c:v>3.8944079267050749E-2</c:v>
                </c:pt>
                <c:pt idx="693">
                  <c:v>3.9339270785361438E-2</c:v>
                </c:pt>
                <c:pt idx="694">
                  <c:v>3.9784450587424483E-2</c:v>
                </c:pt>
                <c:pt idx="695">
                  <c:v>4.0288265901358769E-2</c:v>
                </c:pt>
                <c:pt idx="696">
                  <c:v>4.0859000138498039E-2</c:v>
                </c:pt>
                <c:pt idx="697">
                  <c:v>4.1502878957936321E-2</c:v>
                </c:pt>
                <c:pt idx="698">
                  <c:v>4.2227479010644678E-2</c:v>
                </c:pt>
                <c:pt idx="699">
                  <c:v>4.3045597655221271E-2</c:v>
                </c:pt>
                <c:pt idx="700">
                  <c:v>4.3975322453117374E-2</c:v>
                </c:pt>
                <c:pt idx="701">
                  <c:v>4.5042700115628789E-2</c:v>
                </c:pt>
                <c:pt idx="702">
                  <c:v>4.6278022047573766E-2</c:v>
                </c:pt>
                <c:pt idx="703">
                  <c:v>4.7713821655897173E-2</c:v>
                </c:pt>
                <c:pt idx="704">
                  <c:v>4.9378535164613616E-2</c:v>
                </c:pt>
                <c:pt idx="705">
                  <c:v>5.1298481956137912E-2</c:v>
                </c:pt>
                <c:pt idx="706">
                  <c:v>5.3491085974776989E-2</c:v>
                </c:pt>
                <c:pt idx="707">
                  <c:v>5.596366746281585E-2</c:v>
                </c:pt>
                <c:pt idx="708">
                  <c:v>5.8704752909606486E-2</c:v>
                </c:pt>
                <c:pt idx="709">
                  <c:v>6.167542026550539E-2</c:v>
                </c:pt>
                <c:pt idx="710">
                  <c:v>6.4790367991046385E-2</c:v>
                </c:pt>
                <c:pt idx="711">
                  <c:v>6.7907090498323178E-2</c:v>
                </c:pt>
                <c:pt idx="712">
                  <c:v>7.0840661489413217E-2</c:v>
                </c:pt>
                <c:pt idx="713">
                  <c:v>7.3358815739650488E-2</c:v>
                </c:pt>
                <c:pt idx="714">
                  <c:v>7.5225737507837745E-2</c:v>
                </c:pt>
                <c:pt idx="715">
                  <c:v>7.6255747269572585E-2</c:v>
                </c:pt>
                <c:pt idx="716">
                  <c:v>7.6336815809950179E-2</c:v>
                </c:pt>
                <c:pt idx="717">
                  <c:v>7.5473339789244379E-2</c:v>
                </c:pt>
                <c:pt idx="718">
                  <c:v>7.3781567482606517E-2</c:v>
                </c:pt>
                <c:pt idx="719">
                  <c:v>7.148240775939603E-2</c:v>
                </c:pt>
                <c:pt idx="720">
                  <c:v>6.8848336126573664E-2</c:v>
                </c:pt>
                <c:pt idx="721">
                  <c:v>6.6143548193569449E-2</c:v>
                </c:pt>
                <c:pt idx="722">
                  <c:v>6.3604518737753371E-2</c:v>
                </c:pt>
                <c:pt idx="723">
                  <c:v>6.1388832826744413E-2</c:v>
                </c:pt>
                <c:pt idx="724">
                  <c:v>5.9572563501340839E-2</c:v>
                </c:pt>
                <c:pt idx="725">
                  <c:v>5.8166292990808846E-2</c:v>
                </c:pt>
                <c:pt idx="726">
                  <c:v>5.7132295645224887E-2</c:v>
                </c:pt>
                <c:pt idx="727">
                  <c:v>5.6410316505201188E-2</c:v>
                </c:pt>
                <c:pt idx="728">
                  <c:v>5.5932847606565209E-2</c:v>
                </c:pt>
                <c:pt idx="729">
                  <c:v>5.5642543856531737E-2</c:v>
                </c:pt>
                <c:pt idx="730">
                  <c:v>5.5493374348280125E-2</c:v>
                </c:pt>
                <c:pt idx="731">
                  <c:v>5.5447239392767814E-2</c:v>
                </c:pt>
                <c:pt idx="732">
                  <c:v>5.5474990146617789E-2</c:v>
                </c:pt>
                <c:pt idx="733">
                  <c:v>5.5551874713374041E-2</c:v>
                </c:pt>
                <c:pt idx="734">
                  <c:v>5.5656799242913294E-2</c:v>
                </c:pt>
                <c:pt idx="735">
                  <c:v>5.5775260243128913E-2</c:v>
                </c:pt>
                <c:pt idx="736">
                  <c:v>5.5898287940637295E-2</c:v>
                </c:pt>
                <c:pt idx="737">
                  <c:v>5.602280368258801E-2</c:v>
                </c:pt>
                <c:pt idx="738">
                  <c:v>5.6149998055791753E-2</c:v>
                </c:pt>
                <c:pt idx="739">
                  <c:v>5.628308994164706E-2</c:v>
                </c:pt>
                <c:pt idx="740">
                  <c:v>5.6425081959629433E-2</c:v>
                </c:pt>
                <c:pt idx="741">
                  <c:v>5.6578011067635006E-2</c:v>
                </c:pt>
                <c:pt idx="742">
                  <c:v>5.6742947421672033E-2</c:v>
                </c:pt>
                <c:pt idx="743">
                  <c:v>5.6920301829269174E-2</c:v>
                </c:pt>
                <c:pt idx="744">
                  <c:v>5.7110486800951946E-2</c:v>
                </c:pt>
                <c:pt idx="745">
                  <c:v>5.7313519167719387E-2</c:v>
                </c:pt>
                <c:pt idx="746">
                  <c:v>5.752835638290095E-2</c:v>
                </c:pt>
                <c:pt idx="747">
                  <c:v>5.7752716912530214E-2</c:v>
                </c:pt>
                <c:pt idx="748">
                  <c:v>5.7982988172045016E-2</c:v>
                </c:pt>
                <c:pt idx="749">
                  <c:v>5.8215196197047583E-2</c:v>
                </c:pt>
                <c:pt idx="750">
                  <c:v>5.8446952773434105E-2</c:v>
                </c:pt>
                <c:pt idx="751">
                  <c:v>5.867825711184356E-2</c:v>
                </c:pt>
                <c:pt idx="752">
                  <c:v>5.8912965112287677E-2</c:v>
                </c:pt>
                <c:pt idx="753">
                  <c:v>5.9157646709964554E-2</c:v>
                </c:pt>
                <c:pt idx="754">
                  <c:v>5.9420928689322097E-2</c:v>
                </c:pt>
                <c:pt idx="755">
                  <c:v>5.9711194096262868E-2</c:v>
                </c:pt>
                <c:pt idx="756">
                  <c:v>6.0035563609056555E-2</c:v>
                </c:pt>
                <c:pt idx="757">
                  <c:v>6.0399673761409159E-2</c:v>
                </c:pt>
                <c:pt idx="758">
                  <c:v>6.0807052694738364E-2</c:v>
                </c:pt>
                <c:pt idx="759">
                  <c:v>6.126045162410905E-2</c:v>
                </c:pt>
                <c:pt idx="760">
                  <c:v>6.1762780964173827E-2</c:v>
                </c:pt>
                <c:pt idx="761">
                  <c:v>6.231604195524594E-2</c:v>
                </c:pt>
                <c:pt idx="762">
                  <c:v>6.2922039407153865E-2</c:v>
                </c:pt>
                <c:pt idx="763">
                  <c:v>6.3581217417816485E-2</c:v>
                </c:pt>
                <c:pt idx="764">
                  <c:v>6.4292156533097125E-2</c:v>
                </c:pt>
                <c:pt idx="765">
                  <c:v>6.5051917437154619E-2</c:v>
                </c:pt>
                <c:pt idx="766">
                  <c:v>6.5856160165495628E-2</c:v>
                </c:pt>
                <c:pt idx="767">
                  <c:v>6.670075194100851E-2</c:v>
                </c:pt>
                <c:pt idx="768">
                  <c:v>6.7582217301653327E-2</c:v>
                </c:pt>
                <c:pt idx="769">
                  <c:v>6.8497378871696227E-2</c:v>
                </c:pt>
                <c:pt idx="770">
                  <c:v>6.9443766604331228E-2</c:v>
                </c:pt>
                <c:pt idx="771">
                  <c:v>7.0416846711111217E-2</c:v>
                </c:pt>
                <c:pt idx="772">
                  <c:v>7.1409129419772024E-2</c:v>
                </c:pt>
                <c:pt idx="773">
                  <c:v>7.241045239111106E-2</c:v>
                </c:pt>
                <c:pt idx="774">
                  <c:v>7.3406664153938775E-2</c:v>
                </c:pt>
                <c:pt idx="775">
                  <c:v>7.4382610468702606E-2</c:v>
                </c:pt>
                <c:pt idx="776">
                  <c:v>7.5325212646296838E-2</c:v>
                </c:pt>
                <c:pt idx="777">
                  <c:v>7.6224698842859387E-2</c:v>
                </c:pt>
                <c:pt idx="778">
                  <c:v>7.7075850557247041E-2</c:v>
                </c:pt>
                <c:pt idx="779">
                  <c:v>7.7878657357251149E-2</c:v>
                </c:pt>
                <c:pt idx="780">
                  <c:v>7.8636141309165145E-2</c:v>
                </c:pt>
                <c:pt idx="781">
                  <c:v>7.9352848333589646E-2</c:v>
                </c:pt>
                <c:pt idx="782">
                  <c:v>8.0033693374165174E-2</c:v>
                </c:pt>
                <c:pt idx="783">
                  <c:v>8.0683958900403766E-2</c:v>
                </c:pt>
                <c:pt idx="784">
                  <c:v>8.1309246896945811E-2</c:v>
                </c:pt>
                <c:pt idx="785">
                  <c:v>8.1916178638735862E-2</c:v>
                </c:pt>
                <c:pt idx="786">
                  <c:v>8.2513475181842114E-2</c:v>
                </c:pt>
                <c:pt idx="787">
                  <c:v>8.3110797542952988E-2</c:v>
                </c:pt>
                <c:pt idx="788">
                  <c:v>8.3717954123700714E-2</c:v>
                </c:pt>
                <c:pt idx="789">
                  <c:v>8.4344338630001306E-2</c:v>
                </c:pt>
                <c:pt idx="790">
                  <c:v>8.4997329553315917E-2</c:v>
                </c:pt>
                <c:pt idx="791">
                  <c:v>8.5682986364777183E-2</c:v>
                </c:pt>
                <c:pt idx="792">
                  <c:v>8.6405996208863203E-2</c:v>
                </c:pt>
                <c:pt idx="793">
                  <c:v>8.7169903113126515E-2</c:v>
                </c:pt>
                <c:pt idx="794">
                  <c:v>8.7978144167357011E-2</c:v>
                </c:pt>
                <c:pt idx="795">
                  <c:v>8.8834004254862944E-2</c:v>
                </c:pt>
                <c:pt idx="796">
                  <c:v>8.9739999186734212E-2</c:v>
                </c:pt>
                <c:pt idx="797">
                  <c:v>9.0697632171270873E-2</c:v>
                </c:pt>
                <c:pt idx="798">
                  <c:v>9.1706954437792601E-2</c:v>
                </c:pt>
                <c:pt idx="799">
                  <c:v>9.2765925990420287E-2</c:v>
                </c:pt>
                <c:pt idx="800">
                  <c:v>9.3869571954433753E-2</c:v>
                </c:pt>
                <c:pt idx="801">
                  <c:v>9.500796637845195E-2</c:v>
                </c:pt>
                <c:pt idx="802">
                  <c:v>9.6164760158563303E-2</c:v>
                </c:pt>
                <c:pt idx="803">
                  <c:v>9.7313601664832119E-2</c:v>
                </c:pt>
                <c:pt idx="804">
                  <c:v>9.8416402148445672E-2</c:v>
                </c:pt>
                <c:pt idx="805">
                  <c:v>9.9427444787568889E-2</c:v>
                </c:pt>
                <c:pt idx="806">
                  <c:v>0.10029161120113468</c:v>
                </c:pt>
                <c:pt idx="807">
                  <c:v>0.10095493084211977</c:v>
                </c:pt>
                <c:pt idx="808">
                  <c:v>0.10137492730247595</c:v>
                </c:pt>
                <c:pt idx="809">
                  <c:v>0.10152458442633679</c:v>
                </c:pt>
                <c:pt idx="810">
                  <c:v>0.10140073837592163</c:v>
                </c:pt>
                <c:pt idx="811">
                  <c:v>0.10102330649169451</c:v>
                </c:pt>
                <c:pt idx="812">
                  <c:v>0.10043440797354038</c:v>
                </c:pt>
                <c:pt idx="813">
                  <c:v>9.9689143664568117E-2</c:v>
                </c:pt>
                <c:pt idx="814">
                  <c:v>9.8845273116456592E-2</c:v>
                </c:pt>
                <c:pt idx="815">
                  <c:v>9.796059921656193E-2</c:v>
                </c:pt>
                <c:pt idx="816">
                  <c:v>9.7080095464714369E-2</c:v>
                </c:pt>
                <c:pt idx="817">
                  <c:v>9.6232578956564077E-2</c:v>
                </c:pt>
                <c:pt idx="818">
                  <c:v>9.5431409596016661E-2</c:v>
                </c:pt>
                <c:pt idx="819">
                  <c:v>9.4674986522143192E-2</c:v>
                </c:pt>
                <c:pt idx="820">
                  <c:v>9.395250662832684E-2</c:v>
                </c:pt>
                <c:pt idx="821">
                  <c:v>9.3250944833379104E-2</c:v>
                </c:pt>
                <c:pt idx="822">
                  <c:v>9.2563016577976012E-2</c:v>
                </c:pt>
                <c:pt idx="823">
                  <c:v>9.1892819917017435E-2</c:v>
                </c:pt>
                <c:pt idx="824">
                  <c:v>9.126033236968141E-2</c:v>
                </c:pt>
                <c:pt idx="825">
                  <c:v>9.0698109131516172E-2</c:v>
                </c:pt>
                <c:pt idx="826">
                  <c:v>9.0249711637457611E-2</c:v>
                </c:pt>
                <c:pt idx="827">
                  <c:v>8.9963210469900814E-2</c:v>
                </c:pt>
                <c:pt idx="828">
                  <c:v>8.9877796825428694E-2</c:v>
                </c:pt>
                <c:pt idx="829">
                  <c:v>9.0020495585174623E-2</c:v>
                </c:pt>
                <c:pt idx="830">
                  <c:v>9.0396536340634007E-2</c:v>
                </c:pt>
                <c:pt idx="831">
                  <c:v>9.0986575235057779E-2</c:v>
                </c:pt>
                <c:pt idx="832">
                  <c:v>9.1743862990895278E-2</c:v>
                </c:pt>
                <c:pt idx="833">
                  <c:v>9.2598273368108511E-2</c:v>
                </c:pt>
                <c:pt idx="834">
                  <c:v>9.346891214370219E-2</c:v>
                </c:pt>
                <c:pt idx="835">
                  <c:v>9.4265840851148489E-2</c:v>
                </c:pt>
                <c:pt idx="836">
                  <c:v>9.4905950628965299E-2</c:v>
                </c:pt>
                <c:pt idx="837">
                  <c:v>9.5328137367150359E-2</c:v>
                </c:pt>
                <c:pt idx="838">
                  <c:v>9.5494870074168195E-2</c:v>
                </c:pt>
                <c:pt idx="839">
                  <c:v>9.5401900738967441E-2</c:v>
                </c:pt>
                <c:pt idx="840">
                  <c:v>9.5076664704032157E-2</c:v>
                </c:pt>
                <c:pt idx="841">
                  <c:v>9.4575166390368184E-2</c:v>
                </c:pt>
                <c:pt idx="842">
                  <c:v>9.3971632861808721E-2</c:v>
                </c:pt>
                <c:pt idx="843">
                  <c:v>9.3344846441903953E-2</c:v>
                </c:pt>
                <c:pt idx="844">
                  <c:v>9.2777140278332129E-2</c:v>
                </c:pt>
                <c:pt idx="845">
                  <c:v>9.2339662344919485E-2</c:v>
                </c:pt>
                <c:pt idx="846">
                  <c:v>9.2090105080783149E-2</c:v>
                </c:pt>
                <c:pt idx="847">
                  <c:v>9.2076516128866318E-2</c:v>
                </c:pt>
                <c:pt idx="848">
                  <c:v>9.2333965058065418E-2</c:v>
                </c:pt>
                <c:pt idx="849">
                  <c:v>9.2887717158713426E-2</c:v>
                </c:pt>
                <c:pt idx="850">
                  <c:v>9.3756967599453137E-2</c:v>
                </c:pt>
                <c:pt idx="851">
                  <c:v>9.4954932537790485E-2</c:v>
                </c:pt>
                <c:pt idx="852">
                  <c:v>9.6489893986002342E-2</c:v>
                </c:pt>
                <c:pt idx="853">
                  <c:v>9.8366105931512363E-2</c:v>
                </c:pt>
                <c:pt idx="854">
                  <c:v>0.10058320455541132</c:v>
                </c:pt>
                <c:pt idx="855">
                  <c:v>0.10313652904305033</c:v>
                </c:pt>
                <c:pt idx="856">
                  <c:v>0.10601596691672706</c:v>
                </c:pt>
                <c:pt idx="857">
                  <c:v>0.10920803463941238</c:v>
                </c:pt>
                <c:pt idx="858">
                  <c:v>0.11269188375629953</c:v>
                </c:pt>
                <c:pt idx="859">
                  <c:v>0.11643674257042864</c:v>
                </c:pt>
                <c:pt idx="860">
                  <c:v>0.1204023860982379</c:v>
                </c:pt>
                <c:pt idx="861">
                  <c:v>0.12452912604440232</c:v>
                </c:pt>
                <c:pt idx="862">
                  <c:v>0.12873606187842429</c:v>
                </c:pt>
                <c:pt idx="863">
                  <c:v>0.13292810858314147</c:v>
                </c:pt>
                <c:pt idx="864">
                  <c:v>0.1369875773538442</c:v>
                </c:pt>
                <c:pt idx="865">
                  <c:v>0.14078421220578979</c:v>
                </c:pt>
                <c:pt idx="866">
                  <c:v>0.14419144165528758</c:v>
                </c:pt>
                <c:pt idx="867">
                  <c:v>0.14708094151907586</c:v>
                </c:pt>
                <c:pt idx="868">
                  <c:v>0.14934174581213105</c:v>
                </c:pt>
                <c:pt idx="869">
                  <c:v>0.15089305934670699</c:v>
                </c:pt>
                <c:pt idx="870">
                  <c:v>0.15168556344237655</c:v>
                </c:pt>
                <c:pt idx="871">
                  <c:v>0.15171597193159164</c:v>
                </c:pt>
                <c:pt idx="872">
                  <c:v>0.15102478722483043</c:v>
                </c:pt>
                <c:pt idx="873">
                  <c:v>0.14969722817457271</c:v>
                </c:pt>
                <c:pt idx="874">
                  <c:v>0.14784741714164212</c:v>
                </c:pt>
                <c:pt idx="875">
                  <c:v>0.14560155675606773</c:v>
                </c:pt>
                <c:pt idx="876">
                  <c:v>0.14309347737127015</c:v>
                </c:pt>
                <c:pt idx="877">
                  <c:v>0.14044311500699419</c:v>
                </c:pt>
                <c:pt idx="878">
                  <c:v>0.1377515782871041</c:v>
                </c:pt>
                <c:pt idx="879">
                  <c:v>0.13510604562901402</c:v>
                </c:pt>
                <c:pt idx="880">
                  <c:v>0.13256964512439712</c:v>
                </c:pt>
                <c:pt idx="881">
                  <c:v>0.13018611434404054</c:v>
                </c:pt>
                <c:pt idx="882">
                  <c:v>0.12798072763037854</c:v>
                </c:pt>
                <c:pt idx="883">
                  <c:v>0.12595829663181685</c:v>
                </c:pt>
                <c:pt idx="884">
                  <c:v>0.12410695127338896</c:v>
                </c:pt>
                <c:pt idx="885">
                  <c:v>0.1224002299096187</c:v>
                </c:pt>
                <c:pt idx="886">
                  <c:v>0.12080573927378575</c:v>
                </c:pt>
                <c:pt idx="887">
                  <c:v>0.11928788431258526</c:v>
                </c:pt>
                <c:pt idx="888">
                  <c:v>0.1178136446149249</c:v>
                </c:pt>
                <c:pt idx="889">
                  <c:v>0.11635734553289097</c:v>
                </c:pt>
                <c:pt idx="890">
                  <c:v>0.11489890373995455</c:v>
                </c:pt>
                <c:pt idx="891">
                  <c:v>0.11342423424295651</c:v>
                </c:pt>
                <c:pt idx="892">
                  <c:v>0.1119235013027879</c:v>
                </c:pt>
                <c:pt idx="893">
                  <c:v>0.11038960502346269</c:v>
                </c:pt>
                <c:pt idx="894">
                  <c:v>0.10881858758369929</c:v>
                </c:pt>
                <c:pt idx="895">
                  <c:v>0.10720923511530751</c:v>
                </c:pt>
                <c:pt idx="896">
                  <c:v>0.10556253631020147</c:v>
                </c:pt>
                <c:pt idx="897">
                  <c:v>0.10388011707680418</c:v>
                </c:pt>
                <c:pt idx="898">
                  <c:v>0.10216241522904031</c:v>
                </c:pt>
                <c:pt idx="899">
                  <c:v>0.10040563025623879</c:v>
                </c:pt>
                <c:pt idx="900">
                  <c:v>9.8602344812020973E-2</c:v>
                </c:pt>
                <c:pt idx="901">
                  <c:v>9.6742670177490678E-2</c:v>
                </c:pt>
                <c:pt idx="902">
                  <c:v>9.4817440797598088E-2</c:v>
                </c:pt>
                <c:pt idx="903">
                  <c:v>9.2822431695044741E-2</c:v>
                </c:pt>
                <c:pt idx="904">
                  <c:v>9.0761167888341501E-2</c:v>
                </c:pt>
                <c:pt idx="905">
                  <c:v>8.8645977571831749E-2</c:v>
                </c:pt>
                <c:pt idx="906">
                  <c:v>8.6495311638836239E-2</c:v>
                </c:pt>
                <c:pt idx="907">
                  <c:v>8.4330331862797883E-2</c:v>
                </c:pt>
                <c:pt idx="908">
                  <c:v>8.2173051116521914E-2</c:v>
                </c:pt>
                <c:pt idx="909">
                  <c:v>8.0041837793487017E-2</c:v>
                </c:pt>
                <c:pt idx="910">
                  <c:v>7.795169238170048E-2</c:v>
                </c:pt>
                <c:pt idx="911">
                  <c:v>7.5915765693191875E-2</c:v>
                </c:pt>
                <c:pt idx="912">
                  <c:v>7.3945460055341708E-2</c:v>
                </c:pt>
                <c:pt idx="913">
                  <c:v>7.2051945330873626E-2</c:v>
                </c:pt>
                <c:pt idx="914">
                  <c:v>7.0247045218490858E-2</c:v>
                </c:pt>
                <c:pt idx="915">
                  <c:v>6.8541385989255146E-2</c:v>
                </c:pt>
                <c:pt idx="916">
                  <c:v>6.6943765745349729E-2</c:v>
                </c:pt>
                <c:pt idx="917">
                  <c:v>6.5460175554970815E-2</c:v>
                </c:pt>
                <c:pt idx="918">
                  <c:v>6.4091264315786226E-2</c:v>
                </c:pt>
                <c:pt idx="919">
                  <c:v>6.2833684785277025E-2</c:v>
                </c:pt>
                <c:pt idx="920">
                  <c:v>6.1679613891368182E-2</c:v>
                </c:pt>
                <c:pt idx="921">
                  <c:v>6.0618179661142427E-2</c:v>
                </c:pt>
                <c:pt idx="922">
                  <c:v>5.963698880875086E-2</c:v>
                </c:pt>
                <c:pt idx="923">
                  <c:v>5.8724293488423299E-2</c:v>
                </c:pt>
                <c:pt idx="924">
                  <c:v>5.7870689699303271E-2</c:v>
                </c:pt>
                <c:pt idx="925">
                  <c:v>5.7069741631679619E-2</c:v>
                </c:pt>
                <c:pt idx="926">
                  <c:v>5.6318120902149674E-2</c:v>
                </c:pt>
                <c:pt idx="927">
                  <c:v>5.5615442313608557E-2</c:v>
                </c:pt>
                <c:pt idx="928">
                  <c:v>5.4963052128557524E-2</c:v>
                </c:pt>
                <c:pt idx="929">
                  <c:v>5.4362919076978725E-2</c:v>
                </c:pt>
                <c:pt idx="930">
                  <c:v>5.3817150176963494E-2</c:v>
                </c:pt>
                <c:pt idx="931">
                  <c:v>5.3327729876538402E-2</c:v>
                </c:pt>
                <c:pt idx="932">
                  <c:v>5.2895386720618734E-2</c:v>
                </c:pt>
                <c:pt idx="933">
                  <c:v>5.2520125646890972E-2</c:v>
                </c:pt>
                <c:pt idx="934">
                  <c:v>5.2199922194303874E-2</c:v>
                </c:pt>
                <c:pt idx="935">
                  <c:v>5.1930292569784833E-2</c:v>
                </c:pt>
                <c:pt idx="936">
                  <c:v>5.1704820679341526E-2</c:v>
                </c:pt>
                <c:pt idx="937">
                  <c:v>5.1513109032600382E-2</c:v>
                </c:pt>
                <c:pt idx="938">
                  <c:v>5.1343437677235218E-2</c:v>
                </c:pt>
                <c:pt idx="939">
                  <c:v>5.1183630766981694E-2</c:v>
                </c:pt>
                <c:pt idx="940">
                  <c:v>5.1021053071086134E-2</c:v>
                </c:pt>
                <c:pt idx="941">
                  <c:v>5.0845220709001729E-2</c:v>
                </c:pt>
                <c:pt idx="942">
                  <c:v>5.0647711828819511E-2</c:v>
                </c:pt>
                <c:pt idx="943">
                  <c:v>5.0421948281539744E-2</c:v>
                </c:pt>
                <c:pt idx="944">
                  <c:v>5.0163803336186377E-2</c:v>
                </c:pt>
                <c:pt idx="945">
                  <c:v>4.9870599524106399E-2</c:v>
                </c:pt>
                <c:pt idx="946">
                  <c:v>4.9542060842045557E-2</c:v>
                </c:pt>
                <c:pt idx="947">
                  <c:v>4.9179091175336878E-2</c:v>
                </c:pt>
                <c:pt idx="948">
                  <c:v>4.8784375470206601E-2</c:v>
                </c:pt>
                <c:pt idx="949">
                  <c:v>4.836319238794369E-2</c:v>
                </c:pt>
                <c:pt idx="950">
                  <c:v>4.792080582692089E-2</c:v>
                </c:pt>
                <c:pt idx="951">
                  <c:v>4.7462462081841753E-2</c:v>
                </c:pt>
                <c:pt idx="952">
                  <c:v>4.6993387652229671E-2</c:v>
                </c:pt>
                <c:pt idx="953">
                  <c:v>4.6514910265907441E-2</c:v>
                </c:pt>
                <c:pt idx="954">
                  <c:v>4.6026631190299219E-2</c:v>
                </c:pt>
                <c:pt idx="955">
                  <c:v>4.5527294509638508E-2</c:v>
                </c:pt>
                <c:pt idx="956">
                  <c:v>4.5013933588738023E-2</c:v>
                </c:pt>
                <c:pt idx="957">
                  <c:v>4.4484454712735835E-2</c:v>
                </c:pt>
                <c:pt idx="958">
                  <c:v>4.3939774061835205E-2</c:v>
                </c:pt>
                <c:pt idx="959">
                  <c:v>4.3381232755472079E-2</c:v>
                </c:pt>
                <c:pt idx="960">
                  <c:v>4.2813156736663152E-2</c:v>
                </c:pt>
                <c:pt idx="961">
                  <c:v>4.2241130140383734E-2</c:v>
                </c:pt>
                <c:pt idx="962">
                  <c:v>4.1671560170415581E-2</c:v>
                </c:pt>
                <c:pt idx="963">
                  <c:v>4.1110395050493145E-2</c:v>
                </c:pt>
                <c:pt idx="964">
                  <c:v>4.0564827475976187E-2</c:v>
                </c:pt>
                <c:pt idx="965">
                  <c:v>4.0041166321939062E-2</c:v>
                </c:pt>
                <c:pt idx="966">
                  <c:v>3.9543996818687879E-2</c:v>
                </c:pt>
                <c:pt idx="967">
                  <c:v>3.9077463849913133E-2</c:v>
                </c:pt>
                <c:pt idx="968">
                  <c:v>3.8642738627838472E-2</c:v>
                </c:pt>
                <c:pt idx="969">
                  <c:v>3.8239726209342087E-2</c:v>
                </c:pt>
                <c:pt idx="970">
                  <c:v>3.7865804798155003E-2</c:v>
                </c:pt>
                <c:pt idx="971">
                  <c:v>3.7518789665038368E-2</c:v>
                </c:pt>
                <c:pt idx="972">
                  <c:v>3.7196929893190414E-2</c:v>
                </c:pt>
                <c:pt idx="973">
                  <c:v>3.6899748401040891E-2</c:v>
                </c:pt>
                <c:pt idx="974">
                  <c:v>3.6629721477314095E-2</c:v>
                </c:pt>
                <c:pt idx="975">
                  <c:v>3.6389323982960867E-2</c:v>
                </c:pt>
                <c:pt idx="976">
                  <c:v>3.6181030978894316E-2</c:v>
                </c:pt>
                <c:pt idx="977">
                  <c:v>3.6006057920330917E-2</c:v>
                </c:pt>
                <c:pt idx="978">
                  <c:v>3.5864364585590905E-2</c:v>
                </c:pt>
                <c:pt idx="979">
                  <c:v>3.5752976470577916E-2</c:v>
                </c:pt>
                <c:pt idx="980">
                  <c:v>3.5668088487972496E-2</c:v>
                </c:pt>
                <c:pt idx="981">
                  <c:v>3.5605063590766053E-2</c:v>
                </c:pt>
                <c:pt idx="982">
                  <c:v>3.5560111419235166E-2</c:v>
                </c:pt>
                <c:pt idx="983">
                  <c:v>3.5528605661210924E-2</c:v>
                </c:pt>
                <c:pt idx="984">
                  <c:v>3.5508023133647273E-2</c:v>
                </c:pt>
                <c:pt idx="985">
                  <c:v>3.5495002038340398E-2</c:v>
                </c:pt>
                <c:pt idx="986">
                  <c:v>3.5487861603432161E-2</c:v>
                </c:pt>
                <c:pt idx="987">
                  <c:v>3.5486181518162144E-2</c:v>
                </c:pt>
                <c:pt idx="988">
                  <c:v>3.5489541695201424E-2</c:v>
                </c:pt>
                <c:pt idx="989">
                  <c:v>3.5497942251543083E-2</c:v>
                </c:pt>
                <c:pt idx="990">
                  <c:v>3.5511803524764754E-2</c:v>
                </c:pt>
                <c:pt idx="991">
                  <c:v>3.5530285910608764E-2</c:v>
                </c:pt>
                <c:pt idx="992">
                  <c:v>3.5551289576599657E-2</c:v>
                </c:pt>
                <c:pt idx="993">
                  <c:v>3.5571874154842045E-2</c:v>
                </c:pt>
                <c:pt idx="994">
                  <c:v>3.559035909735915E-2</c:v>
                </c:pt>
                <c:pt idx="995">
                  <c:v>3.560464345547372E-2</c:v>
                </c:pt>
                <c:pt idx="996">
                  <c:v>3.5617247691048085E-2</c:v>
                </c:pt>
                <c:pt idx="997">
                  <c:v>3.563027245211732E-2</c:v>
                </c:pt>
                <c:pt idx="998">
                  <c:v>3.5649180058442378E-2</c:v>
                </c:pt>
                <c:pt idx="999">
                  <c:v>3.5678173320345688E-2</c:v>
                </c:pt>
                <c:pt idx="1000">
                  <c:v>3.5719775729436701E-2</c:v>
                </c:pt>
                <c:pt idx="1001">
                  <c:v>3.577441120866505E-2</c:v>
                </c:pt>
                <c:pt idx="1002">
                  <c:v>3.5839562495173019E-2</c:v>
                </c:pt>
                <c:pt idx="1003">
                  <c:v>3.5912291281589417E-2</c:v>
                </c:pt>
                <c:pt idx="1004">
                  <c:v>3.5989237302245417E-2</c:v>
                </c:pt>
                <c:pt idx="1005">
                  <c:v>3.6067458705538694E-2</c:v>
                </c:pt>
                <c:pt idx="1006">
                  <c:v>3.6146956178250991E-2</c:v>
                </c:pt>
                <c:pt idx="1007">
                  <c:v>3.6226468205615439E-2</c:v>
                </c:pt>
                <c:pt idx="1008">
                  <c:v>3.6308098868671659E-2</c:v>
                </c:pt>
                <c:pt idx="1009">
                  <c:v>3.6391007565715408E-2</c:v>
                </c:pt>
                <c:pt idx="1010">
                  <c:v>3.6475616004188541E-2</c:v>
                </c:pt>
                <c:pt idx="1011">
                  <c:v>3.65636094265855E-2</c:v>
                </c:pt>
                <c:pt idx="1012">
                  <c:v>3.6655411040069821E-2</c:v>
                </c:pt>
                <c:pt idx="1013">
                  <c:v>3.6754393233793883E-2</c:v>
                </c:pt>
                <c:pt idx="1014">
                  <c:v>3.6862667678217956E-2</c:v>
                </c:pt>
                <c:pt idx="1015">
                  <c:v>3.6984034547364167E-2</c:v>
                </c:pt>
                <c:pt idx="1016">
                  <c:v>3.7118504812848133E-2</c:v>
                </c:pt>
                <c:pt idx="1017">
                  <c:v>3.7264403660686354E-2</c:v>
                </c:pt>
                <c:pt idx="1018">
                  <c:v>3.7419211226082008E-2</c:v>
                </c:pt>
                <c:pt idx="1019">
                  <c:v>3.7577450363703149E-2</c:v>
                </c:pt>
                <c:pt idx="1020">
                  <c:v>3.7734480574717469E-2</c:v>
                </c:pt>
                <c:pt idx="1021">
                  <c:v>3.788692172322268E-2</c:v>
                </c:pt>
                <c:pt idx="1022">
                  <c:v>3.803307898849502E-2</c:v>
                </c:pt>
                <c:pt idx="1023">
                  <c:v>3.8174213889394529E-2</c:v>
                </c:pt>
                <c:pt idx="1024">
                  <c:v>3.8311167034489738E-2</c:v>
                </c:pt>
                <c:pt idx="1025">
                  <c:v>3.8446048911387989E-2</c:v>
                </c:pt>
                <c:pt idx="1026">
                  <c:v>3.8580126644795334E-2</c:v>
                </c:pt>
                <c:pt idx="1027">
                  <c:v>3.8712130018821081E-2</c:v>
                </c:pt>
                <c:pt idx="1028">
                  <c:v>3.8840364017589127E-2</c:v>
                </c:pt>
                <c:pt idx="1029">
                  <c:v>3.8961861511333587E-2</c:v>
                </c:pt>
                <c:pt idx="1030">
                  <c:v>3.907280528521824E-2</c:v>
                </c:pt>
                <c:pt idx="1031">
                  <c:v>3.9169374844070418E-2</c:v>
                </c:pt>
                <c:pt idx="1032">
                  <c:v>3.9247747506441402E-2</c:v>
                </c:pt>
                <c:pt idx="1033">
                  <c:v>3.9305794756373483E-2</c:v>
                </c:pt>
                <c:pt idx="1034">
                  <c:v>3.9341813374009951E-2</c:v>
                </c:pt>
                <c:pt idx="1035">
                  <c:v>3.9355797877665036E-2</c:v>
                </c:pt>
                <c:pt idx="1036">
                  <c:v>3.9349017456019555E-2</c:v>
                </c:pt>
                <c:pt idx="1037">
                  <c:v>3.9322320574770767E-2</c:v>
                </c:pt>
                <c:pt idx="1038">
                  <c:v>3.9278676827269002E-2</c:v>
                </c:pt>
                <c:pt idx="1039">
                  <c:v>3.9218938613678492E-2</c:v>
                </c:pt>
                <c:pt idx="1040">
                  <c:v>3.9145230441172976E-2</c:v>
                </c:pt>
                <c:pt idx="1041">
                  <c:v>3.9058829890954175E-2</c:v>
                </c:pt>
                <c:pt idx="1042">
                  <c:v>3.8962284906976577E-2</c:v>
                </c:pt>
                <c:pt idx="1043">
                  <c:v>3.8858988605147096E-2</c:v>
                </c:pt>
                <c:pt idx="1044">
                  <c:v>3.8753177706692912E-2</c:v>
                </c:pt>
                <c:pt idx="1045">
                  <c:v>3.8650777306531839E-2</c:v>
                </c:pt>
                <c:pt idx="1046">
                  <c:v>3.855601497775947E-2</c:v>
                </c:pt>
                <c:pt idx="1047">
                  <c:v>3.8472691979260357E-2</c:v>
                </c:pt>
                <c:pt idx="1048">
                  <c:v>3.840164743016157E-2</c:v>
                </c:pt>
                <c:pt idx="1049">
                  <c:v>3.8342875308005467E-2</c:v>
                </c:pt>
                <c:pt idx="1050">
                  <c:v>3.8296793379757069E-2</c:v>
                </c:pt>
                <c:pt idx="1051">
                  <c:v>3.8263820322195399E-2</c:v>
                </c:pt>
                <c:pt idx="1052">
                  <c:v>3.8247334732150765E-2</c:v>
                </c:pt>
                <c:pt idx="1053">
                  <c:v>3.8253252564269771E-2</c:v>
                </c:pt>
                <c:pt idx="1054">
                  <c:v>3.8288761250484707E-2</c:v>
                </c:pt>
                <c:pt idx="1055">
                  <c:v>3.8361055762349675E-2</c:v>
                </c:pt>
                <c:pt idx="1056">
                  <c:v>3.8476075342932695E-2</c:v>
                </c:pt>
                <c:pt idx="1057">
                  <c:v>3.863470009793675E-2</c:v>
                </c:pt>
                <c:pt idx="1058">
                  <c:v>3.8836554541253857E-2</c:v>
                </c:pt>
                <c:pt idx="1059">
                  <c:v>3.9077040341966643E-2</c:v>
                </c:pt>
                <c:pt idx="1060">
                  <c:v>3.9352407653609769E-2</c:v>
                </c:pt>
                <c:pt idx="1061">
                  <c:v>3.9658906085170378E-2</c:v>
                </c:pt>
                <c:pt idx="1062">
                  <c:v>3.9995752657328423E-2</c:v>
                </c:pt>
                <c:pt idx="1063">
                  <c:v>4.0364716925436819E-2</c:v>
                </c:pt>
                <c:pt idx="1064">
                  <c:v>4.0770557350542538E-2</c:v>
                </c:pt>
                <c:pt idx="1065">
                  <c:v>4.1218909892661151E-2</c:v>
                </c:pt>
                <c:pt idx="1066">
                  <c:v>4.1716723330088981E-2</c:v>
                </c:pt>
                <c:pt idx="1067">
                  <c:v>4.2270140215886001E-2</c:v>
                </c:pt>
                <c:pt idx="1068">
                  <c:v>4.2883217738967708E-2</c:v>
                </c:pt>
                <c:pt idx="1069">
                  <c:v>4.3560058991647124E-2</c:v>
                </c:pt>
                <c:pt idx="1070">
                  <c:v>4.4301389803184502E-2</c:v>
                </c:pt>
                <c:pt idx="1071">
                  <c:v>4.5109256847322324E-2</c:v>
                </c:pt>
                <c:pt idx="1072">
                  <c:v>4.5984459992903307E-2</c:v>
                </c:pt>
                <c:pt idx="1073">
                  <c:v>4.6933872571440285E-2</c:v>
                </c:pt>
                <c:pt idx="1074">
                  <c:v>4.7965759060081228E-2</c:v>
                </c:pt>
                <c:pt idx="1075">
                  <c:v>4.9093271734147861E-2</c:v>
                </c:pt>
                <c:pt idx="1076">
                  <c:v>5.0330276219045358E-2</c:v>
                </c:pt>
                <c:pt idx="1077">
                  <c:v>5.1687468120420202E-2</c:v>
                </c:pt>
                <c:pt idx="1078">
                  <c:v>5.3166753799875413E-2</c:v>
                </c:pt>
                <c:pt idx="1079">
                  <c:v>5.4755363447191521E-2</c:v>
                </c:pt>
                <c:pt idx="1080">
                  <c:v>5.6422305134350606E-2</c:v>
                </c:pt>
                <c:pt idx="1081">
                  <c:v>5.8120581217457182E-2</c:v>
                </c:pt>
                <c:pt idx="1082">
                  <c:v>5.9783990656182076E-2</c:v>
                </c:pt>
                <c:pt idx="1083">
                  <c:v>6.1336584229966198E-2</c:v>
                </c:pt>
                <c:pt idx="1084">
                  <c:v>6.2701432497701284E-2</c:v>
                </c:pt>
                <c:pt idx="1085">
                  <c:v>6.3801195832217286E-2</c:v>
                </c:pt>
                <c:pt idx="1086">
                  <c:v>6.4572807333134599E-2</c:v>
                </c:pt>
                <c:pt idx="1087">
                  <c:v>6.4972478567078842E-2</c:v>
                </c:pt>
                <c:pt idx="1088">
                  <c:v>6.4977693123686245E-2</c:v>
                </c:pt>
                <c:pt idx="1089">
                  <c:v>6.4593017957841073E-2</c:v>
                </c:pt>
                <c:pt idx="1090">
                  <c:v>6.3845491841298022E-2</c:v>
                </c:pt>
                <c:pt idx="1091">
                  <c:v>6.2785198039769743E-2</c:v>
                </c:pt>
                <c:pt idx="1092">
                  <c:v>6.1474931897991206E-2</c:v>
                </c:pt>
                <c:pt idx="1093">
                  <c:v>5.9985699530330908E-2</c:v>
                </c:pt>
                <c:pt idx="1094">
                  <c:v>5.8393817130233575E-2</c:v>
                </c:pt>
                <c:pt idx="1095">
                  <c:v>5.6767296274844406E-2</c:v>
                </c:pt>
                <c:pt idx="1096">
                  <c:v>5.516635734012261E-2</c:v>
                </c:pt>
                <c:pt idx="1097">
                  <c:v>5.3639481621837473E-2</c:v>
                </c:pt>
                <c:pt idx="1098">
                  <c:v>5.2218430188048795E-2</c:v>
                </c:pt>
                <c:pt idx="1099">
                  <c:v>5.0921333456155085E-2</c:v>
                </c:pt>
                <c:pt idx="1100">
                  <c:v>4.9754258861426329E-2</c:v>
                </c:pt>
                <c:pt idx="1101">
                  <c:v>4.8715521120103314E-2</c:v>
                </c:pt>
                <c:pt idx="1102">
                  <c:v>4.7796776325577731E-2</c:v>
                </c:pt>
                <c:pt idx="1103">
                  <c:v>4.6989505985300009E-2</c:v>
                </c:pt>
                <c:pt idx="1104">
                  <c:v>4.628448092171418E-2</c:v>
                </c:pt>
                <c:pt idx="1105">
                  <c:v>4.5674326293278791E-2</c:v>
                </c:pt>
                <c:pt idx="1106">
                  <c:v>4.5150913668950479E-2</c:v>
                </c:pt>
                <c:pt idx="1107">
                  <c:v>4.4709211298633103E-2</c:v>
                </c:pt>
                <c:pt idx="1108">
                  <c:v>4.434082583845074E-2</c:v>
                </c:pt>
                <c:pt idx="1109">
                  <c:v>4.4039145541140814E-2</c:v>
                </c:pt>
                <c:pt idx="1110">
                  <c:v>4.3795468911478078E-2</c:v>
                </c:pt>
                <c:pt idx="1111">
                  <c:v>4.3599855705924909E-2</c:v>
                </c:pt>
                <c:pt idx="1112">
                  <c:v>4.3442829652401385E-2</c:v>
                </c:pt>
                <c:pt idx="1113">
                  <c:v>4.3316223285253488E-2</c:v>
                </c:pt>
                <c:pt idx="1114">
                  <c:v>4.3213596562166681E-2</c:v>
                </c:pt>
                <c:pt idx="1115">
                  <c:v>4.3130230202946776E-2</c:v>
                </c:pt>
                <c:pt idx="1116">
                  <c:v>4.3064403462809334E-2</c:v>
                </c:pt>
                <c:pt idx="1117">
                  <c:v>4.3014826271949594E-2</c:v>
                </c:pt>
                <c:pt idx="1118">
                  <c:v>4.2980638403001328E-2</c:v>
                </c:pt>
                <c:pt idx="1119">
                  <c:v>4.2959699662225417E-2</c:v>
                </c:pt>
                <c:pt idx="1120">
                  <c:v>4.2949017020130056E-2</c:v>
                </c:pt>
                <c:pt idx="1121">
                  <c:v>4.2946025927430756E-2</c:v>
                </c:pt>
                <c:pt idx="1122">
                  <c:v>4.2947307821779204E-2</c:v>
                </c:pt>
                <c:pt idx="1123">
                  <c:v>4.2951580830268468E-2</c:v>
                </c:pt>
                <c:pt idx="1124">
                  <c:v>4.2959699662225417E-2</c:v>
                </c:pt>
                <c:pt idx="1125">
                  <c:v>4.2973801152154059E-2</c:v>
                </c:pt>
                <c:pt idx="1126">
                  <c:v>4.2996449957872065E-2</c:v>
                </c:pt>
                <c:pt idx="1127">
                  <c:v>4.3029784310939248E-2</c:v>
                </c:pt>
                <c:pt idx="1128">
                  <c:v>4.307551636825542E-2</c:v>
                </c:pt>
                <c:pt idx="1129">
                  <c:v>4.3133222564579479E-2</c:v>
                </c:pt>
                <c:pt idx="1130">
                  <c:v>4.3202052573279651E-2</c:v>
                </c:pt>
                <c:pt idx="1131">
                  <c:v>4.3283294569341726E-2</c:v>
                </c:pt>
                <c:pt idx="1132">
                  <c:v>4.3376955517581542E-2</c:v>
                </c:pt>
                <c:pt idx="1133">
                  <c:v>4.3484754759339508E-2</c:v>
                </c:pt>
                <c:pt idx="1134">
                  <c:v>4.3607558717023667E-2</c:v>
                </c:pt>
                <c:pt idx="1135">
                  <c:v>4.3744095862769686E-2</c:v>
                </c:pt>
                <c:pt idx="1136">
                  <c:v>4.3891809760180325E-2</c:v>
                </c:pt>
                <c:pt idx="1137">
                  <c:v>4.4046856347863719E-2</c:v>
                </c:pt>
                <c:pt idx="1138">
                  <c:v>4.420452952562455E-2</c:v>
                </c:pt>
                <c:pt idx="1139">
                  <c:v>4.436225996835548E-2</c:v>
                </c:pt>
                <c:pt idx="1140">
                  <c:v>4.4520047717667668E-2</c:v>
                </c:pt>
                <c:pt idx="1141">
                  <c:v>4.4679608838015208E-2</c:v>
                </c:pt>
                <c:pt idx="1142">
                  <c:v>4.4845666114650309E-2</c:v>
                </c:pt>
                <c:pt idx="1143">
                  <c:v>4.5021232377852452E-2</c:v>
                </c:pt>
                <c:pt idx="1144">
                  <c:v>4.5208896308841687E-2</c:v>
                </c:pt>
                <c:pt idx="1145">
                  <c:v>4.5409103293143363E-2</c:v>
                </c:pt>
                <c:pt idx="1146">
                  <c:v>4.5619291024815392E-2</c:v>
                </c:pt>
                <c:pt idx="1147">
                  <c:v>4.583775334470426E-2</c:v>
                </c:pt>
                <c:pt idx="1148">
                  <c:v>4.6062781190448557E-2</c:v>
                </c:pt>
                <c:pt idx="1149">
                  <c:v>4.6293092903326019E-2</c:v>
                </c:pt>
                <c:pt idx="1150">
                  <c:v>4.6528696831555208E-2</c:v>
                </c:pt>
                <c:pt idx="1151">
                  <c:v>4.6770894755983686E-2</c:v>
                </c:pt>
                <c:pt idx="1152">
                  <c:v>4.7019697642585803E-2</c:v>
                </c:pt>
                <c:pt idx="1153">
                  <c:v>4.7274685193310531E-2</c:v>
                </c:pt>
                <c:pt idx="1154">
                  <c:v>4.7536300061015349E-2</c:v>
                </c:pt>
                <c:pt idx="1155">
                  <c:v>4.7804122033936206E-2</c:v>
                </c:pt>
                <c:pt idx="1156">
                  <c:v>4.8078594881389505E-2</c:v>
                </c:pt>
                <c:pt idx="1157">
                  <c:v>4.8360163773219791E-2</c:v>
                </c:pt>
                <c:pt idx="1158">
                  <c:v>4.8651007138884775E-2</c:v>
                </c:pt>
                <c:pt idx="1159">
                  <c:v>4.8950277006934953E-2</c:v>
                </c:pt>
                <c:pt idx="1160">
                  <c:v>4.9258424226587397E-2</c:v>
                </c:pt>
                <c:pt idx="1161">
                  <c:v>4.9574165950720242E-2</c:v>
                </c:pt>
                <c:pt idx="1162">
                  <c:v>4.9896650211443919E-2</c:v>
                </c:pt>
                <c:pt idx="1163">
                  <c:v>5.0227195430820618E-2</c:v>
                </c:pt>
                <c:pt idx="1164">
                  <c:v>5.0569255257024895E-2</c:v>
                </c:pt>
                <c:pt idx="1165">
                  <c:v>5.0927731190140338E-2</c:v>
                </c:pt>
                <c:pt idx="1166">
                  <c:v>5.1307890908049061E-2</c:v>
                </c:pt>
                <c:pt idx="1167">
                  <c:v>5.1714238438760732E-2</c:v>
                </c:pt>
                <c:pt idx="1168">
                  <c:v>5.2147850867813886E-2</c:v>
                </c:pt>
                <c:pt idx="1169">
                  <c:v>5.2607280367216583E-2</c:v>
                </c:pt>
                <c:pt idx="1170">
                  <c:v>5.308893435957969E-2</c:v>
                </c:pt>
                <c:pt idx="1171">
                  <c:v>5.3589251747039948E-2</c:v>
                </c:pt>
                <c:pt idx="1172">
                  <c:v>5.4105929005591594E-2</c:v>
                </c:pt>
                <c:pt idx="1173">
                  <c:v>5.4638804418599654E-2</c:v>
                </c:pt>
                <c:pt idx="1174">
                  <c:v>5.5189694975943795E-2</c:v>
                </c:pt>
                <c:pt idx="1175">
                  <c:v>5.5759680688306681E-2</c:v>
                </c:pt>
                <c:pt idx="1176">
                  <c:v>5.6347866388738857E-2</c:v>
                </c:pt>
                <c:pt idx="1177">
                  <c:v>5.6949470769932023E-2</c:v>
                </c:pt>
                <c:pt idx="1178">
                  <c:v>5.7555710140468411E-2</c:v>
                </c:pt>
                <c:pt idx="1179">
                  <c:v>5.8155185428145864E-2</c:v>
                </c:pt>
                <c:pt idx="1180">
                  <c:v>5.8736080294404538E-2</c:v>
                </c:pt>
                <c:pt idx="1181">
                  <c:v>5.9287892330867023E-2</c:v>
                </c:pt>
                <c:pt idx="1182">
                  <c:v>5.9803801960369232E-2</c:v>
                </c:pt>
                <c:pt idx="1183">
                  <c:v>6.02802560992068E-2</c:v>
                </c:pt>
                <c:pt idx="1184">
                  <c:v>6.0716723477742554E-2</c:v>
                </c:pt>
                <c:pt idx="1185">
                  <c:v>6.1113483913735681E-2</c:v>
                </c:pt>
                <c:pt idx="1186">
                  <c:v>6.1470918615355877E-2</c:v>
                </c:pt>
                <c:pt idx="1187">
                  <c:v>6.1788082262170765E-2</c:v>
                </c:pt>
                <c:pt idx="1188">
                  <c:v>6.206229650517088E-2</c:v>
                </c:pt>
                <c:pt idx="1189">
                  <c:v>6.2290575853153299E-2</c:v>
                </c:pt>
                <c:pt idx="1190">
                  <c:v>6.2470568325402057E-2</c:v>
                </c:pt>
                <c:pt idx="1191">
                  <c:v>6.260167732254103E-2</c:v>
                </c:pt>
                <c:pt idx="1192">
                  <c:v>6.2686317959354157E-2</c:v>
                </c:pt>
                <c:pt idx="1193">
                  <c:v>6.2729695412771361E-2</c:v>
                </c:pt>
                <c:pt idx="1194">
                  <c:v>6.2738281979092661E-2</c:v>
                </c:pt>
                <c:pt idx="1195">
                  <c:v>6.2720080448845875E-2</c:v>
                </c:pt>
                <c:pt idx="1196">
                  <c:v>6.2683232511739642E-2</c:v>
                </c:pt>
                <c:pt idx="1197">
                  <c:v>6.2633913042264358E-2</c:v>
                </c:pt>
                <c:pt idx="1198">
                  <c:v>6.2578385039133003E-2</c:v>
                </c:pt>
                <c:pt idx="1199">
                  <c:v>6.2521120839685376E-2</c:v>
                </c:pt>
                <c:pt idx="1200">
                  <c:v>6.2465920113752252E-2</c:v>
                </c:pt>
                <c:pt idx="1201">
                  <c:v>6.2416133736132598E-2</c:v>
                </c:pt>
                <c:pt idx="1202">
                  <c:v>6.2375155874504221E-2</c:v>
                </c:pt>
                <c:pt idx="1203">
                  <c:v>6.2345352159684578E-2</c:v>
                </c:pt>
                <c:pt idx="1204">
                  <c:v>6.2329401086632166E-2</c:v>
                </c:pt>
                <c:pt idx="1205">
                  <c:v>6.2329356406578065E-2</c:v>
                </c:pt>
                <c:pt idx="1206">
                  <c:v>6.2346245794552904E-2</c:v>
                </c:pt>
                <c:pt idx="1207">
                  <c:v>6.2380786191246387E-2</c:v>
                </c:pt>
                <c:pt idx="1208">
                  <c:v>6.2432981808499391E-2</c:v>
                </c:pt>
                <c:pt idx="1209">
                  <c:v>6.250292840832046E-2</c:v>
                </c:pt>
                <c:pt idx="1210">
                  <c:v>6.2590455740232101E-2</c:v>
                </c:pt>
                <c:pt idx="1211">
                  <c:v>6.2695663869221055E-2</c:v>
                </c:pt>
                <c:pt idx="1212">
                  <c:v>6.2818431452388926E-2</c:v>
                </c:pt>
                <c:pt idx="1213">
                  <c:v>6.2958415419130234E-2</c:v>
                </c:pt>
                <c:pt idx="1214">
                  <c:v>6.3114692430751698E-2</c:v>
                </c:pt>
                <c:pt idx="1215">
                  <c:v>6.3285712813486675E-2</c:v>
                </c:pt>
                <c:pt idx="1216">
                  <c:v>6.3469567671498875E-2</c:v>
                </c:pt>
                <c:pt idx="1217">
                  <c:v>6.3664301303557116E-2</c:v>
                </c:pt>
                <c:pt idx="1218">
                  <c:v>6.3868986699999034E-2</c:v>
                </c:pt>
                <c:pt idx="1219">
                  <c:v>6.4083548174619545E-2</c:v>
                </c:pt>
                <c:pt idx="1220">
                  <c:v>6.4309167311344909E-2</c:v>
                </c:pt>
                <c:pt idx="1221">
                  <c:v>6.4547657646927228E-2</c:v>
                </c:pt>
                <c:pt idx="1222">
                  <c:v>6.4801242145124907E-2</c:v>
                </c:pt>
                <c:pt idx="1223">
                  <c:v>6.5071475924568037E-2</c:v>
                </c:pt>
                <c:pt idx="1224">
                  <c:v>6.5359064881536935E-2</c:v>
                </c:pt>
                <c:pt idx="1225">
                  <c:v>6.5663818280286404E-2</c:v>
                </c:pt>
                <c:pt idx="1226">
                  <c:v>6.5985501796515592E-2</c:v>
                </c:pt>
                <c:pt idx="1227">
                  <c:v>6.6323205966180868E-2</c:v>
                </c:pt>
                <c:pt idx="1228">
                  <c:v>6.6676606965304822E-2</c:v>
                </c:pt>
                <c:pt idx="1229">
                  <c:v>6.7044749233290582E-2</c:v>
                </c:pt>
                <c:pt idx="1230">
                  <c:v>6.7426494643750126E-2</c:v>
                </c:pt>
                <c:pt idx="1231">
                  <c:v>6.7819254403597332E-2</c:v>
                </c:pt>
                <c:pt idx="1232">
                  <c:v>6.8219480178162775E-2</c:v>
                </c:pt>
                <c:pt idx="1233">
                  <c:v>6.8622432390306368E-2</c:v>
                </c:pt>
                <c:pt idx="1234">
                  <c:v>6.9023353989575667E-2</c:v>
                </c:pt>
                <c:pt idx="1235">
                  <c:v>6.9418832833965508E-2</c:v>
                </c:pt>
                <c:pt idx="1236">
                  <c:v>6.9806899093575805E-2</c:v>
                </c:pt>
                <c:pt idx="1237">
                  <c:v>7.0188305991237779E-2</c:v>
                </c:pt>
                <c:pt idx="1238">
                  <c:v>7.0565858856426814E-2</c:v>
                </c:pt>
                <c:pt idx="1239">
                  <c:v>7.0944059258029671E-2</c:v>
                </c:pt>
                <c:pt idx="1240">
                  <c:v>7.1327561352773919E-2</c:v>
                </c:pt>
                <c:pt idx="1241">
                  <c:v>7.1719529200800561E-2</c:v>
                </c:pt>
                <c:pt idx="1242">
                  <c:v>7.2121584894798876E-2</c:v>
                </c:pt>
                <c:pt idx="1243">
                  <c:v>7.2532155168163207E-2</c:v>
                </c:pt>
                <c:pt idx="1244">
                  <c:v>7.2947646733450403E-2</c:v>
                </c:pt>
                <c:pt idx="1245">
                  <c:v>7.3362252949986176E-2</c:v>
                </c:pt>
                <c:pt idx="1246">
                  <c:v>7.3770007407931673E-2</c:v>
                </c:pt>
                <c:pt idx="1247">
                  <c:v>7.4165564306304568E-2</c:v>
                </c:pt>
                <c:pt idx="1248">
                  <c:v>7.4545627146703722E-2</c:v>
                </c:pt>
                <c:pt idx="1249">
                  <c:v>7.49092810355549E-2</c:v>
                </c:pt>
                <c:pt idx="1250">
                  <c:v>7.525855580081138E-2</c:v>
                </c:pt>
                <c:pt idx="1251">
                  <c:v>7.5597378151164255E-2</c:v>
                </c:pt>
                <c:pt idx="1252">
                  <c:v>7.5930517914924514E-2</c:v>
                </c:pt>
                <c:pt idx="1253">
                  <c:v>7.6262437042947176E-2</c:v>
                </c:pt>
                <c:pt idx="1254">
                  <c:v>7.6596503098663685E-2</c:v>
                </c:pt>
                <c:pt idx="1255">
                  <c:v>7.6933229132398043E-2</c:v>
                </c:pt>
                <c:pt idx="1256">
                  <c:v>7.7271095081145005E-2</c:v>
                </c:pt>
                <c:pt idx="1257">
                  <c:v>7.7606863807874141E-2</c:v>
                </c:pt>
                <c:pt idx="1258">
                  <c:v>7.7936361881252039E-2</c:v>
                </c:pt>
                <c:pt idx="1259">
                  <c:v>7.8256191331437866E-2</c:v>
                </c:pt>
                <c:pt idx="1260">
                  <c:v>7.85641970279813E-2</c:v>
                </c:pt>
                <c:pt idx="1261">
                  <c:v>7.8861560386451493E-2</c:v>
                </c:pt>
                <c:pt idx="1262">
                  <c:v>7.9151882056284609E-2</c:v>
                </c:pt>
                <c:pt idx="1263">
                  <c:v>7.944160784560346E-2</c:v>
                </c:pt>
                <c:pt idx="1264">
                  <c:v>7.9738224066608646E-2</c:v>
                </c:pt>
                <c:pt idx="1265">
                  <c:v>8.0049330794160281E-2</c:v>
                </c:pt>
                <c:pt idx="1266">
                  <c:v>8.0380781043161334E-2</c:v>
                </c:pt>
                <c:pt idx="1267">
                  <c:v>8.0735464719824582E-2</c:v>
                </c:pt>
                <c:pt idx="1268">
                  <c:v>8.1112878723009721E-2</c:v>
                </c:pt>
                <c:pt idx="1269">
                  <c:v>8.1509439684753729E-2</c:v>
                </c:pt>
                <c:pt idx="1270">
                  <c:v>8.1920011439626086E-2</c:v>
                </c:pt>
                <c:pt idx="1271">
                  <c:v>8.2337521786506065E-2</c:v>
                </c:pt>
                <c:pt idx="1272">
                  <c:v>8.2755621221281842E-2</c:v>
                </c:pt>
                <c:pt idx="1273">
                  <c:v>8.31682171091392E-2</c:v>
                </c:pt>
                <c:pt idx="1274">
                  <c:v>8.3569146869991909E-2</c:v>
                </c:pt>
                <c:pt idx="1275">
                  <c:v>8.3952413728152167E-2</c:v>
                </c:pt>
                <c:pt idx="1276">
                  <c:v>8.4311578542892021E-2</c:v>
                </c:pt>
                <c:pt idx="1277">
                  <c:v>8.4638397001470092E-2</c:v>
                </c:pt>
                <c:pt idx="1278">
                  <c:v>8.4924041428656907E-2</c:v>
                </c:pt>
                <c:pt idx="1279">
                  <c:v>8.5158070131237287E-2</c:v>
                </c:pt>
                <c:pt idx="1280">
                  <c:v>8.5328904540963049E-2</c:v>
                </c:pt>
                <c:pt idx="1281">
                  <c:v>8.5424972480199382E-2</c:v>
                </c:pt>
                <c:pt idx="1282">
                  <c:v>8.5433972576389475E-2</c:v>
                </c:pt>
                <c:pt idx="1283">
                  <c:v>8.5343932894843058E-2</c:v>
                </c:pt>
                <c:pt idx="1284">
                  <c:v>8.5145543976999652E-2</c:v>
                </c:pt>
                <c:pt idx="1285">
                  <c:v>8.4832554537686414E-2</c:v>
                </c:pt>
                <c:pt idx="1286">
                  <c:v>8.4404789122492344E-2</c:v>
                </c:pt>
                <c:pt idx="1287">
                  <c:v>8.3868549597989797E-2</c:v>
                </c:pt>
                <c:pt idx="1288">
                  <c:v>8.323698996009106E-2</c:v>
                </c:pt>
                <c:pt idx="1289">
                  <c:v>8.2528500038289335E-2</c:v>
                </c:pt>
                <c:pt idx="1290">
                  <c:v>8.1763221407221656E-2</c:v>
                </c:pt>
                <c:pt idx="1291">
                  <c:v>8.0962256198749707E-2</c:v>
                </c:pt>
                <c:pt idx="1292">
                  <c:v>8.0144424014369567E-2</c:v>
                </c:pt>
                <c:pt idx="1293">
                  <c:v>7.9325387677441087E-2</c:v>
                </c:pt>
                <c:pt idx="1294">
                  <c:v>7.8519069786726806E-2</c:v>
                </c:pt>
                <c:pt idx="1295">
                  <c:v>7.7737762717230388E-2</c:v>
                </c:pt>
                <c:pt idx="1296">
                  <c:v>7.6991917307463312E-2</c:v>
                </c:pt>
                <c:pt idx="1297">
                  <c:v>7.6291365732003638E-2</c:v>
                </c:pt>
                <c:pt idx="1298">
                  <c:v>7.5643262436290118E-2</c:v>
                </c:pt>
                <c:pt idx="1299">
                  <c:v>7.5051791337078025E-2</c:v>
                </c:pt>
                <c:pt idx="1300">
                  <c:v>7.4518193057119667E-2</c:v>
                </c:pt>
                <c:pt idx="1301">
                  <c:v>7.4040786617351098E-2</c:v>
                </c:pt>
                <c:pt idx="1302">
                  <c:v>7.3616223469911771E-2</c:v>
                </c:pt>
                <c:pt idx="1303">
                  <c:v>7.3241371151409898E-2</c:v>
                </c:pt>
                <c:pt idx="1304">
                  <c:v>7.2913491779202214E-2</c:v>
                </c:pt>
                <c:pt idx="1305">
                  <c:v>7.2631015180978101E-2</c:v>
                </c:pt>
                <c:pt idx="1306">
                  <c:v>7.2392252502256629E-2</c:v>
                </c:pt>
                <c:pt idx="1307">
                  <c:v>7.2195349208856244E-2</c:v>
                </c:pt>
                <c:pt idx="1308">
                  <c:v>7.2035450980663066E-2</c:v>
                </c:pt>
                <c:pt idx="1309">
                  <c:v>7.1906122264708786E-2</c:v>
                </c:pt>
                <c:pt idx="1310">
                  <c:v>7.1799298656667745E-2</c:v>
                </c:pt>
                <c:pt idx="1311">
                  <c:v>7.1706882498771399E-2</c:v>
                </c:pt>
                <c:pt idx="1312">
                  <c:v>7.1622154528819773E-2</c:v>
                </c:pt>
                <c:pt idx="1313">
                  <c:v>7.154232632443254E-2</c:v>
                </c:pt>
                <c:pt idx="1314">
                  <c:v>7.1467805858504055E-2</c:v>
                </c:pt>
                <c:pt idx="1315">
                  <c:v>7.1403061469015053E-2</c:v>
                </c:pt>
                <c:pt idx="1316">
                  <c:v>7.135365416853641E-2</c:v>
                </c:pt>
                <c:pt idx="1317">
                  <c:v>7.132632973762805E-2</c:v>
                </c:pt>
                <c:pt idx="1318">
                  <c:v>7.132632973762805E-2</c:v>
                </c:pt>
                <c:pt idx="1319">
                  <c:v>7.1357029927061347E-2</c:v>
                </c:pt>
                <c:pt idx="1320">
                  <c:v>7.1418756192287616E-2</c:v>
                </c:pt>
                <c:pt idx="1321">
                  <c:v>7.1510472166198283E-2</c:v>
                </c:pt>
                <c:pt idx="1322">
                  <c:v>7.1629594954627021E-2</c:v>
                </c:pt>
                <c:pt idx="1323">
                  <c:v>7.1772539781935721E-2</c:v>
                </c:pt>
                <c:pt idx="1324">
                  <c:v>7.1936041238474815E-2</c:v>
                </c:pt>
                <c:pt idx="1325">
                  <c:v>7.2116923630406407E-2</c:v>
                </c:pt>
                <c:pt idx="1326">
                  <c:v>7.2311916880940699E-2</c:v>
                </c:pt>
                <c:pt idx="1327">
                  <c:v>7.2518615706160763E-2</c:v>
                </c:pt>
                <c:pt idx="1328">
                  <c:v>7.2734474023958787E-2</c:v>
                </c:pt>
                <c:pt idx="1329">
                  <c:v>7.2957536605071385E-2</c:v>
                </c:pt>
                <c:pt idx="1330">
                  <c:v>7.3185615565678E-2</c:v>
                </c:pt>
                <c:pt idx="1331">
                  <c:v>7.3416656154851892E-2</c:v>
                </c:pt>
                <c:pt idx="1332">
                  <c:v>7.3647728001291449E-2</c:v>
                </c:pt>
                <c:pt idx="1333">
                  <c:v>7.387603216242207E-2</c:v>
                </c:pt>
                <c:pt idx="1334">
                  <c:v>7.4098488399421084E-2</c:v>
                </c:pt>
                <c:pt idx="1335">
                  <c:v>7.4312377780706831E-2</c:v>
                </c:pt>
                <c:pt idx="1336">
                  <c:v>7.4515987376440898E-2</c:v>
                </c:pt>
                <c:pt idx="1337">
                  <c:v>7.4708934897444082E-2</c:v>
                </c:pt>
                <c:pt idx="1338">
                  <c:v>7.4892171903529328E-2</c:v>
                </c:pt>
                <c:pt idx="1339">
                  <c:v>7.5067710497562737E-2</c:v>
                </c:pt>
                <c:pt idx="1340">
                  <c:v>7.5237750648511972E-2</c:v>
                </c:pt>
                <c:pt idx="1341">
                  <c:v>7.540403559821747E-2</c:v>
                </c:pt>
                <c:pt idx="1342">
                  <c:v>7.5567712579349203E-2</c:v>
                </c:pt>
                <c:pt idx="1343">
                  <c:v>7.5728548218044936E-2</c:v>
                </c:pt>
                <c:pt idx="1344">
                  <c:v>7.5885709591974895E-2</c:v>
                </c:pt>
                <c:pt idx="1345">
                  <c:v>7.6038270430207347E-2</c:v>
                </c:pt>
                <c:pt idx="1346">
                  <c:v>7.6185349420042139E-2</c:v>
                </c:pt>
                <c:pt idx="1347">
                  <c:v>7.6326664110956746E-2</c:v>
                </c:pt>
                <c:pt idx="1348">
                  <c:v>7.6463039702262051E-2</c:v>
                </c:pt>
                <c:pt idx="1349">
                  <c:v>7.6595441138759893E-2</c:v>
                </c:pt>
                <c:pt idx="1350">
                  <c:v>7.6725666020457786E-2</c:v>
                </c:pt>
                <c:pt idx="1351">
                  <c:v>7.6855329365117034E-2</c:v>
                </c:pt>
                <c:pt idx="1352">
                  <c:v>7.698577085119003E-2</c:v>
                </c:pt>
                <c:pt idx="1353">
                  <c:v>7.7118193087511958E-2</c:v>
                </c:pt>
                <c:pt idx="1354">
                  <c:v>7.7252875326750917E-2</c:v>
                </c:pt>
                <c:pt idx="1355">
                  <c:v>7.7389819659530137E-2</c:v>
                </c:pt>
                <c:pt idx="1356">
                  <c:v>7.7528796855824214E-2</c:v>
                </c:pt>
                <c:pt idx="1357">
                  <c:v>7.7669716280983583E-2</c:v>
                </c:pt>
                <c:pt idx="1358">
                  <c:v>7.7813135432423366E-2</c:v>
                </c:pt>
                <c:pt idx="1359">
                  <c:v>7.7960353658953221E-2</c:v>
                </c:pt>
                <c:pt idx="1360">
                  <c:v>7.8112903819317528E-2</c:v>
                </c:pt>
                <c:pt idx="1361">
                  <c:v>7.8272413789428355E-2</c:v>
                </c:pt>
                <c:pt idx="1362">
                  <c:v>7.8439354906164785E-2</c:v>
                </c:pt>
                <c:pt idx="1363">
                  <c:v>7.8612854363694099E-2</c:v>
                </c:pt>
                <c:pt idx="1364">
                  <c:v>7.8790089222246354E-2</c:v>
                </c:pt>
                <c:pt idx="1365">
                  <c:v>7.8967535714538031E-2</c:v>
                </c:pt>
                <c:pt idx="1366">
                  <c:v>7.9141060575225589E-2</c:v>
                </c:pt>
                <c:pt idx="1367">
                  <c:v>7.9308196610656759E-2</c:v>
                </c:pt>
                <c:pt idx="1368">
                  <c:v>7.9468750501287169E-2</c:v>
                </c:pt>
                <c:pt idx="1369">
                  <c:v>7.9625179167512619E-2</c:v>
                </c:pt>
                <c:pt idx="1370">
                  <c:v>7.9782547928985717E-2</c:v>
                </c:pt>
                <c:pt idx="1371">
                  <c:v>7.9946767030469615E-2</c:v>
                </c:pt>
                <c:pt idx="1372">
                  <c:v>8.0123755875480776E-2</c:v>
                </c:pt>
                <c:pt idx="1373">
                  <c:v>8.0317581587182121E-2</c:v>
                </c:pt>
                <c:pt idx="1374">
                  <c:v>8.0529804228423665E-2</c:v>
                </c:pt>
                <c:pt idx="1375">
                  <c:v>8.0759192079955702E-2</c:v>
                </c:pt>
                <c:pt idx="1376">
                  <c:v>8.1002227416071063E-2</c:v>
                </c:pt>
                <c:pt idx="1377">
                  <c:v>8.1254079378271407E-2</c:v>
                </c:pt>
                <c:pt idx="1378">
                  <c:v>8.1508879314960272E-2</c:v>
                </c:pt>
                <c:pt idx="1379">
                  <c:v>8.1761258969686737E-2</c:v>
                </c:pt>
                <c:pt idx="1380">
                  <c:v>8.200752068142543E-2</c:v>
                </c:pt>
                <c:pt idx="1381">
                  <c:v>8.2245034453129764E-2</c:v>
                </c:pt>
                <c:pt idx="1382">
                  <c:v>8.2473739048119346E-2</c:v>
                </c:pt>
                <c:pt idx="1383">
                  <c:v>8.2695446654466667E-2</c:v>
                </c:pt>
                <c:pt idx="1384">
                  <c:v>8.2913941224635093E-2</c:v>
                </c:pt>
                <c:pt idx="1385">
                  <c:v>8.3133670713458188E-2</c:v>
                </c:pt>
                <c:pt idx="1386">
                  <c:v>8.3358529354127867E-2</c:v>
                </c:pt>
                <c:pt idx="1387">
                  <c:v>8.3591668818254264E-2</c:v>
                </c:pt>
                <c:pt idx="1388">
                  <c:v>8.3834276087933327E-2</c:v>
                </c:pt>
                <c:pt idx="1389">
                  <c:v>8.4085991164492183E-2</c:v>
                </c:pt>
                <c:pt idx="1390">
                  <c:v>8.4346218767369988E-2</c:v>
                </c:pt>
                <c:pt idx="1391">
                  <c:v>8.4614033467355701E-2</c:v>
                </c:pt>
                <c:pt idx="1392">
                  <c:v>8.4890390460088797E-2</c:v>
                </c:pt>
                <c:pt idx="1393">
                  <c:v>8.5176718759487804E-2</c:v>
                </c:pt>
                <c:pt idx="1394">
                  <c:v>8.5475535649426518E-2</c:v>
                </c:pt>
                <c:pt idx="1395">
                  <c:v>8.5788753186383418E-2</c:v>
                </c:pt>
                <c:pt idx="1396">
                  <c:v>8.6117676679908953E-2</c:v>
                </c:pt>
                <c:pt idx="1397">
                  <c:v>8.6462530600720247E-2</c:v>
                </c:pt>
                <c:pt idx="1398">
                  <c:v>8.6823163636412029E-2</c:v>
                </c:pt>
                <c:pt idx="1399">
                  <c:v>8.7199993403249867E-2</c:v>
                </c:pt>
                <c:pt idx="1400">
                  <c:v>8.759467194946309E-2</c:v>
                </c:pt>
                <c:pt idx="1401">
                  <c:v>8.8010091773793778E-2</c:v>
                </c:pt>
                <c:pt idx="1402">
                  <c:v>8.8449633571968847E-2</c:v>
                </c:pt>
                <c:pt idx="1403">
                  <c:v>8.8915460271295557E-2</c:v>
                </c:pt>
                <c:pt idx="1404">
                  <c:v>8.9407846271943384E-2</c:v>
                </c:pt>
                <c:pt idx="1405">
                  <c:v>8.9924358033861299E-2</c:v>
                </c:pt>
                <c:pt idx="1406">
                  <c:v>9.0460457049926515E-2</c:v>
                </c:pt>
                <c:pt idx="1407">
                  <c:v>9.1011107987241061E-2</c:v>
                </c:pt>
                <c:pt idx="1408">
                  <c:v>9.1572589818079211E-2</c:v>
                </c:pt>
                <c:pt idx="1409">
                  <c:v>9.2143603748760808E-2</c:v>
                </c:pt>
                <c:pt idx="1410">
                  <c:v>9.2726199069650586E-2</c:v>
                </c:pt>
                <c:pt idx="1411">
                  <c:v>9.3323684419679157E-2</c:v>
                </c:pt>
                <c:pt idx="1412">
                  <c:v>9.3940204772518368E-2</c:v>
                </c:pt>
                <c:pt idx="1413">
                  <c:v>9.4578535066054806E-2</c:v>
                </c:pt>
                <c:pt idx="1414">
                  <c:v>9.5239782447672908E-2</c:v>
                </c:pt>
                <c:pt idx="1415">
                  <c:v>9.592318138098084E-2</c:v>
                </c:pt>
                <c:pt idx="1416">
                  <c:v>9.6627432790030457E-2</c:v>
                </c:pt>
                <c:pt idx="1417">
                  <c:v>9.7350941376558045E-2</c:v>
                </c:pt>
                <c:pt idx="1418">
                  <c:v>9.8092685765519064E-2</c:v>
                </c:pt>
                <c:pt idx="1419">
                  <c:v>9.8852077065024704E-2</c:v>
                </c:pt>
                <c:pt idx="1420">
                  <c:v>9.9627891213859912E-2</c:v>
                </c:pt>
                <c:pt idx="1421">
                  <c:v>0.10041728744076313</c:v>
                </c:pt>
                <c:pt idx="1422">
                  <c:v>0.10121672134530431</c:v>
                </c:pt>
                <c:pt idx="1423">
                  <c:v>0.10202159495141157</c:v>
                </c:pt>
                <c:pt idx="1424">
                  <c:v>0.10282786489779712</c:v>
                </c:pt>
                <c:pt idx="1425">
                  <c:v>0.10363293187603757</c:v>
                </c:pt>
                <c:pt idx="1426">
                  <c:v>0.1044361464267249</c:v>
                </c:pt>
                <c:pt idx="1427">
                  <c:v>0.10523843256653005</c:v>
                </c:pt>
                <c:pt idx="1428">
                  <c:v>0.10604146236941255</c:v>
                </c:pt>
                <c:pt idx="1429">
                  <c:v>0.10684667280173428</c:v>
                </c:pt>
                <c:pt idx="1430">
                  <c:v>0.10765471798693334</c:v>
                </c:pt>
                <c:pt idx="1431">
                  <c:v>0.10846461723191876</c:v>
                </c:pt>
                <c:pt idx="1432">
                  <c:v>0.10927483491612318</c:v>
                </c:pt>
                <c:pt idx="1433">
                  <c:v>0.11008262696616562</c:v>
                </c:pt>
                <c:pt idx="1434">
                  <c:v>0.11088552869252007</c:v>
                </c:pt>
                <c:pt idx="1435">
                  <c:v>0.11168020637294536</c:v>
                </c:pt>
                <c:pt idx="1436">
                  <c:v>0.11246385395618659</c:v>
                </c:pt>
                <c:pt idx="1437">
                  <c:v>0.11323429907972633</c:v>
                </c:pt>
                <c:pt idx="1438">
                  <c:v>0.11399011011431855</c:v>
                </c:pt>
                <c:pt idx="1439">
                  <c:v>0.11473146021185272</c:v>
                </c:pt>
                <c:pt idx="1440">
                  <c:v>0.11546009076208259</c:v>
                </c:pt>
                <c:pt idx="1441">
                  <c:v>0.11617760460028044</c:v>
                </c:pt>
                <c:pt idx="1442">
                  <c:v>0.11688470443413475</c:v>
                </c:pt>
                <c:pt idx="1443">
                  <c:v>0.11758027181797033</c:v>
                </c:pt>
                <c:pt idx="1444">
                  <c:v>0.11825942139181729</c:v>
                </c:pt>
                <c:pt idx="1445">
                  <c:v>0.11891479584100768</c:v>
                </c:pt>
                <c:pt idx="1446">
                  <c:v>0.11953853813913513</c:v>
                </c:pt>
                <c:pt idx="1447">
                  <c:v>0.12012382416319163</c:v>
                </c:pt>
                <c:pt idx="1448">
                  <c:v>0.12066681758942872</c:v>
                </c:pt>
                <c:pt idx="1449">
                  <c:v>0.12116689818138689</c:v>
                </c:pt>
                <c:pt idx="1450">
                  <c:v>0.12162617030957286</c:v>
                </c:pt>
                <c:pt idx="1451">
                  <c:v>0.12204768229277048</c:v>
                </c:pt>
                <c:pt idx="1452">
                  <c:v>0.12243445365111656</c:v>
                </c:pt>
                <c:pt idx="1453">
                  <c:v>0.12278921559574481</c:v>
                </c:pt>
                <c:pt idx="1454">
                  <c:v>0.123115229851906</c:v>
                </c:pt>
                <c:pt idx="1455">
                  <c:v>0.12341788279023187</c:v>
                </c:pt>
                <c:pt idx="1456">
                  <c:v>0.12370494757378321</c:v>
                </c:pt>
                <c:pt idx="1457">
                  <c:v>0.12398715561636849</c:v>
                </c:pt>
                <c:pt idx="1458">
                  <c:v>0.12427552459389797</c:v>
                </c:pt>
                <c:pt idx="1459">
                  <c:v>0.12457976097771635</c:v>
                </c:pt>
                <c:pt idx="1460">
                  <c:v>0.12490732905482012</c:v>
                </c:pt>
                <c:pt idx="1461">
                  <c:v>0.12526194842517085</c:v>
                </c:pt>
                <c:pt idx="1462">
                  <c:v>0.12564554613677642</c:v>
                </c:pt>
                <c:pt idx="1463">
                  <c:v>0.126059699299301</c:v>
                </c:pt>
                <c:pt idx="1464">
                  <c:v>0.12650656688849565</c:v>
                </c:pt>
                <c:pt idx="1465">
                  <c:v>0.12698930888925192</c:v>
                </c:pt>
                <c:pt idx="1466">
                  <c:v>0.12751032880117891</c:v>
                </c:pt>
                <c:pt idx="1467">
                  <c:v>0.12806981587461425</c:v>
                </c:pt>
                <c:pt idx="1468">
                  <c:v>0.12866422233900282</c:v>
                </c:pt>
                <c:pt idx="1469">
                  <c:v>0.12928649703920486</c:v>
                </c:pt>
                <c:pt idx="1470">
                  <c:v>0.1299285624718049</c:v>
                </c:pt>
                <c:pt idx="1471">
                  <c:v>0.13058292398493404</c:v>
                </c:pt>
                <c:pt idx="1472">
                  <c:v>0.13124560377680877</c:v>
                </c:pt>
                <c:pt idx="1473">
                  <c:v>0.13191606157615471</c:v>
                </c:pt>
                <c:pt idx="1474">
                  <c:v>0.1325966430610705</c:v>
                </c:pt>
                <c:pt idx="1475">
                  <c:v>0.13328955129547476</c:v>
                </c:pt>
                <c:pt idx="1476">
                  <c:v>0.13399431669327261</c:v>
                </c:pt>
                <c:pt idx="1477">
                  <c:v>0.13470782828279509</c:v>
                </c:pt>
                <c:pt idx="1478">
                  <c:v>0.13542447022814857</c:v>
                </c:pt>
                <c:pt idx="1479">
                  <c:v>0.13613848376440857</c:v>
                </c:pt>
                <c:pt idx="1480">
                  <c:v>0.13684624700137599</c:v>
                </c:pt>
                <c:pt idx="1481">
                  <c:v>0.13754650545569008</c:v>
                </c:pt>
                <c:pt idx="1482">
                  <c:v>0.13824001911891232</c:v>
                </c:pt>
                <c:pt idx="1483">
                  <c:v>0.13892686042539765</c:v>
                </c:pt>
                <c:pt idx="1484">
                  <c:v>0.13960539447698345</c:v>
                </c:pt>
                <c:pt idx="1485">
                  <c:v>0.14027092925871582</c:v>
                </c:pt>
                <c:pt idx="1486">
                  <c:v>0.14091762063294516</c:v>
                </c:pt>
                <c:pt idx="1487">
                  <c:v>0.14154055699391471</c:v>
                </c:pt>
                <c:pt idx="1488">
                  <c:v>0.14213813119674307</c:v>
                </c:pt>
                <c:pt idx="1489">
                  <c:v>0.142712441546821</c:v>
                </c:pt>
                <c:pt idx="1490">
                  <c:v>0.14326786271777786</c:v>
                </c:pt>
                <c:pt idx="1491">
                  <c:v>0.14380863320956289</c:v>
                </c:pt>
                <c:pt idx="1492">
                  <c:v>0.14433685599232055</c:v>
                </c:pt>
                <c:pt idx="1493">
                  <c:v>0.14485091754198937</c:v>
                </c:pt>
                <c:pt idx="1494">
                  <c:v>0.14534719668772306</c:v>
                </c:pt>
                <c:pt idx="1495">
                  <c:v>0.1458225450952006</c:v>
                </c:pt>
                <c:pt idx="1496">
                  <c:v>0.14627608023962096</c:v>
                </c:pt>
                <c:pt idx="1497">
                  <c:v>0.14671006643330625</c:v>
                </c:pt>
                <c:pt idx="1498">
                  <c:v>0.14712911554693403</c:v>
                </c:pt>
                <c:pt idx="1499">
                  <c:v>0.14753682634407878</c:v>
                </c:pt>
                <c:pt idx="1500">
                  <c:v>0.14793409154099718</c:v>
                </c:pt>
                <c:pt idx="1501">
                  <c:v>0.14831810447352661</c:v>
                </c:pt>
                <c:pt idx="1502">
                  <c:v>0.14868386929412142</c:v>
                </c:pt>
                <c:pt idx="1503">
                  <c:v>0.14902544793626243</c:v>
                </c:pt>
                <c:pt idx="1504">
                  <c:v>0.14933939837840987</c:v>
                </c:pt>
                <c:pt idx="1505">
                  <c:v>0.14962396703222763</c:v>
                </c:pt>
                <c:pt idx="1506">
                  <c:v>0.14987783880372535</c:v>
                </c:pt>
                <c:pt idx="1507">
                  <c:v>0.15009729570469904</c:v>
                </c:pt>
                <c:pt idx="1508">
                  <c:v>0.15027287545470308</c:v>
                </c:pt>
                <c:pt idx="1509">
                  <c:v>0.15038870942982879</c:v>
                </c:pt>
                <c:pt idx="1510">
                  <c:v>0.15042378854172184</c:v>
                </c:pt>
                <c:pt idx="1511">
                  <c:v>0.15035735405730105</c:v>
                </c:pt>
                <c:pt idx="1512">
                  <c:v>0.15016943343451911</c:v>
                </c:pt>
                <c:pt idx="1513">
                  <c:v>0.14984635632691051</c:v>
                </c:pt>
                <c:pt idx="1514">
                  <c:v>0.1493803438092855</c:v>
                </c:pt>
                <c:pt idx="1515">
                  <c:v>0.14876880261395192</c:v>
                </c:pt>
                <c:pt idx="1516">
                  <c:v>0.14801376236599956</c:v>
                </c:pt>
                <c:pt idx="1517">
                  <c:v>0.14712205475768608</c:v>
                </c:pt>
                <c:pt idx="1518">
                  <c:v>0.14610698536837202</c:v>
                </c:pt>
                <c:pt idx="1519">
                  <c:v>0.14498833765370439</c:v>
                </c:pt>
                <c:pt idx="1520">
                  <c:v>0.14379332573202624</c:v>
                </c:pt>
                <c:pt idx="1521">
                  <c:v>0.14255520843693587</c:v>
                </c:pt>
                <c:pt idx="1522">
                  <c:v>0.14130598028548719</c:v>
                </c:pt>
                <c:pt idx="1523">
                  <c:v>0.1400750841274922</c:v>
                </c:pt>
                <c:pt idx="1524">
                  <c:v>0.13888422409289997</c:v>
                </c:pt>
                <c:pt idx="1525">
                  <c:v>0.13774477462937623</c:v>
                </c:pt>
                <c:pt idx="1526">
                  <c:v>0.13666148344222745</c:v>
                </c:pt>
                <c:pt idx="1527">
                  <c:v>0.13563430881849142</c:v>
                </c:pt>
                <c:pt idx="1528">
                  <c:v>0.13466206803613717</c:v>
                </c:pt>
                <c:pt idx="1529">
                  <c:v>0.13374429289762418</c:v>
                </c:pt>
                <c:pt idx="1530">
                  <c:v>0.13288179960759233</c:v>
                </c:pt>
                <c:pt idx="1531">
                  <c:v>0.13207473532637753</c:v>
                </c:pt>
                <c:pt idx="1532">
                  <c:v>0.13132185194483442</c:v>
                </c:pt>
                <c:pt idx="1533">
                  <c:v>0.13061952419476847</c:v>
                </c:pt>
                <c:pt idx="1534">
                  <c:v>0.12996286257236273</c:v>
                </c:pt>
                <c:pt idx="1535">
                  <c:v>0.12934686542336954</c:v>
                </c:pt>
                <c:pt idx="1536">
                  <c:v>0.12876849768019855</c:v>
                </c:pt>
                <c:pt idx="1537">
                  <c:v>0.12822693430940196</c:v>
                </c:pt>
                <c:pt idx="1538">
                  <c:v>0.12772349305552105</c:v>
                </c:pt>
                <c:pt idx="1539">
                  <c:v>0.12725939125683333</c:v>
                </c:pt>
                <c:pt idx="1540">
                  <c:v>0.1268346071893573</c:v>
                </c:pt>
                <c:pt idx="1541">
                  <c:v>0.12644793849547592</c:v>
                </c:pt>
                <c:pt idx="1542">
                  <c:v>0.12609736917825892</c:v>
                </c:pt>
                <c:pt idx="1543">
                  <c:v>0.12578162284000699</c:v>
                </c:pt>
                <c:pt idx="1544">
                  <c:v>0.12550176063797308</c:v>
                </c:pt>
                <c:pt idx="1545">
                  <c:v>0.12526096713065876</c:v>
                </c:pt>
                <c:pt idx="1546">
                  <c:v>0.12506320407348509</c:v>
                </c:pt>
                <c:pt idx="1547">
                  <c:v>0.12491171550053744</c:v>
                </c:pt>
                <c:pt idx="1548">
                  <c:v>0.12480640143624795</c:v>
                </c:pt>
                <c:pt idx="1549">
                  <c:v>0.12474408157371038</c:v>
                </c:pt>
                <c:pt idx="1550">
                  <c:v>0.12471896011849233</c:v>
                </c:pt>
                <c:pt idx="1551">
                  <c:v>0.12472499532521893</c:v>
                </c:pt>
                <c:pt idx="1552">
                  <c:v>0.12475790673158778</c:v>
                </c:pt>
                <c:pt idx="1553">
                  <c:v>0.12481589465049532</c:v>
                </c:pt>
                <c:pt idx="1554">
                  <c:v>0.12489943356417284</c:v>
                </c:pt>
                <c:pt idx="1555">
                  <c:v>0.12500957056027823</c:v>
                </c:pt>
                <c:pt idx="1556">
                  <c:v>0.12514601607562298</c:v>
                </c:pt>
                <c:pt idx="1557">
                  <c:v>0.12530672880234323</c:v>
                </c:pt>
                <c:pt idx="1558">
                  <c:v>0.12548791178063351</c:v>
                </c:pt>
                <c:pt idx="1559">
                  <c:v>0.12568555818872545</c:v>
                </c:pt>
                <c:pt idx="1560">
                  <c:v>0.12589736294849269</c:v>
                </c:pt>
                <c:pt idx="1561">
                  <c:v>0.12612308799172228</c:v>
                </c:pt>
                <c:pt idx="1562">
                  <c:v>0.12636399765882972</c:v>
                </c:pt>
                <c:pt idx="1563">
                  <c:v>0.12662094610981728</c:v>
                </c:pt>
                <c:pt idx="1564">
                  <c:v>0.12689256202775007</c:v>
                </c:pt>
                <c:pt idx="1565">
                  <c:v>0.12717415219800826</c:v>
                </c:pt>
                <c:pt idx="1566">
                  <c:v>0.12745862432697525</c:v>
                </c:pt>
                <c:pt idx="1567">
                  <c:v>0.12773642648258082</c:v>
                </c:pt>
                <c:pt idx="1568">
                  <c:v>0.12799829434404847</c:v>
                </c:pt>
                <c:pt idx="1569">
                  <c:v>0.12823572255821819</c:v>
                </c:pt>
                <c:pt idx="1570">
                  <c:v>0.12843982635351442</c:v>
                </c:pt>
                <c:pt idx="1571">
                  <c:v>0.12860103419111385</c:v>
                </c:pt>
                <c:pt idx="1572">
                  <c:v>0.12870784522192008</c:v>
                </c:pt>
                <c:pt idx="1573">
                  <c:v>0.12874595376026571</c:v>
                </c:pt>
                <c:pt idx="1574">
                  <c:v>0.12870071325766758</c:v>
                </c:pt>
                <c:pt idx="1575">
                  <c:v>0.12855913937598945</c:v>
                </c:pt>
                <c:pt idx="1576">
                  <c:v>0.12831128803560293</c:v>
                </c:pt>
                <c:pt idx="1577">
                  <c:v>0.12795235213227935</c:v>
                </c:pt>
                <c:pt idx="1578">
                  <c:v>0.12748167254904924</c:v>
                </c:pt>
                <c:pt idx="1579">
                  <c:v>0.12690168621318881</c:v>
                </c:pt>
                <c:pt idx="1580">
                  <c:v>0.12621604030597328</c:v>
                </c:pt>
                <c:pt idx="1581">
                  <c:v>0.12542942073246172</c:v>
                </c:pt>
                <c:pt idx="1582">
                  <c:v>0.12454773962593731</c:v>
                </c:pt>
                <c:pt idx="1583">
                  <c:v>0.12357862598100806</c:v>
                </c:pt>
                <c:pt idx="1584">
                  <c:v>0.12253252191459936</c:v>
                </c:pt>
                <c:pt idx="1585">
                  <c:v>0.12142258095822141</c:v>
                </c:pt>
                <c:pt idx="1586">
                  <c:v>0.12026241906815401</c:v>
                </c:pt>
                <c:pt idx="1587">
                  <c:v>0.11906578499308625</c:v>
                </c:pt>
                <c:pt idx="1588">
                  <c:v>0.11784557944198899</c:v>
                </c:pt>
                <c:pt idx="1589">
                  <c:v>0.11661264174821424</c:v>
                </c:pt>
                <c:pt idx="1590">
                  <c:v>0.11537814585845881</c:v>
                </c:pt>
                <c:pt idx="1591">
                  <c:v>0.11415419707181003</c:v>
                </c:pt>
                <c:pt idx="1592">
                  <c:v>0.11295331727166898</c:v>
                </c:pt>
                <c:pt idx="1593">
                  <c:v>0.11178969475642382</c:v>
                </c:pt>
                <c:pt idx="1594">
                  <c:v>0.11067597417692428</c:v>
                </c:pt>
                <c:pt idx="1595">
                  <c:v>0.10962169448920119</c:v>
                </c:pt>
                <c:pt idx="1596">
                  <c:v>0.10863289239385727</c:v>
                </c:pt>
                <c:pt idx="1597">
                  <c:v>0.10771096250576924</c:v>
                </c:pt>
                <c:pt idx="1598">
                  <c:v>0.10685474185575546</c:v>
                </c:pt>
                <c:pt idx="1599">
                  <c:v>0.10606172145130129</c:v>
                </c:pt>
                <c:pt idx="1600">
                  <c:v>0.10532963475408082</c:v>
                </c:pt>
                <c:pt idx="1601">
                  <c:v>0.10465724062231026</c:v>
                </c:pt>
                <c:pt idx="1602">
                  <c:v>0.1040439197405056</c:v>
                </c:pt>
                <c:pt idx="1603">
                  <c:v>0.1034885393776341</c:v>
                </c:pt>
                <c:pt idx="1604">
                  <c:v>0.10298901408604562</c:v>
                </c:pt>
                <c:pt idx="1605">
                  <c:v>0.10254123092550489</c:v>
                </c:pt>
                <c:pt idx="1606">
                  <c:v>0.10214013359780423</c:v>
                </c:pt>
                <c:pt idx="1607">
                  <c:v>0.10178021106430309</c:v>
                </c:pt>
                <c:pt idx="1608">
                  <c:v>0.10145627649276175</c:v>
                </c:pt>
                <c:pt idx="1609">
                  <c:v>0.10116419426842334</c:v>
                </c:pt>
                <c:pt idx="1610">
                  <c:v>0.10090072637011356</c:v>
                </c:pt>
                <c:pt idx="1611">
                  <c:v>0.10066274625940848</c:v>
                </c:pt>
                <c:pt idx="1612">
                  <c:v>0.10044723662133954</c:v>
                </c:pt>
                <c:pt idx="1613">
                  <c:v>0.10025075109306809</c:v>
                </c:pt>
                <c:pt idx="1614">
                  <c:v>0.10006994981674495</c:v>
                </c:pt>
                <c:pt idx="1615">
                  <c:v>9.9902377355675934E-2</c:v>
                </c:pt>
                <c:pt idx="1616">
                  <c:v>9.9746947023424418E-2</c:v>
                </c:pt>
                <c:pt idx="1617">
                  <c:v>9.9603158968369868E-2</c:v>
                </c:pt>
                <c:pt idx="1618">
                  <c:v>9.9471098986788145E-2</c:v>
                </c:pt>
                <c:pt idx="1619">
                  <c:v>9.9350513117640163E-2</c:v>
                </c:pt>
                <c:pt idx="1620">
                  <c:v>9.9239300146656231E-2</c:v>
                </c:pt>
                <c:pt idx="1621">
                  <c:v>9.9134972660427548E-2</c:v>
                </c:pt>
                <c:pt idx="1622">
                  <c:v>9.9034170884359132E-2</c:v>
                </c:pt>
                <c:pt idx="1623">
                  <c:v>9.8934316073569353E-2</c:v>
                </c:pt>
                <c:pt idx="1624">
                  <c:v>9.8834192628369524E-2</c:v>
                </c:pt>
                <c:pt idx="1625">
                  <c:v>9.8733800739810154E-2</c:v>
                </c:pt>
                <c:pt idx="1626">
                  <c:v>9.8634014959576979E-2</c:v>
                </c:pt>
                <c:pt idx="1627">
                  <c:v>9.8535271956238193E-2</c:v>
                </c:pt>
                <c:pt idx="1628">
                  <c:v>9.8437085487639922E-2</c:v>
                </c:pt>
                <c:pt idx="1629">
                  <c:v>9.8337270766267706E-2</c:v>
                </c:pt>
                <c:pt idx="1630">
                  <c:v>9.8234033272667179E-2</c:v>
                </c:pt>
                <c:pt idx="1631">
                  <c:v>9.8125192103968709E-2</c:v>
                </c:pt>
                <c:pt idx="1632">
                  <c:v>9.8010217913326828E-2</c:v>
                </c:pt>
                <c:pt idx="1633">
                  <c:v>9.7890036933800231E-2</c:v>
                </c:pt>
                <c:pt idx="1634">
                  <c:v>9.776659263874117E-2</c:v>
                </c:pt>
                <c:pt idx="1635">
                  <c:v>9.7641050970423263E-2</c:v>
                </c:pt>
                <c:pt idx="1636">
                  <c:v>9.7513995163073422E-2</c:v>
                </c:pt>
                <c:pt idx="1637">
                  <c:v>9.7384603141889639E-2</c:v>
                </c:pt>
                <c:pt idx="1638">
                  <c:v>9.7251424366484998E-2</c:v>
                </c:pt>
                <c:pt idx="1639">
                  <c:v>9.7113494213468335E-2</c:v>
                </c:pt>
                <c:pt idx="1640">
                  <c:v>9.697086561156705E-2</c:v>
                </c:pt>
                <c:pt idx="1641">
                  <c:v>9.6824704169437406E-2</c:v>
                </c:pt>
                <c:pt idx="1642">
                  <c:v>9.6676657609751263E-2</c:v>
                </c:pt>
                <c:pt idx="1643">
                  <c:v>9.6527888049850977E-2</c:v>
                </c:pt>
                <c:pt idx="1644">
                  <c:v>9.6377961334190146E-2</c:v>
                </c:pt>
                <c:pt idx="1645">
                  <c:v>9.6224656556362434E-2</c:v>
                </c:pt>
                <c:pt idx="1646">
                  <c:v>9.6064162460838223E-2</c:v>
                </c:pt>
                <c:pt idx="1647">
                  <c:v>9.5893204661461298E-2</c:v>
                </c:pt>
                <c:pt idx="1648">
                  <c:v>9.5708804052857713E-2</c:v>
                </c:pt>
                <c:pt idx="1649">
                  <c:v>9.5509193364407399E-2</c:v>
                </c:pt>
                <c:pt idx="1650">
                  <c:v>9.5294007968080588E-2</c:v>
                </c:pt>
                <c:pt idx="1651">
                  <c:v>9.5062692916009398E-2</c:v>
                </c:pt>
                <c:pt idx="1652">
                  <c:v>9.4814599921169765E-2</c:v>
                </c:pt>
                <c:pt idx="1653">
                  <c:v>9.4548554770993401E-2</c:v>
                </c:pt>
                <c:pt idx="1654">
                  <c:v>9.426309975898968E-2</c:v>
                </c:pt>
                <c:pt idx="1655">
                  <c:v>9.3958032966045393E-2</c:v>
                </c:pt>
                <c:pt idx="1656">
                  <c:v>9.3634404237348881E-2</c:v>
                </c:pt>
                <c:pt idx="1657">
                  <c:v>9.3295374029685532E-2</c:v>
                </c:pt>
                <c:pt idx="1658">
                  <c:v>9.2945005807325745E-2</c:v>
                </c:pt>
                <c:pt idx="1659">
                  <c:v>9.2587159505782515E-2</c:v>
                </c:pt>
                <c:pt idx="1660">
                  <c:v>9.2224582068715713E-2</c:v>
                </c:pt>
                <c:pt idx="1661">
                  <c:v>9.1858528996682412E-2</c:v>
                </c:pt>
                <c:pt idx="1662">
                  <c:v>9.1488388148353209E-2</c:v>
                </c:pt>
                <c:pt idx="1663">
                  <c:v>9.1113119913060328E-2</c:v>
                </c:pt>
                <c:pt idx="1664">
                  <c:v>9.0732022347645505E-2</c:v>
                </c:pt>
                <c:pt idx="1665">
                  <c:v>9.0345397014654341E-2</c:v>
                </c:pt>
                <c:pt idx="1666">
                  <c:v>8.9954925467710958E-2</c:v>
                </c:pt>
                <c:pt idx="1667">
                  <c:v>8.9562949381803494E-2</c:v>
                </c:pt>
                <c:pt idx="1668">
                  <c:v>8.9172705091709228E-2</c:v>
                </c:pt>
                <c:pt idx="1669">
                  <c:v>8.8787084925032692E-2</c:v>
                </c:pt>
                <c:pt idx="1670">
                  <c:v>8.8408733811866827E-2</c:v>
                </c:pt>
                <c:pt idx="1671">
                  <c:v>8.8040098120029733E-2</c:v>
                </c:pt>
                <c:pt idx="1672">
                  <c:v>8.7683805902686277E-2</c:v>
                </c:pt>
                <c:pt idx="1673">
                  <c:v>8.7342193495831569E-2</c:v>
                </c:pt>
                <c:pt idx="1674">
                  <c:v>8.7017827648600402E-2</c:v>
                </c:pt>
                <c:pt idx="1675">
                  <c:v>8.6712607610866368E-2</c:v>
                </c:pt>
                <c:pt idx="1676">
                  <c:v>8.6428287922323002E-2</c:v>
                </c:pt>
                <c:pt idx="1677">
                  <c:v>8.6165630109434635E-2</c:v>
                </c:pt>
                <c:pt idx="1678">
                  <c:v>8.5925349795500774E-2</c:v>
                </c:pt>
                <c:pt idx="1679">
                  <c:v>8.5707928604028719E-2</c:v>
                </c:pt>
                <c:pt idx="1680">
                  <c:v>8.5513332282398616E-2</c:v>
                </c:pt>
                <c:pt idx="1681">
                  <c:v>8.5341388873608273E-2</c:v>
                </c:pt>
                <c:pt idx="1682">
                  <c:v>8.5191459277230222E-2</c:v>
                </c:pt>
                <c:pt idx="1683">
                  <c:v>8.5062484937251395E-2</c:v>
                </c:pt>
                <c:pt idx="1684">
                  <c:v>8.4952705638688911E-2</c:v>
                </c:pt>
                <c:pt idx="1685">
                  <c:v>8.4860742117046153E-2</c:v>
                </c:pt>
                <c:pt idx="1686">
                  <c:v>8.4785312681032024E-2</c:v>
                </c:pt>
                <c:pt idx="1687">
                  <c:v>8.4726032362496942E-2</c:v>
                </c:pt>
                <c:pt idx="1688">
                  <c:v>8.4683364950949039E-2</c:v>
                </c:pt>
                <c:pt idx="1689">
                  <c:v>8.46585755577169E-2</c:v>
                </c:pt>
                <c:pt idx="1690">
                  <c:v>8.4652648891504215E-2</c:v>
                </c:pt>
                <c:pt idx="1691">
                  <c:v>8.4666430866939993E-2</c:v>
                </c:pt>
                <c:pt idx="1692">
                  <c:v>8.4700299695280326E-2</c:v>
                </c:pt>
                <c:pt idx="1693">
                  <c:v>8.475421302873283E-2</c:v>
                </c:pt>
                <c:pt idx="1694">
                  <c:v>8.4828131277281352E-2</c:v>
                </c:pt>
                <c:pt idx="1695">
                  <c:v>8.4922770645407833E-2</c:v>
                </c:pt>
                <c:pt idx="1696">
                  <c:v>8.5038897936083394E-2</c:v>
                </c:pt>
                <c:pt idx="1697">
                  <c:v>8.5177378069081836E-2</c:v>
                </c:pt>
                <c:pt idx="1698">
                  <c:v>8.5338467978716318E-2</c:v>
                </c:pt>
                <c:pt idx="1699">
                  <c:v>8.5520637497266752E-2</c:v>
                </c:pt>
                <c:pt idx="1700">
                  <c:v>8.5720942514926082E-2</c:v>
                </c:pt>
                <c:pt idx="1701">
                  <c:v>8.5934879200728134E-2</c:v>
                </c:pt>
                <c:pt idx="1702">
                  <c:v>8.6157889236849708E-2</c:v>
                </c:pt>
                <c:pt idx="1703">
                  <c:v>8.6385500176933541E-2</c:v>
                </c:pt>
                <c:pt idx="1704">
                  <c:v>8.661455345800291E-2</c:v>
                </c:pt>
                <c:pt idx="1705">
                  <c:v>8.6842782117530562E-2</c:v>
                </c:pt>
                <c:pt idx="1706">
                  <c:v>8.7067961731060531E-2</c:v>
                </c:pt>
                <c:pt idx="1707">
                  <c:v>8.7286538263682004E-2</c:v>
                </c:pt>
                <c:pt idx="1708">
                  <c:v>8.7493625077497097E-2</c:v>
                </c:pt>
                <c:pt idx="1709">
                  <c:v>8.7682290188422177E-2</c:v>
                </c:pt>
                <c:pt idx="1710">
                  <c:v>8.7844406853974058E-2</c:v>
                </c:pt>
                <c:pt idx="1711">
                  <c:v>8.797354655987473E-2</c:v>
                </c:pt>
                <c:pt idx="1712">
                  <c:v>8.8064322765053007E-2</c:v>
                </c:pt>
                <c:pt idx="1713">
                  <c:v>8.8114720044970299E-2</c:v>
                </c:pt>
                <c:pt idx="1714">
                  <c:v>8.8125008825646847E-2</c:v>
                </c:pt>
                <c:pt idx="1715">
                  <c:v>8.8097556815055447E-2</c:v>
                </c:pt>
                <c:pt idx="1716">
                  <c:v>8.8034978407159417E-2</c:v>
                </c:pt>
                <c:pt idx="1717">
                  <c:v>8.7939753268654067E-2</c:v>
                </c:pt>
                <c:pt idx="1718">
                  <c:v>8.7814082362283677E-2</c:v>
                </c:pt>
                <c:pt idx="1719">
                  <c:v>8.7660455016826913E-2</c:v>
                </c:pt>
                <c:pt idx="1720">
                  <c:v>8.748136278788006E-2</c:v>
                </c:pt>
                <c:pt idx="1721">
                  <c:v>8.7280528303903274E-2</c:v>
                </c:pt>
                <c:pt idx="1722">
                  <c:v>8.706181290014188E-2</c:v>
                </c:pt>
                <c:pt idx="1723">
                  <c:v>8.68288363591498E-2</c:v>
                </c:pt>
                <c:pt idx="1724">
                  <c:v>8.6584314716023195E-2</c:v>
                </c:pt>
                <c:pt idx="1725">
                  <c:v>8.6330250715591153E-2</c:v>
                </c:pt>
                <c:pt idx="1726">
                  <c:v>8.6067133078142136E-2</c:v>
                </c:pt>
                <c:pt idx="1727">
                  <c:v>8.5795544268033999E-2</c:v>
                </c:pt>
                <c:pt idx="1728">
                  <c:v>8.5516065832284396E-2</c:v>
                </c:pt>
                <c:pt idx="1729">
                  <c:v>8.5230031881215321E-2</c:v>
                </c:pt>
                <c:pt idx="1730">
                  <c:v>8.4939055778913988E-2</c:v>
                </c:pt>
                <c:pt idx="1731">
                  <c:v>8.4645029010929032E-2</c:v>
                </c:pt>
                <c:pt idx="1732">
                  <c:v>8.4349462023461233E-2</c:v>
                </c:pt>
                <c:pt idx="1733">
                  <c:v>8.4053532389872967E-2</c:v>
                </c:pt>
                <c:pt idx="1734">
                  <c:v>8.3757898146171919E-2</c:v>
                </c:pt>
                <c:pt idx="1735">
                  <c:v>8.3463590803705315E-2</c:v>
                </c:pt>
                <c:pt idx="1736">
                  <c:v>8.3172014099073002E-2</c:v>
                </c:pt>
                <c:pt idx="1737">
                  <c:v>8.2884989645841636E-2</c:v>
                </c:pt>
                <c:pt idx="1738">
                  <c:v>8.2605130211157854E-2</c:v>
                </c:pt>
                <c:pt idx="1739">
                  <c:v>8.2335042101803382E-2</c:v>
                </c:pt>
                <c:pt idx="1740">
                  <c:v>8.2076717821515779E-2</c:v>
                </c:pt>
                <c:pt idx="1741">
                  <c:v>8.1830790736801176E-2</c:v>
                </c:pt>
                <c:pt idx="1742">
                  <c:v>8.1596632693640772E-2</c:v>
                </c:pt>
                <c:pt idx="1743">
                  <c:v>8.1371657182579951E-2</c:v>
                </c:pt>
                <c:pt idx="1744">
                  <c:v>8.1151557350943995E-2</c:v>
                </c:pt>
                <c:pt idx="1745">
                  <c:v>8.0930169948784506E-2</c:v>
                </c:pt>
                <c:pt idx="1746">
                  <c:v>8.0701064680605186E-2</c:v>
                </c:pt>
                <c:pt idx="1747">
                  <c:v>8.0457918264910958E-2</c:v>
                </c:pt>
                <c:pt idx="1748">
                  <c:v>8.019465541586164E-2</c:v>
                </c:pt>
                <c:pt idx="1749">
                  <c:v>7.9908428177054749E-2</c:v>
                </c:pt>
                <c:pt idx="1750">
                  <c:v>7.9598584643488526E-2</c:v>
                </c:pt>
                <c:pt idx="1751">
                  <c:v>7.926731248279513E-2</c:v>
                </c:pt>
                <c:pt idx="1752">
                  <c:v>7.8918838627155721E-2</c:v>
                </c:pt>
                <c:pt idx="1753">
                  <c:v>7.8558492092104928E-2</c:v>
                </c:pt>
                <c:pt idx="1754">
                  <c:v>7.8190844137812257E-2</c:v>
                </c:pt>
                <c:pt idx="1755">
                  <c:v>7.7818876887916846E-2</c:v>
                </c:pt>
                <c:pt idx="1756">
                  <c:v>7.7444082093954994E-2</c:v>
                </c:pt>
                <c:pt idx="1757">
                  <c:v>7.706651356791068E-2</c:v>
                </c:pt>
                <c:pt idx="1758">
                  <c:v>7.6685809365718963E-2</c:v>
                </c:pt>
                <c:pt idx="1759">
                  <c:v>7.6302116437707748E-2</c:v>
                </c:pt>
                <c:pt idx="1760">
                  <c:v>7.5916872092439872E-2</c:v>
                </c:pt>
                <c:pt idx="1761">
                  <c:v>7.5532199474362474E-2</c:v>
                </c:pt>
                <c:pt idx="1762">
                  <c:v>7.5151180617765115E-2</c:v>
                </c:pt>
                <c:pt idx="1763">
                  <c:v>7.4776518972197351E-2</c:v>
                </c:pt>
                <c:pt idx="1764">
                  <c:v>7.4410495398485835E-2</c:v>
                </c:pt>
                <c:pt idx="1765">
                  <c:v>7.4054694937551749E-2</c:v>
                </c:pt>
                <c:pt idx="1766">
                  <c:v>7.3710468722505154E-2</c:v>
                </c:pt>
                <c:pt idx="1767">
                  <c:v>7.3378889432485564E-2</c:v>
                </c:pt>
                <c:pt idx="1768">
                  <c:v>7.306166864428261E-2</c:v>
                </c:pt>
                <c:pt idx="1769">
                  <c:v>7.2760468443150164E-2</c:v>
                </c:pt>
                <c:pt idx="1770">
                  <c:v>7.2477039388511202E-2</c:v>
                </c:pt>
                <c:pt idx="1771">
                  <c:v>7.2212718093929998E-2</c:v>
                </c:pt>
                <c:pt idx="1772">
                  <c:v>7.1967561165485708E-2</c:v>
                </c:pt>
                <c:pt idx="1773">
                  <c:v>7.1740714393252872E-2</c:v>
                </c:pt>
                <c:pt idx="1774">
                  <c:v>7.1530278058624178E-2</c:v>
                </c:pt>
                <c:pt idx="1775">
                  <c:v>7.1333537016583695E-2</c:v>
                </c:pt>
                <c:pt idx="1776">
                  <c:v>7.1147417729589171E-2</c:v>
                </c:pt>
                <c:pt idx="1777">
                  <c:v>7.096999230838992E-2</c:v>
                </c:pt>
                <c:pt idx="1778">
                  <c:v>7.079956440980735E-2</c:v>
                </c:pt>
                <c:pt idx="1779">
                  <c:v>7.0635761484007589E-2</c:v>
                </c:pt>
                <c:pt idx="1780">
                  <c:v>7.0478849220455955E-2</c:v>
                </c:pt>
                <c:pt idx="1781">
                  <c:v>7.0330231007488433E-2</c:v>
                </c:pt>
                <c:pt idx="1782">
                  <c:v>7.0191263237234527E-2</c:v>
                </c:pt>
                <c:pt idx="1783">
                  <c:v>7.0063301147440263E-2</c:v>
                </c:pt>
                <c:pt idx="1784">
                  <c:v>6.9946789731322803E-2</c:v>
                </c:pt>
                <c:pt idx="1785">
                  <c:v>6.9841719784978509E-2</c:v>
                </c:pt>
                <c:pt idx="1786">
                  <c:v>6.9747037668120807E-2</c:v>
                </c:pt>
                <c:pt idx="1787">
                  <c:v>6.9661055282800047E-2</c:v>
                </c:pt>
                <c:pt idx="1788">
                  <c:v>6.958204102939676E-2</c:v>
                </c:pt>
                <c:pt idx="1789">
                  <c:v>6.9508401238478526E-2</c:v>
                </c:pt>
                <c:pt idx="1790">
                  <c:v>6.9439315662402204E-2</c:v>
                </c:pt>
                <c:pt idx="1791">
                  <c:v>6.9374827540827869E-2</c:v>
                </c:pt>
                <c:pt idx="1792">
                  <c:v>6.9315434277791035E-2</c:v>
                </c:pt>
                <c:pt idx="1793">
                  <c:v>6.9262223359785005E-2</c:v>
                </c:pt>
                <c:pt idx="1794">
                  <c:v>6.9215737245237066E-2</c:v>
                </c:pt>
                <c:pt idx="1795">
                  <c:v>6.9175837605565518E-2</c:v>
                </c:pt>
                <c:pt idx="1796">
                  <c:v>6.9141660283076292E-2</c:v>
                </c:pt>
                <c:pt idx="1797">
                  <c:v>6.9111797042461245E-2</c:v>
                </c:pt>
                <c:pt idx="1798">
                  <c:v>6.9085021718618259E-2</c:v>
                </c:pt>
                <c:pt idx="1799">
                  <c:v>6.9060607692681589E-2</c:v>
                </c:pt>
                <c:pt idx="1800">
                  <c:v>6.9038917571894801E-2</c:v>
                </c:pt>
                <c:pt idx="1801">
                  <c:v>6.9021765900290258E-2</c:v>
                </c:pt>
                <c:pt idx="1802">
                  <c:v>6.9011375402262057E-2</c:v>
                </c:pt>
                <c:pt idx="1803">
                  <c:v>6.9010150338091283E-2</c:v>
                </c:pt>
                <c:pt idx="1804">
                  <c:v>6.9019542585047014E-2</c:v>
                </c:pt>
                <c:pt idx="1805">
                  <c:v>6.9039552831999987E-2</c:v>
                </c:pt>
                <c:pt idx="1806">
                  <c:v>6.9068458149829939E-2</c:v>
                </c:pt>
                <c:pt idx="1807">
                  <c:v>6.9103355829989124E-2</c:v>
                </c:pt>
                <c:pt idx="1808">
                  <c:v>6.9140616396565505E-2</c:v>
                </c:pt>
                <c:pt idx="1809">
                  <c:v>6.9177153917457893E-2</c:v>
                </c:pt>
                <c:pt idx="1810">
                  <c:v>6.9210743915601294E-2</c:v>
                </c:pt>
                <c:pt idx="1811">
                  <c:v>6.9240568564310448E-2</c:v>
                </c:pt>
                <c:pt idx="1812">
                  <c:v>6.9267126482261035E-2</c:v>
                </c:pt>
                <c:pt idx="1813">
                  <c:v>6.9291688327112591E-2</c:v>
                </c:pt>
                <c:pt idx="1814">
                  <c:v>6.9315797514652291E-2</c:v>
                </c:pt>
                <c:pt idx="1815">
                  <c:v>6.9340952406296855E-2</c:v>
                </c:pt>
                <c:pt idx="1816">
                  <c:v>6.9367970564382112E-2</c:v>
                </c:pt>
                <c:pt idx="1817">
                  <c:v>6.9397079402154296E-2</c:v>
                </c:pt>
                <c:pt idx="1818">
                  <c:v>6.9428143090770569E-2</c:v>
                </c:pt>
                <c:pt idx="1819">
                  <c:v>6.9460934950516376E-2</c:v>
                </c:pt>
                <c:pt idx="1820">
                  <c:v>6.9495273679095873E-2</c:v>
                </c:pt>
                <c:pt idx="1821">
                  <c:v>6.9531295924726913E-2</c:v>
                </c:pt>
                <c:pt idx="1822">
                  <c:v>6.9569092968350968E-2</c:v>
                </c:pt>
                <c:pt idx="1823">
                  <c:v>6.9608892449467732E-2</c:v>
                </c:pt>
                <c:pt idx="1824">
                  <c:v>6.965033140126882E-2</c:v>
                </c:pt>
                <c:pt idx="1825">
                  <c:v>6.9692728631441228E-2</c:v>
                </c:pt>
                <c:pt idx="1826">
                  <c:v>6.9734630067889783E-2</c:v>
                </c:pt>
                <c:pt idx="1827">
                  <c:v>6.9774126554591878E-2</c:v>
                </c:pt>
                <c:pt idx="1828">
                  <c:v>6.9809535549541793E-2</c:v>
                </c:pt>
                <c:pt idx="1829">
                  <c:v>6.9839810484124201E-2</c:v>
                </c:pt>
                <c:pt idx="1830">
                  <c:v>6.9864768436125504E-2</c:v>
                </c:pt>
                <c:pt idx="1831">
                  <c:v>6.9885499628799821E-2</c:v>
                </c:pt>
                <c:pt idx="1832">
                  <c:v>6.9903685700343401E-2</c:v>
                </c:pt>
                <c:pt idx="1833">
                  <c:v>6.9921054109604877E-2</c:v>
                </c:pt>
                <c:pt idx="1834">
                  <c:v>6.9938377743730532E-2</c:v>
                </c:pt>
                <c:pt idx="1835">
                  <c:v>6.9955065467301306E-2</c:v>
                </c:pt>
                <c:pt idx="1836">
                  <c:v>6.9968889026354522E-2</c:v>
                </c:pt>
                <c:pt idx="1837">
                  <c:v>6.997630118166627E-2</c:v>
                </c:pt>
                <c:pt idx="1838">
                  <c:v>6.9973709186590363E-2</c:v>
                </c:pt>
                <c:pt idx="1839">
                  <c:v>6.9958930562854252E-2</c:v>
                </c:pt>
                <c:pt idx="1840">
                  <c:v>6.9931375456703429E-2</c:v>
                </c:pt>
                <c:pt idx="1841">
                  <c:v>6.989286489601905E-2</c:v>
                </c:pt>
                <c:pt idx="1842">
                  <c:v>6.9847038595904645E-2</c:v>
                </c:pt>
                <c:pt idx="1843">
                  <c:v>6.9798398904878003E-2</c:v>
                </c:pt>
                <c:pt idx="1844">
                  <c:v>6.9751082713314053E-2</c:v>
                </c:pt>
                <c:pt idx="1845">
                  <c:v>6.9707725427245751E-2</c:v>
                </c:pt>
                <c:pt idx="1846">
                  <c:v>6.9669371017284612E-2</c:v>
                </c:pt>
                <c:pt idx="1847">
                  <c:v>6.9635427463296831E-2</c:v>
                </c:pt>
                <c:pt idx="1848">
                  <c:v>6.960471242387252E-2</c:v>
                </c:pt>
                <c:pt idx="1849">
                  <c:v>6.957568053011727E-2</c:v>
                </c:pt>
                <c:pt idx="1850">
                  <c:v>6.9547559153284325E-2</c:v>
                </c:pt>
                <c:pt idx="1851">
                  <c:v>6.9520302690620775E-2</c:v>
                </c:pt>
                <c:pt idx="1852">
                  <c:v>6.9494501482077767E-2</c:v>
                </c:pt>
                <c:pt idx="1853">
                  <c:v>6.9471290789068621E-2</c:v>
                </c:pt>
                <c:pt idx="1854">
                  <c:v>6.9451351477821402E-2</c:v>
                </c:pt>
                <c:pt idx="1855">
                  <c:v>6.9435682274236979E-2</c:v>
                </c:pt>
                <c:pt idx="1856">
                  <c:v>6.9424873124177292E-2</c:v>
                </c:pt>
                <c:pt idx="1857">
                  <c:v>6.9419286988203502E-2</c:v>
                </c:pt>
                <c:pt idx="1858">
                  <c:v>6.9419059911025108E-2</c:v>
                </c:pt>
                <c:pt idx="1859">
                  <c:v>6.9424101052324619E-2</c:v>
                </c:pt>
                <c:pt idx="1860">
                  <c:v>6.943345683899689E-2</c:v>
                </c:pt>
                <c:pt idx="1861">
                  <c:v>6.9445719583045976E-2</c:v>
                </c:pt>
                <c:pt idx="1862">
                  <c:v>6.9458663966303694E-2</c:v>
                </c:pt>
                <c:pt idx="1863">
                  <c:v>6.9470064426876602E-2</c:v>
                </c:pt>
                <c:pt idx="1864">
                  <c:v>6.947774060278307E-2</c:v>
                </c:pt>
                <c:pt idx="1865">
                  <c:v>6.9480965545560783E-2</c:v>
                </c:pt>
                <c:pt idx="1866">
                  <c:v>6.9479966264956519E-2</c:v>
                </c:pt>
                <c:pt idx="1867">
                  <c:v>6.9476923015461448E-2</c:v>
                </c:pt>
                <c:pt idx="1868">
                  <c:v>6.9474152314317597E-2</c:v>
                </c:pt>
                <c:pt idx="1869">
                  <c:v>6.9474969896423391E-2</c:v>
                </c:pt>
                <c:pt idx="1870">
                  <c:v>6.9481828562478712E-2</c:v>
                </c:pt>
                <c:pt idx="1871">
                  <c:v>6.9496454688956003E-2</c:v>
                </c:pt>
                <c:pt idx="1872">
                  <c:v>6.9519939282674595E-2</c:v>
                </c:pt>
                <c:pt idx="1873">
                  <c:v>6.9552374639493666E-2</c:v>
                </c:pt>
                <c:pt idx="1874">
                  <c:v>6.9594126234671053E-2</c:v>
                </c:pt>
                <c:pt idx="1875">
                  <c:v>6.9645560267905318E-2</c:v>
                </c:pt>
                <c:pt idx="1876">
                  <c:v>6.9707452753608748E-2</c:v>
                </c:pt>
                <c:pt idx="1877">
                  <c:v>6.9780717227152025E-2</c:v>
                </c:pt>
                <c:pt idx="1878">
                  <c:v>6.986717793181714E-2</c:v>
                </c:pt>
                <c:pt idx="1879">
                  <c:v>6.9968479769930439E-2</c:v>
                </c:pt>
                <c:pt idx="1880">
                  <c:v>7.0087043840973487E-2</c:v>
                </c:pt>
                <c:pt idx="1881">
                  <c:v>7.0225659762167283E-2</c:v>
                </c:pt>
                <c:pt idx="1882">
                  <c:v>7.0387032209724379E-2</c:v>
                </c:pt>
                <c:pt idx="1883">
                  <c:v>7.0574237470414983E-2</c:v>
                </c:pt>
                <c:pt idx="1884">
                  <c:v>7.07894957628072E-2</c:v>
                </c:pt>
                <c:pt idx="1885">
                  <c:v>7.1033714886147473E-2</c:v>
                </c:pt>
                <c:pt idx="1886">
                  <c:v>7.1306943663099934E-2</c:v>
                </c:pt>
                <c:pt idx="1887">
                  <c:v>7.1608506471741731E-2</c:v>
                </c:pt>
                <c:pt idx="1888">
                  <c:v>7.1938051136548567E-2</c:v>
                </c:pt>
                <c:pt idx="1889">
                  <c:v>7.229646415145026E-2</c:v>
                </c:pt>
                <c:pt idx="1890">
                  <c:v>7.2686425056467788E-2</c:v>
                </c:pt>
                <c:pt idx="1891">
                  <c:v>7.3112369927503321E-2</c:v>
                </c:pt>
                <c:pt idx="1892">
                  <c:v>7.357935644012166E-2</c:v>
                </c:pt>
                <c:pt idx="1893">
                  <c:v>7.4091831875858064E-2</c:v>
                </c:pt>
                <c:pt idx="1894">
                  <c:v>7.4652117242127017E-2</c:v>
                </c:pt>
                <c:pt idx="1895">
                  <c:v>7.5260028769726886E-2</c:v>
                </c:pt>
                <c:pt idx="1896">
                  <c:v>7.5913368504490777E-2</c:v>
                </c:pt>
                <c:pt idx="1897">
                  <c:v>7.6608508043390658E-2</c:v>
                </c:pt>
                <c:pt idx="1898">
                  <c:v>7.7341484155303244E-2</c:v>
                </c:pt>
                <c:pt idx="1899">
                  <c:v>7.8108641137552628E-2</c:v>
                </c:pt>
                <c:pt idx="1900">
                  <c:v>7.8906769650051792E-2</c:v>
                </c:pt>
                <c:pt idx="1901">
                  <c:v>7.9732131633286588E-2</c:v>
                </c:pt>
                <c:pt idx="1902">
                  <c:v>8.0581105376554121E-2</c:v>
                </c:pt>
                <c:pt idx="1903">
                  <c:v>8.1450558112711582E-2</c:v>
                </c:pt>
                <c:pt idx="1904">
                  <c:v>8.233827037334969E-2</c:v>
                </c:pt>
                <c:pt idx="1905">
                  <c:v>8.3244069447086136E-2</c:v>
                </c:pt>
                <c:pt idx="1906">
                  <c:v>8.4170085235992967E-2</c:v>
                </c:pt>
                <c:pt idx="1907">
                  <c:v>8.511988061643079E-2</c:v>
                </c:pt>
                <c:pt idx="1908">
                  <c:v>8.6097571797625297E-2</c:v>
                </c:pt>
                <c:pt idx="1909">
                  <c:v>8.7106890580893784E-2</c:v>
                </c:pt>
                <c:pt idx="1910">
                  <c:v>8.8150423632713706E-2</c:v>
                </c:pt>
                <c:pt idx="1911">
                  <c:v>8.9231312078896299E-2</c:v>
                </c:pt>
                <c:pt idx="1912">
                  <c:v>9.0352640989244296E-2</c:v>
                </c:pt>
                <c:pt idx="1913">
                  <c:v>9.151920922635122E-2</c:v>
                </c:pt>
                <c:pt idx="1914">
                  <c:v>9.2735878877129044E-2</c:v>
                </c:pt>
                <c:pt idx="1915">
                  <c:v>9.4006523588117522E-2</c:v>
                </c:pt>
                <c:pt idx="1916">
                  <c:v>9.5331897549715897E-2</c:v>
                </c:pt>
                <c:pt idx="1917">
                  <c:v>9.6708139275112751E-2</c:v>
                </c:pt>
                <c:pt idx="1918">
                  <c:v>9.8127763604739029E-2</c:v>
                </c:pt>
                <c:pt idx="1919">
                  <c:v>9.9581154296202137E-2</c:v>
                </c:pt>
                <c:pt idx="1920">
                  <c:v>0.10106013612360316</c:v>
                </c:pt>
                <c:pt idx="1921">
                  <c:v>0.10255868047684542</c:v>
                </c:pt>
                <c:pt idx="1922">
                  <c:v>0.10407249687323313</c:v>
                </c:pt>
                <c:pt idx="1923">
                  <c:v>0.10559669254733835</c:v>
                </c:pt>
                <c:pt idx="1924">
                  <c:v>0.10712051036840715</c:v>
                </c:pt>
                <c:pt idx="1925">
                  <c:v>0.10862553582607588</c:v>
                </c:pt>
                <c:pt idx="1926">
                  <c:v>0.11008621784896051</c:v>
                </c:pt>
                <c:pt idx="1927">
                  <c:v>0.11146896730332774</c:v>
                </c:pt>
                <c:pt idx="1928">
                  <c:v>0.11273784530449556</c:v>
                </c:pt>
                <c:pt idx="1929">
                  <c:v>0.11385883486213984</c:v>
                </c:pt>
                <c:pt idx="1930">
                  <c:v>0.11479750219221781</c:v>
                </c:pt>
                <c:pt idx="1931">
                  <c:v>0.1155229105103734</c:v>
                </c:pt>
                <c:pt idx="1932">
                  <c:v>0.11600860570750444</c:v>
                </c:pt>
                <c:pt idx="1933">
                  <c:v>0.11623400276635572</c:v>
                </c:pt>
                <c:pt idx="1934">
                  <c:v>0.11619222189714802</c:v>
                </c:pt>
                <c:pt idx="1935">
                  <c:v>0.11589430831327215</c:v>
                </c:pt>
                <c:pt idx="1936">
                  <c:v>0.11537345077779389</c:v>
                </c:pt>
                <c:pt idx="1937">
                  <c:v>0.11467772659068749</c:v>
                </c:pt>
                <c:pt idx="1938">
                  <c:v>0.11386421792703412</c:v>
                </c:pt>
                <c:pt idx="1939">
                  <c:v>0.11299232746946282</c:v>
                </c:pt>
                <c:pt idx="1940">
                  <c:v>0.11211085966898944</c:v>
                </c:pt>
                <c:pt idx="1941">
                  <c:v>0.11125988127496629</c:v>
                </c:pt>
                <c:pt idx="1942">
                  <c:v>0.11047196174279734</c:v>
                </c:pt>
                <c:pt idx="1943">
                  <c:v>0.10977202823567551</c:v>
                </c:pt>
                <c:pt idx="1944">
                  <c:v>0.10918185491924133</c:v>
                </c:pt>
                <c:pt idx="1945">
                  <c:v>0.10871968941906225</c:v>
                </c:pt>
                <c:pt idx="1946">
                  <c:v>0.10839674913155824</c:v>
                </c:pt>
                <c:pt idx="1947">
                  <c:v>0.10821719327251929</c:v>
                </c:pt>
                <c:pt idx="1948">
                  <c:v>0.10817602757750829</c:v>
                </c:pt>
                <c:pt idx="1949">
                  <c:v>0.10826174004263707</c:v>
                </c:pt>
                <c:pt idx="1950">
                  <c:v>0.10845850568733635</c:v>
                </c:pt>
                <c:pt idx="1951">
                  <c:v>0.10874991834345522</c:v>
                </c:pt>
                <c:pt idx="1952">
                  <c:v>0.10912367788357998</c:v>
                </c:pt>
                <c:pt idx="1953">
                  <c:v>0.10957018339340326</c:v>
                </c:pt>
                <c:pt idx="1954">
                  <c:v>0.11008332519105042</c:v>
                </c:pt>
                <c:pt idx="1955">
                  <c:v>0.1106591942072019</c:v>
                </c:pt>
                <c:pt idx="1956">
                  <c:v>0.11129153783575658</c:v>
                </c:pt>
                <c:pt idx="1957">
                  <c:v>0.11197133512674702</c:v>
                </c:pt>
                <c:pt idx="1958">
                  <c:v>0.11268691658764669</c:v>
                </c:pt>
                <c:pt idx="1959">
                  <c:v>0.11342378191770992</c:v>
                </c:pt>
                <c:pt idx="1960">
                  <c:v>0.11416824297706403</c:v>
                </c:pt>
                <c:pt idx="1961">
                  <c:v>0.11490838455784642</c:v>
                </c:pt>
                <c:pt idx="1962">
                  <c:v>0.11563428135154337</c:v>
                </c:pt>
                <c:pt idx="1963">
                  <c:v>0.11633660045160039</c:v>
                </c:pt>
                <c:pt idx="1964">
                  <c:v>0.11700514101409883</c:v>
                </c:pt>
                <c:pt idx="1965">
                  <c:v>0.11762578946301457</c:v>
                </c:pt>
                <c:pt idx="1966">
                  <c:v>0.11818375542303224</c:v>
                </c:pt>
                <c:pt idx="1967">
                  <c:v>0.11866439990943185</c:v>
                </c:pt>
                <c:pt idx="1968">
                  <c:v>0.1190567221269105</c:v>
                </c:pt>
                <c:pt idx="1969">
                  <c:v>0.11935553996681643</c:v>
                </c:pt>
                <c:pt idx="1970">
                  <c:v>0.11956127178418692</c:v>
                </c:pt>
                <c:pt idx="1971">
                  <c:v>0.11967658944950595</c:v>
                </c:pt>
                <c:pt idx="1972">
                  <c:v>0.11970264467453946</c:v>
                </c:pt>
                <c:pt idx="1973">
                  <c:v>0.11963697422588467</c:v>
                </c:pt>
                <c:pt idx="1974">
                  <c:v>0.11947263768253454</c:v>
                </c:pt>
                <c:pt idx="1975">
                  <c:v>0.1192025655895141</c:v>
                </c:pt>
                <c:pt idx="1976">
                  <c:v>0.11882115396442479</c:v>
                </c:pt>
                <c:pt idx="1977">
                  <c:v>0.118328340219459</c:v>
                </c:pt>
                <c:pt idx="1978">
                  <c:v>0.11772907182336874</c:v>
                </c:pt>
                <c:pt idx="1979">
                  <c:v>0.11703270881577872</c:v>
                </c:pt>
                <c:pt idx="1980">
                  <c:v>0.11624968427524714</c:v>
                </c:pt>
                <c:pt idx="1981">
                  <c:v>0.11538965659355967</c:v>
                </c:pt>
                <c:pt idx="1982">
                  <c:v>0.11446074266266222</c:v>
                </c:pt>
                <c:pt idx="1983">
                  <c:v>0.11347047442048348</c:v>
                </c:pt>
                <c:pt idx="1984">
                  <c:v>0.11242639548591389</c:v>
                </c:pt>
                <c:pt idx="1985">
                  <c:v>0.1113363510675693</c:v>
                </c:pt>
                <c:pt idx="1986">
                  <c:v>0.11020722800734135</c:v>
                </c:pt>
                <c:pt idx="1987">
                  <c:v>0.10904202420728533</c:v>
                </c:pt>
                <c:pt idx="1988">
                  <c:v>0.10784014416039996</c:v>
                </c:pt>
                <c:pt idx="1989">
                  <c:v>0.10659660645862386</c:v>
                </c:pt>
                <c:pt idx="1990">
                  <c:v>0.10530590751759901</c:v>
                </c:pt>
                <c:pt idx="1991">
                  <c:v>0.1039638055852647</c:v>
                </c:pt>
                <c:pt idx="1992">
                  <c:v>0.10257015050764791</c:v>
                </c:pt>
                <c:pt idx="1993">
                  <c:v>0.10112950544978534</c:v>
                </c:pt>
                <c:pt idx="1994">
                  <c:v>9.9648437575437579E-2</c:v>
                </c:pt>
                <c:pt idx="1995">
                  <c:v>9.8133246289296053E-2</c:v>
                </c:pt>
                <c:pt idx="1996">
                  <c:v>9.6588608110745391E-2</c:v>
                </c:pt>
                <c:pt idx="1997">
                  <c:v>9.5018853326745714E-2</c:v>
                </c:pt>
                <c:pt idx="1998">
                  <c:v>9.3431040749741137E-2</c:v>
                </c:pt>
                <c:pt idx="1999">
                  <c:v>9.1838443522555172E-2</c:v>
                </c:pt>
                <c:pt idx="2000">
                  <c:v>9.0263243548338326E-2</c:v>
                </c:pt>
                <c:pt idx="2001">
                  <c:v>8.8733190938378351E-2</c:v>
                </c:pt>
                <c:pt idx="2002">
                  <c:v>8.7278398810550953E-2</c:v>
                </c:pt>
                <c:pt idx="2003">
                  <c:v>8.59265763408847E-2</c:v>
                </c:pt>
                <c:pt idx="2004">
                  <c:v>8.4696395237319602E-2</c:v>
                </c:pt>
                <c:pt idx="2005">
                  <c:v>8.3599645621682497E-2</c:v>
                </c:pt>
                <c:pt idx="2006">
                  <c:v>8.2643801515831908E-2</c:v>
                </c:pt>
                <c:pt idx="2007">
                  <c:v>8.1834529319211494E-2</c:v>
                </c:pt>
                <c:pt idx="2008">
                  <c:v>8.1180533586058215E-2</c:v>
                </c:pt>
                <c:pt idx="2009">
                  <c:v>8.0692535011163316E-2</c:v>
                </c:pt>
                <c:pt idx="2010">
                  <c:v>8.0378778266386244E-2</c:v>
                </c:pt>
                <c:pt idx="2011">
                  <c:v>8.0238141228032814E-2</c:v>
                </c:pt>
                <c:pt idx="2012">
                  <c:v>8.0255322582955604E-2</c:v>
                </c:pt>
                <c:pt idx="2013">
                  <c:v>8.0401740889093978E-2</c:v>
                </c:pt>
                <c:pt idx="2014">
                  <c:v>8.0636886525757581E-2</c:v>
                </c:pt>
                <c:pt idx="2015">
                  <c:v>8.091594642482032E-2</c:v>
                </c:pt>
                <c:pt idx="2016">
                  <c:v>8.1197238960870569E-2</c:v>
                </c:pt>
                <c:pt idx="2017">
                  <c:v>8.1439072233797608E-2</c:v>
                </c:pt>
                <c:pt idx="2018">
                  <c:v>8.1604759768419924E-2</c:v>
                </c:pt>
                <c:pt idx="2019">
                  <c:v>8.1664456392629384E-2</c:v>
                </c:pt>
                <c:pt idx="2020">
                  <c:v>8.1595511729744399E-2</c:v>
                </c:pt>
                <c:pt idx="2021">
                  <c:v>8.1389396970967545E-2</c:v>
                </c:pt>
                <c:pt idx="2022">
                  <c:v>8.1054050888456255E-2</c:v>
                </c:pt>
                <c:pt idx="2023">
                  <c:v>8.0614890095897132E-2</c:v>
                </c:pt>
                <c:pt idx="2024">
                  <c:v>8.0107836493137533E-2</c:v>
                </c:pt>
                <c:pt idx="2025">
                  <c:v>7.9571619830847998E-2</c:v>
                </c:pt>
                <c:pt idx="2026">
                  <c:v>7.9043168613547279E-2</c:v>
                </c:pt>
                <c:pt idx="2027">
                  <c:v>7.8548612990154879E-2</c:v>
                </c:pt>
                <c:pt idx="2028">
                  <c:v>7.8102756852118829E-2</c:v>
                </c:pt>
                <c:pt idx="2029">
                  <c:v>7.7709061559668238E-2</c:v>
                </c:pt>
                <c:pt idx="2030">
                  <c:v>7.7360355176133669E-2</c:v>
                </c:pt>
                <c:pt idx="2031">
                  <c:v>7.7040999650487899E-2</c:v>
                </c:pt>
                <c:pt idx="2032">
                  <c:v>7.6728160069471987E-2</c:v>
                </c:pt>
                <c:pt idx="2033">
                  <c:v>7.6396946419697812E-2</c:v>
                </c:pt>
                <c:pt idx="2034">
                  <c:v>7.6021946764889894E-2</c:v>
                </c:pt>
                <c:pt idx="2035">
                  <c:v>7.5581623821886448E-2</c:v>
                </c:pt>
                <c:pt idx="2036">
                  <c:v>7.5064075724543058E-2</c:v>
                </c:pt>
                <c:pt idx="2037">
                  <c:v>7.4469257149915438E-2</c:v>
                </c:pt>
                <c:pt idx="2038">
                  <c:v>7.3810193753815326E-2</c:v>
                </c:pt>
                <c:pt idx="2039">
                  <c:v>7.3108385059488648E-2</c:v>
                </c:pt>
                <c:pt idx="2040">
                  <c:v>7.2390514864312208E-2</c:v>
                </c:pt>
                <c:pt idx="2041">
                  <c:v>7.1680768452728486E-2</c:v>
                </c:pt>
                <c:pt idx="2042">
                  <c:v>7.0994559490905787E-2</c:v>
                </c:pt>
                <c:pt idx="2043">
                  <c:v>7.0339742870441493E-2</c:v>
                </c:pt>
                <c:pt idx="2044">
                  <c:v>6.9716541967097714E-2</c:v>
                </c:pt>
                <c:pt idx="2045">
                  <c:v>6.9122643787520269E-2</c:v>
                </c:pt>
                <c:pt idx="2046">
                  <c:v>6.8556886983457146E-2</c:v>
                </c:pt>
                <c:pt idx="2047">
                  <c:v>6.8022467413863155E-2</c:v>
                </c:pt>
                <c:pt idx="2048">
                  <c:v>6.7525736516375459E-2</c:v>
                </c:pt>
                <c:pt idx="2049">
                  <c:v>6.7072844521579092E-2</c:v>
                </c:pt>
                <c:pt idx="2050">
                  <c:v>6.6666272423334852E-2</c:v>
                </c:pt>
                <c:pt idx="2051">
                  <c:v>6.6302734302682478E-2</c:v>
                </c:pt>
                <c:pt idx="2052">
                  <c:v>6.5974643006716696E-2</c:v>
                </c:pt>
                <c:pt idx="2053">
                  <c:v>6.567286828305359E-2</c:v>
                </c:pt>
                <c:pt idx="2054">
                  <c:v>6.5389706084292468E-2</c:v>
                </c:pt>
                <c:pt idx="2055">
                  <c:v>6.5120893130663451E-2</c:v>
                </c:pt>
                <c:pt idx="2056">
                  <c:v>6.4865638893945879E-2</c:v>
                </c:pt>
                <c:pt idx="2057">
                  <c:v>6.4625985750713169E-2</c:v>
                </c:pt>
                <c:pt idx="2058">
                  <c:v>6.440374861679117E-2</c:v>
                </c:pt>
                <c:pt idx="2059">
                  <c:v>6.4199394435081561E-2</c:v>
                </c:pt>
                <c:pt idx="2060">
                  <c:v>6.4010475936894198E-2</c:v>
                </c:pt>
                <c:pt idx="2061">
                  <c:v>6.3833296537893561E-2</c:v>
                </c:pt>
                <c:pt idx="2062">
                  <c:v>6.3664390938769924E-2</c:v>
                </c:pt>
                <c:pt idx="2063">
                  <c:v>6.3502853497264325E-2</c:v>
                </c:pt>
                <c:pt idx="2064">
                  <c:v>6.3351407914552474E-2</c:v>
                </c:pt>
                <c:pt idx="2065">
                  <c:v>6.3215102780895774E-2</c:v>
                </c:pt>
                <c:pt idx="2066">
                  <c:v>6.3100816767234627E-2</c:v>
                </c:pt>
                <c:pt idx="2067">
                  <c:v>6.3014797547053594E-2</c:v>
                </c:pt>
                <c:pt idx="2068">
                  <c:v>6.2960831645916662E-2</c:v>
                </c:pt>
                <c:pt idx="2069">
                  <c:v>6.2940249403762041E-2</c:v>
                </c:pt>
                <c:pt idx="2070">
                  <c:v>6.2951748492715745E-2</c:v>
                </c:pt>
                <c:pt idx="2071">
                  <c:v>6.2992870294174177E-2</c:v>
                </c:pt>
                <c:pt idx="2072">
                  <c:v>6.306062460520763E-2</c:v>
                </c:pt>
                <c:pt idx="2073">
                  <c:v>6.3151487465606684E-2</c:v>
                </c:pt>
                <c:pt idx="2074">
                  <c:v>6.3261488293682791E-2</c:v>
                </c:pt>
                <c:pt idx="2075">
                  <c:v>6.3384998206434021E-2</c:v>
                </c:pt>
                <c:pt idx="2076">
                  <c:v>6.3513247440642753E-2</c:v>
                </c:pt>
                <c:pt idx="2077">
                  <c:v>6.3635798244238109E-2</c:v>
                </c:pt>
                <c:pt idx="2078">
                  <c:v>6.3739735878116391E-2</c:v>
                </c:pt>
                <c:pt idx="2079">
                  <c:v>6.3812717739905447E-2</c:v>
                </c:pt>
                <c:pt idx="2080">
                  <c:v>6.3845626350230236E-2</c:v>
                </c:pt>
                <c:pt idx="2081">
                  <c:v>6.3831996323541376E-2</c:v>
                </c:pt>
                <c:pt idx="2082">
                  <c:v>6.376855955839851E-2</c:v>
                </c:pt>
                <c:pt idx="2083">
                  <c:v>6.3653141864110377E-2</c:v>
                </c:pt>
                <c:pt idx="2084">
                  <c:v>6.3483768714474212E-2</c:v>
                </c:pt>
                <c:pt idx="2085">
                  <c:v>6.3257592794617692E-2</c:v>
                </c:pt>
                <c:pt idx="2086">
                  <c:v>6.2974255372862234E-2</c:v>
                </c:pt>
                <c:pt idx="2087">
                  <c:v>6.2638831323611435E-2</c:v>
                </c:pt>
                <c:pt idx="2088">
                  <c:v>6.226435179638852E-2</c:v>
                </c:pt>
                <c:pt idx="2089">
                  <c:v>6.1872118138029689E-2</c:v>
                </c:pt>
                <c:pt idx="2090">
                  <c:v>6.1486392253677205E-2</c:v>
                </c:pt>
                <c:pt idx="2091">
                  <c:v>6.1126048644467315E-2</c:v>
                </c:pt>
                <c:pt idx="2092">
                  <c:v>6.0802110590835803E-2</c:v>
                </c:pt>
                <c:pt idx="2093">
                  <c:v>6.0516276649157333E-2</c:v>
                </c:pt>
                <c:pt idx="2094">
                  <c:v>6.0264825374374234E-2</c:v>
                </c:pt>
                <c:pt idx="2095">
                  <c:v>6.0042319254379486E-2</c:v>
                </c:pt>
                <c:pt idx="2096">
                  <c:v>5.9844537907351961E-2</c:v>
                </c:pt>
                <c:pt idx="2097">
                  <c:v>5.9667895035940124E-2</c:v>
                </c:pt>
                <c:pt idx="2098">
                  <c:v>5.9509967774134379E-2</c:v>
                </c:pt>
                <c:pt idx="2099">
                  <c:v>5.9367895636416049E-2</c:v>
                </c:pt>
                <c:pt idx="2100">
                  <c:v>5.9237847839363325E-2</c:v>
                </c:pt>
                <c:pt idx="2101">
                  <c:v>5.9115156759778034E-2</c:v>
                </c:pt>
                <c:pt idx="2102">
                  <c:v>5.8995692684420578E-2</c:v>
                </c:pt>
                <c:pt idx="2103">
                  <c:v>5.8876704724048781E-2</c:v>
                </c:pt>
                <c:pt idx="2104">
                  <c:v>5.8757660726840924E-2</c:v>
                </c:pt>
                <c:pt idx="2105">
                  <c:v>5.8639801204254785E-2</c:v>
                </c:pt>
                <c:pt idx="2106">
                  <c:v>5.8524985392530884E-2</c:v>
                </c:pt>
                <c:pt idx="2107">
                  <c:v>5.8413875071689117E-2</c:v>
                </c:pt>
                <c:pt idx="2108">
                  <c:v>5.8305936189281218E-2</c:v>
                </c:pt>
                <c:pt idx="2109">
                  <c:v>5.8199307583143248E-2</c:v>
                </c:pt>
                <c:pt idx="2110">
                  <c:v>5.8092085702348986E-2</c:v>
                </c:pt>
                <c:pt idx="2111">
                  <c:v>5.7983474758738177E-2</c:v>
                </c:pt>
                <c:pt idx="2112">
                  <c:v>5.787436028128741E-2</c:v>
                </c:pt>
                <c:pt idx="2113">
                  <c:v>5.7766953307161376E-2</c:v>
                </c:pt>
                <c:pt idx="2114">
                  <c:v>5.7663197485199727E-2</c:v>
                </c:pt>
                <c:pt idx="2115">
                  <c:v>5.7564018246389195E-2</c:v>
                </c:pt>
                <c:pt idx="2116">
                  <c:v>5.7467998612623819E-2</c:v>
                </c:pt>
                <c:pt idx="2117">
                  <c:v>5.7372132722313077E-2</c:v>
                </c:pt>
                <c:pt idx="2118">
                  <c:v>5.7272224992705081E-2</c:v>
                </c:pt>
                <c:pt idx="2119">
                  <c:v>5.716470190207619E-2</c:v>
                </c:pt>
                <c:pt idx="2120">
                  <c:v>5.7048112488361682E-2</c:v>
                </c:pt>
                <c:pt idx="2121">
                  <c:v>5.6923523113776534E-2</c:v>
                </c:pt>
                <c:pt idx="2122">
                  <c:v>5.6793719853871674E-2</c:v>
                </c:pt>
                <c:pt idx="2123">
                  <c:v>5.6661970838683476E-2</c:v>
                </c:pt>
                <c:pt idx="2124">
                  <c:v>5.6530349954019024E-2</c:v>
                </c:pt>
                <c:pt idx="2125">
                  <c:v>5.639982672616646E-2</c:v>
                </c:pt>
                <c:pt idx="2126">
                  <c:v>5.6270444238721143E-2</c:v>
                </c:pt>
                <c:pt idx="2127">
                  <c:v>5.6142421724304462E-2</c:v>
                </c:pt>
                <c:pt idx="2128">
                  <c:v>5.6016682732265857E-2</c:v>
                </c:pt>
                <c:pt idx="2129">
                  <c:v>5.5895602527609126E-2</c:v>
                </c:pt>
                <c:pt idx="2130">
                  <c:v>5.5781685872029654E-2</c:v>
                </c:pt>
                <c:pt idx="2131">
                  <c:v>5.5676423163656577E-2</c:v>
                </c:pt>
                <c:pt idx="2132">
                  <c:v>5.5580160046733565E-2</c:v>
                </c:pt>
                <c:pt idx="2133">
                  <c:v>5.5490867365864241E-2</c:v>
                </c:pt>
                <c:pt idx="2134">
                  <c:v>5.5405198839532058E-2</c:v>
                </c:pt>
                <c:pt idx="2135">
                  <c:v>5.5319459279422126E-2</c:v>
                </c:pt>
                <c:pt idx="2136">
                  <c:v>5.5230527867617243E-2</c:v>
                </c:pt>
                <c:pt idx="2137">
                  <c:v>5.5136428987216449E-2</c:v>
                </c:pt>
                <c:pt idx="2138">
                  <c:v>5.5036419087429247E-2</c:v>
                </c:pt>
                <c:pt idx="2139">
                  <c:v>5.4931336837361358E-2</c:v>
                </c:pt>
                <c:pt idx="2140">
                  <c:v>5.4822547267704594E-2</c:v>
                </c:pt>
                <c:pt idx="2141">
                  <c:v>5.4712687359244241E-2</c:v>
                </c:pt>
                <c:pt idx="2142">
                  <c:v>5.4604830386774508E-2</c:v>
                </c:pt>
                <c:pt idx="2143">
                  <c:v>5.4502266003984848E-2</c:v>
                </c:pt>
                <c:pt idx="2144">
                  <c:v>5.4408719620209836E-2</c:v>
                </c:pt>
                <c:pt idx="2145">
                  <c:v>5.4327212042604781E-2</c:v>
                </c:pt>
                <c:pt idx="2146">
                  <c:v>5.4259578508760911E-2</c:v>
                </c:pt>
                <c:pt idx="2147">
                  <c:v>5.4206075652346988E-2</c:v>
                </c:pt>
                <c:pt idx="2148">
                  <c:v>5.4164725091511115E-2</c:v>
                </c:pt>
                <c:pt idx="2149">
                  <c:v>5.4132410373774323E-2</c:v>
                </c:pt>
                <c:pt idx="2150">
                  <c:v>5.4105271376267486E-2</c:v>
                </c:pt>
                <c:pt idx="2151">
                  <c:v>5.4079843806043207E-2</c:v>
                </c:pt>
                <c:pt idx="2152">
                  <c:v>5.4053804009890308E-2</c:v>
                </c:pt>
                <c:pt idx="2153">
                  <c:v>5.4026187750288737E-2</c:v>
                </c:pt>
                <c:pt idx="2154">
                  <c:v>5.3996732342180345E-2</c:v>
                </c:pt>
                <c:pt idx="2155">
                  <c:v>5.3965701126801949E-2</c:v>
                </c:pt>
                <c:pt idx="2156">
                  <c:v>5.3933313564834065E-2</c:v>
                </c:pt>
                <c:pt idx="2157">
                  <c:v>5.38998328869182E-2</c:v>
                </c:pt>
                <c:pt idx="2158">
                  <c:v>5.3866091883119929E-2</c:v>
                </c:pt>
                <c:pt idx="2159">
                  <c:v>5.3833843191963562E-2</c:v>
                </c:pt>
                <c:pt idx="2160">
                  <c:v>5.3805802798187988E-2</c:v>
                </c:pt>
                <c:pt idx="2161">
                  <c:v>5.3785430835082873E-2</c:v>
                </c:pt>
                <c:pt idx="2162">
                  <c:v>5.377592424598894E-2</c:v>
                </c:pt>
                <c:pt idx="2163">
                  <c:v>5.3779385146040151E-2</c:v>
                </c:pt>
                <c:pt idx="2164">
                  <c:v>5.3796120520219495E-2</c:v>
                </c:pt>
                <c:pt idx="2165">
                  <c:v>5.3824554610996514E-2</c:v>
                </c:pt>
                <c:pt idx="2166">
                  <c:v>5.3861578674891455E-2</c:v>
                </c:pt>
                <c:pt idx="2167">
                  <c:v>5.3903338596083164E-2</c:v>
                </c:pt>
                <c:pt idx="2168">
                  <c:v>5.394597904911809E-2</c:v>
                </c:pt>
                <c:pt idx="2169">
                  <c:v>5.3986125377905217E-2</c:v>
                </c:pt>
                <c:pt idx="2170">
                  <c:v>5.4022067379567676E-2</c:v>
                </c:pt>
                <c:pt idx="2171">
                  <c:v>5.4053672499730879E-2</c:v>
                </c:pt>
                <c:pt idx="2172">
                  <c:v>5.4082342656462903E-2</c:v>
                </c:pt>
                <c:pt idx="2173">
                  <c:v>5.4109962487231392E-2</c:v>
                </c:pt>
                <c:pt idx="2174">
                  <c:v>5.4138680205629577E-2</c:v>
                </c:pt>
                <c:pt idx="2175">
                  <c:v>5.416976763204602E-2</c:v>
                </c:pt>
                <c:pt idx="2176">
                  <c:v>5.4203839201051054E-2</c:v>
                </c:pt>
                <c:pt idx="2177">
                  <c:v>5.4240851759248934E-2</c:v>
                </c:pt>
                <c:pt idx="2178">
                  <c:v>5.4280586760230912E-2</c:v>
                </c:pt>
                <c:pt idx="2179">
                  <c:v>5.4322518584405802E-2</c:v>
                </c:pt>
                <c:pt idx="2180">
                  <c:v>5.4366998814463233E-2</c:v>
                </c:pt>
                <c:pt idx="2181">
                  <c:v>5.441451083746647E-2</c:v>
                </c:pt>
                <c:pt idx="2182">
                  <c:v>5.4466547511350563E-2</c:v>
                </c:pt>
                <c:pt idx="2183">
                  <c:v>5.4524821946246818E-2</c:v>
                </c:pt>
                <c:pt idx="2184">
                  <c:v>5.4591048397780909E-2</c:v>
                </c:pt>
                <c:pt idx="2185">
                  <c:v>5.4666591358332586E-2</c:v>
                </c:pt>
                <c:pt idx="2186">
                  <c:v>5.4751806946353468E-2</c:v>
                </c:pt>
                <c:pt idx="2187">
                  <c:v>5.4845602934645535E-2</c:v>
                </c:pt>
                <c:pt idx="2188">
                  <c:v>5.4945481043980851E-2</c:v>
                </c:pt>
                <c:pt idx="2189">
                  <c:v>5.5046612364093098E-2</c:v>
                </c:pt>
                <c:pt idx="2190">
                  <c:v>5.5143592267200295E-2</c:v>
                </c:pt>
                <c:pt idx="2191">
                  <c:v>5.523127511453825E-2</c:v>
                </c:pt>
                <c:pt idx="2192">
                  <c:v>5.5306445933483508E-2</c:v>
                </c:pt>
                <c:pt idx="2193">
                  <c:v>5.5369186162564213E-2</c:v>
                </c:pt>
                <c:pt idx="2194">
                  <c:v>5.5423052384858409E-2</c:v>
                </c:pt>
                <c:pt idx="2195">
                  <c:v>5.5472791131544644E-2</c:v>
                </c:pt>
                <c:pt idx="2196">
                  <c:v>5.5523107383687001E-2</c:v>
                </c:pt>
                <c:pt idx="2197">
                  <c:v>5.557703669238441E-2</c:v>
                </c:pt>
                <c:pt idx="2198">
                  <c:v>5.5635416338807711E-2</c:v>
                </c:pt>
                <c:pt idx="2199">
                  <c:v>5.5697456063195497E-2</c:v>
                </c:pt>
                <c:pt idx="2200">
                  <c:v>5.5760560874248591E-2</c:v>
                </c:pt>
                <c:pt idx="2201">
                  <c:v>5.5822090292357143E-2</c:v>
                </c:pt>
                <c:pt idx="2202">
                  <c:v>5.5879710505166449E-2</c:v>
                </c:pt>
                <c:pt idx="2203">
                  <c:v>5.5931879017960331E-2</c:v>
                </c:pt>
                <c:pt idx="2204">
                  <c:v>5.5979122242651072E-2</c:v>
                </c:pt>
                <c:pt idx="2205">
                  <c:v>5.6022671574835495E-2</c:v>
                </c:pt>
                <c:pt idx="2206">
                  <c:v>5.6064771946048045E-2</c:v>
                </c:pt>
                <c:pt idx="2207">
                  <c:v>5.6107625155142629E-2</c:v>
                </c:pt>
                <c:pt idx="2208">
                  <c:v>5.6152552895045907E-2</c:v>
                </c:pt>
                <c:pt idx="2209">
                  <c:v>5.6200348779229928E-2</c:v>
                </c:pt>
                <c:pt idx="2210">
                  <c:v>5.6250837517984167E-2</c:v>
                </c:pt>
                <c:pt idx="2211">
                  <c:v>5.6303535341308789E-2</c:v>
                </c:pt>
                <c:pt idx="2212">
                  <c:v>5.6357870143503422E-2</c:v>
                </c:pt>
                <c:pt idx="2213">
                  <c:v>5.6413622160340363E-2</c:v>
                </c:pt>
                <c:pt idx="2214">
                  <c:v>5.6471056425118252E-2</c:v>
                </c:pt>
                <c:pt idx="2215">
                  <c:v>5.6530261779192917E-2</c:v>
                </c:pt>
                <c:pt idx="2216">
                  <c:v>5.6591238945946379E-2</c:v>
                </c:pt>
                <c:pt idx="2217">
                  <c:v>5.6653371271500455E-2</c:v>
                </c:pt>
                <c:pt idx="2218">
                  <c:v>5.6715071425325239E-2</c:v>
                </c:pt>
                <c:pt idx="2219">
                  <c:v>5.6774751178576735E-2</c:v>
                </c:pt>
                <c:pt idx="2220">
                  <c:v>5.6830424387443526E-2</c:v>
                </c:pt>
                <c:pt idx="2221">
                  <c:v>5.6881383540247923E-2</c:v>
                </c:pt>
                <c:pt idx="2222">
                  <c:v>5.6927891743268913E-2</c:v>
                </c:pt>
                <c:pt idx="2223">
                  <c:v>5.6972154174711201E-2</c:v>
                </c:pt>
                <c:pt idx="2224">
                  <c:v>5.7017171443809869E-2</c:v>
                </c:pt>
                <c:pt idx="2225">
                  <c:v>5.7065415716839499E-2</c:v>
                </c:pt>
                <c:pt idx="2226">
                  <c:v>5.7118344922270928E-2</c:v>
                </c:pt>
                <c:pt idx="2227">
                  <c:v>5.717516601918167E-2</c:v>
                </c:pt>
                <c:pt idx="2228">
                  <c:v>5.7233275155542399E-2</c:v>
                </c:pt>
                <c:pt idx="2229">
                  <c:v>5.7288830520502335E-2</c:v>
                </c:pt>
                <c:pt idx="2230">
                  <c:v>5.7337723354239326E-2</c:v>
                </c:pt>
                <c:pt idx="2231">
                  <c:v>5.7376461693390238E-2</c:v>
                </c:pt>
                <c:pt idx="2232">
                  <c:v>5.740345247607799E-2</c:v>
                </c:pt>
                <c:pt idx="2233">
                  <c:v>5.7419488710893155E-2</c:v>
                </c:pt>
                <c:pt idx="2234">
                  <c:v>5.7427573318241845E-2</c:v>
                </c:pt>
                <c:pt idx="2235">
                  <c:v>5.7432565527992543E-2</c:v>
                </c:pt>
                <c:pt idx="2236">
                  <c:v>5.7439501702280807E-2</c:v>
                </c:pt>
                <c:pt idx="2237">
                  <c:v>5.7453286020774999E-2</c:v>
                </c:pt>
                <c:pt idx="2238">
                  <c:v>5.7477497998279684E-2</c:v>
                </c:pt>
                <c:pt idx="2239">
                  <c:v>5.7513862683009134E-2</c:v>
                </c:pt>
                <c:pt idx="2240">
                  <c:v>5.7562427320186196E-2</c:v>
                </c:pt>
                <c:pt idx="2241">
                  <c:v>5.762103028171324E-2</c:v>
                </c:pt>
                <c:pt idx="2242">
                  <c:v>5.7686006609656906E-2</c:v>
                </c:pt>
                <c:pt idx="2243">
                  <c:v>5.7752407430873245E-2</c:v>
                </c:pt>
                <c:pt idx="2244">
                  <c:v>5.7814219715527096E-2</c:v>
                </c:pt>
                <c:pt idx="2245">
                  <c:v>5.7866267352575565E-2</c:v>
                </c:pt>
                <c:pt idx="2246">
                  <c:v>5.7904610596078501E-2</c:v>
                </c:pt>
                <c:pt idx="2247">
                  <c:v>5.7928228534603179E-2</c:v>
                </c:pt>
                <c:pt idx="2248">
                  <c:v>5.7939330294034488E-2</c:v>
                </c:pt>
                <c:pt idx="2249">
                  <c:v>5.7943487998098855E-2</c:v>
                </c:pt>
                <c:pt idx="2250">
                  <c:v>5.7948176520645503E-2</c:v>
                </c:pt>
                <c:pt idx="2251">
                  <c:v>5.7959853815686649E-2</c:v>
                </c:pt>
                <c:pt idx="2252">
                  <c:v>5.7983430523561766E-2</c:v>
                </c:pt>
                <c:pt idx="2253">
                  <c:v>5.8020722376443692E-2</c:v>
                </c:pt>
                <c:pt idx="2254">
                  <c:v>5.8070980757406424E-2</c:v>
                </c:pt>
                <c:pt idx="2255">
                  <c:v>5.8131112641875718E-2</c:v>
                </c:pt>
                <c:pt idx="2256">
                  <c:v>5.8196740674992545E-2</c:v>
                </c:pt>
                <c:pt idx="2257">
                  <c:v>5.826273273584133E-2</c:v>
                </c:pt>
                <c:pt idx="2258">
                  <c:v>5.8323820843786803E-2</c:v>
                </c:pt>
                <c:pt idx="2259">
                  <c:v>5.8376106693759769E-2</c:v>
                </c:pt>
                <c:pt idx="2260">
                  <c:v>5.8417373129855135E-2</c:v>
                </c:pt>
                <c:pt idx="2261">
                  <c:v>5.8447838422568579E-2</c:v>
                </c:pt>
                <c:pt idx="2262">
                  <c:v>5.8469758814189324E-2</c:v>
                </c:pt>
                <c:pt idx="2263">
                  <c:v>5.8486233048821792E-2</c:v>
                </c:pt>
                <c:pt idx="2264">
                  <c:v>5.8500094918540982E-2</c:v>
                </c:pt>
                <c:pt idx="2265">
                  <c:v>5.8513470049307029E-2</c:v>
                </c:pt>
                <c:pt idx="2266">
                  <c:v>5.8526978463700544E-2</c:v>
                </c:pt>
                <c:pt idx="2267">
                  <c:v>5.8539867211422528E-2</c:v>
                </c:pt>
                <c:pt idx="2268">
                  <c:v>5.8550896031201297E-2</c:v>
                </c:pt>
                <c:pt idx="2269">
                  <c:v>5.8558204439561792E-2</c:v>
                </c:pt>
                <c:pt idx="2270">
                  <c:v>5.8560241957149331E-2</c:v>
                </c:pt>
                <c:pt idx="2271">
                  <c:v>5.8556034050906994E-2</c:v>
                </c:pt>
                <c:pt idx="2272">
                  <c:v>5.854553660990143E-2</c:v>
                </c:pt>
                <c:pt idx="2273">
                  <c:v>5.8529414451996067E-2</c:v>
                </c:pt>
                <c:pt idx="2274">
                  <c:v>5.8508996863703103E-2</c:v>
                </c:pt>
                <c:pt idx="2275">
                  <c:v>5.8485613039427523E-2</c:v>
                </c:pt>
                <c:pt idx="2276">
                  <c:v>5.8460326267636378E-2</c:v>
                </c:pt>
                <c:pt idx="2277">
                  <c:v>5.8433668253142293E-2</c:v>
                </c:pt>
                <c:pt idx="2278">
                  <c:v>5.8406436256851005E-2</c:v>
                </c:pt>
                <c:pt idx="2279">
                  <c:v>5.8379648723276792E-2</c:v>
                </c:pt>
                <c:pt idx="2280">
                  <c:v>5.8354722304242393E-2</c:v>
                </c:pt>
                <c:pt idx="2281">
                  <c:v>5.8334268656022384E-2</c:v>
                </c:pt>
                <c:pt idx="2282">
                  <c:v>5.8320323539060762E-2</c:v>
                </c:pt>
                <c:pt idx="2283">
                  <c:v>5.8314701348719702E-2</c:v>
                </c:pt>
                <c:pt idx="2284">
                  <c:v>5.8317977261801615E-2</c:v>
                </c:pt>
                <c:pt idx="2285">
                  <c:v>5.832944315218698E-2</c:v>
                </c:pt>
                <c:pt idx="2286">
                  <c:v>5.834732877477751E-2</c:v>
                </c:pt>
                <c:pt idx="2287">
                  <c:v>5.8369554015308814E-2</c:v>
                </c:pt>
                <c:pt idx="2288">
                  <c:v>5.8393640022293705E-2</c:v>
                </c:pt>
                <c:pt idx="2289">
                  <c:v>5.8418347277651342E-2</c:v>
                </c:pt>
                <c:pt idx="2290">
                  <c:v>5.8442258863173405E-2</c:v>
                </c:pt>
                <c:pt idx="2291">
                  <c:v>5.8465020373176649E-2</c:v>
                </c:pt>
                <c:pt idx="2292">
                  <c:v>5.8486055903190295E-2</c:v>
                </c:pt>
                <c:pt idx="2293">
                  <c:v>5.8504878030573429E-2</c:v>
                </c:pt>
                <c:pt idx="2294">
                  <c:v>5.8520467798408762E-2</c:v>
                </c:pt>
                <c:pt idx="2295">
                  <c:v>5.8531318961453319E-2</c:v>
                </c:pt>
                <c:pt idx="2296">
                  <c:v>5.8535305171072374E-2</c:v>
                </c:pt>
                <c:pt idx="2297">
                  <c:v>5.8530477432988628E-2</c:v>
                </c:pt>
                <c:pt idx="2298">
                  <c:v>5.8514931595183575E-2</c:v>
                </c:pt>
                <c:pt idx="2299">
                  <c:v>5.8488580235261892E-2</c:v>
                </c:pt>
                <c:pt idx="2300">
                  <c:v>5.8452975223165241E-2</c:v>
                </c:pt>
                <c:pt idx="2301">
                  <c:v>5.8412369586973559E-2</c:v>
                </c:pt>
                <c:pt idx="2302">
                  <c:v>5.837252041830561E-2</c:v>
                </c:pt>
                <c:pt idx="2303">
                  <c:v>5.8339138484892764E-2</c:v>
                </c:pt>
                <c:pt idx="2304">
                  <c:v>5.831607368767884E-2</c:v>
                </c:pt>
                <c:pt idx="2305">
                  <c:v>5.8305183633333438E-2</c:v>
                </c:pt>
                <c:pt idx="2306">
                  <c:v>5.8306157529514249E-2</c:v>
                </c:pt>
                <c:pt idx="2307">
                  <c:v>5.8316339302171907E-2</c:v>
                </c:pt>
                <c:pt idx="2308">
                  <c:v>5.8331922303423725E-2</c:v>
                </c:pt>
                <c:pt idx="2309">
                  <c:v>5.8348347037828721E-2</c:v>
                </c:pt>
                <c:pt idx="2310">
                  <c:v>5.8360300739125529E-2</c:v>
                </c:pt>
                <c:pt idx="2311">
                  <c:v>5.836384263973389E-2</c:v>
                </c:pt>
                <c:pt idx="2312">
                  <c:v>5.835671459418941E-2</c:v>
                </c:pt>
                <c:pt idx="2313">
                  <c:v>5.8339625470783044E-2</c:v>
                </c:pt>
                <c:pt idx="2314">
                  <c:v>5.8316162225824988E-2</c:v>
                </c:pt>
                <c:pt idx="2315">
                  <c:v>5.8291195183705249E-2</c:v>
                </c:pt>
                <c:pt idx="2316">
                  <c:v>5.8269726445968131E-2</c:v>
                </c:pt>
                <c:pt idx="2317">
                  <c:v>5.8255030932210697E-2</c:v>
                </c:pt>
                <c:pt idx="2318">
                  <c:v>5.8247771886006119E-2</c:v>
                </c:pt>
                <c:pt idx="2319">
                  <c:v>5.8246266976977171E-2</c:v>
                </c:pt>
                <c:pt idx="2320">
                  <c:v>5.8247329265162143E-2</c:v>
                </c:pt>
                <c:pt idx="2321">
                  <c:v>5.8248125983005841E-2</c:v>
                </c:pt>
                <c:pt idx="2322">
                  <c:v>5.8246621072750096E-2</c:v>
                </c:pt>
                <c:pt idx="2323">
                  <c:v>5.8242770296721827E-2</c:v>
                </c:pt>
                <c:pt idx="2324">
                  <c:v>5.8238653987689751E-2</c:v>
                </c:pt>
                <c:pt idx="2325">
                  <c:v>5.8236396673494187E-2</c:v>
                </c:pt>
                <c:pt idx="2326">
                  <c:v>5.8237945809424166E-2</c:v>
                </c:pt>
                <c:pt idx="2327">
                  <c:v>5.8243080128012673E-2</c:v>
                </c:pt>
                <c:pt idx="2328">
                  <c:v>5.8250516145307032E-2</c:v>
                </c:pt>
                <c:pt idx="2329">
                  <c:v>5.8257642448022298E-2</c:v>
                </c:pt>
                <c:pt idx="2330">
                  <c:v>5.8262157309009813E-2</c:v>
                </c:pt>
                <c:pt idx="2331">
                  <c:v>5.8262865526756705E-2</c:v>
                </c:pt>
                <c:pt idx="2332">
                  <c:v>5.8259722819313089E-2</c:v>
                </c:pt>
                <c:pt idx="2333">
                  <c:v>5.8254455515583906E-2</c:v>
                </c:pt>
                <c:pt idx="2334">
                  <c:v>5.8249852210014955E-2</c:v>
                </c:pt>
                <c:pt idx="2335">
                  <c:v>5.8248701391246452E-2</c:v>
                </c:pt>
                <c:pt idx="2336">
                  <c:v>5.8252950583395038E-2</c:v>
                </c:pt>
                <c:pt idx="2337">
                  <c:v>5.8262998317712936E-2</c:v>
                </c:pt>
                <c:pt idx="2338">
                  <c:v>5.8277251449734238E-2</c:v>
                </c:pt>
                <c:pt idx="2339">
                  <c:v>5.8293629849831066E-2</c:v>
                </c:pt>
                <c:pt idx="2340">
                  <c:v>5.8309344841375357E-2</c:v>
                </c:pt>
                <c:pt idx="2341">
                  <c:v>5.8322846907995676E-2</c:v>
                </c:pt>
                <c:pt idx="2342">
                  <c:v>5.8333073342737143E-2</c:v>
                </c:pt>
                <c:pt idx="2343">
                  <c:v>5.8339581199315885E-2</c:v>
                </c:pt>
                <c:pt idx="2344">
                  <c:v>5.8342237495332808E-2</c:v>
                </c:pt>
                <c:pt idx="2345">
                  <c:v>5.8341706234829663E-2</c:v>
                </c:pt>
                <c:pt idx="2346">
                  <c:v>5.8337898886908504E-2</c:v>
                </c:pt>
                <c:pt idx="2347">
                  <c:v>5.8331302514287711E-2</c:v>
                </c:pt>
                <c:pt idx="2348">
                  <c:v>5.8321695895785688E-2</c:v>
                </c:pt>
                <c:pt idx="2349">
                  <c:v>5.830930057299484E-2</c:v>
                </c:pt>
                <c:pt idx="2350">
                  <c:v>5.8293275715728135E-2</c:v>
                </c:pt>
                <c:pt idx="2351">
                  <c:v>5.8273665990501169E-2</c:v>
                </c:pt>
                <c:pt idx="2352">
                  <c:v>5.8250781719707947E-2</c:v>
                </c:pt>
                <c:pt idx="2353">
                  <c:v>5.8225375837369822E-2</c:v>
                </c:pt>
                <c:pt idx="2354">
                  <c:v>5.8199307583143248E-2</c:v>
                </c:pt>
                <c:pt idx="2355">
                  <c:v>5.8175409370035694E-2</c:v>
                </c:pt>
                <c:pt idx="2356">
                  <c:v>5.8156026229724003E-2</c:v>
                </c:pt>
                <c:pt idx="2357">
                  <c:v>5.8143502879924605E-2</c:v>
                </c:pt>
                <c:pt idx="2358">
                  <c:v>5.8138767997224908E-2</c:v>
                </c:pt>
                <c:pt idx="2359">
                  <c:v>5.8141201808987256E-2</c:v>
                </c:pt>
                <c:pt idx="2360">
                  <c:v>5.8148680334111094E-2</c:v>
                </c:pt>
                <c:pt idx="2361">
                  <c:v>5.8158194620253137E-2</c:v>
                </c:pt>
                <c:pt idx="2362">
                  <c:v>5.8166691275224072E-2</c:v>
                </c:pt>
                <c:pt idx="2363">
                  <c:v>5.8171426462368017E-2</c:v>
                </c:pt>
                <c:pt idx="2364">
                  <c:v>5.817129369940828E-2</c:v>
                </c:pt>
                <c:pt idx="2365">
                  <c:v>5.8166425752240028E-2</c:v>
                </c:pt>
                <c:pt idx="2366">
                  <c:v>5.8157840596570101E-2</c:v>
                </c:pt>
                <c:pt idx="2367">
                  <c:v>5.8147352775871311E-2</c:v>
                </c:pt>
                <c:pt idx="2368">
                  <c:v>5.8136466951374602E-2</c:v>
                </c:pt>
                <c:pt idx="2369">
                  <c:v>5.8126289394793543E-2</c:v>
                </c:pt>
                <c:pt idx="2370">
                  <c:v>5.8117262544193207E-2</c:v>
                </c:pt>
                <c:pt idx="2371">
                  <c:v>5.8109165087857087E-2</c:v>
                </c:pt>
                <c:pt idx="2372">
                  <c:v>5.8101642995928196E-2</c:v>
                </c:pt>
                <c:pt idx="2373">
                  <c:v>5.8093899802087637E-2</c:v>
                </c:pt>
                <c:pt idx="2374">
                  <c:v>5.8085758535735679E-2</c:v>
                </c:pt>
                <c:pt idx="2375">
                  <c:v>5.8077219219261525E-2</c:v>
                </c:pt>
                <c:pt idx="2376">
                  <c:v>5.806837036379138E-2</c:v>
                </c:pt>
                <c:pt idx="2377">
                  <c:v>5.8059565931542781E-2</c:v>
                </c:pt>
                <c:pt idx="2378">
                  <c:v>5.8050628951704389E-2</c:v>
                </c:pt>
                <c:pt idx="2379">
                  <c:v>5.8042001843640903E-2</c:v>
                </c:pt>
                <c:pt idx="2380">
                  <c:v>5.8033153705697019E-2</c:v>
                </c:pt>
                <c:pt idx="2381">
                  <c:v>5.80237306370079E-2</c:v>
                </c:pt>
                <c:pt idx="2382">
                  <c:v>5.8013511483752958E-2</c:v>
                </c:pt>
                <c:pt idx="2383">
                  <c:v>5.8002230879516684E-2</c:v>
                </c:pt>
                <c:pt idx="2384">
                  <c:v>5.798997737868801E-2</c:v>
                </c:pt>
                <c:pt idx="2385">
                  <c:v>5.7977326112424746E-2</c:v>
                </c:pt>
                <c:pt idx="2386">
                  <c:v>5.7964940614354268E-2</c:v>
                </c:pt>
                <c:pt idx="2387">
                  <c:v>5.7953838200241983E-2</c:v>
                </c:pt>
                <c:pt idx="2388">
                  <c:v>5.7944859164550347E-2</c:v>
                </c:pt>
                <c:pt idx="2389">
                  <c:v>5.7938534142477807E-2</c:v>
                </c:pt>
                <c:pt idx="2390">
                  <c:v>5.7934907248299486E-2</c:v>
                </c:pt>
                <c:pt idx="2391">
                  <c:v>5.7934066874702109E-2</c:v>
                </c:pt>
                <c:pt idx="2392">
                  <c:v>5.7935614932589988E-2</c:v>
                </c:pt>
                <c:pt idx="2393">
                  <c:v>5.7939020679366807E-2</c:v>
                </c:pt>
                <c:pt idx="2394">
                  <c:v>5.7943576460319959E-2</c:v>
                </c:pt>
                <c:pt idx="2395">
                  <c:v>5.794848614184063E-2</c:v>
                </c:pt>
                <c:pt idx="2396">
                  <c:v>5.7952201613399715E-2</c:v>
                </c:pt>
                <c:pt idx="2397">
                  <c:v>5.7953218950441213E-2</c:v>
                </c:pt>
                <c:pt idx="2398">
                  <c:v>5.7949149616573339E-2</c:v>
                </c:pt>
                <c:pt idx="2399">
                  <c:v>5.7938224528377671E-2</c:v>
                </c:pt>
                <c:pt idx="2400">
                  <c:v>5.7919515400276469E-2</c:v>
                </c:pt>
                <c:pt idx="2401">
                  <c:v>5.7893200142127912E-2</c:v>
                </c:pt>
                <c:pt idx="2402">
                  <c:v>5.786144704593528E-2</c:v>
                </c:pt>
                <c:pt idx="2403">
                  <c:v>5.7827264204477438E-2</c:v>
                </c:pt>
                <c:pt idx="2404">
                  <c:v>5.7794587392785604E-2</c:v>
                </c:pt>
                <c:pt idx="2405">
                  <c:v>5.7765936406353816E-2</c:v>
                </c:pt>
                <c:pt idx="2406">
                  <c:v>5.7742769398220609E-2</c:v>
                </c:pt>
                <c:pt idx="2407">
                  <c:v>5.7724776028937178E-2</c:v>
                </c:pt>
                <c:pt idx="2408">
                  <c:v>5.7710187357851342E-2</c:v>
                </c:pt>
                <c:pt idx="2409">
                  <c:v>5.7696925354834908E-2</c:v>
                </c:pt>
                <c:pt idx="2410">
                  <c:v>5.7683575347491314E-2</c:v>
                </c:pt>
                <c:pt idx="2411">
                  <c:v>5.767004893740775E-2</c:v>
                </c:pt>
                <c:pt idx="2412">
                  <c:v>5.7657495391257599E-2</c:v>
                </c:pt>
                <c:pt idx="2413">
                  <c:v>5.764777106267012E-2</c:v>
                </c:pt>
                <c:pt idx="2414">
                  <c:v>5.7642245972974807E-2</c:v>
                </c:pt>
                <c:pt idx="2415">
                  <c:v>5.7641185163796752E-2</c:v>
                </c:pt>
                <c:pt idx="2416">
                  <c:v>5.7643350985290678E-2</c:v>
                </c:pt>
                <c:pt idx="2417">
                  <c:v>5.7646268231313649E-2</c:v>
                </c:pt>
                <c:pt idx="2418">
                  <c:v>5.7646754440889361E-2</c:v>
                </c:pt>
                <c:pt idx="2419">
                  <c:v>5.7642599576610068E-2</c:v>
                </c:pt>
                <c:pt idx="2420">
                  <c:v>5.7633494374745811E-2</c:v>
                </c:pt>
                <c:pt idx="2421">
                  <c:v>5.7620499902710523E-2</c:v>
                </c:pt>
                <c:pt idx="2422">
                  <c:v>5.7606268308008704E-2</c:v>
                </c:pt>
                <c:pt idx="2423">
                  <c:v>5.7593053673356612E-2</c:v>
                </c:pt>
                <c:pt idx="2424">
                  <c:v>5.7582004956369295E-2</c:v>
                </c:pt>
                <c:pt idx="2425">
                  <c:v>5.7573077798353148E-2</c:v>
                </c:pt>
                <c:pt idx="2426">
                  <c:v>5.7565255637465021E-2</c:v>
                </c:pt>
                <c:pt idx="2427">
                  <c:v>5.7557212658489967E-2</c:v>
                </c:pt>
                <c:pt idx="2428">
                  <c:v>5.7548993064643075E-2</c:v>
                </c:pt>
                <c:pt idx="2429">
                  <c:v>5.7541745809872993E-2</c:v>
                </c:pt>
                <c:pt idx="2430">
                  <c:v>5.7537989658338076E-2</c:v>
                </c:pt>
                <c:pt idx="2431">
                  <c:v>5.7540464295698215E-2</c:v>
                </c:pt>
                <c:pt idx="2432">
                  <c:v>5.7552174824452032E-2</c:v>
                </c:pt>
                <c:pt idx="2433">
                  <c:v>5.7574005860689018E-2</c:v>
                </c:pt>
                <c:pt idx="2434">
                  <c:v>5.7605649553600549E-2</c:v>
                </c:pt>
                <c:pt idx="2435">
                  <c:v>5.7644456000418079E-2</c:v>
                </c:pt>
                <c:pt idx="2436">
                  <c:v>5.7686934913346824E-2</c:v>
                </c:pt>
                <c:pt idx="2437">
                  <c:v>5.7729506400227629E-2</c:v>
                </c:pt>
                <c:pt idx="2438">
                  <c:v>5.7769031329259105E-2</c:v>
                </c:pt>
                <c:pt idx="2439">
                  <c:v>5.7802855852969917E-2</c:v>
                </c:pt>
                <c:pt idx="2440">
                  <c:v>5.7829873149284519E-2</c:v>
                </c:pt>
                <c:pt idx="2441">
                  <c:v>5.7849241738090876E-2</c:v>
                </c:pt>
                <c:pt idx="2442">
                  <c:v>5.7860606814473761E-2</c:v>
                </c:pt>
                <c:pt idx="2443">
                  <c:v>5.7864542649557385E-2</c:v>
                </c:pt>
                <c:pt idx="2444">
                  <c:v>5.7862331501861555E-2</c:v>
                </c:pt>
                <c:pt idx="2445">
                  <c:v>5.7856184570416372E-2</c:v>
                </c:pt>
                <c:pt idx="2446">
                  <c:v>5.7848711080313378E-2</c:v>
                </c:pt>
                <c:pt idx="2447">
                  <c:v>5.7842741224995289E-2</c:v>
                </c:pt>
                <c:pt idx="2448">
                  <c:v>5.7841237718814401E-2</c:v>
                </c:pt>
                <c:pt idx="2449">
                  <c:v>5.7845925137619505E-2</c:v>
                </c:pt>
                <c:pt idx="2450">
                  <c:v>5.7858130352254025E-2</c:v>
                </c:pt>
                <c:pt idx="2451">
                  <c:v>5.7878030894294732E-2</c:v>
                </c:pt>
                <c:pt idx="2452">
                  <c:v>5.7905185549366148E-2</c:v>
                </c:pt>
                <c:pt idx="2453">
                  <c:v>5.7938312989526522E-2</c:v>
                </c:pt>
                <c:pt idx="2454">
                  <c:v>5.7975954843464142E-2</c:v>
                </c:pt>
                <c:pt idx="2455">
                  <c:v>5.8016077309148442E-2</c:v>
                </c:pt>
                <c:pt idx="2456">
                  <c:v>5.805708833454877E-2</c:v>
                </c:pt>
                <c:pt idx="2457">
                  <c:v>5.809735103714582E-2</c:v>
                </c:pt>
                <c:pt idx="2458">
                  <c:v>5.8135272182376421E-2</c:v>
                </c:pt>
                <c:pt idx="2459">
                  <c:v>5.8170541376735677E-2</c:v>
                </c:pt>
                <c:pt idx="2460">
                  <c:v>5.8203157973816658E-2</c:v>
                </c:pt>
                <c:pt idx="2461">
                  <c:v>5.8233873806807071E-2</c:v>
                </c:pt>
                <c:pt idx="2462">
                  <c:v>5.8263529481943313E-2</c:v>
                </c:pt>
                <c:pt idx="2463">
                  <c:v>5.8293010115340452E-2</c:v>
                </c:pt>
                <c:pt idx="2464">
                  <c:v>5.8322359940919236E-2</c:v>
                </c:pt>
                <c:pt idx="2465">
                  <c:v>5.8351888840949065E-2</c:v>
                </c:pt>
                <c:pt idx="2466">
                  <c:v>5.8381641127575004E-2</c:v>
                </c:pt>
                <c:pt idx="2467">
                  <c:v>5.8411793961843997E-2</c:v>
                </c:pt>
                <c:pt idx="2468">
                  <c:v>5.8443055938698321E-2</c:v>
                </c:pt>
                <c:pt idx="2469">
                  <c:v>5.8476047292375058E-2</c:v>
                </c:pt>
                <c:pt idx="2470">
                  <c:v>5.8511698485141886E-2</c:v>
                </c:pt>
                <c:pt idx="2471">
                  <c:v>5.8550718859192233E-2</c:v>
                </c:pt>
                <c:pt idx="2472">
                  <c:v>5.859333080911773E-2</c:v>
                </c:pt>
                <c:pt idx="2473">
                  <c:v>5.8639491089808884E-2</c:v>
                </c:pt>
                <c:pt idx="2474">
                  <c:v>5.8688890682640785E-2</c:v>
                </c:pt>
                <c:pt idx="2475">
                  <c:v>5.87409989433791E-2</c:v>
                </c:pt>
                <c:pt idx="2476">
                  <c:v>5.8794974805304892E-2</c:v>
                </c:pt>
                <c:pt idx="2477">
                  <c:v>5.8850021139797495E-2</c:v>
                </c:pt>
                <c:pt idx="2478">
                  <c:v>5.8904675490085448E-2</c:v>
                </c:pt>
                <c:pt idx="2479">
                  <c:v>5.8956898318339238E-2</c:v>
                </c:pt>
                <c:pt idx="2480">
                  <c:v>5.9004693472619787E-2</c:v>
                </c:pt>
                <c:pt idx="2481">
                  <c:v>5.9046995241703162E-2</c:v>
                </c:pt>
                <c:pt idx="2482">
                  <c:v>5.9083580282821971E-2</c:v>
                </c:pt>
                <c:pt idx="2483">
                  <c:v>5.9115910720577605E-2</c:v>
                </c:pt>
                <c:pt idx="2484">
                  <c:v>5.9147179071192338E-2</c:v>
                </c:pt>
                <c:pt idx="2485">
                  <c:v>5.9181599035964053E-2</c:v>
                </c:pt>
                <c:pt idx="2486">
                  <c:v>5.9222720276221621E-2</c:v>
                </c:pt>
                <c:pt idx="2487">
                  <c:v>5.9273517258943989E-2</c:v>
                </c:pt>
                <c:pt idx="2488">
                  <c:v>5.9335235823604518E-2</c:v>
                </c:pt>
                <c:pt idx="2489">
                  <c:v>5.9408590714862E-2</c:v>
                </c:pt>
                <c:pt idx="2490">
                  <c:v>5.9493365882288221E-2</c:v>
                </c:pt>
                <c:pt idx="2491">
                  <c:v>5.9589124022002296E-2</c:v>
                </c:pt>
                <c:pt idx="2492">
                  <c:v>5.9694673330073791E-2</c:v>
                </c:pt>
                <c:pt idx="2493">
                  <c:v>5.9808110816583063E-2</c:v>
                </c:pt>
                <c:pt idx="2494">
                  <c:v>5.9925399197677989E-2</c:v>
                </c:pt>
                <c:pt idx="2495">
                  <c:v>6.0041341457104783E-2</c:v>
                </c:pt>
                <c:pt idx="2496">
                  <c:v>6.0150690612591443E-2</c:v>
                </c:pt>
                <c:pt idx="2497">
                  <c:v>6.024970646393997E-2</c:v>
                </c:pt>
                <c:pt idx="2498">
                  <c:v>6.0338515363013337E-2</c:v>
                </c:pt>
                <c:pt idx="2499">
                  <c:v>6.0420002496170702E-2</c:v>
                </c:pt>
                <c:pt idx="2500">
                  <c:v>6.0498968862417082E-2</c:v>
                </c:pt>
                <c:pt idx="2501">
                  <c:v>6.0580085605793157E-2</c:v>
                </c:pt>
                <c:pt idx="2502">
                  <c:v>6.0667493283829768E-2</c:v>
                </c:pt>
                <c:pt idx="2503">
                  <c:v>6.0764579150577494E-2</c:v>
                </c:pt>
                <c:pt idx="2504">
                  <c:v>6.0873576214977645E-2</c:v>
                </c:pt>
                <c:pt idx="2505">
                  <c:v>6.0995651559688072E-2</c:v>
                </c:pt>
                <c:pt idx="2506">
                  <c:v>6.1131083549934531E-2</c:v>
                </c:pt>
                <c:pt idx="2507">
                  <c:v>6.1279216091457436E-2</c:v>
                </c:pt>
                <c:pt idx="2508">
                  <c:v>6.1438144861925406E-2</c:v>
                </c:pt>
                <c:pt idx="2509">
                  <c:v>6.1605829833225781E-2</c:v>
                </c:pt>
                <c:pt idx="2510">
                  <c:v>6.177991607367668E-2</c:v>
                </c:pt>
                <c:pt idx="2511">
                  <c:v>6.1958804144770022E-2</c:v>
                </c:pt>
                <c:pt idx="2512">
                  <c:v>6.2142053345438389E-2</c:v>
                </c:pt>
                <c:pt idx="2513">
                  <c:v>6.2330562769651501E-2</c:v>
                </c:pt>
                <c:pt idx="2514">
                  <c:v>6.2527602356844583E-2</c:v>
                </c:pt>
                <c:pt idx="2515">
                  <c:v>6.2737208649018286E-2</c:v>
                </c:pt>
                <c:pt idx="2516">
                  <c:v>6.2963247886146115E-2</c:v>
                </c:pt>
                <c:pt idx="2517">
                  <c:v>6.3207939436770569E-2</c:v>
                </c:pt>
                <c:pt idx="2518">
                  <c:v>6.347073240833119E-2</c:v>
                </c:pt>
                <c:pt idx="2519">
                  <c:v>6.3747849348940247E-2</c:v>
                </c:pt>
                <c:pt idx="2520">
                  <c:v>6.4032992897230703E-2</c:v>
                </c:pt>
                <c:pt idx="2521">
                  <c:v>6.4319625455616827E-2</c:v>
                </c:pt>
                <c:pt idx="2522">
                  <c:v>6.4600788070531448E-2</c:v>
                </c:pt>
                <c:pt idx="2523">
                  <c:v>6.4871256648649969E-2</c:v>
                </c:pt>
                <c:pt idx="2524">
                  <c:v>6.5127728346139294E-2</c:v>
                </c:pt>
                <c:pt idx="2525">
                  <c:v>6.5368468486230749E-2</c:v>
                </c:pt>
                <c:pt idx="2526">
                  <c:v>6.5592415419775743E-2</c:v>
                </c:pt>
                <c:pt idx="2527">
                  <c:v>6.5799362935048136E-2</c:v>
                </c:pt>
                <c:pt idx="2528">
                  <c:v>6.5988745968963605E-2</c:v>
                </c:pt>
                <c:pt idx="2529">
                  <c:v>6.6159324444012804E-2</c:v>
                </c:pt>
                <c:pt idx="2530">
                  <c:v>6.6310039058660578E-2</c:v>
                </c:pt>
                <c:pt idx="2531">
                  <c:v>6.6439470849856755E-2</c:v>
                </c:pt>
                <c:pt idx="2532">
                  <c:v>6.6546743563677249E-2</c:v>
                </c:pt>
                <c:pt idx="2533">
                  <c:v>6.6632607891529985E-2</c:v>
                </c:pt>
                <c:pt idx="2534">
                  <c:v>6.6698179421761997E-2</c:v>
                </c:pt>
                <c:pt idx="2535">
                  <c:v>6.6745028739284298E-2</c:v>
                </c:pt>
                <c:pt idx="2536">
                  <c:v>6.6773465760888231E-2</c:v>
                </c:pt>
                <c:pt idx="2537">
                  <c:v>6.6782177792489697E-2</c:v>
                </c:pt>
                <c:pt idx="2538">
                  <c:v>6.6767642790576523E-2</c:v>
                </c:pt>
                <c:pt idx="2539">
                  <c:v>6.6724311510268433E-2</c:v>
                </c:pt>
                <c:pt idx="2540">
                  <c:v>6.6646957868832638E-2</c:v>
                </c:pt>
                <c:pt idx="2541">
                  <c:v>6.6532848043039119E-2</c:v>
                </c:pt>
                <c:pt idx="2542">
                  <c:v>6.6384311052883851E-2</c:v>
                </c:pt>
                <c:pt idx="2543">
                  <c:v>6.6208459867236738E-2</c:v>
                </c:pt>
                <c:pt idx="2544">
                  <c:v>6.6014610099391205E-2</c:v>
                </c:pt>
                <c:pt idx="2545">
                  <c:v>6.5811658612702398E-2</c:v>
                </c:pt>
                <c:pt idx="2546">
                  <c:v>6.5604300075235725E-2</c:v>
                </c:pt>
                <c:pt idx="2547">
                  <c:v>6.5392585838564846E-2</c:v>
                </c:pt>
                <c:pt idx="2548">
                  <c:v>6.5173464101927883E-2</c:v>
                </c:pt>
                <c:pt idx="2549">
                  <c:v>6.4943664775368462E-2</c:v>
                </c:pt>
                <c:pt idx="2550">
                  <c:v>6.470235128605846E-2</c:v>
                </c:pt>
                <c:pt idx="2551">
                  <c:v>6.4452685806556345E-2</c:v>
                </c:pt>
                <c:pt idx="2552">
                  <c:v>6.4201458591334373E-2</c:v>
                </c:pt>
                <c:pt idx="2553">
                  <c:v>6.3956475872980659E-2</c:v>
                </c:pt>
                <c:pt idx="2554">
                  <c:v>6.3722881859663974E-2</c:v>
                </c:pt>
                <c:pt idx="2555">
                  <c:v>6.3501643873461647E-2</c:v>
                </c:pt>
                <c:pt idx="2556">
                  <c:v>6.3288533871284705E-2</c:v>
                </c:pt>
                <c:pt idx="2557">
                  <c:v>6.3075752176208158E-2</c:v>
                </c:pt>
                <c:pt idx="2558">
                  <c:v>6.285533559698582E-2</c:v>
                </c:pt>
                <c:pt idx="2559">
                  <c:v>6.2623584832730297E-2</c:v>
                </c:pt>
                <c:pt idx="2560">
                  <c:v>6.2382797036344154E-2</c:v>
                </c:pt>
                <c:pt idx="2561">
                  <c:v>6.214209800622679E-2</c:v>
                </c:pt>
                <c:pt idx="2562">
                  <c:v>6.1913048560768139E-2</c:v>
                </c:pt>
                <c:pt idx="2563">
                  <c:v>6.1704865728655148E-2</c:v>
                </c:pt>
                <c:pt idx="2564">
                  <c:v>6.1521176508041855E-2</c:v>
                </c:pt>
                <c:pt idx="2565">
                  <c:v>6.1360211229818343E-2</c:v>
                </c:pt>
                <c:pt idx="2566">
                  <c:v>6.1216596743427901E-2</c:v>
                </c:pt>
                <c:pt idx="2567">
                  <c:v>6.1084479487313284E-2</c:v>
                </c:pt>
                <c:pt idx="2568">
                  <c:v>6.0959706804913208E-2</c:v>
                </c:pt>
                <c:pt idx="2569">
                  <c:v>6.084017959978634E-2</c:v>
                </c:pt>
                <c:pt idx="2570">
                  <c:v>6.072616064417509E-2</c:v>
                </c:pt>
                <c:pt idx="2571">
                  <c:v>6.0619648307272248E-2</c:v>
                </c:pt>
                <c:pt idx="2572">
                  <c:v>6.0523529217310926E-2</c:v>
                </c:pt>
                <c:pt idx="2573">
                  <c:v>6.0440599099409645E-2</c:v>
                </c:pt>
                <c:pt idx="2574">
                  <c:v>6.0372585088245015E-2</c:v>
                </c:pt>
                <c:pt idx="2575">
                  <c:v>6.0320191759713773E-2</c:v>
                </c:pt>
                <c:pt idx="2576">
                  <c:v>6.0282568531721384E-2</c:v>
                </c:pt>
                <c:pt idx="2577">
                  <c:v>6.0258110734476802E-2</c:v>
                </c:pt>
                <c:pt idx="2578">
                  <c:v>6.0244370503565084E-2</c:v>
                </c:pt>
                <c:pt idx="2579">
                  <c:v>6.0238856746718208E-2</c:v>
                </c:pt>
                <c:pt idx="2580">
                  <c:v>6.02391680053211E-2</c:v>
                </c:pt>
                <c:pt idx="2581">
                  <c:v>6.0243481183209949E-2</c:v>
                </c:pt>
                <c:pt idx="2582">
                  <c:v>6.0250640263746116E-2</c:v>
                </c:pt>
                <c:pt idx="2583">
                  <c:v>6.0260200710601855E-2</c:v>
                </c:pt>
                <c:pt idx="2584">
                  <c:v>6.0272340558039386E-2</c:v>
                </c:pt>
                <c:pt idx="2585">
                  <c:v>6.0287371315517382E-2</c:v>
                </c:pt>
                <c:pt idx="2586">
                  <c:v>6.0305560117084503E-2</c:v>
                </c:pt>
                <c:pt idx="2587">
                  <c:v>6.0326951834040757E-2</c:v>
                </c:pt>
                <c:pt idx="2588">
                  <c:v>6.0350924261574915E-2</c:v>
                </c:pt>
                <c:pt idx="2589">
                  <c:v>6.0376276876932214E-2</c:v>
                </c:pt>
                <c:pt idx="2590">
                  <c:v>6.0401586490208728E-2</c:v>
                </c:pt>
                <c:pt idx="2591">
                  <c:v>6.0425118191974561E-2</c:v>
                </c:pt>
                <c:pt idx="2592">
                  <c:v>6.044500325148823E-2</c:v>
                </c:pt>
                <c:pt idx="2593">
                  <c:v>6.0460751797035653E-2</c:v>
                </c:pt>
                <c:pt idx="2594">
                  <c:v>6.047285276239163E-2</c:v>
                </c:pt>
                <c:pt idx="2595">
                  <c:v>6.04846871207982E-2</c:v>
                </c:pt>
                <c:pt idx="2596">
                  <c:v>6.0500303628622201E-2</c:v>
                </c:pt>
                <c:pt idx="2597">
                  <c:v>6.0523395733367472E-2</c:v>
                </c:pt>
                <c:pt idx="2598">
                  <c:v>6.0556590004081381E-2</c:v>
                </c:pt>
                <c:pt idx="2599">
                  <c:v>6.0600734305185269E-2</c:v>
                </c:pt>
                <c:pt idx="2600">
                  <c:v>6.0654897304418046E-2</c:v>
                </c:pt>
                <c:pt idx="2601">
                  <c:v>6.0716723477742554E-2</c:v>
                </c:pt>
                <c:pt idx="2602">
                  <c:v>6.0783188640819399E-2</c:v>
                </c:pt>
                <c:pt idx="2603">
                  <c:v>6.0851534160807311E-2</c:v>
                </c:pt>
                <c:pt idx="2604">
                  <c:v>6.0919667761766008E-2</c:v>
                </c:pt>
                <c:pt idx="2605">
                  <c:v>6.0987500257815921E-2</c:v>
                </c:pt>
                <c:pt idx="2606">
                  <c:v>6.105654617964458E-2</c:v>
                </c:pt>
                <c:pt idx="2607">
                  <c:v>6.112894482189675E-2</c:v>
                </c:pt>
                <c:pt idx="2608">
                  <c:v>6.1206391313910438E-2</c:v>
                </c:pt>
                <c:pt idx="2609">
                  <c:v>6.1289512378831248E-2</c:v>
                </c:pt>
                <c:pt idx="2610">
                  <c:v>6.1377018387566776E-2</c:v>
                </c:pt>
                <c:pt idx="2611">
                  <c:v>6.1466191907813619E-2</c:v>
                </c:pt>
                <c:pt idx="2612">
                  <c:v>6.1554402531967381E-2</c:v>
                </c:pt>
                <c:pt idx="2613">
                  <c:v>6.1639463816500942E-2</c:v>
                </c:pt>
                <c:pt idx="2614">
                  <c:v>6.1720660026958599E-2</c:v>
                </c:pt>
                <c:pt idx="2615">
                  <c:v>6.1798970752359586E-2</c:v>
                </c:pt>
                <c:pt idx="2616">
                  <c:v>6.1877206333943627E-2</c:v>
                </c:pt>
                <c:pt idx="2617">
                  <c:v>6.1958447009350784E-2</c:v>
                </c:pt>
                <c:pt idx="2618">
                  <c:v>6.2046311173863791E-2</c:v>
                </c:pt>
                <c:pt idx="2619">
                  <c:v>6.2143929102512055E-2</c:v>
                </c:pt>
                <c:pt idx="2620">
                  <c:v>6.2253138926618726E-2</c:v>
                </c:pt>
                <c:pt idx="2621">
                  <c:v>6.2374530288260968E-2</c:v>
                </c:pt>
                <c:pt idx="2622">
                  <c:v>6.2506772445796124E-2</c:v>
                </c:pt>
                <c:pt idx="2623">
                  <c:v>6.2647863221688208E-2</c:v>
                </c:pt>
                <c:pt idx="2624">
                  <c:v>6.2794277710243887E-2</c:v>
                </c:pt>
                <c:pt idx="2625">
                  <c:v>6.2942665529482647E-2</c:v>
                </c:pt>
                <c:pt idx="2626">
                  <c:v>6.3090253656089515E-2</c:v>
                </c:pt>
                <c:pt idx="2627">
                  <c:v>6.323533986643555E-2</c:v>
                </c:pt>
                <c:pt idx="2628">
                  <c:v>6.337751854326408E-2</c:v>
                </c:pt>
                <c:pt idx="2629">
                  <c:v>6.351669720959148E-2</c:v>
                </c:pt>
                <c:pt idx="2630">
                  <c:v>6.3652917781917798E-2</c:v>
                </c:pt>
                <c:pt idx="2631">
                  <c:v>6.3784967048841915E-2</c:v>
                </c:pt>
                <c:pt idx="2632">
                  <c:v>6.3910733563532676E-2</c:v>
                </c:pt>
                <c:pt idx="2633">
                  <c:v>6.4027924236610592E-2</c:v>
                </c:pt>
                <c:pt idx="2634">
                  <c:v>6.4134243936075877E-2</c:v>
                </c:pt>
                <c:pt idx="2635">
                  <c:v>6.4230043676777274E-2</c:v>
                </c:pt>
                <c:pt idx="2636">
                  <c:v>6.431661815228247E-2</c:v>
                </c:pt>
                <c:pt idx="2637">
                  <c:v>6.4397373719136078E-2</c:v>
                </c:pt>
                <c:pt idx="2638">
                  <c:v>6.447576452322186E-2</c:v>
                </c:pt>
                <c:pt idx="2639">
                  <c:v>6.45544838463223E-2</c:v>
                </c:pt>
                <c:pt idx="2640">
                  <c:v>6.4634609891503561E-2</c:v>
                </c:pt>
                <c:pt idx="2641">
                  <c:v>6.4714750722430561E-2</c:v>
                </c:pt>
                <c:pt idx="2642">
                  <c:v>6.4792479892227875E-2</c:v>
                </c:pt>
                <c:pt idx="2643">
                  <c:v>6.4865189476708676E-2</c:v>
                </c:pt>
                <c:pt idx="2644">
                  <c:v>6.4931528493008941E-2</c:v>
                </c:pt>
                <c:pt idx="2645">
                  <c:v>6.4992572935479401E-2</c:v>
                </c:pt>
                <c:pt idx="2646">
                  <c:v>6.5050388764906056E-2</c:v>
                </c:pt>
                <c:pt idx="2647">
                  <c:v>6.5107897524262007E-2</c:v>
                </c:pt>
                <c:pt idx="2648">
                  <c:v>6.5167257787723323E-2</c:v>
                </c:pt>
                <c:pt idx="2649">
                  <c:v>6.5228740189479731E-2</c:v>
                </c:pt>
                <c:pt idx="2650">
                  <c:v>6.52911310114936E-2</c:v>
                </c:pt>
                <c:pt idx="2651">
                  <c:v>6.5352450984891244E-2</c:v>
                </c:pt>
                <c:pt idx="2652">
                  <c:v>6.5410899722743346E-2</c:v>
                </c:pt>
                <c:pt idx="2653">
                  <c:v>6.5465530982244016E-2</c:v>
                </c:pt>
                <c:pt idx="2654">
                  <c:v>6.5517063468362571E-2</c:v>
                </c:pt>
                <c:pt idx="2655">
                  <c:v>6.5566171291045763E-2</c:v>
                </c:pt>
                <c:pt idx="2656">
                  <c:v>6.5613483895396521E-2</c:v>
                </c:pt>
                <c:pt idx="2657">
                  <c:v>6.5658055192730339E-2</c:v>
                </c:pt>
                <c:pt idx="2658">
                  <c:v>6.5696867462229094E-2</c:v>
                </c:pt>
                <c:pt idx="2659">
                  <c:v>6.5725596178604698E-2</c:v>
                </c:pt>
                <c:pt idx="2660">
                  <c:v>6.5739240733038121E-2</c:v>
                </c:pt>
                <c:pt idx="2661">
                  <c:v>6.5733476644545832E-2</c:v>
                </c:pt>
                <c:pt idx="2662">
                  <c:v>6.5706053240098108E-2</c:v>
                </c:pt>
                <c:pt idx="2663">
                  <c:v>6.5658145240385227E-2</c:v>
                </c:pt>
                <c:pt idx="2664">
                  <c:v>6.5594081052649147E-2</c:v>
                </c:pt>
                <c:pt idx="2665">
                  <c:v>6.5520169114845886E-2</c:v>
                </c:pt>
                <c:pt idx="2666">
                  <c:v>6.5442309607176299E-2</c:v>
                </c:pt>
                <c:pt idx="2667">
                  <c:v>6.5364554042314185E-2</c:v>
                </c:pt>
                <c:pt idx="2668">
                  <c:v>6.528802700242782E-2</c:v>
                </c:pt>
                <c:pt idx="2669">
                  <c:v>6.5211423489900125E-2</c:v>
                </c:pt>
                <c:pt idx="2670">
                  <c:v>6.5131505748212873E-2</c:v>
                </c:pt>
                <c:pt idx="2671">
                  <c:v>6.5044409010449569E-2</c:v>
                </c:pt>
                <c:pt idx="2672">
                  <c:v>6.4945282971974508E-2</c:v>
                </c:pt>
                <c:pt idx="2673">
                  <c:v>6.4829552170447793E-2</c:v>
                </c:pt>
                <c:pt idx="2674">
                  <c:v>6.4693366408444544E-2</c:v>
                </c:pt>
                <c:pt idx="2675">
                  <c:v>6.4535218072633474E-2</c:v>
                </c:pt>
                <c:pt idx="2676">
                  <c:v>6.4356028943199209E-2</c:v>
                </c:pt>
                <c:pt idx="2677">
                  <c:v>6.4160356805450028E-2</c:v>
                </c:pt>
                <c:pt idx="2678">
                  <c:v>6.3954951051709188E-2</c:v>
                </c:pt>
                <c:pt idx="2679">
                  <c:v>6.3747939001398371E-2</c:v>
                </c:pt>
                <c:pt idx="2680">
                  <c:v>6.354720869674986E-2</c:v>
                </c:pt>
                <c:pt idx="2681">
                  <c:v>6.3358349695230978E-2</c:v>
                </c:pt>
                <c:pt idx="2682">
                  <c:v>6.3184122167080095E-2</c:v>
                </c:pt>
                <c:pt idx="2683">
                  <c:v>6.3023345000612532E-2</c:v>
                </c:pt>
                <c:pt idx="2684">
                  <c:v>6.2871619149995131E-2</c:v>
                </c:pt>
                <c:pt idx="2685">
                  <c:v>6.272254007051821E-2</c:v>
                </c:pt>
                <c:pt idx="2686">
                  <c:v>6.2570025157603973E-2</c:v>
                </c:pt>
                <c:pt idx="2687">
                  <c:v>6.2411307353080051E-2</c:v>
                </c:pt>
                <c:pt idx="2688">
                  <c:v>6.224643814662674E-2</c:v>
                </c:pt>
                <c:pt idx="2689">
                  <c:v>6.2079532745088664E-2</c:v>
                </c:pt>
                <c:pt idx="2690">
                  <c:v>6.1916619554865673E-2</c:v>
                </c:pt>
                <c:pt idx="2691">
                  <c:v>6.1763539535448511E-2</c:v>
                </c:pt>
                <c:pt idx="2692">
                  <c:v>6.1623717078300902E-2</c:v>
                </c:pt>
                <c:pt idx="2693">
                  <c:v>6.1496604265099244E-2</c:v>
                </c:pt>
                <c:pt idx="2694">
                  <c:v>6.137795461441771E-2</c:v>
                </c:pt>
                <c:pt idx="2695">
                  <c:v>6.126174416236814E-2</c:v>
                </c:pt>
                <c:pt idx="2696">
                  <c:v>6.1142133812585889E-2</c:v>
                </c:pt>
                <c:pt idx="2697">
                  <c:v>6.1015518214911427E-2</c:v>
                </c:pt>
                <c:pt idx="2698">
                  <c:v>6.0882571475678396E-2</c:v>
                </c:pt>
                <c:pt idx="2699">
                  <c:v>6.0747528571269707E-2</c:v>
                </c:pt>
                <c:pt idx="2700">
                  <c:v>6.0618001643767142E-2</c:v>
                </c:pt>
                <c:pt idx="2701">
                  <c:v>6.0500971013263308E-2</c:v>
                </c:pt>
                <c:pt idx="2702">
                  <c:v>6.0402298205400842E-2</c:v>
                </c:pt>
                <c:pt idx="2703">
                  <c:v>6.0324372319579614E-2</c:v>
                </c:pt>
                <c:pt idx="2704">
                  <c:v>6.0266781977718245E-2</c:v>
                </c:pt>
                <c:pt idx="2705">
                  <c:v>6.0226362121303903E-2</c:v>
                </c:pt>
                <c:pt idx="2706">
                  <c:v>6.0198839641536675E-2</c:v>
                </c:pt>
                <c:pt idx="2707">
                  <c:v>6.0180032875798831E-2</c:v>
                </c:pt>
                <c:pt idx="2708">
                  <c:v>6.0165983908478229E-2</c:v>
                </c:pt>
                <c:pt idx="2709">
                  <c:v>6.0153580292932676E-2</c:v>
                </c:pt>
                <c:pt idx="2710">
                  <c:v>6.0140643565970112E-2</c:v>
                </c:pt>
                <c:pt idx="2711">
                  <c:v>6.0125573431831073E-2</c:v>
                </c:pt>
                <c:pt idx="2712">
                  <c:v>6.0107569974813438E-2</c:v>
                </c:pt>
                <c:pt idx="2713">
                  <c:v>6.0085833461971119E-2</c:v>
                </c:pt>
                <c:pt idx="2714">
                  <c:v>6.0059475510194374E-2</c:v>
                </c:pt>
                <c:pt idx="2715">
                  <c:v>6.0028096965433389E-2</c:v>
                </c:pt>
                <c:pt idx="2716">
                  <c:v>5.999156559538639E-2</c:v>
                </c:pt>
                <c:pt idx="2717">
                  <c:v>5.9950460367822436E-2</c:v>
                </c:pt>
                <c:pt idx="2718">
                  <c:v>5.9906426543131677E-2</c:v>
                </c:pt>
                <c:pt idx="2719">
                  <c:v>5.9862219474800374E-2</c:v>
                </c:pt>
                <c:pt idx="2720">
                  <c:v>5.982165956054715E-2</c:v>
                </c:pt>
                <c:pt idx="2721">
                  <c:v>5.9787988380208115E-2</c:v>
                </c:pt>
                <c:pt idx="2722">
                  <c:v>5.9763913754220258E-2</c:v>
                </c:pt>
                <c:pt idx="2723">
                  <c:v>5.9750055903135604E-2</c:v>
                </c:pt>
                <c:pt idx="2724">
                  <c:v>5.9745392302697112E-2</c:v>
                </c:pt>
                <c:pt idx="2725">
                  <c:v>5.9747568643336371E-2</c:v>
                </c:pt>
                <c:pt idx="2726">
                  <c:v>5.9752898503206267E-2</c:v>
                </c:pt>
                <c:pt idx="2727">
                  <c:v>5.9757961930669803E-2</c:v>
                </c:pt>
                <c:pt idx="2728">
                  <c:v>5.9759649752943081E-2</c:v>
                </c:pt>
                <c:pt idx="2729">
                  <c:v>5.9755874370089626E-2</c:v>
                </c:pt>
                <c:pt idx="2730">
                  <c:v>5.9745792037915149E-2</c:v>
                </c:pt>
                <c:pt idx="2731">
                  <c:v>5.9729847329575717E-2</c:v>
                </c:pt>
                <c:pt idx="2732">
                  <c:v>5.9710527924176041E-2</c:v>
                </c:pt>
                <c:pt idx="2733">
                  <c:v>5.9690942921458226E-2</c:v>
                </c:pt>
                <c:pt idx="2734">
                  <c:v>5.9675799567921087E-2</c:v>
                </c:pt>
                <c:pt idx="2735">
                  <c:v>5.9668605549784107E-2</c:v>
                </c:pt>
                <c:pt idx="2736">
                  <c:v>5.9672024913915503E-2</c:v>
                </c:pt>
                <c:pt idx="2737">
                  <c:v>5.968619113783942E-2</c:v>
                </c:pt>
                <c:pt idx="2738">
                  <c:v>5.9709195583068156E-2</c:v>
                </c:pt>
                <c:pt idx="2739">
                  <c:v>5.9737397675597229E-2</c:v>
                </c:pt>
                <c:pt idx="2740">
                  <c:v>5.9765335097282615E-2</c:v>
                </c:pt>
                <c:pt idx="2741">
                  <c:v>5.9787943960849924E-2</c:v>
                </c:pt>
                <c:pt idx="2742">
                  <c:v>5.9801314392741348E-2</c:v>
                </c:pt>
                <c:pt idx="2743">
                  <c:v>5.9803268908963772E-2</c:v>
                </c:pt>
                <c:pt idx="2744">
                  <c:v>5.9794251555170333E-2</c:v>
                </c:pt>
                <c:pt idx="2745">
                  <c:v>5.9776661591042848E-2</c:v>
                </c:pt>
                <c:pt idx="2746">
                  <c:v>5.9754275394304071E-2</c:v>
                </c:pt>
                <c:pt idx="2747">
                  <c:v>5.9730735598765253E-2</c:v>
                </c:pt>
                <c:pt idx="2748">
                  <c:v>5.9709195583068156E-2</c:v>
                </c:pt>
                <c:pt idx="2749">
                  <c:v>5.9691697882520336E-2</c:v>
                </c:pt>
                <c:pt idx="2750">
                  <c:v>5.9679574254734205E-2</c:v>
                </c:pt>
                <c:pt idx="2751">
                  <c:v>5.9672868657257808E-2</c:v>
                </c:pt>
                <c:pt idx="2752">
                  <c:v>5.9671580839130559E-2</c:v>
                </c:pt>
                <c:pt idx="2753">
                  <c:v>5.9674556148860261E-2</c:v>
                </c:pt>
                <c:pt idx="2754">
                  <c:v>5.9680284787685792E-2</c:v>
                </c:pt>
                <c:pt idx="2755">
                  <c:v>5.9687567817463719E-2</c:v>
                </c:pt>
                <c:pt idx="2756">
                  <c:v>5.9695428297620937E-2</c:v>
                </c:pt>
                <c:pt idx="2757">
                  <c:v>5.9703599795048981E-2</c:v>
                </c:pt>
                <c:pt idx="2758">
                  <c:v>5.9712570855146876E-2</c:v>
                </c:pt>
                <c:pt idx="2759">
                  <c:v>5.9723007717669543E-2</c:v>
                </c:pt>
                <c:pt idx="2760">
                  <c:v>5.9735399041816975E-2</c:v>
                </c:pt>
                <c:pt idx="2761">
                  <c:v>5.9749656163992929E-2</c:v>
                </c:pt>
                <c:pt idx="2762">
                  <c:v>5.9764890927076E-2</c:v>
                </c:pt>
                <c:pt idx="2763">
                  <c:v>5.9779637620760398E-2</c:v>
                </c:pt>
                <c:pt idx="2764">
                  <c:v>5.9792741277766306E-2</c:v>
                </c:pt>
                <c:pt idx="2765">
                  <c:v>5.9803846381349238E-2</c:v>
                </c:pt>
                <c:pt idx="2766">
                  <c:v>5.9813174887810086E-2</c:v>
                </c:pt>
                <c:pt idx="2767">
                  <c:v>5.9821526292154606E-2</c:v>
                </c:pt>
                <c:pt idx="2768">
                  <c:v>5.9828811690928865E-2</c:v>
                </c:pt>
                <c:pt idx="2769">
                  <c:v>5.9833964851661661E-2</c:v>
                </c:pt>
                <c:pt idx="2770">
                  <c:v>5.9833831579493027E-2</c:v>
                </c:pt>
                <c:pt idx="2771">
                  <c:v>5.9825035706795718E-2</c:v>
                </c:pt>
                <c:pt idx="2772">
                  <c:v>5.9804112907324528E-2</c:v>
                </c:pt>
                <c:pt idx="2773">
                  <c:v>5.9769732406839318E-2</c:v>
                </c:pt>
                <c:pt idx="2774">
                  <c:v>5.9723451845042422E-2</c:v>
                </c:pt>
                <c:pt idx="2775">
                  <c:v>5.9670159802869896E-2</c:v>
                </c:pt>
                <c:pt idx="2776">
                  <c:v>5.9616696691920004E-2</c:v>
                </c:pt>
                <c:pt idx="2777">
                  <c:v>5.9569855272518971E-2</c:v>
                </c:pt>
                <c:pt idx="2778">
                  <c:v>5.9535670885284955E-2</c:v>
                </c:pt>
                <c:pt idx="2779">
                  <c:v>5.951707038159211E-2</c:v>
                </c:pt>
                <c:pt idx="2780">
                  <c:v>5.9513829802530796E-2</c:v>
                </c:pt>
                <c:pt idx="2781">
                  <c:v>5.9523551612256267E-2</c:v>
                </c:pt>
                <c:pt idx="2782">
                  <c:v>5.9542463153218608E-2</c:v>
                </c:pt>
                <c:pt idx="2783">
                  <c:v>5.9567191457366067E-2</c:v>
                </c:pt>
                <c:pt idx="2784">
                  <c:v>5.959507353213396E-2</c:v>
                </c:pt>
                <c:pt idx="2785">
                  <c:v>5.962473350007054E-2</c:v>
                </c:pt>
                <c:pt idx="2786">
                  <c:v>5.9655105985519888E-2</c:v>
                </c:pt>
                <c:pt idx="2787">
                  <c:v>5.9685258550895973E-2</c:v>
                </c:pt>
                <c:pt idx="2788">
                  <c:v>5.9713992030185861E-2</c:v>
                </c:pt>
                <c:pt idx="2789">
                  <c:v>5.9739796048274577E-2</c:v>
                </c:pt>
                <c:pt idx="2790">
                  <c:v>5.9762048248510127E-2</c:v>
                </c:pt>
                <c:pt idx="2791">
                  <c:v>5.9780748084834648E-2</c:v>
                </c:pt>
                <c:pt idx="2792">
                  <c:v>5.9797094444531587E-2</c:v>
                </c:pt>
                <c:pt idx="2793">
                  <c:v>5.9812952778184728E-2</c:v>
                </c:pt>
                <c:pt idx="2794">
                  <c:v>5.9829744586183911E-2</c:v>
                </c:pt>
                <c:pt idx="2795">
                  <c:v>5.9848136358965312E-2</c:v>
                </c:pt>
                <c:pt idx="2796">
                  <c:v>5.986644005586679E-2</c:v>
                </c:pt>
                <c:pt idx="2797">
                  <c:v>5.9882656354140543E-2</c:v>
                </c:pt>
                <c:pt idx="2798">
                  <c:v>5.9892875154463801E-2</c:v>
                </c:pt>
                <c:pt idx="2799">
                  <c:v>5.989465236167342E-2</c:v>
                </c:pt>
                <c:pt idx="2800">
                  <c:v>5.9886877133823194E-2</c:v>
                </c:pt>
                <c:pt idx="2801">
                  <c:v>5.9870793961420879E-2</c:v>
                </c:pt>
                <c:pt idx="2802">
                  <c:v>5.9849868957413135E-2</c:v>
                </c:pt>
                <c:pt idx="2803">
                  <c:v>5.9828456302787283E-2</c:v>
                </c:pt>
                <c:pt idx="2804">
                  <c:v>5.9811620122818446E-2</c:v>
                </c:pt>
                <c:pt idx="2805">
                  <c:v>5.9802735858212455E-2</c:v>
                </c:pt>
                <c:pt idx="2806">
                  <c:v>5.9803491013636648E-2</c:v>
                </c:pt>
                <c:pt idx="2807">
                  <c:v>5.9813174887810086E-2</c:v>
                </c:pt>
                <c:pt idx="2808">
                  <c:v>5.9830144399049615E-2</c:v>
                </c:pt>
                <c:pt idx="2809">
                  <c:v>5.9851290581814889E-2</c:v>
                </c:pt>
                <c:pt idx="2810">
                  <c:v>5.9873193070888633E-2</c:v>
                </c:pt>
                <c:pt idx="2811">
                  <c:v>5.9892919584555407E-2</c:v>
                </c:pt>
                <c:pt idx="2812">
                  <c:v>5.9908559259202757E-2</c:v>
                </c:pt>
                <c:pt idx="2813">
                  <c:v>5.9919089698325448E-2</c:v>
                </c:pt>
                <c:pt idx="2814">
                  <c:v>5.992455496357936E-2</c:v>
                </c:pt>
                <c:pt idx="2815">
                  <c:v>5.9926021265958654E-2</c:v>
                </c:pt>
                <c:pt idx="2816">
                  <c:v>5.9924954863737237E-2</c:v>
                </c:pt>
                <c:pt idx="2817">
                  <c:v>5.9923133099333462E-2</c:v>
                </c:pt>
                <c:pt idx="2818">
                  <c:v>5.9922288869639975E-2</c:v>
                </c:pt>
                <c:pt idx="2819">
                  <c:v>5.9923932897399015E-2</c:v>
                </c:pt>
                <c:pt idx="2820">
                  <c:v>5.9929353789777998E-2</c:v>
                </c:pt>
                <c:pt idx="2821">
                  <c:v>5.9940284647402378E-2</c:v>
                </c:pt>
                <c:pt idx="2822">
                  <c:v>5.9958103423795442E-2</c:v>
                </c:pt>
                <c:pt idx="2823">
                  <c:v>5.9983966389909285E-2</c:v>
                </c:pt>
                <c:pt idx="2824">
                  <c:v>6.0019252714368546E-2</c:v>
                </c:pt>
                <c:pt idx="2825">
                  <c:v>6.0063653561122046E-2</c:v>
                </c:pt>
                <c:pt idx="2826">
                  <c:v>6.0116327118709026E-2</c:v>
                </c:pt>
                <c:pt idx="2827">
                  <c:v>6.0174608853543268E-2</c:v>
                </c:pt>
                <c:pt idx="2828">
                  <c:v>6.0234721475021583E-2</c:v>
                </c:pt>
                <c:pt idx="2829">
                  <c:v>6.0292752275266273E-2</c:v>
                </c:pt>
                <c:pt idx="2830">
                  <c:v>6.0343896956484191E-2</c:v>
                </c:pt>
                <c:pt idx="2831">
                  <c:v>6.0383971910856718E-2</c:v>
                </c:pt>
                <c:pt idx="2832">
                  <c:v>6.040968231934403E-2</c:v>
                </c:pt>
                <c:pt idx="2833">
                  <c:v>6.0418934880298772E-2</c:v>
                </c:pt>
                <c:pt idx="2834">
                  <c:v>6.0410838878683218E-2</c:v>
                </c:pt>
                <c:pt idx="2835">
                  <c:v>6.0386507298717265E-2</c:v>
                </c:pt>
                <c:pt idx="2836">
                  <c:v>6.0349189663039884E-2</c:v>
                </c:pt>
                <c:pt idx="2837">
                  <c:v>6.0303380978442969E-2</c:v>
                </c:pt>
                <c:pt idx="2838">
                  <c:v>6.0254953555573157E-2</c:v>
                </c:pt>
                <c:pt idx="2839">
                  <c:v>6.0210177446980942E-2</c:v>
                </c:pt>
                <c:pt idx="2840">
                  <c:v>6.0174786689264528E-2</c:v>
                </c:pt>
                <c:pt idx="2841">
                  <c:v>6.0152557788460029E-2</c:v>
                </c:pt>
                <c:pt idx="2842">
                  <c:v>6.01454447804914E-2</c:v>
                </c:pt>
                <c:pt idx="2843">
                  <c:v>6.0152780071836179E-2</c:v>
                </c:pt>
                <c:pt idx="2844">
                  <c:v>6.0172430371869104E-2</c:v>
                </c:pt>
                <c:pt idx="2845">
                  <c:v>6.0200351331827842E-2</c:v>
                </c:pt>
                <c:pt idx="2846">
                  <c:v>6.023289841075781E-2</c:v>
                </c:pt>
                <c:pt idx="2847">
                  <c:v>6.0265803674944343E-2</c:v>
                </c:pt>
                <c:pt idx="2848">
                  <c:v>6.0296309971216336E-2</c:v>
                </c:pt>
                <c:pt idx="2849">
                  <c:v>6.0322548878945129E-2</c:v>
                </c:pt>
                <c:pt idx="2850">
                  <c:v>6.03434077179585E-2</c:v>
                </c:pt>
                <c:pt idx="2851">
                  <c:v>6.0358752279606701E-2</c:v>
                </c:pt>
                <c:pt idx="2852">
                  <c:v>6.0369293640456248E-2</c:v>
                </c:pt>
                <c:pt idx="2853">
                  <c:v>6.037592104051144E-2</c:v>
                </c:pt>
                <c:pt idx="2854">
                  <c:v>6.037987973711352E-2</c:v>
                </c:pt>
                <c:pt idx="2855">
                  <c:v>6.0381836858875729E-2</c:v>
                </c:pt>
                <c:pt idx="2856">
                  <c:v>6.0381881339018187E-2</c:v>
                </c:pt>
                <c:pt idx="2857">
                  <c:v>6.0378901179539882E-2</c:v>
                </c:pt>
                <c:pt idx="2858">
                  <c:v>6.037147310985054E-2</c:v>
                </c:pt>
                <c:pt idx="2859">
                  <c:v>6.0357862724997172E-2</c:v>
                </c:pt>
                <c:pt idx="2860">
                  <c:v>6.0337225569526212E-2</c:v>
                </c:pt>
                <c:pt idx="2861">
                  <c:v>6.0310007372729582E-2</c:v>
                </c:pt>
                <c:pt idx="2862">
                  <c:v>6.0278254965622627E-2</c:v>
                </c:pt>
                <c:pt idx="2863">
                  <c:v>6.0245526622749471E-2</c:v>
                </c:pt>
                <c:pt idx="2864">
                  <c:v>6.0215290671769853E-2</c:v>
                </c:pt>
                <c:pt idx="2865">
                  <c:v>6.0190970044723582E-2</c:v>
                </c:pt>
                <c:pt idx="2866">
                  <c:v>6.0174386558994278E-2</c:v>
                </c:pt>
                <c:pt idx="2867">
                  <c:v>6.0165850534383794E-2</c:v>
                </c:pt>
                <c:pt idx="2868">
                  <c:v>6.0165183664526903E-2</c:v>
                </c:pt>
                <c:pt idx="2869">
                  <c:v>6.0171852409177398E-2</c:v>
                </c:pt>
                <c:pt idx="2870">
                  <c:v>6.0185768186131042E-2</c:v>
                </c:pt>
                <c:pt idx="2871">
                  <c:v>6.0207109541003903E-2</c:v>
                </c:pt>
                <c:pt idx="2872">
                  <c:v>6.0235788638141455E-2</c:v>
                </c:pt>
                <c:pt idx="2873">
                  <c:v>6.0270917554702E-2</c:v>
                </c:pt>
                <c:pt idx="2874">
                  <c:v>6.0309607117856559E-2</c:v>
                </c:pt>
                <c:pt idx="2875">
                  <c:v>6.0348389081437318E-2</c:v>
                </c:pt>
                <c:pt idx="2876">
                  <c:v>6.0382637502138528E-2</c:v>
                </c:pt>
                <c:pt idx="2877">
                  <c:v>6.0408570245960871E-2</c:v>
                </c:pt>
                <c:pt idx="2878">
                  <c:v>6.0424139532463797E-2</c:v>
                </c:pt>
                <c:pt idx="2879">
                  <c:v>6.0429299761999025E-2</c:v>
                </c:pt>
                <c:pt idx="2880">
                  <c:v>6.0425696491813022E-2</c:v>
                </c:pt>
                <c:pt idx="2881">
                  <c:v>6.0416132401121606E-2</c:v>
                </c:pt>
                <c:pt idx="2882">
                  <c:v>6.0403009921759357E-2</c:v>
                </c:pt>
                <c:pt idx="2883">
                  <c:v>6.0388597892824206E-2</c:v>
                </c:pt>
                <c:pt idx="2884">
                  <c:v>6.0373741548795448E-2</c:v>
                </c:pt>
                <c:pt idx="2885">
                  <c:v>6.0359330491080068E-2</c:v>
                </c:pt>
                <c:pt idx="2886">
                  <c:v>6.0346387633887402E-2</c:v>
                </c:pt>
                <c:pt idx="2887">
                  <c:v>6.0336247108056587E-2</c:v>
                </c:pt>
                <c:pt idx="2888">
                  <c:v>6.0330865609377907E-2</c:v>
                </c:pt>
                <c:pt idx="2889">
                  <c:v>6.033126588384348E-2</c:v>
                </c:pt>
                <c:pt idx="2890">
                  <c:v>6.0337403471848419E-2</c:v>
                </c:pt>
                <c:pt idx="2891">
                  <c:v>6.0346787922659531E-2</c:v>
                </c:pt>
                <c:pt idx="2892">
                  <c:v>6.0355683323904244E-2</c:v>
                </c:pt>
                <c:pt idx="2893">
                  <c:v>6.0360086614937372E-2</c:v>
                </c:pt>
                <c:pt idx="2894">
                  <c:v>6.0358040635773283E-2</c:v>
                </c:pt>
                <c:pt idx="2895">
                  <c:v>6.0350301584380664E-2</c:v>
                </c:pt>
                <c:pt idx="2896">
                  <c:v>6.0340605726110177E-2</c:v>
                </c:pt>
                <c:pt idx="2897">
                  <c:v>6.033442361756354E-2</c:v>
                </c:pt>
                <c:pt idx="2898">
                  <c:v>6.0336958716179459E-2</c:v>
                </c:pt>
                <c:pt idx="2899">
                  <c:v>6.0350701876760129E-2</c:v>
                </c:pt>
                <c:pt idx="2900">
                  <c:v>6.0375476245395368E-2</c:v>
                </c:pt>
                <c:pt idx="2901">
                  <c:v>6.0407280244403963E-2</c:v>
                </c:pt>
                <c:pt idx="2902">
                  <c:v>6.0440732557907231E-2</c:v>
                </c:pt>
                <c:pt idx="2903">
                  <c:v>6.0469382598139013E-2</c:v>
                </c:pt>
                <c:pt idx="2904">
                  <c:v>6.0489848069806354E-2</c:v>
                </c:pt>
                <c:pt idx="2905">
                  <c:v>6.0500748551602215E-2</c:v>
                </c:pt>
                <c:pt idx="2906">
                  <c:v>6.0504040995821032E-2</c:v>
                </c:pt>
                <c:pt idx="2907">
                  <c:v>6.0503151143570924E-2</c:v>
                </c:pt>
                <c:pt idx="2908">
                  <c:v>6.0501949845925121E-2</c:v>
                </c:pt>
                <c:pt idx="2909">
                  <c:v>6.0502795203181095E-2</c:v>
                </c:pt>
                <c:pt idx="2910">
                  <c:v>6.0507111000080507E-2</c:v>
                </c:pt>
                <c:pt idx="2911">
                  <c:v>6.0513829490912177E-2</c:v>
                </c:pt>
                <c:pt idx="2912">
                  <c:v>6.0521615951374355E-2</c:v>
                </c:pt>
                <c:pt idx="2913">
                  <c:v>6.0528245676316719E-2</c:v>
                </c:pt>
                <c:pt idx="2914">
                  <c:v>6.0531849797440487E-2</c:v>
                </c:pt>
                <c:pt idx="2915">
                  <c:v>6.0530648420409297E-2</c:v>
                </c:pt>
                <c:pt idx="2916">
                  <c:v>6.0523262249464874E-2</c:v>
                </c:pt>
                <c:pt idx="2917">
                  <c:v>6.0508356805100541E-2</c:v>
                </c:pt>
                <c:pt idx="2918">
                  <c:v>6.0485265499963206E-2</c:v>
                </c:pt>
                <c:pt idx="2919">
                  <c:v>6.0454656953194477E-2</c:v>
                </c:pt>
                <c:pt idx="2920">
                  <c:v>6.0419112816095091E-2</c:v>
                </c:pt>
                <c:pt idx="2921">
                  <c:v>6.0383260225696803E-2</c:v>
                </c:pt>
                <c:pt idx="2922">
                  <c:v>6.0353059161590575E-2</c:v>
                </c:pt>
                <c:pt idx="2923">
                  <c:v>6.0334023340187407E-2</c:v>
                </c:pt>
                <c:pt idx="2924">
                  <c:v>6.0329931637059311E-2</c:v>
                </c:pt>
                <c:pt idx="2925">
                  <c:v>6.0339938587858424E-2</c:v>
                </c:pt>
                <c:pt idx="2926">
                  <c:v>6.0359286013247096E-2</c:v>
                </c:pt>
                <c:pt idx="2927">
                  <c:v>6.0379168058659352E-2</c:v>
                </c:pt>
                <c:pt idx="2928">
                  <c:v>6.0389887838889059E-2</c:v>
                </c:pt>
                <c:pt idx="2929">
                  <c:v>6.0382770942825917E-2</c:v>
                </c:pt>
                <c:pt idx="2930">
                  <c:v>6.0354482434097981E-2</c:v>
                </c:pt>
                <c:pt idx="2931">
                  <c:v>6.030742795890838E-2</c:v>
                </c:pt>
                <c:pt idx="2932">
                  <c:v>6.0250373463596588E-2</c:v>
                </c:pt>
                <c:pt idx="2933">
                  <c:v>6.0195682893483496E-2</c:v>
                </c:pt>
                <c:pt idx="2934">
                  <c:v>6.01552251964836E-2</c:v>
                </c:pt>
                <c:pt idx="2935">
                  <c:v>6.0137620606279765E-2</c:v>
                </c:pt>
                <c:pt idx="2936">
                  <c:v>6.014517804495885E-2</c:v>
                </c:pt>
                <c:pt idx="2937">
                  <c:v>6.0172697124140043E-2</c:v>
                </c:pt>
                <c:pt idx="2938">
                  <c:v>6.0209732821583553E-2</c:v>
                </c:pt>
                <c:pt idx="2939">
                  <c:v>6.0243392251274577E-2</c:v>
                </c:pt>
                <c:pt idx="2940">
                  <c:v>6.0262690908052099E-2</c:v>
                </c:pt>
                <c:pt idx="2941">
                  <c:v>6.0261223468541084E-2</c:v>
                </c:pt>
                <c:pt idx="2942">
                  <c:v>6.0239523729711933E-2</c:v>
                </c:pt>
                <c:pt idx="2943">
                  <c:v>6.0204397352319153E-2</c:v>
                </c:pt>
                <c:pt idx="2944">
                  <c:v>6.0166961986421089E-2</c:v>
                </c:pt>
                <c:pt idx="2945">
                  <c:v>6.0138287433814511E-2</c:v>
                </c:pt>
                <c:pt idx="2946">
                  <c:v>6.0127351591538772E-2</c:v>
                </c:pt>
                <c:pt idx="2947">
                  <c:v>6.0137531696019278E-2</c:v>
                </c:pt>
                <c:pt idx="2948">
                  <c:v>6.0167451026218635E-2</c:v>
                </c:pt>
                <c:pt idx="2949">
                  <c:v>6.0211289012466154E-2</c:v>
                </c:pt>
                <c:pt idx="2950">
                  <c:v>6.0261401339732859E-2</c:v>
                </c:pt>
                <c:pt idx="2951">
                  <c:v>6.0310007372729582E-2</c:v>
                </c:pt>
                <c:pt idx="2952">
                  <c:v>6.0350746353714027E-2</c:v>
                </c:pt>
                <c:pt idx="2953">
                  <c:v>6.0379612857556622E-2</c:v>
                </c:pt>
                <c:pt idx="2954">
                  <c:v>6.0395892810659782E-2</c:v>
                </c:pt>
                <c:pt idx="2955">
                  <c:v>6.040167545454396E-2</c:v>
                </c:pt>
                <c:pt idx="2956">
                  <c:v>6.0401364079450473E-2</c:v>
                </c:pt>
                <c:pt idx="2957">
                  <c:v>6.0399940653294196E-2</c:v>
                </c:pt>
                <c:pt idx="2958">
                  <c:v>6.0402520616637603E-2</c:v>
                </c:pt>
                <c:pt idx="2959">
                  <c:v>6.0411550609038314E-2</c:v>
                </c:pt>
                <c:pt idx="2960">
                  <c:v>6.0427297941538297E-2</c:v>
                </c:pt>
                <c:pt idx="2961">
                  <c:v>6.0446204391624694E-2</c:v>
                </c:pt>
                <c:pt idx="2962">
                  <c:v>6.0463777006764599E-2</c:v>
                </c:pt>
                <c:pt idx="2963">
                  <c:v>6.0474587854915954E-2</c:v>
                </c:pt>
                <c:pt idx="2964">
                  <c:v>6.0474676834206778E-2</c:v>
                </c:pt>
                <c:pt idx="2965">
                  <c:v>6.0463287633173837E-2</c:v>
                </c:pt>
                <c:pt idx="2966">
                  <c:v>6.0442867899448152E-2</c:v>
                </c:pt>
                <c:pt idx="2967">
                  <c:v>6.0418579008924625E-2</c:v>
                </c:pt>
                <c:pt idx="2968">
                  <c:v>6.0396604516521138E-2</c:v>
                </c:pt>
                <c:pt idx="2969">
                  <c:v>6.0382726462592198E-2</c:v>
                </c:pt>
                <c:pt idx="2970">
                  <c:v>6.0381080697149384E-2</c:v>
                </c:pt>
                <c:pt idx="2971">
                  <c:v>6.039313496146255E-2</c:v>
                </c:pt>
                <c:pt idx="2972">
                  <c:v>6.0418401073347019E-2</c:v>
                </c:pt>
                <c:pt idx="2973">
                  <c:v>6.0454212077431582E-2</c:v>
                </c:pt>
                <c:pt idx="2974">
                  <c:v>6.0497144688570884E-2</c:v>
                </c:pt>
                <c:pt idx="2975">
                  <c:v>6.0541816905413673E-2</c:v>
                </c:pt>
                <c:pt idx="2976">
                  <c:v>6.0581821126787852E-2</c:v>
                </c:pt>
                <c:pt idx="2977">
                  <c:v>6.0610257958569627E-2</c:v>
                </c:pt>
                <c:pt idx="2978">
                  <c:v>6.0619826325322326E-2</c:v>
                </c:pt>
                <c:pt idx="2979">
                  <c:v>6.0605140081492162E-2</c:v>
                </c:pt>
                <c:pt idx="2980">
                  <c:v>6.0564599725497506E-2</c:v>
                </c:pt>
                <c:pt idx="2981">
                  <c:v>6.0501771876186175E-2</c:v>
                </c:pt>
                <c:pt idx="2982">
                  <c:v>6.0425340614898196E-2</c:v>
                </c:pt>
                <c:pt idx="2983">
                  <c:v>6.0347632977945501E-2</c:v>
                </c:pt>
                <c:pt idx="2984">
                  <c:v>6.0282701941665143E-2</c:v>
                </c:pt>
                <c:pt idx="2985">
                  <c:v>6.0242102740258166E-2</c:v>
                </c:pt>
                <c:pt idx="2986">
                  <c:v>6.0231875719521447E-2</c:v>
                </c:pt>
                <c:pt idx="2987">
                  <c:v>6.025157406555999E-2</c:v>
                </c:pt>
                <c:pt idx="2988">
                  <c:v>6.0294264292484148E-2</c:v>
                </c:pt>
                <c:pt idx="2989">
                  <c:v>6.034936757026306E-2</c:v>
                </c:pt>
                <c:pt idx="2990">
                  <c:v>6.0404833700251806E-2</c:v>
                </c:pt>
                <c:pt idx="2991">
                  <c:v>6.0451142447087672E-2</c:v>
                </c:pt>
                <c:pt idx="2992">
                  <c:v>6.0481528294334688E-2</c:v>
                </c:pt>
                <c:pt idx="2993">
                  <c:v>6.0492740007700177E-2</c:v>
                </c:pt>
                <c:pt idx="2994">
                  <c:v>6.048539897218759E-2</c:v>
                </c:pt>
                <c:pt idx="2995">
                  <c:v>6.0462353376031744E-2</c:v>
                </c:pt>
                <c:pt idx="2996">
                  <c:v>6.0428810427256521E-2</c:v>
                </c:pt>
                <c:pt idx="2997">
                  <c:v>6.0390910902285946E-2</c:v>
                </c:pt>
                <c:pt idx="2998">
                  <c:v>6.0354971685099693E-2</c:v>
                </c:pt>
                <c:pt idx="2999">
                  <c:v>6.0326329191216346E-2</c:v>
                </c:pt>
                <c:pt idx="3000">
                  <c:v>6.0307605849025017E-2</c:v>
                </c:pt>
                <c:pt idx="3001">
                  <c:v>6.0298622489212764E-2</c:v>
                </c:pt>
                <c:pt idx="3002">
                  <c:v>6.029528713064565E-2</c:v>
                </c:pt>
                <c:pt idx="3003">
                  <c:v>6.0293196985666334E-2</c:v>
                </c:pt>
                <c:pt idx="3004">
                  <c:v>6.0287727079392853E-2</c:v>
                </c:pt>
                <c:pt idx="3005">
                  <c:v>6.0277988148508224E-2</c:v>
                </c:pt>
                <c:pt idx="3006">
                  <c:v>6.0266915382812772E-2</c:v>
                </c:pt>
                <c:pt idx="3007">
                  <c:v>6.0261534743174486E-2</c:v>
                </c:pt>
                <c:pt idx="3008">
                  <c:v>6.0269850305258735E-2</c:v>
                </c:pt>
                <c:pt idx="3009">
                  <c:v>6.0297955415450091E-2</c:v>
                </c:pt>
                <c:pt idx="3010">
                  <c:v>6.0347277164993066E-2</c:v>
                </c:pt>
                <c:pt idx="3011">
                  <c:v>6.041395270759771E-2</c:v>
                </c:pt>
                <c:pt idx="3012">
                  <c:v>6.0489314175685663E-2</c:v>
                </c:pt>
                <c:pt idx="3013">
                  <c:v>6.056362075162243E-2</c:v>
                </c:pt>
                <c:pt idx="3014">
                  <c:v>6.0628059739875576E-2</c:v>
                </c:pt>
                <c:pt idx="3015">
                  <c:v>6.0678353714839831E-2</c:v>
                </c:pt>
                <c:pt idx="3016">
                  <c:v>6.0713518448999262E-2</c:v>
                </c:pt>
                <c:pt idx="3017">
                  <c:v>6.0734885754072779E-2</c:v>
                </c:pt>
                <c:pt idx="3018">
                  <c:v>6.0743388453279271E-2</c:v>
                </c:pt>
                <c:pt idx="3019">
                  <c:v>6.0738625140547023E-2</c:v>
                </c:pt>
                <c:pt idx="3020">
                  <c:v>6.0717702796798403E-2</c:v>
                </c:pt>
                <c:pt idx="3021">
                  <c:v>6.0678309204322559E-2</c:v>
                </c:pt>
                <c:pt idx="3022">
                  <c:v>6.0619915334374899E-2</c:v>
                </c:pt>
                <c:pt idx="3023">
                  <c:v>6.0547023030433203E-2</c:v>
                </c:pt>
                <c:pt idx="3024">
                  <c:v>6.0468359349870673E-2</c:v>
                </c:pt>
                <c:pt idx="3025">
                  <c:v>6.0396915888202243E-2</c:v>
                </c:pt>
                <c:pt idx="3026">
                  <c:v>6.03434077179585E-2</c:v>
                </c:pt>
                <c:pt idx="3027">
                  <c:v>6.0316322553994398E-2</c:v>
                </c:pt>
                <c:pt idx="3028">
                  <c:v>6.0316767288530485E-2</c:v>
                </c:pt>
                <c:pt idx="3029">
                  <c:v>6.0340472298377981E-2</c:v>
                </c:pt>
                <c:pt idx="3030">
                  <c:v>6.0378456381371584E-2</c:v>
                </c:pt>
                <c:pt idx="3031">
                  <c:v>6.0421559440688458E-2</c:v>
                </c:pt>
                <c:pt idx="3032">
                  <c:v>6.0462531329618055E-2</c:v>
                </c:pt>
                <c:pt idx="3033">
                  <c:v>6.0498434957083583E-2</c:v>
                </c:pt>
                <c:pt idx="3034">
                  <c:v>6.0530292457482607E-2</c:v>
                </c:pt>
                <c:pt idx="3035">
                  <c:v>6.0562152294947505E-2</c:v>
                </c:pt>
                <c:pt idx="3036">
                  <c:v>6.059882069909546E-2</c:v>
                </c:pt>
                <c:pt idx="3037">
                  <c:v>6.0644616051382452E-2</c:v>
                </c:pt>
                <c:pt idx="3038">
                  <c:v>6.0702033956896398E-2</c:v>
                </c:pt>
                <c:pt idx="3039">
                  <c:v>6.0770411225601742E-2</c:v>
                </c:pt>
                <c:pt idx="3040">
                  <c:v>6.0846413439673966E-2</c:v>
                </c:pt>
                <c:pt idx="3041">
                  <c:v>6.0923141525834404E-2</c:v>
                </c:pt>
                <c:pt idx="3042">
                  <c:v>6.0990974564496273E-2</c:v>
                </c:pt>
                <c:pt idx="3043">
                  <c:v>6.1038637731393133E-2</c:v>
                </c:pt>
                <c:pt idx="3044">
                  <c:v>6.1056679827556873E-2</c:v>
                </c:pt>
                <c:pt idx="3045">
                  <c:v>6.1039484133962721E-2</c:v>
                </c:pt>
                <c:pt idx="3046">
                  <c:v>6.0988480187655195E-2</c:v>
                </c:pt>
                <c:pt idx="3047">
                  <c:v>6.0912185902758334E-2</c:v>
                </c:pt>
                <c:pt idx="3048">
                  <c:v>6.0825174223553227E-2</c:v>
                </c:pt>
                <c:pt idx="3049">
                  <c:v>6.0743878142596588E-2</c:v>
                </c:pt>
                <c:pt idx="3050">
                  <c:v>6.0680490225040365E-2</c:v>
                </c:pt>
                <c:pt idx="3051">
                  <c:v>6.0642479717656975E-2</c:v>
                </c:pt>
                <c:pt idx="3052">
                  <c:v>6.0628771826305841E-2</c:v>
                </c:pt>
                <c:pt idx="3053">
                  <c:v>6.0632599310871796E-2</c:v>
                </c:pt>
                <c:pt idx="3054">
                  <c:v>6.0642880279430059E-2</c:v>
                </c:pt>
                <c:pt idx="3055">
                  <c:v>6.065093610018342E-2</c:v>
                </c:pt>
                <c:pt idx="3056">
                  <c:v>6.064995693167248E-2</c:v>
                </c:pt>
                <c:pt idx="3057">
                  <c:v>6.0638162575329571E-2</c:v>
                </c:pt>
                <c:pt idx="3058">
                  <c:v>6.0616221474028412E-2</c:v>
                </c:pt>
                <c:pt idx="3059">
                  <c:v>6.0585514694555045E-2</c:v>
                </c:pt>
                <c:pt idx="3060">
                  <c:v>6.0545020667270813E-2</c:v>
                </c:pt>
                <c:pt idx="3061">
                  <c:v>6.0492873482221834E-2</c:v>
                </c:pt>
                <c:pt idx="3062">
                  <c:v>6.0426052369019392E-2</c:v>
                </c:pt>
                <c:pt idx="3063">
                  <c:v>6.0345364675368177E-2</c:v>
                </c:pt>
                <c:pt idx="3064">
                  <c:v>6.0255576096075639E-2</c:v>
                </c:pt>
                <c:pt idx="3065">
                  <c:v>6.0168962607256307E-2</c:v>
                </c:pt>
                <c:pt idx="3066">
                  <c:v>6.010050215495806E-2</c:v>
                </c:pt>
                <c:pt idx="3067">
                  <c:v>6.0064586960971014E-2</c:v>
                </c:pt>
                <c:pt idx="3068">
                  <c:v>6.0070454091672068E-2</c:v>
                </c:pt>
                <c:pt idx="3069">
                  <c:v>6.0118860944550392E-2</c:v>
                </c:pt>
                <c:pt idx="3070">
                  <c:v>6.020284118613102E-2</c:v>
                </c:pt>
                <c:pt idx="3071">
                  <c:v>6.030849530070044E-2</c:v>
                </c:pt>
                <c:pt idx="3072">
                  <c:v>6.0420669757423398E-2</c:v>
                </c:pt>
                <c:pt idx="3073">
                  <c:v>6.0528557142393427E-2</c:v>
                </c:pt>
                <c:pt idx="3074">
                  <c:v>6.0625433931255038E-2</c:v>
                </c:pt>
                <c:pt idx="3075">
                  <c:v>6.0711871429540001E-2</c:v>
                </c:pt>
                <c:pt idx="3076">
                  <c:v>6.0791647763635839E-2</c:v>
                </c:pt>
                <c:pt idx="3077">
                  <c:v>6.0869301304907045E-2</c:v>
                </c:pt>
                <c:pt idx="3078">
                  <c:v>6.0945721669572753E-2</c:v>
                </c:pt>
                <c:pt idx="3079">
                  <c:v>6.1017700929750077E-2</c:v>
                </c:pt>
                <c:pt idx="3080">
                  <c:v>6.1076237415425408E-2</c:v>
                </c:pt>
                <c:pt idx="3081">
                  <c:v>6.1111300717450592E-2</c:v>
                </c:pt>
                <c:pt idx="3082">
                  <c:v>6.1114241351745771E-2</c:v>
                </c:pt>
                <c:pt idx="3083">
                  <c:v>6.1081048984334932E-2</c:v>
                </c:pt>
                <c:pt idx="3084">
                  <c:v>6.1014449134094886E-2</c:v>
                </c:pt>
                <c:pt idx="3085">
                  <c:v>6.0924922954083541E-2</c:v>
                </c:pt>
                <c:pt idx="3086">
                  <c:v>6.0827890291801759E-2</c:v>
                </c:pt>
                <c:pt idx="3087">
                  <c:v>6.0740227744606481E-2</c:v>
                </c:pt>
                <c:pt idx="3088">
                  <c:v>6.0676973890921374E-2</c:v>
                </c:pt>
                <c:pt idx="3089">
                  <c:v>6.0646841410187682E-2</c:v>
                </c:pt>
                <c:pt idx="3090">
                  <c:v>6.0649645378518094E-2</c:v>
                </c:pt>
                <c:pt idx="3091">
                  <c:v>6.0675905643156461E-2</c:v>
                </c:pt>
                <c:pt idx="3092">
                  <c:v>6.0707998732719218E-2</c:v>
                </c:pt>
                <c:pt idx="3093">
                  <c:v>6.0726650314067501E-2</c:v>
                </c:pt>
                <c:pt idx="3094">
                  <c:v>6.0714230675564765E-2</c:v>
                </c:pt>
                <c:pt idx="3095">
                  <c:v>6.0659882241988552E-2</c:v>
                </c:pt>
                <c:pt idx="3096">
                  <c:v>6.0564110238284077E-2</c:v>
                </c:pt>
                <c:pt idx="3097">
                  <c:v>6.043770750869655E-2</c:v>
                </c:pt>
                <c:pt idx="3098">
                  <c:v>6.0299956639811872E-2</c:v>
                </c:pt>
                <c:pt idx="3099">
                  <c:v>6.0171541198815695E-2</c:v>
                </c:pt>
                <c:pt idx="3100">
                  <c:v>6.0070676333029385E-2</c:v>
                </c:pt>
                <c:pt idx="3101">
                  <c:v>6.0008008775824753E-2</c:v>
                </c:pt>
                <c:pt idx="3102">
                  <c:v>5.9984721860524684E-2</c:v>
                </c:pt>
                <c:pt idx="3103">
                  <c:v>5.9993121004713726E-2</c:v>
                </c:pt>
                <c:pt idx="3104">
                  <c:v>6.0020186018794733E-2</c:v>
                </c:pt>
                <c:pt idx="3105">
                  <c:v>6.0050719512571862E-2</c:v>
                </c:pt>
                <c:pt idx="3106">
                  <c:v>6.0071565299595966E-2</c:v>
                </c:pt>
                <c:pt idx="3107">
                  <c:v>6.0074098864294004E-2</c:v>
                </c:pt>
                <c:pt idx="3108">
                  <c:v>6.0057164265246724E-2</c:v>
                </c:pt>
                <c:pt idx="3109">
                  <c:v>6.0026808093514197E-2</c:v>
                </c:pt>
                <c:pt idx="3110">
                  <c:v>5.999498750325967E-2</c:v>
                </c:pt>
                <c:pt idx="3111">
                  <c:v>5.9976900581307738E-2</c:v>
                </c:pt>
                <c:pt idx="3112">
                  <c:v>5.9988099274640397E-2</c:v>
                </c:pt>
                <c:pt idx="3113">
                  <c:v>6.003903030866127E-2</c:v>
                </c:pt>
                <c:pt idx="3114">
                  <c:v>6.0131885931747189E-2</c:v>
                </c:pt>
                <c:pt idx="3115">
                  <c:v>6.025713245123572E-2</c:v>
                </c:pt>
                <c:pt idx="3116">
                  <c:v>6.0396515553224631E-2</c:v>
                </c:pt>
                <c:pt idx="3117">
                  <c:v>6.0524819564213364E-2</c:v>
                </c:pt>
                <c:pt idx="3118">
                  <c:v>6.061631048234202E-2</c:v>
                </c:pt>
                <c:pt idx="3119">
                  <c:v>6.0653651078965656E-2</c:v>
                </c:pt>
                <c:pt idx="3120">
                  <c:v>6.0631308643701989E-2</c:v>
                </c:pt>
                <c:pt idx="3121">
                  <c:v>6.0559437888105097E-2</c:v>
                </c:pt>
                <c:pt idx="3122">
                  <c:v>6.0461063214711078E-2</c:v>
                </c:pt>
                <c:pt idx="3123">
                  <c:v>6.036720313927342E-2</c:v>
                </c:pt>
                <c:pt idx="3124">
                  <c:v>6.0308851081880735E-2</c:v>
                </c:pt>
                <c:pt idx="3125">
                  <c:v>6.0304181477081456E-2</c:v>
                </c:pt>
                <c:pt idx="3126">
                  <c:v>6.0358618846299186E-2</c:v>
                </c:pt>
                <c:pt idx="3127">
                  <c:v>6.0458794319616385E-2</c:v>
                </c:pt>
                <c:pt idx="3128">
                  <c:v>6.0579640601527054E-2</c:v>
                </c:pt>
                <c:pt idx="3129">
                  <c:v>6.068765651309023E-2</c:v>
                </c:pt>
                <c:pt idx="3130">
                  <c:v>6.075175776480575E-2</c:v>
                </c:pt>
                <c:pt idx="3131">
                  <c:v>6.0752425535971002E-2</c:v>
                </c:pt>
                <c:pt idx="3132">
                  <c:v>6.0684540721147331E-2</c:v>
                </c:pt>
                <c:pt idx="3133">
                  <c:v>6.0559927370052294E-2</c:v>
                </c:pt>
                <c:pt idx="3134">
                  <c:v>6.0401853383269047E-2</c:v>
                </c:pt>
                <c:pt idx="3135">
                  <c:v>6.0241924876970068E-2</c:v>
                </c:pt>
                <c:pt idx="3136">
                  <c:v>6.0111481773615208E-2</c:v>
                </c:pt>
                <c:pt idx="3137">
                  <c:v>6.0036319169432598E-2</c:v>
                </c:pt>
                <c:pt idx="3138">
                  <c:v>6.0034408048671176E-2</c:v>
                </c:pt>
                <c:pt idx="3139">
                  <c:v>6.0112415276263945E-2</c:v>
                </c:pt>
                <c:pt idx="3140">
                  <c:v>6.0265092183401994E-2</c:v>
                </c:pt>
                <c:pt idx="3141">
                  <c:v>6.0475255200040448E-2</c:v>
                </c:pt>
                <c:pt idx="3142">
                  <c:v>6.0717658282247913E-2</c:v>
                </c:pt>
                <c:pt idx="3143">
                  <c:v>6.0960196738201147E-2</c:v>
                </c:pt>
                <c:pt idx="3144">
                  <c:v>6.116851299562516E-2</c:v>
                </c:pt>
                <c:pt idx="3145">
                  <c:v>6.1312156155235845E-2</c:v>
                </c:pt>
                <c:pt idx="3146">
                  <c:v>6.1372158956812542E-2</c:v>
                </c:pt>
                <c:pt idx="3147">
                  <c:v>6.1345410770075451E-2</c:v>
                </c:pt>
                <c:pt idx="3148">
                  <c:v>6.1245743701066016E-2</c:v>
                </c:pt>
                <c:pt idx="3149">
                  <c:v>6.1101275977448258E-2</c:v>
                </c:pt>
                <c:pt idx="3150">
                  <c:v>6.0950799023326188E-2</c:v>
                </c:pt>
                <c:pt idx="3151">
                  <c:v>6.0829092491367878E-2</c:v>
                </c:pt>
                <c:pt idx="3152">
                  <c:v>6.0765024344383092E-2</c:v>
                </c:pt>
                <c:pt idx="3153">
                  <c:v>6.0773349552611225E-2</c:v>
                </c:pt>
                <c:pt idx="3154">
                  <c:v>6.0852558312279162E-2</c:v>
                </c:pt>
                <c:pt idx="3155">
                  <c:v>6.0987633884481876E-2</c:v>
                </c:pt>
                <c:pt idx="3156">
                  <c:v>6.1152961560409572E-2</c:v>
                </c:pt>
                <c:pt idx="3157">
                  <c:v>6.1320313552931396E-2</c:v>
                </c:pt>
                <c:pt idx="3158">
                  <c:v>6.1460796389440422E-2</c:v>
                </c:pt>
                <c:pt idx="3159">
                  <c:v>6.1547444925938513E-2</c:v>
                </c:pt>
                <c:pt idx="3160">
                  <c:v>6.1561048041801139E-2</c:v>
                </c:pt>
                <c:pt idx="3161">
                  <c:v>6.1489157054024982E-2</c:v>
                </c:pt>
                <c:pt idx="3162">
                  <c:v>6.1332304759940517E-2</c:v>
                </c:pt>
                <c:pt idx="3163">
                  <c:v>6.1103860110512456E-2</c:v>
                </c:pt>
                <c:pt idx="3164">
                  <c:v>6.0834613746927294E-2</c:v>
                </c:pt>
                <c:pt idx="3165">
                  <c:v>6.056682467432957E-2</c:v>
                </c:pt>
                <c:pt idx="3166">
                  <c:v>6.0344475148179824E-2</c:v>
                </c:pt>
                <c:pt idx="3167">
                  <c:v>6.0205997986215912E-2</c:v>
                </c:pt>
                <c:pt idx="3168">
                  <c:v>6.0170785403151864E-2</c:v>
                </c:pt>
                <c:pt idx="3169">
                  <c:v>6.0228451944648723E-2</c:v>
                </c:pt>
                <c:pt idx="3170">
                  <c:v>6.0342295814267824E-2</c:v>
                </c:pt>
                <c:pt idx="3171">
                  <c:v>6.0462041957431059E-2</c:v>
                </c:pt>
                <c:pt idx="3172">
                  <c:v>6.0539147121919615E-2</c:v>
                </c:pt>
                <c:pt idx="3173">
                  <c:v>6.0541861401944355E-2</c:v>
                </c:pt>
                <c:pt idx="3174">
                  <c:v>6.0467958949030856E-2</c:v>
                </c:pt>
                <c:pt idx="3175">
                  <c:v>6.0339138023309327E-2</c:v>
                </c:pt>
                <c:pt idx="3176">
                  <c:v>6.0196972266676821E-2</c:v>
                </c:pt>
                <c:pt idx="3177">
                  <c:v>6.0083388727974321E-2</c:v>
                </c:pt>
                <c:pt idx="3178">
                  <c:v>6.0034052492247983E-2</c:v>
                </c:pt>
                <c:pt idx="3179">
                  <c:v>6.0063342428284774E-2</c:v>
                </c:pt>
                <c:pt idx="3180">
                  <c:v>6.0165317038416391E-2</c:v>
                </c:pt>
                <c:pt idx="3181">
                  <c:v>6.0314765986704225E-2</c:v>
                </c:pt>
                <c:pt idx="3182">
                  <c:v>6.0476589893365643E-2</c:v>
                </c:pt>
                <c:pt idx="3183">
                  <c:v>6.0617334079260135E-2</c:v>
                </c:pt>
                <c:pt idx="3184">
                  <c:v>6.0711114692963711E-2</c:v>
                </c:pt>
                <c:pt idx="3185">
                  <c:v>6.0744902040225715E-2</c:v>
                </c:pt>
                <c:pt idx="3186">
                  <c:v>6.0720195618905806E-2</c:v>
                </c:pt>
                <c:pt idx="3187">
                  <c:v>6.0650802577074628E-2</c:v>
                </c:pt>
                <c:pt idx="3188">
                  <c:v>6.0558992904995404E-2</c:v>
                </c:pt>
                <c:pt idx="3189">
                  <c:v>6.04699609569221E-2</c:v>
                </c:pt>
                <c:pt idx="3190">
                  <c:v>6.0409104040829401E-2</c:v>
                </c:pt>
                <c:pt idx="3191">
                  <c:v>6.0395359032028931E-2</c:v>
                </c:pt>
                <c:pt idx="3192">
                  <c:v>6.043917554465246E-2</c:v>
                </c:pt>
                <c:pt idx="3193">
                  <c:v>6.0537545259701189E-2</c:v>
                </c:pt>
                <c:pt idx="3194">
                  <c:v>6.0675772112370699E-2</c:v>
                </c:pt>
                <c:pt idx="3195">
                  <c:v>6.0829983011710456E-2</c:v>
                </c:pt>
                <c:pt idx="3196">
                  <c:v>6.0970930869856901E-2</c:v>
                </c:pt>
                <c:pt idx="3197">
                  <c:v>6.1072183264484672E-2</c:v>
                </c:pt>
                <c:pt idx="3198">
                  <c:v>6.1118429562237078E-2</c:v>
                </c:pt>
                <c:pt idx="3199">
                  <c:v>6.1106444258952577E-2</c:v>
                </c:pt>
                <c:pt idx="3200">
                  <c:v>6.104785915356499E-2</c:v>
                </c:pt>
                <c:pt idx="3201">
                  <c:v>6.0963938065172266E-2</c:v>
                </c:pt>
                <c:pt idx="3202">
                  <c:v>6.0881680847496747E-2</c:v>
                </c:pt>
                <c:pt idx="3203">
                  <c:v>6.0822591748185231E-2</c:v>
                </c:pt>
                <c:pt idx="3204">
                  <c:v>6.0798949454767784E-2</c:v>
                </c:pt>
                <c:pt idx="3205">
                  <c:v>6.0811282467967367E-2</c:v>
                </c:pt>
                <c:pt idx="3206">
                  <c:v>6.0849396808993109E-2</c:v>
                </c:pt>
                <c:pt idx="3207">
                  <c:v>6.0896999906687468E-2</c:v>
                </c:pt>
                <c:pt idx="3208">
                  <c:v>6.0935789824643385E-2</c:v>
                </c:pt>
                <c:pt idx="3209">
                  <c:v>6.0952758719599223E-2</c:v>
                </c:pt>
                <c:pt idx="3210">
                  <c:v>6.0943806542784931E-2</c:v>
                </c:pt>
                <c:pt idx="3211">
                  <c:v>6.091418995949667E-2</c:v>
                </c:pt>
                <c:pt idx="3212">
                  <c:v>6.0876648832582439E-2</c:v>
                </c:pt>
                <c:pt idx="3213">
                  <c:v>6.084855077680569E-2</c:v>
                </c:pt>
                <c:pt idx="3214">
                  <c:v>6.0845834579344296E-2</c:v>
                </c:pt>
                <c:pt idx="3215">
                  <c:v>6.0874823071674647E-2</c:v>
                </c:pt>
                <c:pt idx="3216">
                  <c:v>6.0932182349758127E-2</c:v>
                </c:pt>
                <c:pt idx="3217">
                  <c:v>6.1002422156246142E-2</c:v>
                </c:pt>
                <c:pt idx="3218">
                  <c:v>6.1065411580280851E-2</c:v>
                </c:pt>
                <c:pt idx="3219">
                  <c:v>6.110270170413408E-2</c:v>
                </c:pt>
                <c:pt idx="3220">
                  <c:v>6.1105419508593564E-2</c:v>
                </c:pt>
                <c:pt idx="3221">
                  <c:v>6.1080915328923305E-2</c:v>
                </c:pt>
                <c:pt idx="3222">
                  <c:v>6.1051423040679523E-2</c:v>
                </c:pt>
                <c:pt idx="3223">
                  <c:v>6.104728002467126E-2</c:v>
                </c:pt>
                <c:pt idx="3224">
                  <c:v>6.1093256352050498E-2</c:v>
                </c:pt>
                <c:pt idx="3225">
                  <c:v>6.1201310971155512E-2</c:v>
                </c:pt>
                <c:pt idx="3226">
                  <c:v>6.1360790776154597E-2</c:v>
                </c:pt>
                <c:pt idx="3227">
                  <c:v>6.1541245614471454E-2</c:v>
                </c:pt>
                <c:pt idx="3228">
                  <c:v>6.1699779551471948E-2</c:v>
                </c:pt>
                <c:pt idx="3229">
                  <c:v>6.1798033617467232E-2</c:v>
                </c:pt>
                <c:pt idx="3230">
                  <c:v>6.1814946982087629E-2</c:v>
                </c:pt>
                <c:pt idx="3231">
                  <c:v>6.1751134830341628E-2</c:v>
                </c:pt>
                <c:pt idx="3232">
                  <c:v>6.1624341583957423E-2</c:v>
                </c:pt>
                <c:pt idx="3233">
                  <c:v>6.1459146533568279E-2</c:v>
                </c:pt>
                <c:pt idx="3234">
                  <c:v>6.127560576277942E-2</c:v>
                </c:pt>
                <c:pt idx="3235">
                  <c:v>6.1081539054530024E-2</c:v>
                </c:pt>
                <c:pt idx="3236">
                  <c:v>6.0875847278068121E-2</c:v>
                </c:pt>
                <c:pt idx="3237">
                  <c:v>6.0656410582989165E-2</c:v>
                </c:pt>
                <c:pt idx="3238">
                  <c:v>6.0432013355577754E-2</c:v>
                </c:pt>
                <c:pt idx="3239">
                  <c:v>6.0226851227993719E-2</c:v>
                </c:pt>
                <c:pt idx="3240">
                  <c:v>6.0078321504968904E-2</c:v>
                </c:pt>
                <c:pt idx="3241">
                  <c:v>6.0023474821806214E-2</c:v>
                </c:pt>
                <c:pt idx="3242">
                  <c:v>6.0084944466198123E-2</c:v>
                </c:pt>
                <c:pt idx="3243">
                  <c:v>6.0259089019921455E-2</c:v>
                </c:pt>
                <c:pt idx="3244">
                  <c:v>6.0514496896338657E-2</c:v>
                </c:pt>
                <c:pt idx="3245">
                  <c:v>6.0801531789553345E-2</c:v>
                </c:pt>
                <c:pt idx="3246">
                  <c:v>6.1067015390681559E-2</c:v>
                </c:pt>
                <c:pt idx="3247">
                  <c:v>6.1273377179811253E-2</c:v>
                </c:pt>
                <c:pt idx="3248">
                  <c:v>6.1404526465602419E-2</c:v>
                </c:pt>
                <c:pt idx="3249">
                  <c:v>6.1467395875606415E-2</c:v>
                </c:pt>
                <c:pt idx="3250">
                  <c:v>6.1478811439791684E-2</c:v>
                </c:pt>
                <c:pt idx="3251">
                  <c:v>6.1459324896063275E-2</c:v>
                </c:pt>
                <c:pt idx="3252">
                  <c:v>6.1418169691997052E-2</c:v>
                </c:pt>
                <c:pt idx="3253">
                  <c:v>6.1356555647676017E-2</c:v>
                </c:pt>
                <c:pt idx="3254">
                  <c:v>6.12715943216708E-2</c:v>
                </c:pt>
                <c:pt idx="3255">
                  <c:v>6.1166374083254829E-2</c:v>
                </c:pt>
                <c:pt idx="3256">
                  <c:v>6.1055566096211059E-2</c:v>
                </c:pt>
                <c:pt idx="3257">
                  <c:v>6.0964071684588686E-2</c:v>
                </c:pt>
                <c:pt idx="3258">
                  <c:v>6.0916550304848507E-2</c:v>
                </c:pt>
                <c:pt idx="3259">
                  <c:v>6.0927327893810682E-2</c:v>
                </c:pt>
                <c:pt idx="3260">
                  <c:v>6.0989638289407025E-2</c:v>
                </c:pt>
                <c:pt idx="3261">
                  <c:v>6.1077573956997491E-2</c:v>
                </c:pt>
                <c:pt idx="3262">
                  <c:v>6.1156481750566496E-2</c:v>
                </c:pt>
                <c:pt idx="3263">
                  <c:v>6.1195695924620222E-2</c:v>
                </c:pt>
                <c:pt idx="3264">
                  <c:v>6.1182594431688789E-2</c:v>
                </c:pt>
                <c:pt idx="3265">
                  <c:v>6.1128098244958198E-2</c:v>
                </c:pt>
                <c:pt idx="3266">
                  <c:v>6.1060110138047199E-2</c:v>
                </c:pt>
                <c:pt idx="3267">
                  <c:v>6.1010306470787826E-2</c:v>
                </c:pt>
                <c:pt idx="3268">
                  <c:v>6.0996364249092008E-2</c:v>
                </c:pt>
                <c:pt idx="3269">
                  <c:v>6.1018101837749542E-2</c:v>
                </c:pt>
                <c:pt idx="3270">
                  <c:v>6.1053338642088131E-2</c:v>
                </c:pt>
                <c:pt idx="3271">
                  <c:v>6.107289607949036E-2</c:v>
                </c:pt>
                <c:pt idx="3272">
                  <c:v>6.1050532066159138E-2</c:v>
                </c:pt>
                <c:pt idx="3273">
                  <c:v>6.0978992778045929E-2</c:v>
                </c:pt>
                <c:pt idx="3274">
                  <c:v>6.087090439125227E-2</c:v>
                </c:pt>
                <c:pt idx="3275">
                  <c:v>6.0757233518670753E-2</c:v>
                </c:pt>
                <c:pt idx="3276">
                  <c:v>6.0668561510902566E-2</c:v>
                </c:pt>
                <c:pt idx="3277">
                  <c:v>6.0629127869958624E-2</c:v>
                </c:pt>
                <c:pt idx="3278">
                  <c:v>6.0645194643574832E-2</c:v>
                </c:pt>
                <c:pt idx="3279">
                  <c:v>6.0706974922089832E-2</c:v>
                </c:pt>
                <c:pt idx="3280">
                  <c:v>6.079338413027964E-2</c:v>
                </c:pt>
                <c:pt idx="3281">
                  <c:v>6.088154725342694E-2</c:v>
                </c:pt>
                <c:pt idx="3282">
                  <c:v>6.0954540269339177E-2</c:v>
                </c:pt>
                <c:pt idx="3283">
                  <c:v>6.1004025734048908E-2</c:v>
                </c:pt>
                <c:pt idx="3284">
                  <c:v>6.1030574715935607E-2</c:v>
                </c:pt>
                <c:pt idx="3285">
                  <c:v>6.1038014067397353E-2</c:v>
                </c:pt>
                <c:pt idx="3286">
                  <c:v>6.1029995610089885E-2</c:v>
                </c:pt>
                <c:pt idx="3287">
                  <c:v>6.100594112640674E-2</c:v>
                </c:pt>
                <c:pt idx="3288">
                  <c:v>6.0960241277618413E-2</c:v>
                </c:pt>
                <c:pt idx="3289">
                  <c:v>6.0885376966388585E-2</c:v>
                </c:pt>
                <c:pt idx="3290">
                  <c:v>6.0773126951384218E-2</c:v>
                </c:pt>
                <c:pt idx="3291">
                  <c:v>6.0619158758010452E-2</c:v>
                </c:pt>
                <c:pt idx="3292">
                  <c:v>6.0424006079065021E-2</c:v>
                </c:pt>
                <c:pt idx="3293">
                  <c:v>6.0199150871460508E-2</c:v>
                </c:pt>
                <c:pt idx="3294">
                  <c:v>5.9963169244316952E-2</c:v>
                </c:pt>
                <c:pt idx="3295">
                  <c:v>5.9745481132713787E-2</c:v>
                </c:pt>
                <c:pt idx="3296">
                  <c:v>5.9577669224559718E-2</c:v>
                </c:pt>
                <c:pt idx="3297">
                  <c:v>5.9487684097156726E-2</c:v>
                </c:pt>
                <c:pt idx="3298">
                  <c:v>5.9490569369379423E-2</c:v>
                </c:pt>
                <c:pt idx="3299">
                  <c:v>5.9580555094670154E-2</c:v>
                </c:pt>
                <c:pt idx="3300">
                  <c:v>5.9731446215424991E-2</c:v>
                </c:pt>
                <c:pt idx="3301">
                  <c:v>5.9899184272976094E-2</c:v>
                </c:pt>
                <c:pt idx="3302">
                  <c:v>6.0039341424081585E-2</c:v>
                </c:pt>
                <c:pt idx="3303">
                  <c:v>6.0115704777781345E-2</c:v>
                </c:pt>
                <c:pt idx="3304">
                  <c:v>6.0111659583488922E-2</c:v>
                </c:pt>
                <c:pt idx="3305">
                  <c:v>6.003618583515298E-2</c:v>
                </c:pt>
                <c:pt idx="3306">
                  <c:v>5.9915712820837588E-2</c:v>
                </c:pt>
                <c:pt idx="3307">
                  <c:v>5.9786655801443891E-2</c:v>
                </c:pt>
                <c:pt idx="3308">
                  <c:v>5.9678641681999614E-2</c:v>
                </c:pt>
                <c:pt idx="3309">
                  <c:v>5.9609770059471948E-2</c:v>
                </c:pt>
                <c:pt idx="3310">
                  <c:v>5.9582419820940216E-2</c:v>
                </c:pt>
                <c:pt idx="3311">
                  <c:v>5.9588591234026336E-2</c:v>
                </c:pt>
                <c:pt idx="3312">
                  <c:v>5.9618428367293766E-2</c:v>
                </c:pt>
                <c:pt idx="3313">
                  <c:v>5.9667850628863442E-2</c:v>
                </c:pt>
                <c:pt idx="3314">
                  <c:v>5.9741394970751219E-2</c:v>
                </c:pt>
                <c:pt idx="3315">
                  <c:v>5.9849868957413135E-2</c:v>
                </c:pt>
                <c:pt idx="3316">
                  <c:v>6.0000809252636025E-2</c:v>
                </c:pt>
                <c:pt idx="3317">
                  <c:v>6.0193548766954444E-2</c:v>
                </c:pt>
                <c:pt idx="3318">
                  <c:v>6.0413285456665203E-2</c:v>
                </c:pt>
                <c:pt idx="3319">
                  <c:v>6.0636159791914904E-2</c:v>
                </c:pt>
                <c:pt idx="3320">
                  <c:v>6.0835860491768215E-2</c:v>
                </c:pt>
                <c:pt idx="3321">
                  <c:v>6.0987411173394748E-2</c:v>
                </c:pt>
                <c:pt idx="3322">
                  <c:v>6.1075881005034208E-2</c:v>
                </c:pt>
                <c:pt idx="3323">
                  <c:v>6.1096285970906952E-2</c:v>
                </c:pt>
                <c:pt idx="3324">
                  <c:v>6.1051244845629252E-2</c:v>
                </c:pt>
                <c:pt idx="3325">
                  <c:v>6.0948304877222539E-2</c:v>
                </c:pt>
                <c:pt idx="3326">
                  <c:v>6.0798504226184227E-2</c:v>
                </c:pt>
                <c:pt idx="3327">
                  <c:v>6.0615464904098817E-2</c:v>
                </c:pt>
                <c:pt idx="3328">
                  <c:v>6.0414442025599827E-2</c:v>
                </c:pt>
                <c:pt idx="3329">
                  <c:v>6.0214356947967576E-2</c:v>
                </c:pt>
                <c:pt idx="3330">
                  <c:v>6.0036896951783672E-2</c:v>
                </c:pt>
                <c:pt idx="3331">
                  <c:v>5.9901316953482289E-2</c:v>
                </c:pt>
                <c:pt idx="3332">
                  <c:v>5.9821748406164679E-2</c:v>
                </c:pt>
                <c:pt idx="3333">
                  <c:v>5.9803846381349238E-2</c:v>
                </c:pt>
                <c:pt idx="3334">
                  <c:v>5.9842050106384728E-2</c:v>
                </c:pt>
                <c:pt idx="3335">
                  <c:v>5.99219334049967E-2</c:v>
                </c:pt>
                <c:pt idx="3336">
                  <c:v>6.0022985944107002E-2</c:v>
                </c:pt>
                <c:pt idx="3337">
                  <c:v>6.0126640326782124E-2</c:v>
                </c:pt>
                <c:pt idx="3338">
                  <c:v>6.021773614838484E-2</c:v>
                </c:pt>
                <c:pt idx="3339">
                  <c:v>6.0289239079115389E-2</c:v>
                </c:pt>
                <c:pt idx="3340">
                  <c:v>6.0340694677954512E-2</c:v>
                </c:pt>
                <c:pt idx="3341">
                  <c:v>6.0376454795251847E-2</c:v>
                </c:pt>
                <c:pt idx="3342">
                  <c:v>6.0399051014315489E-2</c:v>
                </c:pt>
                <c:pt idx="3343">
                  <c:v>6.0408525763084822E-2</c:v>
                </c:pt>
                <c:pt idx="3344">
                  <c:v>6.0399762725352704E-2</c:v>
                </c:pt>
                <c:pt idx="3345">
                  <c:v>6.0365201605017085E-2</c:v>
                </c:pt>
                <c:pt idx="3346">
                  <c:v>6.0300045583331088E-2</c:v>
                </c:pt>
                <c:pt idx="3347">
                  <c:v>6.0203152418922559E-2</c:v>
                </c:pt>
                <c:pt idx="3348">
                  <c:v>6.0081699647070066E-2</c:v>
                </c:pt>
                <c:pt idx="3349">
                  <c:v>5.9948505189062876E-2</c:v>
                </c:pt>
                <c:pt idx="3350">
                  <c:v>5.9821570714947606E-2</c:v>
                </c:pt>
                <c:pt idx="3351">
                  <c:v>5.9717722636789719E-2</c:v>
                </c:pt>
                <c:pt idx="3352">
                  <c:v>5.9648267550588677E-2</c:v>
                </c:pt>
                <c:pt idx="3353">
                  <c:v>5.961736272009284E-2</c:v>
                </c:pt>
                <c:pt idx="3354">
                  <c:v>5.9620737278532857E-2</c:v>
                </c:pt>
                <c:pt idx="3355">
                  <c:v>5.9647246235132914E-2</c:v>
                </c:pt>
                <c:pt idx="3356">
                  <c:v>5.968197230810475E-2</c:v>
                </c:pt>
                <c:pt idx="3357">
                  <c:v>5.9711638211554965E-2</c:v>
                </c:pt>
                <c:pt idx="3358">
                  <c:v>5.9727004880378146E-2</c:v>
                </c:pt>
                <c:pt idx="3359">
                  <c:v>5.9723940385677479E-2</c:v>
                </c:pt>
                <c:pt idx="3360">
                  <c:v>5.9702667170722104E-2</c:v>
                </c:pt>
                <c:pt idx="3361">
                  <c:v>5.9667317744298079E-2</c:v>
                </c:pt>
                <c:pt idx="3362">
                  <c:v>5.9622513372454347E-2</c:v>
                </c:pt>
                <c:pt idx="3363">
                  <c:v>5.957145356945355E-2</c:v>
                </c:pt>
                <c:pt idx="3364">
                  <c:v>5.9517159164920355E-2</c:v>
                </c:pt>
                <c:pt idx="3365">
                  <c:v>5.9462250142053377E-2</c:v>
                </c:pt>
                <c:pt idx="3366">
                  <c:v>5.9410587845224641E-2</c:v>
                </c:pt>
                <c:pt idx="3367">
                  <c:v>5.9369138177792505E-2</c:v>
                </c:pt>
                <c:pt idx="3368">
                  <c:v>5.9346373608792427E-2</c:v>
                </c:pt>
                <c:pt idx="3369">
                  <c:v>5.9349213567848572E-2</c:v>
                </c:pt>
                <c:pt idx="3370">
                  <c:v>5.938027683247489E-2</c:v>
                </c:pt>
                <c:pt idx="3371">
                  <c:v>5.9434820425387572E-2</c:v>
                </c:pt>
                <c:pt idx="3372">
                  <c:v>5.9501267238298142E-2</c:v>
                </c:pt>
                <c:pt idx="3373">
                  <c:v>5.9561419913918903E-2</c:v>
                </c:pt>
                <c:pt idx="3374">
                  <c:v>5.9598137117648123E-2</c:v>
                </c:pt>
                <c:pt idx="3375">
                  <c:v>5.9600268320317354E-2</c:v>
                </c:pt>
                <c:pt idx="3376">
                  <c:v>5.9566791886502338E-2</c:v>
                </c:pt>
                <c:pt idx="3377">
                  <c:v>5.9508058968183522E-2</c:v>
                </c:pt>
                <c:pt idx="3378">
                  <c:v>5.9442232491918337E-2</c:v>
                </c:pt>
                <c:pt idx="3379">
                  <c:v>5.9390705712344352E-2</c:v>
                </c:pt>
                <c:pt idx="3380">
                  <c:v>5.9370735736214278E-2</c:v>
                </c:pt>
                <c:pt idx="3381">
                  <c:v>5.9390439439955547E-2</c:v>
                </c:pt>
                <c:pt idx="3382">
                  <c:v>5.9448401913221496E-2</c:v>
                </c:pt>
                <c:pt idx="3383">
                  <c:v>5.9534250293659066E-2</c:v>
                </c:pt>
                <c:pt idx="3384">
                  <c:v>5.9635567885672772E-2</c:v>
                </c:pt>
                <c:pt idx="3385">
                  <c:v>5.9739351904186846E-2</c:v>
                </c:pt>
                <c:pt idx="3386">
                  <c:v>5.9838540554252931E-2</c:v>
                </c:pt>
                <c:pt idx="3387">
                  <c:v>5.9929709260494637E-2</c:v>
                </c:pt>
                <c:pt idx="3388">
                  <c:v>6.0014008469653837E-2</c:v>
                </c:pt>
                <c:pt idx="3389">
                  <c:v>6.0092945493666242E-2</c:v>
                </c:pt>
                <c:pt idx="3390">
                  <c:v>6.0167362109850811E-2</c:v>
                </c:pt>
                <c:pt idx="3391">
                  <c:v>6.0236233290215282E-2</c:v>
                </c:pt>
                <c:pt idx="3392">
                  <c:v>6.0297644114711571E-2</c:v>
                </c:pt>
                <c:pt idx="3393">
                  <c:v>6.034887832557452E-2</c:v>
                </c:pt>
                <c:pt idx="3394">
                  <c:v>6.0388597892824206E-2</c:v>
                </c:pt>
                <c:pt idx="3395">
                  <c:v>6.0415420663257849E-2</c:v>
                </c:pt>
                <c:pt idx="3396">
                  <c:v>6.042898836709916E-2</c:v>
                </c:pt>
                <c:pt idx="3397">
                  <c:v>6.0427698304892322E-2</c:v>
                </c:pt>
                <c:pt idx="3398">
                  <c:v>6.0409904734362432E-2</c:v>
                </c:pt>
                <c:pt idx="3399">
                  <c:v>6.0374453218357174E-2</c:v>
                </c:pt>
                <c:pt idx="3400">
                  <c:v>6.0321926242433224E-2</c:v>
                </c:pt>
                <c:pt idx="3401">
                  <c:v>6.0256243104747045E-2</c:v>
                </c:pt>
                <c:pt idx="3402">
                  <c:v>6.01862127869945E-2</c:v>
                </c:pt>
                <c:pt idx="3403">
                  <c:v>6.012152814561729E-2</c:v>
                </c:pt>
                <c:pt idx="3404">
                  <c:v>6.007178754152194E-2</c:v>
                </c:pt>
                <c:pt idx="3405">
                  <c:v>6.0042674817570821E-2</c:v>
                </c:pt>
                <c:pt idx="3406">
                  <c:v>6.003463027158347E-2</c:v>
                </c:pt>
                <c:pt idx="3407">
                  <c:v>6.0042719262989944E-2</c:v>
                </c:pt>
                <c:pt idx="3408">
                  <c:v>6.0058808803658617E-2</c:v>
                </c:pt>
                <c:pt idx="3409">
                  <c:v>6.00749433891445E-2</c:v>
                </c:pt>
                <c:pt idx="3410">
                  <c:v>6.0086411310199275E-2</c:v>
                </c:pt>
                <c:pt idx="3411">
                  <c:v>6.0091123024445817E-2</c:v>
                </c:pt>
                <c:pt idx="3412">
                  <c:v>6.0091656429279675E-2</c:v>
                </c:pt>
                <c:pt idx="3413">
                  <c:v>6.00898339654687E-2</c:v>
                </c:pt>
                <c:pt idx="3414">
                  <c:v>6.0087522558952958E-2</c:v>
                </c:pt>
                <c:pt idx="3415">
                  <c:v>6.008334427839275E-2</c:v>
                </c:pt>
                <c:pt idx="3416">
                  <c:v>6.007369882678E-2</c:v>
                </c:pt>
                <c:pt idx="3417">
                  <c:v>6.0053786313986904E-2</c:v>
                </c:pt>
                <c:pt idx="3418">
                  <c:v>6.0021163768439759E-2</c:v>
                </c:pt>
                <c:pt idx="3419">
                  <c:v>5.9974767529603359E-2</c:v>
                </c:pt>
                <c:pt idx="3420">
                  <c:v>5.9916201577796271E-2</c:v>
                </c:pt>
                <c:pt idx="3421">
                  <c:v>5.9848003082447934E-2</c:v>
                </c:pt>
                <c:pt idx="3422">
                  <c:v>5.9773596745932703E-2</c:v>
                </c:pt>
                <c:pt idx="3423">
                  <c:v>5.9695961216679597E-2</c:v>
                </c:pt>
                <c:pt idx="3424">
                  <c:v>5.9619405212858426E-2</c:v>
                </c:pt>
                <c:pt idx="3425">
                  <c:v>5.9549832662111293E-2</c:v>
                </c:pt>
                <c:pt idx="3426">
                  <c:v>5.9496561919090987E-2</c:v>
                </c:pt>
                <c:pt idx="3427">
                  <c:v>5.946988461087073E-2</c:v>
                </c:pt>
                <c:pt idx="3428">
                  <c:v>5.9479561049080767E-2</c:v>
                </c:pt>
                <c:pt idx="3429">
                  <c:v>5.9529855367742759E-2</c:v>
                </c:pt>
                <c:pt idx="3430">
                  <c:v>5.9617629131647878E-2</c:v>
                </c:pt>
                <c:pt idx="3431">
                  <c:v>5.9728959062203171E-2</c:v>
                </c:pt>
                <c:pt idx="3432">
                  <c:v>5.9842849755141495E-2</c:v>
                </c:pt>
                <c:pt idx="3433">
                  <c:v>5.9936685432194506E-2</c:v>
                </c:pt>
                <c:pt idx="3434">
                  <c:v>5.9990854552977882E-2</c:v>
                </c:pt>
                <c:pt idx="3435">
                  <c:v>5.999503194379914E-2</c:v>
                </c:pt>
                <c:pt idx="3436">
                  <c:v>5.9952637736345918E-2</c:v>
                </c:pt>
                <c:pt idx="3437">
                  <c:v>5.9877591472667871E-2</c:v>
                </c:pt>
                <c:pt idx="3438">
                  <c:v>5.9790920067882072E-2</c:v>
                </c:pt>
                <c:pt idx="3439">
                  <c:v>5.9713103795241376E-2</c:v>
                </c:pt>
                <c:pt idx="3440">
                  <c:v>5.9660745555083675E-2</c:v>
                </c:pt>
                <c:pt idx="3441">
                  <c:v>5.9639741860444365E-2</c:v>
                </c:pt>
                <c:pt idx="3442">
                  <c:v>5.9648267550588677E-2</c:v>
                </c:pt>
                <c:pt idx="3443">
                  <c:v>5.967735384675317E-2</c:v>
                </c:pt>
                <c:pt idx="3444">
                  <c:v>5.9716701157985955E-2</c:v>
                </c:pt>
                <c:pt idx="3445">
                  <c:v>5.9758672591880127E-2</c:v>
                </c:pt>
                <c:pt idx="3446">
                  <c:v>5.9799937352502622E-2</c:v>
                </c:pt>
                <c:pt idx="3447">
                  <c:v>5.9840895060780011E-2</c:v>
                </c:pt>
                <c:pt idx="3448">
                  <c:v>5.9884122515064767E-2</c:v>
                </c:pt>
                <c:pt idx="3449">
                  <c:v>5.9930153599299721E-2</c:v>
                </c:pt>
                <c:pt idx="3450">
                  <c:v>5.997627844014515E-2</c:v>
                </c:pt>
                <c:pt idx="3451">
                  <c:v>6.001560840200644E-2</c:v>
                </c:pt>
                <c:pt idx="3452">
                  <c:v>6.0038096963737922E-2</c:v>
                </c:pt>
                <c:pt idx="3453">
                  <c:v>6.0035163607036826E-2</c:v>
                </c:pt>
                <c:pt idx="3454">
                  <c:v>6.0002809108216718E-2</c:v>
                </c:pt>
                <c:pt idx="3455">
                  <c:v>5.9942995187187667E-2</c:v>
                </c:pt>
                <c:pt idx="3456">
                  <c:v>5.9865951354906646E-2</c:v>
                </c:pt>
                <c:pt idx="3457">
                  <c:v>5.9787011155381278E-2</c:v>
                </c:pt>
                <c:pt idx="3458">
                  <c:v>5.9723984798489796E-2</c:v>
                </c:pt>
                <c:pt idx="3459">
                  <c:v>5.9691609063503751E-2</c:v>
                </c:pt>
                <c:pt idx="3460">
                  <c:v>5.9698759052466424E-2</c:v>
                </c:pt>
                <c:pt idx="3461">
                  <c:v>5.9746014113195314E-2</c:v>
                </c:pt>
                <c:pt idx="3462">
                  <c:v>5.9826590519815606E-2</c:v>
                </c:pt>
                <c:pt idx="3463">
                  <c:v>5.9927931909820667E-2</c:v>
                </c:pt>
                <c:pt idx="3464">
                  <c:v>6.0034896939228102E-2</c:v>
                </c:pt>
                <c:pt idx="3465">
                  <c:v>6.0134642122458851E-2</c:v>
                </c:pt>
                <c:pt idx="3466">
                  <c:v>6.021773614838484E-2</c:v>
                </c:pt>
                <c:pt idx="3467">
                  <c:v>6.0279944811154798E-2</c:v>
                </c:pt>
                <c:pt idx="3468">
                  <c:v>6.0321036763250249E-2</c:v>
                </c:pt>
                <c:pt idx="3469">
                  <c:v>6.0343985909002654E-2</c:v>
                </c:pt>
                <c:pt idx="3470">
                  <c:v>6.0352970207213821E-2</c:v>
                </c:pt>
                <c:pt idx="3471">
                  <c:v>6.0350968738551683E-2</c:v>
                </c:pt>
                <c:pt idx="3472">
                  <c:v>6.0340116491292187E-2</c:v>
                </c:pt>
                <c:pt idx="3473">
                  <c:v>6.032148150261403E-2</c:v>
                </c:pt>
                <c:pt idx="3474">
                  <c:v>6.029457559079994E-2</c:v>
                </c:pt>
                <c:pt idx="3475">
                  <c:v>6.0260511984502288E-2</c:v>
                </c:pt>
                <c:pt idx="3476">
                  <c:v>6.0221115375095294E-2</c:v>
                </c:pt>
                <c:pt idx="3477">
                  <c:v>6.0180966525807914E-2</c:v>
                </c:pt>
                <c:pt idx="3478">
                  <c:v>6.0146333900116436E-2</c:v>
                </c:pt>
                <c:pt idx="3479">
                  <c:v>6.0125440070146488E-2</c:v>
                </c:pt>
                <c:pt idx="3480">
                  <c:v>6.0126862596893552E-2</c:v>
                </c:pt>
                <c:pt idx="3481">
                  <c:v>6.0157803706479343E-2</c:v>
                </c:pt>
                <c:pt idx="3482">
                  <c:v>6.0220226102359178E-2</c:v>
                </c:pt>
                <c:pt idx="3483">
                  <c:v>6.0310896829323293E-2</c:v>
                </c:pt>
                <c:pt idx="3484">
                  <c:v>6.0418490041126607E-2</c:v>
                </c:pt>
                <c:pt idx="3485">
                  <c:v>6.0528646132742295E-2</c:v>
                </c:pt>
                <c:pt idx="3486">
                  <c:v>6.062392076061647E-2</c:v>
                </c:pt>
                <c:pt idx="3487">
                  <c:v>6.0689926604153135E-2</c:v>
                </c:pt>
                <c:pt idx="3488">
                  <c:v>6.0719750471051451E-2</c:v>
                </c:pt>
                <c:pt idx="3489">
                  <c:v>6.0715254503299135E-2</c:v>
                </c:pt>
                <c:pt idx="3490">
                  <c:v>6.0686855307312729E-2</c:v>
                </c:pt>
                <c:pt idx="3491">
                  <c:v>6.064902227288034E-2</c:v>
                </c:pt>
                <c:pt idx="3492">
                  <c:v>6.061684453260692E-2</c:v>
                </c:pt>
                <c:pt idx="3493">
                  <c:v>6.0599666244932585E-2</c:v>
                </c:pt>
                <c:pt idx="3494">
                  <c:v>6.059882069909546E-2</c:v>
                </c:pt>
                <c:pt idx="3495">
                  <c:v>6.0609723916404026E-2</c:v>
                </c:pt>
                <c:pt idx="3496">
                  <c:v>6.0623831750743221E-2</c:v>
                </c:pt>
                <c:pt idx="3497">
                  <c:v>6.0636471335395029E-2</c:v>
                </c:pt>
                <c:pt idx="3498">
                  <c:v>6.0647330990655182E-2</c:v>
                </c:pt>
                <c:pt idx="3499">
                  <c:v>6.0662152187877807E-2</c:v>
                </c:pt>
                <c:pt idx="3500">
                  <c:v>6.068850223190321E-2</c:v>
                </c:pt>
                <c:pt idx="3501">
                  <c:v>6.0731769623272494E-2</c:v>
                </c:pt>
                <c:pt idx="3502">
                  <c:v>6.0789599750363757E-2</c:v>
                </c:pt>
                <c:pt idx="3503">
                  <c:v>6.0853626994651092E-2</c:v>
                </c:pt>
                <c:pt idx="3504">
                  <c:v>6.0910627198355452E-2</c:v>
                </c:pt>
                <c:pt idx="3505">
                  <c:v>6.0948750259404785E-2</c:v>
                </c:pt>
                <c:pt idx="3506">
                  <c:v>6.0961488383155474E-2</c:v>
                </c:pt>
                <c:pt idx="3507">
                  <c:v>6.0951422562090143E-2</c:v>
                </c:pt>
                <c:pt idx="3508">
                  <c:v>6.0926214494133338E-2</c:v>
                </c:pt>
                <c:pt idx="3509">
                  <c:v>6.0896109248916377E-2</c:v>
                </c:pt>
                <c:pt idx="3510">
                  <c:v>6.0866451388237278E-2</c:v>
                </c:pt>
                <c:pt idx="3511">
                  <c:v>6.0834346587784263E-2</c:v>
                </c:pt>
                <c:pt idx="3512">
                  <c:v>6.0789510706527675E-2</c:v>
                </c:pt>
                <c:pt idx="3513">
                  <c:v>6.0718058913366194E-2</c:v>
                </c:pt>
                <c:pt idx="3514">
                  <c:v>6.0610435972770785E-2</c:v>
                </c:pt>
                <c:pt idx="3515">
                  <c:v>6.0466001439127129E-2</c:v>
                </c:pt>
                <c:pt idx="3516">
                  <c:v>6.0296398913988594E-2</c:v>
                </c:pt>
                <c:pt idx="3517">
                  <c:v>6.0119172117164069E-2</c:v>
                </c:pt>
                <c:pt idx="3518">
                  <c:v>5.9954637370116262E-2</c:v>
                </c:pt>
                <c:pt idx="3519">
                  <c:v>5.981792806101778E-2</c:v>
                </c:pt>
                <c:pt idx="3520">
                  <c:v>5.9712304385344875E-2</c:v>
                </c:pt>
                <c:pt idx="3521">
                  <c:v>5.9633791738362654E-2</c:v>
                </c:pt>
                <c:pt idx="3522">
                  <c:v>5.9571853144606071E-2</c:v>
                </c:pt>
                <c:pt idx="3523">
                  <c:v>5.9520754904969178E-2</c:v>
                </c:pt>
                <c:pt idx="3524">
                  <c:v>5.9480626358205016E-2</c:v>
                </c:pt>
                <c:pt idx="3525">
                  <c:v>5.9463093477945386E-2</c:v>
                </c:pt>
                <c:pt idx="3526">
                  <c:v>5.9483067701471007E-2</c:v>
                </c:pt>
                <c:pt idx="3527">
                  <c:v>5.9556580755836655E-2</c:v>
                </c:pt>
                <c:pt idx="3528">
                  <c:v>5.9690187961708399E-2</c:v>
                </c:pt>
                <c:pt idx="3529">
                  <c:v>5.9877858043904289E-2</c:v>
                </c:pt>
                <c:pt idx="3530">
                  <c:v>6.0098146240566711E-2</c:v>
                </c:pt>
                <c:pt idx="3531">
                  <c:v>6.0321926242433224E-2</c:v>
                </c:pt>
                <c:pt idx="3532">
                  <c:v>6.0517344504349382E-2</c:v>
                </c:pt>
                <c:pt idx="3533">
                  <c:v>6.065823542592659E-2</c:v>
                </c:pt>
                <c:pt idx="3534">
                  <c:v>6.0729321250471771E-2</c:v>
                </c:pt>
                <c:pt idx="3535">
                  <c:v>6.072918770326137E-2</c:v>
                </c:pt>
                <c:pt idx="3536">
                  <c:v>6.0667715830919858E-2</c:v>
                </c:pt>
                <c:pt idx="3537">
                  <c:v>6.0562552782639181E-2</c:v>
                </c:pt>
                <c:pt idx="3538">
                  <c:v>6.043228026733756E-2</c:v>
                </c:pt>
                <c:pt idx="3539">
                  <c:v>6.0295242659371209E-2</c:v>
                </c:pt>
                <c:pt idx="3540">
                  <c:v>6.0162071618733395E-2</c:v>
                </c:pt>
                <c:pt idx="3541">
                  <c:v>6.0035696943144992E-2</c:v>
                </c:pt>
                <c:pt idx="3542">
                  <c:v>5.9908692554305046E-2</c:v>
                </c:pt>
                <c:pt idx="3543">
                  <c:v>5.9769465901962485E-2</c:v>
                </c:pt>
                <c:pt idx="3544">
                  <c:v>5.9601733528219028E-2</c:v>
                </c:pt>
                <c:pt idx="3545">
                  <c:v>5.9395143609523873E-2</c:v>
                </c:pt>
                <c:pt idx="3546">
                  <c:v>5.9151481417607024E-2</c:v>
                </c:pt>
                <c:pt idx="3547">
                  <c:v>5.8884639195726021E-2</c:v>
                </c:pt>
                <c:pt idx="3548">
                  <c:v>5.862256803723094E-2</c:v>
                </c:pt>
                <c:pt idx="3549">
                  <c:v>5.8398466239485816E-2</c:v>
                </c:pt>
                <c:pt idx="3550">
                  <c:v>5.8243301436212883E-2</c:v>
                </c:pt>
                <c:pt idx="3551">
                  <c:v>5.8182445929518337E-2</c:v>
                </c:pt>
                <c:pt idx="3552">
                  <c:v>5.8223516928720812E-2</c:v>
                </c:pt>
                <c:pt idx="3553">
                  <c:v>5.8358839713539903E-2</c:v>
                </c:pt>
                <c:pt idx="3554">
                  <c:v>5.8562545249411138E-2</c:v>
                </c:pt>
                <c:pt idx="3555">
                  <c:v>5.8800160031907203E-2</c:v>
                </c:pt>
                <c:pt idx="3556">
                  <c:v>5.9029258149268807E-2</c:v>
                </c:pt>
                <c:pt idx="3557">
                  <c:v>5.9214424739496299E-2</c:v>
                </c:pt>
                <c:pt idx="3558">
                  <c:v>5.9332573447134787E-2</c:v>
                </c:pt>
                <c:pt idx="3559">
                  <c:v>5.9375972218908404E-2</c:v>
                </c:pt>
                <c:pt idx="3560">
                  <c:v>5.9353784165949899E-2</c:v>
                </c:pt>
                <c:pt idx="3561">
                  <c:v>5.928806980386421E-2</c:v>
                </c:pt>
                <c:pt idx="3562">
                  <c:v>5.9208657882197493E-2</c:v>
                </c:pt>
                <c:pt idx="3563">
                  <c:v>5.9145094444444005E-2</c:v>
                </c:pt>
                <c:pt idx="3564">
                  <c:v>5.9120079703922371E-2</c:v>
                </c:pt>
                <c:pt idx="3565">
                  <c:v>5.9147134717327535E-2</c:v>
                </c:pt>
                <c:pt idx="3566">
                  <c:v>5.9226757199003902E-2</c:v>
                </c:pt>
                <c:pt idx="3567">
                  <c:v>5.9349879185938995E-2</c:v>
                </c:pt>
                <c:pt idx="3568">
                  <c:v>5.9499979928921046E-2</c:v>
                </c:pt>
                <c:pt idx="3569">
                  <c:v>5.9659235741880326E-2</c:v>
                </c:pt>
                <c:pt idx="3570">
                  <c:v>5.9812419715547585E-2</c:v>
                </c:pt>
                <c:pt idx="3571">
                  <c:v>5.9949927136378769E-2</c:v>
                </c:pt>
                <c:pt idx="3572">
                  <c:v>6.0069076197795071E-2</c:v>
                </c:pt>
                <c:pt idx="3573">
                  <c:v>6.0172030243769783E-2</c:v>
                </c:pt>
                <c:pt idx="3574">
                  <c:v>6.0262112825228711E-2</c:v>
                </c:pt>
                <c:pt idx="3575">
                  <c:v>6.0341361817367781E-2</c:v>
                </c:pt>
                <c:pt idx="3576">
                  <c:v>6.0407369209905595E-2</c:v>
                </c:pt>
                <c:pt idx="3577">
                  <c:v>6.0453188864906207E-2</c:v>
                </c:pt>
                <c:pt idx="3578">
                  <c:v>6.0468848729176419E-2</c:v>
                </c:pt>
                <c:pt idx="3579">
                  <c:v>6.0446871693135854E-2</c:v>
                </c:pt>
                <c:pt idx="3580">
                  <c:v>6.0385217362693047E-2</c:v>
                </c:pt>
                <c:pt idx="3581">
                  <c:v>6.0287771549897909E-2</c:v>
                </c:pt>
                <c:pt idx="3582">
                  <c:v>6.0167940066566852E-2</c:v>
                </c:pt>
                <c:pt idx="3583">
                  <c:v>6.0042097027532784E-2</c:v>
                </c:pt>
                <c:pt idx="3584">
                  <c:v>5.9926198999916871E-2</c:v>
                </c:pt>
                <c:pt idx="3585">
                  <c:v>5.9830988449641256E-2</c:v>
                </c:pt>
                <c:pt idx="3586">
                  <c:v>5.9759783002349479E-2</c:v>
                </c:pt>
                <c:pt idx="3587">
                  <c:v>5.9706664146224012E-2</c:v>
                </c:pt>
                <c:pt idx="3588">
                  <c:v>5.9659857429034305E-2</c:v>
                </c:pt>
                <c:pt idx="3589">
                  <c:v>5.9608082819582589E-2</c:v>
                </c:pt>
                <c:pt idx="3590">
                  <c:v>5.9544061349347158E-2</c:v>
                </c:pt>
                <c:pt idx="3591">
                  <c:v>5.9469573903124753E-2</c:v>
                </c:pt>
                <c:pt idx="3592">
                  <c:v>5.9397406954547274E-2</c:v>
                </c:pt>
                <c:pt idx="3593">
                  <c:v>5.9346462357231691E-2</c:v>
                </c:pt>
                <c:pt idx="3594">
                  <c:v>5.9337942589747297E-2</c:v>
                </c:pt>
                <c:pt idx="3595">
                  <c:v>5.9386844778687123E-2</c:v>
                </c:pt>
                <c:pt idx="3596">
                  <c:v>5.9496251192258501E-2</c:v>
                </c:pt>
                <c:pt idx="3597">
                  <c:v>5.9654306682373329E-2</c:v>
                </c:pt>
                <c:pt idx="3598">
                  <c:v>5.9839162498132883E-2</c:v>
                </c:pt>
                <c:pt idx="3599">
                  <c:v>6.002080822285967E-2</c:v>
                </c:pt>
                <c:pt idx="3600">
                  <c:v>6.0169762858170731E-2</c:v>
                </c:pt>
                <c:pt idx="3601">
                  <c:v>6.0263091119688375E-2</c:v>
                </c:pt>
                <c:pt idx="3602">
                  <c:v>6.0288527549178419E-2</c:v>
                </c:pt>
                <c:pt idx="3603">
                  <c:v>6.0243836911133511E-2</c:v>
                </c:pt>
                <c:pt idx="3604">
                  <c:v>6.013890980710386E-2</c:v>
                </c:pt>
                <c:pt idx="3605">
                  <c:v>5.9988543673189912E-2</c:v>
                </c:pt>
                <c:pt idx="3606">
                  <c:v>5.9814196593549654E-2</c:v>
                </c:pt>
                <c:pt idx="3607">
                  <c:v>5.9636766789213438E-2</c:v>
                </c:pt>
                <c:pt idx="3608">
                  <c:v>5.9478540130288818E-2</c:v>
                </c:pt>
                <c:pt idx="3609">
                  <c:v>5.9359419824004125E-2</c:v>
                </c:pt>
                <c:pt idx="3610">
                  <c:v>5.9293305289906909E-2</c:v>
                </c:pt>
                <c:pt idx="3611">
                  <c:v>5.9286916230679013E-2</c:v>
                </c:pt>
                <c:pt idx="3612">
                  <c:v>5.9337276989951129E-2</c:v>
                </c:pt>
                <c:pt idx="3613">
                  <c:v>5.9432423736329246E-2</c:v>
                </c:pt>
                <c:pt idx="3614">
                  <c:v>5.9553828231260611E-2</c:v>
                </c:pt>
                <c:pt idx="3615">
                  <c:v>5.9682149942214394E-2</c:v>
                </c:pt>
                <c:pt idx="3616">
                  <c:v>5.9804779222978513E-2</c:v>
                </c:pt>
                <c:pt idx="3617">
                  <c:v>5.9918378774566919E-2</c:v>
                </c:pt>
                <c:pt idx="3618">
                  <c:v>6.0030052502546075E-2</c:v>
                </c:pt>
                <c:pt idx="3619">
                  <c:v>6.0152913441916714E-2</c:v>
                </c:pt>
                <c:pt idx="3620">
                  <c:v>6.0299778752828506E-2</c:v>
                </c:pt>
                <c:pt idx="3621">
                  <c:v>6.0474409896389372E-2</c:v>
                </c:pt>
                <c:pt idx="3622">
                  <c:v>6.0667493283829768E-2</c:v>
                </c:pt>
                <c:pt idx="3623">
                  <c:v>6.0856699471118783E-2</c:v>
                </c:pt>
                <c:pt idx="3624">
                  <c:v>6.1013513690539159E-2</c:v>
                </c:pt>
                <c:pt idx="3625">
                  <c:v>6.1111345272367237E-2</c:v>
                </c:pt>
                <c:pt idx="3626">
                  <c:v>6.1133846089238289E-2</c:v>
                </c:pt>
                <c:pt idx="3627">
                  <c:v>6.1080915328923305E-2</c:v>
                </c:pt>
                <c:pt idx="3628">
                  <c:v>6.0967234022778885E-2</c:v>
                </c:pt>
                <c:pt idx="3629">
                  <c:v>6.081800566598479E-2</c:v>
                </c:pt>
                <c:pt idx="3630">
                  <c:v>6.0659570681714084E-2</c:v>
                </c:pt>
                <c:pt idx="3631">
                  <c:v>6.051276164436277E-2</c:v>
                </c:pt>
                <c:pt idx="3632">
                  <c:v>6.0390821940155617E-2</c:v>
                </c:pt>
                <c:pt idx="3633">
                  <c:v>6.0296309971216336E-2</c:v>
                </c:pt>
                <c:pt idx="3634">
                  <c:v>6.0226495513982806E-2</c:v>
                </c:pt>
                <c:pt idx="3635">
                  <c:v>6.0174208723437109E-2</c:v>
                </c:pt>
                <c:pt idx="3636">
                  <c:v>6.0133219570229948E-2</c:v>
                </c:pt>
                <c:pt idx="3637">
                  <c:v>6.0095612535578893E-2</c:v>
                </c:pt>
                <c:pt idx="3638">
                  <c:v>6.0054941925934816E-2</c:v>
                </c:pt>
                <c:pt idx="3639">
                  <c:v>6.0004364557812731E-2</c:v>
                </c:pt>
                <c:pt idx="3640">
                  <c:v>5.9941528827498661E-2</c:v>
                </c:pt>
                <c:pt idx="3641">
                  <c:v>5.9869727694800326E-2</c:v>
                </c:pt>
                <c:pt idx="3642">
                  <c:v>5.9799493146905427E-2</c:v>
                </c:pt>
                <c:pt idx="3643">
                  <c:v>5.9749300840619315E-2</c:v>
                </c:pt>
                <c:pt idx="3644">
                  <c:v>5.9740417850760522E-2</c:v>
                </c:pt>
                <c:pt idx="3645">
                  <c:v>5.9786522543792311E-2</c:v>
                </c:pt>
                <c:pt idx="3646">
                  <c:v>5.9889054183589877E-2</c:v>
                </c:pt>
                <c:pt idx="3647">
                  <c:v>6.0031430272617217E-2</c:v>
                </c:pt>
                <c:pt idx="3648">
                  <c:v>6.018305613072035E-2</c:v>
                </c:pt>
                <c:pt idx="3649">
                  <c:v>6.0303114145891359E-2</c:v>
                </c:pt>
                <c:pt idx="3650">
                  <c:v>6.0359152579775491E-2</c:v>
                </c:pt>
                <c:pt idx="3651">
                  <c:v>6.033482389530849E-2</c:v>
                </c:pt>
                <c:pt idx="3652">
                  <c:v>6.023756724916858E-2</c:v>
                </c:pt>
                <c:pt idx="3653">
                  <c:v>6.0096012593278528E-2</c:v>
                </c:pt>
                <c:pt idx="3654">
                  <c:v>5.9949527213225509E-2</c:v>
                </c:pt>
                <c:pt idx="3655">
                  <c:v>5.9836808000998734E-2</c:v>
                </c:pt>
                <c:pt idx="3656">
                  <c:v>5.9784568102934268E-2</c:v>
                </c:pt>
                <c:pt idx="3657">
                  <c:v>5.9798915680308221E-2</c:v>
                </c:pt>
                <c:pt idx="3658">
                  <c:v>5.9869683267081267E-2</c:v>
                </c:pt>
                <c:pt idx="3659">
                  <c:v>5.9978367060431872E-2</c:v>
                </c:pt>
                <c:pt idx="3660">
                  <c:v>6.0105925251747919E-2</c:v>
                </c:pt>
                <c:pt idx="3661">
                  <c:v>6.0239345867480101E-2</c:v>
                </c:pt>
                <c:pt idx="3662">
                  <c:v>6.037449769774357E-2</c:v>
                </c:pt>
                <c:pt idx="3663">
                  <c:v>6.0511560320133342E-2</c:v>
                </c:pt>
                <c:pt idx="3664">
                  <c:v>6.0649645378518094E-2</c:v>
                </c:pt>
                <c:pt idx="3665">
                  <c:v>6.078358933239332E-2</c:v>
                </c:pt>
                <c:pt idx="3666">
                  <c:v>6.0903011894419337E-2</c:v>
                </c:pt>
                <c:pt idx="3667">
                  <c:v>6.0995027957419137E-2</c:v>
                </c:pt>
                <c:pt idx="3668">
                  <c:v>6.1051957626269096E-2</c:v>
                </c:pt>
                <c:pt idx="3669">
                  <c:v>6.1072450569974637E-2</c:v>
                </c:pt>
                <c:pt idx="3670">
                  <c:v>6.106581253232575E-2</c:v>
                </c:pt>
                <c:pt idx="3671">
                  <c:v>6.1044339843738762E-2</c:v>
                </c:pt>
                <c:pt idx="3672">
                  <c:v>6.1020551839121986E-2</c:v>
                </c:pt>
                <c:pt idx="3673">
                  <c:v>6.0999704996263129E-2</c:v>
                </c:pt>
                <c:pt idx="3674">
                  <c:v>6.0979215484816066E-2</c:v>
                </c:pt>
                <c:pt idx="3675">
                  <c:v>6.0948883874148499E-2</c:v>
                </c:pt>
                <c:pt idx="3676">
                  <c:v>6.0898291363700133E-2</c:v>
                </c:pt>
                <c:pt idx="3677">
                  <c:v>6.0823215102902631E-2</c:v>
                </c:pt>
                <c:pt idx="3678">
                  <c:v>6.0728341905216213E-2</c:v>
                </c:pt>
                <c:pt idx="3679">
                  <c:v>6.0627392159907603E-2</c:v>
                </c:pt>
                <c:pt idx="3680">
                  <c:v>6.0538435182426478E-2</c:v>
                </c:pt>
                <c:pt idx="3681">
                  <c:v>6.0477435201259769E-2</c:v>
                </c:pt>
                <c:pt idx="3682">
                  <c:v>6.0451186934328896E-2</c:v>
                </c:pt>
                <c:pt idx="3683">
                  <c:v>6.0456569924168105E-2</c:v>
                </c:pt>
                <c:pt idx="3684">
                  <c:v>6.047894786159809E-2</c:v>
                </c:pt>
                <c:pt idx="3685">
                  <c:v>6.0500481597759628E-2</c:v>
                </c:pt>
                <c:pt idx="3686">
                  <c:v>6.050488635714775E-2</c:v>
                </c:pt>
                <c:pt idx="3687">
                  <c:v>6.0481750746150545E-2</c:v>
                </c:pt>
                <c:pt idx="3688">
                  <c:v>6.0431079165710735E-2</c:v>
                </c:pt>
                <c:pt idx="3689">
                  <c:v>6.0360264526624532E-2</c:v>
                </c:pt>
                <c:pt idx="3690">
                  <c:v>6.0283413462057747E-2</c:v>
                </c:pt>
                <c:pt idx="3691">
                  <c:v>6.0213156448886099E-2</c:v>
                </c:pt>
                <c:pt idx="3692">
                  <c:v>6.0159448626026582E-2</c:v>
                </c:pt>
                <c:pt idx="3693">
                  <c:v>6.012530670850276E-2</c:v>
                </c:pt>
                <c:pt idx="3694">
                  <c:v>6.0107125454451807E-2</c:v>
                </c:pt>
                <c:pt idx="3695">
                  <c:v>6.009623484771516E-2</c:v>
                </c:pt>
                <c:pt idx="3696">
                  <c:v>6.0082144141407848E-2</c:v>
                </c:pt>
                <c:pt idx="3697">
                  <c:v>6.005623088135055E-2</c:v>
                </c:pt>
                <c:pt idx="3698">
                  <c:v>6.0016630584095412E-2</c:v>
                </c:pt>
                <c:pt idx="3699">
                  <c:v>5.9969612697902533E-2</c:v>
                </c:pt>
                <c:pt idx="3700">
                  <c:v>5.9929353789777998E-2</c:v>
                </c:pt>
                <c:pt idx="3701">
                  <c:v>5.991589055057718E-2</c:v>
                </c:pt>
                <c:pt idx="3702">
                  <c:v>5.994823857445937E-2</c:v>
                </c:pt>
                <c:pt idx="3703">
                  <c:v>6.0037208065675432E-2</c:v>
                </c:pt>
                <c:pt idx="3704">
                  <c:v>6.018092206623811E-2</c:v>
                </c:pt>
                <c:pt idx="3705">
                  <c:v>6.0362310516265574E-2</c:v>
                </c:pt>
                <c:pt idx="3706">
                  <c:v>6.0552451705894808E-2</c:v>
                </c:pt>
                <c:pt idx="3707">
                  <c:v>6.0716322847855955E-2</c:v>
                </c:pt>
                <c:pt idx="3708">
                  <c:v>6.0823170577535904E-2</c:v>
                </c:pt>
                <c:pt idx="3709">
                  <c:v>6.0854383979588936E-2</c:v>
                </c:pt>
                <c:pt idx="3710">
                  <c:v>6.0807230789622316E-2</c:v>
                </c:pt>
                <c:pt idx="3711">
                  <c:v>6.0694466821877582E-2</c:v>
                </c:pt>
                <c:pt idx="3712">
                  <c:v>6.0537945724701905E-2</c:v>
                </c:pt>
                <c:pt idx="3713">
                  <c:v>6.0363822775673495E-2</c:v>
                </c:pt>
                <c:pt idx="3714">
                  <c:v>6.019328200187575E-2</c:v>
                </c:pt>
                <c:pt idx="3715">
                  <c:v>6.0039919210453221E-2</c:v>
                </c:pt>
                <c:pt idx="3716">
                  <c:v>5.9910691985747236E-2</c:v>
                </c:pt>
                <c:pt idx="3717">
                  <c:v>5.9808110816583063E-2</c:v>
                </c:pt>
                <c:pt idx="3718">
                  <c:v>5.9733933382890528E-2</c:v>
                </c:pt>
                <c:pt idx="3719">
                  <c:v>5.9691298197088696E-2</c:v>
                </c:pt>
                <c:pt idx="3720">
                  <c:v>5.9684015104753255E-2</c:v>
                </c:pt>
                <c:pt idx="3721">
                  <c:v>5.9713192618654223E-2</c:v>
                </c:pt>
                <c:pt idx="3722">
                  <c:v>5.9775684391702513E-2</c:v>
                </c:pt>
                <c:pt idx="3723">
                  <c:v>5.986159749790039E-2</c:v>
                </c:pt>
                <c:pt idx="3724">
                  <c:v>5.9957570182967282E-2</c:v>
                </c:pt>
                <c:pt idx="3725">
                  <c:v>6.0048541652253776E-2</c:v>
                </c:pt>
                <c:pt idx="3726">
                  <c:v>6.0124150909306631E-2</c:v>
                </c:pt>
                <c:pt idx="3727">
                  <c:v>6.0180433011271142E-2</c:v>
                </c:pt>
                <c:pt idx="3728">
                  <c:v>6.0220315029550789E-2</c:v>
                </c:pt>
                <c:pt idx="3729">
                  <c:v>6.025166299917091E-2</c:v>
                </c:pt>
                <c:pt idx="3730">
                  <c:v>6.0282435121818481E-2</c:v>
                </c:pt>
                <c:pt idx="3731">
                  <c:v>6.0318679652225884E-2</c:v>
                </c:pt>
                <c:pt idx="3732">
                  <c:v>6.0362488428863784E-2</c:v>
                </c:pt>
                <c:pt idx="3733">
                  <c:v>6.0412974073247486E-2</c:v>
                </c:pt>
                <c:pt idx="3734">
                  <c:v>6.0468092415936384E-2</c:v>
                </c:pt>
                <c:pt idx="3735">
                  <c:v>6.0527400269519485E-2</c:v>
                </c:pt>
                <c:pt idx="3736">
                  <c:v>6.0590365331265342E-2</c:v>
                </c:pt>
                <c:pt idx="3737">
                  <c:v>6.0654719271991689E-2</c:v>
                </c:pt>
                <c:pt idx="3738">
                  <c:v>6.0714497760828004E-2</c:v>
                </c:pt>
                <c:pt idx="3739">
                  <c:v>6.0757856779584521E-2</c:v>
                </c:pt>
                <c:pt idx="3740">
                  <c:v>6.0769031109171048E-2</c:v>
                </c:pt>
                <c:pt idx="3741">
                  <c:v>6.0733060589034119E-2</c:v>
                </c:pt>
                <c:pt idx="3742">
                  <c:v>6.0642390703979879E-2</c:v>
                </c:pt>
                <c:pt idx="3743">
                  <c:v>6.0501860861046544E-2</c:v>
                </c:pt>
                <c:pt idx="3744">
                  <c:v>6.0329976111886022E-2</c:v>
                </c:pt>
                <c:pt idx="3745">
                  <c:v>6.0157448049017861E-2</c:v>
                </c:pt>
                <c:pt idx="3746">
                  <c:v>6.0015652844656001E-2</c:v>
                </c:pt>
                <c:pt idx="3747">
                  <c:v>5.9929531525100013E-2</c:v>
                </c:pt>
                <c:pt idx="3748">
                  <c:v>5.9910114371273873E-2</c:v>
                </c:pt>
                <c:pt idx="3749">
                  <c:v>5.9951304652280782E-2</c:v>
                </c:pt>
                <c:pt idx="3750">
                  <c:v>6.0033608047128387E-2</c:v>
                </c:pt>
                <c:pt idx="3751">
                  <c:v>6.0130907932796032E-2</c:v>
                </c:pt>
                <c:pt idx="3752">
                  <c:v>6.0221159838780028E-2</c:v>
                </c:pt>
                <c:pt idx="3753">
                  <c:v>6.0291151321596861E-2</c:v>
                </c:pt>
                <c:pt idx="3754">
                  <c:v>6.033869326586401E-2</c:v>
                </c:pt>
                <c:pt idx="3755">
                  <c:v>6.0370316655340608E-2</c:v>
                </c:pt>
                <c:pt idx="3756">
                  <c:v>6.0395359032028931E-2</c:v>
                </c:pt>
                <c:pt idx="3757">
                  <c:v>6.0420580789197056E-2</c:v>
                </c:pt>
                <c:pt idx="3758">
                  <c:v>6.0446026444728143E-2</c:v>
                </c:pt>
                <c:pt idx="3759">
                  <c:v>6.0465067176147039E-2</c:v>
                </c:pt>
                <c:pt idx="3760">
                  <c:v>6.0468136904913997E-2</c:v>
                </c:pt>
                <c:pt idx="3761">
                  <c:v>6.044762796942145E-2</c:v>
                </c:pt>
                <c:pt idx="3762">
                  <c:v>6.0401230633050099E-2</c:v>
                </c:pt>
                <c:pt idx="3763">
                  <c:v>6.0333934389709534E-2</c:v>
                </c:pt>
                <c:pt idx="3764">
                  <c:v>6.0255665030505903E-2</c:v>
                </c:pt>
                <c:pt idx="3765">
                  <c:v>6.0180032875798831E-2</c:v>
                </c:pt>
                <c:pt idx="3766">
                  <c:v>6.0118549772159427E-2</c:v>
                </c:pt>
                <c:pt idx="3767">
                  <c:v>6.007912158888136E-2</c:v>
                </c:pt>
                <c:pt idx="3768">
                  <c:v>6.0064320275095187E-2</c:v>
                </c:pt>
                <c:pt idx="3769">
                  <c:v>6.0073076546935458E-2</c:v>
                </c:pt>
                <c:pt idx="3770">
                  <c:v>6.0100235447026765E-2</c:v>
                </c:pt>
                <c:pt idx="3771">
                  <c:v>6.0139621091955323E-2</c:v>
                </c:pt>
                <c:pt idx="3772">
                  <c:v>6.0183678568169488E-2</c:v>
                </c:pt>
                <c:pt idx="3773">
                  <c:v>6.0224539092130283E-2</c:v>
                </c:pt>
                <c:pt idx="3774">
                  <c:v>6.0253130406378211E-2</c:v>
                </c:pt>
                <c:pt idx="3775">
                  <c:v>6.0261979421609449E-2</c:v>
                </c:pt>
                <c:pt idx="3776">
                  <c:v>6.0244948562772696E-2</c:v>
                </c:pt>
                <c:pt idx="3777">
                  <c:v>6.0200040101043586E-2</c:v>
                </c:pt>
                <c:pt idx="3778">
                  <c:v>6.0130685660614261E-2</c:v>
                </c:pt>
                <c:pt idx="3779">
                  <c:v>6.0045208213733894E-2</c:v>
                </c:pt>
                <c:pt idx="3780">
                  <c:v>5.9956014900958546E-2</c:v>
                </c:pt>
                <c:pt idx="3781">
                  <c:v>5.9876169762170098E-2</c:v>
                </c:pt>
                <c:pt idx="3782">
                  <c:v>5.98156181011857E-2</c:v>
                </c:pt>
                <c:pt idx="3783">
                  <c:v>5.9780215061724554E-2</c:v>
                </c:pt>
                <c:pt idx="3784">
                  <c:v>5.9768932892699092E-2</c:v>
                </c:pt>
                <c:pt idx="3785">
                  <c:v>5.977559555550789E-2</c:v>
                </c:pt>
                <c:pt idx="3786">
                  <c:v>5.9789498641083585E-2</c:v>
                </c:pt>
                <c:pt idx="3787">
                  <c:v>5.9800736923722522E-2</c:v>
                </c:pt>
                <c:pt idx="3788">
                  <c:v>5.9799981773087388E-2</c:v>
                </c:pt>
                <c:pt idx="3789">
                  <c:v>5.978301344035071E-2</c:v>
                </c:pt>
                <c:pt idx="3790">
                  <c:v>5.9750411227126946E-2</c:v>
                </c:pt>
                <c:pt idx="3791">
                  <c:v>5.9708485002815295E-2</c:v>
                </c:pt>
                <c:pt idx="3792">
                  <c:v>5.9667317744298079E-2</c:v>
                </c:pt>
                <c:pt idx="3793">
                  <c:v>5.9638853777346193E-2</c:v>
                </c:pt>
                <c:pt idx="3794">
                  <c:v>5.9634857425877111E-2</c:v>
                </c:pt>
                <c:pt idx="3795">
                  <c:v>5.9664298077443736E-2</c:v>
                </c:pt>
                <c:pt idx="3796">
                  <c:v>5.9730469117817722E-2</c:v>
                </c:pt>
                <c:pt idx="3797">
                  <c:v>5.9830810754643651E-2</c:v>
                </c:pt>
                <c:pt idx="3798">
                  <c:v>5.9955081734426721E-2</c:v>
                </c:pt>
                <c:pt idx="3799">
                  <c:v>6.0088944961506699E-2</c:v>
                </c:pt>
                <c:pt idx="3800">
                  <c:v>6.021395678123849E-2</c:v>
                </c:pt>
                <c:pt idx="3801">
                  <c:v>6.0312631274920883E-2</c:v>
                </c:pt>
                <c:pt idx="3802">
                  <c:v>6.0372540609054462E-2</c:v>
                </c:pt>
                <c:pt idx="3803">
                  <c:v>6.0386774182510997E-2</c:v>
                </c:pt>
                <c:pt idx="3804">
                  <c:v>6.0355994666247928E-2</c:v>
                </c:pt>
                <c:pt idx="3805">
                  <c:v>6.0288527549178419E-2</c:v>
                </c:pt>
                <c:pt idx="3806">
                  <c:v>6.019755026279934E-2</c:v>
                </c:pt>
                <c:pt idx="3807">
                  <c:v>6.0098857458658908E-2</c:v>
                </c:pt>
                <c:pt idx="3808">
                  <c:v>6.0007208822909955E-2</c:v>
                </c:pt>
                <c:pt idx="3809">
                  <c:v>5.9935485700420357E-2</c:v>
                </c:pt>
                <c:pt idx="3810">
                  <c:v>5.9890920234933101E-2</c:v>
                </c:pt>
                <c:pt idx="3811">
                  <c:v>5.9875992048685059E-2</c:v>
                </c:pt>
                <c:pt idx="3812">
                  <c:v>5.9887143710759275E-2</c:v>
                </c:pt>
                <c:pt idx="3813">
                  <c:v>5.9917534554115373E-2</c:v>
                </c:pt>
                <c:pt idx="3814">
                  <c:v>5.995748130955976E-2</c:v>
                </c:pt>
                <c:pt idx="3815">
                  <c:v>5.9996676246951666E-2</c:v>
                </c:pt>
                <c:pt idx="3816">
                  <c:v>6.0027385863211838E-2</c:v>
                </c:pt>
                <c:pt idx="3817">
                  <c:v>6.0045474887873998E-2</c:v>
                </c:pt>
                <c:pt idx="3818">
                  <c:v>6.0051030636366146E-2</c:v>
                </c:pt>
                <c:pt idx="3819">
                  <c:v>6.0048186084259172E-2</c:v>
                </c:pt>
                <c:pt idx="3820">
                  <c:v>6.0043474835815139E-2</c:v>
                </c:pt>
                <c:pt idx="3821">
                  <c:v>6.0044052627686154E-2</c:v>
                </c:pt>
                <c:pt idx="3822">
                  <c:v>6.0054497459436987E-2</c:v>
                </c:pt>
                <c:pt idx="3823">
                  <c:v>6.0076543545996411E-2</c:v>
                </c:pt>
                <c:pt idx="3824">
                  <c:v>6.0108547921210634E-2</c:v>
                </c:pt>
                <c:pt idx="3825">
                  <c:v>6.0146600636358863E-2</c:v>
                </c:pt>
                <c:pt idx="3826">
                  <c:v>6.018625724710587E-2</c:v>
                </c:pt>
                <c:pt idx="3827">
                  <c:v>6.0224405700052233E-2</c:v>
                </c:pt>
                <c:pt idx="3828">
                  <c:v>6.0260245178288277E-2</c:v>
                </c:pt>
                <c:pt idx="3829">
                  <c:v>6.0295509487086688E-2</c:v>
                </c:pt>
                <c:pt idx="3830">
                  <c:v>6.0332377759295189E-2</c:v>
                </c:pt>
                <c:pt idx="3831">
                  <c:v>6.0372496129868794E-2</c:v>
                </c:pt>
                <c:pt idx="3832">
                  <c:v>6.0415376179680139E-2</c:v>
                </c:pt>
                <c:pt idx="3833">
                  <c:v>6.0457726608379406E-2</c:v>
                </c:pt>
                <c:pt idx="3834">
                  <c:v>6.0494430688004155E-2</c:v>
                </c:pt>
                <c:pt idx="3835">
                  <c:v>6.051921325725336E-2</c:v>
                </c:pt>
                <c:pt idx="3836">
                  <c:v>6.0527177794320111E-2</c:v>
                </c:pt>
                <c:pt idx="3837">
                  <c:v>6.0516143167442984E-2</c:v>
                </c:pt>
                <c:pt idx="3838">
                  <c:v>6.0486555733183914E-2</c:v>
                </c:pt>
                <c:pt idx="3839">
                  <c:v>6.044184471364962E-2</c:v>
                </c:pt>
                <c:pt idx="3840">
                  <c:v>6.0387041066468597E-2</c:v>
                </c:pt>
                <c:pt idx="3841">
                  <c:v>6.0327930274568467E-2</c:v>
                </c:pt>
                <c:pt idx="3842">
                  <c:v>6.0269583493307757E-2</c:v>
                </c:pt>
                <c:pt idx="3843">
                  <c:v>6.0216891345815607E-2</c:v>
                </c:pt>
                <c:pt idx="3844">
                  <c:v>6.0173541840745595E-2</c:v>
                </c:pt>
                <c:pt idx="3845">
                  <c:v>6.0142066142516895E-2</c:v>
                </c:pt>
                <c:pt idx="3846">
                  <c:v>6.0123750825686176E-2</c:v>
                </c:pt>
                <c:pt idx="3847">
                  <c:v>6.0117927428046739E-2</c:v>
                </c:pt>
                <c:pt idx="3848">
                  <c:v>6.0121928227190272E-2</c:v>
                </c:pt>
                <c:pt idx="3849">
                  <c:v>6.0130907932796032E-2</c:v>
                </c:pt>
                <c:pt idx="3850">
                  <c:v>6.0138998717646566E-2</c:v>
                </c:pt>
                <c:pt idx="3851">
                  <c:v>6.0140510199657674E-2</c:v>
                </c:pt>
                <c:pt idx="3852">
                  <c:v>6.0132152659116048E-2</c:v>
                </c:pt>
                <c:pt idx="3853">
                  <c:v>6.011352659155729E-2</c:v>
                </c:pt>
                <c:pt idx="3854">
                  <c:v>6.0087967059250638E-2</c:v>
                </c:pt>
                <c:pt idx="3855">
                  <c:v>6.0061920109581737E-2</c:v>
                </c:pt>
                <c:pt idx="3856">
                  <c:v>6.0042630372155917E-2</c:v>
                </c:pt>
                <c:pt idx="3857">
                  <c:v>6.0035741387850242E-2</c:v>
                </c:pt>
                <c:pt idx="3858">
                  <c:v>6.0044497083494533E-2</c:v>
                </c:pt>
                <c:pt idx="3859">
                  <c:v>6.0067787204254722E-2</c:v>
                </c:pt>
                <c:pt idx="3860">
                  <c:v>6.0102191308991817E-2</c:v>
                </c:pt>
                <c:pt idx="3861">
                  <c:v>6.0142199509307173E-2</c:v>
                </c:pt>
                <c:pt idx="3862">
                  <c:v>6.0182833831847485E-2</c:v>
                </c:pt>
                <c:pt idx="3863">
                  <c:v>6.02207596657824E-2</c:v>
                </c:pt>
                <c:pt idx="3864">
                  <c:v>6.0254642285656648E-2</c:v>
                </c:pt>
                <c:pt idx="3865">
                  <c:v>6.0284747565935562E-2</c:v>
                </c:pt>
                <c:pt idx="3866">
                  <c:v>6.0311786287738881E-2</c:v>
                </c:pt>
                <c:pt idx="3867">
                  <c:v>6.0336202632587502E-2</c:v>
                </c:pt>
                <c:pt idx="3868">
                  <c:v>6.0357551381314337E-2</c:v>
                </c:pt>
                <c:pt idx="3869">
                  <c:v>6.0374986971293912E-2</c:v>
                </c:pt>
                <c:pt idx="3870">
                  <c:v>6.0387752757824445E-2</c:v>
                </c:pt>
                <c:pt idx="3871">
                  <c:v>6.0396115218616056E-2</c:v>
                </c:pt>
                <c:pt idx="3872">
                  <c:v>6.0401275115178968E-2</c:v>
                </c:pt>
                <c:pt idx="3873">
                  <c:v>6.0405545420765663E-2</c:v>
                </c:pt>
                <c:pt idx="3874">
                  <c:v>6.0410127149494522E-2</c:v>
                </c:pt>
                <c:pt idx="3875">
                  <c:v>6.0415909982913976E-2</c:v>
                </c:pt>
                <c:pt idx="3876">
                  <c:v>6.042195979875227E-2</c:v>
                </c:pt>
                <c:pt idx="3877">
                  <c:v>6.0426052369019392E-2</c:v>
                </c:pt>
                <c:pt idx="3878">
                  <c:v>6.042582994573116E-2</c:v>
                </c:pt>
                <c:pt idx="3879">
                  <c:v>6.0420224916474433E-2</c:v>
                </c:pt>
                <c:pt idx="3880">
                  <c:v>6.0409504387411286E-2</c:v>
                </c:pt>
                <c:pt idx="3881">
                  <c:v>6.039553695816631E-2</c:v>
                </c:pt>
                <c:pt idx="3882">
                  <c:v>6.0382059259633983E-2</c:v>
                </c:pt>
                <c:pt idx="3883">
                  <c:v>6.0371339672634597E-2</c:v>
                </c:pt>
                <c:pt idx="3884">
                  <c:v>6.0365335040347204E-2</c:v>
                </c:pt>
                <c:pt idx="3885">
                  <c:v>6.0364312037197679E-2</c:v>
                </c:pt>
                <c:pt idx="3886">
                  <c:v>6.036778136199801E-2</c:v>
                </c:pt>
                <c:pt idx="3887">
                  <c:v>6.0374942491857334E-2</c:v>
                </c:pt>
                <c:pt idx="3888">
                  <c:v>6.0386596259963635E-2</c:v>
                </c:pt>
                <c:pt idx="3889">
                  <c:v>6.0404433357975587E-2</c:v>
                </c:pt>
                <c:pt idx="3890">
                  <c:v>6.0431257106482852E-2</c:v>
                </c:pt>
                <c:pt idx="3891">
                  <c:v>6.0469738511145191E-2</c:v>
                </c:pt>
                <c:pt idx="3892">
                  <c:v>6.0520948535007515E-2</c:v>
                </c:pt>
                <c:pt idx="3893">
                  <c:v>6.0583378651534139E-2</c:v>
                </c:pt>
                <c:pt idx="3894">
                  <c:v>6.0652805428016834E-2</c:v>
                </c:pt>
                <c:pt idx="3895">
                  <c:v>6.0722643940260349E-2</c:v>
                </c:pt>
                <c:pt idx="3896">
                  <c:v>6.0785726360364126E-2</c:v>
                </c:pt>
                <c:pt idx="3897">
                  <c:v>6.0835370698725424E-2</c:v>
                </c:pt>
                <c:pt idx="3898">
                  <c:v>6.0867787284347677E-2</c:v>
                </c:pt>
                <c:pt idx="3899">
                  <c:v>6.0882215224186534E-2</c:v>
                </c:pt>
                <c:pt idx="3900">
                  <c:v>6.0881101940158014E-2</c:v>
                </c:pt>
                <c:pt idx="3901">
                  <c:v>6.0869434895209865E-2</c:v>
                </c:pt>
                <c:pt idx="3902">
                  <c:v>6.085335982381164E-2</c:v>
                </c:pt>
                <c:pt idx="3903">
                  <c:v>6.0838487572971015E-2</c:v>
                </c:pt>
                <c:pt idx="3904">
                  <c:v>6.0829493225295919E-2</c:v>
                </c:pt>
                <c:pt idx="3905">
                  <c:v>6.0828157446973299E-2</c:v>
                </c:pt>
                <c:pt idx="3906">
                  <c:v>6.0834480167335239E-2</c:v>
                </c:pt>
                <c:pt idx="3907">
                  <c:v>6.0845923634729585E-2</c:v>
                </c:pt>
                <c:pt idx="3908">
                  <c:v>6.0858658742824992E-2</c:v>
                </c:pt>
                <c:pt idx="3909">
                  <c:v>6.0868455233943977E-2</c:v>
                </c:pt>
                <c:pt idx="3910">
                  <c:v>6.0872329361860225E-2</c:v>
                </c:pt>
                <c:pt idx="3911">
                  <c:v>6.0868766944106992E-2</c:v>
                </c:pt>
                <c:pt idx="3912">
                  <c:v>6.0859727440208469E-2</c:v>
                </c:pt>
                <c:pt idx="3913">
                  <c:v>6.0849263224854025E-2</c:v>
                </c:pt>
                <c:pt idx="3914">
                  <c:v>6.0843697255580101E-2</c:v>
                </c:pt>
                <c:pt idx="3915">
                  <c:v>6.0848328137030408E-2</c:v>
                </c:pt>
                <c:pt idx="3916">
                  <c:v>6.0866451388237278E-2</c:v>
                </c:pt>
                <c:pt idx="3917">
                  <c:v>6.0897801500243223E-2</c:v>
                </c:pt>
                <c:pt idx="3918">
                  <c:v>6.0937972138811872E-2</c:v>
                </c:pt>
                <c:pt idx="3919">
                  <c:v>6.0980106313039253E-2</c:v>
                </c:pt>
                <c:pt idx="3920">
                  <c:v>6.1016542753163441E-2</c:v>
                </c:pt>
                <c:pt idx="3921">
                  <c:v>6.1041889708166999E-2</c:v>
                </c:pt>
                <c:pt idx="3922">
                  <c:v>6.1053650484977642E-2</c:v>
                </c:pt>
                <c:pt idx="3923">
                  <c:v>6.1053605935979596E-2</c:v>
                </c:pt>
                <c:pt idx="3924">
                  <c:v>6.1045631738969555E-2</c:v>
                </c:pt>
                <c:pt idx="3925">
                  <c:v>6.1034450290316802E-2</c:v>
                </c:pt>
                <c:pt idx="3926">
                  <c:v>6.1023714588603631E-2</c:v>
                </c:pt>
                <c:pt idx="3927">
                  <c:v>6.1013380055910019E-2</c:v>
                </c:pt>
                <c:pt idx="3928">
                  <c:v>6.1001575825903889E-2</c:v>
                </c:pt>
                <c:pt idx="3929">
                  <c:v>6.0984738649255424E-2</c:v>
                </c:pt>
                <c:pt idx="3930">
                  <c:v>6.0960419435332994E-2</c:v>
                </c:pt>
                <c:pt idx="3931">
                  <c:v>6.0927684182310496E-2</c:v>
                </c:pt>
                <c:pt idx="3932">
                  <c:v>6.088938484169866E-2</c:v>
                </c:pt>
                <c:pt idx="3933">
                  <c:v>6.0850554539920013E-2</c:v>
                </c:pt>
                <c:pt idx="3934">
                  <c:v>6.0817293269211883E-2</c:v>
                </c:pt>
                <c:pt idx="3935">
                  <c:v>6.0794319099809438E-2</c:v>
                </c:pt>
                <c:pt idx="3936">
                  <c:v>6.0784568802241215E-2</c:v>
                </c:pt>
                <c:pt idx="3937">
                  <c:v>6.0787774355370375E-2</c:v>
                </c:pt>
                <c:pt idx="3938">
                  <c:v>6.0802422253384461E-2</c:v>
                </c:pt>
                <c:pt idx="3939">
                  <c:v>6.0824595391532024E-2</c:v>
                </c:pt>
                <c:pt idx="3940">
                  <c:v>6.0850866237235304E-2</c:v>
                </c:pt>
                <c:pt idx="3941">
                  <c:v>6.0877762105195868E-2</c:v>
                </c:pt>
                <c:pt idx="3942">
                  <c:v>6.0903145495092084E-2</c:v>
                </c:pt>
                <c:pt idx="3943">
                  <c:v>6.0926080886363823E-2</c:v>
                </c:pt>
                <c:pt idx="3944">
                  <c:v>6.0948082186302835E-2</c:v>
                </c:pt>
                <c:pt idx="3945">
                  <c:v>6.0971955302928829E-2</c:v>
                </c:pt>
                <c:pt idx="3946">
                  <c:v>6.1001932175320531E-2</c:v>
                </c:pt>
                <c:pt idx="3947">
                  <c:v>6.1041756064806177E-2</c:v>
                </c:pt>
                <c:pt idx="3948">
                  <c:v>6.1093479117423091E-2</c:v>
                </c:pt>
                <c:pt idx="3949">
                  <c:v>6.1156437191019111E-2</c:v>
                </c:pt>
                <c:pt idx="3950">
                  <c:v>6.1226535012257791E-2</c:v>
                </c:pt>
                <c:pt idx="3951">
                  <c:v>6.1297446481080001E-2</c:v>
                </c:pt>
                <c:pt idx="3952">
                  <c:v>6.1361281162119988E-2</c:v>
                </c:pt>
                <c:pt idx="3953">
                  <c:v>6.1412061397125586E-2</c:v>
                </c:pt>
                <c:pt idx="3954">
                  <c:v>6.1446260037151659E-2</c:v>
                </c:pt>
                <c:pt idx="3955">
                  <c:v>6.1464274484515483E-2</c:v>
                </c:pt>
                <c:pt idx="3956">
                  <c:v>6.1469491679356072E-2</c:v>
                </c:pt>
                <c:pt idx="3957">
                  <c:v>6.1466905369806438E-2</c:v>
                </c:pt>
                <c:pt idx="3958">
                  <c:v>6.1460974752612876E-2</c:v>
                </c:pt>
                <c:pt idx="3959">
                  <c:v>6.1453840282853459E-2</c:v>
                </c:pt>
                <c:pt idx="3960">
                  <c:v>6.1445412841440297E-2</c:v>
                </c:pt>
                <c:pt idx="3961">
                  <c:v>6.1433908979046284E-2</c:v>
                </c:pt>
                <c:pt idx="3962">
                  <c:v>6.1417500896399482E-2</c:v>
                </c:pt>
                <c:pt idx="3963">
                  <c:v>6.1395252883187326E-2</c:v>
                </c:pt>
                <c:pt idx="3964">
                  <c:v>6.1368414111493144E-2</c:v>
                </c:pt>
                <c:pt idx="3965">
                  <c:v>6.1339258920146425E-2</c:v>
                </c:pt>
                <c:pt idx="3966">
                  <c:v>6.131055143929838E-2</c:v>
                </c:pt>
                <c:pt idx="3967">
                  <c:v>6.1283628756155742E-2</c:v>
                </c:pt>
                <c:pt idx="3968">
                  <c:v>6.1258312258891626E-2</c:v>
                </c:pt>
                <c:pt idx="3969">
                  <c:v>6.1233130939549255E-2</c:v>
                </c:pt>
                <c:pt idx="3970">
                  <c:v>6.1207104349228339E-2</c:v>
                </c:pt>
                <c:pt idx="3971">
                  <c:v>6.1179519648774952E-2</c:v>
                </c:pt>
                <c:pt idx="3972">
                  <c:v>6.1151535668718629E-2</c:v>
                </c:pt>
                <c:pt idx="3973">
                  <c:v>6.1125246629516863E-2</c:v>
                </c:pt>
                <c:pt idx="3974">
                  <c:v>6.1103236352847826E-2</c:v>
                </c:pt>
                <c:pt idx="3975">
                  <c:v>6.1086217025134018E-2</c:v>
                </c:pt>
                <c:pt idx="3976">
                  <c:v>6.1072406019048134E-2</c:v>
                </c:pt>
                <c:pt idx="3977">
                  <c:v>6.105810540784691E-2</c:v>
                </c:pt>
                <c:pt idx="3978">
                  <c:v>6.1038459541588666E-2</c:v>
                </c:pt>
                <c:pt idx="3979">
                  <c:v>6.1009727391968041E-2</c:v>
                </c:pt>
                <c:pt idx="3980">
                  <c:v>6.0970530005399717E-2</c:v>
                </c:pt>
                <c:pt idx="3981">
                  <c:v>6.0922607098784679E-2</c:v>
                </c:pt>
                <c:pt idx="3982">
                  <c:v>6.0869657545805825E-2</c:v>
                </c:pt>
                <c:pt idx="3983">
                  <c:v>6.0816224676243771E-2</c:v>
                </c:pt>
                <c:pt idx="3984">
                  <c:v>6.0765246941457199E-2</c:v>
                </c:pt>
                <c:pt idx="3985">
                  <c:v>6.0718103427957762E-2</c:v>
                </c:pt>
                <c:pt idx="3986">
                  <c:v>6.0673813665561752E-2</c:v>
                </c:pt>
                <c:pt idx="3987">
                  <c:v>6.0631041609594052E-2</c:v>
                </c:pt>
                <c:pt idx="3988">
                  <c:v>6.0589119290976171E-2</c:v>
                </c:pt>
                <c:pt idx="3989">
                  <c:v>6.0549514873039459E-2</c:v>
                </c:pt>
                <c:pt idx="3990">
                  <c:v>6.0515386771836391E-2</c:v>
                </c:pt>
                <c:pt idx="3991">
                  <c:v>6.0490604420934527E-2</c:v>
                </c:pt>
                <c:pt idx="3992">
                  <c:v>6.0477746630898735E-2</c:v>
                </c:pt>
                <c:pt idx="3993">
                  <c:v>6.0476545403522056E-2</c:v>
                </c:pt>
                <c:pt idx="3994">
                  <c:v>6.0483085459438216E-2</c:v>
                </c:pt>
                <c:pt idx="3995">
                  <c:v>6.0490559929655199E-2</c:v>
                </c:pt>
                <c:pt idx="3996">
                  <c:v>6.0492339584381674E-2</c:v>
                </c:pt>
                <c:pt idx="3997">
                  <c:v>6.0482907497429531E-2</c:v>
                </c:pt>
                <c:pt idx="3998">
                  <c:v>6.0461063214711078E-2</c:v>
                </c:pt>
                <c:pt idx="3999">
                  <c:v>6.0429433217024722E-2</c:v>
                </c:pt>
                <c:pt idx="4000">
                  <c:v>6.0393535293323988E-2</c:v>
                </c:pt>
                <c:pt idx="4001">
                  <c:v>6.0360309004557647E-2</c:v>
                </c:pt>
                <c:pt idx="4002">
                  <c:v>6.033442361756354E-2</c:v>
                </c:pt>
                <c:pt idx="4003">
                  <c:v>6.031743439118871E-2</c:v>
                </c:pt>
                <c:pt idx="4004">
                  <c:v>6.030742795890838E-2</c:v>
                </c:pt>
                <c:pt idx="4005">
                  <c:v>6.0300579244827415E-2</c:v>
                </c:pt>
                <c:pt idx="4006">
                  <c:v>6.0291996268631423E-2</c:v>
                </c:pt>
                <c:pt idx="4007">
                  <c:v>6.0279055417949937E-2</c:v>
                </c:pt>
                <c:pt idx="4008">
                  <c:v>6.0261979421609449E-2</c:v>
                </c:pt>
                <c:pt idx="4009">
                  <c:v>6.0243836911133511E-2</c:v>
                </c:pt>
                <c:pt idx="4010">
                  <c:v>6.0229118911663007E-2</c:v>
                </c:pt>
                <c:pt idx="4011">
                  <c:v>6.0221515548420659E-2</c:v>
                </c:pt>
                <c:pt idx="4012">
                  <c:v>6.0222226968576334E-2</c:v>
                </c:pt>
                <c:pt idx="4013">
                  <c:v>6.0229563556908075E-2</c:v>
                </c:pt>
                <c:pt idx="4014">
                  <c:v>6.0239079074269022E-2</c:v>
                </c:pt>
                <c:pt idx="4015">
                  <c:v>6.0245615555122048E-2</c:v>
                </c:pt>
                <c:pt idx="4016">
                  <c:v>6.0245571088933539E-2</c:v>
                </c:pt>
                <c:pt idx="4017">
                  <c:v>6.0238100833897204E-2</c:v>
                </c:pt>
                <c:pt idx="4018">
                  <c:v>6.0226362121303903E-2</c:v>
                </c:pt>
                <c:pt idx="4019">
                  <c:v>6.0215735302857357E-2</c:v>
                </c:pt>
                <c:pt idx="4020">
                  <c:v>6.0211600251311961E-2</c:v>
                </c:pt>
                <c:pt idx="4021">
                  <c:v>6.0218269708748953E-2</c:v>
                </c:pt>
                <c:pt idx="4022">
                  <c:v>6.0236855803883674E-2</c:v>
                </c:pt>
                <c:pt idx="4023">
                  <c:v>6.0264514097382274E-2</c:v>
                </c:pt>
                <c:pt idx="4024">
                  <c:v>6.0296176557092365E-2</c:v>
                </c:pt>
                <c:pt idx="4025">
                  <c:v>6.0326062344564904E-2</c:v>
                </c:pt>
                <c:pt idx="4026">
                  <c:v>6.0349456523901959E-2</c:v>
                </c:pt>
                <c:pt idx="4027">
                  <c:v>6.0363689340807894E-2</c:v>
                </c:pt>
                <c:pt idx="4028">
                  <c:v>6.0367870319408781E-2</c:v>
                </c:pt>
                <c:pt idx="4029">
                  <c:v>6.0362977688884503E-2</c:v>
                </c:pt>
                <c:pt idx="4030">
                  <c:v>6.0349945769241978E-2</c:v>
                </c:pt>
                <c:pt idx="4031">
                  <c:v>6.0330109536393686E-2</c:v>
                </c:pt>
                <c:pt idx="4032">
                  <c:v>6.0304492782506228E-2</c:v>
                </c:pt>
                <c:pt idx="4033">
                  <c:v>6.0274919763472837E-2</c:v>
                </c:pt>
                <c:pt idx="4034">
                  <c:v>6.0244815164425661E-2</c:v>
                </c:pt>
                <c:pt idx="4035">
                  <c:v>6.021889219666883E-2</c:v>
                </c:pt>
                <c:pt idx="4036">
                  <c:v>6.0202707800716973E-2</c:v>
                </c:pt>
                <c:pt idx="4037">
                  <c:v>6.020128502551865E-2</c:v>
                </c:pt>
                <c:pt idx="4038">
                  <c:v>6.0216446713544383E-2</c:v>
                </c:pt>
                <c:pt idx="4039">
                  <c:v>6.024708294189636E-2</c:v>
                </c:pt>
                <c:pt idx="4040">
                  <c:v>6.0287860490921344E-2</c:v>
                </c:pt>
                <c:pt idx="4041">
                  <c:v>6.0330954559227171E-2</c:v>
                </c:pt>
                <c:pt idx="4042">
                  <c:v>6.0368137191749896E-2</c:v>
                </c:pt>
                <c:pt idx="4043">
                  <c:v>6.0393624256009873E-2</c:v>
                </c:pt>
                <c:pt idx="4044">
                  <c:v>6.0404255428193346E-2</c:v>
                </c:pt>
                <c:pt idx="4045">
                  <c:v>6.0400874776183014E-2</c:v>
                </c:pt>
                <c:pt idx="4046">
                  <c:v>6.0386551779338229E-2</c:v>
                </c:pt>
                <c:pt idx="4047">
                  <c:v>6.0365601911130454E-2</c:v>
                </c:pt>
                <c:pt idx="4048">
                  <c:v>6.0341361817367781E-2</c:v>
                </c:pt>
                <c:pt idx="4049">
                  <c:v>6.0315966766693443E-2</c:v>
                </c:pt>
                <c:pt idx="4050">
                  <c:v>6.0289861668766334E-2</c:v>
                </c:pt>
                <c:pt idx="4051">
                  <c:v>6.0263180055657853E-2</c:v>
                </c:pt>
                <c:pt idx="4052">
                  <c:v>6.0236010964121525E-2</c:v>
                </c:pt>
                <c:pt idx="4053">
                  <c:v>6.0209421584076009E-2</c:v>
                </c:pt>
                <c:pt idx="4054">
                  <c:v>6.0184701145915745E-2</c:v>
                </c:pt>
                <c:pt idx="4055">
                  <c:v>6.016331643437485E-2</c:v>
                </c:pt>
                <c:pt idx="4056">
                  <c:v>6.0145489236429442E-2</c:v>
                </c:pt>
                <c:pt idx="4057">
                  <c:v>6.0130641206191673E-2</c:v>
                </c:pt>
                <c:pt idx="4058">
                  <c:v>6.0117171725680055E-2</c:v>
                </c:pt>
                <c:pt idx="4059">
                  <c:v>6.0103258146503483E-2</c:v>
                </c:pt>
                <c:pt idx="4060">
                  <c:v>6.0088456010103555E-2</c:v>
                </c:pt>
                <c:pt idx="4061">
                  <c:v>6.0072765407347364E-2</c:v>
                </c:pt>
                <c:pt idx="4062">
                  <c:v>6.0057608734473703E-2</c:v>
                </c:pt>
                <c:pt idx="4063">
                  <c:v>6.0044274855533389E-2</c:v>
                </c:pt>
                <c:pt idx="4064">
                  <c:v>6.003316360246376E-2</c:v>
                </c:pt>
                <c:pt idx="4065">
                  <c:v>6.0023341491469887E-2</c:v>
                </c:pt>
                <c:pt idx="4066">
                  <c:v>6.0012986293736373E-2</c:v>
                </c:pt>
                <c:pt idx="4067">
                  <c:v>6.0000187077222614E-2</c:v>
                </c:pt>
                <c:pt idx="4068">
                  <c:v>5.9984544102614737E-2</c:v>
                </c:pt>
                <c:pt idx="4069">
                  <c:v>5.9967968497213156E-2</c:v>
                </c:pt>
                <c:pt idx="4070">
                  <c:v>5.9954548497308927E-2</c:v>
                </c:pt>
                <c:pt idx="4071">
                  <c:v>5.9949882700454718E-2</c:v>
                </c:pt>
                <c:pt idx="4072">
                  <c:v>5.9958103423795442E-2</c:v>
                </c:pt>
                <c:pt idx="4073">
                  <c:v>5.9981566668436417E-2</c:v>
                </c:pt>
                <c:pt idx="4074">
                  <c:v>6.0018630512532048E-2</c:v>
                </c:pt>
                <c:pt idx="4075">
                  <c:v>6.0064586960971014E-2</c:v>
                </c:pt>
                <c:pt idx="4076">
                  <c:v>6.0112281918619906E-2</c:v>
                </c:pt>
                <c:pt idx="4077">
                  <c:v>6.0154291601811807E-2</c:v>
                </c:pt>
                <c:pt idx="4078">
                  <c:v>6.0184612226016079E-2</c:v>
                </c:pt>
                <c:pt idx="4079">
                  <c:v>6.0199684408991996E-2</c:v>
                </c:pt>
                <c:pt idx="4080">
                  <c:v>6.0199106410029304E-2</c:v>
                </c:pt>
                <c:pt idx="4081">
                  <c:v>6.0184656685963581E-2</c:v>
                </c:pt>
                <c:pt idx="4082">
                  <c:v>6.0160337774321795E-2</c:v>
                </c:pt>
                <c:pt idx="4083">
                  <c:v>6.0130463388546176E-2</c:v>
                </c:pt>
                <c:pt idx="4084">
                  <c:v>6.0099879836706907E-2</c:v>
                </c:pt>
                <c:pt idx="4085">
                  <c:v>6.0073432135308871E-2</c:v>
                </c:pt>
                <c:pt idx="4086">
                  <c:v>6.0055475286332441E-2</c:v>
                </c:pt>
                <c:pt idx="4087">
                  <c:v>6.0049075004791244E-2</c:v>
                </c:pt>
                <c:pt idx="4088">
                  <c:v>6.0055919753831025E-2</c:v>
                </c:pt>
                <c:pt idx="4089">
                  <c:v>6.0075210081543554E-2</c:v>
                </c:pt>
                <c:pt idx="4090">
                  <c:v>6.0102813630554988E-2</c:v>
                </c:pt>
                <c:pt idx="4091">
                  <c:v>6.0132597205095187E-2</c:v>
                </c:pt>
                <c:pt idx="4092">
                  <c:v>6.0157359134698177E-2</c:v>
                </c:pt>
                <c:pt idx="4093">
                  <c:v>6.0170118525717256E-2</c:v>
                </c:pt>
                <c:pt idx="4094">
                  <c:v>6.016656186335996E-2</c:v>
                </c:pt>
                <c:pt idx="4095">
                  <c:v>6.0146111620039647E-2</c:v>
                </c:pt>
                <c:pt idx="4096">
                  <c:v>6.0112148561016723E-2</c:v>
                </c:pt>
                <c:pt idx="4097">
                  <c:v>6.0070854126197129E-2</c:v>
                </c:pt>
                <c:pt idx="4098">
                  <c:v>6.0029252509026423E-2</c:v>
                </c:pt>
                <c:pt idx="4099">
                  <c:v>5.9993520968012651E-2</c:v>
                </c:pt>
                <c:pt idx="4100">
                  <c:v>5.9966635366088775E-2</c:v>
                </c:pt>
                <c:pt idx="4101">
                  <c:v>5.9948016395748163E-2</c:v>
                </c:pt>
                <c:pt idx="4102">
                  <c:v>5.9934063800387086E-2</c:v>
                </c:pt>
                <c:pt idx="4103">
                  <c:v>5.9920200519027758E-2</c:v>
                </c:pt>
                <c:pt idx="4104">
                  <c:v>5.9902649884116824E-2</c:v>
                </c:pt>
                <c:pt idx="4105">
                  <c:v>5.9879635189662397E-2</c:v>
                </c:pt>
                <c:pt idx="4106">
                  <c:v>5.9852534506983759E-2</c:v>
                </c:pt>
                <c:pt idx="4107">
                  <c:v>5.9824591475526614E-2</c:v>
                </c:pt>
                <c:pt idx="4108">
                  <c:v>5.980064808240311E-2</c:v>
                </c:pt>
                <c:pt idx="4109">
                  <c:v>5.9784168332024115E-2</c:v>
                </c:pt>
                <c:pt idx="4110">
                  <c:v>5.9776972518566798E-2</c:v>
                </c:pt>
                <c:pt idx="4111">
                  <c:v>5.9778615996319798E-2</c:v>
                </c:pt>
                <c:pt idx="4112">
                  <c:v>5.9787233251739694E-2</c:v>
                </c:pt>
                <c:pt idx="4113">
                  <c:v>5.9799937352502622E-2</c:v>
                </c:pt>
                <c:pt idx="4114">
                  <c:v>5.9815307145992772E-2</c:v>
                </c:pt>
                <c:pt idx="4115">
                  <c:v>5.9832676555745937E-2</c:v>
                </c:pt>
                <c:pt idx="4116">
                  <c:v>5.9852934340830236E-2</c:v>
                </c:pt>
                <c:pt idx="4117">
                  <c:v>5.9877458187110835E-2</c:v>
                </c:pt>
                <c:pt idx="4118">
                  <c:v>5.9906559837579379E-2</c:v>
                </c:pt>
                <c:pt idx="4119">
                  <c:v>5.9938773862077757E-2</c:v>
                </c:pt>
                <c:pt idx="4120">
                  <c:v>5.9971567971690079E-2</c:v>
                </c:pt>
                <c:pt idx="4121">
                  <c:v>6.000103145835696E-2</c:v>
                </c:pt>
                <c:pt idx="4122">
                  <c:v>6.0023741482601436E-2</c:v>
                </c:pt>
                <c:pt idx="4123">
                  <c:v>6.0037919183979674E-2</c:v>
                </c:pt>
                <c:pt idx="4124">
                  <c:v>6.0044230409954838E-2</c:v>
                </c:pt>
                <c:pt idx="4125">
                  <c:v>6.0045119322390275E-2</c:v>
                </c:pt>
                <c:pt idx="4126">
                  <c:v>6.0044630420325665E-2</c:v>
                </c:pt>
                <c:pt idx="4127">
                  <c:v>6.0045786007911064E-2</c:v>
                </c:pt>
                <c:pt idx="4128">
                  <c:v>6.0051119528919686E-2</c:v>
                </c:pt>
                <c:pt idx="4129">
                  <c:v>6.0061075610055872E-2</c:v>
                </c:pt>
                <c:pt idx="4130">
                  <c:v>6.0074854491714416E-2</c:v>
                </c:pt>
                <c:pt idx="4131">
                  <c:v>6.0090722971250357E-2</c:v>
                </c:pt>
                <c:pt idx="4132">
                  <c:v>6.0107303262541836E-2</c:v>
                </c:pt>
                <c:pt idx="4133">
                  <c:v>6.0123439649791791E-2</c:v>
                </c:pt>
                <c:pt idx="4134">
                  <c:v>6.0138954262372882E-2</c:v>
                </c:pt>
                <c:pt idx="4135">
                  <c:v>6.0153624749703385E-2</c:v>
                </c:pt>
                <c:pt idx="4136">
                  <c:v>6.0167362109850811E-2</c:v>
                </c:pt>
                <c:pt idx="4137">
                  <c:v>6.0179454902989662E-2</c:v>
                </c:pt>
                <c:pt idx="4138">
                  <c:v>6.0189458387086517E-2</c:v>
                </c:pt>
                <c:pt idx="4139">
                  <c:v>6.0196305349029935E-2</c:v>
                </c:pt>
                <c:pt idx="4140">
                  <c:v>6.0198928564349344E-2</c:v>
                </c:pt>
                <c:pt idx="4141">
                  <c:v>6.0196305349029935E-2</c:v>
                </c:pt>
                <c:pt idx="4142">
                  <c:v>6.0186924149322654E-2</c:v>
                </c:pt>
                <c:pt idx="4143">
                  <c:v>6.0169051523951647E-2</c:v>
                </c:pt>
                <c:pt idx="4144">
                  <c:v>6.0141177031629092E-2</c:v>
                </c:pt>
                <c:pt idx="4145">
                  <c:v>6.0102680275859258E-2</c:v>
                </c:pt>
                <c:pt idx="4146">
                  <c:v>6.005534194617175E-2</c:v>
                </c:pt>
                <c:pt idx="4147">
                  <c:v>6.000343128738668E-2</c:v>
                </c:pt>
                <c:pt idx="4148">
                  <c:v>5.9953881951832114E-2</c:v>
                </c:pt>
                <c:pt idx="4149">
                  <c:v>5.9914690876247081E-2</c:v>
                </c:pt>
                <c:pt idx="4150">
                  <c:v>5.9892786294294356E-2</c:v>
                </c:pt>
                <c:pt idx="4151">
                  <c:v>5.9891853263611419E-2</c:v>
                </c:pt>
                <c:pt idx="4152">
                  <c:v>5.9910780849580417E-2</c:v>
                </c:pt>
                <c:pt idx="4153">
                  <c:v>5.9944017198383784E-2</c:v>
                </c:pt>
                <c:pt idx="4154">
                  <c:v>5.9983033163316393E-2</c:v>
                </c:pt>
                <c:pt idx="4155">
                  <c:v>6.0018808284394612E-2</c:v>
                </c:pt>
                <c:pt idx="4156">
                  <c:v>6.0045074876725349E-2</c:v>
                </c:pt>
                <c:pt idx="4157">
                  <c:v>6.0058942144884012E-2</c:v>
                </c:pt>
                <c:pt idx="4158">
                  <c:v>6.0061431188603367E-2</c:v>
                </c:pt>
                <c:pt idx="4159">
                  <c:v>6.005556417979592E-2</c:v>
                </c:pt>
                <c:pt idx="4160">
                  <c:v>6.0044719311569142E-2</c:v>
                </c:pt>
                <c:pt idx="4161">
                  <c:v>6.0030541388200034E-2</c:v>
                </c:pt>
                <c:pt idx="4162">
                  <c:v>6.0013386275330663E-2</c:v>
                </c:pt>
                <c:pt idx="4163">
                  <c:v>5.9991610035575474E-2</c:v>
                </c:pt>
                <c:pt idx="4164">
                  <c:v>5.9965391114064695E-2</c:v>
                </c:pt>
                <c:pt idx="4165">
                  <c:v>5.9936063348638505E-2</c:v>
                </c:pt>
                <c:pt idx="4166">
                  <c:v>5.9907715057839053E-2</c:v>
                </c:pt>
                <c:pt idx="4167">
                  <c:v>5.988541096359952E-2</c:v>
                </c:pt>
                <c:pt idx="4168">
                  <c:v>5.9873681779997814E-2</c:v>
                </c:pt>
                <c:pt idx="4169">
                  <c:v>5.9874126061483193E-2</c:v>
                </c:pt>
                <c:pt idx="4170">
                  <c:v>5.9885055529139211E-2</c:v>
                </c:pt>
                <c:pt idx="4171">
                  <c:v>5.9901539108303939E-2</c:v>
                </c:pt>
                <c:pt idx="4172">
                  <c:v>5.9917490121505559E-2</c:v>
                </c:pt>
                <c:pt idx="4173">
                  <c:v>5.9927931909820667E-2</c:v>
                </c:pt>
                <c:pt idx="4174">
                  <c:v>5.9931619920581894E-2</c:v>
                </c:pt>
                <c:pt idx="4175">
                  <c:v>5.9930509070670948E-2</c:v>
                </c:pt>
                <c:pt idx="4176">
                  <c:v>5.992913162072773E-2</c:v>
                </c:pt>
                <c:pt idx="4177">
                  <c:v>5.9933530589074871E-2</c:v>
                </c:pt>
                <c:pt idx="4178">
                  <c:v>5.9947705345743521E-2</c:v>
                </c:pt>
                <c:pt idx="4179">
                  <c:v>5.9972945556235183E-2</c:v>
                </c:pt>
                <c:pt idx="4180">
                  <c:v>6.0007342148293577E-2</c:v>
                </c:pt>
                <c:pt idx="4181">
                  <c:v>6.0046141573940351E-2</c:v>
                </c:pt>
                <c:pt idx="4182">
                  <c:v>6.0083788774413852E-2</c:v>
                </c:pt>
                <c:pt idx="4183">
                  <c:v>6.0115171343410226E-2</c:v>
                </c:pt>
                <c:pt idx="4184">
                  <c:v>6.0135664584751683E-2</c:v>
                </c:pt>
                <c:pt idx="4185">
                  <c:v>6.0143133077985092E-2</c:v>
                </c:pt>
                <c:pt idx="4186">
                  <c:v>6.0136553684354291E-2</c:v>
                </c:pt>
                <c:pt idx="4187">
                  <c:v>6.0116682742496555E-2</c:v>
                </c:pt>
                <c:pt idx="4188">
                  <c:v>6.0085700112488996E-2</c:v>
                </c:pt>
                <c:pt idx="4189">
                  <c:v>6.0046719369359194E-2</c:v>
                </c:pt>
                <c:pt idx="4190">
                  <c:v>6.0004542323835744E-2</c:v>
                </c:pt>
                <c:pt idx="4191">
                  <c:v>5.9963080369763458E-2</c:v>
                </c:pt>
                <c:pt idx="4192">
                  <c:v>5.9926598901588649E-2</c:v>
                </c:pt>
                <c:pt idx="4193">
                  <c:v>5.9897184894513081E-2</c:v>
                </c:pt>
                <c:pt idx="4194">
                  <c:v>5.9875014625817527E-2</c:v>
                </c:pt>
                <c:pt idx="4195">
                  <c:v>5.9858443200192471E-2</c:v>
                </c:pt>
                <c:pt idx="4196">
                  <c:v>5.9844404631938811E-2</c:v>
                </c:pt>
                <c:pt idx="4197">
                  <c:v>5.9830366517467273E-2</c:v>
                </c:pt>
                <c:pt idx="4198">
                  <c:v>5.9814862924674597E-2</c:v>
                </c:pt>
                <c:pt idx="4199">
                  <c:v>5.9798604737074171E-2</c:v>
                </c:pt>
                <c:pt idx="4200">
                  <c:v>5.9784212750995949E-2</c:v>
                </c:pt>
                <c:pt idx="4201">
                  <c:v>5.977563997360287E-2</c:v>
                </c:pt>
                <c:pt idx="4202">
                  <c:v>5.9776084154803136E-2</c:v>
                </c:pt>
                <c:pt idx="4203">
                  <c:v>5.9788210477066353E-2</c:v>
                </c:pt>
                <c:pt idx="4204">
                  <c:v>5.9812552981145475E-2</c:v>
                </c:pt>
                <c:pt idx="4205">
                  <c:v>5.9847736529535747E-2</c:v>
                </c:pt>
                <c:pt idx="4206">
                  <c:v>5.9890742515412002E-2</c:v>
                </c:pt>
                <c:pt idx="4207">
                  <c:v>5.9937129778136991E-2</c:v>
                </c:pt>
                <c:pt idx="4208">
                  <c:v>5.9982544331139434E-2</c:v>
                </c:pt>
                <c:pt idx="4209">
                  <c:v>6.0022852613920777E-2</c:v>
                </c:pt>
                <c:pt idx="4210">
                  <c:v>6.0054764139281194E-2</c:v>
                </c:pt>
                <c:pt idx="4211">
                  <c:v>6.0076454648238811E-2</c:v>
                </c:pt>
                <c:pt idx="4212">
                  <c:v>6.0088322659816298E-2</c:v>
                </c:pt>
                <c:pt idx="4213">
                  <c:v>6.0092234285255633E-2</c:v>
                </c:pt>
                <c:pt idx="4214">
                  <c:v>6.0091389726780922E-2</c:v>
                </c:pt>
                <c:pt idx="4215">
                  <c:v>6.0089389463260326E-2</c:v>
                </c:pt>
                <c:pt idx="4216">
                  <c:v>6.0088856061210685E-2</c:v>
                </c:pt>
                <c:pt idx="4217">
                  <c:v>6.0091123024445817E-2</c:v>
                </c:pt>
                <c:pt idx="4218">
                  <c:v>6.0095612535578893E-2</c:v>
                </c:pt>
                <c:pt idx="4219">
                  <c:v>6.0100235447026765E-2</c:v>
                </c:pt>
                <c:pt idx="4220">
                  <c:v>6.0102680275859258E-2</c:v>
                </c:pt>
                <c:pt idx="4221">
                  <c:v>6.0101746794135338E-2</c:v>
                </c:pt>
                <c:pt idx="4222">
                  <c:v>6.0097079415612334E-2</c:v>
                </c:pt>
                <c:pt idx="4223">
                  <c:v>6.009036736871938E-2</c:v>
                </c:pt>
                <c:pt idx="4224">
                  <c:v>6.0084099921899406E-2</c:v>
                </c:pt>
                <c:pt idx="4225">
                  <c:v>6.0080410616062799E-2</c:v>
                </c:pt>
                <c:pt idx="4226">
                  <c:v>6.0080099471220463E-2</c:v>
                </c:pt>
                <c:pt idx="4227">
                  <c:v>6.0082410838229142E-2</c:v>
                </c:pt>
                <c:pt idx="4228">
                  <c:v>6.008445551929871E-2</c:v>
                </c:pt>
                <c:pt idx="4229">
                  <c:v>6.0083077580998359E-2</c:v>
                </c:pt>
                <c:pt idx="4230">
                  <c:v>6.0075165632799091E-2</c:v>
                </c:pt>
                <c:pt idx="4231">
                  <c:v>6.0058542121331063E-2</c:v>
                </c:pt>
                <c:pt idx="4232">
                  <c:v>6.0033208046909661E-2</c:v>
                </c:pt>
                <c:pt idx="4233">
                  <c:v>6.0000720370379582E-2</c:v>
                </c:pt>
                <c:pt idx="4234">
                  <c:v>5.9964457927386097E-2</c:v>
                </c:pt>
                <c:pt idx="4235">
                  <c:v>5.992913162072773E-2</c:v>
                </c:pt>
                <c:pt idx="4236">
                  <c:v>5.9901005936922894E-2</c:v>
                </c:pt>
                <c:pt idx="4237">
                  <c:v>5.9885855257083967E-2</c:v>
                </c:pt>
                <c:pt idx="4238">
                  <c:v>5.9888876464832611E-2</c:v>
                </c:pt>
                <c:pt idx="4239">
                  <c:v>5.9913446773034632E-2</c:v>
                </c:pt>
                <c:pt idx="4240">
                  <c:v>5.9959081033680708E-2</c:v>
                </c:pt>
                <c:pt idx="4241">
                  <c:v>6.0021474871061201E-2</c:v>
                </c:pt>
                <c:pt idx="4242">
                  <c:v>6.0092412087249206E-2</c:v>
                </c:pt>
                <c:pt idx="4243">
                  <c:v>6.0162027161098044E-2</c:v>
                </c:pt>
                <c:pt idx="4244">
                  <c:v>6.0219381294946264E-2</c:v>
                </c:pt>
                <c:pt idx="4245">
                  <c:v>6.0256376506604162E-2</c:v>
                </c:pt>
                <c:pt idx="4246">
                  <c:v>6.0268516247142759E-2</c:v>
                </c:pt>
                <c:pt idx="4247">
                  <c:v>6.0255798432185606E-2</c:v>
                </c:pt>
                <c:pt idx="4248">
                  <c:v>6.0222760534457812E-2</c:v>
                </c:pt>
                <c:pt idx="4249">
                  <c:v>6.0176120459494345E-2</c:v>
                </c:pt>
                <c:pt idx="4250">
                  <c:v>6.0124817716159698E-2</c:v>
                </c:pt>
                <c:pt idx="4251">
                  <c:v>6.007747697354944E-2</c:v>
                </c:pt>
                <c:pt idx="4252">
                  <c:v>6.0041830355467021E-2</c:v>
                </c:pt>
                <c:pt idx="4253">
                  <c:v>6.0024585909532926E-2</c:v>
                </c:pt>
                <c:pt idx="4254">
                  <c:v>6.0030141390805716E-2</c:v>
                </c:pt>
                <c:pt idx="4255">
                  <c:v>6.0059342168805332E-2</c:v>
                </c:pt>
                <c:pt idx="4256">
                  <c:v>6.0108725729883086E-2</c:v>
                </c:pt>
                <c:pt idx="4257">
                  <c:v>6.0170652027583052E-2</c:v>
                </c:pt>
                <c:pt idx="4258">
                  <c:v>6.0233165200172148E-2</c:v>
                </c:pt>
                <c:pt idx="4259">
                  <c:v>6.0282613001698196E-2</c:v>
                </c:pt>
                <c:pt idx="4260">
                  <c:v>6.0307694794110536E-2</c:v>
                </c:pt>
                <c:pt idx="4261">
                  <c:v>6.030253600925857E-2</c:v>
                </c:pt>
                <c:pt idx="4262">
                  <c:v>6.0268249436011126E-2</c:v>
                </c:pt>
                <c:pt idx="4263">
                  <c:v>6.0213200911755929E-2</c:v>
                </c:pt>
                <c:pt idx="4264">
                  <c:v>6.0149934853212808E-2</c:v>
                </c:pt>
                <c:pt idx="4265">
                  <c:v>6.0091967582402053E-2</c:v>
                </c:pt>
                <c:pt idx="4266">
                  <c:v>6.0048497206238463E-2</c:v>
                </c:pt>
                <c:pt idx="4267">
                  <c:v>6.002258595367134E-2</c:v>
                </c:pt>
                <c:pt idx="4268">
                  <c:v>6.0011030833467552E-2</c:v>
                </c:pt>
                <c:pt idx="4269">
                  <c:v>6.0007031055795815E-2</c:v>
                </c:pt>
                <c:pt idx="4270">
                  <c:v>6.0003253521818636E-2</c:v>
                </c:pt>
                <c:pt idx="4271">
                  <c:v>5.9995565230625839E-2</c:v>
                </c:pt>
                <c:pt idx="4272">
                  <c:v>5.9984588542085507E-2</c:v>
                </c:pt>
                <c:pt idx="4273">
                  <c:v>5.9974811968073596E-2</c:v>
                </c:pt>
                <c:pt idx="4274">
                  <c:v>5.9972278982522512E-2</c:v>
                </c:pt>
                <c:pt idx="4275">
                  <c:v>5.9981211155271733E-2</c:v>
                </c:pt>
                <c:pt idx="4276">
                  <c:v>6.0002409136363968E-2</c:v>
                </c:pt>
                <c:pt idx="4277">
                  <c:v>6.0032319158853834E-2</c:v>
                </c:pt>
                <c:pt idx="4278">
                  <c:v>6.0065031437794583E-2</c:v>
                </c:pt>
                <c:pt idx="4279">
                  <c:v>6.0093656703241474E-2</c:v>
                </c:pt>
                <c:pt idx="4280">
                  <c:v>6.011352659155729E-2</c:v>
                </c:pt>
                <c:pt idx="4281">
                  <c:v>6.0123128474120338E-2</c:v>
                </c:pt>
                <c:pt idx="4282">
                  <c:v>6.0124550993295681E-2</c:v>
                </c:pt>
                <c:pt idx="4283">
                  <c:v>6.012157259910729E-2</c:v>
                </c:pt>
                <c:pt idx="4284">
                  <c:v>6.011859422534456E-2</c:v>
                </c:pt>
                <c:pt idx="4285">
                  <c:v>6.0119261023666229E-2</c:v>
                </c:pt>
                <c:pt idx="4286">
                  <c:v>6.012428427059531E-2</c:v>
                </c:pt>
                <c:pt idx="4287">
                  <c:v>6.0132997296865123E-2</c:v>
                </c:pt>
                <c:pt idx="4288">
                  <c:v>6.014202168692924E-2</c:v>
                </c:pt>
                <c:pt idx="4289">
                  <c:v>6.0147623126806063E-2</c:v>
                </c:pt>
                <c:pt idx="4290">
                  <c:v>6.0146067164037878E-2</c:v>
                </c:pt>
                <c:pt idx="4291">
                  <c:v>6.0134819941815201E-2</c:v>
                </c:pt>
                <c:pt idx="4292">
                  <c:v>6.0112993159861586E-2</c:v>
                </c:pt>
                <c:pt idx="4293">
                  <c:v>6.008258863620082E-2</c:v>
                </c:pt>
                <c:pt idx="4294">
                  <c:v>6.0047474949143489E-2</c:v>
                </c:pt>
                <c:pt idx="4295">
                  <c:v>6.0012541870174865E-2</c:v>
                </c:pt>
                <c:pt idx="4296">
                  <c:v>5.9982144377949534E-2</c:v>
                </c:pt>
                <c:pt idx="4297">
                  <c:v>5.995841448124746E-2</c:v>
                </c:pt>
                <c:pt idx="4298">
                  <c:v>5.9940640127066083E-2</c:v>
                </c:pt>
                <c:pt idx="4299">
                  <c:v>5.9925532497948811E-2</c:v>
                </c:pt>
                <c:pt idx="4300">
                  <c:v>5.990918130336316E-2</c:v>
                </c:pt>
                <c:pt idx="4301">
                  <c:v>5.9889454051059901E-2</c:v>
                </c:pt>
                <c:pt idx="4302">
                  <c:v>5.9868350437623355E-2</c:v>
                </c:pt>
                <c:pt idx="4303">
                  <c:v>5.9852578932948444E-2</c:v>
                </c:pt>
                <c:pt idx="4304">
                  <c:v>5.9850979601079282E-2</c:v>
                </c:pt>
                <c:pt idx="4305">
                  <c:v>5.987288207446935E-2</c:v>
                </c:pt>
                <c:pt idx="4306">
                  <c:v>5.9922244436543662E-2</c:v>
                </c:pt>
                <c:pt idx="4307">
                  <c:v>5.9995831874284769E-2</c:v>
                </c:pt>
                <c:pt idx="4308">
                  <c:v>6.0081699647070066E-2</c:v>
                </c:pt>
                <c:pt idx="4309">
                  <c:v>6.0161938245840665E-2</c:v>
                </c:pt>
                <c:pt idx="4310">
                  <c:v>6.0218358635539995E-2</c:v>
                </c:pt>
                <c:pt idx="4311">
                  <c:v>6.0236544546938123E-2</c:v>
                </c:pt>
                <c:pt idx="4312">
                  <c:v>6.0210888848563696E-2</c:v>
                </c:pt>
                <c:pt idx="4313">
                  <c:v>6.0145844884097424E-2</c:v>
                </c:pt>
                <c:pt idx="4314">
                  <c:v>6.0055075265972716E-2</c:v>
                </c:pt>
                <c:pt idx="4315">
                  <c:v>5.9956237083761812E-2</c:v>
                </c:pt>
                <c:pt idx="4316">
                  <c:v>5.9865640363672992E-2</c:v>
                </c:pt>
                <c:pt idx="4317">
                  <c:v>5.9796206039607072E-2</c:v>
                </c:pt>
                <c:pt idx="4318">
                  <c:v>5.9753520324451873E-2</c:v>
                </c:pt>
                <c:pt idx="4319">
                  <c:v>5.9737353261413342E-2</c:v>
                </c:pt>
                <c:pt idx="4320">
                  <c:v>5.9743215972963795E-2</c:v>
                </c:pt>
                <c:pt idx="4321">
                  <c:v>5.9764624425169902E-2</c:v>
                </c:pt>
                <c:pt idx="4322">
                  <c:v>5.9796339300230053E-2</c:v>
                </c:pt>
                <c:pt idx="4323">
                  <c:v>5.9833565035278771E-2</c:v>
                </c:pt>
                <c:pt idx="4324">
                  <c:v>5.9873370783228366E-2</c:v>
                </c:pt>
                <c:pt idx="4325">
                  <c:v>5.9913091315628456E-2</c:v>
                </c:pt>
                <c:pt idx="4326">
                  <c:v>5.9950104880120494E-2</c:v>
                </c:pt>
                <c:pt idx="4327">
                  <c:v>5.9980900081491442E-2</c:v>
                </c:pt>
                <c:pt idx="4328">
                  <c:v>6.0001875841133104E-2</c:v>
                </c:pt>
                <c:pt idx="4329">
                  <c:v>6.0009653128110421E-2</c:v>
                </c:pt>
                <c:pt idx="4330">
                  <c:v>6.0001742517427695E-2</c:v>
                </c:pt>
                <c:pt idx="4331">
                  <c:v>5.9977611600870742E-2</c:v>
                </c:pt>
                <c:pt idx="4332">
                  <c:v>5.9938951601254911E-2</c:v>
                </c:pt>
                <c:pt idx="4333">
                  <c:v>5.9889853918898076E-2</c:v>
                </c:pt>
                <c:pt idx="4334">
                  <c:v>5.9836408181998382E-2</c:v>
                </c:pt>
                <c:pt idx="4335">
                  <c:v>5.9785811837007999E-2</c:v>
                </c:pt>
                <c:pt idx="4336">
                  <c:v>5.9744903737930025E-2</c:v>
                </c:pt>
                <c:pt idx="4337">
                  <c:v>5.9719055004057567E-2</c:v>
                </c:pt>
                <c:pt idx="4338">
                  <c:v>5.9710039398628692E-2</c:v>
                </c:pt>
                <c:pt idx="4339">
                  <c:v>5.9715990565452695E-2</c:v>
                </c:pt>
                <c:pt idx="4340">
                  <c:v>5.9731490629004694E-2</c:v>
                </c:pt>
                <c:pt idx="4341">
                  <c:v>5.9749034348280008E-2</c:v>
                </c:pt>
                <c:pt idx="4342">
                  <c:v>5.9762048248510127E-2</c:v>
                </c:pt>
                <c:pt idx="4343">
                  <c:v>5.9766489941946069E-2</c:v>
                </c:pt>
                <c:pt idx="4344">
                  <c:v>5.97629365835632E-2</c:v>
                </c:pt>
                <c:pt idx="4345">
                  <c:v>5.9755519041628527E-2</c:v>
                </c:pt>
                <c:pt idx="4346">
                  <c:v>5.9752054604368346E-2</c:v>
                </c:pt>
                <c:pt idx="4347">
                  <c:v>5.9759783002349479E-2</c:v>
                </c:pt>
                <c:pt idx="4348">
                  <c:v>5.9783635304716268E-2</c:v>
                </c:pt>
                <c:pt idx="4349">
                  <c:v>5.982410282165547E-2</c:v>
                </c:pt>
                <c:pt idx="4350">
                  <c:v>5.9877147187637328E-2</c:v>
                </c:pt>
                <c:pt idx="4351">
                  <c:v>5.9935085790565348E-2</c:v>
                </c:pt>
                <c:pt idx="4352">
                  <c:v>5.9988410353577229E-2</c:v>
                </c:pt>
                <c:pt idx="4353">
                  <c:v>6.0028896956824299E-2</c:v>
                </c:pt>
                <c:pt idx="4354">
                  <c:v>6.0050630620100257E-2</c:v>
                </c:pt>
                <c:pt idx="4355">
                  <c:v>6.0051919562720449E-2</c:v>
                </c:pt>
                <c:pt idx="4356">
                  <c:v>6.0034896939228102E-2</c:v>
                </c:pt>
                <c:pt idx="4357">
                  <c:v>6.0004942297653144E-2</c:v>
                </c:pt>
                <c:pt idx="4358">
                  <c:v>5.9969834887662457E-2</c:v>
                </c:pt>
                <c:pt idx="4359">
                  <c:v>5.9936818735929445E-2</c:v>
                </c:pt>
                <c:pt idx="4360">
                  <c:v>5.9912469265867865E-2</c:v>
                </c:pt>
                <c:pt idx="4361">
                  <c:v>5.9900694920586209E-2</c:v>
                </c:pt>
                <c:pt idx="4362">
                  <c:v>5.9901627970264396E-2</c:v>
                </c:pt>
                <c:pt idx="4363">
                  <c:v>5.991206937720657E-2</c:v>
                </c:pt>
                <c:pt idx="4364">
                  <c:v>5.9926154566420434E-2</c:v>
                </c:pt>
                <c:pt idx="4365">
                  <c:v>5.9937263082008488E-2</c:v>
                </c:pt>
                <c:pt idx="4366">
                  <c:v>5.9939929168029774E-2</c:v>
                </c:pt>
                <c:pt idx="4367">
                  <c:v>5.9931486618442345E-2</c:v>
                </c:pt>
                <c:pt idx="4368">
                  <c:v>5.9912558130064977E-2</c:v>
                </c:pt>
                <c:pt idx="4369">
                  <c:v>5.9886965992783828E-2</c:v>
                </c:pt>
                <c:pt idx="4370">
                  <c:v>5.9859998132819128E-2</c:v>
                </c:pt>
                <c:pt idx="4371">
                  <c:v>5.9836541454957717E-2</c:v>
                </c:pt>
                <c:pt idx="4372">
                  <c:v>5.9819660538954891E-2</c:v>
                </c:pt>
                <c:pt idx="4373">
                  <c:v>5.9810020941776634E-2</c:v>
                </c:pt>
                <c:pt idx="4374">
                  <c:v>5.9806111857353364E-2</c:v>
                </c:pt>
                <c:pt idx="4375">
                  <c:v>5.9805667645440777E-2</c:v>
                </c:pt>
                <c:pt idx="4376">
                  <c:v>5.9806822597358658E-2</c:v>
                </c:pt>
                <c:pt idx="4377">
                  <c:v>5.9808954824353625E-2</c:v>
                </c:pt>
                <c:pt idx="4378">
                  <c:v>5.9812819512464269E-2</c:v>
                </c:pt>
                <c:pt idx="4379">
                  <c:v>5.981983822939059E-2</c:v>
                </c:pt>
                <c:pt idx="4380">
                  <c:v>5.9831121720937255E-2</c:v>
                </c:pt>
                <c:pt idx="4381">
                  <c:v>5.9847158998787633E-2</c:v>
                </c:pt>
                <c:pt idx="4382">
                  <c:v>5.9867728451942839E-2</c:v>
                </c:pt>
                <c:pt idx="4383">
                  <c:v>5.9890964664824645E-2</c:v>
                </c:pt>
                <c:pt idx="4384">
                  <c:v>5.991540179396844E-2</c:v>
                </c:pt>
                <c:pt idx="4385">
                  <c:v>5.9939084905685516E-2</c:v>
                </c:pt>
                <c:pt idx="4386">
                  <c:v>5.9960725200723222E-2</c:v>
                </c:pt>
                <c:pt idx="4387">
                  <c:v>5.9977833794722726E-2</c:v>
                </c:pt>
                <c:pt idx="4388">
                  <c:v>5.9988899192356906E-2</c:v>
                </c:pt>
                <c:pt idx="4389">
                  <c:v>5.9992143318200644E-2</c:v>
                </c:pt>
                <c:pt idx="4390">
                  <c:v>5.9986854961120842E-2</c:v>
                </c:pt>
                <c:pt idx="4391">
                  <c:v>5.99738343227771E-2</c:v>
                </c:pt>
                <c:pt idx="4392">
                  <c:v>5.9955570535693295E-2</c:v>
                </c:pt>
                <c:pt idx="4393">
                  <c:v>5.9935752307194792E-2</c:v>
                </c:pt>
                <c:pt idx="4394">
                  <c:v>5.991811217845773E-2</c:v>
                </c:pt>
                <c:pt idx="4395">
                  <c:v>5.9904604856447954E-2</c:v>
                </c:pt>
                <c:pt idx="4396">
                  <c:v>5.9895096664612305E-2</c:v>
                </c:pt>
                <c:pt idx="4397">
                  <c:v>5.9886877133823194E-2</c:v>
                </c:pt>
                <c:pt idx="4398">
                  <c:v>5.9876347475727745E-2</c:v>
                </c:pt>
                <c:pt idx="4399">
                  <c:v>5.9859598292468966E-2</c:v>
                </c:pt>
                <c:pt idx="4400">
                  <c:v>5.9835963939096584E-2</c:v>
                </c:pt>
                <c:pt idx="4401">
                  <c:v>5.980713354647689E-2</c:v>
                </c:pt>
                <c:pt idx="4402">
                  <c:v>5.9778260649251583E-2</c:v>
                </c:pt>
                <c:pt idx="4403">
                  <c:v>5.9754941633499439E-2</c:v>
                </c:pt>
                <c:pt idx="4404">
                  <c:v>5.9742638581191623E-2</c:v>
                </c:pt>
                <c:pt idx="4405">
                  <c:v>5.9744548418444635E-2</c:v>
                </c:pt>
                <c:pt idx="4406">
                  <c:v>5.9761026665445541E-2</c:v>
                </c:pt>
                <c:pt idx="4407">
                  <c:v>5.9789631899648435E-2</c:v>
                </c:pt>
                <c:pt idx="4408">
                  <c:v>5.9826901483087627E-2</c:v>
                </c:pt>
                <c:pt idx="4409">
                  <c:v>5.9868839141282895E-2</c:v>
                </c:pt>
                <c:pt idx="4410">
                  <c:v>5.9911891649030838E-2</c:v>
                </c:pt>
                <c:pt idx="4411">
                  <c:v>5.9952859917421455E-2</c:v>
                </c:pt>
                <c:pt idx="4412">
                  <c:v>5.9989121391984271E-2</c:v>
                </c:pt>
                <c:pt idx="4413">
                  <c:v>6.0017608325736174E-2</c:v>
                </c:pt>
                <c:pt idx="4414">
                  <c:v>6.0035919166716981E-2</c:v>
                </c:pt>
                <c:pt idx="4415">
                  <c:v>6.0042985935601714E-2</c:v>
                </c:pt>
                <c:pt idx="4416">
                  <c:v>6.0038985863619401E-2</c:v>
                </c:pt>
                <c:pt idx="4417">
                  <c:v>6.002685253730973E-2</c:v>
                </c:pt>
                <c:pt idx="4418">
                  <c:v>6.0011430813260838E-2</c:v>
                </c:pt>
                <c:pt idx="4419">
                  <c:v>5.9997876147775922E-2</c:v>
                </c:pt>
                <c:pt idx="4420">
                  <c:v>5.9990321271935446E-2</c:v>
                </c:pt>
                <c:pt idx="4421">
                  <c:v>5.9990365711997298E-2</c:v>
                </c:pt>
                <c:pt idx="4422">
                  <c:v>5.9996320721418209E-2</c:v>
                </c:pt>
                <c:pt idx="4423">
                  <c:v>6.0004586765352655E-2</c:v>
                </c:pt>
                <c:pt idx="4424">
                  <c:v>6.0010141990801416E-2</c:v>
                </c:pt>
                <c:pt idx="4425">
                  <c:v>6.0008675404379333E-2</c:v>
                </c:pt>
                <c:pt idx="4426">
                  <c:v>5.9998498319878871E-2</c:v>
                </c:pt>
                <c:pt idx="4427">
                  <c:v>5.9980100178508036E-2</c:v>
                </c:pt>
                <c:pt idx="4428">
                  <c:v>5.9955481662695001E-2</c:v>
                </c:pt>
                <c:pt idx="4429">
                  <c:v>5.9927931909820667E-2</c:v>
                </c:pt>
                <c:pt idx="4430">
                  <c:v>5.9900383904472235E-2</c:v>
                </c:pt>
                <c:pt idx="4431">
                  <c:v>5.9874792484563469E-2</c:v>
                </c:pt>
                <c:pt idx="4432">
                  <c:v>5.9852312377227837E-2</c:v>
                </c:pt>
                <c:pt idx="4433">
                  <c:v>5.9833254067235678E-2</c:v>
                </c:pt>
                <c:pt idx="4434">
                  <c:v>5.9817661526563939E-2</c:v>
                </c:pt>
                <c:pt idx="4435">
                  <c:v>5.9805179012861712E-2</c:v>
                </c:pt>
                <c:pt idx="4436">
                  <c:v>5.979478459550798E-2</c:v>
                </c:pt>
                <c:pt idx="4437">
                  <c:v>5.978523438860224E-2</c:v>
                </c:pt>
                <c:pt idx="4438">
                  <c:v>5.9774485104608213E-2</c:v>
                </c:pt>
                <c:pt idx="4439">
                  <c:v>5.9760760165910878E-2</c:v>
                </c:pt>
                <c:pt idx="4440">
                  <c:v>5.9742727410645194E-2</c:v>
                </c:pt>
                <c:pt idx="4441">
                  <c:v>5.9720920325099416E-2</c:v>
                </c:pt>
                <c:pt idx="4442">
                  <c:v>5.969742674746277E-2</c:v>
                </c:pt>
                <c:pt idx="4443">
                  <c:v>5.9675755160036162E-2</c:v>
                </c:pt>
                <c:pt idx="4444">
                  <c:v>5.9659679804042257E-2</c:v>
                </c:pt>
                <c:pt idx="4445">
                  <c:v>5.965257486393534E-2</c:v>
                </c:pt>
                <c:pt idx="4446">
                  <c:v>5.9655461231835141E-2</c:v>
                </c:pt>
                <c:pt idx="4447">
                  <c:v>5.9667895035940124E-2</c:v>
                </c:pt>
                <c:pt idx="4448">
                  <c:v>5.9687168135832816E-2</c:v>
                </c:pt>
                <c:pt idx="4449">
                  <c:v>5.9709994987242568E-2</c:v>
                </c:pt>
                <c:pt idx="4450">
                  <c:v>5.9733400417234475E-2</c:v>
                </c:pt>
                <c:pt idx="4451">
                  <c:v>5.9755430209558827E-2</c:v>
                </c:pt>
                <c:pt idx="4452">
                  <c:v>5.9775195792856908E-2</c:v>
                </c:pt>
                <c:pt idx="4453">
                  <c:v>5.9792963377055044E-2</c:v>
                </c:pt>
                <c:pt idx="4454">
                  <c:v>5.9809532304299487E-2</c:v>
                </c:pt>
                <c:pt idx="4455">
                  <c:v>5.9825391092137983E-2</c:v>
                </c:pt>
                <c:pt idx="4456">
                  <c:v>5.984085063601037E-2</c:v>
                </c:pt>
                <c:pt idx="4457">
                  <c:v>5.985577761435619E-2</c:v>
                </c:pt>
                <c:pt idx="4458">
                  <c:v>5.986994983346379E-2</c:v>
                </c:pt>
                <c:pt idx="4459">
                  <c:v>5.9882434208977833E-2</c:v>
                </c:pt>
                <c:pt idx="4460">
                  <c:v>5.989265300407394E-2</c:v>
                </c:pt>
                <c:pt idx="4461">
                  <c:v>5.9899895165314423E-2</c:v>
                </c:pt>
                <c:pt idx="4462">
                  <c:v>5.990344964446144E-2</c:v>
                </c:pt>
                <c:pt idx="4463">
                  <c:v>5.9902605453030014E-2</c:v>
                </c:pt>
                <c:pt idx="4464">
                  <c:v>5.9896296284817255E-2</c:v>
                </c:pt>
                <c:pt idx="4465">
                  <c:v>5.9884166944260867E-2</c:v>
                </c:pt>
                <c:pt idx="4466">
                  <c:v>5.986644005586679E-2</c:v>
                </c:pt>
                <c:pt idx="4467">
                  <c:v>5.9843871530695439E-2</c:v>
                </c:pt>
                <c:pt idx="4468">
                  <c:v>5.9818105750744491E-2</c:v>
                </c:pt>
                <c:pt idx="4469">
                  <c:v>5.9791852881746668E-2</c:v>
                </c:pt>
                <c:pt idx="4470">
                  <c:v>5.9768311049385583E-2</c:v>
                </c:pt>
                <c:pt idx="4471">
                  <c:v>5.9751299538377059E-2</c:v>
                </c:pt>
                <c:pt idx="4472">
                  <c:v>5.974423751413345E-2</c:v>
                </c:pt>
                <c:pt idx="4473">
                  <c:v>5.9749478502269818E-2</c:v>
                </c:pt>
                <c:pt idx="4474">
                  <c:v>5.9767378286084541E-2</c:v>
                </c:pt>
                <c:pt idx="4475">
                  <c:v>5.9795539737106343E-2</c:v>
                </c:pt>
                <c:pt idx="4476">
                  <c:v>5.982898938510868E-2</c:v>
                </c:pt>
                <c:pt idx="4477">
                  <c:v>5.9860442400306371E-2</c:v>
                </c:pt>
                <c:pt idx="4478">
                  <c:v>5.9882967357559339E-2</c:v>
                </c:pt>
                <c:pt idx="4479">
                  <c:v>5.9890475936267021E-2</c:v>
                </c:pt>
                <c:pt idx="4480">
                  <c:v>5.9880612622928944E-2</c:v>
                </c:pt>
                <c:pt idx="4481">
                  <c:v>5.985493351558531E-2</c:v>
                </c:pt>
                <c:pt idx="4482">
                  <c:v>5.9818816510378528E-2</c:v>
                </c:pt>
                <c:pt idx="4483">
                  <c:v>5.978003738750011E-2</c:v>
                </c:pt>
                <c:pt idx="4484">
                  <c:v>5.9745614377772774E-2</c:v>
                </c:pt>
                <c:pt idx="4485">
                  <c:v>5.9720076488397569E-2</c:v>
                </c:pt>
                <c:pt idx="4486">
                  <c:v>5.9704488010555459E-2</c:v>
                </c:pt>
                <c:pt idx="4487">
                  <c:v>5.9696449726391168E-2</c:v>
                </c:pt>
                <c:pt idx="4488">
                  <c:v>5.9691164968693269E-2</c:v>
                </c:pt>
                <c:pt idx="4489">
                  <c:v>5.9684237148446243E-2</c:v>
                </c:pt>
                <c:pt idx="4490">
                  <c:v>5.9673179510481414E-2</c:v>
                </c:pt>
                <c:pt idx="4491">
                  <c:v>5.9658702867885174E-2</c:v>
                </c:pt>
                <c:pt idx="4492">
                  <c:v>5.9644581945249311E-2</c:v>
                </c:pt>
                <c:pt idx="4493">
                  <c:v>5.9634990637000132E-2</c:v>
                </c:pt>
                <c:pt idx="4494">
                  <c:v>5.9633347702670217E-2</c:v>
                </c:pt>
                <c:pt idx="4495">
                  <c:v>5.9640585541069727E-2</c:v>
                </c:pt>
                <c:pt idx="4496">
                  <c:v>5.965439549376135E-2</c:v>
                </c:pt>
                <c:pt idx="4497">
                  <c:v>5.9669982173664329E-2</c:v>
                </c:pt>
                <c:pt idx="4498">
                  <c:v>5.9681883491077017E-2</c:v>
                </c:pt>
                <c:pt idx="4499">
                  <c:v>5.9686013502076876E-2</c:v>
                </c:pt>
                <c:pt idx="4500">
                  <c:v>5.9681350589292761E-2</c:v>
                </c:pt>
                <c:pt idx="4501">
                  <c:v>5.9669715729992093E-2</c:v>
                </c:pt>
                <c:pt idx="4502">
                  <c:v>5.9655860884287162E-2</c:v>
                </c:pt>
                <c:pt idx="4503">
                  <c:v>5.9645292420953358E-2</c:v>
                </c:pt>
                <c:pt idx="4504">
                  <c:v>5.964231731169907E-2</c:v>
                </c:pt>
                <c:pt idx="4505">
                  <c:v>5.9648578386204146E-2</c:v>
                </c:pt>
                <c:pt idx="4506">
                  <c:v>5.96626106256994E-2</c:v>
                </c:pt>
                <c:pt idx="4507">
                  <c:v>5.9680373604386452E-2</c:v>
                </c:pt>
                <c:pt idx="4508">
                  <c:v>5.9696050036586137E-2</c:v>
                </c:pt>
                <c:pt idx="4509">
                  <c:v>5.9704399188923188E-2</c:v>
                </c:pt>
                <c:pt idx="4510">
                  <c:v>5.9702223064603779E-2</c:v>
                </c:pt>
                <c:pt idx="4511">
                  <c:v>5.968858922774696E-2</c:v>
                </c:pt>
                <c:pt idx="4512">
                  <c:v>5.9665186212574287E-2</c:v>
                </c:pt>
                <c:pt idx="4513">
                  <c:v>5.9635434674372559E-2</c:v>
                </c:pt>
                <c:pt idx="4514">
                  <c:v>5.9602665935821045E-2</c:v>
                </c:pt>
                <c:pt idx="4515">
                  <c:v>5.9569677684333702E-2</c:v>
                </c:pt>
                <c:pt idx="4516">
                  <c:v>5.9537224662696134E-2</c:v>
                </c:pt>
                <c:pt idx="4517">
                  <c:v>5.9504729675556381E-2</c:v>
                </c:pt>
                <c:pt idx="4518">
                  <c:v>5.9470639187751043E-2</c:v>
                </c:pt>
                <c:pt idx="4519">
                  <c:v>5.9433755228617671E-2</c:v>
                </c:pt>
                <c:pt idx="4520">
                  <c:v>5.9393812235608315E-2</c:v>
                </c:pt>
                <c:pt idx="4521">
                  <c:v>5.9352275419510561E-2</c:v>
                </c:pt>
                <c:pt idx="4522">
                  <c:v>5.9312029324272111E-2</c:v>
                </c:pt>
                <c:pt idx="4523">
                  <c:v>5.9276933513798549E-2</c:v>
                </c:pt>
                <c:pt idx="4524">
                  <c:v>5.9250491514858353E-2</c:v>
                </c:pt>
                <c:pt idx="4525">
                  <c:v>5.9234875519966049E-2</c:v>
                </c:pt>
                <c:pt idx="4526">
                  <c:v>5.9230749796905971E-2</c:v>
                </c:pt>
                <c:pt idx="4527">
                  <c:v>5.9236916214676819E-2</c:v>
                </c:pt>
                <c:pt idx="4528">
                  <c:v>5.9250713337012331E-2</c:v>
                </c:pt>
                <c:pt idx="4529">
                  <c:v>5.926872567403714E-2</c:v>
                </c:pt>
                <c:pt idx="4530">
                  <c:v>5.9287448648691357E-2</c:v>
                </c:pt>
                <c:pt idx="4531">
                  <c:v>5.9304220150196943E-2</c:v>
                </c:pt>
                <c:pt idx="4532">
                  <c:v>5.9316200190679694E-2</c:v>
                </c:pt>
                <c:pt idx="4533">
                  <c:v>5.9322145963107434E-2</c:v>
                </c:pt>
                <c:pt idx="4534">
                  <c:v>5.9320903556171214E-2</c:v>
                </c:pt>
                <c:pt idx="4535">
                  <c:v>5.9312694885374564E-2</c:v>
                </c:pt>
                <c:pt idx="4536">
                  <c:v>5.9297875299653538E-2</c:v>
                </c:pt>
                <c:pt idx="4537">
                  <c:v>5.9278087060467846E-2</c:v>
                </c:pt>
                <c:pt idx="4538">
                  <c:v>5.9255726547906076E-2</c:v>
                </c:pt>
                <c:pt idx="4539">
                  <c:v>5.9233411549232742E-2</c:v>
                </c:pt>
                <c:pt idx="4540">
                  <c:v>5.9214336018034788E-2</c:v>
                </c:pt>
                <c:pt idx="4541">
                  <c:v>5.9201205441571106E-2</c:v>
                </c:pt>
                <c:pt idx="4542">
                  <c:v>5.919592670683356E-2</c:v>
                </c:pt>
                <c:pt idx="4543">
                  <c:v>5.9199519788211322E-2</c:v>
                </c:pt>
                <c:pt idx="4544">
                  <c:v>5.921136385954813E-2</c:v>
                </c:pt>
                <c:pt idx="4545">
                  <c:v>5.9230217448398251E-2</c:v>
                </c:pt>
                <c:pt idx="4546">
                  <c:v>5.9253818859063848E-2</c:v>
                </c:pt>
                <c:pt idx="4547">
                  <c:v>5.9279329344922929E-2</c:v>
                </c:pt>
                <c:pt idx="4548">
                  <c:v>5.9304131410389219E-2</c:v>
                </c:pt>
                <c:pt idx="4549">
                  <c:v>5.9326139438047057E-2</c:v>
                </c:pt>
                <c:pt idx="4550">
                  <c:v>5.9343533668307205E-2</c:v>
                </c:pt>
                <c:pt idx="4551">
                  <c:v>5.9355559168471086E-2</c:v>
                </c:pt>
                <c:pt idx="4552">
                  <c:v>5.936141672826363E-2</c:v>
                </c:pt>
                <c:pt idx="4553">
                  <c:v>5.9360839843867821E-2</c:v>
                </c:pt>
                <c:pt idx="4554">
                  <c:v>5.9353162916781346E-2</c:v>
                </c:pt>
                <c:pt idx="4555">
                  <c:v>5.9337986963103176E-2</c:v>
                </c:pt>
                <c:pt idx="4556">
                  <c:v>5.931526839790098E-2</c:v>
                </c:pt>
                <c:pt idx="4557">
                  <c:v>5.9285585188503645E-2</c:v>
                </c:pt>
                <c:pt idx="4558">
                  <c:v>5.9251290075142696E-2</c:v>
                </c:pt>
                <c:pt idx="4559">
                  <c:v>5.9216199172532805E-2</c:v>
                </c:pt>
                <c:pt idx="4560">
                  <c:v>5.9184659706138246E-2</c:v>
                </c:pt>
                <c:pt idx="4561">
                  <c:v>5.916177173861277E-2</c:v>
                </c:pt>
                <c:pt idx="4562">
                  <c:v>5.9150372561361311E-2</c:v>
                </c:pt>
                <c:pt idx="4563">
                  <c:v>5.915112658330042E-2</c:v>
                </c:pt>
                <c:pt idx="4564">
                  <c:v>5.91607515665908E-2</c:v>
                </c:pt>
                <c:pt idx="4565">
                  <c:v>5.9174147059646034E-2</c:v>
                </c:pt>
                <c:pt idx="4566">
                  <c:v>5.9184083056485329E-2</c:v>
                </c:pt>
                <c:pt idx="4567">
                  <c:v>5.9184615348445616E-2</c:v>
                </c:pt>
                <c:pt idx="4568">
                  <c:v>5.9172106659857573E-2</c:v>
                </c:pt>
                <c:pt idx="4569">
                  <c:v>5.9146868594233973E-2</c:v>
                </c:pt>
                <c:pt idx="4570">
                  <c:v>5.9112717483805269E-2</c:v>
                </c:pt>
                <c:pt idx="4571">
                  <c:v>5.9075464789521706E-2</c:v>
                </c:pt>
                <c:pt idx="4572">
                  <c:v>5.9040920205978467E-2</c:v>
                </c:pt>
                <c:pt idx="4573">
                  <c:v>5.9013650107130736E-2</c:v>
                </c:pt>
                <c:pt idx="4574">
                  <c:v>5.8994983270621318E-2</c:v>
                </c:pt>
                <c:pt idx="4575">
                  <c:v>5.8984209190989303E-2</c:v>
                </c:pt>
                <c:pt idx="4576">
                  <c:v>5.8978578399752471E-2</c:v>
                </c:pt>
                <c:pt idx="4577">
                  <c:v>5.8975696526969837E-2</c:v>
                </c:pt>
                <c:pt idx="4578">
                  <c:v>5.897396741247958E-2</c:v>
                </c:pt>
                <c:pt idx="4579">
                  <c:v>5.897370139547671E-2</c:v>
                </c:pt>
                <c:pt idx="4580">
                  <c:v>5.8975873872435039E-2</c:v>
                </c:pt>
                <c:pt idx="4581">
                  <c:v>5.8981814987368833E-2</c:v>
                </c:pt>
                <c:pt idx="4582">
                  <c:v>5.8992367317251618E-2</c:v>
                </c:pt>
                <c:pt idx="4583">
                  <c:v>5.9006067993640124E-2</c:v>
                </c:pt>
                <c:pt idx="4584">
                  <c:v>5.9021321035016741E-2</c:v>
                </c:pt>
                <c:pt idx="4585">
                  <c:v>5.9035909474040874E-2</c:v>
                </c:pt>
                <c:pt idx="4586">
                  <c:v>5.9048502927964555E-2</c:v>
                </c:pt>
                <c:pt idx="4587">
                  <c:v>5.9058569085075077E-2</c:v>
                </c:pt>
                <c:pt idx="4588">
                  <c:v>5.9067482485034531E-2</c:v>
                </c:pt>
                <c:pt idx="4589">
                  <c:v>5.9076617801185186E-2</c:v>
                </c:pt>
                <c:pt idx="4590">
                  <c:v>5.9087438521347971E-2</c:v>
                </c:pt>
                <c:pt idx="4591">
                  <c:v>5.9100343913073242E-2</c:v>
                </c:pt>
                <c:pt idx="4592">
                  <c:v>5.9114136697250033E-2</c:v>
                </c:pt>
                <c:pt idx="4593">
                  <c:v>5.9127397696997888E-2</c:v>
                </c:pt>
                <c:pt idx="4594">
                  <c:v>5.9138042270691485E-2</c:v>
                </c:pt>
                <c:pt idx="4595">
                  <c:v>5.9144739615355893E-2</c:v>
                </c:pt>
                <c:pt idx="4596">
                  <c:v>5.9147267778935489E-2</c:v>
                </c:pt>
                <c:pt idx="4597">
                  <c:v>5.9146247640983154E-2</c:v>
                </c:pt>
                <c:pt idx="4598">
                  <c:v>5.9143231594964887E-2</c:v>
                </c:pt>
                <c:pt idx="4599">
                  <c:v>5.913959462615366E-2</c:v>
                </c:pt>
                <c:pt idx="4600">
                  <c:v>5.9136002040522898E-2</c:v>
                </c:pt>
                <c:pt idx="4601">
                  <c:v>5.9132498189337038E-2</c:v>
                </c:pt>
                <c:pt idx="4602">
                  <c:v>5.91288169584165E-2</c:v>
                </c:pt>
                <c:pt idx="4603">
                  <c:v>5.9123849563743572E-2</c:v>
                </c:pt>
                <c:pt idx="4604">
                  <c:v>5.9117596049451174E-2</c:v>
                </c:pt>
                <c:pt idx="4605">
                  <c:v>5.9109923420889346E-2</c:v>
                </c:pt>
                <c:pt idx="4606">
                  <c:v>5.9101186546488729E-2</c:v>
                </c:pt>
                <c:pt idx="4607">
                  <c:v>5.9092361151300746E-2</c:v>
                </c:pt>
                <c:pt idx="4608">
                  <c:v>5.9084777663524116E-2</c:v>
                </c:pt>
                <c:pt idx="4609">
                  <c:v>5.9079544690694832E-2</c:v>
                </c:pt>
                <c:pt idx="4610">
                  <c:v>5.9077682122361044E-2</c:v>
                </c:pt>
                <c:pt idx="4611">
                  <c:v>5.9079899466521327E-2</c:v>
                </c:pt>
                <c:pt idx="4612">
                  <c:v>5.908659591460648E-2</c:v>
                </c:pt>
                <c:pt idx="4613">
                  <c:v>5.9097062093249567E-2</c:v>
                </c:pt>
                <c:pt idx="4614">
                  <c:v>5.9109923420889346E-2</c:v>
                </c:pt>
                <c:pt idx="4615">
                  <c:v>5.9123051237756255E-2</c:v>
                </c:pt>
                <c:pt idx="4616">
                  <c:v>5.9133961819938866E-2</c:v>
                </c:pt>
                <c:pt idx="4617">
                  <c:v>5.9140792161301373E-2</c:v>
                </c:pt>
                <c:pt idx="4618">
                  <c:v>5.914216711313576E-2</c:v>
                </c:pt>
                <c:pt idx="4619">
                  <c:v>5.9139018036334215E-2</c:v>
                </c:pt>
                <c:pt idx="4620">
                  <c:v>5.9133030418076118E-2</c:v>
                </c:pt>
                <c:pt idx="4621">
                  <c:v>5.9126865475161952E-2</c:v>
                </c:pt>
                <c:pt idx="4622">
                  <c:v>5.9123006886355481E-2</c:v>
                </c:pt>
                <c:pt idx="4623">
                  <c:v>5.9122785129419778E-2</c:v>
                </c:pt>
                <c:pt idx="4624">
                  <c:v>5.9125978440217566E-2</c:v>
                </c:pt>
                <c:pt idx="4625">
                  <c:v>5.9130324928755321E-2</c:v>
                </c:pt>
                <c:pt idx="4626">
                  <c:v>5.9133030418076118E-2</c:v>
                </c:pt>
                <c:pt idx="4627">
                  <c:v>5.9131345029306684E-2</c:v>
                </c:pt>
                <c:pt idx="4628">
                  <c:v>5.9123627806377546E-2</c:v>
                </c:pt>
                <c:pt idx="4629">
                  <c:v>5.91102782215331E-2</c:v>
                </c:pt>
                <c:pt idx="4630">
                  <c:v>5.9093115072526861E-2</c:v>
                </c:pt>
                <c:pt idx="4631">
                  <c:v>5.9075553482617685E-2</c:v>
                </c:pt>
                <c:pt idx="4632">
                  <c:v>5.9060475916450764E-2</c:v>
                </c:pt>
                <c:pt idx="4633">
                  <c:v>5.9049389804681066E-2</c:v>
                </c:pt>
                <c:pt idx="4634">
                  <c:v>5.9042560900681232E-2</c:v>
                </c:pt>
                <c:pt idx="4635">
                  <c:v>5.9038082262206706E-2</c:v>
                </c:pt>
                <c:pt idx="4636">
                  <c:v>5.9033248931908047E-2</c:v>
                </c:pt>
                <c:pt idx="4637">
                  <c:v>5.9025577793338793E-2</c:v>
                </c:pt>
                <c:pt idx="4638">
                  <c:v>5.9013694447364887E-2</c:v>
                </c:pt>
                <c:pt idx="4639">
                  <c:v>5.8998308657820256E-2</c:v>
                </c:pt>
                <c:pt idx="4640">
                  <c:v>5.8981859324352917E-2</c:v>
                </c:pt>
                <c:pt idx="4641">
                  <c:v>5.8967583049382502E-2</c:v>
                </c:pt>
                <c:pt idx="4642">
                  <c:v>5.8958849038001485E-2</c:v>
                </c:pt>
                <c:pt idx="4643">
                  <c:v>5.8957652004442765E-2</c:v>
                </c:pt>
                <c:pt idx="4644">
                  <c:v>5.8964169227069665E-2</c:v>
                </c:pt>
                <c:pt idx="4645">
                  <c:v>5.8976006881581625E-2</c:v>
                </c:pt>
                <c:pt idx="4646">
                  <c:v>5.8990106082120922E-2</c:v>
                </c:pt>
                <c:pt idx="4647">
                  <c:v>5.900283122527368E-2</c:v>
                </c:pt>
                <c:pt idx="4648">
                  <c:v>5.901094536139935E-2</c:v>
                </c:pt>
                <c:pt idx="4649">
                  <c:v>5.9012718963256286E-2</c:v>
                </c:pt>
                <c:pt idx="4650">
                  <c:v>5.9008151953162405E-2</c:v>
                </c:pt>
                <c:pt idx="4651">
                  <c:v>5.899777659415735E-2</c:v>
                </c:pt>
                <c:pt idx="4652">
                  <c:v>5.8983100761746468E-2</c:v>
                </c:pt>
                <c:pt idx="4653">
                  <c:v>5.8965321943291474E-2</c:v>
                </c:pt>
                <c:pt idx="4654">
                  <c:v>5.8945238517610535E-2</c:v>
                </c:pt>
                <c:pt idx="4655">
                  <c:v>5.8923116790302113E-2</c:v>
                </c:pt>
                <c:pt idx="4656">
                  <c:v>5.8899400358338919E-2</c:v>
                </c:pt>
                <c:pt idx="4657">
                  <c:v>5.8874577069140746E-2</c:v>
                </c:pt>
                <c:pt idx="4658">
                  <c:v>5.8850021139797495E-2</c:v>
                </c:pt>
                <c:pt idx="4659">
                  <c:v>5.8827328085783573E-2</c:v>
                </c:pt>
                <c:pt idx="4660">
                  <c:v>5.8808802213821301E-2</c:v>
                </c:pt>
                <c:pt idx="4661">
                  <c:v>5.8796038436484024E-2</c:v>
                </c:pt>
                <c:pt idx="4662">
                  <c:v>5.8790543036764967E-2</c:v>
                </c:pt>
                <c:pt idx="4663">
                  <c:v>5.8792138468229463E-2</c:v>
                </c:pt>
                <c:pt idx="4664">
                  <c:v>5.8800558898056202E-2</c:v>
                </c:pt>
                <c:pt idx="4665">
                  <c:v>5.8814297844591315E-2</c:v>
                </c:pt>
                <c:pt idx="4666">
                  <c:v>5.8831272691668837E-2</c:v>
                </c:pt>
                <c:pt idx="4667">
                  <c:v>5.884922331700633E-2</c:v>
                </c:pt>
                <c:pt idx="4668">
                  <c:v>5.8865667627425469E-2</c:v>
                </c:pt>
                <c:pt idx="4669">
                  <c:v>5.8877724229052755E-2</c:v>
                </c:pt>
                <c:pt idx="4670">
                  <c:v>5.8883309385891994E-2</c:v>
                </c:pt>
                <c:pt idx="4671">
                  <c:v>5.8880738431758409E-2</c:v>
                </c:pt>
                <c:pt idx="4672">
                  <c:v>5.8870144488227097E-2</c:v>
                </c:pt>
                <c:pt idx="4673">
                  <c:v>5.8852813531109452E-2</c:v>
                </c:pt>
                <c:pt idx="4674">
                  <c:v>5.8831760229715438E-2</c:v>
                </c:pt>
                <c:pt idx="4675">
                  <c:v>5.8810929546514859E-2</c:v>
                </c:pt>
                <c:pt idx="4676">
                  <c:v>5.879395549453599E-2</c:v>
                </c:pt>
                <c:pt idx="4677">
                  <c:v>5.8783275034258911E-2</c:v>
                </c:pt>
                <c:pt idx="4678">
                  <c:v>5.8779020650204974E-2</c:v>
                </c:pt>
                <c:pt idx="4679">
                  <c:v>5.8779685394966211E-2</c:v>
                </c:pt>
                <c:pt idx="4680">
                  <c:v>5.8781723951911904E-2</c:v>
                </c:pt>
                <c:pt idx="4681">
                  <c:v>5.8781901218185342E-2</c:v>
                </c:pt>
                <c:pt idx="4682">
                  <c:v>5.8777735479885254E-2</c:v>
                </c:pt>
                <c:pt idx="4683">
                  <c:v>5.8769182546701118E-2</c:v>
                </c:pt>
                <c:pt idx="4684">
                  <c:v>5.8757926611545844E-2</c:v>
                </c:pt>
                <c:pt idx="4685">
                  <c:v>5.8747247037267372E-2</c:v>
                </c:pt>
                <c:pt idx="4686">
                  <c:v>5.8740866006187845E-2</c:v>
                </c:pt>
                <c:pt idx="4687">
                  <c:v>5.8740954630977352E-2</c:v>
                </c:pt>
                <c:pt idx="4688">
                  <c:v>5.8747778794089503E-2</c:v>
                </c:pt>
                <c:pt idx="4689">
                  <c:v>5.8759433294615929E-2</c:v>
                </c:pt>
                <c:pt idx="4690">
                  <c:v>5.8772018733856915E-2</c:v>
                </c:pt>
                <c:pt idx="4691">
                  <c:v>5.8781103520524083E-2</c:v>
                </c:pt>
                <c:pt idx="4692">
                  <c:v>5.878238870081072E-2</c:v>
                </c:pt>
                <c:pt idx="4693">
                  <c:v>5.8773392518669268E-2</c:v>
                </c:pt>
                <c:pt idx="4694">
                  <c:v>5.8753539534728241E-2</c:v>
                </c:pt>
                <c:pt idx="4695">
                  <c:v>5.8724337799124851E-2</c:v>
                </c:pt>
                <c:pt idx="4696">
                  <c:v>5.8688846375555451E-2</c:v>
                </c:pt>
                <c:pt idx="4697">
                  <c:v>5.8651497110742537E-2</c:v>
                </c:pt>
                <c:pt idx="4698">
                  <c:v>5.8616986232575566E-2</c:v>
                </c:pt>
                <c:pt idx="4699">
                  <c:v>5.858921117609435E-2</c:v>
                </c:pt>
                <c:pt idx="4700">
                  <c:v>5.8570916933788644E-2</c:v>
                </c:pt>
                <c:pt idx="4701">
                  <c:v>5.8562722426245009E-2</c:v>
                </c:pt>
                <c:pt idx="4702">
                  <c:v>5.8563253957180053E-2</c:v>
                </c:pt>
                <c:pt idx="4703">
                  <c:v>5.8569233725026495E-2</c:v>
                </c:pt>
                <c:pt idx="4704">
                  <c:v>5.8576188077115357E-2</c:v>
                </c:pt>
                <c:pt idx="4705">
                  <c:v>5.8580174698592738E-2</c:v>
                </c:pt>
                <c:pt idx="4706">
                  <c:v>5.8578225679076071E-2</c:v>
                </c:pt>
                <c:pt idx="4707">
                  <c:v>5.8569632379143768E-2</c:v>
                </c:pt>
                <c:pt idx="4708">
                  <c:v>5.8555812583286751E-2</c:v>
                </c:pt>
                <c:pt idx="4709">
                  <c:v>5.8539734335783369E-2</c:v>
                </c:pt>
                <c:pt idx="4710">
                  <c:v>5.8524852521444751E-2</c:v>
                </c:pt>
                <c:pt idx="4711">
                  <c:v>5.8513735784555057E-2</c:v>
                </c:pt>
                <c:pt idx="4712">
                  <c:v>5.8507181029229208E-2</c:v>
                </c:pt>
                <c:pt idx="4713">
                  <c:v>5.8504257994560452E-2</c:v>
                </c:pt>
                <c:pt idx="4714">
                  <c:v>5.8502087875486011E-2</c:v>
                </c:pt>
                <c:pt idx="4715">
                  <c:v>5.8497393369283571E-2</c:v>
                </c:pt>
                <c:pt idx="4716">
                  <c:v>5.848751735681175E-2</c:v>
                </c:pt>
                <c:pt idx="4717">
                  <c:v>5.8471087358332244E-2</c:v>
                </c:pt>
                <c:pt idx="4718">
                  <c:v>5.8448635508333749E-2</c:v>
                </c:pt>
                <c:pt idx="4719">
                  <c:v>5.8422243890686468E-2</c:v>
                </c:pt>
                <c:pt idx="4720">
                  <c:v>5.8394348454486392E-2</c:v>
                </c:pt>
                <c:pt idx="4721">
                  <c:v>5.836857997695262E-2</c:v>
                </c:pt>
                <c:pt idx="4722">
                  <c:v>5.8346797508046236E-2</c:v>
                </c:pt>
                <c:pt idx="4723">
                  <c:v>5.8330815537729966E-2</c:v>
                </c:pt>
                <c:pt idx="4724">
                  <c:v>5.8320854773407496E-2</c:v>
                </c:pt>
                <c:pt idx="4725">
                  <c:v>5.8315985149550678E-2</c:v>
                </c:pt>
                <c:pt idx="4726">
                  <c:v>5.8314612810871094E-2</c:v>
                </c:pt>
                <c:pt idx="4727">
                  <c:v>5.8314391466329066E-2</c:v>
                </c:pt>
                <c:pt idx="4728">
                  <c:v>5.8312930595180126E-2</c:v>
                </c:pt>
                <c:pt idx="4729">
                  <c:v>5.8308326669765889E-2</c:v>
                </c:pt>
                <c:pt idx="4730">
                  <c:v>5.8299738708560603E-2</c:v>
                </c:pt>
                <c:pt idx="4731">
                  <c:v>5.8287476810872277E-2</c:v>
                </c:pt>
                <c:pt idx="4732">
                  <c:v>5.8273090549183462E-2</c:v>
                </c:pt>
                <c:pt idx="4733">
                  <c:v>5.8258926080194409E-2</c:v>
                </c:pt>
                <c:pt idx="4734">
                  <c:v>5.8247019430839722E-2</c:v>
                </c:pt>
                <c:pt idx="4735">
                  <c:v>5.8238565465343409E-2</c:v>
                </c:pt>
                <c:pt idx="4736">
                  <c:v>5.823316563633614E-2</c:v>
                </c:pt>
                <c:pt idx="4737">
                  <c:v>5.8229536280797148E-2</c:v>
                </c:pt>
                <c:pt idx="4738">
                  <c:v>5.8225110278504258E-2</c:v>
                </c:pt>
                <c:pt idx="4739">
                  <c:v>5.8218073027733699E-2</c:v>
                </c:pt>
                <c:pt idx="4740">
                  <c:v>5.8207318204406236E-2</c:v>
                </c:pt>
                <c:pt idx="4741">
                  <c:v>5.8194041012099754E-2</c:v>
                </c:pt>
                <c:pt idx="4742">
                  <c:v>5.8180498694101204E-2</c:v>
                </c:pt>
                <c:pt idx="4743">
                  <c:v>5.8169833309528587E-2</c:v>
                </c:pt>
                <c:pt idx="4744">
                  <c:v>5.8164257320613325E-2</c:v>
                </c:pt>
                <c:pt idx="4745">
                  <c:v>5.8164567095897193E-2</c:v>
                </c:pt>
                <c:pt idx="4746">
                  <c:v>5.8168992481219386E-2</c:v>
                </c:pt>
                <c:pt idx="4747">
                  <c:v>5.8174125984687478E-2</c:v>
                </c:pt>
                <c:pt idx="4748">
                  <c:v>5.8175365115305369E-2</c:v>
                </c:pt>
                <c:pt idx="4749">
                  <c:v>5.8168992481219386E-2</c:v>
                </c:pt>
                <c:pt idx="4750">
                  <c:v>5.8152663033178745E-2</c:v>
                </c:pt>
                <c:pt idx="4751">
                  <c:v>5.8126333644523201E-2</c:v>
                </c:pt>
                <c:pt idx="4752">
                  <c:v>5.8092262687355636E-2</c:v>
                </c:pt>
                <c:pt idx="4753">
                  <c:v>5.8054389539621012E-2</c:v>
                </c:pt>
                <c:pt idx="4754">
                  <c:v>5.8016873602870514E-2</c:v>
                </c:pt>
                <c:pt idx="4755">
                  <c:v>5.7983740169891454E-2</c:v>
                </c:pt>
                <c:pt idx="4756">
                  <c:v>5.7957774880338556E-2</c:v>
                </c:pt>
                <c:pt idx="4757">
                  <c:v>5.7940480293304078E-2</c:v>
                </c:pt>
                <c:pt idx="4758">
                  <c:v>5.7931678453356963E-2</c:v>
                </c:pt>
                <c:pt idx="4759">
                  <c:v>5.7930218869001363E-2</c:v>
                </c:pt>
                <c:pt idx="4760">
                  <c:v>5.7934155335004303E-2</c:v>
                </c:pt>
                <c:pt idx="4761">
                  <c:v>5.7940834139845923E-2</c:v>
                </c:pt>
                <c:pt idx="4762">
                  <c:v>5.7947955362784145E-2</c:v>
                </c:pt>
                <c:pt idx="4763">
                  <c:v>5.7953617039497377E-2</c:v>
                </c:pt>
                <c:pt idx="4764">
                  <c:v>5.795653637039351E-2</c:v>
                </c:pt>
                <c:pt idx="4765">
                  <c:v>5.7956403673108794E-2</c:v>
                </c:pt>
                <c:pt idx="4766">
                  <c:v>5.7953882432404361E-2</c:v>
                </c:pt>
                <c:pt idx="4767">
                  <c:v>5.7950034251127172E-2</c:v>
                </c:pt>
                <c:pt idx="4768">
                  <c:v>5.7945655327702197E-2</c:v>
                </c:pt>
                <c:pt idx="4769">
                  <c:v>5.7940966832373333E-2</c:v>
                </c:pt>
                <c:pt idx="4770">
                  <c:v>5.79350399390159E-2</c:v>
                </c:pt>
                <c:pt idx="4771">
                  <c:v>5.7926592044264827E-2</c:v>
                </c:pt>
                <c:pt idx="4772">
                  <c:v>5.7913677255792398E-2</c:v>
                </c:pt>
                <c:pt idx="4773">
                  <c:v>5.7895455673205379E-2</c:v>
                </c:pt>
                <c:pt idx="4774">
                  <c:v>5.7872060635932823E-2</c:v>
                </c:pt>
                <c:pt idx="4775">
                  <c:v>5.7845527147264833E-2</c:v>
                </c:pt>
                <c:pt idx="4776">
                  <c:v>5.7818597313901113E-2</c:v>
                </c:pt>
                <c:pt idx="4777">
                  <c:v>5.7795029552447821E-2</c:v>
                </c:pt>
                <c:pt idx="4778">
                  <c:v>5.7777431945466654E-2</c:v>
                </c:pt>
                <c:pt idx="4779">
                  <c:v>5.7767085946572608E-2</c:v>
                </c:pt>
                <c:pt idx="4780">
                  <c:v>5.7763593122253945E-2</c:v>
                </c:pt>
                <c:pt idx="4781">
                  <c:v>5.7764786869177923E-2</c:v>
                </c:pt>
                <c:pt idx="4782">
                  <c:v>5.7767439651867439E-2</c:v>
                </c:pt>
                <c:pt idx="4783">
                  <c:v>5.7768898689253681E-2</c:v>
                </c:pt>
                <c:pt idx="4784">
                  <c:v>5.7767218586024474E-2</c:v>
                </c:pt>
                <c:pt idx="4785">
                  <c:v>5.776226674063141E-2</c:v>
                </c:pt>
                <c:pt idx="4786">
                  <c:v>5.7755015926029565E-2</c:v>
                </c:pt>
                <c:pt idx="4787">
                  <c:v>5.7747809443661605E-2</c:v>
                </c:pt>
                <c:pt idx="4788">
                  <c:v>5.7743255715845224E-2</c:v>
                </c:pt>
                <c:pt idx="4789">
                  <c:v>5.7743167294418377E-2</c:v>
                </c:pt>
                <c:pt idx="4790">
                  <c:v>5.7748030499625139E-2</c:v>
                </c:pt>
                <c:pt idx="4791">
                  <c:v>5.7757226527409736E-2</c:v>
                </c:pt>
                <c:pt idx="4792">
                  <c:v>5.7768368129636996E-2</c:v>
                </c:pt>
                <c:pt idx="4793">
                  <c:v>5.7778493087494234E-2</c:v>
                </c:pt>
                <c:pt idx="4794">
                  <c:v>5.7783931481079923E-2</c:v>
                </c:pt>
                <c:pt idx="4795">
                  <c:v>5.7782339749078829E-2</c:v>
                </c:pt>
                <c:pt idx="4796">
                  <c:v>5.777203784691505E-2</c:v>
                </c:pt>
                <c:pt idx="4797">
                  <c:v>5.7753335876505843E-2</c:v>
                </c:pt>
                <c:pt idx="4798">
                  <c:v>5.7728356959474383E-2</c:v>
                </c:pt>
                <c:pt idx="4799">
                  <c:v>5.7700461849374565E-2</c:v>
                </c:pt>
                <c:pt idx="4800">
                  <c:v>5.7673187380644156E-2</c:v>
                </c:pt>
                <c:pt idx="4801">
                  <c:v>5.7649936917008218E-2</c:v>
                </c:pt>
                <c:pt idx="4802">
                  <c:v>5.7632212589811618E-2</c:v>
                </c:pt>
                <c:pt idx="4803">
                  <c:v>5.7620499902710523E-2</c:v>
                </c:pt>
                <c:pt idx="4804">
                  <c:v>5.7612986269754932E-2</c:v>
                </c:pt>
                <c:pt idx="4805">
                  <c:v>5.7607815197885784E-2</c:v>
                </c:pt>
                <c:pt idx="4806">
                  <c:v>5.7602909366104307E-2</c:v>
                </c:pt>
                <c:pt idx="4807">
                  <c:v>5.759738484710604E-2</c:v>
                </c:pt>
                <c:pt idx="4808">
                  <c:v>5.7591374250258912E-2</c:v>
                </c:pt>
                <c:pt idx="4809">
                  <c:v>5.7585805683297367E-2</c:v>
                </c:pt>
                <c:pt idx="4810">
                  <c:v>5.7581607207799215E-2</c:v>
                </c:pt>
                <c:pt idx="4811">
                  <c:v>5.757873459005465E-2</c:v>
                </c:pt>
                <c:pt idx="4812">
                  <c:v>5.757568521662422E-2</c:v>
                </c:pt>
                <c:pt idx="4813">
                  <c:v>5.7570072657730134E-2</c:v>
                </c:pt>
                <c:pt idx="4814">
                  <c:v>5.7558980333405965E-2</c:v>
                </c:pt>
                <c:pt idx="4815">
                  <c:v>5.7541038767101996E-2</c:v>
                </c:pt>
                <c:pt idx="4816">
                  <c:v>5.7516779059359105E-2</c:v>
                </c:pt>
                <c:pt idx="4817">
                  <c:v>5.7489560308332036E-2</c:v>
                </c:pt>
                <c:pt idx="4818">
                  <c:v>5.746419891653938E-2</c:v>
                </c:pt>
                <c:pt idx="4819">
                  <c:v>5.7446482167864368E-2</c:v>
                </c:pt>
                <c:pt idx="4820">
                  <c:v>5.7440429479216085E-2</c:v>
                </c:pt>
                <c:pt idx="4821">
                  <c:v>5.7447365779102769E-2</c:v>
                </c:pt>
                <c:pt idx="4822">
                  <c:v>5.7464817469450494E-2</c:v>
                </c:pt>
                <c:pt idx="4823">
                  <c:v>5.7487881285396239E-2</c:v>
                </c:pt>
                <c:pt idx="4824">
                  <c:v>5.7510460268686184E-2</c:v>
                </c:pt>
                <c:pt idx="4825">
                  <c:v>5.7526986530811411E-2</c:v>
                </c:pt>
                <c:pt idx="4826">
                  <c:v>5.7534277728736163E-2</c:v>
                </c:pt>
                <c:pt idx="4827">
                  <c:v>5.7532465965095272E-2</c:v>
                </c:pt>
                <c:pt idx="4828">
                  <c:v>5.7524158462745903E-2</c:v>
                </c:pt>
                <c:pt idx="4829">
                  <c:v>5.7513641746204949E-2</c:v>
                </c:pt>
                <c:pt idx="4830">
                  <c:v>5.7504715993306602E-2</c:v>
                </c:pt>
                <c:pt idx="4831">
                  <c:v>5.7500297371638046E-2</c:v>
                </c:pt>
                <c:pt idx="4832">
                  <c:v>5.7500960162022177E-2</c:v>
                </c:pt>
                <c:pt idx="4833">
                  <c:v>5.7505246230927967E-2</c:v>
                </c:pt>
                <c:pt idx="4834">
                  <c:v>5.7510637016825863E-2</c:v>
                </c:pt>
                <c:pt idx="4835">
                  <c:v>5.7513818495639371E-2</c:v>
                </c:pt>
                <c:pt idx="4836">
                  <c:v>5.7512006817346875E-2</c:v>
                </c:pt>
                <c:pt idx="4837">
                  <c:v>5.7502639235523081E-2</c:v>
                </c:pt>
                <c:pt idx="4838">
                  <c:v>5.7484390705857494E-2</c:v>
                </c:pt>
                <c:pt idx="4839">
                  <c:v>5.7456864713459635E-2</c:v>
                </c:pt>
                <c:pt idx="4840">
                  <c:v>5.7420858223954555E-2</c:v>
                </c:pt>
                <c:pt idx="4841">
                  <c:v>5.7378272806337408E-2</c:v>
                </c:pt>
                <c:pt idx="4842">
                  <c:v>5.7332511389895216E-2</c:v>
                </c:pt>
                <c:pt idx="4843">
                  <c:v>5.728825638261488E-2</c:v>
                </c:pt>
                <c:pt idx="4844">
                  <c:v>5.7249746712562513E-2</c:v>
                </c:pt>
                <c:pt idx="4845">
                  <c:v>5.722104333108953E-2</c:v>
                </c:pt>
                <c:pt idx="4846">
                  <c:v>5.7203778056915858E-2</c:v>
                </c:pt>
                <c:pt idx="4847">
                  <c:v>5.7197243042691207E-2</c:v>
                </c:pt>
                <c:pt idx="4848">
                  <c:v>5.7197993681218098E-2</c:v>
                </c:pt>
                <c:pt idx="4849">
                  <c:v>5.720157027084101E-2</c:v>
                </c:pt>
                <c:pt idx="4850">
                  <c:v>5.7203513121994523E-2</c:v>
                </c:pt>
                <c:pt idx="4851">
                  <c:v>5.7201128714972918E-2</c:v>
                </c:pt>
                <c:pt idx="4852">
                  <c:v>5.7194196346695939E-2</c:v>
                </c:pt>
                <c:pt idx="4853">
                  <c:v>5.718510054088051E-2</c:v>
                </c:pt>
                <c:pt idx="4854">
                  <c:v>5.717737367103122E-2</c:v>
                </c:pt>
                <c:pt idx="4855">
                  <c:v>5.717428296158418E-2</c:v>
                </c:pt>
                <c:pt idx="4856">
                  <c:v>5.717706459909673E-2</c:v>
                </c:pt>
                <c:pt idx="4857">
                  <c:v>5.7184394078498582E-2</c:v>
                </c:pt>
                <c:pt idx="4858">
                  <c:v>5.7192474310587563E-2</c:v>
                </c:pt>
                <c:pt idx="4859">
                  <c:v>5.7196669025869576E-2</c:v>
                </c:pt>
                <c:pt idx="4860">
                  <c:v>5.719282754820694E-2</c:v>
                </c:pt>
                <c:pt idx="4861">
                  <c:v>5.7178742420813847E-2</c:v>
                </c:pt>
                <c:pt idx="4862">
                  <c:v>5.7155032752168558E-2</c:v>
                </c:pt>
                <c:pt idx="4863">
                  <c:v>5.7124702158166632E-2</c:v>
                </c:pt>
                <c:pt idx="4864">
                  <c:v>5.7092166452291607E-2</c:v>
                </c:pt>
                <c:pt idx="4865">
                  <c:v>5.7061575399974987E-2</c:v>
                </c:pt>
                <c:pt idx="4866">
                  <c:v>5.7036459682146615E-2</c:v>
                </c:pt>
                <c:pt idx="4867">
                  <c:v>5.7018142455926138E-2</c:v>
                </c:pt>
                <c:pt idx="4868">
                  <c:v>5.7006666996969949E-2</c:v>
                </c:pt>
                <c:pt idx="4869">
                  <c:v>5.7000223218340376E-2</c:v>
                </c:pt>
                <c:pt idx="4870">
                  <c:v>5.6996957230065662E-2</c:v>
                </c:pt>
                <c:pt idx="4871">
                  <c:v>5.6994397418586876E-2</c:v>
                </c:pt>
                <c:pt idx="4872">
                  <c:v>5.6990292924777156E-2</c:v>
                </c:pt>
                <c:pt idx="4873">
                  <c:v>5.6982790186892188E-2</c:v>
                </c:pt>
                <c:pt idx="4874">
                  <c:v>5.697069781157578E-2</c:v>
                </c:pt>
                <c:pt idx="4875">
                  <c:v>5.6953707269176992E-2</c:v>
                </c:pt>
                <c:pt idx="4876">
                  <c:v>5.6932834084159015E-2</c:v>
                </c:pt>
                <c:pt idx="4877">
                  <c:v>5.6910593993066041E-2</c:v>
                </c:pt>
                <c:pt idx="4878">
                  <c:v>5.6890252367314445E-2</c:v>
                </c:pt>
                <c:pt idx="4879">
                  <c:v>5.687542696702215E-2</c:v>
                </c:pt>
                <c:pt idx="4880">
                  <c:v>5.6868588039251391E-2</c:v>
                </c:pt>
                <c:pt idx="4881">
                  <c:v>5.6870397035476208E-2</c:v>
                </c:pt>
                <c:pt idx="4882">
                  <c:v>5.687913326964962E-2</c:v>
                </c:pt>
                <c:pt idx="4883">
                  <c:v>5.6890605359204163E-2</c:v>
                </c:pt>
                <c:pt idx="4884">
                  <c:v>5.6900445123595669E-2</c:v>
                </c:pt>
                <c:pt idx="4885">
                  <c:v>5.6904548768342569E-2</c:v>
                </c:pt>
                <c:pt idx="4886">
                  <c:v>5.6900753998732692E-2</c:v>
                </c:pt>
                <c:pt idx="4887">
                  <c:v>5.688989937571183E-2</c:v>
                </c:pt>
                <c:pt idx="4888">
                  <c:v>5.6874853375394399E-2</c:v>
                </c:pt>
                <c:pt idx="4889">
                  <c:v>5.6859807896322903E-2</c:v>
                </c:pt>
                <c:pt idx="4890">
                  <c:v>5.6848733697828238E-2</c:v>
                </c:pt>
                <c:pt idx="4891">
                  <c:v>5.6843792313915745E-2</c:v>
                </c:pt>
                <c:pt idx="4892">
                  <c:v>5.684511589337933E-2</c:v>
                </c:pt>
                <c:pt idx="4893">
                  <c:v>5.685067497117631E-2</c:v>
                </c:pt>
                <c:pt idx="4894">
                  <c:v>5.6857601858163201E-2</c:v>
                </c:pt>
                <c:pt idx="4895">
                  <c:v>5.6862808126203215E-2</c:v>
                </c:pt>
                <c:pt idx="4896">
                  <c:v>5.6864572976991171E-2</c:v>
                </c:pt>
                <c:pt idx="4897">
                  <c:v>5.6862675762683071E-2</c:v>
                </c:pt>
                <c:pt idx="4898">
                  <c:v>5.6858351909880159E-2</c:v>
                </c:pt>
                <c:pt idx="4899">
                  <c:v>5.685327805587588E-2</c:v>
                </c:pt>
                <c:pt idx="4900">
                  <c:v>5.6849307254959805E-2</c:v>
                </c:pt>
                <c:pt idx="4901">
                  <c:v>5.6847454226956765E-2</c:v>
                </c:pt>
                <c:pt idx="4902">
                  <c:v>5.6847542466206227E-2</c:v>
                </c:pt>
                <c:pt idx="4903">
                  <c:v>5.6848424859686511E-2</c:v>
                </c:pt>
                <c:pt idx="4904">
                  <c:v>5.6848468979407721E-2</c:v>
                </c:pt>
                <c:pt idx="4905">
                  <c:v>5.6845733565176151E-2</c:v>
                </c:pt>
                <c:pt idx="4906">
                  <c:v>5.683880686748162E-2</c:v>
                </c:pt>
                <c:pt idx="4907">
                  <c:v>5.682627732556296E-2</c:v>
                </c:pt>
                <c:pt idx="4908">
                  <c:v>5.6807968961866309E-2</c:v>
                </c:pt>
                <c:pt idx="4909">
                  <c:v>5.6784103073087525E-2</c:v>
                </c:pt>
                <c:pt idx="4910">
                  <c:v>5.6755606890542112E-2</c:v>
                </c:pt>
                <c:pt idx="4911">
                  <c:v>5.6723495786193914E-2</c:v>
                </c:pt>
                <c:pt idx="4912">
                  <c:v>5.6689622908767626E-2</c:v>
                </c:pt>
                <c:pt idx="4913">
                  <c:v>5.6655355771890473E-2</c:v>
                </c:pt>
                <c:pt idx="4914">
                  <c:v>5.6622326045980789E-2</c:v>
                </c:pt>
                <c:pt idx="4915">
                  <c:v>5.6591679882162363E-2</c:v>
                </c:pt>
                <c:pt idx="4916">
                  <c:v>5.6564915864970103E-2</c:v>
                </c:pt>
                <c:pt idx="4917">
                  <c:v>5.654278278374987E-2</c:v>
                </c:pt>
                <c:pt idx="4918">
                  <c:v>5.6526955236129342E-2</c:v>
                </c:pt>
                <c:pt idx="4919">
                  <c:v>5.6518578773037745E-2</c:v>
                </c:pt>
                <c:pt idx="4920">
                  <c:v>5.6518490600601282E-2</c:v>
                </c:pt>
                <c:pt idx="4921">
                  <c:v>5.6527219758647898E-2</c:v>
                </c:pt>
                <c:pt idx="4922">
                  <c:v>5.6543840913353363E-2</c:v>
                </c:pt>
                <c:pt idx="4923">
                  <c:v>5.6566106321623358E-2</c:v>
                </c:pt>
                <c:pt idx="4924">
                  <c:v>5.659022479434879E-2</c:v>
                </c:pt>
                <c:pt idx="4925">
                  <c:v>5.661236029356416E-2</c:v>
                </c:pt>
                <c:pt idx="4926">
                  <c:v>5.6628676025205674E-2</c:v>
                </c:pt>
                <c:pt idx="4927">
                  <c:v>5.6636878219121514E-2</c:v>
                </c:pt>
                <c:pt idx="4928">
                  <c:v>5.6636745924442081E-2</c:v>
                </c:pt>
                <c:pt idx="4929">
                  <c:v>5.6630484022382757E-2</c:v>
                </c:pt>
                <c:pt idx="4930">
                  <c:v>5.66218409819403E-2</c:v>
                </c:pt>
                <c:pt idx="4931">
                  <c:v>5.6615006046244878E-2</c:v>
                </c:pt>
                <c:pt idx="4932">
                  <c:v>5.6613374496853511E-2</c:v>
                </c:pt>
                <c:pt idx="4933">
                  <c:v>5.6618357356112717E-2</c:v>
                </c:pt>
                <c:pt idx="4934">
                  <c:v>5.6629425681658366E-2</c:v>
                </c:pt>
                <c:pt idx="4935">
                  <c:v>5.6643889894797586E-2</c:v>
                </c:pt>
                <c:pt idx="4936">
                  <c:v>5.665853099137648E-2</c:v>
                </c:pt>
                <c:pt idx="4937">
                  <c:v>5.6670482372851841E-2</c:v>
                </c:pt>
                <c:pt idx="4938">
                  <c:v>5.6678200229385925E-2</c:v>
                </c:pt>
                <c:pt idx="4939">
                  <c:v>5.6682037157676349E-2</c:v>
                </c:pt>
                <c:pt idx="4940">
                  <c:v>5.6683624862057205E-2</c:v>
                </c:pt>
                <c:pt idx="4941">
                  <c:v>5.6684903850362914E-2</c:v>
                </c:pt>
                <c:pt idx="4942">
                  <c:v>5.6687461838273959E-2</c:v>
                </c:pt>
                <c:pt idx="4943">
                  <c:v>5.6691475263464144E-2</c:v>
                </c:pt>
                <c:pt idx="4944">
                  <c:v>5.6695973872048236E-2</c:v>
                </c:pt>
                <c:pt idx="4945">
                  <c:v>5.6698972970325959E-2</c:v>
                </c:pt>
                <c:pt idx="4946">
                  <c:v>5.6699325806779124E-2</c:v>
                </c:pt>
                <c:pt idx="4947">
                  <c:v>5.6696326706064684E-2</c:v>
                </c:pt>
                <c:pt idx="4948">
                  <c:v>5.6691210640880743E-2</c:v>
                </c:pt>
                <c:pt idx="4949">
                  <c:v>5.6686447461954795E-2</c:v>
                </c:pt>
                <c:pt idx="4950">
                  <c:v>5.6684815644151912E-2</c:v>
                </c:pt>
                <c:pt idx="4951">
                  <c:v>5.6688520320437433E-2</c:v>
                </c:pt>
                <c:pt idx="4952">
                  <c:v>5.669804677600028E-2</c:v>
                </c:pt>
                <c:pt idx="4953">
                  <c:v>5.6712292745276296E-2</c:v>
                </c:pt>
                <c:pt idx="4954">
                  <c:v>5.6728612231718725E-2</c:v>
                </c:pt>
                <c:pt idx="4955">
                  <c:v>5.6744800003822829E-2</c:v>
                </c:pt>
                <c:pt idx="4956">
                  <c:v>5.6759268060087867E-2</c:v>
                </c:pt>
                <c:pt idx="4957">
                  <c:v>5.6772545572427016E-2</c:v>
                </c:pt>
                <c:pt idx="4958">
                  <c:v>5.6786705758796033E-2</c:v>
                </c:pt>
                <c:pt idx="4959">
                  <c:v>5.6805366148726624E-2</c:v>
                </c:pt>
                <c:pt idx="4960">
                  <c:v>5.6831483218099568E-2</c:v>
                </c:pt>
                <c:pt idx="4961">
                  <c:v>5.6866646685831149E-2</c:v>
                </c:pt>
                <c:pt idx="4962">
                  <c:v>5.691063811910331E-2</c:v>
                </c:pt>
                <c:pt idx="4963">
                  <c:v>5.6961474291795836E-2</c:v>
                </c:pt>
                <c:pt idx="4964">
                  <c:v>5.701602388683509E-2</c:v>
                </c:pt>
                <c:pt idx="4965">
                  <c:v>5.7071419038823248E-2</c:v>
                </c:pt>
                <c:pt idx="4966">
                  <c:v>5.7126247333726801E-2</c:v>
                </c:pt>
                <c:pt idx="4967">
                  <c:v>5.718024363521286E-2</c:v>
                </c:pt>
                <c:pt idx="4968">
                  <c:v>5.723468824049345E-2</c:v>
                </c:pt>
                <c:pt idx="4969">
                  <c:v>5.729042044476769E-2</c:v>
                </c:pt>
                <c:pt idx="4970">
                  <c:v>5.7348059129557385E-2</c:v>
                </c:pt>
                <c:pt idx="4971">
                  <c:v>5.7406721522727591E-2</c:v>
                </c:pt>
                <c:pt idx="4972">
                  <c:v>5.7464596557595463E-2</c:v>
                </c:pt>
                <c:pt idx="4973">
                  <c:v>5.7519209387944373E-2</c:v>
                </c:pt>
                <c:pt idx="4974">
                  <c:v>5.756852590228019E-2</c:v>
                </c:pt>
                <c:pt idx="4975">
                  <c:v>5.7611925532044153E-2</c:v>
                </c:pt>
                <c:pt idx="4976">
                  <c:v>5.7649406502702186E-2</c:v>
                </c:pt>
                <c:pt idx="4977">
                  <c:v>5.7681983983262256E-2</c:v>
                </c:pt>
                <c:pt idx="4978">
                  <c:v>5.7710187357851342E-2</c:v>
                </c:pt>
                <c:pt idx="4979">
                  <c:v>5.7733927354554251E-2</c:v>
                </c:pt>
                <c:pt idx="4980">
                  <c:v>5.7751965314602985E-2</c:v>
                </c:pt>
                <c:pt idx="4981">
                  <c:v>5.7762134102692111E-2</c:v>
                </c:pt>
                <c:pt idx="4982">
                  <c:v>5.776253201663191E-2</c:v>
                </c:pt>
                <c:pt idx="4983">
                  <c:v>5.7752407430873245E-2</c:v>
                </c:pt>
                <c:pt idx="4984">
                  <c:v>5.7732380015420762E-2</c:v>
                </c:pt>
                <c:pt idx="4985">
                  <c:v>5.7705015128502304E-2</c:v>
                </c:pt>
                <c:pt idx="4986">
                  <c:v>5.7673629416725006E-2</c:v>
                </c:pt>
                <c:pt idx="4987">
                  <c:v>5.7642113371685968E-2</c:v>
                </c:pt>
                <c:pt idx="4988">
                  <c:v>5.761316305962523E-2</c:v>
                </c:pt>
                <c:pt idx="4989">
                  <c:v>5.7588413177985534E-2</c:v>
                </c:pt>
                <c:pt idx="4990">
                  <c:v>5.7567509465983949E-2</c:v>
                </c:pt>
                <c:pt idx="4991">
                  <c:v>5.7548948873698616E-2</c:v>
                </c:pt>
                <c:pt idx="4992">
                  <c:v>5.7530300696511508E-2</c:v>
                </c:pt>
                <c:pt idx="4993">
                  <c:v>5.7509046286158896E-2</c:v>
                </c:pt>
                <c:pt idx="4994">
                  <c:v>5.7482667518707189E-2</c:v>
                </c:pt>
                <c:pt idx="4995">
                  <c:v>5.7449618995898136E-2</c:v>
                </c:pt>
                <c:pt idx="4996">
                  <c:v>5.7408841998576279E-2</c:v>
                </c:pt>
                <c:pt idx="4997">
                  <c:v>5.7360073673266412E-2</c:v>
                </c:pt>
                <c:pt idx="4998">
                  <c:v>5.7303935036034662E-2</c:v>
                </c:pt>
                <c:pt idx="4999">
                  <c:v>5.7242151171653835E-2</c:v>
                </c:pt>
                <c:pt idx="5000">
                  <c:v>5.7176932139763673E-2</c:v>
                </c:pt>
                <c:pt idx="5001">
                  <c:v>5.7111104850285879E-2</c:v>
                </c:pt>
                <c:pt idx="5002">
                  <c:v>5.7047582808568767E-2</c:v>
                </c:pt>
                <c:pt idx="5003">
                  <c:v>5.6989542645155836E-2</c:v>
                </c:pt>
                <c:pt idx="5004">
                  <c:v>5.6939056218291609E-2</c:v>
                </c:pt>
                <c:pt idx="5005">
                  <c:v>5.6897532883104909E-2</c:v>
                </c:pt>
                <c:pt idx="5006">
                  <c:v>5.6865543647981423E-2</c:v>
                </c:pt>
                <c:pt idx="5007">
                  <c:v>5.6842777572392048E-2</c:v>
                </c:pt>
                <c:pt idx="5008">
                  <c:v>5.6828086145556525E-2</c:v>
                </c:pt>
                <c:pt idx="5009">
                  <c:v>5.681970387243869E-2</c:v>
                </c:pt>
                <c:pt idx="5010">
                  <c:v>5.6815556912926016E-2</c:v>
                </c:pt>
                <c:pt idx="5011">
                  <c:v>5.6813659912732198E-2</c:v>
                </c:pt>
                <c:pt idx="5012">
                  <c:v>5.6811807036821052E-2</c:v>
                </c:pt>
                <c:pt idx="5013">
                  <c:v>5.6808895390646444E-2</c:v>
                </c:pt>
                <c:pt idx="5014">
                  <c:v>5.6803998575192652E-2</c:v>
                </c:pt>
                <c:pt idx="5015">
                  <c:v>5.6797337230199488E-2</c:v>
                </c:pt>
                <c:pt idx="5016">
                  <c:v>5.67893525738183E-2</c:v>
                </c:pt>
                <c:pt idx="5017">
                  <c:v>5.6781279838429691E-2</c:v>
                </c:pt>
                <c:pt idx="5018">
                  <c:v>5.6773957159072366E-2</c:v>
                </c:pt>
                <c:pt idx="5019">
                  <c:v>5.6767825612900683E-2</c:v>
                </c:pt>
                <c:pt idx="5020">
                  <c:v>5.6762532261371137E-2</c:v>
                </c:pt>
                <c:pt idx="5021">
                  <c:v>5.6757062532569028E-2</c:v>
                </c:pt>
                <c:pt idx="5022">
                  <c:v>5.6749696151834519E-2</c:v>
                </c:pt>
                <c:pt idx="5023">
                  <c:v>5.6738271892336559E-2</c:v>
                </c:pt>
                <c:pt idx="5024">
                  <c:v>5.6721114013148458E-2</c:v>
                </c:pt>
                <c:pt idx="5025">
                  <c:v>5.6696900061953007E-2</c:v>
                </c:pt>
                <c:pt idx="5026">
                  <c:v>5.6665410713236233E-2</c:v>
                </c:pt>
                <c:pt idx="5027">
                  <c:v>5.6628235051426182E-2</c:v>
                </c:pt>
                <c:pt idx="5028">
                  <c:v>5.6588240591550501E-2</c:v>
                </c:pt>
                <c:pt idx="5029">
                  <c:v>5.6549881119201298E-2</c:v>
                </c:pt>
                <c:pt idx="5030">
                  <c:v>5.6517741135614322E-2</c:v>
                </c:pt>
                <c:pt idx="5031">
                  <c:v>5.6496536221083818E-2</c:v>
                </c:pt>
                <c:pt idx="5032">
                  <c:v>5.6488953841827352E-2</c:v>
                </c:pt>
                <c:pt idx="5033">
                  <c:v>5.649516961969421E-2</c:v>
                </c:pt>
                <c:pt idx="5034">
                  <c:v>5.6511965889980156E-2</c:v>
                </c:pt>
                <c:pt idx="5035">
                  <c:v>5.6533303821045558E-2</c:v>
                </c:pt>
                <c:pt idx="5036">
                  <c:v>5.6551776967555825E-2</c:v>
                </c:pt>
                <c:pt idx="5037">
                  <c:v>5.6560198161434497E-2</c:v>
                </c:pt>
                <c:pt idx="5038">
                  <c:v>5.6553276016299628E-2</c:v>
                </c:pt>
                <c:pt idx="5039">
                  <c:v>5.6529468206561753E-2</c:v>
                </c:pt>
                <c:pt idx="5040">
                  <c:v>5.6491069841326305E-2</c:v>
                </c:pt>
                <c:pt idx="5041">
                  <c:v>5.6443506424686166E-2</c:v>
                </c:pt>
                <c:pt idx="5042">
                  <c:v>5.6393920827603597E-2</c:v>
                </c:pt>
                <c:pt idx="5043">
                  <c:v>5.6349188457652091E-2</c:v>
                </c:pt>
                <c:pt idx="5044">
                  <c:v>5.6314243122157895E-2</c:v>
                </c:pt>
                <c:pt idx="5045">
                  <c:v>5.6291197484969982E-2</c:v>
                </c:pt>
                <c:pt idx="5046">
                  <c:v>5.6279564970019139E-2</c:v>
                </c:pt>
                <c:pt idx="5047">
                  <c:v>5.627678907499907E-2</c:v>
                </c:pt>
                <c:pt idx="5048">
                  <c:v>5.62793005983004E-2</c:v>
                </c:pt>
                <c:pt idx="5049">
                  <c:v>5.6283486502745464E-2</c:v>
                </c:pt>
                <c:pt idx="5050">
                  <c:v>5.6286570879206146E-2</c:v>
                </c:pt>
                <c:pt idx="5051">
                  <c:v>5.6286967443483119E-2</c:v>
                </c:pt>
                <c:pt idx="5052">
                  <c:v>5.6283971189024354E-2</c:v>
                </c:pt>
                <c:pt idx="5053">
                  <c:v>5.6278110927557815E-2</c:v>
                </c:pt>
                <c:pt idx="5054">
                  <c:v>5.6270796727193553E-2</c:v>
                </c:pt>
                <c:pt idx="5055">
                  <c:v>5.6263702951740505E-2</c:v>
                </c:pt>
                <c:pt idx="5056">
                  <c:v>5.6259296938364803E-2</c:v>
                </c:pt>
                <c:pt idx="5057">
                  <c:v>5.6259913777546314E-2</c:v>
                </c:pt>
                <c:pt idx="5058">
                  <c:v>5.6267536219738859E-2</c:v>
                </c:pt>
                <c:pt idx="5059">
                  <c:v>5.6282957754694565E-2</c:v>
                </c:pt>
                <c:pt idx="5060">
                  <c:v>5.6305518243770128E-2</c:v>
                </c:pt>
                <c:pt idx="5061">
                  <c:v>5.6333852705686874E-2</c:v>
                </c:pt>
                <c:pt idx="5062">
                  <c:v>5.6364877316010323E-2</c:v>
                </c:pt>
                <c:pt idx="5063">
                  <c:v>5.6395727847740898E-2</c:v>
                </c:pt>
                <c:pt idx="5064">
                  <c:v>5.6423010358136197E-2</c:v>
                </c:pt>
                <c:pt idx="5065">
                  <c:v>5.6444520233729104E-2</c:v>
                </c:pt>
                <c:pt idx="5066">
                  <c:v>5.6458713808828567E-2</c:v>
                </c:pt>
                <c:pt idx="5067">
                  <c:v>5.6464885073126372E-2</c:v>
                </c:pt>
                <c:pt idx="5068">
                  <c:v>5.646316592640295E-2</c:v>
                </c:pt>
                <c:pt idx="5069">
                  <c:v>5.6454526215139647E-2</c:v>
                </c:pt>
                <c:pt idx="5070">
                  <c:v>5.6440244620343985E-2</c:v>
                </c:pt>
                <c:pt idx="5071">
                  <c:v>5.6422349210803538E-2</c:v>
                </c:pt>
                <c:pt idx="5072">
                  <c:v>5.6403088226959677E-2</c:v>
                </c:pt>
                <c:pt idx="5073">
                  <c:v>5.6384973985010592E-2</c:v>
                </c:pt>
                <c:pt idx="5074">
                  <c:v>5.6369725111582406E-2</c:v>
                </c:pt>
                <c:pt idx="5075">
                  <c:v>5.6359015962722261E-2</c:v>
                </c:pt>
                <c:pt idx="5076">
                  <c:v>5.635346317468222E-2</c:v>
                </c:pt>
                <c:pt idx="5077">
                  <c:v>5.635346317468222E-2</c:v>
                </c:pt>
                <c:pt idx="5078">
                  <c:v>5.6358883752658032E-2</c:v>
                </c:pt>
                <c:pt idx="5079">
                  <c:v>5.6369548827158902E-2</c:v>
                </c:pt>
                <c:pt idx="5080">
                  <c:v>5.6385238421064535E-2</c:v>
                </c:pt>
                <c:pt idx="5081">
                  <c:v>5.6405556406003712E-2</c:v>
                </c:pt>
                <c:pt idx="5082">
                  <c:v>5.6429754118420841E-2</c:v>
                </c:pt>
                <c:pt idx="5083">
                  <c:v>5.6456024928241491E-2</c:v>
                </c:pt>
                <c:pt idx="5084">
                  <c:v>5.6482385492388335E-2</c:v>
                </c:pt>
                <c:pt idx="5085">
                  <c:v>5.6505529447170313E-2</c:v>
                </c:pt>
                <c:pt idx="5086">
                  <c:v>5.652325193778536E-2</c:v>
                </c:pt>
                <c:pt idx="5087">
                  <c:v>5.6533612435177807E-2</c:v>
                </c:pt>
                <c:pt idx="5088">
                  <c:v>5.6536434060268273E-2</c:v>
                </c:pt>
                <c:pt idx="5089">
                  <c:v>5.6533391996489615E-2</c:v>
                </c:pt>
                <c:pt idx="5090">
                  <c:v>5.6527263845750089E-2</c:v>
                </c:pt>
                <c:pt idx="5091">
                  <c:v>5.6521135781481394E-2</c:v>
                </c:pt>
                <c:pt idx="5092">
                  <c:v>5.6518270169588505E-2</c:v>
                </c:pt>
                <c:pt idx="5093">
                  <c:v>5.6520694916882344E-2</c:v>
                </c:pt>
                <c:pt idx="5094">
                  <c:v>5.6530041342205364E-2</c:v>
                </c:pt>
                <c:pt idx="5095">
                  <c:v>5.6546838961230209E-2</c:v>
                </c:pt>
                <c:pt idx="5096">
                  <c:v>5.6572146837150908E-2</c:v>
                </c:pt>
                <c:pt idx="5097">
                  <c:v>5.6606539694401506E-2</c:v>
                </c:pt>
                <c:pt idx="5098">
                  <c:v>5.6650989883002281E-2</c:v>
                </c:pt>
                <c:pt idx="5099">
                  <c:v>5.670629438546633E-2</c:v>
                </c:pt>
                <c:pt idx="5100">
                  <c:v>5.677219267648255E-2</c:v>
                </c:pt>
                <c:pt idx="5101">
                  <c:v>5.684732186811621E-2</c:v>
                </c:pt>
                <c:pt idx="5102">
                  <c:v>5.6929259706992988E-2</c:v>
                </c:pt>
                <c:pt idx="5103">
                  <c:v>5.7014567376579797E-2</c:v>
                </c:pt>
                <c:pt idx="5104">
                  <c:v>5.7099538644250949E-2</c:v>
                </c:pt>
                <c:pt idx="5105">
                  <c:v>5.718024363521286E-2</c:v>
                </c:pt>
                <c:pt idx="5106">
                  <c:v>5.7254427751609341E-2</c:v>
                </c:pt>
                <c:pt idx="5107">
                  <c:v>5.7320232602514357E-2</c:v>
                </c:pt>
                <c:pt idx="5108">
                  <c:v>5.7377168468275744E-2</c:v>
                </c:pt>
                <c:pt idx="5109">
                  <c:v>5.742589453493592E-2</c:v>
                </c:pt>
                <c:pt idx="5110">
                  <c:v>5.7468042795331978E-2</c:v>
                </c:pt>
                <c:pt idx="5111">
                  <c:v>5.7505864842304313E-2</c:v>
                </c:pt>
                <c:pt idx="5112">
                  <c:v>5.7541966760974853E-2</c:v>
                </c:pt>
                <c:pt idx="5113">
                  <c:v>5.75789555599759E-2</c:v>
                </c:pt>
                <c:pt idx="5114">
                  <c:v>5.7618776175424727E-2</c:v>
                </c:pt>
                <c:pt idx="5115">
                  <c:v>5.7661915612596329E-2</c:v>
                </c:pt>
                <c:pt idx="5116">
                  <c:v>5.770726968244029E-2</c:v>
                </c:pt>
                <c:pt idx="5117">
                  <c:v>5.7752893759290339E-2</c:v>
                </c:pt>
                <c:pt idx="5118">
                  <c:v>5.7795869657046153E-2</c:v>
                </c:pt>
                <c:pt idx="5119">
                  <c:v>5.7833720265985059E-2</c:v>
                </c:pt>
                <c:pt idx="5120">
                  <c:v>5.7866002013203757E-2</c:v>
                </c:pt>
                <c:pt idx="5121">
                  <c:v>5.7893244368115007E-2</c:v>
                </c:pt>
                <c:pt idx="5122">
                  <c:v>5.7917923171270272E-2</c:v>
                </c:pt>
                <c:pt idx="5123">
                  <c:v>5.794278030097906E-2</c:v>
                </c:pt>
                <c:pt idx="5124">
                  <c:v>5.7969629368504319E-2</c:v>
                </c:pt>
                <c:pt idx="5125">
                  <c:v>5.7998559216637838E-2</c:v>
                </c:pt>
                <c:pt idx="5126">
                  <c:v>5.8027402512700957E-2</c:v>
                </c:pt>
                <c:pt idx="5127">
                  <c:v>5.8052265909501036E-2</c:v>
                </c:pt>
                <c:pt idx="5128">
                  <c:v>5.8069034021697566E-2</c:v>
                </c:pt>
                <c:pt idx="5129">
                  <c:v>5.8075006988490954E-2</c:v>
                </c:pt>
                <c:pt idx="5130">
                  <c:v>5.806894553391824E-2</c:v>
                </c:pt>
                <c:pt idx="5131">
                  <c:v>5.8052531362698237E-2</c:v>
                </c:pt>
                <c:pt idx="5132">
                  <c:v>5.8028862423710373E-2</c:v>
                </c:pt>
                <c:pt idx="5133">
                  <c:v>5.8001434612641803E-2</c:v>
                </c:pt>
                <c:pt idx="5134">
                  <c:v>5.7973168084401075E-2</c:v>
                </c:pt>
                <c:pt idx="5135">
                  <c:v>5.7944593777157175E-2</c:v>
                </c:pt>
                <c:pt idx="5136">
                  <c:v>5.7914694502594302E-2</c:v>
                </c:pt>
                <c:pt idx="5137">
                  <c:v>5.7881082391374641E-2</c:v>
                </c:pt>
                <c:pt idx="5138">
                  <c:v>5.7840839732755625E-2</c:v>
                </c:pt>
                <c:pt idx="5139">
                  <c:v>5.7791978659941859E-2</c:v>
                </c:pt>
                <c:pt idx="5140">
                  <c:v>5.7734104193663385E-2</c:v>
                </c:pt>
                <c:pt idx="5141">
                  <c:v>5.7668678638319107E-2</c:v>
                </c:pt>
                <c:pt idx="5142">
                  <c:v>5.7598710725256644E-2</c:v>
                </c:pt>
                <c:pt idx="5143">
                  <c:v>5.7527737739486676E-2</c:v>
                </c:pt>
                <c:pt idx="5144">
                  <c:v>5.7459736525212704E-2</c:v>
                </c:pt>
                <c:pt idx="5145">
                  <c:v>5.7397577089226062E-2</c:v>
                </c:pt>
                <c:pt idx="5146">
                  <c:v>5.7343288741152645E-2</c:v>
                </c:pt>
                <c:pt idx="5147">
                  <c:v>5.7297221853165062E-2</c:v>
                </c:pt>
                <c:pt idx="5148">
                  <c:v>5.7258402258330413E-2</c:v>
                </c:pt>
                <c:pt idx="5149">
                  <c:v>5.7224575952590853E-2</c:v>
                </c:pt>
                <c:pt idx="5150">
                  <c:v>5.7193048321864962E-2</c:v>
                </c:pt>
                <c:pt idx="5151">
                  <c:v>5.71605516469786E-2</c:v>
                </c:pt>
                <c:pt idx="5152">
                  <c:v>5.7124348975953157E-2</c:v>
                </c:pt>
                <c:pt idx="5153">
                  <c:v>5.7082498917163174E-2</c:v>
                </c:pt>
                <c:pt idx="5154">
                  <c:v>5.7034429300927905E-2</c:v>
                </c:pt>
                <c:pt idx="5155">
                  <c:v>5.6981245521652693E-2</c:v>
                </c:pt>
                <c:pt idx="5156">
                  <c:v>5.6925376466376146E-2</c:v>
                </c:pt>
                <c:pt idx="5157">
                  <c:v>5.6869911694286082E-2</c:v>
                </c:pt>
                <c:pt idx="5158">
                  <c:v>5.6818071553862162E-2</c:v>
                </c:pt>
                <c:pt idx="5159">
                  <c:v>5.6772633796457986E-2</c:v>
                </c:pt>
                <c:pt idx="5160">
                  <c:v>5.6735448955598636E-2</c:v>
                </c:pt>
                <c:pt idx="5161">
                  <c:v>5.6706117964373262E-2</c:v>
                </c:pt>
                <c:pt idx="5162">
                  <c:v>5.6683316141306242E-2</c:v>
                </c:pt>
                <c:pt idx="5163">
                  <c:v>5.6664087681337752E-2</c:v>
                </c:pt>
                <c:pt idx="5164">
                  <c:v>5.6645653856185876E-2</c:v>
                </c:pt>
                <c:pt idx="5165">
                  <c:v>5.6625148247507265E-2</c:v>
                </c:pt>
                <c:pt idx="5166">
                  <c:v>5.6601336497551016E-2</c:v>
                </c:pt>
                <c:pt idx="5167">
                  <c:v>5.6574351425788552E-2</c:v>
                </c:pt>
                <c:pt idx="5168">
                  <c:v>5.654626580341833E-2</c:v>
                </c:pt>
                <c:pt idx="5169">
                  <c:v>5.6519725016340241E-2</c:v>
                </c:pt>
                <c:pt idx="5170">
                  <c:v>5.6498431836582833E-2</c:v>
                </c:pt>
                <c:pt idx="5171">
                  <c:v>5.6485383116050961E-2</c:v>
                </c:pt>
                <c:pt idx="5172">
                  <c:v>5.6482385492388335E-2</c:v>
                </c:pt>
                <c:pt idx="5173">
                  <c:v>5.6489791423729632E-2</c:v>
                </c:pt>
                <c:pt idx="5174">
                  <c:v>5.6506455231015898E-2</c:v>
                </c:pt>
                <c:pt idx="5175">
                  <c:v>5.6529776817968183E-2</c:v>
                </c:pt>
                <c:pt idx="5176">
                  <c:v>5.6556450489543678E-2</c:v>
                </c:pt>
                <c:pt idx="5177">
                  <c:v>5.6583037613931977E-2</c:v>
                </c:pt>
                <c:pt idx="5178">
                  <c:v>5.6606231028442269E-2</c:v>
                </c:pt>
                <c:pt idx="5179">
                  <c:v>5.6623516660013265E-2</c:v>
                </c:pt>
                <c:pt idx="5180">
                  <c:v>5.6633482668441107E-2</c:v>
                </c:pt>
                <c:pt idx="5181">
                  <c:v>5.6635775764691323E-2</c:v>
                </c:pt>
                <c:pt idx="5182">
                  <c:v>5.6631321877285326E-2</c:v>
                </c:pt>
                <c:pt idx="5183">
                  <c:v>5.6621929175361976E-2</c:v>
                </c:pt>
                <c:pt idx="5184">
                  <c:v>5.6609979129932333E-2</c:v>
                </c:pt>
                <c:pt idx="5185">
                  <c:v>5.6598029413311005E-2</c:v>
                </c:pt>
                <c:pt idx="5186">
                  <c:v>5.6588416964765423E-2</c:v>
                </c:pt>
                <c:pt idx="5187">
                  <c:v>5.658286124290153E-2</c:v>
                </c:pt>
                <c:pt idx="5188">
                  <c:v>5.6582420315639051E-2</c:v>
                </c:pt>
                <c:pt idx="5189">
                  <c:v>5.6587446912969422E-2</c:v>
                </c:pt>
                <c:pt idx="5190">
                  <c:v>5.659851445075699E-2</c:v>
                </c:pt>
                <c:pt idx="5191">
                  <c:v>5.6615491102651475E-2</c:v>
                </c:pt>
                <c:pt idx="5192">
                  <c:v>5.663806887304941E-2</c:v>
                </c:pt>
                <c:pt idx="5193">
                  <c:v>5.6665675320099543E-2</c:v>
                </c:pt>
                <c:pt idx="5194">
                  <c:v>5.6696547227470709E-2</c:v>
                </c:pt>
                <c:pt idx="5195">
                  <c:v>5.6727774189099647E-2</c:v>
                </c:pt>
                <c:pt idx="5196">
                  <c:v>5.6755606890542112E-2</c:v>
                </c:pt>
                <c:pt idx="5197">
                  <c:v>5.6775853985852012E-2</c:v>
                </c:pt>
                <c:pt idx="5198">
                  <c:v>5.678542647065106E-2</c:v>
                </c:pt>
                <c:pt idx="5199">
                  <c:v>5.6782691453464554E-2</c:v>
                </c:pt>
                <c:pt idx="5200">
                  <c:v>5.6768487286378247E-2</c:v>
                </c:pt>
                <c:pt idx="5201">
                  <c:v>5.6746387937670575E-2</c:v>
                </c:pt>
                <c:pt idx="5202">
                  <c:v>5.6720805265747035E-2</c:v>
                </c:pt>
                <c:pt idx="5203">
                  <c:v>5.6697076479301736E-2</c:v>
                </c:pt>
                <c:pt idx="5204">
                  <c:v>5.6679170483912425E-2</c:v>
                </c:pt>
                <c:pt idx="5205">
                  <c:v>5.6669071122489936E-2</c:v>
                </c:pt>
                <c:pt idx="5206">
                  <c:v>5.6666777850432129E-2</c:v>
                </c:pt>
                <c:pt idx="5207">
                  <c:v>5.6669776747097569E-2</c:v>
                </c:pt>
                <c:pt idx="5208">
                  <c:v>5.6674980763986985E-2</c:v>
                </c:pt>
                <c:pt idx="5209">
                  <c:v>5.6678817663833717E-2</c:v>
                </c:pt>
                <c:pt idx="5210">
                  <c:v>5.667824433181741E-2</c:v>
                </c:pt>
                <c:pt idx="5211">
                  <c:v>5.6670967491223093E-2</c:v>
                </c:pt>
                <c:pt idx="5212">
                  <c:v>5.6655532172364034E-2</c:v>
                </c:pt>
                <c:pt idx="5213">
                  <c:v>5.6631542365686197E-2</c:v>
                </c:pt>
                <c:pt idx="5214">
                  <c:v>5.6599704999511904E-2</c:v>
                </c:pt>
                <c:pt idx="5215">
                  <c:v>5.6561564967466185E-2</c:v>
                </c:pt>
                <c:pt idx="5216">
                  <c:v>5.6519460498386478E-2</c:v>
                </c:pt>
                <c:pt idx="5217">
                  <c:v>5.6476742962799434E-2</c:v>
                </c:pt>
                <c:pt idx="5218">
                  <c:v>5.6436233516157633E-2</c:v>
                </c:pt>
                <c:pt idx="5219">
                  <c:v>5.6400091171264058E-2</c:v>
                </c:pt>
                <c:pt idx="5220">
                  <c:v>5.636932847173011E-2</c:v>
                </c:pt>
                <c:pt idx="5221">
                  <c:v>5.6343768000684372E-2</c:v>
                </c:pt>
                <c:pt idx="5222">
                  <c:v>5.632177838546211E-2</c:v>
                </c:pt>
                <c:pt idx="5223">
                  <c:v>5.6301816833165444E-2</c:v>
                </c:pt>
                <c:pt idx="5224">
                  <c:v>5.6282561194078887E-2</c:v>
                </c:pt>
                <c:pt idx="5225">
                  <c:v>5.6263570770688845E-2</c:v>
                </c:pt>
                <c:pt idx="5226">
                  <c:v>5.6245814815095677E-2</c:v>
                </c:pt>
                <c:pt idx="5227">
                  <c:v>5.6229909972494066E-2</c:v>
                </c:pt>
                <c:pt idx="5228">
                  <c:v>5.6217177706651092E-2</c:v>
                </c:pt>
                <c:pt idx="5229">
                  <c:v>5.6208102340170776E-2</c:v>
                </c:pt>
                <c:pt idx="5230">
                  <c:v>5.6202771752154004E-2</c:v>
                </c:pt>
                <c:pt idx="5231">
                  <c:v>5.6201185804711742E-2</c:v>
                </c:pt>
                <c:pt idx="5232">
                  <c:v>5.6203432565297543E-2</c:v>
                </c:pt>
                <c:pt idx="5233">
                  <c:v>5.6210481301392792E-2</c:v>
                </c:pt>
                <c:pt idx="5234">
                  <c:v>5.6222949033497518E-2</c:v>
                </c:pt>
                <c:pt idx="5235">
                  <c:v>5.6240836228330163E-2</c:v>
                </c:pt>
                <c:pt idx="5236">
                  <c:v>5.6263658891385362E-2</c:v>
                </c:pt>
                <c:pt idx="5237">
                  <c:v>5.6288597767093232E-2</c:v>
                </c:pt>
                <c:pt idx="5238">
                  <c:v>5.6312039853497045E-2</c:v>
                </c:pt>
                <c:pt idx="5239">
                  <c:v>5.6330767993411926E-2</c:v>
                </c:pt>
                <c:pt idx="5240">
                  <c:v>5.6341961196729032E-2</c:v>
                </c:pt>
                <c:pt idx="5241">
                  <c:v>5.6345927361612883E-2</c:v>
                </c:pt>
                <c:pt idx="5242">
                  <c:v>5.6344561234063575E-2</c:v>
                </c:pt>
                <c:pt idx="5243">
                  <c:v>5.6341961196729032E-2</c:v>
                </c:pt>
                <c:pt idx="5244">
                  <c:v>5.6342622221694241E-2</c:v>
                </c:pt>
                <c:pt idx="5245">
                  <c:v>5.6349673217261878E-2</c:v>
                </c:pt>
                <c:pt idx="5246">
                  <c:v>5.6364656962951856E-2</c:v>
                </c:pt>
                <c:pt idx="5247">
                  <c:v>5.6386869113622409E-2</c:v>
                </c:pt>
                <c:pt idx="5248">
                  <c:v>5.64143714456697E-2</c:v>
                </c:pt>
                <c:pt idx="5249">
                  <c:v>5.6444916942259574E-2</c:v>
                </c:pt>
                <c:pt idx="5250">
                  <c:v>5.6475817242288964E-2</c:v>
                </c:pt>
                <c:pt idx="5251">
                  <c:v>5.6505264937862523E-2</c:v>
                </c:pt>
                <c:pt idx="5252">
                  <c:v>5.6530790828419122E-2</c:v>
                </c:pt>
                <c:pt idx="5253">
                  <c:v>5.6549484314779311E-2</c:v>
                </c:pt>
                <c:pt idx="5254">
                  <c:v>5.6557729103377599E-2</c:v>
                </c:pt>
                <c:pt idx="5255">
                  <c:v>5.6551556519647453E-2</c:v>
                </c:pt>
                <c:pt idx="5256">
                  <c:v>5.6527881065649502E-2</c:v>
                </c:pt>
                <c:pt idx="5257">
                  <c:v>5.6486352939901077E-2</c:v>
                </c:pt>
                <c:pt idx="5258">
                  <c:v>5.6429357423740625E-2</c:v>
                </c:pt>
                <c:pt idx="5259">
                  <c:v>5.6361660172456765E-2</c:v>
                </c:pt>
                <c:pt idx="5260">
                  <c:v>5.6289258710840742E-2</c:v>
                </c:pt>
                <c:pt idx="5261">
                  <c:v>5.6217530151893194E-2</c:v>
                </c:pt>
                <c:pt idx="5262">
                  <c:v>5.6148588495739962E-2</c:v>
                </c:pt>
                <c:pt idx="5263">
                  <c:v>5.6081683704360688E-2</c:v>
                </c:pt>
                <c:pt idx="5264">
                  <c:v>5.6012895712675273E-2</c:v>
                </c:pt>
                <c:pt idx="5265">
                  <c:v>5.5938218909852469E-2</c:v>
                </c:pt>
                <c:pt idx="5266">
                  <c:v>5.5854266871247796E-2</c:v>
                </c:pt>
                <c:pt idx="5267">
                  <c:v>5.5761000967888344E-2</c:v>
                </c:pt>
                <c:pt idx="5268">
                  <c:v>5.566119914802399E-2</c:v>
                </c:pt>
                <c:pt idx="5269">
                  <c:v>5.5559528727533183E-2</c:v>
                </c:pt>
                <c:pt idx="5270">
                  <c:v>5.5459861148129133E-2</c:v>
                </c:pt>
                <c:pt idx="5271">
                  <c:v>5.5364041738192829E-2</c:v>
                </c:pt>
                <c:pt idx="5272">
                  <c:v>5.5270265605280991E-2</c:v>
                </c:pt>
                <c:pt idx="5273">
                  <c:v>5.5173916662994274E-2</c:v>
                </c:pt>
                <c:pt idx="5274">
                  <c:v>5.5069811747685507E-2</c:v>
                </c:pt>
                <c:pt idx="5275">
                  <c:v>5.4954442208287227E-2</c:v>
                </c:pt>
                <c:pt idx="5276">
                  <c:v>5.482772919668806E-2</c:v>
                </c:pt>
                <c:pt idx="5277">
                  <c:v>5.4694160568930797E-2</c:v>
                </c:pt>
                <c:pt idx="5278">
                  <c:v>5.4561861871338116E-2</c:v>
                </c:pt>
                <c:pt idx="5279">
                  <c:v>5.4440528395036616E-2</c:v>
                </c:pt>
                <c:pt idx="5280">
                  <c:v>5.4337827340763048E-2</c:v>
                </c:pt>
                <c:pt idx="5281">
                  <c:v>5.4259052219058204E-2</c:v>
                </c:pt>
                <c:pt idx="5282">
                  <c:v>5.4204803943334892E-2</c:v>
                </c:pt>
                <c:pt idx="5283">
                  <c:v>5.4172091605219477E-2</c:v>
                </c:pt>
                <c:pt idx="5284">
                  <c:v>5.4155473278092406E-2</c:v>
                </c:pt>
                <c:pt idx="5285">
                  <c:v>5.4149247050154517E-2</c:v>
                </c:pt>
                <c:pt idx="5286">
                  <c:v>5.414867704783162E-2</c:v>
                </c:pt>
                <c:pt idx="5287">
                  <c:v>5.4150693982488465E-2</c:v>
                </c:pt>
                <c:pt idx="5288">
                  <c:v>5.4153456321239538E-2</c:v>
                </c:pt>
                <c:pt idx="5289">
                  <c:v>5.415582405415327E-2</c:v>
                </c:pt>
                <c:pt idx="5290">
                  <c:v>5.41567448426616E-2</c:v>
                </c:pt>
                <c:pt idx="5291">
                  <c:v>5.4154333257850643E-2</c:v>
                </c:pt>
                <c:pt idx="5292">
                  <c:v>5.4146791660861962E-2</c:v>
                </c:pt>
                <c:pt idx="5293">
                  <c:v>5.4132541907778678E-2</c:v>
                </c:pt>
                <c:pt idx="5294">
                  <c:v>5.411092702099958E-2</c:v>
                </c:pt>
                <c:pt idx="5295">
                  <c:v>5.4083350968598468E-2</c:v>
                </c:pt>
                <c:pt idx="5296">
                  <c:v>5.4052401236909423E-2</c:v>
                </c:pt>
                <c:pt idx="5297">
                  <c:v>5.4021278376867835E-2</c:v>
                </c:pt>
                <c:pt idx="5298">
                  <c:v>5.399370801604704E-2</c:v>
                </c:pt>
                <c:pt idx="5299">
                  <c:v>5.3972231523231343E-2</c:v>
                </c:pt>
                <c:pt idx="5300">
                  <c:v>5.3957549226104143E-2</c:v>
                </c:pt>
                <c:pt idx="5301">
                  <c:v>5.3949309826048578E-2</c:v>
                </c:pt>
                <c:pt idx="5302">
                  <c:v>5.3945759919952388E-2</c:v>
                </c:pt>
                <c:pt idx="5303">
                  <c:v>5.3945584616699363E-2</c:v>
                </c:pt>
                <c:pt idx="5304">
                  <c:v>5.394720617448874E-2</c:v>
                </c:pt>
                <c:pt idx="5305">
                  <c:v>5.3950274003085677E-2</c:v>
                </c:pt>
                <c:pt idx="5306">
                  <c:v>5.3955094920379268E-2</c:v>
                </c:pt>
                <c:pt idx="5307">
                  <c:v>5.3962282569170308E-2</c:v>
                </c:pt>
                <c:pt idx="5308">
                  <c:v>5.3972363008731608E-2</c:v>
                </c:pt>
                <c:pt idx="5309">
                  <c:v>5.3985424100140914E-2</c:v>
                </c:pt>
                <c:pt idx="5310">
                  <c:v>5.4000896303925308E-2</c:v>
                </c:pt>
                <c:pt idx="5311">
                  <c:v>5.4017990881047598E-2</c:v>
                </c:pt>
                <c:pt idx="5312">
                  <c:v>5.403591899377265E-2</c:v>
                </c:pt>
                <c:pt idx="5313">
                  <c:v>5.4054505398079836E-2</c:v>
                </c:pt>
                <c:pt idx="5314">
                  <c:v>5.4074013210977115E-2</c:v>
                </c:pt>
                <c:pt idx="5315">
                  <c:v>5.4095757783448176E-2</c:v>
                </c:pt>
                <c:pt idx="5316">
                  <c:v>5.4121317816071726E-2</c:v>
                </c:pt>
                <c:pt idx="5317">
                  <c:v>5.4152535539703631E-2</c:v>
                </c:pt>
                <c:pt idx="5318">
                  <c:v>5.4190990792237284E-2</c:v>
                </c:pt>
                <c:pt idx="5319">
                  <c:v>5.4237957298588005E-2</c:v>
                </c:pt>
                <c:pt idx="5320">
                  <c:v>5.4294183456314829E-2</c:v>
                </c:pt>
                <c:pt idx="5321">
                  <c:v>5.4359409656042426E-2</c:v>
                </c:pt>
                <c:pt idx="5322">
                  <c:v>5.4432499201712628E-2</c:v>
                </c:pt>
                <c:pt idx="5323">
                  <c:v>5.4511042495983111E-2</c:v>
                </c:pt>
                <c:pt idx="5324">
                  <c:v>5.4592057891684267E-2</c:v>
                </c:pt>
                <c:pt idx="5325">
                  <c:v>5.4671376334655089E-2</c:v>
                </c:pt>
                <c:pt idx="5326">
                  <c:v>5.4745308723749234E-2</c:v>
                </c:pt>
                <c:pt idx="5327">
                  <c:v>5.4810339238755515E-2</c:v>
                </c:pt>
                <c:pt idx="5328">
                  <c:v>5.4864619291504949E-2</c:v>
                </c:pt>
                <c:pt idx="5329">
                  <c:v>5.4907617773282749E-2</c:v>
                </c:pt>
                <c:pt idx="5330">
                  <c:v>5.4940297709820077E-2</c:v>
                </c:pt>
                <c:pt idx="5331">
                  <c:v>5.4965072848862609E-2</c:v>
                </c:pt>
                <c:pt idx="5332">
                  <c:v>5.4983962645593423E-2</c:v>
                </c:pt>
                <c:pt idx="5333">
                  <c:v>5.499964619411242E-2</c:v>
                </c:pt>
                <c:pt idx="5334">
                  <c:v>5.50137926256586E-2</c:v>
                </c:pt>
                <c:pt idx="5335">
                  <c:v>5.5027675907113285E-2</c:v>
                </c:pt>
                <c:pt idx="5336">
                  <c:v>5.5041823251725977E-2</c:v>
                </c:pt>
                <c:pt idx="5337">
                  <c:v>5.5056366499387902E-2</c:v>
                </c:pt>
                <c:pt idx="5338">
                  <c:v>5.5071217810764142E-2</c:v>
                </c:pt>
                <c:pt idx="5339">
                  <c:v>5.5084531696167852E-2</c:v>
                </c:pt>
                <c:pt idx="5340">
                  <c:v>5.5094594276410683E-2</c:v>
                </c:pt>
                <c:pt idx="5341">
                  <c:v>5.5098109643238316E-2</c:v>
                </c:pt>
                <c:pt idx="5342">
                  <c:v>5.5091474412184163E-2</c:v>
                </c:pt>
                <c:pt idx="5343">
                  <c:v>5.5070998113108074E-2</c:v>
                </c:pt>
                <c:pt idx="5344">
                  <c:v>5.5034222291898652E-2</c:v>
                </c:pt>
                <c:pt idx="5345">
                  <c:v>5.4979701387122451E-2</c:v>
                </c:pt>
                <c:pt idx="5346">
                  <c:v>5.4907573850291505E-2</c:v>
                </c:pt>
                <c:pt idx="5347">
                  <c:v>5.481903413068108E-2</c:v>
                </c:pt>
                <c:pt idx="5348">
                  <c:v>5.4715716696347186E-2</c:v>
                </c:pt>
                <c:pt idx="5349">
                  <c:v>5.4599168306517856E-2</c:v>
                </c:pt>
                <c:pt idx="5350">
                  <c:v>5.4470803737750775E-2</c:v>
                </c:pt>
                <c:pt idx="5351">
                  <c:v>5.4331949416335637E-2</c:v>
                </c:pt>
                <c:pt idx="5352">
                  <c:v>5.4185246404776247E-2</c:v>
                </c:pt>
                <c:pt idx="5353">
                  <c:v>5.4034121765721824E-2</c:v>
                </c:pt>
                <c:pt idx="5354">
                  <c:v>5.3883882267514241E-2</c:v>
                </c:pt>
                <c:pt idx="5355">
                  <c:v>5.3740484464365149E-2</c:v>
                </c:pt>
                <c:pt idx="5356">
                  <c:v>5.3609833469228055E-2</c:v>
                </c:pt>
                <c:pt idx="5357">
                  <c:v>5.3496339602198975E-2</c:v>
                </c:pt>
                <c:pt idx="5358">
                  <c:v>5.3402046656654448E-2</c:v>
                </c:pt>
                <c:pt idx="5359">
                  <c:v>5.3325935576771413E-2</c:v>
                </c:pt>
                <c:pt idx="5360">
                  <c:v>5.3264627495031205E-2</c:v>
                </c:pt>
                <c:pt idx="5361">
                  <c:v>5.3212778378072659E-2</c:v>
                </c:pt>
                <c:pt idx="5362">
                  <c:v>5.3164960165060962E-2</c:v>
                </c:pt>
                <c:pt idx="5363">
                  <c:v>5.3115397528672184E-2</c:v>
                </c:pt>
                <c:pt idx="5364">
                  <c:v>5.3060635862105923E-2</c:v>
                </c:pt>
                <c:pt idx="5365">
                  <c:v>5.2998446879964425E-2</c:v>
                </c:pt>
                <c:pt idx="5366">
                  <c:v>5.292940217703275E-2</c:v>
                </c:pt>
                <c:pt idx="5367">
                  <c:v>5.2855428520784245E-2</c:v>
                </c:pt>
                <c:pt idx="5368">
                  <c:v>5.2780505876708531E-2</c:v>
                </c:pt>
                <c:pt idx="5369">
                  <c:v>5.2709004835599552E-2</c:v>
                </c:pt>
                <c:pt idx="5370">
                  <c:v>5.2645205776771412E-2</c:v>
                </c:pt>
                <c:pt idx="5371">
                  <c:v>5.2590940255412291E-2</c:v>
                </c:pt>
                <c:pt idx="5372">
                  <c:v>5.254620469932543E-2</c:v>
                </c:pt>
                <c:pt idx="5373">
                  <c:v>5.2507938485942776E-2</c:v>
                </c:pt>
                <c:pt idx="5374">
                  <c:v>5.2470985959500907E-2</c:v>
                </c:pt>
                <c:pt idx="5375">
                  <c:v>5.2429843937804102E-2</c:v>
                </c:pt>
                <c:pt idx="5376">
                  <c:v>5.2380627127659632E-2</c:v>
                </c:pt>
                <c:pt idx="5377">
                  <c:v>5.2321591781783597E-2</c:v>
                </c:pt>
                <c:pt idx="5378">
                  <c:v>5.2254051565625084E-2</c:v>
                </c:pt>
                <c:pt idx="5379">
                  <c:v>5.2181196748628714E-2</c:v>
                </c:pt>
                <c:pt idx="5380">
                  <c:v>5.2107306773453835E-2</c:v>
                </c:pt>
                <c:pt idx="5381">
                  <c:v>5.2034476567322366E-2</c:v>
                </c:pt>
                <c:pt idx="5382">
                  <c:v>5.1963970759819803E-2</c:v>
                </c:pt>
                <c:pt idx="5383">
                  <c:v>5.1894915833057678E-2</c:v>
                </c:pt>
                <c:pt idx="5384">
                  <c:v>5.1826962196479934E-2</c:v>
                </c:pt>
                <c:pt idx="5385">
                  <c:v>5.1760719816773729E-2</c:v>
                </c:pt>
                <c:pt idx="5386">
                  <c:v>5.1699893877307404E-2</c:v>
                </c:pt>
                <c:pt idx="5387">
                  <c:v>5.1649887819360266E-2</c:v>
                </c:pt>
                <c:pt idx="5388">
                  <c:v>5.1616582706856165E-2</c:v>
                </c:pt>
                <c:pt idx="5389">
                  <c:v>5.1603549071530488E-2</c:v>
                </c:pt>
                <c:pt idx="5390">
                  <c:v>5.1609913272688338E-2</c:v>
                </c:pt>
                <c:pt idx="5391">
                  <c:v>5.162922439908009E-2</c:v>
                </c:pt>
                <c:pt idx="5392">
                  <c:v>5.1650890499785176E-2</c:v>
                </c:pt>
                <c:pt idx="5393">
                  <c:v>5.1663533190713998E-2</c:v>
                </c:pt>
                <c:pt idx="5394">
                  <c:v>5.1657691349854942E-2</c:v>
                </c:pt>
                <c:pt idx="5395">
                  <c:v>5.1628439731609979E-2</c:v>
                </c:pt>
                <c:pt idx="5396">
                  <c:v>5.1577613736749364E-2</c:v>
                </c:pt>
                <c:pt idx="5397">
                  <c:v>5.1512106670228389E-2</c:v>
                </c:pt>
                <c:pt idx="5398">
                  <c:v>5.144190347867568E-2</c:v>
                </c:pt>
                <c:pt idx="5399">
                  <c:v>5.1376504011976423E-2</c:v>
                </c:pt>
                <c:pt idx="5400">
                  <c:v>5.1323485823562678E-2</c:v>
                </c:pt>
                <c:pt idx="5401">
                  <c:v>5.1285893445775124E-2</c:v>
                </c:pt>
                <c:pt idx="5402">
                  <c:v>5.1263113089950532E-2</c:v>
                </c:pt>
                <c:pt idx="5403">
                  <c:v>5.1251135370698989E-2</c:v>
                </c:pt>
                <c:pt idx="5404">
                  <c:v>5.1244645762610522E-2</c:v>
                </c:pt>
                <c:pt idx="5405">
                  <c:v>5.1237807824109763E-2</c:v>
                </c:pt>
                <c:pt idx="5406">
                  <c:v>5.1225264624451719E-2</c:v>
                </c:pt>
                <c:pt idx="5407">
                  <c:v>5.1203750396407968E-2</c:v>
                </c:pt>
                <c:pt idx="5408">
                  <c:v>5.1171742333151651E-2</c:v>
                </c:pt>
                <c:pt idx="5409">
                  <c:v>5.1130374861779695E-2</c:v>
                </c:pt>
                <c:pt idx="5410">
                  <c:v>5.1083264288249011E-2</c:v>
                </c:pt>
                <c:pt idx="5411">
                  <c:v>5.1036028224991717E-2</c:v>
                </c:pt>
                <c:pt idx="5412">
                  <c:v>5.0994717207073229E-2</c:v>
                </c:pt>
                <c:pt idx="5413">
                  <c:v>5.0964291478172455E-2</c:v>
                </c:pt>
                <c:pt idx="5414">
                  <c:v>5.0946924957598408E-2</c:v>
                </c:pt>
                <c:pt idx="5415">
                  <c:v>5.0941049224406856E-2</c:v>
                </c:pt>
                <c:pt idx="5416">
                  <c:v>5.0942137317148542E-2</c:v>
                </c:pt>
                <c:pt idx="5417">
                  <c:v>5.0943834747269004E-2</c:v>
                </c:pt>
                <c:pt idx="5418">
                  <c:v>5.0940048181492295E-2</c:v>
                </c:pt>
                <c:pt idx="5419">
                  <c:v>5.0927034833571042E-2</c:v>
                </c:pt>
                <c:pt idx="5420">
                  <c:v>5.0904360332891765E-2</c:v>
                </c:pt>
                <c:pt idx="5421">
                  <c:v>5.0875072374978417E-2</c:v>
                </c:pt>
                <c:pt idx="5422">
                  <c:v>5.0843088525660288E-2</c:v>
                </c:pt>
                <c:pt idx="5423">
                  <c:v>5.0812629906520315E-2</c:v>
                </c:pt>
                <c:pt idx="5424">
                  <c:v>5.078656772697028E-2</c:v>
                </c:pt>
                <c:pt idx="5425">
                  <c:v>5.0765379762001753E-2</c:v>
                </c:pt>
                <c:pt idx="5426">
                  <c:v>5.074828221947443E-2</c:v>
                </c:pt>
                <c:pt idx="5427">
                  <c:v>5.0733490995447064E-2</c:v>
                </c:pt>
                <c:pt idx="5428">
                  <c:v>5.0719831312456123E-2</c:v>
                </c:pt>
                <c:pt idx="5429">
                  <c:v>5.0706259059338302E-2</c:v>
                </c:pt>
                <c:pt idx="5430">
                  <c:v>5.0692774227910589E-2</c:v>
                </c:pt>
                <c:pt idx="5431">
                  <c:v>5.067902883066995E-2</c:v>
                </c:pt>
                <c:pt idx="5432">
                  <c:v>5.0664500940666282E-2</c:v>
                </c:pt>
                <c:pt idx="5433">
                  <c:v>5.0648494726343654E-2</c:v>
                </c:pt>
                <c:pt idx="5434">
                  <c:v>5.0630749395676314E-2</c:v>
                </c:pt>
                <c:pt idx="5435">
                  <c:v>5.0611787049588755E-2</c:v>
                </c:pt>
                <c:pt idx="5436">
                  <c:v>5.0592782042637466E-2</c:v>
                </c:pt>
                <c:pt idx="5437">
                  <c:v>5.0575560832401181E-2</c:v>
                </c:pt>
                <c:pt idx="5438">
                  <c:v>5.0561514744840344E-2</c:v>
                </c:pt>
                <c:pt idx="5439">
                  <c:v>5.0550686956461102E-2</c:v>
                </c:pt>
                <c:pt idx="5440">
                  <c:v>5.0541033493247192E-2</c:v>
                </c:pt>
                <c:pt idx="5441">
                  <c:v>5.0529771390691772E-2</c:v>
                </c:pt>
                <c:pt idx="5442">
                  <c:v>5.0513770141055583E-2</c:v>
                </c:pt>
                <c:pt idx="5443">
                  <c:v>5.0491986778711653E-2</c:v>
                </c:pt>
                <c:pt idx="5444">
                  <c:v>5.0465117788903016E-2</c:v>
                </c:pt>
                <c:pt idx="5445">
                  <c:v>5.0436598479244268E-2</c:v>
                </c:pt>
                <c:pt idx="5446">
                  <c:v>5.0410167620507498E-2</c:v>
                </c:pt>
                <c:pt idx="5447">
                  <c:v>5.0389128415718701E-2</c:v>
                </c:pt>
                <c:pt idx="5448">
                  <c:v>5.037395821658848E-2</c:v>
                </c:pt>
                <c:pt idx="5449">
                  <c:v>5.0362352720003403E-2</c:v>
                </c:pt>
                <c:pt idx="5450">
                  <c:v>5.0350182494924803E-2</c:v>
                </c:pt>
                <c:pt idx="5451">
                  <c:v>5.0333057827209385E-2</c:v>
                </c:pt>
                <c:pt idx="5452">
                  <c:v>5.0307937074569112E-2</c:v>
                </c:pt>
                <c:pt idx="5453">
                  <c:v>5.0274865081440814E-2</c:v>
                </c:pt>
                <c:pt idx="5454">
                  <c:v>5.0236059764714638E-2</c:v>
                </c:pt>
                <c:pt idx="5455">
                  <c:v>5.0195780645477098E-2</c:v>
                </c:pt>
                <c:pt idx="5456">
                  <c:v>5.0158068524277247E-2</c:v>
                </c:pt>
                <c:pt idx="5457">
                  <c:v>5.0125051383350397E-2</c:v>
                </c:pt>
                <c:pt idx="5458">
                  <c:v>5.0097683813936825E-2</c:v>
                </c:pt>
                <c:pt idx="5459">
                  <c:v>5.00747919495554E-2</c:v>
                </c:pt>
                <c:pt idx="5460">
                  <c:v>5.0054724552439159E-2</c:v>
                </c:pt>
                <c:pt idx="5461">
                  <c:v>5.0036395402572167E-2</c:v>
                </c:pt>
                <c:pt idx="5462">
                  <c:v>5.0019065946256228E-2</c:v>
                </c:pt>
                <c:pt idx="5463">
                  <c:v>5.0003257220828837E-2</c:v>
                </c:pt>
                <c:pt idx="5464">
                  <c:v>4.998957705750913E-2</c:v>
                </c:pt>
                <c:pt idx="5465">
                  <c:v>4.997872009174005E-2</c:v>
                </c:pt>
                <c:pt idx="5466">
                  <c:v>4.9970034714539049E-2</c:v>
                </c:pt>
                <c:pt idx="5467">
                  <c:v>4.9962218023566332E-2</c:v>
                </c:pt>
                <c:pt idx="5468">
                  <c:v>4.9953967224612053E-2</c:v>
                </c:pt>
                <c:pt idx="5469">
                  <c:v>4.9943545386822844E-2</c:v>
                </c:pt>
                <c:pt idx="5470">
                  <c:v>4.9930518441272123E-2</c:v>
                </c:pt>
                <c:pt idx="5471">
                  <c:v>4.9913583996208558E-2</c:v>
                </c:pt>
                <c:pt idx="5472">
                  <c:v>4.9892308321704174E-2</c:v>
                </c:pt>
                <c:pt idx="5473">
                  <c:v>4.98679945413147E-2</c:v>
                </c:pt>
                <c:pt idx="5474">
                  <c:v>4.9841945572748084E-2</c:v>
                </c:pt>
                <c:pt idx="5475">
                  <c:v>4.9816766388210268E-2</c:v>
                </c:pt>
                <c:pt idx="5476">
                  <c:v>4.9795929546306364E-2</c:v>
                </c:pt>
                <c:pt idx="5477">
                  <c:v>4.9782038873751058E-2</c:v>
                </c:pt>
                <c:pt idx="5478">
                  <c:v>4.9776829986083196E-2</c:v>
                </c:pt>
                <c:pt idx="5479">
                  <c:v>4.9779000348352212E-2</c:v>
                </c:pt>
                <c:pt idx="5480">
                  <c:v>4.9784209262051696E-2</c:v>
                </c:pt>
                <c:pt idx="5481">
                  <c:v>4.9786379661198768E-2</c:v>
                </c:pt>
                <c:pt idx="5482">
                  <c:v>4.9779000348352212E-2</c:v>
                </c:pt>
                <c:pt idx="5483">
                  <c:v>4.9758165318287875E-2</c:v>
                </c:pt>
                <c:pt idx="5484">
                  <c:v>4.9724744545235303E-2</c:v>
                </c:pt>
                <c:pt idx="5485">
                  <c:v>4.9683514667585096E-2</c:v>
                </c:pt>
                <c:pt idx="5486">
                  <c:v>4.9642288703734397E-2</c:v>
                </c:pt>
                <c:pt idx="5487">
                  <c:v>4.9610612463945894E-2</c:v>
                </c:pt>
                <c:pt idx="5488">
                  <c:v>4.9594992155178111E-2</c:v>
                </c:pt>
                <c:pt idx="5489">
                  <c:v>4.9596293826117147E-2</c:v>
                </c:pt>
                <c:pt idx="5490">
                  <c:v>4.9611914181703035E-2</c:v>
                </c:pt>
                <c:pt idx="5491">
                  <c:v>4.9634477909451483E-2</c:v>
                </c:pt>
                <c:pt idx="5492">
                  <c:v>4.9657910713744438E-2</c:v>
                </c:pt>
                <c:pt idx="5493">
                  <c:v>4.9676137102346821E-2</c:v>
                </c:pt>
                <c:pt idx="5494">
                  <c:v>4.9687854470387108E-2</c:v>
                </c:pt>
                <c:pt idx="5495">
                  <c:v>4.9693062290993864E-2</c:v>
                </c:pt>
                <c:pt idx="5496">
                  <c:v>4.9694364255903081E-2</c:v>
                </c:pt>
                <c:pt idx="5497">
                  <c:v>4.9691760329987303E-2</c:v>
                </c:pt>
                <c:pt idx="5498">
                  <c:v>4.9683948645913925E-2</c:v>
                </c:pt>
                <c:pt idx="5499">
                  <c:v>4.9667891736564676E-2</c:v>
                </c:pt>
                <c:pt idx="5500">
                  <c:v>4.9640119024564736E-2</c:v>
                </c:pt>
                <c:pt idx="5501">
                  <c:v>4.959846328635216E-2</c:v>
                </c:pt>
                <c:pt idx="5502">
                  <c:v>4.9545097710151878E-2</c:v>
                </c:pt>
                <c:pt idx="5503">
                  <c:v>4.9486099502521877E-2</c:v>
                </c:pt>
                <c:pt idx="5504">
                  <c:v>4.9428410476471021E-2</c:v>
                </c:pt>
                <c:pt idx="5505">
                  <c:v>4.9381137213177342E-2</c:v>
                </c:pt>
                <c:pt idx="5506">
                  <c:v>4.9349480014637417E-2</c:v>
                </c:pt>
                <c:pt idx="5507">
                  <c:v>4.9335603613962234E-2</c:v>
                </c:pt>
                <c:pt idx="5508">
                  <c:v>4.9337338139799861E-2</c:v>
                </c:pt>
                <c:pt idx="5509">
                  <c:v>4.9350780949932463E-2</c:v>
                </c:pt>
                <c:pt idx="5510">
                  <c:v>4.9369861781992611E-2</c:v>
                </c:pt>
                <c:pt idx="5511">
                  <c:v>4.9390244505924843E-2</c:v>
                </c:pt>
                <c:pt idx="5512">
                  <c:v>4.9407158556304245E-2</c:v>
                </c:pt>
                <c:pt idx="5513">
                  <c:v>4.9418434955865911E-2</c:v>
                </c:pt>
                <c:pt idx="5514">
                  <c:v>4.9420169812555328E-2</c:v>
                </c:pt>
                <c:pt idx="5515">
                  <c:v>4.9411061892249822E-2</c:v>
                </c:pt>
                <c:pt idx="5516">
                  <c:v>4.9388509768772251E-2</c:v>
                </c:pt>
                <c:pt idx="5517">
                  <c:v>4.9352515536387823E-2</c:v>
                </c:pt>
                <c:pt idx="5518">
                  <c:v>4.9303516135453321E-2</c:v>
                </c:pt>
                <c:pt idx="5519">
                  <c:v>4.9245417815182616E-2</c:v>
                </c:pt>
                <c:pt idx="5520">
                  <c:v>4.9183859419345846E-2</c:v>
                </c:pt>
                <c:pt idx="5521">
                  <c:v>4.9125343682114145E-2</c:v>
                </c:pt>
                <c:pt idx="5522">
                  <c:v>4.907593653214555E-2</c:v>
                </c:pt>
                <c:pt idx="5523">
                  <c:v>4.9040834867255703E-2</c:v>
                </c:pt>
                <c:pt idx="5524">
                  <c:v>4.9022201802847401E-2</c:v>
                </c:pt>
                <c:pt idx="5525">
                  <c:v>4.9020901851442214E-2</c:v>
                </c:pt>
                <c:pt idx="5526">
                  <c:v>4.903476820037618E-2</c:v>
                </c:pt>
                <c:pt idx="5527">
                  <c:v>4.9061202154468478E-2</c:v>
                </c:pt>
                <c:pt idx="5528">
                  <c:v>4.9096305465640547E-2</c:v>
                </c:pt>
                <c:pt idx="5529">
                  <c:v>4.9134445612313463E-2</c:v>
                </c:pt>
                <c:pt idx="5530">
                  <c:v>4.9170855240810066E-2</c:v>
                </c:pt>
                <c:pt idx="5531">
                  <c:v>4.9199898442497239E-2</c:v>
                </c:pt>
                <c:pt idx="5532">
                  <c:v>4.9217672105982671E-2</c:v>
                </c:pt>
                <c:pt idx="5533">
                  <c:v>4.9222874291437971E-2</c:v>
                </c:pt>
                <c:pt idx="5534">
                  <c:v>4.9215504547100511E-2</c:v>
                </c:pt>
                <c:pt idx="5535">
                  <c:v>4.9198597959093607E-2</c:v>
                </c:pt>
                <c:pt idx="5536">
                  <c:v>4.9176490337034376E-2</c:v>
                </c:pt>
                <c:pt idx="5537">
                  <c:v>4.9153083493180108E-2</c:v>
                </c:pt>
                <c:pt idx="5538">
                  <c:v>4.9130978187839694E-2</c:v>
                </c:pt>
                <c:pt idx="5539">
                  <c:v>4.9109740816991557E-2</c:v>
                </c:pt>
                <c:pt idx="5540">
                  <c:v>4.9087204334737414E-2</c:v>
                </c:pt>
                <c:pt idx="5541">
                  <c:v>4.9058602022063982E-2</c:v>
                </c:pt>
                <c:pt idx="5542">
                  <c:v>4.9020901851442214E-2</c:v>
                </c:pt>
                <c:pt idx="5543">
                  <c:v>4.8972373116382431E-2</c:v>
                </c:pt>
                <c:pt idx="5544">
                  <c:v>4.8914752285737786E-2</c:v>
                </c:pt>
                <c:pt idx="5545">
                  <c:v>4.8852374440808879E-2</c:v>
                </c:pt>
                <c:pt idx="5546">
                  <c:v>4.8792170990197906E-2</c:v>
                </c:pt>
                <c:pt idx="5547">
                  <c:v>4.8741935649315241E-2</c:v>
                </c:pt>
                <c:pt idx="5548">
                  <c:v>4.870729397191749E-2</c:v>
                </c:pt>
                <c:pt idx="5549">
                  <c:v>4.8691706118539638E-2</c:v>
                </c:pt>
                <c:pt idx="5550">
                  <c:v>4.8696036021690328E-2</c:v>
                </c:pt>
                <c:pt idx="5551">
                  <c:v>4.8717253171159672E-2</c:v>
                </c:pt>
                <c:pt idx="5552">
                  <c:v>4.875146259504444E-2</c:v>
                </c:pt>
                <c:pt idx="5553">
                  <c:v>4.8792170990197906E-2</c:v>
                </c:pt>
                <c:pt idx="5554">
                  <c:v>4.8834182590231826E-2</c:v>
                </c:pt>
                <c:pt idx="5555">
                  <c:v>4.8872732891425311E-2</c:v>
                </c:pt>
                <c:pt idx="5556">
                  <c:v>4.8905221757353526E-2</c:v>
                </c:pt>
                <c:pt idx="5557">
                  <c:v>4.8929481695540747E-2</c:v>
                </c:pt>
                <c:pt idx="5558">
                  <c:v>4.8946377810200128E-2</c:v>
                </c:pt>
                <c:pt idx="5559">
                  <c:v>4.8955475990371602E-2</c:v>
                </c:pt>
                <c:pt idx="5560">
                  <c:v>4.895807550542948E-2</c:v>
                </c:pt>
                <c:pt idx="5561">
                  <c:v>4.8955475990371602E-2</c:v>
                </c:pt>
                <c:pt idx="5562">
                  <c:v>4.8947244295337991E-2</c:v>
                </c:pt>
                <c:pt idx="5563">
                  <c:v>4.8933813969967502E-2</c:v>
                </c:pt>
                <c:pt idx="5564">
                  <c:v>4.8916918344084251E-2</c:v>
                </c:pt>
                <c:pt idx="5565">
                  <c:v>4.8896557822126943E-2</c:v>
                </c:pt>
                <c:pt idx="5566">
                  <c:v>4.887576508274645E-2</c:v>
                </c:pt>
                <c:pt idx="5567">
                  <c:v>4.8857139099030181E-2</c:v>
                </c:pt>
                <c:pt idx="5568">
                  <c:v>4.8842412142532335E-2</c:v>
                </c:pt>
                <c:pt idx="5569">
                  <c:v>4.8833316330640211E-2</c:v>
                </c:pt>
                <c:pt idx="5570">
                  <c:v>4.8829418183859288E-2</c:v>
                </c:pt>
                <c:pt idx="5571">
                  <c:v>4.8829851309551933E-2</c:v>
                </c:pt>
                <c:pt idx="5572">
                  <c:v>4.883115068922024E-2</c:v>
                </c:pt>
                <c:pt idx="5573">
                  <c:v>4.8829851309551933E-2</c:v>
                </c:pt>
                <c:pt idx="5574">
                  <c:v>4.8822921350310813E-2</c:v>
                </c:pt>
                <c:pt idx="5575">
                  <c:v>4.8808628658601541E-2</c:v>
                </c:pt>
                <c:pt idx="5576">
                  <c:v>4.8784808550979622E-2</c:v>
                </c:pt>
                <c:pt idx="5577">
                  <c:v>4.8752328691382643E-2</c:v>
                </c:pt>
                <c:pt idx="5578">
                  <c:v>4.8712057038713577E-2</c:v>
                </c:pt>
                <c:pt idx="5579">
                  <c:v>4.8666593531522209E-2</c:v>
                </c:pt>
                <c:pt idx="5580">
                  <c:v>4.8618970199494529E-2</c:v>
                </c:pt>
                <c:pt idx="5581">
                  <c:v>4.8572217826340316E-2</c:v>
                </c:pt>
                <c:pt idx="5582">
                  <c:v>4.8528933079024131E-2</c:v>
                </c:pt>
                <c:pt idx="5583">
                  <c:v>4.8491711646400051E-2</c:v>
                </c:pt>
                <c:pt idx="5584">
                  <c:v>4.8461417486333327E-2</c:v>
                </c:pt>
                <c:pt idx="5585">
                  <c:v>4.8437616414356469E-2</c:v>
                </c:pt>
                <c:pt idx="5586">
                  <c:v>4.8419009212043743E-2</c:v>
                </c:pt>
                <c:pt idx="5587">
                  <c:v>4.840213360167285E-2</c:v>
                </c:pt>
                <c:pt idx="5588">
                  <c:v>4.8385258647020993E-2</c:v>
                </c:pt>
                <c:pt idx="5589">
                  <c:v>4.8366221023788472E-2</c:v>
                </c:pt>
                <c:pt idx="5590">
                  <c:v>4.8344588373961897E-2</c:v>
                </c:pt>
                <c:pt idx="5591">
                  <c:v>4.8321658941548232E-2</c:v>
                </c:pt>
                <c:pt idx="5592">
                  <c:v>4.8298730719675123E-2</c:v>
                </c:pt>
                <c:pt idx="5593">
                  <c:v>4.8277101431264582E-2</c:v>
                </c:pt>
                <c:pt idx="5594">
                  <c:v>4.8257203437273424E-2</c:v>
                </c:pt>
                <c:pt idx="5595">
                  <c:v>4.8239469037091268E-2</c:v>
                </c:pt>
                <c:pt idx="5596">
                  <c:v>4.8223465443921046E-2</c:v>
                </c:pt>
                <c:pt idx="5597">
                  <c:v>4.820832745259436E-2</c:v>
                </c:pt>
                <c:pt idx="5598">
                  <c:v>4.8194487465120076E-2</c:v>
                </c:pt>
                <c:pt idx="5599">
                  <c:v>4.8182810318741345E-2</c:v>
                </c:pt>
                <c:pt idx="5600">
                  <c:v>4.8175025728913481E-2</c:v>
                </c:pt>
                <c:pt idx="5601">
                  <c:v>4.8171565956000875E-2</c:v>
                </c:pt>
                <c:pt idx="5602">
                  <c:v>4.8172430896644872E-2</c:v>
                </c:pt>
                <c:pt idx="5603">
                  <c:v>4.8175025728913481E-2</c:v>
                </c:pt>
                <c:pt idx="5604">
                  <c:v>4.8178053052821482E-2</c:v>
                </c:pt>
                <c:pt idx="5605">
                  <c:v>4.8178918006385366E-2</c:v>
                </c:pt>
                <c:pt idx="5606">
                  <c:v>4.8176323150861136E-2</c:v>
                </c:pt>
                <c:pt idx="5607">
                  <c:v>4.8171998426107712E-2</c:v>
                </c:pt>
                <c:pt idx="5608">
                  <c:v>4.8168106210650222E-2</c:v>
                </c:pt>
                <c:pt idx="5609">
                  <c:v>4.8167241278618891E-2</c:v>
                </c:pt>
                <c:pt idx="5610">
                  <c:v>4.8171565956000875E-2</c:v>
                </c:pt>
                <c:pt idx="5611">
                  <c:v>4.8179350483813013E-2</c:v>
                </c:pt>
                <c:pt idx="5612">
                  <c:v>4.8187567636772857E-2</c:v>
                </c:pt>
                <c:pt idx="5613">
                  <c:v>4.8190595048108256E-2</c:v>
                </c:pt>
                <c:pt idx="5614">
                  <c:v>4.8184107763945508E-2</c:v>
                </c:pt>
                <c:pt idx="5615">
                  <c:v>4.816421403007505E-2</c:v>
                </c:pt>
                <c:pt idx="5616">
                  <c:v>4.8131780548401351E-2</c:v>
                </c:pt>
                <c:pt idx="5617">
                  <c:v>4.8090269225961449E-2</c:v>
                </c:pt>
                <c:pt idx="5618">
                  <c:v>4.8046167792957298E-2</c:v>
                </c:pt>
                <c:pt idx="5619">
                  <c:v>4.800509695641271E-2</c:v>
                </c:pt>
                <c:pt idx="5620">
                  <c:v>4.7971378541408163E-2</c:v>
                </c:pt>
                <c:pt idx="5621">
                  <c:v>4.7945010835816329E-2</c:v>
                </c:pt>
                <c:pt idx="5622">
                  <c:v>4.7925128050997759E-2</c:v>
                </c:pt>
                <c:pt idx="5623">
                  <c:v>4.7907407205643085E-2</c:v>
                </c:pt>
                <c:pt idx="5624">
                  <c:v>4.7889254894262837E-2</c:v>
                </c:pt>
                <c:pt idx="5625">
                  <c:v>4.7869374661829681E-2</c:v>
                </c:pt>
                <c:pt idx="5626">
                  <c:v>4.7850359638836618E-2</c:v>
                </c:pt>
                <c:pt idx="5627">
                  <c:v>4.7836963190716911E-2</c:v>
                </c:pt>
                <c:pt idx="5628">
                  <c:v>4.7833073976726495E-2</c:v>
                </c:pt>
                <c:pt idx="5629">
                  <c:v>4.7842581005746967E-2</c:v>
                </c:pt>
                <c:pt idx="5630">
                  <c:v>4.78650529925881E-2</c:v>
                </c:pt>
                <c:pt idx="5631">
                  <c:v>4.7896169971039806E-2</c:v>
                </c:pt>
                <c:pt idx="5632">
                  <c:v>4.792901808944601E-2</c:v>
                </c:pt>
                <c:pt idx="5633">
                  <c:v>4.7955384824044336E-2</c:v>
                </c:pt>
                <c:pt idx="5634">
                  <c:v>4.7968784925606481E-2</c:v>
                </c:pt>
                <c:pt idx="5635">
                  <c:v>4.7967055857010624E-2</c:v>
                </c:pt>
                <c:pt idx="5636">
                  <c:v>4.7951926800434655E-2</c:v>
                </c:pt>
                <c:pt idx="5637">
                  <c:v>4.7929450318090885E-2</c:v>
                </c:pt>
                <c:pt idx="5638">
                  <c:v>4.7906542792658338E-2</c:v>
                </c:pt>
                <c:pt idx="5639">
                  <c:v>4.7891415843927823E-2</c:v>
                </c:pt>
                <c:pt idx="5640">
                  <c:v>4.7887526142272388E-2</c:v>
                </c:pt>
                <c:pt idx="5641">
                  <c:v>4.7895737775515548E-2</c:v>
                </c:pt>
                <c:pt idx="5642">
                  <c:v>4.7912161507813258E-2</c:v>
                </c:pt>
                <c:pt idx="5643">
                  <c:v>4.7931179236973168E-2</c:v>
                </c:pt>
                <c:pt idx="5644">
                  <c:v>4.7945875325370493E-2</c:v>
                </c:pt>
                <c:pt idx="5645">
                  <c:v>4.795149454941923E-2</c:v>
                </c:pt>
                <c:pt idx="5646">
                  <c:v>4.794544308037825E-2</c:v>
                </c:pt>
                <c:pt idx="5647">
                  <c:v>4.792901808944601E-2</c:v>
                </c:pt>
                <c:pt idx="5648">
                  <c:v>4.7905678381393993E-2</c:v>
                </c:pt>
                <c:pt idx="5649">
                  <c:v>4.7880179023083794E-2</c:v>
                </c:pt>
                <c:pt idx="5650">
                  <c:v>4.7856841939506636E-2</c:v>
                </c:pt>
                <c:pt idx="5651">
                  <c:v>4.7839123880205572E-2</c:v>
                </c:pt>
                <c:pt idx="5652">
                  <c:v>4.7827888412250455E-2</c:v>
                </c:pt>
                <c:pt idx="5653">
                  <c:v>4.7822270787271928E-2</c:v>
                </c:pt>
                <c:pt idx="5654">
                  <c:v>4.7818813823402098E-2</c:v>
                </c:pt>
                <c:pt idx="5655">
                  <c:v>4.7815356887048924E-2</c:v>
                </c:pt>
                <c:pt idx="5656">
                  <c:v>4.7808443096892542E-2</c:v>
                </c:pt>
                <c:pt idx="5657">
                  <c:v>4.7797208422630091E-2</c:v>
                </c:pt>
                <c:pt idx="5658">
                  <c:v>4.7782085281589295E-2</c:v>
                </c:pt>
                <c:pt idx="5659">
                  <c:v>4.7764370271836401E-2</c:v>
                </c:pt>
                <c:pt idx="5660">
                  <c:v>4.7745791891567538E-2</c:v>
                </c:pt>
                <c:pt idx="5661">
                  <c:v>4.7728078362141615E-2</c:v>
                </c:pt>
                <c:pt idx="5662">
                  <c:v>4.7711661589717028E-2</c:v>
                </c:pt>
                <c:pt idx="5663">
                  <c:v>4.7695245437840053E-2</c:v>
                </c:pt>
                <c:pt idx="5664">
                  <c:v>4.7676670014315817E-2</c:v>
                </c:pt>
                <c:pt idx="5665">
                  <c:v>4.7655071683620334E-2</c:v>
                </c:pt>
                <c:pt idx="5666">
                  <c:v>4.7630018965606882E-2</c:v>
                </c:pt>
                <c:pt idx="5667">
                  <c:v>4.7604103881478024E-2</c:v>
                </c:pt>
                <c:pt idx="5668">
                  <c:v>4.758207727575732E-2</c:v>
                </c:pt>
                <c:pt idx="5669">
                  <c:v>4.756912097069517E-2</c:v>
                </c:pt>
                <c:pt idx="5670">
                  <c:v>4.756955284130289E-2</c:v>
                </c:pt>
                <c:pt idx="5671">
                  <c:v>4.7585964242649673E-2</c:v>
                </c:pt>
                <c:pt idx="5672">
                  <c:v>4.7615765477969599E-2</c:v>
                </c:pt>
                <c:pt idx="5673">
                  <c:v>4.7653343863565747E-2</c:v>
                </c:pt>
                <c:pt idx="5674">
                  <c:v>4.7690493509684642E-2</c:v>
                </c:pt>
                <c:pt idx="5675">
                  <c:v>4.7719005858563882E-2</c:v>
                </c:pt>
                <c:pt idx="5676">
                  <c:v>4.7732398668554679E-2</c:v>
                </c:pt>
                <c:pt idx="5677">
                  <c:v>4.7728942419986001E-2</c:v>
                </c:pt>
                <c:pt idx="5678">
                  <c:v>4.7709933544508323E-2</c:v>
                </c:pt>
                <c:pt idx="5679">
                  <c:v>4.7680557827915762E-2</c:v>
                </c:pt>
                <c:pt idx="5680">
                  <c:v>4.7646432652088858E-2</c:v>
                </c:pt>
                <c:pt idx="5681">
                  <c:v>4.7614037814285928E-2</c:v>
                </c:pt>
                <c:pt idx="5682">
                  <c:v>4.758898746317293E-2</c:v>
                </c:pt>
                <c:pt idx="5683">
                  <c:v>4.7573439696101796E-2</c:v>
                </c:pt>
                <c:pt idx="5684">
                  <c:v>4.756955284130289E-2</c:v>
                </c:pt>
                <c:pt idx="5685">
                  <c:v>4.7577326585687987E-2</c:v>
                </c:pt>
                <c:pt idx="5686">
                  <c:v>4.7595033967356495E-2</c:v>
                </c:pt>
                <c:pt idx="5687">
                  <c:v>4.7620084667247833E-2</c:v>
                </c:pt>
                <c:pt idx="5688">
                  <c:v>4.7646432652088858E-2</c:v>
                </c:pt>
                <c:pt idx="5689">
                  <c:v>4.7669758431627421E-2</c:v>
                </c:pt>
                <c:pt idx="5690">
                  <c:v>4.7684013691445329E-2</c:v>
                </c:pt>
                <c:pt idx="5691">
                  <c:v>4.7685309647358579E-2</c:v>
                </c:pt>
                <c:pt idx="5692">
                  <c:v>4.7672350262245547E-2</c:v>
                </c:pt>
                <c:pt idx="5693">
                  <c:v>4.7647728495863365E-2</c:v>
                </c:pt>
                <c:pt idx="5694">
                  <c:v>4.7615765477969599E-2</c:v>
                </c:pt>
                <c:pt idx="5695">
                  <c:v>4.7582509159249844E-2</c:v>
                </c:pt>
                <c:pt idx="5696">
                  <c:v>4.7551414645517556E-2</c:v>
                </c:pt>
                <c:pt idx="5697">
                  <c:v>4.7524208772141655E-2</c:v>
                </c:pt>
                <c:pt idx="5698">
                  <c:v>4.7500027204256237E-2</c:v>
                </c:pt>
                <c:pt idx="5699">
                  <c:v>4.7474983428287224E-2</c:v>
                </c:pt>
                <c:pt idx="5700">
                  <c:v>4.7447350592750584E-2</c:v>
                </c:pt>
                <c:pt idx="5701">
                  <c:v>4.7416697472850447E-2</c:v>
                </c:pt>
                <c:pt idx="5702">
                  <c:v>4.7386478204931318E-2</c:v>
                </c:pt>
                <c:pt idx="5703">
                  <c:v>4.7364030967023754E-2</c:v>
                </c:pt>
                <c:pt idx="5704">
                  <c:v>4.7354534407935314E-2</c:v>
                </c:pt>
                <c:pt idx="5705">
                  <c:v>4.7362735969465677E-2</c:v>
                </c:pt>
                <c:pt idx="5706">
                  <c:v>4.7388636654336749E-2</c:v>
                </c:pt>
                <c:pt idx="5707">
                  <c:v>4.7427490578146173E-2</c:v>
                </c:pt>
                <c:pt idx="5708">
                  <c:v>4.747066568183618E-2</c:v>
                </c:pt>
                <c:pt idx="5709">
                  <c:v>4.7509958756701123E-2</c:v>
                </c:pt>
                <c:pt idx="5710">
                  <c:v>4.7538891095286043E-2</c:v>
                </c:pt>
                <c:pt idx="5711">
                  <c:v>4.7553573914816474E-2</c:v>
                </c:pt>
                <c:pt idx="5712">
                  <c:v>4.7554869481549036E-2</c:v>
                </c:pt>
                <c:pt idx="5713">
                  <c:v>4.7544936902033277E-2</c:v>
                </c:pt>
                <c:pt idx="5714">
                  <c:v>4.7526799734275385E-2</c:v>
                </c:pt>
                <c:pt idx="5715">
                  <c:v>4.7503481631520475E-2</c:v>
                </c:pt>
                <c:pt idx="5716">
                  <c:v>4.7475846982728512E-2</c:v>
                </c:pt>
                <c:pt idx="5717">
                  <c:v>4.7446055346723262E-2</c:v>
                </c:pt>
                <c:pt idx="5718">
                  <c:v>4.7415402318239777E-2</c:v>
                </c:pt>
                <c:pt idx="5719">
                  <c:v>4.7387341583406253E-2</c:v>
                </c:pt>
                <c:pt idx="5720">
                  <c:v>4.7365325968443187E-2</c:v>
                </c:pt>
                <c:pt idx="5721">
                  <c:v>4.7352807783138398E-2</c:v>
                </c:pt>
                <c:pt idx="5722">
                  <c:v>4.735064951179542E-2</c:v>
                </c:pt>
                <c:pt idx="5723">
                  <c:v>4.7358419338826965E-2</c:v>
                </c:pt>
                <c:pt idx="5724">
                  <c:v>4.7371369359459251E-2</c:v>
                </c:pt>
                <c:pt idx="5725">
                  <c:v>4.7385183140437895E-2</c:v>
                </c:pt>
                <c:pt idx="5726">
                  <c:v>4.7395543764522333E-2</c:v>
                </c:pt>
                <c:pt idx="5727">
                  <c:v>4.7399860764173865E-2</c:v>
                </c:pt>
                <c:pt idx="5728">
                  <c:v>4.7397270559233554E-2</c:v>
                </c:pt>
                <c:pt idx="5729">
                  <c:v>4.7389068345504895E-2</c:v>
                </c:pt>
                <c:pt idx="5730">
                  <c:v>4.7377412834572932E-2</c:v>
                </c:pt>
                <c:pt idx="5731">
                  <c:v>4.7363599300741924E-2</c:v>
                </c:pt>
                <c:pt idx="5732">
                  <c:v>4.7348922902443927E-2</c:v>
                </c:pt>
                <c:pt idx="5733">
                  <c:v>4.7333383727168957E-2</c:v>
                </c:pt>
                <c:pt idx="5734">
                  <c:v>4.7319139971577509E-2</c:v>
                </c:pt>
                <c:pt idx="5735">
                  <c:v>4.7308349558646337E-2</c:v>
                </c:pt>
                <c:pt idx="5736">
                  <c:v>4.7304896683129719E-2</c:v>
                </c:pt>
                <c:pt idx="5737">
                  <c:v>4.7311802461615662E-2</c:v>
                </c:pt>
                <c:pt idx="5738">
                  <c:v>4.7331657186459E-2</c:v>
                </c:pt>
                <c:pt idx="5739">
                  <c:v>4.7364030967023754E-2</c:v>
                </c:pt>
                <c:pt idx="5740">
                  <c:v>4.7404609513353971E-2</c:v>
                </c:pt>
                <c:pt idx="5741">
                  <c:v>4.7447350592750584E-2</c:v>
                </c:pt>
                <c:pt idx="5742">
                  <c:v>4.7484914408034665E-2</c:v>
                </c:pt>
                <c:pt idx="5743">
                  <c:v>4.7510822380690335E-2</c:v>
                </c:pt>
                <c:pt idx="5744">
                  <c:v>4.7521617825465337E-2</c:v>
                </c:pt>
                <c:pt idx="5745">
                  <c:v>4.7517731434432789E-2</c:v>
                </c:pt>
                <c:pt idx="5746">
                  <c:v>4.7500890808496357E-2</c:v>
                </c:pt>
                <c:pt idx="5747">
                  <c:v>4.7475846982728512E-2</c:v>
                </c:pt>
                <c:pt idx="5748">
                  <c:v>4.7449077593463243E-2</c:v>
                </c:pt>
                <c:pt idx="5749">
                  <c:v>4.7425763663273293E-2</c:v>
                </c:pt>
                <c:pt idx="5750">
                  <c:v>4.7411085164099379E-2</c:v>
                </c:pt>
                <c:pt idx="5751">
                  <c:v>4.7408494892214395E-2</c:v>
                </c:pt>
                <c:pt idx="5752">
                  <c:v>4.7419719515295625E-2</c:v>
                </c:pt>
                <c:pt idx="5753">
                  <c:v>4.7443464866256682E-2</c:v>
                </c:pt>
                <c:pt idx="5754">
                  <c:v>4.7476278760593085E-2</c:v>
                </c:pt>
                <c:pt idx="5755">
                  <c:v>4.7511254193329314E-2</c:v>
                </c:pt>
                <c:pt idx="5756">
                  <c:v>4.7539754776811008E-2</c:v>
                </c:pt>
                <c:pt idx="5757">
                  <c:v>4.7551846498518471E-2</c:v>
                </c:pt>
                <c:pt idx="5758">
                  <c:v>4.7540186618218086E-2</c:v>
                </c:pt>
                <c:pt idx="5759">
                  <c:v>4.750045900616158E-2</c:v>
                </c:pt>
                <c:pt idx="5760">
                  <c:v>4.7433534834276883E-2</c:v>
                </c:pt>
                <c:pt idx="5761">
                  <c:v>4.7347196299956276E-2</c:v>
                </c:pt>
                <c:pt idx="5762">
                  <c:v>4.7251812177533561E-2</c:v>
                </c:pt>
                <c:pt idx="5763">
                  <c:v>4.7161626553230376E-2</c:v>
                </c:pt>
                <c:pt idx="5764">
                  <c:v>4.7090009208241759E-2</c:v>
                </c:pt>
                <c:pt idx="5765">
                  <c:v>4.7047303280395261E-2</c:v>
                </c:pt>
                <c:pt idx="5766">
                  <c:v>4.7038676330081589E-2</c:v>
                </c:pt>
                <c:pt idx="5767">
                  <c:v>4.7064557695144685E-2</c:v>
                </c:pt>
                <c:pt idx="5768">
                  <c:v>4.7120207853448462E-2</c:v>
                </c:pt>
                <c:pt idx="5769">
                  <c:v>4.7196145154079175E-2</c:v>
                </c:pt>
                <c:pt idx="5770">
                  <c:v>4.7283316833093017E-2</c:v>
                </c:pt>
                <c:pt idx="5771">
                  <c:v>4.7370937685883699E-2</c:v>
                </c:pt>
                <c:pt idx="5772">
                  <c:v>4.7451668107408376E-2</c:v>
                </c:pt>
                <c:pt idx="5773">
                  <c:v>4.751989053626833E-2</c:v>
                </c:pt>
                <c:pt idx="5774">
                  <c:v>4.7573439696101796E-2</c:v>
                </c:pt>
                <c:pt idx="5775">
                  <c:v>4.7613173985021365E-2</c:v>
                </c:pt>
                <c:pt idx="5776">
                  <c:v>4.7640817373745661E-2</c:v>
                </c:pt>
                <c:pt idx="5777">
                  <c:v>4.7659823224213763E-2</c:v>
                </c:pt>
                <c:pt idx="5778">
                  <c:v>4.7673214209222173E-2</c:v>
                </c:pt>
                <c:pt idx="5779">
                  <c:v>4.7684445676319867E-2</c:v>
                </c:pt>
                <c:pt idx="5780">
                  <c:v>4.7696541427270048E-2</c:v>
                </c:pt>
                <c:pt idx="5781">
                  <c:v>4.7712957628135835E-2</c:v>
                </c:pt>
                <c:pt idx="5782">
                  <c:v>4.7734558837878541E-2</c:v>
                </c:pt>
                <c:pt idx="5783">
                  <c:v>4.7762642016889248E-2</c:v>
                </c:pt>
                <c:pt idx="5784">
                  <c:v>4.7794183752291899E-2</c:v>
                </c:pt>
                <c:pt idx="5785">
                  <c:v>4.7825727778659302E-2</c:v>
                </c:pt>
                <c:pt idx="5786">
                  <c:v>4.7850359638836618E-2</c:v>
                </c:pt>
                <c:pt idx="5787">
                  <c:v>4.7861163527039799E-2</c:v>
                </c:pt>
                <c:pt idx="5788">
                  <c:v>4.785424900762765E-2</c:v>
                </c:pt>
                <c:pt idx="5789">
                  <c:v>4.7829616926862786E-2</c:v>
                </c:pt>
                <c:pt idx="5790">
                  <c:v>4.7791591194482577E-2</c:v>
                </c:pt>
                <c:pt idx="5791">
                  <c:v>4.774881622489531E-2</c:v>
                </c:pt>
                <c:pt idx="5792">
                  <c:v>4.7710365555166237E-2</c:v>
                </c:pt>
                <c:pt idx="5793">
                  <c:v>4.7684877661624728E-2</c:v>
                </c:pt>
                <c:pt idx="5794">
                  <c:v>4.7675374084183278E-2</c:v>
                </c:pt>
                <c:pt idx="5795">
                  <c:v>4.767839792717439E-2</c:v>
                </c:pt>
                <c:pt idx="5796">
                  <c:v>4.768833355952902E-2</c:v>
                </c:pt>
                <c:pt idx="5797">
                  <c:v>4.7696541427270048E-2</c:v>
                </c:pt>
                <c:pt idx="5798">
                  <c:v>4.7696541427270048E-2</c:v>
                </c:pt>
                <c:pt idx="5799">
                  <c:v>4.7687901570786909E-2</c:v>
                </c:pt>
                <c:pt idx="5800">
                  <c:v>4.7673646183355081E-2</c:v>
                </c:pt>
                <c:pt idx="5801">
                  <c:v>4.766111910794342E-2</c:v>
                </c:pt>
                <c:pt idx="5802">
                  <c:v>4.765852734435079E-2</c:v>
                </c:pt>
                <c:pt idx="5803">
                  <c:v>4.7668894491525296E-2</c:v>
                </c:pt>
                <c:pt idx="5804">
                  <c:v>4.769178948493398E-2</c:v>
                </c:pt>
                <c:pt idx="5805">
                  <c:v>4.7721165961272585E-2</c:v>
                </c:pt>
                <c:pt idx="5806">
                  <c:v>4.774881622489531E-2</c:v>
                </c:pt>
                <c:pt idx="5807">
                  <c:v>4.7766098533661164E-2</c:v>
                </c:pt>
                <c:pt idx="5808">
                  <c:v>4.7769123008403816E-2</c:v>
                </c:pt>
                <c:pt idx="5809">
                  <c:v>4.775961758728027E-2</c:v>
                </c:pt>
                <c:pt idx="5810">
                  <c:v>4.7743199622620483E-2</c:v>
                </c:pt>
                <c:pt idx="5811">
                  <c:v>4.7728078362141615E-2</c:v>
                </c:pt>
                <c:pt idx="5812">
                  <c:v>4.7722030005364416E-2</c:v>
                </c:pt>
                <c:pt idx="5813">
                  <c:v>4.7730670540831979E-2</c:v>
                </c:pt>
                <c:pt idx="5814">
                  <c:v>4.7754432899808921E-2</c:v>
                </c:pt>
                <c:pt idx="5815">
                  <c:v>4.7792455378699208E-2</c:v>
                </c:pt>
                <c:pt idx="5816">
                  <c:v>4.7838259603120117E-2</c:v>
                </c:pt>
                <c:pt idx="5817">
                  <c:v>4.7886661768857766E-2</c:v>
                </c:pt>
                <c:pt idx="5818">
                  <c:v>4.7932475930651822E-2</c:v>
                </c:pt>
                <c:pt idx="5819">
                  <c:v>4.7970081731571315E-2</c:v>
                </c:pt>
                <c:pt idx="5820">
                  <c:v>4.7997315551359512E-2</c:v>
                </c:pt>
                <c:pt idx="5821">
                  <c:v>4.8012446189205707E-2</c:v>
                </c:pt>
                <c:pt idx="5822">
                  <c:v>4.8015904694730341E-2</c:v>
                </c:pt>
                <c:pt idx="5823">
                  <c:v>4.8011581567128217E-2</c:v>
                </c:pt>
                <c:pt idx="5824">
                  <c:v>4.8003800045888403E-2</c:v>
                </c:pt>
                <c:pt idx="5825">
                  <c:v>4.7999044740433663E-2</c:v>
                </c:pt>
                <c:pt idx="5826">
                  <c:v>4.8003367743240946E-2</c:v>
                </c:pt>
                <c:pt idx="5827">
                  <c:v>4.8020660184797406E-2</c:v>
                </c:pt>
                <c:pt idx="5828">
                  <c:v>4.8052653016950234E-2</c:v>
                </c:pt>
                <c:pt idx="5829">
                  <c:v>4.8096322713363462E-2</c:v>
                </c:pt>
                <c:pt idx="5830">
                  <c:v>4.8146915871758636E-2</c:v>
                </c:pt>
                <c:pt idx="5831">
                  <c:v>4.8196217439434544E-2</c:v>
                </c:pt>
                <c:pt idx="5832">
                  <c:v>4.8238171426486523E-2</c:v>
                </c:pt>
                <c:pt idx="5833">
                  <c:v>4.8267584885613071E-2</c:v>
                </c:pt>
                <c:pt idx="5834">
                  <c:v>4.8281859782291117E-2</c:v>
                </c:pt>
                <c:pt idx="5835">
                  <c:v>4.8282724942624713E-2</c:v>
                </c:pt>
                <c:pt idx="5836">
                  <c:v>4.8274073416846711E-2</c:v>
                </c:pt>
                <c:pt idx="5837">
                  <c:v>4.8260663892480252E-2</c:v>
                </c:pt>
                <c:pt idx="5838">
                  <c:v>4.8247254782141272E-2</c:v>
                </c:pt>
                <c:pt idx="5839">
                  <c:v>4.8238603962923857E-2</c:v>
                </c:pt>
                <c:pt idx="5840">
                  <c:v>4.8236441285043966E-2</c:v>
                </c:pt>
                <c:pt idx="5841">
                  <c:v>4.8241199190595732E-2</c:v>
                </c:pt>
                <c:pt idx="5842">
                  <c:v>4.8250715158077731E-2</c:v>
                </c:pt>
                <c:pt idx="5843">
                  <c:v>4.8263259251980009E-2</c:v>
                </c:pt>
                <c:pt idx="5844">
                  <c:v>4.8276668856483698E-2</c:v>
                </c:pt>
                <c:pt idx="5845">
                  <c:v>4.8288781113216397E-2</c:v>
                </c:pt>
                <c:pt idx="5846">
                  <c:v>4.8299595913617835E-2</c:v>
                </c:pt>
                <c:pt idx="5847">
                  <c:v>4.8308247947846009E-2</c:v>
                </c:pt>
                <c:pt idx="5848">
                  <c:v>4.8316034926027832E-2</c:v>
                </c:pt>
                <c:pt idx="5849">
                  <c:v>4.8323389422514754E-2</c:v>
                </c:pt>
                <c:pt idx="5850">
                  <c:v>4.8330311415332797E-2</c:v>
                </c:pt>
                <c:pt idx="5851">
                  <c:v>4.8335935615735084E-2</c:v>
                </c:pt>
                <c:pt idx="5852">
                  <c:v>4.8339829335603393E-2</c:v>
                </c:pt>
                <c:pt idx="5853">
                  <c:v>4.8342857808525166E-2</c:v>
                </c:pt>
                <c:pt idx="5854">
                  <c:v>4.8347184235047538E-2</c:v>
                </c:pt>
                <c:pt idx="5855">
                  <c:v>4.8354971911401104E-2</c:v>
                </c:pt>
                <c:pt idx="5856">
                  <c:v>4.8370980351360074E-2</c:v>
                </c:pt>
                <c:pt idx="5857">
                  <c:v>4.8398239323170514E-2</c:v>
                </c:pt>
                <c:pt idx="5858">
                  <c:v>4.8437616414356469E-2</c:v>
                </c:pt>
                <c:pt idx="5859">
                  <c:v>4.8486085428318407E-2</c:v>
                </c:pt>
                <c:pt idx="5860">
                  <c:v>4.8539321024945362E-2</c:v>
                </c:pt>
                <c:pt idx="5861">
                  <c:v>4.8589965819792094E-2</c:v>
                </c:pt>
                <c:pt idx="5862">
                  <c:v>4.8631524934682438E-2</c:v>
                </c:pt>
                <c:pt idx="5863">
                  <c:v>4.8660965047431406E-2</c:v>
                </c:pt>
                <c:pt idx="5864">
                  <c:v>4.8677850718546092E-2</c:v>
                </c:pt>
                <c:pt idx="5865">
                  <c:v>4.8686943274933461E-2</c:v>
                </c:pt>
                <c:pt idx="5866">
                  <c:v>4.8693871064719299E-2</c:v>
                </c:pt>
                <c:pt idx="5867">
                  <c:v>4.8704695957501445E-2</c:v>
                </c:pt>
                <c:pt idx="5868">
                  <c:v>4.872331540425652E-2</c:v>
                </c:pt>
                <c:pt idx="5869">
                  <c:v>4.8750163453774767E-2</c:v>
                </c:pt>
                <c:pt idx="5870">
                  <c:v>4.8782643151432839E-2</c:v>
                </c:pt>
                <c:pt idx="5871">
                  <c:v>4.8815558389778427E-2</c:v>
                </c:pt>
                <c:pt idx="5872">
                  <c:v>4.8844577840109607E-2</c:v>
                </c:pt>
                <c:pt idx="5873">
                  <c:v>4.8864935925238842E-2</c:v>
                </c:pt>
                <c:pt idx="5874">
                  <c:v>4.8874465569588035E-2</c:v>
                </c:pt>
                <c:pt idx="5875">
                  <c:v>4.8872299722965099E-2</c:v>
                </c:pt>
                <c:pt idx="5876">
                  <c:v>4.8858871714980004E-2</c:v>
                </c:pt>
                <c:pt idx="5877">
                  <c:v>4.8834615720675781E-2</c:v>
                </c:pt>
                <c:pt idx="5878">
                  <c:v>4.8801265940378882E-2</c:v>
                </c:pt>
                <c:pt idx="5879">
                  <c:v>4.8761422807219915E-2</c:v>
                </c:pt>
                <c:pt idx="5880">
                  <c:v>4.8718119199278667E-2</c:v>
                </c:pt>
                <c:pt idx="5881">
                  <c:v>4.8676551797458958E-2</c:v>
                </c:pt>
                <c:pt idx="5882">
                  <c:v>4.8641482396528171E-2</c:v>
                </c:pt>
                <c:pt idx="5883">
                  <c:v>4.8617671454499869E-2</c:v>
                </c:pt>
                <c:pt idx="5884">
                  <c:v>4.860901325378704E-2</c:v>
                </c:pt>
                <c:pt idx="5885">
                  <c:v>4.8615939800548083E-2</c:v>
                </c:pt>
                <c:pt idx="5886">
                  <c:v>4.8638018905643857E-2</c:v>
                </c:pt>
                <c:pt idx="5887">
                  <c:v>4.8673088026886815E-2</c:v>
                </c:pt>
                <c:pt idx="5888">
                  <c:v>4.8718119199278667E-2</c:v>
                </c:pt>
                <c:pt idx="5889">
                  <c:v>4.8768784849995764E-2</c:v>
                </c:pt>
                <c:pt idx="5890">
                  <c:v>4.8823354469523753E-2</c:v>
                </c:pt>
                <c:pt idx="5891">
                  <c:v>4.887706459979331E-2</c:v>
                </c:pt>
                <c:pt idx="5892">
                  <c:v>4.8927748797870055E-2</c:v>
                </c:pt>
                <c:pt idx="5893">
                  <c:v>4.897064004756109E-2</c:v>
                </c:pt>
                <c:pt idx="5894">
                  <c:v>4.9003136238864278E-2</c:v>
                </c:pt>
                <c:pt idx="5895">
                  <c:v>4.9023501758144142E-2</c:v>
                </c:pt>
                <c:pt idx="5896">
                  <c:v>4.9031734898715665E-2</c:v>
                </c:pt>
                <c:pt idx="5897">
                  <c:v>4.9031301571636557E-2</c:v>
                </c:pt>
                <c:pt idx="5898">
                  <c:v>4.9026968324624234E-2</c:v>
                </c:pt>
                <c:pt idx="5899">
                  <c:v>4.9023068439279352E-2</c:v>
                </c:pt>
                <c:pt idx="5900">
                  <c:v>4.9024801717331548E-2</c:v>
                </c:pt>
                <c:pt idx="5901">
                  <c:v>4.9032601554171065E-2</c:v>
                </c:pt>
                <c:pt idx="5902">
                  <c:v>4.9045601593542279E-2</c:v>
                </c:pt>
                <c:pt idx="5903">
                  <c:v>4.9061202154468478E-2</c:v>
                </c:pt>
                <c:pt idx="5904">
                  <c:v>4.907593653214555E-2</c:v>
                </c:pt>
                <c:pt idx="5905">
                  <c:v>4.9088937868776841E-2</c:v>
                </c:pt>
                <c:pt idx="5906">
                  <c:v>4.9099339218325169E-2</c:v>
                </c:pt>
                <c:pt idx="5907">
                  <c:v>4.9108440603534212E-2</c:v>
                </c:pt>
                <c:pt idx="5908">
                  <c:v>4.911840900618776E-2</c:v>
                </c:pt>
                <c:pt idx="5909">
                  <c:v>4.9128811061601677E-2</c:v>
                </c:pt>
                <c:pt idx="5910">
                  <c:v>4.913834649793776E-2</c:v>
                </c:pt>
                <c:pt idx="5911">
                  <c:v>4.9143981172364362E-2</c:v>
                </c:pt>
                <c:pt idx="5912">
                  <c:v>4.9141813981240914E-2</c:v>
                </c:pt>
                <c:pt idx="5913">
                  <c:v>4.9131411614385015E-2</c:v>
                </c:pt>
                <c:pt idx="5914">
                  <c:v>4.911407488996318E-2</c:v>
                </c:pt>
                <c:pt idx="5915">
                  <c:v>4.9095438683051731E-2</c:v>
                </c:pt>
                <c:pt idx="5916">
                  <c:v>4.9082003774137475E-2</c:v>
                </c:pt>
                <c:pt idx="5917">
                  <c:v>4.9081570396898491E-2</c:v>
                </c:pt>
                <c:pt idx="5918">
                  <c:v>4.9098472429681198E-2</c:v>
                </c:pt>
                <c:pt idx="5919">
                  <c:v>4.9134445612313463E-2</c:v>
                </c:pt>
                <c:pt idx="5920">
                  <c:v>4.918689378369985E-2</c:v>
                </c:pt>
                <c:pt idx="5921">
                  <c:v>4.9250186787470354E-2</c:v>
                </c:pt>
                <c:pt idx="5922">
                  <c:v>4.9318692350080531E-2</c:v>
                </c:pt>
                <c:pt idx="5923">
                  <c:v>4.938720872045517E-2</c:v>
                </c:pt>
                <c:pt idx="5924">
                  <c:v>4.9451832164521828E-2</c:v>
                </c:pt>
                <c:pt idx="5925">
                  <c:v>4.9510391911490273E-2</c:v>
                </c:pt>
                <c:pt idx="5926">
                  <c:v>4.9561583936139811E-2</c:v>
                </c:pt>
                <c:pt idx="5927">
                  <c:v>4.9602802239334845E-2</c:v>
                </c:pt>
                <c:pt idx="5928">
                  <c:v>4.9631874342574281E-2</c:v>
                </c:pt>
                <c:pt idx="5929">
                  <c:v>4.9644458393743388E-2</c:v>
                </c:pt>
                <c:pt idx="5930">
                  <c:v>4.9637949356234404E-2</c:v>
                </c:pt>
                <c:pt idx="5931">
                  <c:v>4.9611914181703035E-2</c:v>
                </c:pt>
                <c:pt idx="5932">
                  <c:v>4.956939341952156E-2</c:v>
                </c:pt>
                <c:pt idx="5933">
                  <c:v>4.9517766661650156E-2</c:v>
                </c:pt>
                <c:pt idx="5934">
                  <c:v>4.9465712279440591E-2</c:v>
                </c:pt>
                <c:pt idx="5935">
                  <c:v>4.9424506984598618E-2</c:v>
                </c:pt>
                <c:pt idx="5936">
                  <c:v>4.9401086770120187E-2</c:v>
                </c:pt>
                <c:pt idx="5937">
                  <c:v>4.9400653074355108E-2</c:v>
                </c:pt>
                <c:pt idx="5938">
                  <c:v>4.9421904676174758E-2</c:v>
                </c:pt>
                <c:pt idx="5939">
                  <c:v>4.9460507184360306E-2</c:v>
                </c:pt>
                <c:pt idx="5940">
                  <c:v>4.9509090497991085E-2</c:v>
                </c:pt>
                <c:pt idx="5941">
                  <c:v>4.9558980806218858E-2</c:v>
                </c:pt>
                <c:pt idx="5942">
                  <c:v>4.9604103933682711E-2</c:v>
                </c:pt>
                <c:pt idx="5943">
                  <c:v>4.9639685090031541E-2</c:v>
                </c:pt>
                <c:pt idx="5944">
                  <c:v>4.9663552133239988E-2</c:v>
                </c:pt>
                <c:pt idx="5945">
                  <c:v>4.9676571073303769E-2</c:v>
                </c:pt>
                <c:pt idx="5946">
                  <c:v>4.9679174908149729E-2</c:v>
                </c:pt>
                <c:pt idx="5947">
                  <c:v>4.9672665350305859E-2</c:v>
                </c:pt>
                <c:pt idx="5948">
                  <c:v>4.9658778619666236E-2</c:v>
                </c:pt>
                <c:pt idx="5949">
                  <c:v>4.9637081491937088E-2</c:v>
                </c:pt>
                <c:pt idx="5950">
                  <c:v>4.9610178558893561E-2</c:v>
                </c:pt>
                <c:pt idx="5951">
                  <c:v>4.9579372408207159E-2</c:v>
                </c:pt>
                <c:pt idx="5952">
                  <c:v>4.9548134599494545E-2</c:v>
                </c:pt>
                <c:pt idx="5953">
                  <c:v>4.9519935729647371E-2</c:v>
                </c:pt>
                <c:pt idx="5954">
                  <c:v>4.9498679330389275E-2</c:v>
                </c:pt>
                <c:pt idx="5955">
                  <c:v>4.9485665721853159E-2</c:v>
                </c:pt>
                <c:pt idx="5956">
                  <c:v>4.9481327938995803E-2</c:v>
                </c:pt>
                <c:pt idx="5957">
                  <c:v>4.9484364382446702E-2</c:v>
                </c:pt>
                <c:pt idx="5958">
                  <c:v>4.9493040052146234E-2</c:v>
                </c:pt>
                <c:pt idx="5959">
                  <c:v>4.9504752481159112E-2</c:v>
                </c:pt>
                <c:pt idx="5960">
                  <c:v>4.9519068101148547E-2</c:v>
                </c:pt>
                <c:pt idx="5961">
                  <c:v>4.9535987169538845E-2</c:v>
                </c:pt>
                <c:pt idx="5962">
                  <c:v>4.9557679247109479E-2</c:v>
                </c:pt>
                <c:pt idx="5963">
                  <c:v>4.9585446687497384E-2</c:v>
                </c:pt>
                <c:pt idx="5964">
                  <c:v>4.9620158484773483E-2</c:v>
                </c:pt>
                <c:pt idx="5965">
                  <c:v>4.9659646527322646E-2</c:v>
                </c:pt>
                <c:pt idx="5966">
                  <c:v>4.9700440143756366E-2</c:v>
                </c:pt>
                <c:pt idx="5967">
                  <c:v>4.9736463224806918E-2</c:v>
                </c:pt>
                <c:pt idx="5968">
                  <c:v>4.9761637753886492E-2</c:v>
                </c:pt>
                <c:pt idx="5969">
                  <c:v>4.9770753029430639E-2</c:v>
                </c:pt>
                <c:pt idx="5970">
                  <c:v>4.9762505867124232E-2</c:v>
                </c:pt>
                <c:pt idx="5971">
                  <c:v>4.9738199352377069E-2</c:v>
                </c:pt>
                <c:pt idx="5972">
                  <c:v>4.9702176127327038E-2</c:v>
                </c:pt>
                <c:pt idx="5973">
                  <c:v>4.966268421777871E-2</c:v>
                </c:pt>
                <c:pt idx="5974">
                  <c:v>4.9627969021523291E-2</c:v>
                </c:pt>
                <c:pt idx="5975">
                  <c:v>4.9606273432932738E-2</c:v>
                </c:pt>
                <c:pt idx="5976">
                  <c:v>4.9604103933682711E-2</c:v>
                </c:pt>
                <c:pt idx="5977">
                  <c:v>4.9625365493665544E-2</c:v>
                </c:pt>
                <c:pt idx="5978">
                  <c:v>4.967006155448779E-2</c:v>
                </c:pt>
                <c:pt idx="5979">
                  <c:v>4.9735595163623983E-2</c:v>
                </c:pt>
                <c:pt idx="5980">
                  <c:v>4.9816766388210268E-2</c:v>
                </c:pt>
                <c:pt idx="5981">
                  <c:v>4.9905768321194269E-2</c:v>
                </c:pt>
                <c:pt idx="5982">
                  <c:v>4.9994788497486023E-2</c:v>
                </c:pt>
                <c:pt idx="5983">
                  <c:v>5.0075486940960048E-2</c:v>
                </c:pt>
                <c:pt idx="5984">
                  <c:v>5.0141038317084122E-2</c:v>
                </c:pt>
                <c:pt idx="5985">
                  <c:v>5.0187481959907257E-2</c:v>
                </c:pt>
                <c:pt idx="5986">
                  <c:v>5.0213551662604064E-2</c:v>
                </c:pt>
                <c:pt idx="5987">
                  <c:v>5.0221199072249603E-2</c:v>
                </c:pt>
                <c:pt idx="5988">
                  <c:v>5.0214507581445481E-2</c:v>
                </c:pt>
                <c:pt idx="5989">
                  <c:v>5.0198735189612445E-2</c:v>
                </c:pt>
                <c:pt idx="5990">
                  <c:v>5.0179574459417522E-2</c:v>
                </c:pt>
                <c:pt idx="5991">
                  <c:v>5.0161326930844699E-2</c:v>
                </c:pt>
                <c:pt idx="5992">
                  <c:v>5.0146990124808125E-2</c:v>
                </c:pt>
                <c:pt idx="5993">
                  <c:v>5.0138040722181601E-2</c:v>
                </c:pt>
                <c:pt idx="5994">
                  <c:v>5.0134391504138745E-2</c:v>
                </c:pt>
                <c:pt idx="5995">
                  <c:v>5.0135912007930286E-2</c:v>
                </c:pt>
                <c:pt idx="5996">
                  <c:v>5.0141689970887707E-2</c:v>
                </c:pt>
                <c:pt idx="5997">
                  <c:v>5.0151247672346869E-2</c:v>
                </c:pt>
                <c:pt idx="5998">
                  <c:v>5.016362955289462E-2</c:v>
                </c:pt>
                <c:pt idx="5999">
                  <c:v>5.0177532435978736E-2</c:v>
                </c:pt>
                <c:pt idx="6000">
                  <c:v>5.0191218521218731E-2</c:v>
                </c:pt>
                <c:pt idx="6001">
                  <c:v>5.0202949794709587E-2</c:v>
                </c:pt>
                <c:pt idx="6002">
                  <c:v>5.0211161874705826E-2</c:v>
                </c:pt>
                <c:pt idx="6003">
                  <c:v>5.0215376600399833E-2</c:v>
                </c:pt>
                <c:pt idx="6004">
                  <c:v>5.0216897387754325E-2</c:v>
                </c:pt>
                <c:pt idx="6005">
                  <c:v>5.0218461631731784E-2</c:v>
                </c:pt>
                <c:pt idx="6006">
                  <c:v>5.0223458559961423E-2</c:v>
                </c:pt>
                <c:pt idx="6007">
                  <c:v>5.0235147251401061E-2</c:v>
                </c:pt>
                <c:pt idx="6008">
                  <c:v>5.0255527172166262E-2</c:v>
                </c:pt>
                <c:pt idx="6009">
                  <c:v>5.0284295340541754E-2</c:v>
                </c:pt>
                <c:pt idx="6010">
                  <c:v>5.0318584967039073E-2</c:v>
                </c:pt>
                <c:pt idx="6011">
                  <c:v>5.0354355105103291E-2</c:v>
                </c:pt>
                <c:pt idx="6012">
                  <c:v>5.0387476620478114E-2</c:v>
                </c:pt>
                <c:pt idx="6013">
                  <c:v>5.0414688574408742E-2</c:v>
                </c:pt>
                <c:pt idx="6014">
                  <c:v>5.043520734131253E-2</c:v>
                </c:pt>
                <c:pt idx="6015">
                  <c:v>5.0450336205596982E-2</c:v>
                </c:pt>
                <c:pt idx="6016">
                  <c:v>5.0463030946642243E-2</c:v>
                </c:pt>
                <c:pt idx="6017">
                  <c:v>5.0476639077718669E-2</c:v>
                </c:pt>
                <c:pt idx="6018">
                  <c:v>5.0493986802355242E-2</c:v>
                </c:pt>
                <c:pt idx="6019">
                  <c:v>5.0516683368152029E-2</c:v>
                </c:pt>
                <c:pt idx="6020">
                  <c:v>5.0544816581641297E-2</c:v>
                </c:pt>
                <c:pt idx="6021">
                  <c:v>5.0577909139041213E-2</c:v>
                </c:pt>
                <c:pt idx="6022">
                  <c:v>5.0614396497628403E-2</c:v>
                </c:pt>
                <c:pt idx="6023">
                  <c:v>5.0653670584372493E-2</c:v>
                </c:pt>
                <c:pt idx="6024">
                  <c:v>5.0694514182632003E-2</c:v>
                </c:pt>
                <c:pt idx="6025">
                  <c:v>5.0735753150020282E-2</c:v>
                </c:pt>
                <c:pt idx="6026">
                  <c:v>5.0776082383074475E-2</c:v>
                </c:pt>
                <c:pt idx="6027">
                  <c:v>5.0813021503782044E-2</c:v>
                </c:pt>
                <c:pt idx="6028">
                  <c:v>5.0844263400900494E-2</c:v>
                </c:pt>
                <c:pt idx="6029">
                  <c:v>5.0867805089493248E-2</c:v>
                </c:pt>
                <c:pt idx="6030">
                  <c:v>5.0882600888782561E-2</c:v>
                </c:pt>
                <c:pt idx="6031">
                  <c:v>5.0888780460066355E-2</c:v>
                </c:pt>
                <c:pt idx="6032">
                  <c:v>5.0888388794487718E-2</c:v>
                </c:pt>
                <c:pt idx="6033">
                  <c:v>5.0883862906758906E-2</c:v>
                </c:pt>
                <c:pt idx="6034">
                  <c:v>5.0877944509356302E-2</c:v>
                </c:pt>
                <c:pt idx="6035">
                  <c:v>5.087307059558395E-2</c:v>
                </c:pt>
                <c:pt idx="6036">
                  <c:v>5.0870894758881138E-2</c:v>
                </c:pt>
                <c:pt idx="6037">
                  <c:v>5.0872461360208246E-2</c:v>
                </c:pt>
                <c:pt idx="6038">
                  <c:v>5.0878640787217447E-2</c:v>
                </c:pt>
                <c:pt idx="6039">
                  <c:v>5.0890216570209604E-2</c:v>
                </c:pt>
                <c:pt idx="6040">
                  <c:v>5.0907145620444141E-2</c:v>
                </c:pt>
                <c:pt idx="6041">
                  <c:v>5.09295156089455E-2</c:v>
                </c:pt>
                <c:pt idx="6042">
                  <c:v>5.0955455793206109E-2</c:v>
                </c:pt>
                <c:pt idx="6043">
                  <c:v>5.0982746887715494E-2</c:v>
                </c:pt>
                <c:pt idx="6044">
                  <c:v>5.1008516130039719E-2</c:v>
                </c:pt>
                <c:pt idx="6045">
                  <c:v>5.1030717210154466E-2</c:v>
                </c:pt>
                <c:pt idx="6046">
                  <c:v>5.1049784926068445E-2</c:v>
                </c:pt>
                <c:pt idx="6047">
                  <c:v>5.1068548724038723E-2</c:v>
                </c:pt>
                <c:pt idx="6048">
                  <c:v>5.1091797802413422E-2</c:v>
                </c:pt>
                <c:pt idx="6049">
                  <c:v>5.1124888524687065E-2</c:v>
                </c:pt>
                <c:pt idx="6050">
                  <c:v>5.117078430503437E-2</c:v>
                </c:pt>
                <c:pt idx="6051">
                  <c:v>5.1228008418421303E-2</c:v>
                </c:pt>
                <c:pt idx="6052">
                  <c:v>5.1291207582114764E-2</c:v>
                </c:pt>
                <c:pt idx="6053">
                  <c:v>5.1350103020377083E-2</c:v>
                </c:pt>
                <c:pt idx="6054">
                  <c:v>5.1394061995632304E-2</c:v>
                </c:pt>
                <c:pt idx="6055">
                  <c:v>5.1415193512734006E-2</c:v>
                </c:pt>
                <c:pt idx="6056">
                  <c:v>5.141127212258452E-2</c:v>
                </c:pt>
                <c:pt idx="6057">
                  <c:v>5.1387439546211902E-2</c:v>
                </c:pt>
                <c:pt idx="6058">
                  <c:v>5.1354851595211096E-2</c:v>
                </c:pt>
                <c:pt idx="6059">
                  <c:v>5.1327972732600771E-2</c:v>
                </c:pt>
                <c:pt idx="6060">
                  <c:v>5.1320392932672612E-2</c:v>
                </c:pt>
                <c:pt idx="6061">
                  <c:v>5.1339691189398365E-2</c:v>
                </c:pt>
                <c:pt idx="6062">
                  <c:v>5.1386742452147208E-2</c:v>
                </c:pt>
                <c:pt idx="6063">
                  <c:v>5.1454452936901832E-2</c:v>
                </c:pt>
                <c:pt idx="6064">
                  <c:v>5.1530716122794654E-2</c:v>
                </c:pt>
                <c:pt idx="6065">
                  <c:v>5.1600672134492334E-2</c:v>
                </c:pt>
                <c:pt idx="6066">
                  <c:v>5.1651805992630043E-2</c:v>
                </c:pt>
                <c:pt idx="6067">
                  <c:v>5.1676786613577844E-2</c:v>
                </c:pt>
                <c:pt idx="6068">
                  <c:v>5.1673821997030703E-2</c:v>
                </c:pt>
                <c:pt idx="6069">
                  <c:v>5.1647577303715678E-2</c:v>
                </c:pt>
                <c:pt idx="6070">
                  <c:v>5.1606992703043766E-2</c:v>
                </c:pt>
                <c:pt idx="6071">
                  <c:v>5.156327368716758E-2</c:v>
                </c:pt>
                <c:pt idx="6072">
                  <c:v>5.1527316678488824E-2</c:v>
                </c:pt>
                <c:pt idx="6073">
                  <c:v>5.1507007732240109E-2</c:v>
                </c:pt>
                <c:pt idx="6074">
                  <c:v>5.1506615508720668E-2</c:v>
                </c:pt>
                <c:pt idx="6075">
                  <c:v>5.1525704130879382E-2</c:v>
                </c:pt>
                <c:pt idx="6076">
                  <c:v>5.1560135502383544E-2</c:v>
                </c:pt>
                <c:pt idx="6077">
                  <c:v>5.1602415730422194E-2</c:v>
                </c:pt>
                <c:pt idx="6078">
                  <c:v>5.1645659149122961E-2</c:v>
                </c:pt>
                <c:pt idx="6079">
                  <c:v>5.1683675065460302E-2</c:v>
                </c:pt>
                <c:pt idx="6080">
                  <c:v>5.1714064033952581E-2</c:v>
                </c:pt>
                <c:pt idx="6081">
                  <c:v>5.1738176163185393E-2</c:v>
                </c:pt>
                <c:pt idx="6082">
                  <c:v>5.1761373905429856E-2</c:v>
                </c:pt>
                <c:pt idx="6083">
                  <c:v>5.179102695914968E-2</c:v>
                </c:pt>
                <c:pt idx="6084">
                  <c:v>5.1833286059259145E-2</c:v>
                </c:pt>
                <c:pt idx="6085">
                  <c:v>5.1892298679717189E-2</c:v>
                </c:pt>
                <c:pt idx="6086">
                  <c:v>5.1967460877044583E-2</c:v>
                </c:pt>
                <c:pt idx="6087">
                  <c:v>5.2053981123085305E-2</c:v>
                </c:pt>
                <c:pt idx="6088">
                  <c:v>5.2143442768892448E-2</c:v>
                </c:pt>
                <c:pt idx="6089">
                  <c:v>5.222572010964717E-2</c:v>
                </c:pt>
                <c:pt idx="6090">
                  <c:v>5.2292557370057849E-2</c:v>
                </c:pt>
                <c:pt idx="6091">
                  <c:v>5.2337790770845508E-2</c:v>
                </c:pt>
                <c:pt idx="6092">
                  <c:v>5.2359448584237314E-2</c:v>
                </c:pt>
                <c:pt idx="6093">
                  <c:v>5.2359666914467876E-2</c:v>
                </c:pt>
                <c:pt idx="6094">
                  <c:v>5.2343947418407269E-2</c:v>
                </c:pt>
                <c:pt idx="6095">
                  <c:v>5.2319452337832487E-2</c:v>
                </c:pt>
                <c:pt idx="6096">
                  <c:v>5.2294041789137727E-2</c:v>
                </c:pt>
                <c:pt idx="6097">
                  <c:v>5.2274832051886391E-2</c:v>
                </c:pt>
                <c:pt idx="6098">
                  <c:v>5.2266755484267027E-2</c:v>
                </c:pt>
                <c:pt idx="6099">
                  <c:v>5.2271994321823459E-2</c:v>
                </c:pt>
                <c:pt idx="6100">
                  <c:v>5.2290068796512393E-2</c:v>
                </c:pt>
                <c:pt idx="6101">
                  <c:v>5.2317094595481353E-2</c:v>
                </c:pt>
                <c:pt idx="6102">
                  <c:v>5.2348444882784631E-2</c:v>
                </c:pt>
                <c:pt idx="6103">
                  <c:v>5.2378312721103895E-2</c:v>
                </c:pt>
                <c:pt idx="6104">
                  <c:v>5.2402636440295372E-2</c:v>
                </c:pt>
                <c:pt idx="6105">
                  <c:v>5.2419930254169647E-2</c:v>
                </c:pt>
                <c:pt idx="6106">
                  <c:v>5.2432245965694471E-2</c:v>
                </c:pt>
                <c:pt idx="6107">
                  <c:v>5.2444125280760326E-2</c:v>
                </c:pt>
                <c:pt idx="6108">
                  <c:v>5.2462206920767376E-2</c:v>
                </c:pt>
                <c:pt idx="6109">
                  <c:v>5.2492388339881971E-2</c:v>
                </c:pt>
                <c:pt idx="6110">
                  <c:v>5.2538166767468877E-2</c:v>
                </c:pt>
                <c:pt idx="6111">
                  <c:v>5.2599328685213512E-2</c:v>
                </c:pt>
                <c:pt idx="6112">
                  <c:v>5.2671773013152914E-2</c:v>
                </c:pt>
                <c:pt idx="6113">
                  <c:v>5.2748337692480177E-2</c:v>
                </c:pt>
                <c:pt idx="6114">
                  <c:v>5.2820763170391374E-2</c:v>
                </c:pt>
                <c:pt idx="6115">
                  <c:v>5.2881309123540235E-2</c:v>
                </c:pt>
                <c:pt idx="6116">
                  <c:v>5.2924942415313717E-2</c:v>
                </c:pt>
                <c:pt idx="6117">
                  <c:v>5.2949515396928562E-2</c:v>
                </c:pt>
                <c:pt idx="6118">
                  <c:v>5.2956598970077498E-2</c:v>
                </c:pt>
                <c:pt idx="6119">
                  <c:v>5.2949996376634403E-2</c:v>
                </c:pt>
                <c:pt idx="6120">
                  <c:v>5.2935785837224983E-2</c:v>
                </c:pt>
                <c:pt idx="6121">
                  <c:v>5.2920876201895742E-2</c:v>
                </c:pt>
                <c:pt idx="6122">
                  <c:v>5.2911169910868153E-2</c:v>
                </c:pt>
                <c:pt idx="6123">
                  <c:v>5.2912088064243259E-2</c:v>
                </c:pt>
                <c:pt idx="6124">
                  <c:v>5.2927084844149166E-2</c:v>
                </c:pt>
                <c:pt idx="6125">
                  <c:v>5.2957123683795751E-2</c:v>
                </c:pt>
                <c:pt idx="6126">
                  <c:v>5.3000808324223672E-2</c:v>
                </c:pt>
                <c:pt idx="6127">
                  <c:v>5.3054206630555226E-2</c:v>
                </c:pt>
                <c:pt idx="6128">
                  <c:v>5.3112510559137863E-2</c:v>
                </c:pt>
                <c:pt idx="6129">
                  <c:v>5.3169991110730355E-2</c:v>
                </c:pt>
                <c:pt idx="6130">
                  <c:v>5.3222360153666062E-2</c:v>
                </c:pt>
                <c:pt idx="6131">
                  <c:v>5.3266771600235033E-2</c:v>
                </c:pt>
                <c:pt idx="6132">
                  <c:v>5.3302654115346251E-2</c:v>
                </c:pt>
                <c:pt idx="6133">
                  <c:v>5.3331406026042985E-2</c:v>
                </c:pt>
                <c:pt idx="6134">
                  <c:v>5.3355914484659553E-2</c:v>
                </c:pt>
                <c:pt idx="6135">
                  <c:v>5.3379155032809947E-2</c:v>
                </c:pt>
                <c:pt idx="6136">
                  <c:v>5.3404060126808608E-2</c:v>
                </c:pt>
                <c:pt idx="6137">
                  <c:v>5.3432293463200067E-2</c:v>
                </c:pt>
                <c:pt idx="6138">
                  <c:v>5.3464862568234309E-2</c:v>
                </c:pt>
                <c:pt idx="6139">
                  <c:v>5.3501987322559688E-2</c:v>
                </c:pt>
                <c:pt idx="6140">
                  <c:v>5.3542705619594247E-2</c:v>
                </c:pt>
                <c:pt idx="6141">
                  <c:v>5.3585660993311815E-2</c:v>
                </c:pt>
                <c:pt idx="6142">
                  <c:v>5.3629014760749397E-2</c:v>
                </c:pt>
                <c:pt idx="6143">
                  <c:v>5.3669963959782366E-2</c:v>
                </c:pt>
                <c:pt idx="6144">
                  <c:v>5.3706011209404061E-2</c:v>
                </c:pt>
                <c:pt idx="6145">
                  <c:v>5.3735096469003277E-2</c:v>
                </c:pt>
                <c:pt idx="6146">
                  <c:v>5.3756648851533709E-2</c:v>
                </c:pt>
                <c:pt idx="6147">
                  <c:v>5.3772463373517668E-2</c:v>
                </c:pt>
                <c:pt idx="6148">
                  <c:v>5.3785474644731004E-2</c:v>
                </c:pt>
                <c:pt idx="6149">
                  <c:v>5.3800413992410159E-2</c:v>
                </c:pt>
                <c:pt idx="6150">
                  <c:v>5.3821794363432887E-2</c:v>
                </c:pt>
                <c:pt idx="6151">
                  <c:v>5.3851982786085453E-2</c:v>
                </c:pt>
                <c:pt idx="6152">
                  <c:v>5.3890674355258919E-2</c:v>
                </c:pt>
                <c:pt idx="6153">
                  <c:v>5.3934496829730574E-2</c:v>
                </c:pt>
                <c:pt idx="6154">
                  <c:v>5.397845521389906E-2</c:v>
                </c:pt>
                <c:pt idx="6155">
                  <c:v>5.4016719722668596E-2</c:v>
                </c:pt>
                <c:pt idx="6156">
                  <c:v>5.4045650455309915E-2</c:v>
                </c:pt>
                <c:pt idx="6157">
                  <c:v>5.4064675654122721E-2</c:v>
                </c:pt>
                <c:pt idx="6158">
                  <c:v>5.4076862740139522E-2</c:v>
                </c:pt>
                <c:pt idx="6159">
                  <c:v>5.4088217203555236E-2</c:v>
                </c:pt>
                <c:pt idx="6160">
                  <c:v>5.4105315218191355E-2</c:v>
                </c:pt>
                <c:pt idx="6161">
                  <c:v>5.413420800861686E-2</c:v>
                </c:pt>
                <c:pt idx="6162">
                  <c:v>5.4177660421728738E-2</c:v>
                </c:pt>
                <c:pt idx="6163">
                  <c:v>5.4234580452198158E-2</c:v>
                </c:pt>
                <c:pt idx="6164">
                  <c:v>5.4300017008032733E-2</c:v>
                </c:pt>
                <c:pt idx="6165">
                  <c:v>5.4366954946114501E-2</c:v>
                </c:pt>
                <c:pt idx="6166">
                  <c:v>5.4427629107595757E-2</c:v>
                </c:pt>
                <c:pt idx="6167">
                  <c:v>5.4475454919452784E-2</c:v>
                </c:pt>
                <c:pt idx="6168">
                  <c:v>5.4506698110276156E-2</c:v>
                </c:pt>
                <c:pt idx="6169">
                  <c:v>5.4520609074288198E-2</c:v>
                </c:pt>
                <c:pt idx="6170">
                  <c:v>5.452003858435224E-2</c:v>
                </c:pt>
                <c:pt idx="6171">
                  <c:v>5.4509989307578624E-2</c:v>
                </c:pt>
                <c:pt idx="6172">
                  <c:v>5.4496341972148657E-2</c:v>
                </c:pt>
                <c:pt idx="6173">
                  <c:v>5.4485327875890735E-2</c:v>
                </c:pt>
                <c:pt idx="6174">
                  <c:v>5.4481641945898621E-2</c:v>
                </c:pt>
                <c:pt idx="6175">
                  <c:v>5.4488004582754226E-2</c:v>
                </c:pt>
                <c:pt idx="6176">
                  <c:v>5.4505249991364482E-2</c:v>
                </c:pt>
                <c:pt idx="6177">
                  <c:v>5.4531975145363412E-2</c:v>
                </c:pt>
                <c:pt idx="6178">
                  <c:v>5.4564977933264383E-2</c:v>
                </c:pt>
                <c:pt idx="6179">
                  <c:v>5.4600133927387121E-2</c:v>
                </c:pt>
                <c:pt idx="6180">
                  <c:v>5.4633054104918657E-2</c:v>
                </c:pt>
                <c:pt idx="6181">
                  <c:v>5.4659084758587231E-2</c:v>
                </c:pt>
                <c:pt idx="6182">
                  <c:v>5.467484437796917E-2</c:v>
                </c:pt>
                <c:pt idx="6183">
                  <c:v>5.4678839246996305E-2</c:v>
                </c:pt>
                <c:pt idx="6184">
                  <c:v>5.4671069041013445E-2</c:v>
                </c:pt>
                <c:pt idx="6185">
                  <c:v>5.4654519404649451E-2</c:v>
                </c:pt>
                <c:pt idx="6186">
                  <c:v>5.4634107591804607E-2</c:v>
                </c:pt>
                <c:pt idx="6187">
                  <c:v>5.4616286449346421E-2</c:v>
                </c:pt>
                <c:pt idx="6188">
                  <c:v>5.4608078435124344E-2</c:v>
                </c:pt>
                <c:pt idx="6189">
                  <c:v>5.4614486817977384E-2</c:v>
                </c:pt>
                <c:pt idx="6190">
                  <c:v>5.4638321564904405E-2</c:v>
                </c:pt>
                <c:pt idx="6191">
                  <c:v>5.4678839246996305E-2</c:v>
                </c:pt>
                <c:pt idx="6192">
                  <c:v>5.4730995414210074E-2</c:v>
                </c:pt>
                <c:pt idx="6193">
                  <c:v>5.4787548908784969E-2</c:v>
                </c:pt>
                <c:pt idx="6194">
                  <c:v>5.4841079535858442E-2</c:v>
                </c:pt>
                <c:pt idx="6195">
                  <c:v>5.4885700752666813E-2</c:v>
                </c:pt>
                <c:pt idx="6196">
                  <c:v>5.4918818281003381E-2</c:v>
                </c:pt>
                <c:pt idx="6197">
                  <c:v>5.4942142618277859E-2</c:v>
                </c:pt>
                <c:pt idx="6198">
                  <c:v>5.4960504277226277E-2</c:v>
                </c:pt>
                <c:pt idx="6199">
                  <c:v>5.4980711784833949E-2</c:v>
                </c:pt>
                <c:pt idx="6200">
                  <c:v>5.5008300943785796E-2</c:v>
                </c:pt>
                <c:pt idx="6201">
                  <c:v>5.5046612364093098E-2</c:v>
                </c:pt>
                <c:pt idx="6202">
                  <c:v>5.5095429173455737E-2</c:v>
                </c:pt>
                <c:pt idx="6203">
                  <c:v>5.5151810408785321E-2</c:v>
                </c:pt>
                <c:pt idx="6204">
                  <c:v>5.5210528501258252E-2</c:v>
                </c:pt>
                <c:pt idx="6205">
                  <c:v>5.5266397170183848E-2</c:v>
                </c:pt>
                <c:pt idx="6206">
                  <c:v>5.5316293835061273E-2</c:v>
                </c:pt>
                <c:pt idx="6207">
                  <c:v>5.5359468967687023E-2</c:v>
                </c:pt>
                <c:pt idx="6208">
                  <c:v>5.5397547544778505E-2</c:v>
                </c:pt>
                <c:pt idx="6209">
                  <c:v>5.5433914383594643E-2</c:v>
                </c:pt>
                <c:pt idx="6210">
                  <c:v>5.5472395310013758E-2</c:v>
                </c:pt>
                <c:pt idx="6211">
                  <c:v>5.5515629949464088E-2</c:v>
                </c:pt>
                <c:pt idx="6212">
                  <c:v>5.5564323552249786E-2</c:v>
                </c:pt>
                <c:pt idx="6213">
                  <c:v>5.5616542180964193E-2</c:v>
                </c:pt>
                <c:pt idx="6214">
                  <c:v>5.5668635088986299E-2</c:v>
                </c:pt>
                <c:pt idx="6215">
                  <c:v>5.5716113713663432E-2</c:v>
                </c:pt>
                <c:pt idx="6216">
                  <c:v>5.5754355601402586E-2</c:v>
                </c:pt>
                <c:pt idx="6217">
                  <c:v>5.5780541574993639E-2</c:v>
                </c:pt>
                <c:pt idx="6218">
                  <c:v>5.5793921236499913E-2</c:v>
                </c:pt>
                <c:pt idx="6219">
                  <c:v>5.5796297930012353E-2</c:v>
                </c:pt>
                <c:pt idx="6220">
                  <c:v>5.5791060418966823E-2</c:v>
                </c:pt>
                <c:pt idx="6221">
                  <c:v>5.5783138253378842E-2</c:v>
                </c:pt>
                <c:pt idx="6222">
                  <c:v>5.5776888646938708E-2</c:v>
                </c:pt>
                <c:pt idx="6223">
                  <c:v>5.577587639520383E-2</c:v>
                </c:pt>
                <c:pt idx="6224">
                  <c:v>5.5781685872029654E-2</c:v>
                </c:pt>
                <c:pt idx="6225">
                  <c:v>5.5795241620178973E-2</c:v>
                </c:pt>
                <c:pt idx="6226">
                  <c:v>5.5816104215109477E-2</c:v>
                </c:pt>
                <c:pt idx="6227">
                  <c:v>5.5844142656417531E-2</c:v>
                </c:pt>
                <c:pt idx="6228">
                  <c:v>5.5878609971125884E-2</c:v>
                </c:pt>
                <c:pt idx="6229">
                  <c:v>5.5919551715326324E-2</c:v>
                </c:pt>
                <c:pt idx="6230">
                  <c:v>5.5966045085455288E-2</c:v>
                </c:pt>
                <c:pt idx="6231">
                  <c:v>5.6016462555804128E-2</c:v>
                </c:pt>
                <c:pt idx="6232">
                  <c:v>5.6067766688598877E-2</c:v>
                </c:pt>
                <c:pt idx="6233">
                  <c:v>5.6116302013360778E-2</c:v>
                </c:pt>
                <c:pt idx="6234">
                  <c:v>5.6158543611546777E-2</c:v>
                </c:pt>
                <c:pt idx="6235">
                  <c:v>5.6192463197301604E-2</c:v>
                </c:pt>
                <c:pt idx="6236">
                  <c:v>5.6218014764568294E-2</c:v>
                </c:pt>
                <c:pt idx="6237">
                  <c:v>5.6237267541960859E-2</c:v>
                </c:pt>
                <c:pt idx="6238">
                  <c:v>5.6253481069152581E-2</c:v>
                </c:pt>
                <c:pt idx="6239">
                  <c:v>5.6269563018791449E-2</c:v>
                </c:pt>
                <c:pt idx="6240">
                  <c:v>5.6287011506203036E-2</c:v>
                </c:pt>
                <c:pt idx="6241">
                  <c:v>5.630520979168159E-2</c:v>
                </c:pt>
                <c:pt idx="6242">
                  <c:v>5.6322263114477925E-2</c:v>
                </c:pt>
                <c:pt idx="6243">
                  <c:v>5.6336012017315931E-2</c:v>
                </c:pt>
                <c:pt idx="6244">
                  <c:v>5.6346191773893176E-2</c:v>
                </c:pt>
                <c:pt idx="6245">
                  <c:v>5.6354388634425059E-2</c:v>
                </c:pt>
                <c:pt idx="6246">
                  <c:v>5.6364084045523247E-2</c:v>
                </c:pt>
                <c:pt idx="6247">
                  <c:v>5.6378980144305937E-2</c:v>
                </c:pt>
                <c:pt idx="6248">
                  <c:v>5.640092858180297E-2</c:v>
                </c:pt>
                <c:pt idx="6249">
                  <c:v>5.642865218964839E-2</c:v>
                </c:pt>
                <c:pt idx="6250">
                  <c:v>5.6457611806574673E-2</c:v>
                </c:pt>
                <c:pt idx="6251">
                  <c:v>5.6481503842307615E-2</c:v>
                </c:pt>
                <c:pt idx="6252">
                  <c:v>5.6495081452010168E-2</c:v>
                </c:pt>
                <c:pt idx="6253">
                  <c:v>5.6496315801214128E-2</c:v>
                </c:pt>
                <c:pt idx="6254">
                  <c:v>5.648807217841241E-2</c:v>
                </c:pt>
                <c:pt idx="6255">
                  <c:v>5.6477095618750986E-2</c:v>
                </c:pt>
                <c:pt idx="6256">
                  <c:v>5.647251111371672E-2</c:v>
                </c:pt>
                <c:pt idx="6257">
                  <c:v>5.6483178978991425E-2</c:v>
                </c:pt>
                <c:pt idx="6258">
                  <c:v>5.6513993830079781E-2</c:v>
                </c:pt>
                <c:pt idx="6259">
                  <c:v>5.6565929957468966E-2</c:v>
                </c:pt>
                <c:pt idx="6260">
                  <c:v>5.6635996255353496E-2</c:v>
                </c:pt>
                <c:pt idx="6261">
                  <c:v>5.6718423507457108E-2</c:v>
                </c:pt>
                <c:pt idx="6262">
                  <c:v>5.6806954304041438E-2</c:v>
                </c:pt>
                <c:pt idx="6263">
                  <c:v>5.689510603094701E-2</c:v>
                </c:pt>
                <c:pt idx="6264">
                  <c:v>5.6977847277464203E-2</c:v>
                </c:pt>
                <c:pt idx="6265">
                  <c:v>5.7050275354220317E-2</c:v>
                </c:pt>
                <c:pt idx="6266">
                  <c:v>5.7108014612411176E-2</c:v>
                </c:pt>
                <c:pt idx="6267">
                  <c:v>5.7147262267165114E-2</c:v>
                </c:pt>
                <c:pt idx="6268">
                  <c:v>5.716602645992426E-2</c:v>
                </c:pt>
                <c:pt idx="6269">
                  <c:v>5.7165364180495407E-2</c:v>
                </c:pt>
                <c:pt idx="6270">
                  <c:v>5.715013203236681E-2</c:v>
                </c:pt>
                <c:pt idx="6271">
                  <c:v>5.7128984515357265E-2</c:v>
                </c:pt>
                <c:pt idx="6272">
                  <c:v>5.7112694124040922E-2</c:v>
                </c:pt>
                <c:pt idx="6273">
                  <c:v>5.7109780459932938E-2</c:v>
                </c:pt>
                <c:pt idx="6274">
                  <c:v>5.7125982446097637E-2</c:v>
                </c:pt>
                <c:pt idx="6275">
                  <c:v>5.7160595798419991E-2</c:v>
                </c:pt>
                <c:pt idx="6276">
                  <c:v>5.7207487162788298E-2</c:v>
                </c:pt>
                <c:pt idx="6277">
                  <c:v>5.7257563192771602E-2</c:v>
                </c:pt>
                <c:pt idx="6278">
                  <c:v>5.7300755094371561E-2</c:v>
                </c:pt>
                <c:pt idx="6279">
                  <c:v>5.7331053817838387E-2</c:v>
                </c:pt>
                <c:pt idx="6280">
                  <c:v>5.73467781867842E-2</c:v>
                </c:pt>
                <c:pt idx="6281">
                  <c:v>5.7351592784381025E-2</c:v>
                </c:pt>
                <c:pt idx="6282">
                  <c:v>5.7352255347861328E-2</c:v>
                </c:pt>
                <c:pt idx="6283">
                  <c:v>5.7357290863345248E-2</c:v>
                </c:pt>
                <c:pt idx="6284">
                  <c:v>5.7373413739871329E-2</c:v>
                </c:pt>
                <c:pt idx="6285">
                  <c:v>5.7404556880977523E-2</c:v>
                </c:pt>
                <c:pt idx="6286">
                  <c:v>5.7451209508909876E-2</c:v>
                </c:pt>
                <c:pt idx="6287">
                  <c:v>5.7511034700402822E-2</c:v>
                </c:pt>
                <c:pt idx="6288">
                  <c:v>5.757930911208349E-2</c:v>
                </c:pt>
                <c:pt idx="6289">
                  <c:v>5.7650157923160264E-2</c:v>
                </c:pt>
                <c:pt idx="6290">
                  <c:v>5.7718056337741699E-2</c:v>
                </c:pt>
                <c:pt idx="6291">
                  <c:v>5.777769723073041E-2</c:v>
                </c:pt>
                <c:pt idx="6292">
                  <c:v>5.7825849190120418E-2</c:v>
                </c:pt>
                <c:pt idx="6293">
                  <c:v>5.7861093264069255E-2</c:v>
                </c:pt>
                <c:pt idx="6294">
                  <c:v>5.7884664610957162E-2</c:v>
                </c:pt>
                <c:pt idx="6295">
                  <c:v>5.789925914429879E-2</c:v>
                </c:pt>
                <c:pt idx="6296">
                  <c:v>5.7908635285076795E-2</c:v>
                </c:pt>
                <c:pt idx="6297">
                  <c:v>5.7915844436630962E-2</c:v>
                </c:pt>
                <c:pt idx="6298">
                  <c:v>5.792221335719612E-2</c:v>
                </c:pt>
                <c:pt idx="6299">
                  <c:v>5.7926636273652313E-2</c:v>
                </c:pt>
                <c:pt idx="6300">
                  <c:v>5.7926636273652313E-2</c:v>
                </c:pt>
                <c:pt idx="6301">
                  <c:v>5.7919957687147375E-2</c:v>
                </c:pt>
                <c:pt idx="6302">
                  <c:v>5.7907264232987601E-2</c:v>
                </c:pt>
                <c:pt idx="6303">
                  <c:v>5.7892182945670848E-2</c:v>
                </c:pt>
                <c:pt idx="6304">
                  <c:v>5.7882718710233941E-2</c:v>
                </c:pt>
                <c:pt idx="6305">
                  <c:v>5.7887096999121826E-2</c:v>
                </c:pt>
                <c:pt idx="6306">
                  <c:v>5.7912881151261433E-2</c:v>
                </c:pt>
                <c:pt idx="6307">
                  <c:v>5.7962463557125823E-2</c:v>
                </c:pt>
                <c:pt idx="6308">
                  <c:v>5.803240162228436E-2</c:v>
                </c:pt>
                <c:pt idx="6309">
                  <c:v>5.811345716339518E-2</c:v>
                </c:pt>
                <c:pt idx="6310">
                  <c:v>5.8193775472393974E-2</c:v>
                </c:pt>
                <c:pt idx="6311">
                  <c:v>5.82624228905297E-2</c:v>
                </c:pt>
                <c:pt idx="6312">
                  <c:v>5.8312886326434124E-2</c:v>
                </c:pt>
                <c:pt idx="6313">
                  <c:v>5.8344849535592228E-2</c:v>
                </c:pt>
                <c:pt idx="6314">
                  <c:v>5.8363931187619136E-2</c:v>
                </c:pt>
                <c:pt idx="6315">
                  <c:v>5.8379117417007589E-2</c:v>
                </c:pt>
                <c:pt idx="6316">
                  <c:v>5.839961745517859E-2</c:v>
                </c:pt>
                <c:pt idx="6317">
                  <c:v>5.8430745713210455E-2</c:v>
                </c:pt>
                <c:pt idx="6318">
                  <c:v>5.8473744458810553E-2</c:v>
                </c:pt>
                <c:pt idx="6319">
                  <c:v>5.8525162554042123E-2</c:v>
                </c:pt>
                <c:pt idx="6320">
                  <c:v>5.8578092791700301E-2</c:v>
                </c:pt>
                <c:pt idx="6321">
                  <c:v>5.8625536168922923E-2</c:v>
                </c:pt>
                <c:pt idx="6322">
                  <c:v>5.8662174330700714E-2</c:v>
                </c:pt>
                <c:pt idx="6323">
                  <c:v>5.8685301823389227E-2</c:v>
                </c:pt>
                <c:pt idx="6324">
                  <c:v>5.8695891258873492E-2</c:v>
                </c:pt>
                <c:pt idx="6325">
                  <c:v>5.8696910339506483E-2</c:v>
                </c:pt>
                <c:pt idx="6326">
                  <c:v>5.8693542951736524E-2</c:v>
                </c:pt>
                <c:pt idx="6327">
                  <c:v>5.8691017428043682E-2</c:v>
                </c:pt>
                <c:pt idx="6328">
                  <c:v>5.8693897412377585E-2</c:v>
                </c:pt>
                <c:pt idx="6329">
                  <c:v>5.8705727702225999E-2</c:v>
                </c:pt>
                <c:pt idx="6330">
                  <c:v>5.8727616803592134E-2</c:v>
                </c:pt>
                <c:pt idx="6331">
                  <c:v>5.8758325438908757E-2</c:v>
                </c:pt>
                <c:pt idx="6332">
                  <c:v>5.8794708897917228E-2</c:v>
                </c:pt>
                <c:pt idx="6333">
                  <c:v>5.8832469376941934E-2</c:v>
                </c:pt>
                <c:pt idx="6334">
                  <c:v>5.886779523868553E-2</c:v>
                </c:pt>
                <c:pt idx="6335">
                  <c:v>5.8898247817074492E-2</c:v>
                </c:pt>
                <c:pt idx="6336">
                  <c:v>5.8924535384292612E-2</c:v>
                </c:pt>
                <c:pt idx="6337">
                  <c:v>5.895002653478261E-2</c:v>
                </c:pt>
                <c:pt idx="6338">
                  <c:v>5.8979686817453206E-2</c:v>
                </c:pt>
                <c:pt idx="6339">
                  <c:v>5.9017729427635682E-2</c:v>
                </c:pt>
                <c:pt idx="6340">
                  <c:v>5.9065575622895231E-2</c:v>
                </c:pt>
                <c:pt idx="6341">
                  <c:v>5.9120700619759561E-2</c:v>
                </c:pt>
                <c:pt idx="6342">
                  <c:v>5.917676410819013E-2</c:v>
                </c:pt>
                <c:pt idx="6343">
                  <c:v>5.9225515064920312E-2</c:v>
                </c:pt>
                <c:pt idx="6344">
                  <c:v>5.9258920836358045E-2</c:v>
                </c:pt>
                <c:pt idx="6345">
                  <c:v>5.9273029224729837E-2</c:v>
                </c:pt>
                <c:pt idx="6346">
                  <c:v>5.9268592575210957E-2</c:v>
                </c:pt>
                <c:pt idx="6347">
                  <c:v>5.9251644991296051E-2</c:v>
                </c:pt>
                <c:pt idx="6348">
                  <c:v>5.9231193421160858E-2</c:v>
                </c:pt>
                <c:pt idx="6349">
                  <c:v>5.9216598420965119E-2</c:v>
                </c:pt>
                <c:pt idx="6350">
                  <c:v>5.9214823986297474E-2</c:v>
                </c:pt>
                <c:pt idx="6351">
                  <c:v>5.922906402887014E-2</c:v>
                </c:pt>
                <c:pt idx="6352">
                  <c:v>5.925909829751648E-2</c:v>
                </c:pt>
                <c:pt idx="6353">
                  <c:v>5.9301735442438067E-2</c:v>
                </c:pt>
                <c:pt idx="6354">
                  <c:v>5.9354227915900018E-2</c:v>
                </c:pt>
                <c:pt idx="6355">
                  <c:v>5.9413960797357127E-2</c:v>
                </c:pt>
                <c:pt idx="6356">
                  <c:v>5.9480315642773854E-2</c:v>
                </c:pt>
                <c:pt idx="6357">
                  <c:v>5.9552185603938226E-2</c:v>
                </c:pt>
                <c:pt idx="6358">
                  <c:v>5.9627886100786356E-2</c:v>
                </c:pt>
                <c:pt idx="6359">
                  <c:v>5.9703377741456135E-2</c:v>
                </c:pt>
                <c:pt idx="6360">
                  <c:v>5.9772708389074405E-2</c:v>
                </c:pt>
                <c:pt idx="6361">
                  <c:v>5.9828900538009669E-2</c:v>
                </c:pt>
                <c:pt idx="6362">
                  <c:v>5.9865951354906646E-2</c:v>
                </c:pt>
                <c:pt idx="6363">
                  <c:v>5.9882034347971083E-2</c:v>
                </c:pt>
                <c:pt idx="6364">
                  <c:v>5.9879368617335074E-2</c:v>
                </c:pt>
                <c:pt idx="6365">
                  <c:v>5.9864218692297924E-2</c:v>
                </c:pt>
                <c:pt idx="6366">
                  <c:v>5.9845159859820377E-2</c:v>
                </c:pt>
                <c:pt idx="6367">
                  <c:v>5.9830011128053598E-2</c:v>
                </c:pt>
                <c:pt idx="6368">
                  <c:v>5.9824013975556103E-2</c:v>
                </c:pt>
                <c:pt idx="6369">
                  <c:v>5.9827612257116816E-2</c:v>
                </c:pt>
                <c:pt idx="6370">
                  <c:v>5.9837740913430706E-2</c:v>
                </c:pt>
                <c:pt idx="6371">
                  <c:v>5.9849602403355864E-2</c:v>
                </c:pt>
                <c:pt idx="6372">
                  <c:v>5.9858443200192471E-2</c:v>
                </c:pt>
                <c:pt idx="6373">
                  <c:v>5.9862619317563495E-2</c:v>
                </c:pt>
                <c:pt idx="6374">
                  <c:v>5.9863729993837558E-2</c:v>
                </c:pt>
                <c:pt idx="6375">
                  <c:v>5.9866262346363011E-2</c:v>
                </c:pt>
                <c:pt idx="6376">
                  <c:v>5.9875992048685059E-2</c:v>
                </c:pt>
                <c:pt idx="6377">
                  <c:v>5.9897318186124163E-2</c:v>
                </c:pt>
                <c:pt idx="6378">
                  <c:v>5.9931753222762077E-2</c:v>
                </c:pt>
                <c:pt idx="6379">
                  <c:v>5.997716721350739E-2</c:v>
                </c:pt>
                <c:pt idx="6380">
                  <c:v>6.00292969530722E-2</c:v>
                </c:pt>
                <c:pt idx="6381">
                  <c:v>6.0081877444750645E-2</c:v>
                </c:pt>
                <c:pt idx="6382">
                  <c:v>6.0129529847102917E-2</c:v>
                </c:pt>
                <c:pt idx="6383">
                  <c:v>6.0168695857279089E-2</c:v>
                </c:pt>
                <c:pt idx="6384">
                  <c:v>6.0198884102940789E-2</c:v>
                </c:pt>
                <c:pt idx="6385">
                  <c:v>6.0221782330842591E-2</c:v>
                </c:pt>
                <c:pt idx="6386">
                  <c:v>6.0240057316844189E-2</c:v>
                </c:pt>
                <c:pt idx="6387">
                  <c:v>6.0257399255537483E-2</c:v>
                </c:pt>
                <c:pt idx="6388">
                  <c:v>6.0276609596027833E-2</c:v>
                </c:pt>
                <c:pt idx="6389">
                  <c:v>6.0299111677289921E-2</c:v>
                </c:pt>
                <c:pt idx="6390">
                  <c:v>6.0325261805594235E-2</c:v>
                </c:pt>
                <c:pt idx="6391">
                  <c:v>6.0353904229079228E-2</c:v>
                </c:pt>
                <c:pt idx="6392">
                  <c:v>6.0383616068130988E-2</c:v>
                </c:pt>
                <c:pt idx="6393">
                  <c:v>6.0411817508221957E-2</c:v>
                </c:pt>
                <c:pt idx="6394">
                  <c:v>6.043601704919728E-2</c:v>
                </c:pt>
                <c:pt idx="6395">
                  <c:v>6.0454034127253878E-2</c:v>
                </c:pt>
                <c:pt idx="6396">
                  <c:v>6.0464399846677577E-2</c:v>
                </c:pt>
                <c:pt idx="6397">
                  <c:v>6.0466802237566689E-2</c:v>
                </c:pt>
                <c:pt idx="6398">
                  <c:v>6.0462175422518263E-2</c:v>
                </c:pt>
                <c:pt idx="6399">
                  <c:v>6.0453055402580572E-2</c:v>
                </c:pt>
                <c:pt idx="6400">
                  <c:v>6.0443357250029986E-2</c:v>
                </c:pt>
                <c:pt idx="6401">
                  <c:v>6.0436951249686247E-2</c:v>
                </c:pt>
                <c:pt idx="6402">
                  <c:v>6.0437751994561764E-2</c:v>
                </c:pt>
                <c:pt idx="6403">
                  <c:v>6.0448918090830486E-2</c:v>
                </c:pt>
                <c:pt idx="6404">
                  <c:v>6.0472096442178727E-2</c:v>
                </c:pt>
                <c:pt idx="6405">
                  <c:v>6.0507822888225829E-2</c:v>
                </c:pt>
                <c:pt idx="6406">
                  <c:v>6.0555566550322085E-2</c:v>
                </c:pt>
                <c:pt idx="6407">
                  <c:v>6.0613239706062985E-2</c:v>
                </c:pt>
                <c:pt idx="6408">
                  <c:v>6.0677775078469234E-2</c:v>
                </c:pt>
                <c:pt idx="6409">
                  <c:v>6.0745213661722544E-2</c:v>
                </c:pt>
                <c:pt idx="6410">
                  <c:v>6.081070365446091E-2</c:v>
                </c:pt>
                <c:pt idx="6411">
                  <c:v>6.0868722414070001E-2</c:v>
                </c:pt>
                <c:pt idx="6412">
                  <c:v>6.0914768910942788E-2</c:v>
                </c:pt>
                <c:pt idx="6413">
                  <c:v>6.0945187214735921E-2</c:v>
                </c:pt>
                <c:pt idx="6414">
                  <c:v>6.095886055780815E-2</c:v>
                </c:pt>
                <c:pt idx="6415">
                  <c:v>6.0957301685878831E-2</c:v>
                </c:pt>
                <c:pt idx="6416">
                  <c:v>6.0944519147114698E-2</c:v>
                </c:pt>
                <c:pt idx="6417">
                  <c:v>6.0925947278635387E-2</c:v>
                </c:pt>
                <c:pt idx="6418">
                  <c:v>6.0906886330612545E-2</c:v>
                </c:pt>
                <c:pt idx="6419">
                  <c:v>6.0891745052240778E-2</c:v>
                </c:pt>
                <c:pt idx="6420">
                  <c:v>6.0882794133009191E-2</c:v>
                </c:pt>
                <c:pt idx="6421">
                  <c:v>6.0879365222772333E-2</c:v>
                </c:pt>
                <c:pt idx="6422">
                  <c:v>6.0879632409610321E-2</c:v>
                </c:pt>
                <c:pt idx="6423">
                  <c:v>6.0880923814978297E-2</c:v>
                </c:pt>
                <c:pt idx="6424">
                  <c:v>6.0881146471464434E-2</c:v>
                </c:pt>
                <c:pt idx="6425">
                  <c:v>6.0879988658983433E-2</c:v>
                </c:pt>
                <c:pt idx="6426">
                  <c:v>6.0877940229078623E-2</c:v>
                </c:pt>
                <c:pt idx="6427">
                  <c:v>6.0877183203080734E-2</c:v>
                </c:pt>
                <c:pt idx="6428">
                  <c:v>6.0880122252573846E-2</c:v>
                </c:pt>
                <c:pt idx="6429">
                  <c:v>6.0888627795751174E-2</c:v>
                </c:pt>
                <c:pt idx="6430">
                  <c:v>6.0903991633639978E-2</c:v>
                </c:pt>
                <c:pt idx="6431">
                  <c:v>6.0926348101943931E-2</c:v>
                </c:pt>
                <c:pt idx="6432">
                  <c:v>6.0955965514392932E-2</c:v>
                </c:pt>
                <c:pt idx="6433">
                  <c:v>6.0992622642769237E-2</c:v>
                </c:pt>
                <c:pt idx="6434">
                  <c:v>6.1035831250465036E-2</c:v>
                </c:pt>
                <c:pt idx="6435">
                  <c:v>6.1084925009168692E-2</c:v>
                </c:pt>
                <c:pt idx="6436">
                  <c:v>6.1138168161788811E-2</c:v>
                </c:pt>
                <c:pt idx="6437">
                  <c:v>6.119230910625513E-2</c:v>
                </c:pt>
                <c:pt idx="6438">
                  <c:v>6.1243426134377901E-2</c:v>
                </c:pt>
                <c:pt idx="6439">
                  <c:v>6.1286748849162812E-2</c:v>
                </c:pt>
                <c:pt idx="6440">
                  <c:v>6.1318263045104973E-2</c:v>
                </c:pt>
                <c:pt idx="6441">
                  <c:v>6.133604929390675E-2</c:v>
                </c:pt>
                <c:pt idx="6442">
                  <c:v>6.1341487841213474E-2</c:v>
                </c:pt>
                <c:pt idx="6443">
                  <c:v>6.1338946872110126E-2</c:v>
                </c:pt>
                <c:pt idx="6444">
                  <c:v>6.1334399911871798E-2</c:v>
                </c:pt>
                <c:pt idx="6445">
                  <c:v>6.1333909556258573E-2</c:v>
                </c:pt>
                <c:pt idx="6446">
                  <c:v>6.1341220370081342E-2</c:v>
                </c:pt>
                <c:pt idx="6447">
                  <c:v>6.1355753206933941E-2</c:v>
                </c:pt>
                <c:pt idx="6448">
                  <c:v>6.1373184336757494E-2</c:v>
                </c:pt>
                <c:pt idx="6449">
                  <c:v>6.1386068665003582E-2</c:v>
                </c:pt>
                <c:pt idx="6450">
                  <c:v>6.13879411597444E-2</c:v>
                </c:pt>
                <c:pt idx="6451">
                  <c:v>6.1375547178021697E-2</c:v>
                </c:pt>
                <c:pt idx="6452">
                  <c:v>6.1351428968458424E-2</c:v>
                </c:pt>
                <c:pt idx="6453">
                  <c:v>6.1324102560258179E-2</c:v>
                </c:pt>
                <c:pt idx="6454">
                  <c:v>6.1306183075953771E-2</c:v>
                </c:pt>
                <c:pt idx="6455">
                  <c:v>6.1310239411888026E-2</c:v>
                </c:pt>
                <c:pt idx="6456">
                  <c:v>6.1344608349925348E-2</c:v>
                </c:pt>
                <c:pt idx="6457">
                  <c:v>6.1410322555170718E-2</c:v>
                </c:pt>
                <c:pt idx="6458">
                  <c:v>6.1500484000504188E-2</c:v>
                </c:pt>
                <c:pt idx="6459">
                  <c:v>6.1602841263109068E-2</c:v>
                </c:pt>
                <c:pt idx="6460">
                  <c:v>6.1702054939164433E-2</c:v>
                </c:pt>
                <c:pt idx="6461">
                  <c:v>6.1786029544604174E-2</c:v>
                </c:pt>
                <c:pt idx="6462">
                  <c:v>6.1848775687502092E-2</c:v>
                </c:pt>
                <c:pt idx="6463">
                  <c:v>6.1892069563410826E-2</c:v>
                </c:pt>
                <c:pt idx="6464">
                  <c:v>6.1923984822926229E-2</c:v>
                </c:pt>
                <c:pt idx="6465">
                  <c:v>6.1955813144703956E-2</c:v>
                </c:pt>
                <c:pt idx="6466">
                  <c:v>6.1997867604075066E-2</c:v>
                </c:pt>
                <c:pt idx="6467">
                  <c:v>6.2055152150303175E-2</c:v>
                </c:pt>
                <c:pt idx="6468">
                  <c:v>6.212619905570578E-2</c:v>
                </c:pt>
                <c:pt idx="6469">
                  <c:v>6.2204091608378323E-2</c:v>
                </c:pt>
                <c:pt idx="6470">
                  <c:v>6.2279451656130427E-2</c:v>
                </c:pt>
                <c:pt idx="6471">
                  <c:v>6.2343028717632712E-2</c:v>
                </c:pt>
                <c:pt idx="6472">
                  <c:v>6.2388204021560603E-2</c:v>
                </c:pt>
                <c:pt idx="6473">
                  <c:v>6.2412558632424855E-2</c:v>
                </c:pt>
                <c:pt idx="6474">
                  <c:v>6.2417295651174556E-2</c:v>
                </c:pt>
                <c:pt idx="6475">
                  <c:v>6.2406883215732692E-2</c:v>
                </c:pt>
                <c:pt idx="6476">
                  <c:v>6.2386908126408305E-2</c:v>
                </c:pt>
                <c:pt idx="6477">
                  <c:v>6.2364699765634149E-2</c:v>
                </c:pt>
                <c:pt idx="6478">
                  <c:v>6.2346916021910739E-2</c:v>
                </c:pt>
                <c:pt idx="6479">
                  <c:v>6.2338649956783912E-2</c:v>
                </c:pt>
                <c:pt idx="6480">
                  <c:v>6.2343654258500705E-2</c:v>
                </c:pt>
                <c:pt idx="6481">
                  <c:v>6.2362108119460927E-2</c:v>
                </c:pt>
                <c:pt idx="6482">
                  <c:v>6.2391376746704544E-2</c:v>
                </c:pt>
                <c:pt idx="6483">
                  <c:v>6.2425697283212192E-2</c:v>
                </c:pt>
                <c:pt idx="6484">
                  <c:v>6.2457696476549043E-2</c:v>
                </c:pt>
                <c:pt idx="6485">
                  <c:v>6.2480848200917108E-2</c:v>
                </c:pt>
                <c:pt idx="6486">
                  <c:v>6.2490681353016567E-2</c:v>
                </c:pt>
                <c:pt idx="6487">
                  <c:v>6.2486792761709389E-2</c:v>
                </c:pt>
                <c:pt idx="6488">
                  <c:v>6.2472668975834769E-2</c:v>
                </c:pt>
                <c:pt idx="6489">
                  <c:v>6.2454880810466309E-2</c:v>
                </c:pt>
                <c:pt idx="6490">
                  <c:v>6.2440266455973961E-2</c:v>
                </c:pt>
                <c:pt idx="6491">
                  <c:v>6.2434680058951433E-2</c:v>
                </c:pt>
                <c:pt idx="6492">
                  <c:v>6.2440668679332803E-2</c:v>
                </c:pt>
                <c:pt idx="6493">
                  <c:v>6.2457919942892917E-2</c:v>
                </c:pt>
                <c:pt idx="6494">
                  <c:v>6.2483932211021068E-2</c:v>
                </c:pt>
                <c:pt idx="6495">
                  <c:v>6.2515667500179853E-2</c:v>
                </c:pt>
                <c:pt idx="6496">
                  <c:v>6.2550891916738308E-2</c:v>
                </c:pt>
                <c:pt idx="6497">
                  <c:v>6.2588846294034897E-2</c:v>
                </c:pt>
                <c:pt idx="6498">
                  <c:v>6.2629531347615688E-2</c:v>
                </c:pt>
                <c:pt idx="6499">
                  <c:v>6.2673037275507729E-2</c:v>
                </c:pt>
                <c:pt idx="6500">
                  <c:v>6.2717755001166789E-2</c:v>
                </c:pt>
                <c:pt idx="6501">
                  <c:v>6.2760285830218268E-2</c:v>
                </c:pt>
                <c:pt idx="6502">
                  <c:v>6.2795977374085779E-2</c:v>
                </c:pt>
                <c:pt idx="6503">
                  <c:v>6.2819370791720355E-2</c:v>
                </c:pt>
                <c:pt idx="6504">
                  <c:v>6.2826572460758581E-2</c:v>
                </c:pt>
                <c:pt idx="6505">
                  <c:v>6.2816016017723533E-2</c:v>
                </c:pt>
                <c:pt idx="6506">
                  <c:v>6.2789536577841878E-2</c:v>
                </c:pt>
                <c:pt idx="6507">
                  <c:v>6.2752503853011857E-2</c:v>
                </c:pt>
                <c:pt idx="6508">
                  <c:v>6.2711091768118579E-2</c:v>
                </c:pt>
                <c:pt idx="6509">
                  <c:v>6.2672903129257843E-2</c:v>
                </c:pt>
                <c:pt idx="6510">
                  <c:v>6.2643749660657513E-2</c:v>
                </c:pt>
                <c:pt idx="6511">
                  <c:v>6.2627027541950667E-2</c:v>
                </c:pt>
                <c:pt idx="6512">
                  <c:v>6.2623405991438744E-2</c:v>
                </c:pt>
                <c:pt idx="6513">
                  <c:v>6.2630917389101939E-2</c:v>
                </c:pt>
                <c:pt idx="6514">
                  <c:v>6.2645761723684815E-2</c:v>
                </c:pt>
                <c:pt idx="6515">
                  <c:v>6.2662931707364325E-2</c:v>
                </c:pt>
                <c:pt idx="6516">
                  <c:v>6.2677955999949922E-2</c:v>
                </c:pt>
                <c:pt idx="6517">
                  <c:v>6.2687793615962398E-2</c:v>
                </c:pt>
                <c:pt idx="6518">
                  <c:v>6.2692220615870833E-2</c:v>
                </c:pt>
                <c:pt idx="6519">
                  <c:v>6.2694367056313108E-2</c:v>
                </c:pt>
                <c:pt idx="6520">
                  <c:v>6.2700314540459615E-2</c:v>
                </c:pt>
                <c:pt idx="6521">
                  <c:v>6.2717844441231921E-2</c:v>
                </c:pt>
                <c:pt idx="6522">
                  <c:v>6.2753621944606944E-2</c:v>
                </c:pt>
                <c:pt idx="6523">
                  <c:v>6.281131937766378E-2</c:v>
                </c:pt>
                <c:pt idx="6524">
                  <c:v>6.2889111229146713E-2</c:v>
                </c:pt>
                <c:pt idx="6525">
                  <c:v>6.2979669726823187E-2</c:v>
                </c:pt>
                <c:pt idx="6526">
                  <c:v>6.3072171638430999E-2</c:v>
                </c:pt>
                <c:pt idx="6527">
                  <c:v>6.3153770471940665E-2</c:v>
                </c:pt>
                <c:pt idx="6528">
                  <c:v>6.3214475983567955E-2</c:v>
                </c:pt>
                <c:pt idx="6529">
                  <c:v>6.3247921361796203E-2</c:v>
                </c:pt>
                <c:pt idx="6530">
                  <c:v>6.325338390386466E-2</c:v>
                </c:pt>
                <c:pt idx="6531">
                  <c:v>6.3234668266610242E-2</c:v>
                </c:pt>
                <c:pt idx="6532">
                  <c:v>6.3199164501235264E-2</c:v>
                </c:pt>
                <c:pt idx="6533">
                  <c:v>6.3155516308411389E-2</c:v>
                </c:pt>
                <c:pt idx="6534">
                  <c:v>6.3111648698861614E-2</c:v>
                </c:pt>
                <c:pt idx="6535">
                  <c:v>6.3073738120076286E-2</c:v>
                </c:pt>
                <c:pt idx="6536">
                  <c:v>6.3045945099239734E-2</c:v>
                </c:pt>
                <c:pt idx="6537">
                  <c:v>6.3030326291681552E-2</c:v>
                </c:pt>
                <c:pt idx="6538">
                  <c:v>6.3027641166450946E-2</c:v>
                </c:pt>
                <c:pt idx="6539">
                  <c:v>6.303748670679328E-2</c:v>
                </c:pt>
                <c:pt idx="6540">
                  <c:v>6.3059058170861618E-2</c:v>
                </c:pt>
                <c:pt idx="6541">
                  <c:v>6.309146213460344E-2</c:v>
                </c:pt>
                <c:pt idx="6542">
                  <c:v>6.313398481574746E-2</c:v>
                </c:pt>
                <c:pt idx="6543">
                  <c:v>6.3186315808361385E-2</c:v>
                </c:pt>
                <c:pt idx="6544">
                  <c:v>6.3248458657969311E-2</c:v>
                </c:pt>
                <c:pt idx="6545">
                  <c:v>6.3319880190957092E-2</c:v>
                </c:pt>
                <c:pt idx="6546">
                  <c:v>6.3399554806452721E-2</c:v>
                </c:pt>
                <c:pt idx="6547">
                  <c:v>6.3483947910412078E-2</c:v>
                </c:pt>
                <c:pt idx="6548">
                  <c:v>6.3567506071523019E-2</c:v>
                </c:pt>
                <c:pt idx="6549">
                  <c:v>6.3642789387527723E-2</c:v>
                </c:pt>
                <c:pt idx="6550">
                  <c:v>6.370123257757894E-2</c:v>
                </c:pt>
                <c:pt idx="6551">
                  <c:v>6.3736822237738758E-2</c:v>
                </c:pt>
                <c:pt idx="6552">
                  <c:v>6.3746818347003534E-2</c:v>
                </c:pt>
                <c:pt idx="6553">
                  <c:v>6.3733863792125159E-2</c:v>
                </c:pt>
                <c:pt idx="6554">
                  <c:v>6.3705266523486029E-2</c:v>
                </c:pt>
                <c:pt idx="6555">
                  <c:v>6.3669634630906427E-2</c:v>
                </c:pt>
                <c:pt idx="6556">
                  <c:v>6.3635887873568067E-2</c:v>
                </c:pt>
                <c:pt idx="6557">
                  <c:v>6.3608641409136538E-2</c:v>
                </c:pt>
                <c:pt idx="6558">
                  <c:v>6.3589417547458019E-2</c:v>
                </c:pt>
                <c:pt idx="6559">
                  <c:v>6.3575616325364862E-2</c:v>
                </c:pt>
                <c:pt idx="6560">
                  <c:v>6.3563831862726031E-2</c:v>
                </c:pt>
                <c:pt idx="6561">
                  <c:v>6.3551420436032971E-2</c:v>
                </c:pt>
                <c:pt idx="6562">
                  <c:v>6.353815807605874E-2</c:v>
                </c:pt>
                <c:pt idx="6563">
                  <c:v>6.3526374629781349E-2</c:v>
                </c:pt>
                <c:pt idx="6564">
                  <c:v>6.3519071741803226E-2</c:v>
                </c:pt>
                <c:pt idx="6565">
                  <c:v>6.3518130887864468E-2</c:v>
                </c:pt>
                <c:pt idx="6566">
                  <c:v>6.3522611162972045E-2</c:v>
                </c:pt>
                <c:pt idx="6567">
                  <c:v>6.3528525196886634E-2</c:v>
                </c:pt>
                <c:pt idx="6568">
                  <c:v>6.3529690091848237E-2</c:v>
                </c:pt>
                <c:pt idx="6569">
                  <c:v>6.3520236611408445E-2</c:v>
                </c:pt>
                <c:pt idx="6570">
                  <c:v>6.3497656618857604E-2</c:v>
                </c:pt>
                <c:pt idx="6571">
                  <c:v>6.3463744034192707E-2</c:v>
                </c:pt>
                <c:pt idx="6572">
                  <c:v>6.3424772471372307E-2</c:v>
                </c:pt>
                <c:pt idx="6573">
                  <c:v>6.3389880211755359E-2</c:v>
                </c:pt>
                <c:pt idx="6574">
                  <c:v>6.3368113161637887E-2</c:v>
                </c:pt>
                <c:pt idx="6575">
                  <c:v>6.3364395852680569E-2</c:v>
                </c:pt>
                <c:pt idx="6576">
                  <c:v>6.3379086126671827E-2</c:v>
                </c:pt>
                <c:pt idx="6577">
                  <c:v>6.3407885880141637E-2</c:v>
                </c:pt>
                <c:pt idx="6578">
                  <c:v>6.3444660969926583E-2</c:v>
                </c:pt>
                <c:pt idx="6579">
                  <c:v>6.3482872735893106E-2</c:v>
                </c:pt>
                <c:pt idx="6580">
                  <c:v>6.3519071741803226E-2</c:v>
                </c:pt>
                <c:pt idx="6581">
                  <c:v>6.3552406168146683E-2</c:v>
                </c:pt>
                <c:pt idx="6582">
                  <c:v>6.3584891773701815E-2</c:v>
                </c:pt>
                <c:pt idx="6583">
                  <c:v>6.3619172323482867E-2</c:v>
                </c:pt>
                <c:pt idx="6584">
                  <c:v>6.3657713166078669E-2</c:v>
                </c:pt>
                <c:pt idx="6585">
                  <c:v>6.3701411863267901E-2</c:v>
                </c:pt>
                <c:pt idx="6586">
                  <c:v>6.3750045839489247E-2</c:v>
                </c:pt>
                <c:pt idx="6587">
                  <c:v>6.380213729958735E-2</c:v>
                </c:pt>
                <c:pt idx="6588">
                  <c:v>6.3855893988353077E-2</c:v>
                </c:pt>
                <c:pt idx="6589">
                  <c:v>6.3909567646062551E-2</c:v>
                </c:pt>
                <c:pt idx="6590">
                  <c:v>6.3961274610153177E-2</c:v>
                </c:pt>
                <c:pt idx="6591">
                  <c:v>6.4008367835035787E-2</c:v>
                </c:pt>
                <c:pt idx="6592">
                  <c:v>6.4047660947540178E-2</c:v>
                </c:pt>
                <c:pt idx="6593">
                  <c:v>6.4075159269710594E-2</c:v>
                </c:pt>
                <c:pt idx="6594">
                  <c:v>6.4087765118501408E-2</c:v>
                </c:pt>
                <c:pt idx="6595">
                  <c:v>6.4084669698250843E-2</c:v>
                </c:pt>
                <c:pt idx="6596">
                  <c:v>6.4068206022149979E-2</c:v>
                </c:pt>
                <c:pt idx="6597">
                  <c:v>6.4043489249792265E-2</c:v>
                </c:pt>
                <c:pt idx="6598">
                  <c:v>6.4016934865867639E-2</c:v>
                </c:pt>
                <c:pt idx="6599">
                  <c:v>6.3995181217314248E-2</c:v>
                </c:pt>
                <c:pt idx="6600">
                  <c:v>6.3983475065643128E-2</c:v>
                </c:pt>
                <c:pt idx="6601">
                  <c:v>6.3984999987066707E-2</c:v>
                </c:pt>
                <c:pt idx="6602">
                  <c:v>6.4000563461901819E-2</c:v>
                </c:pt>
                <c:pt idx="6603">
                  <c:v>6.4028776485144115E-2</c:v>
                </c:pt>
                <c:pt idx="6604">
                  <c:v>6.4066501371997611E-2</c:v>
                </c:pt>
                <c:pt idx="6605">
                  <c:v>6.4109074769684596E-2</c:v>
                </c:pt>
                <c:pt idx="6606">
                  <c:v>6.4150754983674577E-2</c:v>
                </c:pt>
                <c:pt idx="6607">
                  <c:v>6.4186246887467172E-2</c:v>
                </c:pt>
                <c:pt idx="6608">
                  <c:v>6.4210164053903854E-2</c:v>
                </c:pt>
                <c:pt idx="6609">
                  <c:v>6.4218420942533785E-2</c:v>
                </c:pt>
                <c:pt idx="6610">
                  <c:v>6.4208997332299192E-2</c:v>
                </c:pt>
                <c:pt idx="6611">
                  <c:v>6.418279179594584E-2</c:v>
                </c:pt>
                <c:pt idx="6612">
                  <c:v>6.4143710791483469E-2</c:v>
                </c:pt>
                <c:pt idx="6613">
                  <c:v>6.4098576831902856E-2</c:v>
                </c:pt>
                <c:pt idx="6614">
                  <c:v>6.4056183895460264E-2</c:v>
                </c:pt>
                <c:pt idx="6615">
                  <c:v>6.402442554963024E-2</c:v>
                </c:pt>
                <c:pt idx="6616">
                  <c:v>6.4008412688160335E-2</c:v>
                </c:pt>
                <c:pt idx="6617">
                  <c:v>6.4008995779200231E-2</c:v>
                </c:pt>
                <c:pt idx="6618">
                  <c:v>6.4022631362111906E-2</c:v>
                </c:pt>
                <c:pt idx="6619">
                  <c:v>6.4042367832500127E-2</c:v>
                </c:pt>
                <c:pt idx="6620">
                  <c:v>6.4059637979876974E-2</c:v>
                </c:pt>
                <c:pt idx="6621">
                  <c:v>6.4067936866417832E-2</c:v>
                </c:pt>
                <c:pt idx="6622">
                  <c:v>6.4064437857081116E-2</c:v>
                </c:pt>
                <c:pt idx="6623">
                  <c:v>6.4050890676543529E-2</c:v>
                </c:pt>
                <c:pt idx="6624">
                  <c:v>6.4032185496002605E-2</c:v>
                </c:pt>
                <c:pt idx="6625">
                  <c:v>6.4015813517141321E-2</c:v>
                </c:pt>
                <c:pt idx="6626">
                  <c:v>6.400863695385213E-2</c:v>
                </c:pt>
                <c:pt idx="6627">
                  <c:v>6.4015499540016577E-2</c:v>
                </c:pt>
                <c:pt idx="6628">
                  <c:v>6.4038420466668147E-2</c:v>
                </c:pt>
                <c:pt idx="6629">
                  <c:v>6.4076505072419646E-2</c:v>
                </c:pt>
                <c:pt idx="6630">
                  <c:v>6.4126796223302265E-2</c:v>
                </c:pt>
                <c:pt idx="6631">
                  <c:v>6.4184945616005254E-2</c:v>
                </c:pt>
                <c:pt idx="6632">
                  <c:v>6.4246423733804917E-2</c:v>
                </c:pt>
                <c:pt idx="6633">
                  <c:v>6.4306025428784122E-2</c:v>
                </c:pt>
                <c:pt idx="6634">
                  <c:v>6.435890185141098E-2</c:v>
                </c:pt>
                <c:pt idx="6635">
                  <c:v>6.4400112220044117E-2</c:v>
                </c:pt>
                <c:pt idx="6636">
                  <c:v>6.4425432948033559E-2</c:v>
                </c:pt>
                <c:pt idx="6637">
                  <c:v>6.4432212329647867E-2</c:v>
                </c:pt>
                <c:pt idx="6638">
                  <c:v>6.4420584183712173E-2</c:v>
                </c:pt>
                <c:pt idx="6639">
                  <c:v>6.4393288446597377E-2</c:v>
                </c:pt>
                <c:pt idx="6640">
                  <c:v>6.4356208499405557E-2</c:v>
                </c:pt>
                <c:pt idx="6641">
                  <c:v>6.4316169302824647E-2</c:v>
                </c:pt>
                <c:pt idx="6642">
                  <c:v>6.4279544750323006E-2</c:v>
                </c:pt>
                <c:pt idx="6643">
                  <c:v>6.4251315432275649E-2</c:v>
                </c:pt>
                <c:pt idx="6644">
                  <c:v>6.4234082537562867E-2</c:v>
                </c:pt>
                <c:pt idx="6645">
                  <c:v>6.4228069136285718E-2</c:v>
                </c:pt>
                <c:pt idx="6646">
                  <c:v>6.4232915751700051E-2</c:v>
                </c:pt>
                <c:pt idx="6647">
                  <c:v>6.4247545678126142E-2</c:v>
                </c:pt>
                <c:pt idx="6648">
                  <c:v>6.4271511101003889E-2</c:v>
                </c:pt>
                <c:pt idx="6649">
                  <c:v>6.4304364728612964E-2</c:v>
                </c:pt>
                <c:pt idx="6650">
                  <c:v>6.4345794362141676E-2</c:v>
                </c:pt>
                <c:pt idx="6651">
                  <c:v>6.4394410770389279E-2</c:v>
                </c:pt>
                <c:pt idx="6652">
                  <c:v>6.4446759174510107E-2</c:v>
                </c:pt>
                <c:pt idx="6653">
                  <c:v>6.4498485236069894E-2</c:v>
                </c:pt>
                <c:pt idx="6654">
                  <c:v>6.4543885319607378E-2</c:v>
                </c:pt>
                <c:pt idx="6655">
                  <c:v>6.4577972181093249E-2</c:v>
                </c:pt>
                <c:pt idx="6656">
                  <c:v>6.4597374593500193E-2</c:v>
                </c:pt>
                <c:pt idx="6657">
                  <c:v>6.4601282128640095E-2</c:v>
                </c:pt>
                <c:pt idx="6658">
                  <c:v>6.4592254428257515E-2</c:v>
                </c:pt>
                <c:pt idx="6659">
                  <c:v>6.4574738529964384E-2</c:v>
                </c:pt>
                <c:pt idx="6660">
                  <c:v>6.4555157490237172E-2</c:v>
                </c:pt>
                <c:pt idx="6661">
                  <c:v>6.4540023208916567E-2</c:v>
                </c:pt>
                <c:pt idx="6662">
                  <c:v>6.4534140292355782E-2</c:v>
                </c:pt>
                <c:pt idx="6663">
                  <c:v>6.4540517197903394E-2</c:v>
                </c:pt>
                <c:pt idx="6664">
                  <c:v>6.4559423925962325E-2</c:v>
                </c:pt>
                <c:pt idx="6665">
                  <c:v>6.4589065583918484E-2</c:v>
                </c:pt>
                <c:pt idx="6666">
                  <c:v>6.4626255252520706E-2</c:v>
                </c:pt>
                <c:pt idx="6667">
                  <c:v>6.4666951944807274E-2</c:v>
                </c:pt>
                <c:pt idx="6668">
                  <c:v>6.4707427824092625E-2</c:v>
                </c:pt>
                <c:pt idx="6669">
                  <c:v>6.4744268196489332E-2</c:v>
                </c:pt>
                <c:pt idx="6670">
                  <c:v>6.4774776187354902E-2</c:v>
                </c:pt>
                <c:pt idx="6671">
                  <c:v>6.4797602418610059E-2</c:v>
                </c:pt>
                <c:pt idx="6672">
                  <c:v>6.4812296316356613E-2</c:v>
                </c:pt>
                <c:pt idx="6673">
                  <c:v>6.4819980479203523E-2</c:v>
                </c:pt>
                <c:pt idx="6674">
                  <c:v>6.4822856458158509E-2</c:v>
                </c:pt>
                <c:pt idx="6675">
                  <c:v>6.482451914217964E-2</c:v>
                </c:pt>
                <c:pt idx="6676">
                  <c:v>6.4828833162838342E-2</c:v>
                </c:pt>
                <c:pt idx="6677">
                  <c:v>6.4839528523870718E-2</c:v>
                </c:pt>
                <c:pt idx="6678">
                  <c:v>6.4858358391963036E-2</c:v>
                </c:pt>
                <c:pt idx="6679">
                  <c:v>6.4885144050132085E-2</c:v>
                </c:pt>
                <c:pt idx="6680">
                  <c:v>6.4916381090466893E-2</c:v>
                </c:pt>
                <c:pt idx="6681">
                  <c:v>6.4946901174609953E-2</c:v>
                </c:pt>
                <c:pt idx="6682">
                  <c:v>6.4971354748424706E-2</c:v>
                </c:pt>
                <c:pt idx="6683">
                  <c:v>6.4986009571967387E-2</c:v>
                </c:pt>
                <c:pt idx="6684">
                  <c:v>6.4989021514140835E-2</c:v>
                </c:pt>
                <c:pt idx="6685">
                  <c:v>6.4981963712370708E-2</c:v>
                </c:pt>
                <c:pt idx="6686">
                  <c:v>6.4968297976397874E-2</c:v>
                </c:pt>
                <c:pt idx="6687">
                  <c:v>6.4952969488193804E-2</c:v>
                </c:pt>
                <c:pt idx="6688">
                  <c:v>6.4941237491764794E-2</c:v>
                </c:pt>
                <c:pt idx="6689">
                  <c:v>6.4936742557950747E-2</c:v>
                </c:pt>
                <c:pt idx="6690">
                  <c:v>6.4940608198230179E-2</c:v>
                </c:pt>
                <c:pt idx="6691">
                  <c:v>6.4950632053662097E-2</c:v>
                </c:pt>
                <c:pt idx="6692">
                  <c:v>6.496173497973308E-2</c:v>
                </c:pt>
                <c:pt idx="6693">
                  <c:v>6.4967758548273705E-2</c:v>
                </c:pt>
                <c:pt idx="6694">
                  <c:v>6.4964072474023207E-2</c:v>
                </c:pt>
                <c:pt idx="6695">
                  <c:v>6.4947845128931772E-2</c:v>
                </c:pt>
                <c:pt idx="6696">
                  <c:v>6.4918268868493459E-2</c:v>
                </c:pt>
                <c:pt idx="6697">
                  <c:v>6.4876739647314843E-2</c:v>
                </c:pt>
                <c:pt idx="6698">
                  <c:v>6.4825642580932999E-2</c:v>
                </c:pt>
                <c:pt idx="6699">
                  <c:v>6.4768036387861286E-2</c:v>
                </c:pt>
                <c:pt idx="6700">
                  <c:v>6.4707517674857676E-2</c:v>
                </c:pt>
                <c:pt idx="6701">
                  <c:v>6.4647546423803617E-2</c:v>
                </c:pt>
                <c:pt idx="6702">
                  <c:v>6.4591535813405002E-2</c:v>
                </c:pt>
                <c:pt idx="6703">
                  <c:v>6.4542133893061363E-2</c:v>
                </c:pt>
                <c:pt idx="6704">
                  <c:v>6.4501179470576278E-2</c:v>
                </c:pt>
                <c:pt idx="6705">
                  <c:v>6.4469433469146867E-2</c:v>
                </c:pt>
                <c:pt idx="6706">
                  <c:v>6.4446265292157093E-2</c:v>
                </c:pt>
                <c:pt idx="6707">
                  <c:v>6.4429743006210807E-2</c:v>
                </c:pt>
                <c:pt idx="6708">
                  <c:v>6.4417217018116715E-2</c:v>
                </c:pt>
                <c:pt idx="6709">
                  <c:v>6.4406397369390869E-2</c:v>
                </c:pt>
                <c:pt idx="6710">
                  <c:v>6.439661053343522E-2</c:v>
                </c:pt>
                <c:pt idx="6711">
                  <c:v>6.4389113427553782E-2</c:v>
                </c:pt>
                <c:pt idx="6712">
                  <c:v>6.4387227948238215E-2</c:v>
                </c:pt>
                <c:pt idx="6713">
                  <c:v>6.4395712669621699E-2</c:v>
                </c:pt>
                <c:pt idx="6714">
                  <c:v>6.4418518985718001E-2</c:v>
                </c:pt>
                <c:pt idx="6715">
                  <c:v>6.4456996135208347E-2</c:v>
                </c:pt>
                <c:pt idx="6716">
                  <c:v>6.4508319272853012E-2</c:v>
                </c:pt>
                <c:pt idx="6717">
                  <c:v>6.4566340131864533E-2</c:v>
                </c:pt>
                <c:pt idx="6718">
                  <c:v>6.4623290741836883E-2</c:v>
                </c:pt>
                <c:pt idx="6719">
                  <c:v>6.4672252677706113E-2</c:v>
                </c:pt>
                <c:pt idx="6720">
                  <c:v>6.4710347983474706E-2</c:v>
                </c:pt>
                <c:pt idx="6721">
                  <c:v>6.4738876727273811E-2</c:v>
                </c:pt>
                <c:pt idx="6722">
                  <c:v>6.4761656140715121E-2</c:v>
                </c:pt>
                <c:pt idx="6723">
                  <c:v>6.4782953951188119E-2</c:v>
                </c:pt>
                <c:pt idx="6724">
                  <c:v>6.4804926837606261E-2</c:v>
                </c:pt>
                <c:pt idx="6725">
                  <c:v>6.4826721084870045E-2</c:v>
                </c:pt>
                <c:pt idx="6726">
                  <c:v>6.4845460518334355E-2</c:v>
                </c:pt>
                <c:pt idx="6727">
                  <c:v>6.4857414632123647E-2</c:v>
                </c:pt>
                <c:pt idx="6728">
                  <c:v>6.486132450766742E-2</c:v>
                </c:pt>
                <c:pt idx="6729">
                  <c:v>6.4858987566328755E-2</c:v>
                </c:pt>
                <c:pt idx="6730">
                  <c:v>6.4855976525835593E-2</c:v>
                </c:pt>
                <c:pt idx="6731">
                  <c:v>6.4859841447283142E-2</c:v>
                </c:pt>
                <c:pt idx="6732">
                  <c:v>6.4876874476022819E-2</c:v>
                </c:pt>
                <c:pt idx="6733">
                  <c:v>6.4910448127232193E-2</c:v>
                </c:pt>
                <c:pt idx="6734">
                  <c:v>6.495804895660702E-2</c:v>
                </c:pt>
                <c:pt idx="6735">
                  <c:v>6.5012353535032166E-2</c:v>
                </c:pt>
                <c:pt idx="6736">
                  <c:v>6.5062078748267374E-2</c:v>
                </c:pt>
                <c:pt idx="6737">
                  <c:v>6.5096071410722225E-2</c:v>
                </c:pt>
                <c:pt idx="6738">
                  <c:v>6.5105604222322991E-2</c:v>
                </c:pt>
                <c:pt idx="6739">
                  <c:v>6.5086763631481317E-2</c:v>
                </c:pt>
                <c:pt idx="6740">
                  <c:v>6.5041351724190524E-2</c:v>
                </c:pt>
                <c:pt idx="6741">
                  <c:v>6.4976299572255772E-2</c:v>
                </c:pt>
                <c:pt idx="6742">
                  <c:v>6.4902402798987915E-2</c:v>
                </c:pt>
                <c:pt idx="6743">
                  <c:v>6.4831035127401695E-2</c:v>
                </c:pt>
                <c:pt idx="6744">
                  <c:v>6.4772889032953487E-2</c:v>
                </c:pt>
                <c:pt idx="6745">
                  <c:v>6.4735102738646647E-2</c:v>
                </c:pt>
                <c:pt idx="6746">
                  <c:v>6.4719512918896396E-2</c:v>
                </c:pt>
                <c:pt idx="6747">
                  <c:v>6.4723331699071809E-2</c:v>
                </c:pt>
                <c:pt idx="6748">
                  <c:v>6.4739775300828487E-2</c:v>
                </c:pt>
                <c:pt idx="6749">
                  <c:v>6.4760443005736426E-2</c:v>
                </c:pt>
                <c:pt idx="6750">
                  <c:v>6.4777067743009689E-2</c:v>
                </c:pt>
                <c:pt idx="6751">
                  <c:v>6.4784571549089523E-2</c:v>
                </c:pt>
                <c:pt idx="6752">
                  <c:v>6.4781381292338083E-2</c:v>
                </c:pt>
                <c:pt idx="6753">
                  <c:v>6.4770238044192754E-2</c:v>
                </c:pt>
                <c:pt idx="6754">
                  <c:v>6.4757252926223655E-2</c:v>
                </c:pt>
                <c:pt idx="6755">
                  <c:v>6.474930029481181E-2</c:v>
                </c:pt>
                <c:pt idx="6756">
                  <c:v>6.4752714966165484E-2</c:v>
                </c:pt>
                <c:pt idx="6757">
                  <c:v>6.4770597499347729E-2</c:v>
                </c:pt>
                <c:pt idx="6758">
                  <c:v>6.4802185782904378E-2</c:v>
                </c:pt>
                <c:pt idx="6759">
                  <c:v>6.4842584389687777E-2</c:v>
                </c:pt>
                <c:pt idx="6760">
                  <c:v>6.488482944388814E-2</c:v>
                </c:pt>
                <c:pt idx="6761">
                  <c:v>6.4921505078487221E-2</c:v>
                </c:pt>
                <c:pt idx="6762">
                  <c:v>6.494631682296266E-2</c:v>
                </c:pt>
                <c:pt idx="6763">
                  <c:v>6.4955981201233651E-2</c:v>
                </c:pt>
                <c:pt idx="6764">
                  <c:v>6.4949822944640093E-2</c:v>
                </c:pt>
                <c:pt idx="6765">
                  <c:v>6.4930449728767672E-2</c:v>
                </c:pt>
                <c:pt idx="6766">
                  <c:v>6.4902312907894236E-2</c:v>
                </c:pt>
                <c:pt idx="6767">
                  <c:v>6.4871121821685931E-2</c:v>
                </c:pt>
                <c:pt idx="6768">
                  <c:v>6.4843303420063683E-2</c:v>
                </c:pt>
                <c:pt idx="6769">
                  <c:v>6.4824339392248922E-2</c:v>
                </c:pt>
                <c:pt idx="6770">
                  <c:v>6.4818362749410954E-2</c:v>
                </c:pt>
                <c:pt idx="6771">
                  <c:v>6.4827170462300868E-2</c:v>
                </c:pt>
                <c:pt idx="6772">
                  <c:v>6.4849594986634077E-2</c:v>
                </c:pt>
                <c:pt idx="6773">
                  <c:v>6.4880919356728753E-2</c:v>
                </c:pt>
                <c:pt idx="6774">
                  <c:v>6.4913864065862373E-2</c:v>
                </c:pt>
                <c:pt idx="6775">
                  <c:v>6.4939529411435173E-2</c:v>
                </c:pt>
                <c:pt idx="6776">
                  <c:v>6.4949777994182958E-2</c:v>
                </c:pt>
                <c:pt idx="6777">
                  <c:v>6.4939214765791189E-2</c:v>
                </c:pt>
                <c:pt idx="6778">
                  <c:v>6.4906807485374654E-2</c:v>
                </c:pt>
                <c:pt idx="6779">
                  <c:v>6.4856695578384208E-2</c:v>
                </c:pt>
                <c:pt idx="6780">
                  <c:v>6.4797018267812548E-2</c:v>
                </c:pt>
                <c:pt idx="6781">
                  <c:v>6.473716944264192E-2</c:v>
                </c:pt>
                <c:pt idx="6782">
                  <c:v>6.4686672795446667E-2</c:v>
                </c:pt>
                <c:pt idx="6783">
                  <c:v>6.4653026598820287E-2</c:v>
                </c:pt>
                <c:pt idx="6784">
                  <c:v>6.4640449250731494E-2</c:v>
                </c:pt>
                <c:pt idx="6785">
                  <c:v>6.4650690778062139E-2</c:v>
                </c:pt>
                <c:pt idx="6786">
                  <c:v>6.4682944183281868E-2</c:v>
                </c:pt>
                <c:pt idx="6787">
                  <c:v>6.4734428815557091E-2</c:v>
                </c:pt>
                <c:pt idx="6788">
                  <c:v>6.4800298509395796E-2</c:v>
                </c:pt>
                <c:pt idx="6789">
                  <c:v>6.4873998139329328E-2</c:v>
                </c:pt>
                <c:pt idx="6790">
                  <c:v>6.4948024929987594E-2</c:v>
                </c:pt>
                <c:pt idx="6791">
                  <c:v>6.5013657288013518E-2</c:v>
                </c:pt>
                <c:pt idx="6792">
                  <c:v>6.5063472574971207E-2</c:v>
                </c:pt>
                <c:pt idx="6793">
                  <c:v>6.5092699003894652E-2</c:v>
                </c:pt>
                <c:pt idx="6794">
                  <c:v>6.5100388129675182E-2</c:v>
                </c:pt>
                <c:pt idx="6795">
                  <c:v>6.5089641377672661E-2</c:v>
                </c:pt>
                <c:pt idx="6796">
                  <c:v>6.5066664904600294E-2</c:v>
                </c:pt>
                <c:pt idx="6797">
                  <c:v>6.5039283572160447E-2</c:v>
                </c:pt>
                <c:pt idx="6798">
                  <c:v>6.5013657288013518E-2</c:v>
                </c:pt>
                <c:pt idx="6799">
                  <c:v>6.4993876629080918E-2</c:v>
                </c:pt>
                <c:pt idx="6800">
                  <c:v>6.498092977652066E-2</c:v>
                </c:pt>
                <c:pt idx="6801">
                  <c:v>6.4974051918080325E-2</c:v>
                </c:pt>
                <c:pt idx="6802">
                  <c:v>6.4971489606509628E-2</c:v>
                </c:pt>
                <c:pt idx="6803">
                  <c:v>6.4971579511922964E-2</c:v>
                </c:pt>
                <c:pt idx="6804">
                  <c:v>6.4973018001065877E-2</c:v>
                </c:pt>
                <c:pt idx="6805">
                  <c:v>6.4974141824023904E-2</c:v>
                </c:pt>
                <c:pt idx="6806">
                  <c:v>6.4972163897562621E-2</c:v>
                </c:pt>
                <c:pt idx="6807">
                  <c:v>6.4963533051147285E-2</c:v>
                </c:pt>
                <c:pt idx="6808">
                  <c:v>6.4944608722655908E-2</c:v>
                </c:pt>
                <c:pt idx="6809">
                  <c:v>6.4913684278948794E-2</c:v>
                </c:pt>
                <c:pt idx="6810">
                  <c:v>6.4872649863062251E-2</c:v>
                </c:pt>
                <c:pt idx="6811">
                  <c:v>6.4828204032156792E-2</c:v>
                </c:pt>
                <c:pt idx="6812">
                  <c:v>6.4790098387379216E-2</c:v>
                </c:pt>
                <c:pt idx="6813">
                  <c:v>6.4768620499677756E-2</c:v>
                </c:pt>
                <c:pt idx="6814">
                  <c:v>6.4771271478564832E-2</c:v>
                </c:pt>
                <c:pt idx="6815">
                  <c:v>6.4799354875716822E-2</c:v>
                </c:pt>
                <c:pt idx="6816">
                  <c:v>6.4847078349068402E-2</c:v>
                </c:pt>
                <c:pt idx="6817">
                  <c:v>6.4901818507210954E-2</c:v>
                </c:pt>
                <c:pt idx="6818">
                  <c:v>6.4949912845568128E-2</c:v>
                </c:pt>
                <c:pt idx="6819">
                  <c:v>6.498092977652066E-2</c:v>
                </c:pt>
                <c:pt idx="6820">
                  <c:v>6.4990415106393987E-2</c:v>
                </c:pt>
                <c:pt idx="6821">
                  <c:v>6.4980705008183384E-2</c:v>
                </c:pt>
                <c:pt idx="6822">
                  <c:v>6.4958813129562601E-2</c:v>
                </c:pt>
                <c:pt idx="6823">
                  <c:v>6.4933371388120123E-2</c:v>
                </c:pt>
                <c:pt idx="6824">
                  <c:v>6.4911167269974215E-2</c:v>
                </c:pt>
                <c:pt idx="6825">
                  <c:v>6.4895795853168362E-2</c:v>
                </c:pt>
                <c:pt idx="6826">
                  <c:v>6.488752607623334E-2</c:v>
                </c:pt>
                <c:pt idx="6827">
                  <c:v>6.4884694612710361E-2</c:v>
                </c:pt>
                <c:pt idx="6828">
                  <c:v>6.4885413712808496E-2</c:v>
                </c:pt>
                <c:pt idx="6829">
                  <c:v>6.4889233952045669E-2</c:v>
                </c:pt>
                <c:pt idx="6830">
                  <c:v>6.4897458816460099E-2</c:v>
                </c:pt>
                <c:pt idx="6831">
                  <c:v>6.4911931360442446E-2</c:v>
                </c:pt>
                <c:pt idx="6832">
                  <c:v>6.4933820875918882E-2</c:v>
                </c:pt>
                <c:pt idx="6833">
                  <c:v>6.4961015753251819E-2</c:v>
                </c:pt>
                <c:pt idx="6834">
                  <c:v>6.498870683263798E-2</c:v>
                </c:pt>
                <c:pt idx="6835">
                  <c:v>6.5010240564373725E-2</c:v>
                </c:pt>
                <c:pt idx="6836">
                  <c:v>6.5020940393910556E-2</c:v>
                </c:pt>
                <c:pt idx="6837">
                  <c:v>6.5019052169542804E-2</c:v>
                </c:pt>
                <c:pt idx="6838">
                  <c:v>6.500646421688723E-2</c:v>
                </c:pt>
                <c:pt idx="6839">
                  <c:v>6.4986998565601486E-2</c:v>
                </c:pt>
                <c:pt idx="6840">
                  <c:v>6.4965555890386509E-2</c:v>
                </c:pt>
                <c:pt idx="6841">
                  <c:v>6.494631682296266E-2</c:v>
                </c:pt>
                <c:pt idx="6842">
                  <c:v>6.493193303029017E-2</c:v>
                </c:pt>
                <c:pt idx="6843">
                  <c:v>6.4923302983348433E-2</c:v>
                </c:pt>
                <c:pt idx="6844">
                  <c:v>6.4919437497098234E-2</c:v>
                </c:pt>
                <c:pt idx="6845">
                  <c:v>6.4918268868493459E-2</c:v>
                </c:pt>
                <c:pt idx="6846">
                  <c:v>6.4917774449645818E-2</c:v>
                </c:pt>
                <c:pt idx="6847">
                  <c:v>6.4916470984472466E-2</c:v>
                </c:pt>
                <c:pt idx="6848">
                  <c:v>6.4914043852850337E-2</c:v>
                </c:pt>
                <c:pt idx="6849">
                  <c:v>6.4910987484177077E-2</c:v>
                </c:pt>
                <c:pt idx="6850">
                  <c:v>6.4907976083138988E-2</c:v>
                </c:pt>
                <c:pt idx="6851">
                  <c:v>6.4905189432123048E-2</c:v>
                </c:pt>
                <c:pt idx="6852">
                  <c:v>6.4903032037165256E-2</c:v>
                </c:pt>
                <c:pt idx="6853">
                  <c:v>6.4900739816764877E-2</c:v>
                </c:pt>
                <c:pt idx="6854">
                  <c:v>6.4897548706549249E-2</c:v>
                </c:pt>
                <c:pt idx="6855">
                  <c:v>6.4892065445164085E-2</c:v>
                </c:pt>
                <c:pt idx="6856">
                  <c:v>6.4882806980617283E-2</c:v>
                </c:pt>
                <c:pt idx="6857">
                  <c:v>6.4868335407134839E-2</c:v>
                </c:pt>
                <c:pt idx="6858">
                  <c:v>6.4847842326787933E-2</c:v>
                </c:pt>
                <c:pt idx="6859">
                  <c:v>6.4821328591967167E-2</c:v>
                </c:pt>
                <c:pt idx="6860">
                  <c:v>6.4790323057090052E-2</c:v>
                </c:pt>
                <c:pt idx="6861">
                  <c:v>6.4757971815336338E-2</c:v>
                </c:pt>
                <c:pt idx="6862">
                  <c:v>6.4728363554810778E-2</c:v>
                </c:pt>
                <c:pt idx="6863">
                  <c:v>6.4706080064846419E-2</c:v>
                </c:pt>
                <c:pt idx="6864">
                  <c:v>6.4695432913836018E-2</c:v>
                </c:pt>
                <c:pt idx="6865">
                  <c:v>6.4698577614820077E-2</c:v>
                </c:pt>
                <c:pt idx="6866">
                  <c:v>6.4716323140017365E-2</c:v>
                </c:pt>
                <c:pt idx="6867">
                  <c:v>6.4746784238362401E-2</c:v>
                </c:pt>
                <c:pt idx="6868">
                  <c:v>6.4786144219492317E-2</c:v>
                </c:pt>
                <c:pt idx="6869">
                  <c:v>6.4829012914629128E-2</c:v>
                </c:pt>
                <c:pt idx="6870">
                  <c:v>6.4869144364356493E-2</c:v>
                </c:pt>
                <c:pt idx="6871">
                  <c:v>6.4901054434534935E-2</c:v>
                </c:pt>
                <c:pt idx="6872">
                  <c:v>6.491939254978614E-2</c:v>
                </c:pt>
                <c:pt idx="6873">
                  <c:v>6.4920606128847827E-2</c:v>
                </c:pt>
                <c:pt idx="6874">
                  <c:v>6.4903571384899952E-2</c:v>
                </c:pt>
                <c:pt idx="6875">
                  <c:v>6.4869683670007963E-2</c:v>
                </c:pt>
                <c:pt idx="6876">
                  <c:v>6.4823440643710886E-2</c:v>
                </c:pt>
                <c:pt idx="6877">
                  <c:v>6.4771271478564832E-2</c:v>
                </c:pt>
                <c:pt idx="6878">
                  <c:v>6.4720321598954647E-2</c:v>
                </c:pt>
                <c:pt idx="6879">
                  <c:v>6.4676205808763723E-2</c:v>
                </c:pt>
                <c:pt idx="6880">
                  <c:v>6.4642021399323027E-2</c:v>
                </c:pt>
                <c:pt idx="6881">
                  <c:v>6.4618305019503455E-2</c:v>
                </c:pt>
                <c:pt idx="6882">
                  <c:v>6.4603123622906281E-2</c:v>
                </c:pt>
                <c:pt idx="6883">
                  <c:v>6.4594410279949568E-2</c:v>
                </c:pt>
                <c:pt idx="6884">
                  <c:v>6.458973928147578E-2</c:v>
                </c:pt>
                <c:pt idx="6885">
                  <c:v>6.4588571539707165E-2</c:v>
                </c:pt>
                <c:pt idx="6886">
                  <c:v>6.4591041766383708E-2</c:v>
                </c:pt>
                <c:pt idx="6887">
                  <c:v>6.4597284765519583E-2</c:v>
                </c:pt>
                <c:pt idx="6888">
                  <c:v>6.4606716804931755E-2</c:v>
                </c:pt>
                <c:pt idx="6889">
                  <c:v>6.461749652938327E-2</c:v>
                </c:pt>
                <c:pt idx="6890">
                  <c:v>6.4626569671507331E-2</c:v>
                </c:pt>
                <c:pt idx="6891">
                  <c:v>6.4630207964910549E-2</c:v>
                </c:pt>
                <c:pt idx="6892">
                  <c:v>6.4626255252520706E-2</c:v>
                </c:pt>
                <c:pt idx="6893">
                  <c:v>6.4614262583953155E-2</c:v>
                </c:pt>
                <c:pt idx="6894">
                  <c:v>6.4595488209808719E-2</c:v>
                </c:pt>
                <c:pt idx="6895">
                  <c:v>6.4573256447910191E-2</c:v>
                </c:pt>
                <c:pt idx="6896">
                  <c:v>6.4550980914809222E-2</c:v>
                </c:pt>
                <c:pt idx="6897">
                  <c:v>6.4531311131852356E-2</c:v>
                </c:pt>
                <c:pt idx="6898">
                  <c:v>6.4515144853954667E-2</c:v>
                </c:pt>
                <c:pt idx="6899">
                  <c:v>6.4501853031814396E-2</c:v>
                </c:pt>
                <c:pt idx="6900">
                  <c:v>6.4490896565384051E-2</c:v>
                </c:pt>
                <c:pt idx="6901">
                  <c:v>6.4481871159276019E-2</c:v>
                </c:pt>
                <c:pt idx="6902">
                  <c:v>6.44758992275027E-2</c:v>
                </c:pt>
                <c:pt idx="6903">
                  <c:v>6.4475495114785411E-2</c:v>
                </c:pt>
                <c:pt idx="6904">
                  <c:v>6.4482814103378597E-2</c:v>
                </c:pt>
                <c:pt idx="6905">
                  <c:v>6.4499293504666835E-2</c:v>
                </c:pt>
                <c:pt idx="6906">
                  <c:v>6.4523138105035696E-2</c:v>
                </c:pt>
                <c:pt idx="6907">
                  <c:v>6.4550127640899471E-2</c:v>
                </c:pt>
                <c:pt idx="6908">
                  <c:v>6.4575007999972248E-2</c:v>
                </c:pt>
                <c:pt idx="6909">
                  <c:v>6.459288321722885E-2</c:v>
                </c:pt>
                <c:pt idx="6910">
                  <c:v>6.4601416871858233E-2</c:v>
                </c:pt>
                <c:pt idx="6911">
                  <c:v>6.4602000759619929E-2</c:v>
                </c:pt>
                <c:pt idx="6912">
                  <c:v>6.4598946586168673E-2</c:v>
                </c:pt>
                <c:pt idx="6913">
                  <c:v>6.4598138132085661E-2</c:v>
                </c:pt>
                <c:pt idx="6914">
                  <c:v>6.4604605806889384E-2</c:v>
                </c:pt>
                <c:pt idx="6915">
                  <c:v>6.4620640666083154E-2</c:v>
                </c:pt>
                <c:pt idx="6916">
                  <c:v>6.4644761443328716E-2</c:v>
                </c:pt>
                <c:pt idx="6917">
                  <c:v>6.4673240957097103E-2</c:v>
                </c:pt>
                <c:pt idx="6918">
                  <c:v>6.4700374597034441E-2</c:v>
                </c:pt>
                <c:pt idx="6919">
                  <c:v>6.472126506092564E-2</c:v>
                </c:pt>
                <c:pt idx="6920">
                  <c:v>6.4733709965414346E-2</c:v>
                </c:pt>
                <c:pt idx="6921">
                  <c:v>6.4738472369780767E-2</c:v>
                </c:pt>
                <c:pt idx="6922">
                  <c:v>6.4738607155569963E-2</c:v>
                </c:pt>
                <c:pt idx="6923">
                  <c:v>6.4737663655924219E-2</c:v>
                </c:pt>
                <c:pt idx="6924">
                  <c:v>6.4738607155569963E-2</c:v>
                </c:pt>
                <c:pt idx="6925">
                  <c:v>6.4742650748696964E-2</c:v>
                </c:pt>
                <c:pt idx="6926">
                  <c:v>6.474876113863122E-2</c:v>
                </c:pt>
                <c:pt idx="6927">
                  <c:v>6.4754736823700879E-2</c:v>
                </c:pt>
                <c:pt idx="6928">
                  <c:v>6.4758061676559023E-2</c:v>
                </c:pt>
                <c:pt idx="6929">
                  <c:v>6.4757702231779526E-2</c:v>
                </c:pt>
                <c:pt idx="6930">
                  <c:v>6.4753613568352589E-2</c:v>
                </c:pt>
                <c:pt idx="6931">
                  <c:v>6.4747592969202919E-2</c:v>
                </c:pt>
                <c:pt idx="6932">
                  <c:v>6.4741617382427522E-2</c:v>
                </c:pt>
                <c:pt idx="6933">
                  <c:v>6.4737439013453593E-2</c:v>
                </c:pt>
                <c:pt idx="6934">
                  <c:v>6.4736181017765085E-2</c:v>
                </c:pt>
                <c:pt idx="6935">
                  <c:v>6.4737573798921935E-2</c:v>
                </c:pt>
                <c:pt idx="6936">
                  <c:v>6.4740853591548089E-2</c:v>
                </c:pt>
                <c:pt idx="6937">
                  <c:v>6.4745076922644709E-2</c:v>
                </c:pt>
                <c:pt idx="6938">
                  <c:v>6.4749884381429326E-2</c:v>
                </c:pt>
                <c:pt idx="6939">
                  <c:v>6.475536584796511E-2</c:v>
                </c:pt>
                <c:pt idx="6940">
                  <c:v>6.4761835864703923E-2</c:v>
                </c:pt>
                <c:pt idx="6941">
                  <c:v>6.4769968453022034E-2</c:v>
                </c:pt>
                <c:pt idx="6942">
                  <c:v>6.4779673840605859E-2</c:v>
                </c:pt>
                <c:pt idx="6943">
                  <c:v>6.4790817330863074E-2</c:v>
                </c:pt>
                <c:pt idx="6944">
                  <c:v>6.4803039552186095E-2</c:v>
                </c:pt>
                <c:pt idx="6945">
                  <c:v>6.4816205785727735E-2</c:v>
                </c:pt>
                <c:pt idx="6946">
                  <c:v>6.4830675622220515E-2</c:v>
                </c:pt>
                <c:pt idx="6947">
                  <c:v>6.484748280769366E-2</c:v>
                </c:pt>
                <c:pt idx="6948">
                  <c:v>6.4867121974127875E-2</c:v>
                </c:pt>
                <c:pt idx="6949">
                  <c:v>6.4889278896236705E-2</c:v>
                </c:pt>
                <c:pt idx="6950">
                  <c:v>6.4911302109370975E-2</c:v>
                </c:pt>
                <c:pt idx="6951">
                  <c:v>6.4928651794319905E-2</c:v>
                </c:pt>
                <c:pt idx="6952">
                  <c:v>6.4936158219971854E-2</c:v>
                </c:pt>
                <c:pt idx="6953">
                  <c:v>6.4929730554095413E-2</c:v>
                </c:pt>
                <c:pt idx="6954">
                  <c:v>6.490838059848221E-2</c:v>
                </c:pt>
                <c:pt idx="6955">
                  <c:v>6.4875526190825775E-2</c:v>
                </c:pt>
                <c:pt idx="6956">
                  <c:v>6.4836877128304063E-2</c:v>
                </c:pt>
                <c:pt idx="6957">
                  <c:v>6.480034344438397E-2</c:v>
                </c:pt>
                <c:pt idx="6958">
                  <c:v>6.4772799168662812E-2</c:v>
                </c:pt>
                <c:pt idx="6959">
                  <c:v>6.4759095081956722E-2</c:v>
                </c:pt>
                <c:pt idx="6960">
                  <c:v>6.476053286747048E-2</c:v>
                </c:pt>
                <c:pt idx="6961">
                  <c:v>6.4774866052054805E-2</c:v>
                </c:pt>
                <c:pt idx="6962">
                  <c:v>6.4796299314063346E-2</c:v>
                </c:pt>
                <c:pt idx="6963">
                  <c:v>6.481768869710898E-2</c:v>
                </c:pt>
                <c:pt idx="6964">
                  <c:v>6.4833461795157768E-2</c:v>
                </c:pt>
                <c:pt idx="6965">
                  <c:v>6.4840741879783129E-2</c:v>
                </c:pt>
                <c:pt idx="6966">
                  <c:v>6.4840382366566821E-2</c:v>
                </c:pt>
                <c:pt idx="6967">
                  <c:v>6.4834765011215725E-2</c:v>
                </c:pt>
                <c:pt idx="6968">
                  <c:v>6.4826810960318906E-2</c:v>
                </c:pt>
                <c:pt idx="6969">
                  <c:v>6.4817464013241025E-2</c:v>
                </c:pt>
                <c:pt idx="6970">
                  <c:v>6.4805690741179547E-2</c:v>
                </c:pt>
                <c:pt idx="6971">
                  <c:v>6.4788660503982201E-2</c:v>
                </c:pt>
                <c:pt idx="6972">
                  <c:v>6.4763318590448773E-2</c:v>
                </c:pt>
                <c:pt idx="6973">
                  <c:v>6.4727465004867216E-2</c:v>
                </c:pt>
                <c:pt idx="6974">
                  <c:v>6.4681955881809874E-2</c:v>
                </c:pt>
                <c:pt idx="6975">
                  <c:v>6.4629938460650307E-2</c:v>
                </c:pt>
                <c:pt idx="6976">
                  <c:v>6.4577118854151253E-2</c:v>
                </c:pt>
                <c:pt idx="6977">
                  <c:v>6.4529739383980725E-2</c:v>
                </c:pt>
                <c:pt idx="6978">
                  <c:v>6.4493905075768201E-2</c:v>
                </c:pt>
                <c:pt idx="6979">
                  <c:v>6.4473654161608843E-2</c:v>
                </c:pt>
                <c:pt idx="6980">
                  <c:v>6.4470511088854779E-2</c:v>
                </c:pt>
                <c:pt idx="6981">
                  <c:v>6.4482589592692333E-2</c:v>
                </c:pt>
                <c:pt idx="6982">
                  <c:v>6.450575970759638E-2</c:v>
                </c:pt>
                <c:pt idx="6983">
                  <c:v>6.4534185199813979E-2</c:v>
                </c:pt>
                <c:pt idx="6984">
                  <c:v>6.456324129871778E-2</c:v>
                </c:pt>
                <c:pt idx="6985">
                  <c:v>6.458982910789586E-2</c:v>
                </c:pt>
                <c:pt idx="6986">
                  <c:v>6.4613139691866953E-2</c:v>
                </c:pt>
                <c:pt idx="6987">
                  <c:v>6.4633801371029212E-2</c:v>
                </c:pt>
                <c:pt idx="6988">
                  <c:v>6.4653430876765408E-2</c:v>
                </c:pt>
                <c:pt idx="6989">
                  <c:v>6.467274681712061E-2</c:v>
                </c:pt>
                <c:pt idx="6990">
                  <c:v>6.4692018692834766E-2</c:v>
                </c:pt>
                <c:pt idx="6991">
                  <c:v>6.4709629173189634E-2</c:v>
                </c:pt>
                <c:pt idx="6992">
                  <c:v>6.4722837502098687E-2</c:v>
                </c:pt>
                <c:pt idx="6993">
                  <c:v>6.472894761327104E-2</c:v>
                </c:pt>
                <c:pt idx="6994">
                  <c:v>6.47254882015353E-2</c:v>
                </c:pt>
                <c:pt idx="6995">
                  <c:v>6.471218994026047E-2</c:v>
                </c:pt>
                <c:pt idx="6996">
                  <c:v>6.4691030370712402E-2</c:v>
                </c:pt>
                <c:pt idx="6997">
                  <c:v>6.4665739074340992E-2</c:v>
                </c:pt>
                <c:pt idx="6998">
                  <c:v>6.4640763679994565E-2</c:v>
                </c:pt>
                <c:pt idx="6999">
                  <c:v>6.4620505916900453E-2</c:v>
                </c:pt>
                <c:pt idx="7000">
                  <c:v>6.4608154086065864E-2</c:v>
                </c:pt>
                <c:pt idx="7001">
                  <c:v>6.4605549017512545E-2</c:v>
                </c:pt>
                <c:pt idx="7002">
                  <c:v>6.4612106633711711E-2</c:v>
                </c:pt>
                <c:pt idx="7003">
                  <c:v>6.4625536581405865E-2</c:v>
                </c:pt>
                <c:pt idx="7004">
                  <c:v>6.4642605341678164E-2</c:v>
                </c:pt>
                <c:pt idx="7005">
                  <c:v>6.4659584931950412E-2</c:v>
                </c:pt>
                <c:pt idx="7006">
                  <c:v>6.4673690175745605E-2</c:v>
                </c:pt>
                <c:pt idx="7007">
                  <c:v>6.4683393411967008E-2</c:v>
                </c:pt>
                <c:pt idx="7008">
                  <c:v>6.4687840801022703E-2</c:v>
                </c:pt>
                <c:pt idx="7009">
                  <c:v>6.4687211874552911E-2</c:v>
                </c:pt>
                <c:pt idx="7010">
                  <c:v>6.4681955881809874E-2</c:v>
                </c:pt>
                <c:pt idx="7011">
                  <c:v>6.4672522208226016E-2</c:v>
                </c:pt>
                <c:pt idx="7012">
                  <c:v>6.4659360329862817E-2</c:v>
                </c:pt>
                <c:pt idx="7013">
                  <c:v>6.4643413878542735E-2</c:v>
                </c:pt>
                <c:pt idx="7014">
                  <c:v>6.4626524754495443E-2</c:v>
                </c:pt>
                <c:pt idx="7015">
                  <c:v>6.461165747875848E-2</c:v>
                </c:pt>
                <c:pt idx="7016">
                  <c:v>6.4602135503061001E-2</c:v>
                </c:pt>
                <c:pt idx="7017">
                  <c:v>6.4602135503061001E-2</c:v>
                </c:pt>
                <c:pt idx="7018">
                  <c:v>6.4615385478942813E-2</c:v>
                </c:pt>
                <c:pt idx="7019">
                  <c:v>6.4644042741589261E-2</c:v>
                </c:pt>
                <c:pt idx="7020">
                  <c:v>6.4688649422107683E-2</c:v>
                </c:pt>
                <c:pt idx="7021">
                  <c:v>6.4747323392088732E-2</c:v>
                </c:pt>
                <c:pt idx="7022">
                  <c:v>6.4815531736773527E-2</c:v>
                </c:pt>
                <c:pt idx="7023">
                  <c:v>6.4886447421285756E-2</c:v>
                </c:pt>
                <c:pt idx="7024">
                  <c:v>6.4951396213567228E-2</c:v>
                </c:pt>
                <c:pt idx="7025">
                  <c:v>6.5002013563790498E-2</c:v>
                </c:pt>
                <c:pt idx="7026">
                  <c:v>6.5031190898016525E-2</c:v>
                </c:pt>
                <c:pt idx="7027">
                  <c:v>6.5036001525024825E-2</c:v>
                </c:pt>
                <c:pt idx="7028">
                  <c:v>6.5018467720806952E-2</c:v>
                </c:pt>
                <c:pt idx="7029">
                  <c:v>6.4985110488799694E-2</c:v>
                </c:pt>
                <c:pt idx="7030">
                  <c:v>6.4945462771969623E-2</c:v>
                </c:pt>
                <c:pt idx="7031">
                  <c:v>6.4908065975404841E-2</c:v>
                </c:pt>
                <c:pt idx="7032">
                  <c:v>6.4879571058974198E-2</c:v>
                </c:pt>
                <c:pt idx="7033">
                  <c:v>6.4863032280444391E-2</c:v>
                </c:pt>
                <c:pt idx="7034">
                  <c:v>6.4857324750340964E-2</c:v>
                </c:pt>
                <c:pt idx="7035">
                  <c:v>6.4858538155974491E-2</c:v>
                </c:pt>
                <c:pt idx="7036">
                  <c:v>6.4862268276003568E-2</c:v>
                </c:pt>
                <c:pt idx="7037">
                  <c:v>6.4864155818828276E-2</c:v>
                </c:pt>
                <c:pt idx="7038">
                  <c:v>6.486253792447623E-2</c:v>
                </c:pt>
                <c:pt idx="7039">
                  <c:v>6.4857684277582719E-2</c:v>
                </c:pt>
                <c:pt idx="7040">
                  <c:v>6.4852111638782975E-2</c:v>
                </c:pt>
                <c:pt idx="7041">
                  <c:v>6.4849235466088964E-2</c:v>
                </c:pt>
                <c:pt idx="7042">
                  <c:v>6.4851931877431615E-2</c:v>
                </c:pt>
                <c:pt idx="7043">
                  <c:v>6.4861684038220305E-2</c:v>
                </c:pt>
                <c:pt idx="7044">
                  <c:v>6.4878087936278875E-2</c:v>
                </c:pt>
                <c:pt idx="7045">
                  <c:v>6.4899436402717517E-2</c:v>
                </c:pt>
                <c:pt idx="7046">
                  <c:v>6.4922448977611416E-2</c:v>
                </c:pt>
                <c:pt idx="7047">
                  <c:v>6.4943754675021961E-2</c:v>
                </c:pt>
                <c:pt idx="7048">
                  <c:v>6.4960386431057907E-2</c:v>
                </c:pt>
                <c:pt idx="7049">
                  <c:v>6.4970320837831344E-2</c:v>
                </c:pt>
                <c:pt idx="7050">
                  <c:v>6.4972838189662332E-2</c:v>
                </c:pt>
                <c:pt idx="7051">
                  <c:v>6.4968882357621952E-2</c:v>
                </c:pt>
                <c:pt idx="7052">
                  <c:v>6.4961555173001131E-2</c:v>
                </c:pt>
                <c:pt idx="7053">
                  <c:v>6.4955261984281212E-2</c:v>
                </c:pt>
                <c:pt idx="7054">
                  <c:v>6.4955441788407689E-2</c:v>
                </c:pt>
                <c:pt idx="7055">
                  <c:v>6.4966949407343447E-2</c:v>
                </c:pt>
                <c:pt idx="7056">
                  <c:v>6.4992887619783571E-2</c:v>
                </c:pt>
                <c:pt idx="7057">
                  <c:v>6.5032404789524725E-2</c:v>
                </c:pt>
                <c:pt idx="7058">
                  <c:v>6.5079974024629908E-2</c:v>
                </c:pt>
                <c:pt idx="7059">
                  <c:v>6.5125434939480933E-2</c:v>
                </c:pt>
                <c:pt idx="7060">
                  <c:v>6.5158398203003468E-2</c:v>
                </c:pt>
                <c:pt idx="7061">
                  <c:v>6.5170315960450156E-2</c:v>
                </c:pt>
                <c:pt idx="7062">
                  <c:v>6.5159342617133922E-2</c:v>
                </c:pt>
                <c:pt idx="7063">
                  <c:v>6.5129167352578857E-2</c:v>
                </c:pt>
                <c:pt idx="7064">
                  <c:v>6.5087662925117765E-2</c:v>
                </c:pt>
                <c:pt idx="7065">
                  <c:v>6.504292532472418E-2</c:v>
                </c:pt>
                <c:pt idx="7066">
                  <c:v>6.5000799757225461E-2</c:v>
                </c:pt>
                <c:pt idx="7067">
                  <c:v>6.4964836657577643E-2</c:v>
                </c:pt>
                <c:pt idx="7068">
                  <c:v>6.4935708729754141E-2</c:v>
                </c:pt>
                <c:pt idx="7069">
                  <c:v>6.4912290932892483E-2</c:v>
                </c:pt>
                <c:pt idx="7070">
                  <c:v>6.4893189058660553E-2</c:v>
                </c:pt>
                <c:pt idx="7071">
                  <c:v>6.4877593563172645E-2</c:v>
                </c:pt>
                <c:pt idx="7072">
                  <c:v>6.4865144535010535E-2</c:v>
                </c:pt>
                <c:pt idx="7073">
                  <c:v>6.4856246170401824E-2</c:v>
                </c:pt>
                <c:pt idx="7074">
                  <c:v>6.485125777302643E-2</c:v>
                </c:pt>
                <c:pt idx="7075">
                  <c:v>6.4849505106469876E-2</c:v>
                </c:pt>
                <c:pt idx="7076">
                  <c:v>6.4848561365869098E-2</c:v>
                </c:pt>
                <c:pt idx="7077">
                  <c:v>6.4845505457995681E-2</c:v>
                </c:pt>
                <c:pt idx="7078">
                  <c:v>6.4837236638618914E-2</c:v>
                </c:pt>
                <c:pt idx="7079">
                  <c:v>6.4821867838244354E-2</c:v>
                </c:pt>
                <c:pt idx="7080">
                  <c:v>6.4799354875716822E-2</c:v>
                </c:pt>
                <c:pt idx="7081">
                  <c:v>6.4772259983308669E-2</c:v>
                </c:pt>
                <c:pt idx="7082">
                  <c:v>6.4744088479770492E-2</c:v>
                </c:pt>
                <c:pt idx="7083">
                  <c:v>6.4718075269177569E-2</c:v>
                </c:pt>
                <c:pt idx="7084">
                  <c:v>6.4696645867232186E-2</c:v>
                </c:pt>
                <c:pt idx="7085">
                  <c:v>6.4679664827956798E-2</c:v>
                </c:pt>
                <c:pt idx="7086">
                  <c:v>6.4665739074340992E-2</c:v>
                </c:pt>
                <c:pt idx="7087">
                  <c:v>6.4652712160678763E-2</c:v>
                </c:pt>
                <c:pt idx="7088">
                  <c:v>6.4639371209272281E-2</c:v>
                </c:pt>
                <c:pt idx="7089">
                  <c:v>6.4625671332149318E-2</c:v>
                </c:pt>
                <c:pt idx="7090">
                  <c:v>6.4613409185702866E-2</c:v>
                </c:pt>
                <c:pt idx="7091">
                  <c:v>6.4604965124980443E-2</c:v>
                </c:pt>
                <c:pt idx="7092">
                  <c:v>6.4602674477243174E-2</c:v>
                </c:pt>
                <c:pt idx="7093">
                  <c:v>6.4607210869785006E-2</c:v>
                </c:pt>
                <c:pt idx="7094">
                  <c:v>6.4617271949061375E-2</c:v>
                </c:pt>
                <c:pt idx="7095">
                  <c:v>6.4630297799701267E-2</c:v>
                </c:pt>
                <c:pt idx="7096">
                  <c:v>6.4643324041038855E-2</c:v>
                </c:pt>
                <c:pt idx="7097">
                  <c:v>6.4654913232450276E-2</c:v>
                </c:pt>
                <c:pt idx="7098">
                  <c:v>6.4666008600818572E-2</c:v>
                </c:pt>
                <c:pt idx="7099">
                  <c:v>6.4678631611546147E-2</c:v>
                </c:pt>
                <c:pt idx="7100">
                  <c:v>6.4695432913836018E-2</c:v>
                </c:pt>
                <c:pt idx="7101">
                  <c:v>6.4718210048636718E-2</c:v>
                </c:pt>
                <c:pt idx="7102">
                  <c:v>6.4746110297145568E-2</c:v>
                </c:pt>
                <c:pt idx="7103">
                  <c:v>6.4776573484885039E-2</c:v>
                </c:pt>
                <c:pt idx="7104">
                  <c:v>6.4805645805638037E-2</c:v>
                </c:pt>
                <c:pt idx="7105">
                  <c:v>6.4829147728520956E-2</c:v>
                </c:pt>
                <c:pt idx="7106">
                  <c:v>6.484487630316145E-2</c:v>
                </c:pt>
                <c:pt idx="7107">
                  <c:v>6.4853549732273044E-2</c:v>
                </c:pt>
                <c:pt idx="7108">
                  <c:v>6.4857279809456839E-2</c:v>
                </c:pt>
                <c:pt idx="7109">
                  <c:v>6.485943697714798E-2</c:v>
                </c:pt>
                <c:pt idx="7110">
                  <c:v>6.4863256987888598E-2</c:v>
                </c:pt>
                <c:pt idx="7111">
                  <c:v>6.4870312860781001E-2</c:v>
                </c:pt>
                <c:pt idx="7112">
                  <c:v>6.4880469923678644E-2</c:v>
                </c:pt>
                <c:pt idx="7113">
                  <c:v>6.4891705889459098E-2</c:v>
                </c:pt>
                <c:pt idx="7114">
                  <c:v>6.490150388888756E-2</c:v>
                </c:pt>
                <c:pt idx="7115">
                  <c:v>6.4907616514261204E-2</c:v>
                </c:pt>
                <c:pt idx="7116">
                  <c:v>6.4908335652314311E-2</c:v>
                </c:pt>
                <c:pt idx="7117">
                  <c:v>6.4902897200336221E-2</c:v>
                </c:pt>
                <c:pt idx="7118">
                  <c:v>6.4891346334051872E-2</c:v>
                </c:pt>
                <c:pt idx="7119">
                  <c:v>6.4873548713441934E-2</c:v>
                </c:pt>
                <c:pt idx="7120">
                  <c:v>6.4849145585999149E-2</c:v>
                </c:pt>
                <c:pt idx="7121">
                  <c:v>6.4818722244399621E-2</c:v>
                </c:pt>
                <c:pt idx="7122">
                  <c:v>6.4783403283334276E-2</c:v>
                </c:pt>
                <c:pt idx="7123">
                  <c:v>6.4746559591173994E-2</c:v>
                </c:pt>
                <c:pt idx="7124">
                  <c:v>6.4712773976970131E-2</c:v>
                </c:pt>
                <c:pt idx="7125">
                  <c:v>6.4687211874552911E-2</c:v>
                </c:pt>
                <c:pt idx="7126">
                  <c:v>6.4673959707157683E-2</c:v>
                </c:pt>
                <c:pt idx="7127">
                  <c:v>6.4673375722642937E-2</c:v>
                </c:pt>
                <c:pt idx="7128">
                  <c:v>6.468231526390307E-2</c:v>
                </c:pt>
                <c:pt idx="7129">
                  <c:v>6.4695073520887728E-2</c:v>
                </c:pt>
                <c:pt idx="7130">
                  <c:v>6.4705585887504039E-2</c:v>
                </c:pt>
                <c:pt idx="7131">
                  <c:v>6.4709449470804217E-2</c:v>
                </c:pt>
                <c:pt idx="7132">
                  <c:v>6.4705630812693829E-2</c:v>
                </c:pt>
                <c:pt idx="7133">
                  <c:v>6.4696286473280032E-2</c:v>
                </c:pt>
                <c:pt idx="7134">
                  <c:v>6.468554971612446E-2</c:v>
                </c:pt>
                <c:pt idx="7135">
                  <c:v>6.4677463630737189E-2</c:v>
                </c:pt>
                <c:pt idx="7136">
                  <c:v>6.4674992912453669E-2</c:v>
                </c:pt>
                <c:pt idx="7137">
                  <c:v>6.4678766378764643E-2</c:v>
                </c:pt>
                <c:pt idx="7138">
                  <c:v>6.4687346644434165E-2</c:v>
                </c:pt>
                <c:pt idx="7139">
                  <c:v>6.4699116708703611E-2</c:v>
                </c:pt>
                <c:pt idx="7140">
                  <c:v>6.4713402940458756E-2</c:v>
                </c:pt>
                <c:pt idx="7141">
                  <c:v>6.4730654865581674E-2</c:v>
                </c:pt>
                <c:pt idx="7142">
                  <c:v>6.4751636645995439E-2</c:v>
                </c:pt>
                <c:pt idx="7143">
                  <c:v>6.4776258957280189E-2</c:v>
                </c:pt>
                <c:pt idx="7144">
                  <c:v>6.4801961107056674E-2</c:v>
                </c:pt>
                <c:pt idx="7145">
                  <c:v>6.4822901395480595E-2</c:v>
                </c:pt>
                <c:pt idx="7146">
                  <c:v>6.4832697842735112E-2</c:v>
                </c:pt>
                <c:pt idx="7147">
                  <c:v>6.4826496396328939E-2</c:v>
                </c:pt>
                <c:pt idx="7148">
                  <c:v>6.4804028129240535E-2</c:v>
                </c:pt>
                <c:pt idx="7149">
                  <c:v>6.4770777227036683E-2</c:v>
                </c:pt>
                <c:pt idx="7150">
                  <c:v>6.4737978155578316E-2</c:v>
                </c:pt>
                <c:pt idx="7151">
                  <c:v>6.471865931380201E-2</c:v>
                </c:pt>
                <c:pt idx="7152">
                  <c:v>6.4723421553127339E-2</c:v>
                </c:pt>
                <c:pt idx="7153">
                  <c:v>6.4756534038301131E-2</c:v>
                </c:pt>
                <c:pt idx="7154">
                  <c:v>6.4812341252586239E-2</c:v>
                </c:pt>
                <c:pt idx="7155">
                  <c:v>6.4878177822358787E-2</c:v>
                </c:pt>
                <c:pt idx="7156">
                  <c:v>6.4937866287042748E-2</c:v>
                </c:pt>
                <c:pt idx="7157">
                  <c:v>6.4977693123686245E-2</c:v>
                </c:pt>
                <c:pt idx="7158">
                  <c:v>6.4991134381564522E-2</c:v>
                </c:pt>
                <c:pt idx="7159">
                  <c:v>6.4980839869171761E-2</c:v>
                </c:pt>
                <c:pt idx="7160">
                  <c:v>6.4956745370550809E-2</c:v>
                </c:pt>
                <c:pt idx="7161">
                  <c:v>6.4931303750237659E-2</c:v>
                </c:pt>
                <c:pt idx="7162">
                  <c:v>6.4915437204530593E-2</c:v>
                </c:pt>
                <c:pt idx="7163">
                  <c:v>6.4914223639912685E-2</c:v>
                </c:pt>
                <c:pt idx="7164">
                  <c:v>6.4926763971160775E-2</c:v>
                </c:pt>
                <c:pt idx="7165">
                  <c:v>6.4946451673273134E-2</c:v>
                </c:pt>
                <c:pt idx="7166">
                  <c:v>6.4965151321785E-2</c:v>
                </c:pt>
                <c:pt idx="7167">
                  <c:v>6.4976209665865217E-2</c:v>
                </c:pt>
                <c:pt idx="7168">
                  <c:v>6.4976524338313094E-2</c:v>
                </c:pt>
                <c:pt idx="7169">
                  <c:v>6.4965960459365049E-2</c:v>
                </c:pt>
                <c:pt idx="7170">
                  <c:v>6.4946137022614051E-2</c:v>
                </c:pt>
                <c:pt idx="7171">
                  <c:v>6.4918898129659078E-2</c:v>
                </c:pt>
                <c:pt idx="7172">
                  <c:v>6.4885323825231114E-2</c:v>
                </c:pt>
                <c:pt idx="7173">
                  <c:v>6.4845640277007191E-2</c:v>
                </c:pt>
                <c:pt idx="7174">
                  <c:v>6.4800882664605333E-2</c:v>
                </c:pt>
                <c:pt idx="7175">
                  <c:v>6.4753478777906007E-2</c:v>
                </c:pt>
                <c:pt idx="7176">
                  <c:v>6.4707607525641378E-2</c:v>
                </c:pt>
                <c:pt idx="7177">
                  <c:v>6.4668703874793912E-2</c:v>
                </c:pt>
                <c:pt idx="7178">
                  <c:v>6.464193156210736E-2</c:v>
                </c:pt>
                <c:pt idx="7179">
                  <c:v>6.4630746973933076E-2</c:v>
                </c:pt>
                <c:pt idx="7180">
                  <c:v>6.4634205631078204E-2</c:v>
                </c:pt>
                <c:pt idx="7181">
                  <c:v>6.4648983840068522E-2</c:v>
                </c:pt>
                <c:pt idx="7182">
                  <c:v>6.4668838638931761E-2</c:v>
                </c:pt>
                <c:pt idx="7183">
                  <c:v>6.4687077104713622E-2</c:v>
                </c:pt>
                <c:pt idx="7184">
                  <c:v>6.4697993597201145E-2</c:v>
                </c:pt>
                <c:pt idx="7185">
                  <c:v>6.4698981935169944E-2</c:v>
                </c:pt>
                <c:pt idx="7186">
                  <c:v>6.4690311592399533E-2</c:v>
                </c:pt>
                <c:pt idx="7187">
                  <c:v>6.4674947990433121E-2</c:v>
                </c:pt>
                <c:pt idx="7188">
                  <c:v>6.4657204155733353E-2</c:v>
                </c:pt>
                <c:pt idx="7189">
                  <c:v>6.4641617131998966E-2</c:v>
                </c:pt>
                <c:pt idx="7190">
                  <c:v>6.4632588593140208E-2</c:v>
                </c:pt>
                <c:pt idx="7191">
                  <c:v>6.4631914829109863E-2</c:v>
                </c:pt>
                <c:pt idx="7192">
                  <c:v>6.4639865311275593E-2</c:v>
                </c:pt>
                <c:pt idx="7193">
                  <c:v>6.4654913232450276E-2</c:v>
                </c:pt>
                <c:pt idx="7194">
                  <c:v>6.4673869863335079E-2</c:v>
                </c:pt>
                <c:pt idx="7195">
                  <c:v>6.4692872245568814E-2</c:v>
                </c:pt>
                <c:pt idx="7196">
                  <c:v>6.4709045140709034E-2</c:v>
                </c:pt>
                <c:pt idx="7197">
                  <c:v>6.472014189214477E-2</c:v>
                </c:pt>
                <c:pt idx="7198">
                  <c:v>6.4726027328824334E-2</c:v>
                </c:pt>
                <c:pt idx="7199">
                  <c:v>6.4727509932320307E-2</c:v>
                </c:pt>
                <c:pt idx="7200">
                  <c:v>6.4726386747389023E-2</c:v>
                </c:pt>
                <c:pt idx="7201">
                  <c:v>6.472396067785087E-2</c:v>
                </c:pt>
                <c:pt idx="7202">
                  <c:v>6.4721085353725408E-2</c:v>
                </c:pt>
                <c:pt idx="7203">
                  <c:v>6.4716637624218046E-2</c:v>
                </c:pt>
                <c:pt idx="7204">
                  <c:v>6.4709090066256539E-2</c:v>
                </c:pt>
                <c:pt idx="7205">
                  <c:v>6.4697095110090433E-2</c:v>
                </c:pt>
                <c:pt idx="7206">
                  <c:v>6.4679934363077021E-2</c:v>
                </c:pt>
                <c:pt idx="7207">
                  <c:v>6.4659045887135627E-2</c:v>
                </c:pt>
                <c:pt idx="7208">
                  <c:v>6.4636990543862807E-2</c:v>
                </c:pt>
                <c:pt idx="7209">
                  <c:v>6.4617721109821072E-2</c:v>
                </c:pt>
                <c:pt idx="7210">
                  <c:v>6.4603932086270091E-2</c:v>
                </c:pt>
                <c:pt idx="7211">
                  <c:v>6.4597060195649106E-2</c:v>
                </c:pt>
                <c:pt idx="7212">
                  <c:v>6.4595712778866068E-2</c:v>
                </c:pt>
                <c:pt idx="7213">
                  <c:v>6.4597060195649106E-2</c:v>
                </c:pt>
                <c:pt idx="7214">
                  <c:v>6.4597194937557403E-2</c:v>
                </c:pt>
                <c:pt idx="7215">
                  <c:v>6.4593107784939277E-2</c:v>
                </c:pt>
                <c:pt idx="7216">
                  <c:v>6.4583226915530159E-2</c:v>
                </c:pt>
                <c:pt idx="7217">
                  <c:v>6.4568630587967094E-2</c:v>
                </c:pt>
                <c:pt idx="7218">
                  <c:v>6.4552103646191974E-2</c:v>
                </c:pt>
                <c:pt idx="7219">
                  <c:v>6.4537553272411022E-2</c:v>
                </c:pt>
                <c:pt idx="7220">
                  <c:v>6.4527673666857591E-2</c:v>
                </c:pt>
                <c:pt idx="7221">
                  <c:v>6.4524440390216056E-2</c:v>
                </c:pt>
                <c:pt idx="7222">
                  <c:v>6.4527269505960841E-2</c:v>
                </c:pt>
                <c:pt idx="7223">
                  <c:v>6.453369121802939E-2</c:v>
                </c:pt>
                <c:pt idx="7224">
                  <c:v>6.4539978300854853E-2</c:v>
                </c:pt>
                <c:pt idx="7225">
                  <c:v>6.4542807517820225E-2</c:v>
                </c:pt>
                <c:pt idx="7226">
                  <c:v>6.4539529220491734E-2</c:v>
                </c:pt>
                <c:pt idx="7227">
                  <c:v>6.4529739383980725E-2</c:v>
                </c:pt>
                <c:pt idx="7228">
                  <c:v>6.4514381461266493E-2</c:v>
                </c:pt>
                <c:pt idx="7229">
                  <c:v>6.4496599281860648E-2</c:v>
                </c:pt>
                <c:pt idx="7230">
                  <c:v>6.4479850571664568E-2</c:v>
                </c:pt>
                <c:pt idx="7231">
                  <c:v>6.4467906845804682E-2</c:v>
                </c:pt>
                <c:pt idx="7232">
                  <c:v>6.446310250736316E-2</c:v>
                </c:pt>
                <c:pt idx="7233">
                  <c:v>6.4466784332064722E-2</c:v>
                </c:pt>
                <c:pt idx="7234">
                  <c:v>6.4478279010021747E-2</c:v>
                </c:pt>
                <c:pt idx="7235">
                  <c:v>6.4495611404352629E-2</c:v>
                </c:pt>
                <c:pt idx="7236">
                  <c:v>6.4516222587092734E-2</c:v>
                </c:pt>
                <c:pt idx="7237">
                  <c:v>6.4537643088037958E-2</c:v>
                </c:pt>
                <c:pt idx="7238">
                  <c:v>6.4558211355756082E-2</c:v>
                </c:pt>
                <c:pt idx="7239">
                  <c:v>6.457680447096377E-2</c:v>
                </c:pt>
                <c:pt idx="7240">
                  <c:v>6.4593197612055911E-2</c:v>
                </c:pt>
                <c:pt idx="7241">
                  <c:v>6.4606896464813393E-2</c:v>
                </c:pt>
                <c:pt idx="7242">
                  <c:v>6.4617631277632051E-2</c:v>
                </c:pt>
                <c:pt idx="7243">
                  <c:v>6.4624772994649152E-2</c:v>
                </c:pt>
                <c:pt idx="7244">
                  <c:v>6.4627692598318201E-2</c:v>
                </c:pt>
                <c:pt idx="7245">
                  <c:v>6.4626569671507331E-2</c:v>
                </c:pt>
                <c:pt idx="7246">
                  <c:v>6.4622616992230777E-2</c:v>
                </c:pt>
                <c:pt idx="7247">
                  <c:v>6.4617586361544313E-2</c:v>
                </c:pt>
                <c:pt idx="7248">
                  <c:v>6.4613903258169583E-2</c:v>
                </c:pt>
                <c:pt idx="7249">
                  <c:v>6.4613049860625396E-2</c:v>
                </c:pt>
                <c:pt idx="7250">
                  <c:v>6.4615699890060177E-2</c:v>
                </c:pt>
                <c:pt idx="7251">
                  <c:v>6.462028133502247E-2</c:v>
                </c:pt>
                <c:pt idx="7252">
                  <c:v>6.4624413660169647E-2</c:v>
                </c:pt>
                <c:pt idx="7253">
                  <c:v>6.4625267080044194E-2</c:v>
                </c:pt>
                <c:pt idx="7254">
                  <c:v>6.4620730498894566E-2</c:v>
                </c:pt>
                <c:pt idx="7255">
                  <c:v>6.4610220186029868E-2</c:v>
                </c:pt>
                <c:pt idx="7256">
                  <c:v>6.4595622951229184E-2</c:v>
                </c:pt>
                <c:pt idx="7257">
                  <c:v>6.4579858488704248E-2</c:v>
                </c:pt>
                <c:pt idx="7258">
                  <c:v>6.4566564685850383E-2</c:v>
                </c:pt>
                <c:pt idx="7259">
                  <c:v>6.4558480815509481E-2</c:v>
                </c:pt>
                <c:pt idx="7260">
                  <c:v>6.4556459871435171E-2</c:v>
                </c:pt>
                <c:pt idx="7261">
                  <c:v>6.4559828116783582E-2</c:v>
                </c:pt>
                <c:pt idx="7262">
                  <c:v>6.4566160488759697E-2</c:v>
                </c:pt>
                <c:pt idx="7263">
                  <c:v>6.4572178573229347E-2</c:v>
                </c:pt>
                <c:pt idx="7264">
                  <c:v>6.4574918176617715E-2</c:v>
                </c:pt>
                <c:pt idx="7265">
                  <c:v>6.4571639636892011E-2</c:v>
                </c:pt>
                <c:pt idx="7266">
                  <c:v>6.4561355063280382E-2</c:v>
                </c:pt>
                <c:pt idx="7267">
                  <c:v>6.4543885319607378E-2</c:v>
                </c:pt>
                <c:pt idx="7268">
                  <c:v>6.4520578452441149E-2</c:v>
                </c:pt>
                <c:pt idx="7269">
                  <c:v>6.449359075281276E-2</c:v>
                </c:pt>
                <c:pt idx="7270">
                  <c:v>6.4466335327381288E-2</c:v>
                </c:pt>
                <c:pt idx="7271">
                  <c:v>6.4442718335394791E-2</c:v>
                </c:pt>
                <c:pt idx="7272">
                  <c:v>6.442552274047593E-2</c:v>
                </c:pt>
                <c:pt idx="7273">
                  <c:v>6.4416902750659769E-2</c:v>
                </c:pt>
                <c:pt idx="7274">
                  <c:v>6.4416992541338439E-2</c:v>
                </c:pt>
                <c:pt idx="7275">
                  <c:v>6.4423502415012115E-2</c:v>
                </c:pt>
                <c:pt idx="7276">
                  <c:v>6.4433200062954124E-2</c:v>
                </c:pt>
                <c:pt idx="7277">
                  <c:v>6.444222445763699E-2</c:v>
                </c:pt>
                <c:pt idx="7278">
                  <c:v>6.4448061230678769E-2</c:v>
                </c:pt>
                <c:pt idx="7279">
                  <c:v>6.4450395961860044E-2</c:v>
                </c:pt>
                <c:pt idx="7280">
                  <c:v>6.4450710253554491E-2</c:v>
                </c:pt>
                <c:pt idx="7281">
                  <c:v>6.4452281715438667E-2</c:v>
                </c:pt>
                <c:pt idx="7282">
                  <c:v>6.4458612519482109E-2</c:v>
                </c:pt>
                <c:pt idx="7283">
                  <c:v>6.4470466187980205E-2</c:v>
                </c:pt>
                <c:pt idx="7284">
                  <c:v>6.4486990023300009E-2</c:v>
                </c:pt>
                <c:pt idx="7285">
                  <c:v>6.4504367669667009E-2</c:v>
                </c:pt>
                <c:pt idx="7286">
                  <c:v>6.4517569757276363E-2</c:v>
                </c:pt>
                <c:pt idx="7287">
                  <c:v>6.452264413581639E-2</c:v>
                </c:pt>
                <c:pt idx="7288">
                  <c:v>6.4518288249749436E-2</c:v>
                </c:pt>
                <c:pt idx="7289">
                  <c:v>6.4507151749987737E-2</c:v>
                </c:pt>
                <c:pt idx="7290">
                  <c:v>6.449480314260865E-2</c:v>
                </c:pt>
                <c:pt idx="7291">
                  <c:v>6.4488696324715725E-2</c:v>
                </c:pt>
                <c:pt idx="7292">
                  <c:v>6.4494578625724455E-2</c:v>
                </c:pt>
                <c:pt idx="7293">
                  <c:v>6.4515324475958605E-2</c:v>
                </c:pt>
                <c:pt idx="7294">
                  <c:v>6.4548196553504814E-2</c:v>
                </c:pt>
                <c:pt idx="7295">
                  <c:v>6.4586954671672372E-2</c:v>
                </c:pt>
                <c:pt idx="7296">
                  <c:v>6.4621449162056435E-2</c:v>
                </c:pt>
                <c:pt idx="7297">
                  <c:v>6.4641796806318833E-2</c:v>
                </c:pt>
                <c:pt idx="7298">
                  <c:v>6.4641167946524372E-2</c:v>
                </c:pt>
                <c:pt idx="7299">
                  <c:v>6.4616957536805811E-2</c:v>
                </c:pt>
                <c:pt idx="7300">
                  <c:v>6.4572178573229347E-2</c:v>
                </c:pt>
                <c:pt idx="7301">
                  <c:v>6.4514291650450376E-2</c:v>
                </c:pt>
                <c:pt idx="7302">
                  <c:v>6.4453898082165798E-2</c:v>
                </c:pt>
                <c:pt idx="7303">
                  <c:v>6.4401099880346327E-2</c:v>
                </c:pt>
                <c:pt idx="7304">
                  <c:v>6.4364064156109582E-2</c:v>
                </c:pt>
                <c:pt idx="7305">
                  <c:v>6.4347365444440599E-2</c:v>
                </c:pt>
                <c:pt idx="7306">
                  <c:v>6.4351495173588361E-2</c:v>
                </c:pt>
                <c:pt idx="7307">
                  <c:v>6.4373356459203238E-2</c:v>
                </c:pt>
                <c:pt idx="7308">
                  <c:v>6.4407968670939966E-2</c:v>
                </c:pt>
                <c:pt idx="7309">
                  <c:v>6.4449138797356656E-2</c:v>
                </c:pt>
                <c:pt idx="7310">
                  <c:v>6.4491659916791913E-2</c:v>
                </c:pt>
                <c:pt idx="7311">
                  <c:v>6.4531041688956139E-2</c:v>
                </c:pt>
                <c:pt idx="7312">
                  <c:v>6.4563645493091751E-2</c:v>
                </c:pt>
                <c:pt idx="7313">
                  <c:v>6.4586954671672372E-2</c:v>
                </c:pt>
                <c:pt idx="7314">
                  <c:v>6.4598856757862769E-2</c:v>
                </c:pt>
                <c:pt idx="7315">
                  <c:v>6.4598048303946956E-2</c:v>
                </c:pt>
                <c:pt idx="7316">
                  <c:v>6.4583990429242857E-2</c:v>
                </c:pt>
                <c:pt idx="7317">
                  <c:v>6.4557941896170104E-2</c:v>
                </c:pt>
                <c:pt idx="7318">
                  <c:v>6.4523272824011005E-2</c:v>
                </c:pt>
                <c:pt idx="7319">
                  <c:v>6.4485059216625243E-2</c:v>
                </c:pt>
                <c:pt idx="7320">
                  <c:v>6.445008167039297E-2</c:v>
                </c:pt>
                <c:pt idx="7321">
                  <c:v>6.4424220751877884E-2</c:v>
                </c:pt>
                <c:pt idx="7322">
                  <c:v>6.4412503030140969E-2</c:v>
                </c:pt>
                <c:pt idx="7323">
                  <c:v>6.4416049740137329E-2</c:v>
                </c:pt>
                <c:pt idx="7324">
                  <c:v>6.443324495997578E-2</c:v>
                </c:pt>
                <c:pt idx="7325">
                  <c:v>6.4458881917445823E-2</c:v>
                </c:pt>
                <c:pt idx="7326">
                  <c:v>6.4485777655315338E-2</c:v>
                </c:pt>
                <c:pt idx="7327">
                  <c:v>6.4508049844220941E-2</c:v>
                </c:pt>
                <c:pt idx="7328">
                  <c:v>6.4520892794929632E-2</c:v>
                </c:pt>
                <c:pt idx="7329">
                  <c:v>6.4523362636684747E-2</c:v>
                </c:pt>
                <c:pt idx="7330">
                  <c:v>6.4517300322905327E-2</c:v>
                </c:pt>
                <c:pt idx="7331">
                  <c:v>6.4506612894339191E-2</c:v>
                </c:pt>
                <c:pt idx="7332">
                  <c:v>6.4495746114789657E-2</c:v>
                </c:pt>
                <c:pt idx="7333">
                  <c:v>6.4487798270503396E-2</c:v>
                </c:pt>
                <c:pt idx="7334">
                  <c:v>6.4483712147284503E-2</c:v>
                </c:pt>
                <c:pt idx="7335">
                  <c:v>6.4482589592692333E-2</c:v>
                </c:pt>
                <c:pt idx="7336">
                  <c:v>6.4482769201232151E-2</c:v>
                </c:pt>
                <c:pt idx="7337">
                  <c:v>6.4482320180021938E-2</c:v>
                </c:pt>
                <c:pt idx="7338">
                  <c:v>6.4481332334993716E-2</c:v>
                </c:pt>
                <c:pt idx="7339">
                  <c:v>6.4481422138994396E-2</c:v>
                </c:pt>
                <c:pt idx="7340">
                  <c:v>6.4486091972615969E-2</c:v>
                </c:pt>
                <c:pt idx="7341">
                  <c:v>6.4497497354272196E-2</c:v>
                </c:pt>
                <c:pt idx="7342">
                  <c:v>6.4516851265991673E-2</c:v>
                </c:pt>
                <c:pt idx="7343">
                  <c:v>6.4541639902235784E-2</c:v>
                </c:pt>
                <c:pt idx="7344">
                  <c:v>6.4566429953444929E-2</c:v>
                </c:pt>
                <c:pt idx="7345">
                  <c:v>6.4584394642928269E-2</c:v>
                </c:pt>
                <c:pt idx="7346">
                  <c:v>6.458861645279397E-2</c:v>
                </c:pt>
                <c:pt idx="7347">
                  <c:v>6.4575681675723209E-2</c:v>
                </c:pt>
                <c:pt idx="7348">
                  <c:v>6.4546534927038171E-2</c:v>
                </c:pt>
                <c:pt idx="7349">
                  <c:v>6.4507061940666424E-2</c:v>
                </c:pt>
                <c:pt idx="7350">
                  <c:v>6.4466155725637811E-2</c:v>
                </c:pt>
                <c:pt idx="7351">
                  <c:v>6.4433649033381182E-2</c:v>
                </c:pt>
                <c:pt idx="7352">
                  <c:v>6.4417531285801036E-2</c:v>
                </c:pt>
                <c:pt idx="7353">
                  <c:v>6.4420898453832989E-2</c:v>
                </c:pt>
                <c:pt idx="7354">
                  <c:v>6.4442134661741382E-2</c:v>
                </c:pt>
                <c:pt idx="7355">
                  <c:v>6.4475046101095848E-2</c:v>
                </c:pt>
                <c:pt idx="7356">
                  <c:v>6.4511507524358483E-2</c:v>
                </c:pt>
                <c:pt idx="7357">
                  <c:v>6.4544244587464175E-2</c:v>
                </c:pt>
                <c:pt idx="7358">
                  <c:v>6.4568316210924029E-2</c:v>
                </c:pt>
                <c:pt idx="7359">
                  <c:v>6.4582598140539418E-2</c:v>
                </c:pt>
                <c:pt idx="7360">
                  <c:v>6.4588526626624801E-2</c:v>
                </c:pt>
                <c:pt idx="7361">
                  <c:v>6.4589245236498186E-2</c:v>
                </c:pt>
                <c:pt idx="7362">
                  <c:v>6.4587403801078261E-2</c:v>
                </c:pt>
                <c:pt idx="7363">
                  <c:v>6.4584080254473666E-2</c:v>
                </c:pt>
                <c:pt idx="7364">
                  <c:v>6.4578511125288965E-2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4D29-4474-A6F2-C0FB1B77F099}"/>
            </c:ext>
          </c:extLst>
        </c:ser>
        <c:ser>
          <c:idx val="9"/>
          <c:order val="15"/>
          <c:tx>
            <c:strRef>
              <c:f>'Before EP'!$C$1</c:f>
              <c:strCache>
                <c:ptCount val="1"/>
                <c:pt idx="0">
                  <c:v>12%BT-PVDF</c:v>
                </c:pt>
              </c:strCache>
            </c:strRef>
          </c:tx>
          <c:spPr>
            <a:ln w="63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'Before EP'!$B$2:$B$1880</c:f>
              <c:numCache>
                <c:formatCode>General</c:formatCode>
                <c:ptCount val="1879"/>
                <c:pt idx="0">
                  <c:v>499.46327000000002</c:v>
                </c:pt>
                <c:pt idx="1">
                  <c:v>501.32693899999998</c:v>
                </c:pt>
                <c:pt idx="2">
                  <c:v>503.190608</c:v>
                </c:pt>
                <c:pt idx="3">
                  <c:v>505.05427700000001</c:v>
                </c:pt>
                <c:pt idx="4">
                  <c:v>506.91794599999997</c:v>
                </c:pt>
                <c:pt idx="5">
                  <c:v>508.78161499999999</c:v>
                </c:pt>
                <c:pt idx="6">
                  <c:v>510.645284</c:v>
                </c:pt>
                <c:pt idx="7">
                  <c:v>512.50895300000002</c:v>
                </c:pt>
                <c:pt idx="8">
                  <c:v>514.37262199999998</c:v>
                </c:pt>
                <c:pt idx="9">
                  <c:v>516.23629000000005</c:v>
                </c:pt>
                <c:pt idx="10">
                  <c:v>518.09995900000001</c:v>
                </c:pt>
                <c:pt idx="11">
                  <c:v>519.96362799999997</c:v>
                </c:pt>
                <c:pt idx="12">
                  <c:v>521.82729700000004</c:v>
                </c:pt>
                <c:pt idx="13">
                  <c:v>523.690966</c:v>
                </c:pt>
                <c:pt idx="14">
                  <c:v>525.55463499999996</c:v>
                </c:pt>
                <c:pt idx="15">
                  <c:v>527.41830400000003</c:v>
                </c:pt>
                <c:pt idx="16">
                  <c:v>529.28197299999999</c:v>
                </c:pt>
                <c:pt idx="17">
                  <c:v>531.14564199999995</c:v>
                </c:pt>
                <c:pt idx="18">
                  <c:v>533.00931100000003</c:v>
                </c:pt>
                <c:pt idx="19">
                  <c:v>534.87297999999998</c:v>
                </c:pt>
                <c:pt idx="20">
                  <c:v>536.73664900000006</c:v>
                </c:pt>
                <c:pt idx="21">
                  <c:v>538.60031700000002</c:v>
                </c:pt>
                <c:pt idx="22">
                  <c:v>540.46398599999998</c:v>
                </c:pt>
                <c:pt idx="23">
                  <c:v>542.32765500000005</c:v>
                </c:pt>
                <c:pt idx="24">
                  <c:v>544.19132400000001</c:v>
                </c:pt>
                <c:pt idx="25">
                  <c:v>546.05499299999997</c:v>
                </c:pt>
                <c:pt idx="26">
                  <c:v>547.91866200000004</c:v>
                </c:pt>
                <c:pt idx="27">
                  <c:v>549.782331</c:v>
                </c:pt>
                <c:pt idx="28">
                  <c:v>551.64599999999996</c:v>
                </c:pt>
                <c:pt idx="29">
                  <c:v>553.50966900000003</c:v>
                </c:pt>
                <c:pt idx="30">
                  <c:v>555.37333799999999</c:v>
                </c:pt>
                <c:pt idx="31">
                  <c:v>557.23700699999995</c:v>
                </c:pt>
                <c:pt idx="32">
                  <c:v>559.10067600000002</c:v>
                </c:pt>
                <c:pt idx="33">
                  <c:v>560.96434499999998</c:v>
                </c:pt>
                <c:pt idx="34">
                  <c:v>562.82801300000006</c:v>
                </c:pt>
                <c:pt idx="35">
                  <c:v>564.69168200000001</c:v>
                </c:pt>
                <c:pt idx="36">
                  <c:v>566.55535099999997</c:v>
                </c:pt>
                <c:pt idx="37">
                  <c:v>568.41902000000005</c:v>
                </c:pt>
                <c:pt idx="38">
                  <c:v>570.282689</c:v>
                </c:pt>
                <c:pt idx="39">
                  <c:v>572.14635799999996</c:v>
                </c:pt>
                <c:pt idx="40">
                  <c:v>574.01002700000004</c:v>
                </c:pt>
                <c:pt idx="41">
                  <c:v>575.873696</c:v>
                </c:pt>
                <c:pt idx="42">
                  <c:v>577.73736499999995</c:v>
                </c:pt>
                <c:pt idx="43">
                  <c:v>579.60103400000003</c:v>
                </c:pt>
                <c:pt idx="44">
                  <c:v>581.46470299999999</c:v>
                </c:pt>
                <c:pt idx="45">
                  <c:v>583.32837199999994</c:v>
                </c:pt>
                <c:pt idx="46">
                  <c:v>585.19204000000002</c:v>
                </c:pt>
                <c:pt idx="47">
                  <c:v>587.05570899999998</c:v>
                </c:pt>
                <c:pt idx="48">
                  <c:v>588.91937800000005</c:v>
                </c:pt>
                <c:pt idx="49">
                  <c:v>590.78304700000001</c:v>
                </c:pt>
                <c:pt idx="50">
                  <c:v>592.64671599999997</c:v>
                </c:pt>
                <c:pt idx="51">
                  <c:v>594.51038500000004</c:v>
                </c:pt>
                <c:pt idx="52">
                  <c:v>596.374054</c:v>
                </c:pt>
                <c:pt idx="53">
                  <c:v>598.23772299999996</c:v>
                </c:pt>
                <c:pt idx="54">
                  <c:v>600.10139200000003</c:v>
                </c:pt>
                <c:pt idx="55">
                  <c:v>601.96506099999999</c:v>
                </c:pt>
                <c:pt idx="56">
                  <c:v>603.82872999999995</c:v>
                </c:pt>
                <c:pt idx="57">
                  <c:v>605.69239900000002</c:v>
                </c:pt>
                <c:pt idx="58">
                  <c:v>607.55606699999998</c:v>
                </c:pt>
                <c:pt idx="59">
                  <c:v>609.41973599999994</c:v>
                </c:pt>
                <c:pt idx="60">
                  <c:v>611.28340500000002</c:v>
                </c:pt>
                <c:pt idx="61">
                  <c:v>613.14707399999998</c:v>
                </c:pt>
                <c:pt idx="62">
                  <c:v>615.01074300000005</c:v>
                </c:pt>
                <c:pt idx="63">
                  <c:v>616.87441200000001</c:v>
                </c:pt>
                <c:pt idx="64">
                  <c:v>618.73808099999997</c:v>
                </c:pt>
                <c:pt idx="65">
                  <c:v>620.60175000000004</c:v>
                </c:pt>
                <c:pt idx="66">
                  <c:v>622.465419</c:v>
                </c:pt>
                <c:pt idx="67">
                  <c:v>624.32908799999996</c:v>
                </c:pt>
                <c:pt idx="68">
                  <c:v>626.19275700000003</c:v>
                </c:pt>
                <c:pt idx="69">
                  <c:v>628.05642599999999</c:v>
                </c:pt>
                <c:pt idx="70">
                  <c:v>629.92009399999995</c:v>
                </c:pt>
                <c:pt idx="71">
                  <c:v>631.78376300000002</c:v>
                </c:pt>
                <c:pt idx="72">
                  <c:v>633.64743199999998</c:v>
                </c:pt>
                <c:pt idx="73">
                  <c:v>635.51110100000005</c:v>
                </c:pt>
                <c:pt idx="74">
                  <c:v>637.37477000000001</c:v>
                </c:pt>
                <c:pt idx="75">
                  <c:v>639.23843899999997</c:v>
                </c:pt>
                <c:pt idx="76">
                  <c:v>641.10210800000004</c:v>
                </c:pt>
                <c:pt idx="77">
                  <c:v>642.965777</c:v>
                </c:pt>
                <c:pt idx="78">
                  <c:v>644.82944599999996</c:v>
                </c:pt>
                <c:pt idx="79">
                  <c:v>646.69311500000003</c:v>
                </c:pt>
                <c:pt idx="80">
                  <c:v>648.55678399999999</c:v>
                </c:pt>
                <c:pt idx="81">
                  <c:v>650.42045299999995</c:v>
                </c:pt>
                <c:pt idx="82">
                  <c:v>652.28412200000002</c:v>
                </c:pt>
                <c:pt idx="83">
                  <c:v>654.14778999999999</c:v>
                </c:pt>
                <c:pt idx="84">
                  <c:v>656.01145899999995</c:v>
                </c:pt>
                <c:pt idx="85">
                  <c:v>657.87512800000002</c:v>
                </c:pt>
                <c:pt idx="86">
                  <c:v>659.73879699999998</c:v>
                </c:pt>
                <c:pt idx="87">
                  <c:v>661.60246600000005</c:v>
                </c:pt>
                <c:pt idx="88">
                  <c:v>663.46613500000001</c:v>
                </c:pt>
                <c:pt idx="89">
                  <c:v>665.32980399999997</c:v>
                </c:pt>
                <c:pt idx="90">
                  <c:v>667.19347300000004</c:v>
                </c:pt>
                <c:pt idx="91">
                  <c:v>669.057142</c:v>
                </c:pt>
                <c:pt idx="92">
                  <c:v>670.92081099999996</c:v>
                </c:pt>
                <c:pt idx="93">
                  <c:v>672.78448000000003</c:v>
                </c:pt>
                <c:pt idx="94">
                  <c:v>674.64814899999999</c:v>
                </c:pt>
                <c:pt idx="95">
                  <c:v>676.51181699999995</c:v>
                </c:pt>
                <c:pt idx="96">
                  <c:v>678.37548600000002</c:v>
                </c:pt>
                <c:pt idx="97">
                  <c:v>680.23915499999998</c:v>
                </c:pt>
                <c:pt idx="98">
                  <c:v>682.10282400000006</c:v>
                </c:pt>
                <c:pt idx="99">
                  <c:v>683.96649300000001</c:v>
                </c:pt>
                <c:pt idx="100">
                  <c:v>685.83016199999997</c:v>
                </c:pt>
                <c:pt idx="101">
                  <c:v>687.69383100000005</c:v>
                </c:pt>
                <c:pt idx="102">
                  <c:v>689.5575</c:v>
                </c:pt>
                <c:pt idx="103">
                  <c:v>691.42116899999996</c:v>
                </c:pt>
                <c:pt idx="104">
                  <c:v>693.28483800000004</c:v>
                </c:pt>
                <c:pt idx="105">
                  <c:v>695.148507</c:v>
                </c:pt>
                <c:pt idx="106">
                  <c:v>697.01217599999995</c:v>
                </c:pt>
                <c:pt idx="107">
                  <c:v>698.87584400000003</c:v>
                </c:pt>
                <c:pt idx="108">
                  <c:v>700.73951299999999</c:v>
                </c:pt>
                <c:pt idx="109">
                  <c:v>702.60318199999995</c:v>
                </c:pt>
                <c:pt idx="110">
                  <c:v>704.46685100000002</c:v>
                </c:pt>
                <c:pt idx="111">
                  <c:v>706.33051999999998</c:v>
                </c:pt>
                <c:pt idx="112">
                  <c:v>708.19418900000005</c:v>
                </c:pt>
                <c:pt idx="113">
                  <c:v>710.05785800000001</c:v>
                </c:pt>
                <c:pt idx="114">
                  <c:v>711.92152699999997</c:v>
                </c:pt>
                <c:pt idx="115">
                  <c:v>713.78519600000004</c:v>
                </c:pt>
                <c:pt idx="116">
                  <c:v>715.648865</c:v>
                </c:pt>
                <c:pt idx="117">
                  <c:v>717.51253399999996</c:v>
                </c:pt>
                <c:pt idx="118">
                  <c:v>719.37620300000003</c:v>
                </c:pt>
                <c:pt idx="119">
                  <c:v>721.23987199999999</c:v>
                </c:pt>
                <c:pt idx="120">
                  <c:v>723.10353999999995</c:v>
                </c:pt>
                <c:pt idx="121">
                  <c:v>724.96720900000003</c:v>
                </c:pt>
                <c:pt idx="122">
                  <c:v>726.83087799999998</c:v>
                </c:pt>
                <c:pt idx="123">
                  <c:v>728.69454700000006</c:v>
                </c:pt>
                <c:pt idx="124">
                  <c:v>730.55821600000002</c:v>
                </c:pt>
                <c:pt idx="125">
                  <c:v>732.42188499999997</c:v>
                </c:pt>
                <c:pt idx="126">
                  <c:v>734.28555400000005</c:v>
                </c:pt>
                <c:pt idx="127">
                  <c:v>736.14922300000001</c:v>
                </c:pt>
                <c:pt idx="128">
                  <c:v>738.01289199999997</c:v>
                </c:pt>
                <c:pt idx="129">
                  <c:v>739.87656100000004</c:v>
                </c:pt>
                <c:pt idx="130">
                  <c:v>741.74023</c:v>
                </c:pt>
                <c:pt idx="131">
                  <c:v>743.60389899999996</c:v>
                </c:pt>
                <c:pt idx="132">
                  <c:v>745.46756700000003</c:v>
                </c:pt>
                <c:pt idx="133">
                  <c:v>747.33123599999999</c:v>
                </c:pt>
                <c:pt idx="134">
                  <c:v>749.19490499999995</c:v>
                </c:pt>
                <c:pt idx="135">
                  <c:v>751.05857400000002</c:v>
                </c:pt>
                <c:pt idx="136">
                  <c:v>752.92224299999998</c:v>
                </c:pt>
                <c:pt idx="137">
                  <c:v>754.78591200000005</c:v>
                </c:pt>
                <c:pt idx="138">
                  <c:v>756.64958100000001</c:v>
                </c:pt>
                <c:pt idx="139">
                  <c:v>758.51324999999997</c:v>
                </c:pt>
                <c:pt idx="140">
                  <c:v>760.37691900000004</c:v>
                </c:pt>
                <c:pt idx="141">
                  <c:v>762.240588</c:v>
                </c:pt>
                <c:pt idx="142">
                  <c:v>764.10425699999996</c:v>
                </c:pt>
                <c:pt idx="143">
                  <c:v>765.96792600000003</c:v>
                </c:pt>
                <c:pt idx="144">
                  <c:v>767.831594</c:v>
                </c:pt>
                <c:pt idx="145">
                  <c:v>769.69526299999995</c:v>
                </c:pt>
                <c:pt idx="146">
                  <c:v>771.55893200000003</c:v>
                </c:pt>
                <c:pt idx="147">
                  <c:v>773.42260099999999</c:v>
                </c:pt>
                <c:pt idx="148">
                  <c:v>775.28626999999994</c:v>
                </c:pt>
                <c:pt idx="149">
                  <c:v>777.14993900000002</c:v>
                </c:pt>
                <c:pt idx="150">
                  <c:v>779.01360799999998</c:v>
                </c:pt>
                <c:pt idx="151">
                  <c:v>780.87727700000005</c:v>
                </c:pt>
                <c:pt idx="152">
                  <c:v>782.74094600000001</c:v>
                </c:pt>
                <c:pt idx="153">
                  <c:v>784.60461499999997</c:v>
                </c:pt>
                <c:pt idx="154">
                  <c:v>786.46828400000004</c:v>
                </c:pt>
                <c:pt idx="155">
                  <c:v>788.331953</c:v>
                </c:pt>
                <c:pt idx="156">
                  <c:v>790.19562099999996</c:v>
                </c:pt>
                <c:pt idx="157">
                  <c:v>792.05929000000003</c:v>
                </c:pt>
                <c:pt idx="158">
                  <c:v>793.92295899999999</c:v>
                </c:pt>
                <c:pt idx="159">
                  <c:v>795.78662799999995</c:v>
                </c:pt>
                <c:pt idx="160">
                  <c:v>797.65029700000002</c:v>
                </c:pt>
                <c:pt idx="161">
                  <c:v>799.51396599999998</c:v>
                </c:pt>
                <c:pt idx="162">
                  <c:v>801.37763500000005</c:v>
                </c:pt>
                <c:pt idx="163">
                  <c:v>803.24130400000001</c:v>
                </c:pt>
                <c:pt idx="164">
                  <c:v>805.10497299999997</c:v>
                </c:pt>
                <c:pt idx="165">
                  <c:v>806.96864200000005</c:v>
                </c:pt>
                <c:pt idx="166">
                  <c:v>808.832311</c:v>
                </c:pt>
                <c:pt idx="167">
                  <c:v>810.69597999999996</c:v>
                </c:pt>
                <c:pt idx="168">
                  <c:v>812.55964900000004</c:v>
                </c:pt>
                <c:pt idx="169">
                  <c:v>814.423317</c:v>
                </c:pt>
                <c:pt idx="170">
                  <c:v>816.28698599999996</c:v>
                </c:pt>
                <c:pt idx="171">
                  <c:v>818.15065500000003</c:v>
                </c:pt>
                <c:pt idx="172">
                  <c:v>820.01432399999999</c:v>
                </c:pt>
                <c:pt idx="173">
                  <c:v>821.87799299999995</c:v>
                </c:pt>
                <c:pt idx="174">
                  <c:v>823.74166200000002</c:v>
                </c:pt>
                <c:pt idx="175">
                  <c:v>825.60533099999998</c:v>
                </c:pt>
                <c:pt idx="176">
                  <c:v>827.46900000000005</c:v>
                </c:pt>
                <c:pt idx="177">
                  <c:v>829.33266900000001</c:v>
                </c:pt>
                <c:pt idx="178">
                  <c:v>831.19633799999997</c:v>
                </c:pt>
                <c:pt idx="179">
                  <c:v>833.06000700000004</c:v>
                </c:pt>
                <c:pt idx="180">
                  <c:v>834.923676</c:v>
                </c:pt>
                <c:pt idx="181">
                  <c:v>836.78734399999996</c:v>
                </c:pt>
                <c:pt idx="182">
                  <c:v>838.65101300000003</c:v>
                </c:pt>
                <c:pt idx="183">
                  <c:v>840.51468199999999</c:v>
                </c:pt>
                <c:pt idx="184">
                  <c:v>842.37835099999995</c:v>
                </c:pt>
                <c:pt idx="185">
                  <c:v>844.24202000000002</c:v>
                </c:pt>
                <c:pt idx="186">
                  <c:v>846.10568899999998</c:v>
                </c:pt>
                <c:pt idx="187">
                  <c:v>847.96935800000006</c:v>
                </c:pt>
                <c:pt idx="188">
                  <c:v>849.83302700000002</c:v>
                </c:pt>
                <c:pt idx="189">
                  <c:v>851.69669599999997</c:v>
                </c:pt>
                <c:pt idx="190">
                  <c:v>853.56036500000005</c:v>
                </c:pt>
                <c:pt idx="191">
                  <c:v>855.42403400000001</c:v>
                </c:pt>
                <c:pt idx="192">
                  <c:v>857.28770299999996</c:v>
                </c:pt>
                <c:pt idx="193">
                  <c:v>859.15137100000004</c:v>
                </c:pt>
                <c:pt idx="194">
                  <c:v>861.01504</c:v>
                </c:pt>
                <c:pt idx="195">
                  <c:v>862.87870899999996</c:v>
                </c:pt>
                <c:pt idx="196">
                  <c:v>864.74237800000003</c:v>
                </c:pt>
                <c:pt idx="197">
                  <c:v>866.60604699999999</c:v>
                </c:pt>
                <c:pt idx="198">
                  <c:v>868.46971599999995</c:v>
                </c:pt>
                <c:pt idx="199">
                  <c:v>870.33338500000002</c:v>
                </c:pt>
                <c:pt idx="200">
                  <c:v>872.19705399999998</c:v>
                </c:pt>
                <c:pt idx="201">
                  <c:v>874.06072300000005</c:v>
                </c:pt>
                <c:pt idx="202">
                  <c:v>875.92439200000001</c:v>
                </c:pt>
                <c:pt idx="203">
                  <c:v>877.78806099999997</c:v>
                </c:pt>
                <c:pt idx="204">
                  <c:v>879.65173000000004</c:v>
                </c:pt>
                <c:pt idx="205">
                  <c:v>881.515399</c:v>
                </c:pt>
                <c:pt idx="206">
                  <c:v>883.37906699999996</c:v>
                </c:pt>
                <c:pt idx="207">
                  <c:v>885.24273600000004</c:v>
                </c:pt>
                <c:pt idx="208">
                  <c:v>887.106405</c:v>
                </c:pt>
                <c:pt idx="209">
                  <c:v>888.97007399999995</c:v>
                </c:pt>
                <c:pt idx="210">
                  <c:v>890.83374300000003</c:v>
                </c:pt>
                <c:pt idx="211">
                  <c:v>892.69741199999999</c:v>
                </c:pt>
                <c:pt idx="212">
                  <c:v>894.56108099999994</c:v>
                </c:pt>
                <c:pt idx="213">
                  <c:v>896.42475000000002</c:v>
                </c:pt>
                <c:pt idx="214">
                  <c:v>898.28841899999998</c:v>
                </c:pt>
                <c:pt idx="215">
                  <c:v>900.15208800000005</c:v>
                </c:pt>
                <c:pt idx="216">
                  <c:v>902.01575700000001</c:v>
                </c:pt>
                <c:pt idx="217">
                  <c:v>903.87942599999997</c:v>
                </c:pt>
                <c:pt idx="218">
                  <c:v>905.74309400000004</c:v>
                </c:pt>
                <c:pt idx="219">
                  <c:v>907.606763</c:v>
                </c:pt>
                <c:pt idx="220">
                  <c:v>909.47043199999996</c:v>
                </c:pt>
                <c:pt idx="221">
                  <c:v>911.33410100000003</c:v>
                </c:pt>
                <c:pt idx="222">
                  <c:v>913.19776999999999</c:v>
                </c:pt>
                <c:pt idx="223">
                  <c:v>915.06143899999995</c:v>
                </c:pt>
                <c:pt idx="224">
                  <c:v>916.92510800000002</c:v>
                </c:pt>
                <c:pt idx="225">
                  <c:v>918.78877699999998</c:v>
                </c:pt>
                <c:pt idx="226">
                  <c:v>920.65244600000005</c:v>
                </c:pt>
                <c:pt idx="227">
                  <c:v>922.51611500000001</c:v>
                </c:pt>
                <c:pt idx="228">
                  <c:v>924.37978399999997</c:v>
                </c:pt>
                <c:pt idx="229">
                  <c:v>926.24345300000004</c:v>
                </c:pt>
                <c:pt idx="230">
                  <c:v>928.10712100000001</c:v>
                </c:pt>
                <c:pt idx="231">
                  <c:v>929.97078999999997</c:v>
                </c:pt>
                <c:pt idx="232">
                  <c:v>931.83445900000004</c:v>
                </c:pt>
                <c:pt idx="233">
                  <c:v>933.698128</c:v>
                </c:pt>
                <c:pt idx="234">
                  <c:v>935.56179699999996</c:v>
                </c:pt>
                <c:pt idx="235">
                  <c:v>937.42546600000003</c:v>
                </c:pt>
                <c:pt idx="236">
                  <c:v>939.28913499999999</c:v>
                </c:pt>
                <c:pt idx="237">
                  <c:v>941.15280399999995</c:v>
                </c:pt>
                <c:pt idx="238">
                  <c:v>943.01647300000002</c:v>
                </c:pt>
                <c:pt idx="239">
                  <c:v>944.88014199999998</c:v>
                </c:pt>
                <c:pt idx="240">
                  <c:v>946.74381100000005</c:v>
                </c:pt>
                <c:pt idx="241">
                  <c:v>948.60748000000001</c:v>
                </c:pt>
                <c:pt idx="242">
                  <c:v>950.47114799999997</c:v>
                </c:pt>
                <c:pt idx="243">
                  <c:v>952.33481700000004</c:v>
                </c:pt>
                <c:pt idx="244">
                  <c:v>954.198486</c:v>
                </c:pt>
                <c:pt idx="245">
                  <c:v>956.06215499999996</c:v>
                </c:pt>
                <c:pt idx="246">
                  <c:v>957.92582400000003</c:v>
                </c:pt>
                <c:pt idx="247">
                  <c:v>959.78949299999999</c:v>
                </c:pt>
                <c:pt idx="248">
                  <c:v>961.65316199999995</c:v>
                </c:pt>
                <c:pt idx="249">
                  <c:v>963.51683100000002</c:v>
                </c:pt>
                <c:pt idx="250">
                  <c:v>965.38049999999998</c:v>
                </c:pt>
                <c:pt idx="251">
                  <c:v>967.24416900000006</c:v>
                </c:pt>
                <c:pt idx="252">
                  <c:v>969.10783800000002</c:v>
                </c:pt>
                <c:pt idx="253">
                  <c:v>970.97150699999997</c:v>
                </c:pt>
                <c:pt idx="254">
                  <c:v>972.83517600000005</c:v>
                </c:pt>
                <c:pt idx="255">
                  <c:v>974.69884400000001</c:v>
                </c:pt>
                <c:pt idx="256">
                  <c:v>976.56251299999997</c:v>
                </c:pt>
                <c:pt idx="257">
                  <c:v>978.42618200000004</c:v>
                </c:pt>
                <c:pt idx="258">
                  <c:v>980.289851</c:v>
                </c:pt>
                <c:pt idx="259">
                  <c:v>982.15351999999996</c:v>
                </c:pt>
                <c:pt idx="260">
                  <c:v>984.01718900000003</c:v>
                </c:pt>
                <c:pt idx="261">
                  <c:v>985.88085799999999</c:v>
                </c:pt>
                <c:pt idx="262">
                  <c:v>987.74452699999995</c:v>
                </c:pt>
                <c:pt idx="263">
                  <c:v>989.60819600000002</c:v>
                </c:pt>
                <c:pt idx="264">
                  <c:v>991.47186499999998</c:v>
                </c:pt>
                <c:pt idx="265">
                  <c:v>993.33553400000005</c:v>
                </c:pt>
                <c:pt idx="266">
                  <c:v>995.19920300000001</c:v>
                </c:pt>
                <c:pt idx="267">
                  <c:v>997.06287099999997</c:v>
                </c:pt>
                <c:pt idx="268">
                  <c:v>998.92654000000005</c:v>
                </c:pt>
                <c:pt idx="269">
                  <c:v>1000.790209</c:v>
                </c:pt>
                <c:pt idx="270">
                  <c:v>1002.653878</c:v>
                </c:pt>
                <c:pt idx="271">
                  <c:v>1004.517547</c:v>
                </c:pt>
                <c:pt idx="272">
                  <c:v>1006.381216</c:v>
                </c:pt>
                <c:pt idx="273">
                  <c:v>1008.244885</c:v>
                </c:pt>
                <c:pt idx="274">
                  <c:v>1010.108554</c:v>
                </c:pt>
                <c:pt idx="275">
                  <c:v>1011.972223</c:v>
                </c:pt>
                <c:pt idx="276">
                  <c:v>1013.8358919999999</c:v>
                </c:pt>
                <c:pt idx="277">
                  <c:v>1015.699561</c:v>
                </c:pt>
                <c:pt idx="278">
                  <c:v>1017.56323</c:v>
                </c:pt>
                <c:pt idx="279">
                  <c:v>1019.4268980000001</c:v>
                </c:pt>
                <c:pt idx="280">
                  <c:v>1021.290567</c:v>
                </c:pt>
                <c:pt idx="281">
                  <c:v>1023.154236</c:v>
                </c:pt>
                <c:pt idx="282">
                  <c:v>1025.0179049999999</c:v>
                </c:pt>
                <c:pt idx="283">
                  <c:v>1026.881574</c:v>
                </c:pt>
                <c:pt idx="284">
                  <c:v>1028.7452430000001</c:v>
                </c:pt>
                <c:pt idx="285">
                  <c:v>1030.6089119999999</c:v>
                </c:pt>
                <c:pt idx="286">
                  <c:v>1032.472581</c:v>
                </c:pt>
                <c:pt idx="287">
                  <c:v>1034.3362500000001</c:v>
                </c:pt>
                <c:pt idx="288">
                  <c:v>1036.1999189999999</c:v>
                </c:pt>
                <c:pt idx="289">
                  <c:v>1038.063588</c:v>
                </c:pt>
                <c:pt idx="290">
                  <c:v>1039.9272570000001</c:v>
                </c:pt>
                <c:pt idx="291">
                  <c:v>1041.7909259999999</c:v>
                </c:pt>
                <c:pt idx="292">
                  <c:v>1043.6545940000001</c:v>
                </c:pt>
                <c:pt idx="293">
                  <c:v>1045.5182629999999</c:v>
                </c:pt>
                <c:pt idx="294">
                  <c:v>1047.381932</c:v>
                </c:pt>
                <c:pt idx="295">
                  <c:v>1049.2456010000001</c:v>
                </c:pt>
                <c:pt idx="296">
                  <c:v>1051.1092699999999</c:v>
                </c:pt>
                <c:pt idx="297">
                  <c:v>1052.972939</c:v>
                </c:pt>
                <c:pt idx="298">
                  <c:v>1054.8366080000001</c:v>
                </c:pt>
                <c:pt idx="299">
                  <c:v>1056.7002769999999</c:v>
                </c:pt>
                <c:pt idx="300">
                  <c:v>1058.563946</c:v>
                </c:pt>
                <c:pt idx="301">
                  <c:v>1060.4276150000001</c:v>
                </c:pt>
                <c:pt idx="302">
                  <c:v>1062.2912839999999</c:v>
                </c:pt>
                <c:pt idx="303">
                  <c:v>1064.154953</c:v>
                </c:pt>
                <c:pt idx="304">
                  <c:v>1066.0186209999999</c:v>
                </c:pt>
                <c:pt idx="305">
                  <c:v>1067.88229</c:v>
                </c:pt>
                <c:pt idx="306">
                  <c:v>1069.7459590000001</c:v>
                </c:pt>
                <c:pt idx="307">
                  <c:v>1071.6096279999999</c:v>
                </c:pt>
                <c:pt idx="308">
                  <c:v>1073.473297</c:v>
                </c:pt>
                <c:pt idx="309">
                  <c:v>1075.3369660000001</c:v>
                </c:pt>
                <c:pt idx="310">
                  <c:v>1077.2006349999999</c:v>
                </c:pt>
                <c:pt idx="311">
                  <c:v>1079.064304</c:v>
                </c:pt>
                <c:pt idx="312">
                  <c:v>1080.9279730000001</c:v>
                </c:pt>
                <c:pt idx="313">
                  <c:v>1082.7916419999999</c:v>
                </c:pt>
                <c:pt idx="314">
                  <c:v>1084.655311</c:v>
                </c:pt>
                <c:pt idx="315">
                  <c:v>1086.5189800000001</c:v>
                </c:pt>
                <c:pt idx="316">
                  <c:v>1088.382648</c:v>
                </c:pt>
                <c:pt idx="317">
                  <c:v>1090.2463170000001</c:v>
                </c:pt>
                <c:pt idx="318">
                  <c:v>1092.1099859999999</c:v>
                </c:pt>
                <c:pt idx="319">
                  <c:v>1093.973655</c:v>
                </c:pt>
                <c:pt idx="320">
                  <c:v>1095.8373240000001</c:v>
                </c:pt>
                <c:pt idx="321">
                  <c:v>1097.7009929999999</c:v>
                </c:pt>
                <c:pt idx="322">
                  <c:v>1099.564662</c:v>
                </c:pt>
                <c:pt idx="323">
                  <c:v>1101.4283310000001</c:v>
                </c:pt>
                <c:pt idx="324">
                  <c:v>1103.2919999999999</c:v>
                </c:pt>
                <c:pt idx="325">
                  <c:v>1105.155669</c:v>
                </c:pt>
                <c:pt idx="326">
                  <c:v>1107.0193380000001</c:v>
                </c:pt>
                <c:pt idx="327">
                  <c:v>1108.8830069999999</c:v>
                </c:pt>
                <c:pt idx="328">
                  <c:v>1110.7466750000001</c:v>
                </c:pt>
                <c:pt idx="329">
                  <c:v>1112.6103439999999</c:v>
                </c:pt>
                <c:pt idx="330">
                  <c:v>1114.474013</c:v>
                </c:pt>
                <c:pt idx="331">
                  <c:v>1116.3376820000001</c:v>
                </c:pt>
                <c:pt idx="332">
                  <c:v>1118.2013509999999</c:v>
                </c:pt>
                <c:pt idx="333">
                  <c:v>1120.06502</c:v>
                </c:pt>
                <c:pt idx="334">
                  <c:v>1121.9286890000001</c:v>
                </c:pt>
                <c:pt idx="335">
                  <c:v>1123.7923579999999</c:v>
                </c:pt>
                <c:pt idx="336">
                  <c:v>1125.656027</c:v>
                </c:pt>
                <c:pt idx="337">
                  <c:v>1127.5196960000001</c:v>
                </c:pt>
                <c:pt idx="338">
                  <c:v>1129.3833649999999</c:v>
                </c:pt>
                <c:pt idx="339">
                  <c:v>1131.247034</c:v>
                </c:pt>
                <c:pt idx="340">
                  <c:v>1133.1107030000001</c:v>
                </c:pt>
                <c:pt idx="341">
                  <c:v>1134.974371</c:v>
                </c:pt>
                <c:pt idx="342">
                  <c:v>1136.8380400000001</c:v>
                </c:pt>
                <c:pt idx="343">
                  <c:v>1138.7017089999999</c:v>
                </c:pt>
                <c:pt idx="344">
                  <c:v>1140.565378</c:v>
                </c:pt>
                <c:pt idx="345">
                  <c:v>1142.4290470000001</c:v>
                </c:pt>
                <c:pt idx="346">
                  <c:v>1144.2927159999999</c:v>
                </c:pt>
                <c:pt idx="347">
                  <c:v>1146.156385</c:v>
                </c:pt>
                <c:pt idx="348">
                  <c:v>1148.0200540000001</c:v>
                </c:pt>
                <c:pt idx="349">
                  <c:v>1149.8837229999999</c:v>
                </c:pt>
                <c:pt idx="350">
                  <c:v>1151.747392</c:v>
                </c:pt>
                <c:pt idx="351">
                  <c:v>1153.6110610000001</c:v>
                </c:pt>
                <c:pt idx="352">
                  <c:v>1155.4747299999999</c:v>
                </c:pt>
                <c:pt idx="353">
                  <c:v>1157.3383980000001</c:v>
                </c:pt>
                <c:pt idx="354">
                  <c:v>1159.2020669999999</c:v>
                </c:pt>
                <c:pt idx="355">
                  <c:v>1161.065736</c:v>
                </c:pt>
                <c:pt idx="356">
                  <c:v>1162.9294050000001</c:v>
                </c:pt>
                <c:pt idx="357">
                  <c:v>1164.7930739999999</c:v>
                </c:pt>
                <c:pt idx="358">
                  <c:v>1166.656743</c:v>
                </c:pt>
                <c:pt idx="359">
                  <c:v>1168.5204120000001</c:v>
                </c:pt>
                <c:pt idx="360">
                  <c:v>1170.3840809999999</c:v>
                </c:pt>
                <c:pt idx="361">
                  <c:v>1172.24775</c:v>
                </c:pt>
                <c:pt idx="362">
                  <c:v>1174.1114190000001</c:v>
                </c:pt>
                <c:pt idx="363">
                  <c:v>1175.9750879999999</c:v>
                </c:pt>
                <c:pt idx="364">
                  <c:v>1177.838757</c:v>
                </c:pt>
                <c:pt idx="365">
                  <c:v>1179.7024249999999</c:v>
                </c:pt>
                <c:pt idx="366">
                  <c:v>1181.566094</c:v>
                </c:pt>
                <c:pt idx="367">
                  <c:v>1183.4297630000001</c:v>
                </c:pt>
                <c:pt idx="368">
                  <c:v>1185.2934319999999</c:v>
                </c:pt>
                <c:pt idx="369">
                  <c:v>1187.157101</c:v>
                </c:pt>
                <c:pt idx="370">
                  <c:v>1189.0207700000001</c:v>
                </c:pt>
                <c:pt idx="371">
                  <c:v>1190.8844389999999</c:v>
                </c:pt>
                <c:pt idx="372">
                  <c:v>1192.748108</c:v>
                </c:pt>
                <c:pt idx="373">
                  <c:v>1194.6117770000001</c:v>
                </c:pt>
                <c:pt idx="374">
                  <c:v>1196.4754459999999</c:v>
                </c:pt>
                <c:pt idx="375">
                  <c:v>1198.339115</c:v>
                </c:pt>
                <c:pt idx="376">
                  <c:v>1200.2027840000001</c:v>
                </c:pt>
                <c:pt idx="377">
                  <c:v>1202.0664529999999</c:v>
                </c:pt>
                <c:pt idx="378">
                  <c:v>1203.9301210000001</c:v>
                </c:pt>
                <c:pt idx="379">
                  <c:v>1205.7937899999999</c:v>
                </c:pt>
                <c:pt idx="380">
                  <c:v>1207.657459</c:v>
                </c:pt>
                <c:pt idx="381">
                  <c:v>1209.5211280000001</c:v>
                </c:pt>
                <c:pt idx="382">
                  <c:v>1211.3847969999999</c:v>
                </c:pt>
                <c:pt idx="383">
                  <c:v>1213.248466</c:v>
                </c:pt>
                <c:pt idx="384">
                  <c:v>1215.1121350000001</c:v>
                </c:pt>
                <c:pt idx="385">
                  <c:v>1216.9758039999999</c:v>
                </c:pt>
                <c:pt idx="386">
                  <c:v>1218.839473</c:v>
                </c:pt>
                <c:pt idx="387">
                  <c:v>1220.7031420000001</c:v>
                </c:pt>
                <c:pt idx="388">
                  <c:v>1222.5668109999999</c:v>
                </c:pt>
                <c:pt idx="389">
                  <c:v>1224.43048</c:v>
                </c:pt>
                <c:pt idx="390">
                  <c:v>1226.294148</c:v>
                </c:pt>
                <c:pt idx="391">
                  <c:v>1228.157817</c:v>
                </c:pt>
                <c:pt idx="392">
                  <c:v>1230.0214860000001</c:v>
                </c:pt>
                <c:pt idx="393">
                  <c:v>1231.8851549999999</c:v>
                </c:pt>
                <c:pt idx="394">
                  <c:v>1233.748824</c:v>
                </c:pt>
                <c:pt idx="395">
                  <c:v>1235.6124930000001</c:v>
                </c:pt>
                <c:pt idx="396">
                  <c:v>1237.4761619999999</c:v>
                </c:pt>
                <c:pt idx="397">
                  <c:v>1239.339831</c:v>
                </c:pt>
                <c:pt idx="398">
                  <c:v>1241.2035000000001</c:v>
                </c:pt>
                <c:pt idx="399">
                  <c:v>1243.0671689999999</c:v>
                </c:pt>
                <c:pt idx="400">
                  <c:v>1244.930838</c:v>
                </c:pt>
                <c:pt idx="401">
                  <c:v>1246.7945070000001</c:v>
                </c:pt>
                <c:pt idx="402">
                  <c:v>1248.658175</c:v>
                </c:pt>
                <c:pt idx="403">
                  <c:v>1250.5218440000001</c:v>
                </c:pt>
                <c:pt idx="404">
                  <c:v>1252.3855129999999</c:v>
                </c:pt>
                <c:pt idx="405">
                  <c:v>1254.249182</c:v>
                </c:pt>
                <c:pt idx="406">
                  <c:v>1256.1128510000001</c:v>
                </c:pt>
                <c:pt idx="407">
                  <c:v>1257.9765199999999</c:v>
                </c:pt>
                <c:pt idx="408">
                  <c:v>1259.840189</c:v>
                </c:pt>
                <c:pt idx="409">
                  <c:v>1261.7038580000001</c:v>
                </c:pt>
                <c:pt idx="410">
                  <c:v>1263.5675269999999</c:v>
                </c:pt>
                <c:pt idx="411">
                  <c:v>1265.431196</c:v>
                </c:pt>
                <c:pt idx="412">
                  <c:v>1267.2948650000001</c:v>
                </c:pt>
                <c:pt idx="413">
                  <c:v>1269.1585339999999</c:v>
                </c:pt>
                <c:pt idx="414">
                  <c:v>1271.0222020000001</c:v>
                </c:pt>
                <c:pt idx="415">
                  <c:v>1272.885871</c:v>
                </c:pt>
                <c:pt idx="416">
                  <c:v>1274.74954</c:v>
                </c:pt>
                <c:pt idx="417">
                  <c:v>1276.6132090000001</c:v>
                </c:pt>
                <c:pt idx="418">
                  <c:v>1278.4768779999999</c:v>
                </c:pt>
                <c:pt idx="419">
                  <c:v>1280.340547</c:v>
                </c:pt>
                <c:pt idx="420">
                  <c:v>1282.2042160000001</c:v>
                </c:pt>
                <c:pt idx="421">
                  <c:v>1284.0678849999999</c:v>
                </c:pt>
                <c:pt idx="422">
                  <c:v>1285.931554</c:v>
                </c:pt>
                <c:pt idx="423">
                  <c:v>1287.7952230000001</c:v>
                </c:pt>
                <c:pt idx="424">
                  <c:v>1289.6588919999999</c:v>
                </c:pt>
                <c:pt idx="425">
                  <c:v>1291.522561</c:v>
                </c:pt>
                <c:pt idx="426">
                  <c:v>1293.3862300000001</c:v>
                </c:pt>
                <c:pt idx="427">
                  <c:v>1295.249898</c:v>
                </c:pt>
                <c:pt idx="428">
                  <c:v>1297.1135670000001</c:v>
                </c:pt>
                <c:pt idx="429">
                  <c:v>1298.9772359999999</c:v>
                </c:pt>
                <c:pt idx="430">
                  <c:v>1300.840905</c:v>
                </c:pt>
                <c:pt idx="431">
                  <c:v>1302.7045740000001</c:v>
                </c:pt>
                <c:pt idx="432">
                  <c:v>1304.5682429999999</c:v>
                </c:pt>
                <c:pt idx="433">
                  <c:v>1306.431912</c:v>
                </c:pt>
                <c:pt idx="434">
                  <c:v>1308.2955810000001</c:v>
                </c:pt>
                <c:pt idx="435">
                  <c:v>1310.1592499999999</c:v>
                </c:pt>
                <c:pt idx="436">
                  <c:v>1312.022919</c:v>
                </c:pt>
                <c:pt idx="437">
                  <c:v>1313.8865880000001</c:v>
                </c:pt>
                <c:pt idx="438">
                  <c:v>1315.7502569999999</c:v>
                </c:pt>
                <c:pt idx="439">
                  <c:v>1317.6139250000001</c:v>
                </c:pt>
                <c:pt idx="440">
                  <c:v>1319.477594</c:v>
                </c:pt>
                <c:pt idx="441">
                  <c:v>1321.341263</c:v>
                </c:pt>
                <c:pt idx="442">
                  <c:v>1323.2049320000001</c:v>
                </c:pt>
                <c:pt idx="443">
                  <c:v>1325.0686009999999</c:v>
                </c:pt>
                <c:pt idx="444">
                  <c:v>1326.93227</c:v>
                </c:pt>
                <c:pt idx="445">
                  <c:v>1328.7959390000001</c:v>
                </c:pt>
                <c:pt idx="446">
                  <c:v>1330.6596079999999</c:v>
                </c:pt>
                <c:pt idx="447">
                  <c:v>1332.523277</c:v>
                </c:pt>
                <c:pt idx="448">
                  <c:v>1334.3869460000001</c:v>
                </c:pt>
                <c:pt idx="449">
                  <c:v>1336.2506149999999</c:v>
                </c:pt>
                <c:pt idx="450">
                  <c:v>1338.114284</c:v>
                </c:pt>
                <c:pt idx="451">
                  <c:v>1339.977952</c:v>
                </c:pt>
                <c:pt idx="452">
                  <c:v>1341.841621</c:v>
                </c:pt>
                <c:pt idx="453">
                  <c:v>1343.7052900000001</c:v>
                </c:pt>
                <c:pt idx="454">
                  <c:v>1345.5689589999999</c:v>
                </c:pt>
                <c:pt idx="455">
                  <c:v>1347.432628</c:v>
                </c:pt>
                <c:pt idx="456">
                  <c:v>1349.2962970000001</c:v>
                </c:pt>
                <c:pt idx="457">
                  <c:v>1351.1599659999999</c:v>
                </c:pt>
                <c:pt idx="458">
                  <c:v>1353.023635</c:v>
                </c:pt>
                <c:pt idx="459">
                  <c:v>1354.8873040000001</c:v>
                </c:pt>
                <c:pt idx="460">
                  <c:v>1356.7509729999999</c:v>
                </c:pt>
                <c:pt idx="461">
                  <c:v>1358.614642</c:v>
                </c:pt>
                <c:pt idx="462">
                  <c:v>1360.4783110000001</c:v>
                </c:pt>
                <c:pt idx="463">
                  <c:v>1362.3419799999999</c:v>
                </c:pt>
                <c:pt idx="464">
                  <c:v>1364.2056480000001</c:v>
                </c:pt>
                <c:pt idx="465">
                  <c:v>1366.069317</c:v>
                </c:pt>
                <c:pt idx="466">
                  <c:v>1367.932986</c:v>
                </c:pt>
                <c:pt idx="467">
                  <c:v>1369.7966550000001</c:v>
                </c:pt>
                <c:pt idx="468">
                  <c:v>1371.6603239999999</c:v>
                </c:pt>
                <c:pt idx="469">
                  <c:v>1373.523993</c:v>
                </c:pt>
                <c:pt idx="470">
                  <c:v>1375.3876620000001</c:v>
                </c:pt>
                <c:pt idx="471">
                  <c:v>1377.2513309999999</c:v>
                </c:pt>
                <c:pt idx="472">
                  <c:v>1379.115</c:v>
                </c:pt>
                <c:pt idx="473">
                  <c:v>1380.9786690000001</c:v>
                </c:pt>
                <c:pt idx="474">
                  <c:v>1382.8423379999999</c:v>
                </c:pt>
                <c:pt idx="475">
                  <c:v>1384.706007</c:v>
                </c:pt>
                <c:pt idx="476">
                  <c:v>1386.569675</c:v>
                </c:pt>
                <c:pt idx="477">
                  <c:v>1388.433344</c:v>
                </c:pt>
                <c:pt idx="478">
                  <c:v>1390.2970130000001</c:v>
                </c:pt>
                <c:pt idx="479">
                  <c:v>1392.160682</c:v>
                </c:pt>
                <c:pt idx="480">
                  <c:v>1394.024351</c:v>
                </c:pt>
                <c:pt idx="481">
                  <c:v>1395.8880200000001</c:v>
                </c:pt>
                <c:pt idx="482">
                  <c:v>1397.7516889999999</c:v>
                </c:pt>
                <c:pt idx="483">
                  <c:v>1399.615358</c:v>
                </c:pt>
                <c:pt idx="484">
                  <c:v>1401.4790270000001</c:v>
                </c:pt>
                <c:pt idx="485">
                  <c:v>1403.3426959999999</c:v>
                </c:pt>
                <c:pt idx="486">
                  <c:v>1405.206365</c:v>
                </c:pt>
                <c:pt idx="487">
                  <c:v>1407.0700340000001</c:v>
                </c:pt>
                <c:pt idx="488">
                  <c:v>1408.933702</c:v>
                </c:pt>
                <c:pt idx="489">
                  <c:v>1410.7973710000001</c:v>
                </c:pt>
                <c:pt idx="490">
                  <c:v>1412.66104</c:v>
                </c:pt>
                <c:pt idx="491">
                  <c:v>1414.524709</c:v>
                </c:pt>
                <c:pt idx="492">
                  <c:v>1416.3883780000001</c:v>
                </c:pt>
                <c:pt idx="493">
                  <c:v>1418.2520469999999</c:v>
                </c:pt>
                <c:pt idx="494">
                  <c:v>1420.115716</c:v>
                </c:pt>
                <c:pt idx="495">
                  <c:v>1421.9793850000001</c:v>
                </c:pt>
                <c:pt idx="496">
                  <c:v>1423.8430539999999</c:v>
                </c:pt>
                <c:pt idx="497">
                  <c:v>1425.706723</c:v>
                </c:pt>
                <c:pt idx="498">
                  <c:v>1427.5703920000001</c:v>
                </c:pt>
                <c:pt idx="499">
                  <c:v>1429.4340609999999</c:v>
                </c:pt>
                <c:pt idx="500">
                  <c:v>1431.2977289999999</c:v>
                </c:pt>
                <c:pt idx="501">
                  <c:v>1433.161398</c:v>
                </c:pt>
                <c:pt idx="502">
                  <c:v>1435.025067</c:v>
                </c:pt>
                <c:pt idx="503">
                  <c:v>1436.8887360000001</c:v>
                </c:pt>
                <c:pt idx="504">
                  <c:v>1438.752405</c:v>
                </c:pt>
                <c:pt idx="505">
                  <c:v>1440.616074</c:v>
                </c:pt>
                <c:pt idx="506">
                  <c:v>1442.4797430000001</c:v>
                </c:pt>
                <c:pt idx="507">
                  <c:v>1444.3434119999999</c:v>
                </c:pt>
                <c:pt idx="508">
                  <c:v>1446.207081</c:v>
                </c:pt>
                <c:pt idx="509">
                  <c:v>1448.0707500000001</c:v>
                </c:pt>
                <c:pt idx="510">
                  <c:v>1449.9344189999999</c:v>
                </c:pt>
                <c:pt idx="511">
                  <c:v>1451.798088</c:v>
                </c:pt>
                <c:pt idx="512">
                  <c:v>1453.6617570000001</c:v>
                </c:pt>
                <c:pt idx="513">
                  <c:v>1455.525425</c:v>
                </c:pt>
                <c:pt idx="514">
                  <c:v>1457.3890940000001</c:v>
                </c:pt>
                <c:pt idx="515">
                  <c:v>1459.252763</c:v>
                </c:pt>
                <c:pt idx="516">
                  <c:v>1461.116432</c:v>
                </c:pt>
                <c:pt idx="517">
                  <c:v>1462.9801010000001</c:v>
                </c:pt>
                <c:pt idx="518">
                  <c:v>1464.8437699999999</c:v>
                </c:pt>
                <c:pt idx="519">
                  <c:v>1466.707439</c:v>
                </c:pt>
                <c:pt idx="520">
                  <c:v>1468.5711080000001</c:v>
                </c:pt>
                <c:pt idx="521">
                  <c:v>1470.4347769999999</c:v>
                </c:pt>
                <c:pt idx="522">
                  <c:v>1472.298446</c:v>
                </c:pt>
                <c:pt idx="523">
                  <c:v>1474.1621150000001</c:v>
                </c:pt>
                <c:pt idx="524">
                  <c:v>1476.0257839999999</c:v>
                </c:pt>
                <c:pt idx="525">
                  <c:v>1477.8894519999999</c:v>
                </c:pt>
                <c:pt idx="526">
                  <c:v>1479.753121</c:v>
                </c:pt>
                <c:pt idx="527">
                  <c:v>1481.61679</c:v>
                </c:pt>
                <c:pt idx="528">
                  <c:v>1483.4804590000001</c:v>
                </c:pt>
                <c:pt idx="529">
                  <c:v>1485.344128</c:v>
                </c:pt>
                <c:pt idx="530">
                  <c:v>1487.207797</c:v>
                </c:pt>
                <c:pt idx="531">
                  <c:v>1489.0714660000001</c:v>
                </c:pt>
                <c:pt idx="532">
                  <c:v>1490.9351349999999</c:v>
                </c:pt>
                <c:pt idx="533">
                  <c:v>1492.798804</c:v>
                </c:pt>
                <c:pt idx="534">
                  <c:v>1494.6624730000001</c:v>
                </c:pt>
                <c:pt idx="535">
                  <c:v>1496.5261419999999</c:v>
                </c:pt>
                <c:pt idx="536">
                  <c:v>1498.389811</c:v>
                </c:pt>
                <c:pt idx="537">
                  <c:v>1500.253479</c:v>
                </c:pt>
                <c:pt idx="538">
                  <c:v>1502.117148</c:v>
                </c:pt>
                <c:pt idx="539">
                  <c:v>1503.9808169999999</c:v>
                </c:pt>
                <c:pt idx="540">
                  <c:v>1505.844486</c:v>
                </c:pt>
                <c:pt idx="541">
                  <c:v>1507.708155</c:v>
                </c:pt>
                <c:pt idx="542">
                  <c:v>1509.5718240000001</c:v>
                </c:pt>
                <c:pt idx="543">
                  <c:v>1511.435493</c:v>
                </c:pt>
                <c:pt idx="544">
                  <c:v>1513.299162</c:v>
                </c:pt>
                <c:pt idx="545">
                  <c:v>1515.1628310000001</c:v>
                </c:pt>
                <c:pt idx="546">
                  <c:v>1517.0264999999999</c:v>
                </c:pt>
                <c:pt idx="547">
                  <c:v>1518.890169</c:v>
                </c:pt>
                <c:pt idx="548">
                  <c:v>1520.7538380000001</c:v>
                </c:pt>
                <c:pt idx="549">
                  <c:v>1522.6175069999999</c:v>
                </c:pt>
                <c:pt idx="550">
                  <c:v>1524.4811749999999</c:v>
                </c:pt>
                <c:pt idx="551">
                  <c:v>1526.344844</c:v>
                </c:pt>
                <c:pt idx="552">
                  <c:v>1528.208513</c:v>
                </c:pt>
                <c:pt idx="553">
                  <c:v>1530.0721820000001</c:v>
                </c:pt>
                <c:pt idx="554">
                  <c:v>1531.935851</c:v>
                </c:pt>
                <c:pt idx="555">
                  <c:v>1533.79952</c:v>
                </c:pt>
                <c:pt idx="556">
                  <c:v>1535.6631890000001</c:v>
                </c:pt>
                <c:pt idx="557">
                  <c:v>1537.5268579999999</c:v>
                </c:pt>
                <c:pt idx="558">
                  <c:v>1539.390527</c:v>
                </c:pt>
                <c:pt idx="559">
                  <c:v>1541.2541960000001</c:v>
                </c:pt>
                <c:pt idx="560">
                  <c:v>1543.1178649999999</c:v>
                </c:pt>
                <c:pt idx="561">
                  <c:v>1544.981534</c:v>
                </c:pt>
                <c:pt idx="562">
                  <c:v>1546.845202</c:v>
                </c:pt>
                <c:pt idx="563">
                  <c:v>1548.708871</c:v>
                </c:pt>
                <c:pt idx="564">
                  <c:v>1550.5725399999999</c:v>
                </c:pt>
                <c:pt idx="565">
                  <c:v>1552.436209</c:v>
                </c:pt>
                <c:pt idx="566">
                  <c:v>1554.299878</c:v>
                </c:pt>
                <c:pt idx="567">
                  <c:v>1556.1635470000001</c:v>
                </c:pt>
                <c:pt idx="568">
                  <c:v>1558.027216</c:v>
                </c:pt>
                <c:pt idx="569">
                  <c:v>1559.890885</c:v>
                </c:pt>
                <c:pt idx="570">
                  <c:v>1561.7545540000001</c:v>
                </c:pt>
                <c:pt idx="571">
                  <c:v>1563.6182229999999</c:v>
                </c:pt>
                <c:pt idx="572">
                  <c:v>1565.481892</c:v>
                </c:pt>
                <c:pt idx="573">
                  <c:v>1567.3455610000001</c:v>
                </c:pt>
                <c:pt idx="574">
                  <c:v>1569.2092290000001</c:v>
                </c:pt>
                <c:pt idx="575">
                  <c:v>1571.0728979999999</c:v>
                </c:pt>
                <c:pt idx="576">
                  <c:v>1572.936567</c:v>
                </c:pt>
                <c:pt idx="577">
                  <c:v>1574.800236</c:v>
                </c:pt>
                <c:pt idx="578">
                  <c:v>1576.6639050000001</c:v>
                </c:pt>
                <c:pt idx="579">
                  <c:v>1578.527574</c:v>
                </c:pt>
                <c:pt idx="580">
                  <c:v>1580.391243</c:v>
                </c:pt>
                <c:pt idx="581">
                  <c:v>1582.2549120000001</c:v>
                </c:pt>
                <c:pt idx="582">
                  <c:v>1584.1185809999999</c:v>
                </c:pt>
                <c:pt idx="583">
                  <c:v>1585.98225</c:v>
                </c:pt>
                <c:pt idx="584">
                  <c:v>1587.8459190000001</c:v>
                </c:pt>
                <c:pt idx="585">
                  <c:v>1589.7095879999999</c:v>
                </c:pt>
                <c:pt idx="586">
                  <c:v>1591.5732559999999</c:v>
                </c:pt>
                <c:pt idx="587">
                  <c:v>1593.436925</c:v>
                </c:pt>
                <c:pt idx="588">
                  <c:v>1595.300594</c:v>
                </c:pt>
                <c:pt idx="589">
                  <c:v>1597.1642629999999</c:v>
                </c:pt>
                <c:pt idx="590">
                  <c:v>1599.027932</c:v>
                </c:pt>
                <c:pt idx="591">
                  <c:v>1600.891601</c:v>
                </c:pt>
                <c:pt idx="592">
                  <c:v>1602.7552700000001</c:v>
                </c:pt>
                <c:pt idx="593">
                  <c:v>1604.618939</c:v>
                </c:pt>
                <c:pt idx="594">
                  <c:v>1606.482608</c:v>
                </c:pt>
                <c:pt idx="595">
                  <c:v>1608.3462770000001</c:v>
                </c:pt>
                <c:pt idx="596">
                  <c:v>1610.2099459999999</c:v>
                </c:pt>
                <c:pt idx="597">
                  <c:v>1612.073615</c:v>
                </c:pt>
                <c:pt idx="598">
                  <c:v>1613.9372840000001</c:v>
                </c:pt>
                <c:pt idx="599">
                  <c:v>1615.8009520000001</c:v>
                </c:pt>
                <c:pt idx="600">
                  <c:v>1617.6646209999999</c:v>
                </c:pt>
                <c:pt idx="601">
                  <c:v>1619.52829</c:v>
                </c:pt>
                <c:pt idx="602">
                  <c:v>1621.391959</c:v>
                </c:pt>
                <c:pt idx="603">
                  <c:v>1623.2556279999999</c:v>
                </c:pt>
                <c:pt idx="604">
                  <c:v>1625.119297</c:v>
                </c:pt>
                <c:pt idx="605">
                  <c:v>1626.982966</c:v>
                </c:pt>
                <c:pt idx="606">
                  <c:v>1628.8466350000001</c:v>
                </c:pt>
                <c:pt idx="607">
                  <c:v>1630.710304</c:v>
                </c:pt>
                <c:pt idx="608">
                  <c:v>1632.573973</c:v>
                </c:pt>
                <c:pt idx="609">
                  <c:v>1634.4376420000001</c:v>
                </c:pt>
                <c:pt idx="610">
                  <c:v>1636.3013109999999</c:v>
                </c:pt>
                <c:pt idx="611">
                  <c:v>1638.1649789999999</c:v>
                </c:pt>
                <c:pt idx="612">
                  <c:v>1640.028648</c:v>
                </c:pt>
                <c:pt idx="613">
                  <c:v>1641.892317</c:v>
                </c:pt>
                <c:pt idx="614">
                  <c:v>1643.7559859999999</c:v>
                </c:pt>
                <c:pt idx="615">
                  <c:v>1645.619655</c:v>
                </c:pt>
                <c:pt idx="616">
                  <c:v>1647.483324</c:v>
                </c:pt>
                <c:pt idx="617">
                  <c:v>1649.3469930000001</c:v>
                </c:pt>
                <c:pt idx="618">
                  <c:v>1651.210662</c:v>
                </c:pt>
                <c:pt idx="619">
                  <c:v>1653.074331</c:v>
                </c:pt>
                <c:pt idx="620">
                  <c:v>1654.9380000000001</c:v>
                </c:pt>
                <c:pt idx="621">
                  <c:v>1656.8016689999999</c:v>
                </c:pt>
                <c:pt idx="622">
                  <c:v>1658.665338</c:v>
                </c:pt>
                <c:pt idx="623">
                  <c:v>1660.529006</c:v>
                </c:pt>
                <c:pt idx="624">
                  <c:v>1662.3926750000001</c:v>
                </c:pt>
                <c:pt idx="625">
                  <c:v>1664.2563439999999</c:v>
                </c:pt>
                <c:pt idx="626">
                  <c:v>1666.120013</c:v>
                </c:pt>
                <c:pt idx="627">
                  <c:v>1667.983682</c:v>
                </c:pt>
                <c:pt idx="628">
                  <c:v>1669.8473509999999</c:v>
                </c:pt>
                <c:pt idx="629">
                  <c:v>1671.71102</c:v>
                </c:pt>
                <c:pt idx="630">
                  <c:v>1673.574689</c:v>
                </c:pt>
                <c:pt idx="631">
                  <c:v>1675.4383580000001</c:v>
                </c:pt>
                <c:pt idx="632">
                  <c:v>1677.302027</c:v>
                </c:pt>
                <c:pt idx="633">
                  <c:v>1679.165696</c:v>
                </c:pt>
                <c:pt idx="634">
                  <c:v>1681.0293650000001</c:v>
                </c:pt>
                <c:pt idx="635">
                  <c:v>1682.8930339999999</c:v>
                </c:pt>
                <c:pt idx="636">
                  <c:v>1684.7567019999999</c:v>
                </c:pt>
                <c:pt idx="637">
                  <c:v>1686.620371</c:v>
                </c:pt>
                <c:pt idx="638">
                  <c:v>1688.48404</c:v>
                </c:pt>
                <c:pt idx="639">
                  <c:v>1690.3477089999999</c:v>
                </c:pt>
                <c:pt idx="640">
                  <c:v>1692.211378</c:v>
                </c:pt>
                <c:pt idx="641">
                  <c:v>1694.075047</c:v>
                </c:pt>
                <c:pt idx="642">
                  <c:v>1695.9387160000001</c:v>
                </c:pt>
                <c:pt idx="643">
                  <c:v>1697.802385</c:v>
                </c:pt>
                <c:pt idx="644">
                  <c:v>1699.666054</c:v>
                </c:pt>
                <c:pt idx="645">
                  <c:v>1701.5297230000001</c:v>
                </c:pt>
                <c:pt idx="646">
                  <c:v>1703.3933919999999</c:v>
                </c:pt>
                <c:pt idx="647">
                  <c:v>1705.257061</c:v>
                </c:pt>
                <c:pt idx="648">
                  <c:v>1707.120729</c:v>
                </c:pt>
                <c:pt idx="649">
                  <c:v>1708.9843980000001</c:v>
                </c:pt>
                <c:pt idx="650">
                  <c:v>1710.8480669999999</c:v>
                </c:pt>
                <c:pt idx="651">
                  <c:v>1712.711736</c:v>
                </c:pt>
                <c:pt idx="652">
                  <c:v>1714.575405</c:v>
                </c:pt>
                <c:pt idx="653">
                  <c:v>1716.4390739999999</c:v>
                </c:pt>
                <c:pt idx="654">
                  <c:v>1718.302743</c:v>
                </c:pt>
                <c:pt idx="655">
                  <c:v>1720.166412</c:v>
                </c:pt>
                <c:pt idx="656">
                  <c:v>1722.0300810000001</c:v>
                </c:pt>
                <c:pt idx="657">
                  <c:v>1723.89375</c:v>
                </c:pt>
                <c:pt idx="658">
                  <c:v>1725.757419</c:v>
                </c:pt>
                <c:pt idx="659">
                  <c:v>1727.6210880000001</c:v>
                </c:pt>
                <c:pt idx="660">
                  <c:v>1729.4847560000001</c:v>
                </c:pt>
                <c:pt idx="661">
                  <c:v>1731.3484249999999</c:v>
                </c:pt>
                <c:pt idx="662">
                  <c:v>1733.212094</c:v>
                </c:pt>
                <c:pt idx="663">
                  <c:v>1735.0757630000001</c:v>
                </c:pt>
                <c:pt idx="664">
                  <c:v>1736.9394319999999</c:v>
                </c:pt>
                <c:pt idx="665">
                  <c:v>1738.803101</c:v>
                </c:pt>
                <c:pt idx="666">
                  <c:v>1740.66677</c:v>
                </c:pt>
                <c:pt idx="667">
                  <c:v>1742.5304389999999</c:v>
                </c:pt>
                <c:pt idx="668">
                  <c:v>1744.394108</c:v>
                </c:pt>
                <c:pt idx="669">
                  <c:v>1746.257777</c:v>
                </c:pt>
                <c:pt idx="670">
                  <c:v>1748.1214460000001</c:v>
                </c:pt>
                <c:pt idx="671">
                  <c:v>1749.985115</c:v>
                </c:pt>
                <c:pt idx="672">
                  <c:v>1751.8487829999999</c:v>
                </c:pt>
                <c:pt idx="673">
                  <c:v>1753.712452</c:v>
                </c:pt>
                <c:pt idx="674">
                  <c:v>1755.5761210000001</c:v>
                </c:pt>
                <c:pt idx="675">
                  <c:v>1757.4397899999999</c:v>
                </c:pt>
                <c:pt idx="676">
                  <c:v>1759.303459</c:v>
                </c:pt>
                <c:pt idx="677">
                  <c:v>1761.167128</c:v>
                </c:pt>
                <c:pt idx="678">
                  <c:v>1763.0307969999999</c:v>
                </c:pt>
                <c:pt idx="679">
                  <c:v>1764.894466</c:v>
                </c:pt>
                <c:pt idx="680">
                  <c:v>1766.758135</c:v>
                </c:pt>
                <c:pt idx="681">
                  <c:v>1768.6218040000001</c:v>
                </c:pt>
                <c:pt idx="682">
                  <c:v>1770.485473</c:v>
                </c:pt>
                <c:pt idx="683">
                  <c:v>1772.349142</c:v>
                </c:pt>
                <c:pt idx="684">
                  <c:v>1774.2128110000001</c:v>
                </c:pt>
                <c:pt idx="685">
                  <c:v>1776.0764790000001</c:v>
                </c:pt>
                <c:pt idx="686">
                  <c:v>1777.9401479999999</c:v>
                </c:pt>
                <c:pt idx="687">
                  <c:v>1779.803817</c:v>
                </c:pt>
                <c:pt idx="688">
                  <c:v>1781.6674860000001</c:v>
                </c:pt>
                <c:pt idx="689">
                  <c:v>1783.5311549999999</c:v>
                </c:pt>
                <c:pt idx="690">
                  <c:v>1785.394824</c:v>
                </c:pt>
                <c:pt idx="691">
                  <c:v>1787.258493</c:v>
                </c:pt>
                <c:pt idx="692">
                  <c:v>1789.1221619999999</c:v>
                </c:pt>
                <c:pt idx="693">
                  <c:v>1790.985831</c:v>
                </c:pt>
                <c:pt idx="694">
                  <c:v>1792.8495</c:v>
                </c:pt>
                <c:pt idx="695">
                  <c:v>1794.7131690000001</c:v>
                </c:pt>
                <c:pt idx="696">
                  <c:v>1796.576838</c:v>
                </c:pt>
                <c:pt idx="697">
                  <c:v>1798.4405059999999</c:v>
                </c:pt>
                <c:pt idx="698">
                  <c:v>1800.304175</c:v>
                </c:pt>
                <c:pt idx="699">
                  <c:v>1802.1678440000001</c:v>
                </c:pt>
                <c:pt idx="700">
                  <c:v>1804.0315129999999</c:v>
                </c:pt>
                <c:pt idx="701">
                  <c:v>1805.895182</c:v>
                </c:pt>
                <c:pt idx="702">
                  <c:v>1807.758851</c:v>
                </c:pt>
                <c:pt idx="703">
                  <c:v>1809.6225199999999</c:v>
                </c:pt>
                <c:pt idx="704">
                  <c:v>1811.486189</c:v>
                </c:pt>
                <c:pt idx="705">
                  <c:v>1813.349858</c:v>
                </c:pt>
                <c:pt idx="706">
                  <c:v>1815.2135270000001</c:v>
                </c:pt>
                <c:pt idx="707">
                  <c:v>1817.077196</c:v>
                </c:pt>
                <c:pt idx="708">
                  <c:v>1818.940865</c:v>
                </c:pt>
                <c:pt idx="709">
                  <c:v>1820.804533</c:v>
                </c:pt>
                <c:pt idx="710">
                  <c:v>1822.6682020000001</c:v>
                </c:pt>
                <c:pt idx="711">
                  <c:v>1824.5318709999999</c:v>
                </c:pt>
                <c:pt idx="712">
                  <c:v>1826.39554</c:v>
                </c:pt>
                <c:pt idx="713">
                  <c:v>1828.2592090000001</c:v>
                </c:pt>
                <c:pt idx="714">
                  <c:v>1830.1228779999999</c:v>
                </c:pt>
                <c:pt idx="715">
                  <c:v>1831.986547</c:v>
                </c:pt>
                <c:pt idx="716">
                  <c:v>1833.850216</c:v>
                </c:pt>
                <c:pt idx="717">
                  <c:v>1835.7138849999999</c:v>
                </c:pt>
                <c:pt idx="718">
                  <c:v>1837.577554</c:v>
                </c:pt>
                <c:pt idx="719">
                  <c:v>1839.441223</c:v>
                </c:pt>
                <c:pt idx="720">
                  <c:v>1841.3048920000001</c:v>
                </c:pt>
                <c:pt idx="721">
                  <c:v>1843.168561</c:v>
                </c:pt>
                <c:pt idx="722">
                  <c:v>1845.0322289999999</c:v>
                </c:pt>
                <c:pt idx="723">
                  <c:v>1846.895898</c:v>
                </c:pt>
                <c:pt idx="724">
                  <c:v>1848.7595670000001</c:v>
                </c:pt>
                <c:pt idx="725">
                  <c:v>1850.6232359999999</c:v>
                </c:pt>
                <c:pt idx="726">
                  <c:v>1852.486905</c:v>
                </c:pt>
                <c:pt idx="727">
                  <c:v>1854.3505740000001</c:v>
                </c:pt>
                <c:pt idx="728">
                  <c:v>1856.2142429999999</c:v>
                </c:pt>
                <c:pt idx="729">
                  <c:v>1858.077912</c:v>
                </c:pt>
                <c:pt idx="730">
                  <c:v>1859.941581</c:v>
                </c:pt>
                <c:pt idx="731">
                  <c:v>1861.8052499999999</c:v>
                </c:pt>
                <c:pt idx="732">
                  <c:v>1863.668919</c:v>
                </c:pt>
                <c:pt idx="733">
                  <c:v>1865.532588</c:v>
                </c:pt>
                <c:pt idx="734">
                  <c:v>1867.396256</c:v>
                </c:pt>
                <c:pt idx="735">
                  <c:v>1869.2599250000001</c:v>
                </c:pt>
                <c:pt idx="736">
                  <c:v>1871.1235939999999</c:v>
                </c:pt>
                <c:pt idx="737">
                  <c:v>1872.987263</c:v>
                </c:pt>
                <c:pt idx="738">
                  <c:v>1874.8509320000001</c:v>
                </c:pt>
                <c:pt idx="739">
                  <c:v>1876.7146009999999</c:v>
                </c:pt>
                <c:pt idx="740">
                  <c:v>1878.57827</c:v>
                </c:pt>
                <c:pt idx="741">
                  <c:v>1880.441939</c:v>
                </c:pt>
                <c:pt idx="742">
                  <c:v>1882.3056079999999</c:v>
                </c:pt>
                <c:pt idx="743">
                  <c:v>1884.169277</c:v>
                </c:pt>
                <c:pt idx="744">
                  <c:v>1886.032946</c:v>
                </c:pt>
                <c:pt idx="745">
                  <c:v>1887.8966150000001</c:v>
                </c:pt>
                <c:pt idx="746">
                  <c:v>1889.7602830000001</c:v>
                </c:pt>
                <c:pt idx="747">
                  <c:v>1891.6239519999999</c:v>
                </c:pt>
                <c:pt idx="748">
                  <c:v>1893.487621</c:v>
                </c:pt>
                <c:pt idx="749">
                  <c:v>1895.3512900000001</c:v>
                </c:pt>
                <c:pt idx="750">
                  <c:v>1897.2149589999999</c:v>
                </c:pt>
                <c:pt idx="751">
                  <c:v>1899.078628</c:v>
                </c:pt>
                <c:pt idx="752">
                  <c:v>1900.9422970000001</c:v>
                </c:pt>
                <c:pt idx="753">
                  <c:v>1902.8059659999999</c:v>
                </c:pt>
                <c:pt idx="754">
                  <c:v>1904.669635</c:v>
                </c:pt>
                <c:pt idx="755">
                  <c:v>1906.533304</c:v>
                </c:pt>
                <c:pt idx="756">
                  <c:v>1908.3969729999999</c:v>
                </c:pt>
                <c:pt idx="757">
                  <c:v>1910.260642</c:v>
                </c:pt>
                <c:pt idx="758">
                  <c:v>1912.1243099999999</c:v>
                </c:pt>
                <c:pt idx="759">
                  <c:v>1913.987979</c:v>
                </c:pt>
                <c:pt idx="760">
                  <c:v>1915.8516480000001</c:v>
                </c:pt>
                <c:pt idx="761">
                  <c:v>1917.7153169999999</c:v>
                </c:pt>
                <c:pt idx="762">
                  <c:v>1919.578986</c:v>
                </c:pt>
                <c:pt idx="763">
                  <c:v>1921.4426550000001</c:v>
                </c:pt>
                <c:pt idx="764">
                  <c:v>1923.3063239999999</c:v>
                </c:pt>
                <c:pt idx="765">
                  <c:v>1925.169993</c:v>
                </c:pt>
                <c:pt idx="766">
                  <c:v>1927.033662</c:v>
                </c:pt>
                <c:pt idx="767">
                  <c:v>1928.8973309999999</c:v>
                </c:pt>
                <c:pt idx="768">
                  <c:v>1930.761</c:v>
                </c:pt>
                <c:pt idx="769">
                  <c:v>1932.624669</c:v>
                </c:pt>
                <c:pt idx="770">
                  <c:v>1934.4883380000001</c:v>
                </c:pt>
                <c:pt idx="771">
                  <c:v>1936.3520060000001</c:v>
                </c:pt>
                <c:pt idx="772">
                  <c:v>1938.2156749999999</c:v>
                </c:pt>
                <c:pt idx="773">
                  <c:v>1940.079344</c:v>
                </c:pt>
                <c:pt idx="774">
                  <c:v>1941.9430130000001</c:v>
                </c:pt>
                <c:pt idx="775">
                  <c:v>1943.8066819999999</c:v>
                </c:pt>
                <c:pt idx="776">
                  <c:v>1945.670351</c:v>
                </c:pt>
                <c:pt idx="777">
                  <c:v>1947.5340200000001</c:v>
                </c:pt>
                <c:pt idx="778">
                  <c:v>1949.3976889999999</c:v>
                </c:pt>
                <c:pt idx="779">
                  <c:v>1951.261358</c:v>
                </c:pt>
                <c:pt idx="780">
                  <c:v>1953.125027</c:v>
                </c:pt>
                <c:pt idx="781">
                  <c:v>1954.9886959999999</c:v>
                </c:pt>
                <c:pt idx="782">
                  <c:v>1956.852365</c:v>
                </c:pt>
                <c:pt idx="783">
                  <c:v>1958.7160329999999</c:v>
                </c:pt>
                <c:pt idx="784">
                  <c:v>1960.579702</c:v>
                </c:pt>
                <c:pt idx="785">
                  <c:v>1962.4433710000001</c:v>
                </c:pt>
                <c:pt idx="786">
                  <c:v>1964.3070399999999</c:v>
                </c:pt>
                <c:pt idx="787">
                  <c:v>1966.170709</c:v>
                </c:pt>
                <c:pt idx="788">
                  <c:v>1968.0343780000001</c:v>
                </c:pt>
                <c:pt idx="789">
                  <c:v>1969.8980469999999</c:v>
                </c:pt>
                <c:pt idx="790">
                  <c:v>1971.761716</c:v>
                </c:pt>
                <c:pt idx="791">
                  <c:v>1973.6253850000001</c:v>
                </c:pt>
                <c:pt idx="792">
                  <c:v>1975.4890539999999</c:v>
                </c:pt>
                <c:pt idx="793">
                  <c:v>1977.352723</c:v>
                </c:pt>
                <c:pt idx="794">
                  <c:v>1979.216392</c:v>
                </c:pt>
                <c:pt idx="795">
                  <c:v>1981.08006</c:v>
                </c:pt>
                <c:pt idx="796">
                  <c:v>1982.9437290000001</c:v>
                </c:pt>
                <c:pt idx="797">
                  <c:v>1984.8073979999999</c:v>
                </c:pt>
                <c:pt idx="798">
                  <c:v>1986.671067</c:v>
                </c:pt>
                <c:pt idx="799">
                  <c:v>1988.5347360000001</c:v>
                </c:pt>
                <c:pt idx="800">
                  <c:v>1990.3984049999999</c:v>
                </c:pt>
                <c:pt idx="801">
                  <c:v>1992.262074</c:v>
                </c:pt>
                <c:pt idx="802">
                  <c:v>1994.1257430000001</c:v>
                </c:pt>
                <c:pt idx="803">
                  <c:v>1995.9894119999999</c:v>
                </c:pt>
                <c:pt idx="804">
                  <c:v>1997.853081</c:v>
                </c:pt>
                <c:pt idx="805">
                  <c:v>1999.71675</c:v>
                </c:pt>
                <c:pt idx="806">
                  <c:v>2001.5804189999999</c:v>
                </c:pt>
                <c:pt idx="807">
                  <c:v>2003.444088</c:v>
                </c:pt>
                <c:pt idx="808">
                  <c:v>2005.3077559999999</c:v>
                </c:pt>
                <c:pt idx="809">
                  <c:v>2007.171425</c:v>
                </c:pt>
                <c:pt idx="810">
                  <c:v>2009.0350940000001</c:v>
                </c:pt>
                <c:pt idx="811">
                  <c:v>2010.8987629999999</c:v>
                </c:pt>
                <c:pt idx="812">
                  <c:v>2012.762432</c:v>
                </c:pt>
                <c:pt idx="813">
                  <c:v>2014.6261010000001</c:v>
                </c:pt>
                <c:pt idx="814">
                  <c:v>2016.4897699999999</c:v>
                </c:pt>
                <c:pt idx="815">
                  <c:v>2018.353439</c:v>
                </c:pt>
                <c:pt idx="816">
                  <c:v>2020.2171080000001</c:v>
                </c:pt>
                <c:pt idx="817">
                  <c:v>2022.0807769999999</c:v>
                </c:pt>
                <c:pt idx="818">
                  <c:v>2023.944446</c:v>
                </c:pt>
                <c:pt idx="819">
                  <c:v>2025.808115</c:v>
                </c:pt>
                <c:pt idx="820">
                  <c:v>2027.671783</c:v>
                </c:pt>
                <c:pt idx="821">
                  <c:v>2029.5354520000001</c:v>
                </c:pt>
                <c:pt idx="822">
                  <c:v>2031.3991209999999</c:v>
                </c:pt>
                <c:pt idx="823">
                  <c:v>2033.26279</c:v>
                </c:pt>
                <c:pt idx="824">
                  <c:v>2035.1264590000001</c:v>
                </c:pt>
                <c:pt idx="825">
                  <c:v>2036.9901279999999</c:v>
                </c:pt>
                <c:pt idx="826">
                  <c:v>2038.853797</c:v>
                </c:pt>
                <c:pt idx="827">
                  <c:v>2040.7174660000001</c:v>
                </c:pt>
                <c:pt idx="828">
                  <c:v>2042.5811349999999</c:v>
                </c:pt>
                <c:pt idx="829">
                  <c:v>2044.444804</c:v>
                </c:pt>
                <c:pt idx="830">
                  <c:v>2046.308473</c:v>
                </c:pt>
                <c:pt idx="831">
                  <c:v>2048.1721419999999</c:v>
                </c:pt>
                <c:pt idx="832">
                  <c:v>2050.0358099999999</c:v>
                </c:pt>
                <c:pt idx="833">
                  <c:v>2051.8994790000002</c:v>
                </c:pt>
                <c:pt idx="834">
                  <c:v>2053.763148</c:v>
                </c:pt>
                <c:pt idx="835">
                  <c:v>2055.6268169999998</c:v>
                </c:pt>
                <c:pt idx="836">
                  <c:v>2057.4904860000001</c:v>
                </c:pt>
                <c:pt idx="837">
                  <c:v>2059.354155</c:v>
                </c:pt>
                <c:pt idx="838">
                  <c:v>2061.2178239999998</c:v>
                </c:pt>
                <c:pt idx="839">
                  <c:v>2063.0814930000001</c:v>
                </c:pt>
                <c:pt idx="840">
                  <c:v>2064.945162</c:v>
                </c:pt>
                <c:pt idx="841">
                  <c:v>2066.8088309999998</c:v>
                </c:pt>
                <c:pt idx="842">
                  <c:v>2068.6725000000001</c:v>
                </c:pt>
                <c:pt idx="843">
                  <c:v>2070.536169</c:v>
                </c:pt>
                <c:pt idx="844">
                  <c:v>2072.3998369999999</c:v>
                </c:pt>
                <c:pt idx="845">
                  <c:v>2074.2635059999998</c:v>
                </c:pt>
                <c:pt idx="846">
                  <c:v>2076.1271750000001</c:v>
                </c:pt>
                <c:pt idx="847">
                  <c:v>2077.9908439999999</c:v>
                </c:pt>
                <c:pt idx="848">
                  <c:v>2079.8545130000002</c:v>
                </c:pt>
                <c:pt idx="849">
                  <c:v>2081.7181820000001</c:v>
                </c:pt>
                <c:pt idx="850">
                  <c:v>2083.5818509999999</c:v>
                </c:pt>
                <c:pt idx="851">
                  <c:v>2085.4455200000002</c:v>
                </c:pt>
                <c:pt idx="852">
                  <c:v>2087.3091890000001</c:v>
                </c:pt>
                <c:pt idx="853">
                  <c:v>2089.1728579999999</c:v>
                </c:pt>
                <c:pt idx="854">
                  <c:v>2091.0365270000002</c:v>
                </c:pt>
                <c:pt idx="855">
                  <c:v>2092.9001960000001</c:v>
                </c:pt>
                <c:pt idx="856">
                  <c:v>2094.7638649999999</c:v>
                </c:pt>
                <c:pt idx="857">
                  <c:v>2096.6275329999999</c:v>
                </c:pt>
                <c:pt idx="858">
                  <c:v>2098.4912020000002</c:v>
                </c:pt>
                <c:pt idx="859">
                  <c:v>2100.354871</c:v>
                </c:pt>
                <c:pt idx="860">
                  <c:v>2102.2185399999998</c:v>
                </c:pt>
                <c:pt idx="861">
                  <c:v>2104.0822090000001</c:v>
                </c:pt>
                <c:pt idx="862">
                  <c:v>2105.945878</c:v>
                </c:pt>
                <c:pt idx="863">
                  <c:v>2107.8095469999998</c:v>
                </c:pt>
                <c:pt idx="864">
                  <c:v>2109.6732160000001</c:v>
                </c:pt>
                <c:pt idx="865">
                  <c:v>2111.536885</c:v>
                </c:pt>
                <c:pt idx="866">
                  <c:v>2113.4005539999998</c:v>
                </c:pt>
                <c:pt idx="867">
                  <c:v>2115.2642230000001</c:v>
                </c:pt>
                <c:pt idx="868">
                  <c:v>2117.127892</c:v>
                </c:pt>
                <c:pt idx="869">
                  <c:v>2118.9915599999999</c:v>
                </c:pt>
                <c:pt idx="870">
                  <c:v>2120.8552289999998</c:v>
                </c:pt>
                <c:pt idx="871">
                  <c:v>2122.7188980000001</c:v>
                </c:pt>
                <c:pt idx="872">
                  <c:v>2124.5825669999999</c:v>
                </c:pt>
                <c:pt idx="873">
                  <c:v>2126.4462360000002</c:v>
                </c:pt>
                <c:pt idx="874">
                  <c:v>2128.3099050000001</c:v>
                </c:pt>
                <c:pt idx="875">
                  <c:v>2130.1735739999999</c:v>
                </c:pt>
                <c:pt idx="876">
                  <c:v>2132.0372430000002</c:v>
                </c:pt>
                <c:pt idx="877">
                  <c:v>2133.9009120000001</c:v>
                </c:pt>
                <c:pt idx="878">
                  <c:v>2135.7645809999999</c:v>
                </c:pt>
                <c:pt idx="879">
                  <c:v>2137.6282500000002</c:v>
                </c:pt>
                <c:pt idx="880">
                  <c:v>2139.4919190000001</c:v>
                </c:pt>
                <c:pt idx="881">
                  <c:v>2141.355587</c:v>
                </c:pt>
                <c:pt idx="882">
                  <c:v>2143.2192559999999</c:v>
                </c:pt>
                <c:pt idx="883">
                  <c:v>2145.0829250000002</c:v>
                </c:pt>
                <c:pt idx="884">
                  <c:v>2146.946594</c:v>
                </c:pt>
                <c:pt idx="885">
                  <c:v>2148.8102629999998</c:v>
                </c:pt>
                <c:pt idx="886">
                  <c:v>2150.6739320000001</c:v>
                </c:pt>
                <c:pt idx="887">
                  <c:v>2152.537601</c:v>
                </c:pt>
                <c:pt idx="888">
                  <c:v>2154.4012699999998</c:v>
                </c:pt>
                <c:pt idx="889">
                  <c:v>2156.2649390000001</c:v>
                </c:pt>
                <c:pt idx="890">
                  <c:v>2158.128608</c:v>
                </c:pt>
                <c:pt idx="891">
                  <c:v>2159.9922769999998</c:v>
                </c:pt>
                <c:pt idx="892">
                  <c:v>2161.8559460000001</c:v>
                </c:pt>
                <c:pt idx="893">
                  <c:v>2163.719615</c:v>
                </c:pt>
                <c:pt idx="894">
                  <c:v>2165.5832829999999</c:v>
                </c:pt>
                <c:pt idx="895">
                  <c:v>2167.4469519999998</c:v>
                </c:pt>
                <c:pt idx="896">
                  <c:v>2169.3106210000001</c:v>
                </c:pt>
                <c:pt idx="897">
                  <c:v>2171.1742899999999</c:v>
                </c:pt>
                <c:pt idx="898">
                  <c:v>2173.0379589999998</c:v>
                </c:pt>
                <c:pt idx="899">
                  <c:v>2174.9016280000001</c:v>
                </c:pt>
                <c:pt idx="900">
                  <c:v>2176.7652969999999</c:v>
                </c:pt>
                <c:pt idx="901">
                  <c:v>2178.6289660000002</c:v>
                </c:pt>
                <c:pt idx="902">
                  <c:v>2180.4926350000001</c:v>
                </c:pt>
                <c:pt idx="903">
                  <c:v>2182.3563039999999</c:v>
                </c:pt>
                <c:pt idx="904">
                  <c:v>2184.2199730000002</c:v>
                </c:pt>
                <c:pt idx="905">
                  <c:v>2186.0836420000001</c:v>
                </c:pt>
                <c:pt idx="906">
                  <c:v>2187.94731</c:v>
                </c:pt>
                <c:pt idx="907">
                  <c:v>2189.8109789999999</c:v>
                </c:pt>
                <c:pt idx="908">
                  <c:v>2191.6746480000002</c:v>
                </c:pt>
                <c:pt idx="909">
                  <c:v>2193.538317</c:v>
                </c:pt>
                <c:pt idx="910">
                  <c:v>2195.4019859999999</c:v>
                </c:pt>
                <c:pt idx="911">
                  <c:v>2197.2656550000002</c:v>
                </c:pt>
                <c:pt idx="912">
                  <c:v>2199.129324</c:v>
                </c:pt>
                <c:pt idx="913">
                  <c:v>2200.9929929999998</c:v>
                </c:pt>
                <c:pt idx="914">
                  <c:v>2202.8566620000001</c:v>
                </c:pt>
                <c:pt idx="915">
                  <c:v>2204.720331</c:v>
                </c:pt>
                <c:pt idx="916">
                  <c:v>2206.5839999999998</c:v>
                </c:pt>
                <c:pt idx="917">
                  <c:v>2208.4476690000001</c:v>
                </c:pt>
                <c:pt idx="918">
                  <c:v>2210.3113370000001</c:v>
                </c:pt>
                <c:pt idx="919">
                  <c:v>2212.1750059999999</c:v>
                </c:pt>
                <c:pt idx="920">
                  <c:v>2214.0386749999998</c:v>
                </c:pt>
                <c:pt idx="921">
                  <c:v>2215.9023440000001</c:v>
                </c:pt>
                <c:pt idx="922">
                  <c:v>2217.7660129999999</c:v>
                </c:pt>
                <c:pt idx="923">
                  <c:v>2219.6296819999998</c:v>
                </c:pt>
                <c:pt idx="924">
                  <c:v>2221.4933510000001</c:v>
                </c:pt>
                <c:pt idx="925">
                  <c:v>2223.3570199999999</c:v>
                </c:pt>
                <c:pt idx="926">
                  <c:v>2225.2206890000002</c:v>
                </c:pt>
                <c:pt idx="927">
                  <c:v>2227.0843580000001</c:v>
                </c:pt>
                <c:pt idx="928">
                  <c:v>2228.9480269999999</c:v>
                </c:pt>
                <c:pt idx="929">
                  <c:v>2230.8116960000002</c:v>
                </c:pt>
                <c:pt idx="930">
                  <c:v>2232.6753640000002</c:v>
                </c:pt>
                <c:pt idx="931">
                  <c:v>2234.539033</c:v>
                </c:pt>
                <c:pt idx="932">
                  <c:v>2236.4027019999999</c:v>
                </c:pt>
                <c:pt idx="933">
                  <c:v>2238.2663710000002</c:v>
                </c:pt>
                <c:pt idx="934">
                  <c:v>2240.13004</c:v>
                </c:pt>
                <c:pt idx="935">
                  <c:v>2241.9937089999999</c:v>
                </c:pt>
                <c:pt idx="936">
                  <c:v>2243.8573780000002</c:v>
                </c:pt>
                <c:pt idx="937">
                  <c:v>2245.721047</c:v>
                </c:pt>
                <c:pt idx="938">
                  <c:v>2247.5847159999998</c:v>
                </c:pt>
                <c:pt idx="939">
                  <c:v>2249.4483850000001</c:v>
                </c:pt>
                <c:pt idx="940">
                  <c:v>2251.312054</c:v>
                </c:pt>
                <c:pt idx="941">
                  <c:v>2253.1757229999998</c:v>
                </c:pt>
                <c:pt idx="942">
                  <c:v>2255.0393920000001</c:v>
                </c:pt>
                <c:pt idx="943">
                  <c:v>2256.9030600000001</c:v>
                </c:pt>
                <c:pt idx="944">
                  <c:v>2258.7667289999999</c:v>
                </c:pt>
                <c:pt idx="945">
                  <c:v>2260.6303979999998</c:v>
                </c:pt>
                <c:pt idx="946">
                  <c:v>2262.4940670000001</c:v>
                </c:pt>
                <c:pt idx="947">
                  <c:v>2264.3577359999999</c:v>
                </c:pt>
                <c:pt idx="948">
                  <c:v>2266.2214049999998</c:v>
                </c:pt>
                <c:pt idx="949">
                  <c:v>2268.0850740000001</c:v>
                </c:pt>
                <c:pt idx="950">
                  <c:v>2269.9487429999999</c:v>
                </c:pt>
                <c:pt idx="951">
                  <c:v>2271.8124120000002</c:v>
                </c:pt>
                <c:pt idx="952">
                  <c:v>2273.6760810000001</c:v>
                </c:pt>
                <c:pt idx="953">
                  <c:v>2275.5397499999999</c:v>
                </c:pt>
                <c:pt idx="954">
                  <c:v>2277.4034190000002</c:v>
                </c:pt>
                <c:pt idx="955">
                  <c:v>2279.2670870000002</c:v>
                </c:pt>
                <c:pt idx="956">
                  <c:v>2281.130756</c:v>
                </c:pt>
                <c:pt idx="957">
                  <c:v>2282.9944249999999</c:v>
                </c:pt>
                <c:pt idx="958">
                  <c:v>2284.8580940000002</c:v>
                </c:pt>
                <c:pt idx="959">
                  <c:v>2286.721763</c:v>
                </c:pt>
                <c:pt idx="960">
                  <c:v>2288.5854319999999</c:v>
                </c:pt>
                <c:pt idx="961">
                  <c:v>2290.4491010000002</c:v>
                </c:pt>
                <c:pt idx="962">
                  <c:v>2292.31277</c:v>
                </c:pt>
                <c:pt idx="963">
                  <c:v>2294.1764389999998</c:v>
                </c:pt>
                <c:pt idx="964">
                  <c:v>2296.0401080000001</c:v>
                </c:pt>
                <c:pt idx="965">
                  <c:v>2297.903777</c:v>
                </c:pt>
                <c:pt idx="966">
                  <c:v>2299.7674459999998</c:v>
                </c:pt>
                <c:pt idx="967">
                  <c:v>2301.6311139999998</c:v>
                </c:pt>
                <c:pt idx="968">
                  <c:v>2303.4947830000001</c:v>
                </c:pt>
                <c:pt idx="969">
                  <c:v>2305.3584519999999</c:v>
                </c:pt>
                <c:pt idx="970">
                  <c:v>2307.2221209999998</c:v>
                </c:pt>
                <c:pt idx="971">
                  <c:v>2309.0857900000001</c:v>
                </c:pt>
                <c:pt idx="972">
                  <c:v>2310.9494589999999</c:v>
                </c:pt>
                <c:pt idx="973">
                  <c:v>2312.8131279999998</c:v>
                </c:pt>
                <c:pt idx="974">
                  <c:v>2314.6767970000001</c:v>
                </c:pt>
                <c:pt idx="975">
                  <c:v>2316.5404659999999</c:v>
                </c:pt>
                <c:pt idx="976">
                  <c:v>2318.4041350000002</c:v>
                </c:pt>
                <c:pt idx="977">
                  <c:v>2320.2678040000001</c:v>
                </c:pt>
                <c:pt idx="978">
                  <c:v>2322.1314729999999</c:v>
                </c:pt>
                <c:pt idx="979">
                  <c:v>2323.9951420000002</c:v>
                </c:pt>
                <c:pt idx="980">
                  <c:v>2325.8588100000002</c:v>
                </c:pt>
                <c:pt idx="981">
                  <c:v>2327.722479</c:v>
                </c:pt>
                <c:pt idx="982">
                  <c:v>2329.5861479999999</c:v>
                </c:pt>
                <c:pt idx="983">
                  <c:v>2331.4498170000002</c:v>
                </c:pt>
                <c:pt idx="984">
                  <c:v>2333.313486</c:v>
                </c:pt>
                <c:pt idx="985">
                  <c:v>2335.1771549999999</c:v>
                </c:pt>
                <c:pt idx="986">
                  <c:v>2337.0408240000002</c:v>
                </c:pt>
                <c:pt idx="987">
                  <c:v>2338.904493</c:v>
                </c:pt>
                <c:pt idx="988">
                  <c:v>2340.7681619999998</c:v>
                </c:pt>
                <c:pt idx="989">
                  <c:v>2342.6318310000001</c:v>
                </c:pt>
                <c:pt idx="990">
                  <c:v>2344.4955</c:v>
                </c:pt>
                <c:pt idx="991">
                  <c:v>2346.3591689999998</c:v>
                </c:pt>
                <c:pt idx="992">
                  <c:v>2348.2228369999998</c:v>
                </c:pt>
                <c:pt idx="993">
                  <c:v>2350.0865060000001</c:v>
                </c:pt>
                <c:pt idx="994">
                  <c:v>2351.9501749999999</c:v>
                </c:pt>
                <c:pt idx="995">
                  <c:v>2353.8138439999998</c:v>
                </c:pt>
                <c:pt idx="996">
                  <c:v>2355.6775130000001</c:v>
                </c:pt>
                <c:pt idx="997">
                  <c:v>2357.5411819999999</c:v>
                </c:pt>
                <c:pt idx="998">
                  <c:v>2359.4048509999998</c:v>
                </c:pt>
                <c:pt idx="999">
                  <c:v>2361.2685200000001</c:v>
                </c:pt>
                <c:pt idx="1000">
                  <c:v>2363.1321889999999</c:v>
                </c:pt>
                <c:pt idx="1001">
                  <c:v>2364.9958580000002</c:v>
                </c:pt>
                <c:pt idx="1002">
                  <c:v>2366.8595270000001</c:v>
                </c:pt>
                <c:pt idx="1003">
                  <c:v>2368.7231959999999</c:v>
                </c:pt>
                <c:pt idx="1004">
                  <c:v>2370.5868639999999</c:v>
                </c:pt>
                <c:pt idx="1005">
                  <c:v>2372.4505330000002</c:v>
                </c:pt>
                <c:pt idx="1006">
                  <c:v>2374.314202</c:v>
                </c:pt>
                <c:pt idx="1007">
                  <c:v>2376.1778709999999</c:v>
                </c:pt>
                <c:pt idx="1008">
                  <c:v>2378.0415400000002</c:v>
                </c:pt>
                <c:pt idx="1009">
                  <c:v>2379.905209</c:v>
                </c:pt>
                <c:pt idx="1010">
                  <c:v>2381.7688779999999</c:v>
                </c:pt>
                <c:pt idx="1011">
                  <c:v>2383.6325470000002</c:v>
                </c:pt>
                <c:pt idx="1012">
                  <c:v>2385.496216</c:v>
                </c:pt>
                <c:pt idx="1013">
                  <c:v>2387.3598849999998</c:v>
                </c:pt>
                <c:pt idx="1014">
                  <c:v>2389.2235540000001</c:v>
                </c:pt>
                <c:pt idx="1015">
                  <c:v>2391.087223</c:v>
                </c:pt>
                <c:pt idx="1016">
                  <c:v>2392.950891</c:v>
                </c:pt>
                <c:pt idx="1017">
                  <c:v>2394.8145599999998</c:v>
                </c:pt>
                <c:pt idx="1018">
                  <c:v>2396.6782290000001</c:v>
                </c:pt>
                <c:pt idx="1019">
                  <c:v>2398.5418979999999</c:v>
                </c:pt>
                <c:pt idx="1020">
                  <c:v>2400.4055669999998</c:v>
                </c:pt>
                <c:pt idx="1021">
                  <c:v>2402.2692360000001</c:v>
                </c:pt>
                <c:pt idx="1022">
                  <c:v>2404.1329049999999</c:v>
                </c:pt>
                <c:pt idx="1023">
                  <c:v>2405.9965739999998</c:v>
                </c:pt>
                <c:pt idx="1024">
                  <c:v>2407.8602430000001</c:v>
                </c:pt>
                <c:pt idx="1025">
                  <c:v>2409.7239119999999</c:v>
                </c:pt>
                <c:pt idx="1026">
                  <c:v>2411.5875809999998</c:v>
                </c:pt>
                <c:pt idx="1027">
                  <c:v>2413.4512500000001</c:v>
                </c:pt>
                <c:pt idx="1028">
                  <c:v>2415.3149189999999</c:v>
                </c:pt>
                <c:pt idx="1029">
                  <c:v>2417.1785869999999</c:v>
                </c:pt>
                <c:pt idx="1030">
                  <c:v>2419.0422560000002</c:v>
                </c:pt>
                <c:pt idx="1031">
                  <c:v>2420.905925</c:v>
                </c:pt>
                <c:pt idx="1032">
                  <c:v>2422.7695939999999</c:v>
                </c:pt>
                <c:pt idx="1033">
                  <c:v>2424.6332630000002</c:v>
                </c:pt>
                <c:pt idx="1034">
                  <c:v>2426.496932</c:v>
                </c:pt>
                <c:pt idx="1035">
                  <c:v>2428.3606009999999</c:v>
                </c:pt>
                <c:pt idx="1036">
                  <c:v>2430.2242700000002</c:v>
                </c:pt>
                <c:pt idx="1037">
                  <c:v>2432.087939</c:v>
                </c:pt>
                <c:pt idx="1038">
                  <c:v>2433.9516079999999</c:v>
                </c:pt>
                <c:pt idx="1039">
                  <c:v>2435.8152770000002</c:v>
                </c:pt>
                <c:pt idx="1040">
                  <c:v>2437.678946</c:v>
                </c:pt>
                <c:pt idx="1041">
                  <c:v>2439.542614</c:v>
                </c:pt>
                <c:pt idx="1042">
                  <c:v>2441.4062829999998</c:v>
                </c:pt>
                <c:pt idx="1043">
                  <c:v>2443.2699520000001</c:v>
                </c:pt>
                <c:pt idx="1044">
                  <c:v>2445.1336209999999</c:v>
                </c:pt>
                <c:pt idx="1045">
                  <c:v>2446.9972899999998</c:v>
                </c:pt>
                <c:pt idx="1046">
                  <c:v>2448.8609590000001</c:v>
                </c:pt>
                <c:pt idx="1047">
                  <c:v>2450.7246279999999</c:v>
                </c:pt>
                <c:pt idx="1048">
                  <c:v>2452.5882969999998</c:v>
                </c:pt>
                <c:pt idx="1049">
                  <c:v>2454.4519660000001</c:v>
                </c:pt>
                <c:pt idx="1050">
                  <c:v>2456.3156349999999</c:v>
                </c:pt>
                <c:pt idx="1051">
                  <c:v>2458.1793039999998</c:v>
                </c:pt>
                <c:pt idx="1052">
                  <c:v>2460.0429730000001</c:v>
                </c:pt>
                <c:pt idx="1053">
                  <c:v>2461.906641</c:v>
                </c:pt>
                <c:pt idx="1054">
                  <c:v>2463.7703099999999</c:v>
                </c:pt>
                <c:pt idx="1055">
                  <c:v>2465.6339790000002</c:v>
                </c:pt>
                <c:pt idx="1056">
                  <c:v>2467.497648</c:v>
                </c:pt>
                <c:pt idx="1057">
                  <c:v>2469.3613169999999</c:v>
                </c:pt>
                <c:pt idx="1058">
                  <c:v>2471.2249860000002</c:v>
                </c:pt>
                <c:pt idx="1059">
                  <c:v>2473.088655</c:v>
                </c:pt>
                <c:pt idx="1060">
                  <c:v>2474.9523239999999</c:v>
                </c:pt>
                <c:pt idx="1061">
                  <c:v>2476.8159930000002</c:v>
                </c:pt>
                <c:pt idx="1062">
                  <c:v>2478.679662</c:v>
                </c:pt>
                <c:pt idx="1063">
                  <c:v>2480.5433309999999</c:v>
                </c:pt>
                <c:pt idx="1064">
                  <c:v>2482.4070000000002</c:v>
                </c:pt>
                <c:pt idx="1065">
                  <c:v>2484.270669</c:v>
                </c:pt>
                <c:pt idx="1066">
                  <c:v>2486.134337</c:v>
                </c:pt>
                <c:pt idx="1067">
                  <c:v>2487.9980059999998</c:v>
                </c:pt>
                <c:pt idx="1068">
                  <c:v>2489.8616750000001</c:v>
                </c:pt>
                <c:pt idx="1069">
                  <c:v>2491.725344</c:v>
                </c:pt>
                <c:pt idx="1070">
                  <c:v>2493.5890129999998</c:v>
                </c:pt>
                <c:pt idx="1071">
                  <c:v>2495.4526820000001</c:v>
                </c:pt>
                <c:pt idx="1072">
                  <c:v>2497.3163509999999</c:v>
                </c:pt>
                <c:pt idx="1073">
                  <c:v>2499.1800199999998</c:v>
                </c:pt>
                <c:pt idx="1074">
                  <c:v>2501.0436890000001</c:v>
                </c:pt>
                <c:pt idx="1075">
                  <c:v>2502.9073579999999</c:v>
                </c:pt>
                <c:pt idx="1076">
                  <c:v>2504.7710269999998</c:v>
                </c:pt>
                <c:pt idx="1077">
                  <c:v>2506.6346960000001</c:v>
                </c:pt>
                <c:pt idx="1078">
                  <c:v>2508.498364</c:v>
                </c:pt>
                <c:pt idx="1079">
                  <c:v>2510.3620329999999</c:v>
                </c:pt>
                <c:pt idx="1080">
                  <c:v>2512.2257020000002</c:v>
                </c:pt>
                <c:pt idx="1081">
                  <c:v>2514.089371</c:v>
                </c:pt>
                <c:pt idx="1082">
                  <c:v>2515.9530399999999</c:v>
                </c:pt>
                <c:pt idx="1083">
                  <c:v>2517.8167090000002</c:v>
                </c:pt>
                <c:pt idx="1084">
                  <c:v>2519.680378</c:v>
                </c:pt>
                <c:pt idx="1085">
                  <c:v>2521.5440469999999</c:v>
                </c:pt>
                <c:pt idx="1086">
                  <c:v>2523.4077160000002</c:v>
                </c:pt>
                <c:pt idx="1087">
                  <c:v>2525.271385</c:v>
                </c:pt>
                <c:pt idx="1088">
                  <c:v>2527.1350539999999</c:v>
                </c:pt>
                <c:pt idx="1089">
                  <c:v>2528.9987230000002</c:v>
                </c:pt>
                <c:pt idx="1090">
                  <c:v>2530.8623910000001</c:v>
                </c:pt>
                <c:pt idx="1091">
                  <c:v>2532.72606</c:v>
                </c:pt>
                <c:pt idx="1092">
                  <c:v>2534.5897289999998</c:v>
                </c:pt>
                <c:pt idx="1093">
                  <c:v>2536.4533980000001</c:v>
                </c:pt>
                <c:pt idx="1094">
                  <c:v>2538.317067</c:v>
                </c:pt>
                <c:pt idx="1095">
                  <c:v>2540.1807359999998</c:v>
                </c:pt>
                <c:pt idx="1096">
                  <c:v>2542.0444050000001</c:v>
                </c:pt>
                <c:pt idx="1097">
                  <c:v>2543.9080739999999</c:v>
                </c:pt>
                <c:pt idx="1098">
                  <c:v>2545.7717429999998</c:v>
                </c:pt>
                <c:pt idx="1099">
                  <c:v>2547.6354120000001</c:v>
                </c:pt>
                <c:pt idx="1100">
                  <c:v>2549.4990809999999</c:v>
                </c:pt>
                <c:pt idx="1101">
                  <c:v>2551.3627499999998</c:v>
                </c:pt>
                <c:pt idx="1102">
                  <c:v>2553.2264180000002</c:v>
                </c:pt>
                <c:pt idx="1103">
                  <c:v>2555.090087</c:v>
                </c:pt>
                <c:pt idx="1104">
                  <c:v>2556.9537559999999</c:v>
                </c:pt>
                <c:pt idx="1105">
                  <c:v>2558.8174250000002</c:v>
                </c:pt>
                <c:pt idx="1106">
                  <c:v>2560.681094</c:v>
                </c:pt>
                <c:pt idx="1107">
                  <c:v>2562.5447629999999</c:v>
                </c:pt>
                <c:pt idx="1108">
                  <c:v>2564.4084320000002</c:v>
                </c:pt>
                <c:pt idx="1109">
                  <c:v>2566.272101</c:v>
                </c:pt>
                <c:pt idx="1110">
                  <c:v>2568.1357699999999</c:v>
                </c:pt>
                <c:pt idx="1111">
                  <c:v>2569.9994390000002</c:v>
                </c:pt>
                <c:pt idx="1112">
                  <c:v>2571.863108</c:v>
                </c:pt>
                <c:pt idx="1113">
                  <c:v>2573.7267769999999</c:v>
                </c:pt>
                <c:pt idx="1114">
                  <c:v>2575.5904460000002</c:v>
                </c:pt>
                <c:pt idx="1115">
                  <c:v>2577.4541140000001</c:v>
                </c:pt>
                <c:pt idx="1116">
                  <c:v>2579.317783</c:v>
                </c:pt>
                <c:pt idx="1117">
                  <c:v>2581.1814519999998</c:v>
                </c:pt>
                <c:pt idx="1118">
                  <c:v>2583.0451210000001</c:v>
                </c:pt>
                <c:pt idx="1119">
                  <c:v>2584.90879</c:v>
                </c:pt>
                <c:pt idx="1120">
                  <c:v>2586.7724589999998</c:v>
                </c:pt>
                <c:pt idx="1121">
                  <c:v>2588.6361280000001</c:v>
                </c:pt>
                <c:pt idx="1122">
                  <c:v>2590.4997969999999</c:v>
                </c:pt>
                <c:pt idx="1123">
                  <c:v>2592.3634659999998</c:v>
                </c:pt>
                <c:pt idx="1124">
                  <c:v>2594.2271350000001</c:v>
                </c:pt>
                <c:pt idx="1125">
                  <c:v>2596.0908039999999</c:v>
                </c:pt>
                <c:pt idx="1126">
                  <c:v>2597.9544729999998</c:v>
                </c:pt>
                <c:pt idx="1127">
                  <c:v>2599.8181410000002</c:v>
                </c:pt>
                <c:pt idx="1128">
                  <c:v>2601.68181</c:v>
                </c:pt>
                <c:pt idx="1129">
                  <c:v>2603.5454789999999</c:v>
                </c:pt>
                <c:pt idx="1130">
                  <c:v>2605.4091480000002</c:v>
                </c:pt>
                <c:pt idx="1131">
                  <c:v>2607.272817</c:v>
                </c:pt>
                <c:pt idx="1132">
                  <c:v>2609.1364859999999</c:v>
                </c:pt>
                <c:pt idx="1133">
                  <c:v>2611.0001550000002</c:v>
                </c:pt>
                <c:pt idx="1134">
                  <c:v>2612.863824</c:v>
                </c:pt>
                <c:pt idx="1135">
                  <c:v>2614.7274929999999</c:v>
                </c:pt>
                <c:pt idx="1136">
                  <c:v>2616.5911620000002</c:v>
                </c:pt>
                <c:pt idx="1137">
                  <c:v>2618.454831</c:v>
                </c:pt>
                <c:pt idx="1138">
                  <c:v>2620.3184999999999</c:v>
                </c:pt>
                <c:pt idx="1139">
                  <c:v>2622.1821679999998</c:v>
                </c:pt>
                <c:pt idx="1140">
                  <c:v>2624.0458370000001</c:v>
                </c:pt>
                <c:pt idx="1141">
                  <c:v>2625.909506</c:v>
                </c:pt>
                <c:pt idx="1142">
                  <c:v>2627.7731749999998</c:v>
                </c:pt>
                <c:pt idx="1143">
                  <c:v>2629.6368440000001</c:v>
                </c:pt>
                <c:pt idx="1144">
                  <c:v>2631.500513</c:v>
                </c:pt>
                <c:pt idx="1145">
                  <c:v>2633.3641819999998</c:v>
                </c:pt>
                <c:pt idx="1146">
                  <c:v>2635.2278510000001</c:v>
                </c:pt>
                <c:pt idx="1147">
                  <c:v>2637.0915199999999</c:v>
                </c:pt>
                <c:pt idx="1148">
                  <c:v>2638.9551889999998</c:v>
                </c:pt>
                <c:pt idx="1149">
                  <c:v>2640.8188580000001</c:v>
                </c:pt>
                <c:pt idx="1150">
                  <c:v>2642.6825269999999</c:v>
                </c:pt>
                <c:pt idx="1151">
                  <c:v>2644.5461959999998</c:v>
                </c:pt>
                <c:pt idx="1152">
                  <c:v>2646.4098640000002</c:v>
                </c:pt>
                <c:pt idx="1153">
                  <c:v>2648.273533</c:v>
                </c:pt>
                <c:pt idx="1154">
                  <c:v>2650.1372019999999</c:v>
                </c:pt>
                <c:pt idx="1155">
                  <c:v>2652.0008710000002</c:v>
                </c:pt>
                <c:pt idx="1156">
                  <c:v>2653.86454</c:v>
                </c:pt>
                <c:pt idx="1157">
                  <c:v>2655.7282089999999</c:v>
                </c:pt>
                <c:pt idx="1158">
                  <c:v>2657.5918780000002</c:v>
                </c:pt>
                <c:pt idx="1159">
                  <c:v>2659.455547</c:v>
                </c:pt>
                <c:pt idx="1160">
                  <c:v>2661.3192159999999</c:v>
                </c:pt>
                <c:pt idx="1161">
                  <c:v>2663.1828850000002</c:v>
                </c:pt>
                <c:pt idx="1162">
                  <c:v>2665.046554</c:v>
                </c:pt>
                <c:pt idx="1163">
                  <c:v>2666.9102229999999</c:v>
                </c:pt>
                <c:pt idx="1164">
                  <c:v>2668.7738909999998</c:v>
                </c:pt>
                <c:pt idx="1165">
                  <c:v>2670.6375600000001</c:v>
                </c:pt>
                <c:pt idx="1166">
                  <c:v>2672.501229</c:v>
                </c:pt>
                <c:pt idx="1167">
                  <c:v>2674.3648979999998</c:v>
                </c:pt>
                <c:pt idx="1168">
                  <c:v>2676.2285670000001</c:v>
                </c:pt>
                <c:pt idx="1169">
                  <c:v>2678.092236</c:v>
                </c:pt>
                <c:pt idx="1170">
                  <c:v>2679.9559049999998</c:v>
                </c:pt>
                <c:pt idx="1171">
                  <c:v>2681.8195740000001</c:v>
                </c:pt>
                <c:pt idx="1172">
                  <c:v>2683.6832429999999</c:v>
                </c:pt>
                <c:pt idx="1173">
                  <c:v>2685.5469119999998</c:v>
                </c:pt>
                <c:pt idx="1174">
                  <c:v>2687.4105810000001</c:v>
                </c:pt>
                <c:pt idx="1175">
                  <c:v>2689.2742499999999</c:v>
                </c:pt>
                <c:pt idx="1176">
                  <c:v>2691.1379179999999</c:v>
                </c:pt>
                <c:pt idx="1177">
                  <c:v>2693.0015870000002</c:v>
                </c:pt>
                <c:pt idx="1178">
                  <c:v>2694.865256</c:v>
                </c:pt>
                <c:pt idx="1179">
                  <c:v>2696.7289249999999</c:v>
                </c:pt>
                <c:pt idx="1180">
                  <c:v>2698.5925940000002</c:v>
                </c:pt>
                <c:pt idx="1181">
                  <c:v>2700.456263</c:v>
                </c:pt>
                <c:pt idx="1182">
                  <c:v>2702.3199319999999</c:v>
                </c:pt>
                <c:pt idx="1183">
                  <c:v>2704.1836010000002</c:v>
                </c:pt>
                <c:pt idx="1184">
                  <c:v>2706.04727</c:v>
                </c:pt>
                <c:pt idx="1185">
                  <c:v>2707.9109389999999</c:v>
                </c:pt>
                <c:pt idx="1186">
                  <c:v>2709.7746080000002</c:v>
                </c:pt>
                <c:pt idx="1187">
                  <c:v>2711.638277</c:v>
                </c:pt>
                <c:pt idx="1188">
                  <c:v>2713.501945</c:v>
                </c:pt>
                <c:pt idx="1189">
                  <c:v>2715.3656139999998</c:v>
                </c:pt>
                <c:pt idx="1190">
                  <c:v>2717.2292830000001</c:v>
                </c:pt>
                <c:pt idx="1191">
                  <c:v>2719.092952</c:v>
                </c:pt>
                <c:pt idx="1192">
                  <c:v>2720.9566209999998</c:v>
                </c:pt>
                <c:pt idx="1193">
                  <c:v>2722.8202900000001</c:v>
                </c:pt>
                <c:pt idx="1194">
                  <c:v>2724.683959</c:v>
                </c:pt>
                <c:pt idx="1195">
                  <c:v>2726.5476279999998</c:v>
                </c:pt>
                <c:pt idx="1196">
                  <c:v>2728.4112970000001</c:v>
                </c:pt>
                <c:pt idx="1197">
                  <c:v>2730.2749659999999</c:v>
                </c:pt>
                <c:pt idx="1198">
                  <c:v>2732.1386349999998</c:v>
                </c:pt>
                <c:pt idx="1199">
                  <c:v>2734.0023040000001</c:v>
                </c:pt>
                <c:pt idx="1200">
                  <c:v>2735.8659729999999</c:v>
                </c:pt>
                <c:pt idx="1201">
                  <c:v>2737.7296409999999</c:v>
                </c:pt>
                <c:pt idx="1202">
                  <c:v>2739.5933100000002</c:v>
                </c:pt>
                <c:pt idx="1203">
                  <c:v>2741.456979</c:v>
                </c:pt>
                <c:pt idx="1204">
                  <c:v>2743.3206479999999</c:v>
                </c:pt>
                <c:pt idx="1205">
                  <c:v>2745.1843170000002</c:v>
                </c:pt>
                <c:pt idx="1206">
                  <c:v>2747.047986</c:v>
                </c:pt>
                <c:pt idx="1207">
                  <c:v>2748.9116549999999</c:v>
                </c:pt>
                <c:pt idx="1208">
                  <c:v>2750.7753240000002</c:v>
                </c:pt>
                <c:pt idx="1209">
                  <c:v>2752.638993</c:v>
                </c:pt>
                <c:pt idx="1210">
                  <c:v>2754.5026619999999</c:v>
                </c:pt>
                <c:pt idx="1211">
                  <c:v>2756.3663310000002</c:v>
                </c:pt>
                <c:pt idx="1212">
                  <c:v>2758.23</c:v>
                </c:pt>
                <c:pt idx="1213">
                  <c:v>2760.093668</c:v>
                </c:pt>
                <c:pt idx="1214">
                  <c:v>2761.9573369999998</c:v>
                </c:pt>
                <c:pt idx="1215">
                  <c:v>2763.8210060000001</c:v>
                </c:pt>
                <c:pt idx="1216">
                  <c:v>2765.684675</c:v>
                </c:pt>
                <c:pt idx="1217">
                  <c:v>2767.5483439999998</c:v>
                </c:pt>
                <c:pt idx="1218">
                  <c:v>2769.4120130000001</c:v>
                </c:pt>
                <c:pt idx="1219">
                  <c:v>2771.275682</c:v>
                </c:pt>
                <c:pt idx="1220">
                  <c:v>2773.1393509999998</c:v>
                </c:pt>
                <c:pt idx="1221">
                  <c:v>2775.0030200000001</c:v>
                </c:pt>
                <c:pt idx="1222">
                  <c:v>2776.866689</c:v>
                </c:pt>
                <c:pt idx="1223">
                  <c:v>2778.7303579999998</c:v>
                </c:pt>
                <c:pt idx="1224">
                  <c:v>2780.5940270000001</c:v>
                </c:pt>
                <c:pt idx="1225">
                  <c:v>2782.4576950000001</c:v>
                </c:pt>
                <c:pt idx="1226">
                  <c:v>2784.3213639999999</c:v>
                </c:pt>
                <c:pt idx="1227">
                  <c:v>2786.1850330000002</c:v>
                </c:pt>
                <c:pt idx="1228">
                  <c:v>2788.048702</c:v>
                </c:pt>
                <c:pt idx="1229">
                  <c:v>2789.9123709999999</c:v>
                </c:pt>
                <c:pt idx="1230">
                  <c:v>2791.7760400000002</c:v>
                </c:pt>
                <c:pt idx="1231">
                  <c:v>2793.639709</c:v>
                </c:pt>
                <c:pt idx="1232">
                  <c:v>2795.5033779999999</c:v>
                </c:pt>
                <c:pt idx="1233">
                  <c:v>2797.3670470000002</c:v>
                </c:pt>
                <c:pt idx="1234">
                  <c:v>2799.230716</c:v>
                </c:pt>
                <c:pt idx="1235">
                  <c:v>2801.0943849999999</c:v>
                </c:pt>
                <c:pt idx="1236">
                  <c:v>2802.9580540000002</c:v>
                </c:pt>
                <c:pt idx="1237">
                  <c:v>2804.821723</c:v>
                </c:pt>
                <c:pt idx="1238">
                  <c:v>2806.685391</c:v>
                </c:pt>
                <c:pt idx="1239">
                  <c:v>2808.5490599999998</c:v>
                </c:pt>
                <c:pt idx="1240">
                  <c:v>2810.4127290000001</c:v>
                </c:pt>
                <c:pt idx="1241">
                  <c:v>2812.276398</c:v>
                </c:pt>
                <c:pt idx="1242">
                  <c:v>2814.1400669999998</c:v>
                </c:pt>
                <c:pt idx="1243">
                  <c:v>2816.0037360000001</c:v>
                </c:pt>
                <c:pt idx="1244">
                  <c:v>2817.867405</c:v>
                </c:pt>
                <c:pt idx="1245">
                  <c:v>2819.7310739999998</c:v>
                </c:pt>
                <c:pt idx="1246">
                  <c:v>2821.5947430000001</c:v>
                </c:pt>
                <c:pt idx="1247">
                  <c:v>2823.458412</c:v>
                </c:pt>
                <c:pt idx="1248">
                  <c:v>2825.3220809999998</c:v>
                </c:pt>
                <c:pt idx="1249">
                  <c:v>2827.1857500000001</c:v>
                </c:pt>
                <c:pt idx="1250">
                  <c:v>2829.0494180000001</c:v>
                </c:pt>
                <c:pt idx="1251">
                  <c:v>2830.9130869999999</c:v>
                </c:pt>
                <c:pt idx="1252">
                  <c:v>2832.7767560000002</c:v>
                </c:pt>
                <c:pt idx="1253">
                  <c:v>2834.6404250000001</c:v>
                </c:pt>
                <c:pt idx="1254">
                  <c:v>2836.5040939999999</c:v>
                </c:pt>
                <c:pt idx="1255">
                  <c:v>2838.3677630000002</c:v>
                </c:pt>
                <c:pt idx="1256">
                  <c:v>2840.231432</c:v>
                </c:pt>
                <c:pt idx="1257">
                  <c:v>2842.0951009999999</c:v>
                </c:pt>
                <c:pt idx="1258">
                  <c:v>2843.9587700000002</c:v>
                </c:pt>
                <c:pt idx="1259">
                  <c:v>2845.822439</c:v>
                </c:pt>
                <c:pt idx="1260">
                  <c:v>2847.6861079999999</c:v>
                </c:pt>
                <c:pt idx="1261">
                  <c:v>2849.5497770000002</c:v>
                </c:pt>
                <c:pt idx="1262">
                  <c:v>2851.4134450000001</c:v>
                </c:pt>
                <c:pt idx="1263">
                  <c:v>2853.277114</c:v>
                </c:pt>
                <c:pt idx="1264">
                  <c:v>2855.1407829999998</c:v>
                </c:pt>
                <c:pt idx="1265">
                  <c:v>2857.0044520000001</c:v>
                </c:pt>
                <c:pt idx="1266">
                  <c:v>2858.868121</c:v>
                </c:pt>
                <c:pt idx="1267">
                  <c:v>2860.7317899999998</c:v>
                </c:pt>
                <c:pt idx="1268">
                  <c:v>2862.5954590000001</c:v>
                </c:pt>
                <c:pt idx="1269">
                  <c:v>2864.459128</c:v>
                </c:pt>
                <c:pt idx="1270">
                  <c:v>2866.3227969999998</c:v>
                </c:pt>
                <c:pt idx="1271">
                  <c:v>2868.1864660000001</c:v>
                </c:pt>
                <c:pt idx="1272">
                  <c:v>2870.050135</c:v>
                </c:pt>
                <c:pt idx="1273">
                  <c:v>2871.9138039999998</c:v>
                </c:pt>
                <c:pt idx="1274">
                  <c:v>2873.7774720000002</c:v>
                </c:pt>
                <c:pt idx="1275">
                  <c:v>2875.6411410000001</c:v>
                </c:pt>
                <c:pt idx="1276">
                  <c:v>2877.5048099999999</c:v>
                </c:pt>
                <c:pt idx="1277">
                  <c:v>2879.3684790000002</c:v>
                </c:pt>
                <c:pt idx="1278">
                  <c:v>2881.2321480000001</c:v>
                </c:pt>
                <c:pt idx="1279">
                  <c:v>2883.0958169999999</c:v>
                </c:pt>
                <c:pt idx="1280">
                  <c:v>2884.9594860000002</c:v>
                </c:pt>
                <c:pt idx="1281">
                  <c:v>2886.823155</c:v>
                </c:pt>
                <c:pt idx="1282">
                  <c:v>2888.6868239999999</c:v>
                </c:pt>
                <c:pt idx="1283">
                  <c:v>2890.5504930000002</c:v>
                </c:pt>
                <c:pt idx="1284">
                  <c:v>2892.414162</c:v>
                </c:pt>
                <c:pt idx="1285">
                  <c:v>2894.2778309999999</c:v>
                </c:pt>
                <c:pt idx="1286">
                  <c:v>2896.1415000000002</c:v>
                </c:pt>
                <c:pt idx="1287">
                  <c:v>2898.0051680000001</c:v>
                </c:pt>
                <c:pt idx="1288">
                  <c:v>2899.868837</c:v>
                </c:pt>
                <c:pt idx="1289">
                  <c:v>2901.7325059999998</c:v>
                </c:pt>
                <c:pt idx="1290">
                  <c:v>2903.5961750000001</c:v>
                </c:pt>
                <c:pt idx="1291">
                  <c:v>2905.459844</c:v>
                </c:pt>
                <c:pt idx="1292">
                  <c:v>2907.3235129999998</c:v>
                </c:pt>
                <c:pt idx="1293">
                  <c:v>2909.1871820000001</c:v>
                </c:pt>
                <c:pt idx="1294">
                  <c:v>2911.050851</c:v>
                </c:pt>
                <c:pt idx="1295">
                  <c:v>2912.9145199999998</c:v>
                </c:pt>
                <c:pt idx="1296">
                  <c:v>2914.7781890000001</c:v>
                </c:pt>
                <c:pt idx="1297">
                  <c:v>2916.641858</c:v>
                </c:pt>
                <c:pt idx="1298">
                  <c:v>2918.5055269999998</c:v>
                </c:pt>
                <c:pt idx="1299">
                  <c:v>2920.3691950000002</c:v>
                </c:pt>
                <c:pt idx="1300">
                  <c:v>2922.2328640000001</c:v>
                </c:pt>
                <c:pt idx="1301">
                  <c:v>2924.0965329999999</c:v>
                </c:pt>
                <c:pt idx="1302">
                  <c:v>2925.9602020000002</c:v>
                </c:pt>
                <c:pt idx="1303">
                  <c:v>2927.8238710000001</c:v>
                </c:pt>
                <c:pt idx="1304">
                  <c:v>2929.6875399999999</c:v>
                </c:pt>
                <c:pt idx="1305">
                  <c:v>2931.5512090000002</c:v>
                </c:pt>
                <c:pt idx="1306">
                  <c:v>2933.414878</c:v>
                </c:pt>
                <c:pt idx="1307">
                  <c:v>2935.2785469999999</c:v>
                </c:pt>
                <c:pt idx="1308">
                  <c:v>2937.1422160000002</c:v>
                </c:pt>
                <c:pt idx="1309">
                  <c:v>2939.005885</c:v>
                </c:pt>
                <c:pt idx="1310">
                  <c:v>2940.8695539999999</c:v>
                </c:pt>
                <c:pt idx="1311">
                  <c:v>2942.7332219999998</c:v>
                </c:pt>
                <c:pt idx="1312">
                  <c:v>2944.5968910000001</c:v>
                </c:pt>
                <c:pt idx="1313">
                  <c:v>2946.46056</c:v>
                </c:pt>
                <c:pt idx="1314">
                  <c:v>2948.3242289999998</c:v>
                </c:pt>
                <c:pt idx="1315">
                  <c:v>2950.1878980000001</c:v>
                </c:pt>
                <c:pt idx="1316">
                  <c:v>2952.051567</c:v>
                </c:pt>
                <c:pt idx="1317">
                  <c:v>2953.9152359999998</c:v>
                </c:pt>
                <c:pt idx="1318">
                  <c:v>2955.7789050000001</c:v>
                </c:pt>
                <c:pt idx="1319">
                  <c:v>2957.642574</c:v>
                </c:pt>
                <c:pt idx="1320">
                  <c:v>2959.5062429999998</c:v>
                </c:pt>
                <c:pt idx="1321">
                  <c:v>2961.3699120000001</c:v>
                </c:pt>
                <c:pt idx="1322">
                  <c:v>2963.233581</c:v>
                </c:pt>
                <c:pt idx="1323">
                  <c:v>2965.0972499999998</c:v>
                </c:pt>
                <c:pt idx="1324">
                  <c:v>2966.9609180000002</c:v>
                </c:pt>
                <c:pt idx="1325">
                  <c:v>2968.8245870000001</c:v>
                </c:pt>
                <c:pt idx="1326">
                  <c:v>2970.6882559999999</c:v>
                </c:pt>
                <c:pt idx="1327">
                  <c:v>2972.5519250000002</c:v>
                </c:pt>
                <c:pt idx="1328">
                  <c:v>2974.4155940000001</c:v>
                </c:pt>
                <c:pt idx="1329">
                  <c:v>2976.2792629999999</c:v>
                </c:pt>
                <c:pt idx="1330">
                  <c:v>2978.1429320000002</c:v>
                </c:pt>
                <c:pt idx="1331">
                  <c:v>2980.006601</c:v>
                </c:pt>
                <c:pt idx="1332">
                  <c:v>2981.8702699999999</c:v>
                </c:pt>
                <c:pt idx="1333">
                  <c:v>2983.7339390000002</c:v>
                </c:pt>
                <c:pt idx="1334">
                  <c:v>2985.597608</c:v>
                </c:pt>
                <c:pt idx="1335">
                  <c:v>2987.4612769999999</c:v>
                </c:pt>
                <c:pt idx="1336">
                  <c:v>2989.3249449999998</c:v>
                </c:pt>
                <c:pt idx="1337">
                  <c:v>2991.1886140000001</c:v>
                </c:pt>
                <c:pt idx="1338">
                  <c:v>2993.052283</c:v>
                </c:pt>
                <c:pt idx="1339">
                  <c:v>2994.9159519999998</c:v>
                </c:pt>
                <c:pt idx="1340">
                  <c:v>2996.7796210000001</c:v>
                </c:pt>
                <c:pt idx="1341">
                  <c:v>2998.64329</c:v>
                </c:pt>
                <c:pt idx="1342">
                  <c:v>3000.5069589999998</c:v>
                </c:pt>
                <c:pt idx="1343">
                  <c:v>3002.3706280000001</c:v>
                </c:pt>
                <c:pt idx="1344">
                  <c:v>3004.234297</c:v>
                </c:pt>
                <c:pt idx="1345">
                  <c:v>3006.0979659999998</c:v>
                </c:pt>
                <c:pt idx="1346">
                  <c:v>3007.9616350000001</c:v>
                </c:pt>
                <c:pt idx="1347">
                  <c:v>3009.825304</c:v>
                </c:pt>
                <c:pt idx="1348">
                  <c:v>3011.6889719999999</c:v>
                </c:pt>
                <c:pt idx="1349">
                  <c:v>3013.5526410000002</c:v>
                </c:pt>
                <c:pt idx="1350">
                  <c:v>3015.4163100000001</c:v>
                </c:pt>
                <c:pt idx="1351">
                  <c:v>3017.2799789999999</c:v>
                </c:pt>
                <c:pt idx="1352">
                  <c:v>3019.1436480000002</c:v>
                </c:pt>
                <c:pt idx="1353">
                  <c:v>3021.0073170000001</c:v>
                </c:pt>
                <c:pt idx="1354">
                  <c:v>3022.8709859999999</c:v>
                </c:pt>
                <c:pt idx="1355">
                  <c:v>3024.7346550000002</c:v>
                </c:pt>
                <c:pt idx="1356">
                  <c:v>3026.598324</c:v>
                </c:pt>
                <c:pt idx="1357">
                  <c:v>3028.4619929999999</c:v>
                </c:pt>
                <c:pt idx="1358">
                  <c:v>3030.3256620000002</c:v>
                </c:pt>
                <c:pt idx="1359">
                  <c:v>3032.189331</c:v>
                </c:pt>
                <c:pt idx="1360">
                  <c:v>3034.052999</c:v>
                </c:pt>
                <c:pt idx="1361">
                  <c:v>3035.9166679999998</c:v>
                </c:pt>
                <c:pt idx="1362">
                  <c:v>3037.7803370000001</c:v>
                </c:pt>
                <c:pt idx="1363">
                  <c:v>3039.644006</c:v>
                </c:pt>
                <c:pt idx="1364">
                  <c:v>3041.5076749999998</c:v>
                </c:pt>
                <c:pt idx="1365">
                  <c:v>3043.3713440000001</c:v>
                </c:pt>
                <c:pt idx="1366">
                  <c:v>3045.235013</c:v>
                </c:pt>
                <c:pt idx="1367">
                  <c:v>3047.0986819999998</c:v>
                </c:pt>
                <c:pt idx="1368">
                  <c:v>3048.9623510000001</c:v>
                </c:pt>
                <c:pt idx="1369">
                  <c:v>3050.82602</c:v>
                </c:pt>
                <c:pt idx="1370">
                  <c:v>3052.6896889999998</c:v>
                </c:pt>
                <c:pt idx="1371">
                  <c:v>3054.5533580000001</c:v>
                </c:pt>
                <c:pt idx="1372">
                  <c:v>3056.417027</c:v>
                </c:pt>
                <c:pt idx="1373">
                  <c:v>3058.2806949999999</c:v>
                </c:pt>
                <c:pt idx="1374">
                  <c:v>3060.1443640000002</c:v>
                </c:pt>
                <c:pt idx="1375">
                  <c:v>3062.0080330000001</c:v>
                </c:pt>
                <c:pt idx="1376">
                  <c:v>3063.8717019999999</c:v>
                </c:pt>
                <c:pt idx="1377">
                  <c:v>3065.7353710000002</c:v>
                </c:pt>
                <c:pt idx="1378">
                  <c:v>3067.5990400000001</c:v>
                </c:pt>
                <c:pt idx="1379">
                  <c:v>3069.4627089999999</c:v>
                </c:pt>
                <c:pt idx="1380">
                  <c:v>3071.3263780000002</c:v>
                </c:pt>
                <c:pt idx="1381">
                  <c:v>3073.190047</c:v>
                </c:pt>
                <c:pt idx="1382">
                  <c:v>3075.0537159999999</c:v>
                </c:pt>
                <c:pt idx="1383">
                  <c:v>3076.9173850000002</c:v>
                </c:pt>
                <c:pt idx="1384">
                  <c:v>3078.781054</c:v>
                </c:pt>
                <c:pt idx="1385">
                  <c:v>3080.644722</c:v>
                </c:pt>
                <c:pt idx="1386">
                  <c:v>3082.5083909999998</c:v>
                </c:pt>
                <c:pt idx="1387">
                  <c:v>3084.3720600000001</c:v>
                </c:pt>
                <c:pt idx="1388">
                  <c:v>3086.235729</c:v>
                </c:pt>
                <c:pt idx="1389">
                  <c:v>3088.0993979999998</c:v>
                </c:pt>
                <c:pt idx="1390">
                  <c:v>3089.9630670000001</c:v>
                </c:pt>
                <c:pt idx="1391">
                  <c:v>3091.826736</c:v>
                </c:pt>
                <c:pt idx="1392">
                  <c:v>3093.6904049999998</c:v>
                </c:pt>
                <c:pt idx="1393">
                  <c:v>3095.5540740000001</c:v>
                </c:pt>
                <c:pt idx="1394">
                  <c:v>3097.417743</c:v>
                </c:pt>
                <c:pt idx="1395">
                  <c:v>3099.2814119999998</c:v>
                </c:pt>
                <c:pt idx="1396">
                  <c:v>3101.1450810000001</c:v>
                </c:pt>
                <c:pt idx="1397">
                  <c:v>3103.0087490000001</c:v>
                </c:pt>
                <c:pt idx="1398">
                  <c:v>3104.8724179999999</c:v>
                </c:pt>
                <c:pt idx="1399">
                  <c:v>3106.7360870000002</c:v>
                </c:pt>
                <c:pt idx="1400">
                  <c:v>3108.5997560000001</c:v>
                </c:pt>
                <c:pt idx="1401">
                  <c:v>3110.4634249999999</c:v>
                </c:pt>
                <c:pt idx="1402">
                  <c:v>3112.3270940000002</c:v>
                </c:pt>
                <c:pt idx="1403">
                  <c:v>3114.1907630000001</c:v>
                </c:pt>
                <c:pt idx="1404">
                  <c:v>3116.0544319999999</c:v>
                </c:pt>
                <c:pt idx="1405">
                  <c:v>3117.9181010000002</c:v>
                </c:pt>
                <c:pt idx="1406">
                  <c:v>3119.7817700000001</c:v>
                </c:pt>
                <c:pt idx="1407">
                  <c:v>3121.6454389999999</c:v>
                </c:pt>
                <c:pt idx="1408">
                  <c:v>3123.5091080000002</c:v>
                </c:pt>
                <c:pt idx="1409">
                  <c:v>3125.372777</c:v>
                </c:pt>
                <c:pt idx="1410">
                  <c:v>3127.236445</c:v>
                </c:pt>
                <c:pt idx="1411">
                  <c:v>3129.1001139999998</c:v>
                </c:pt>
                <c:pt idx="1412">
                  <c:v>3130.9637830000001</c:v>
                </c:pt>
                <c:pt idx="1413">
                  <c:v>3132.827452</c:v>
                </c:pt>
                <c:pt idx="1414">
                  <c:v>3134.6911209999998</c:v>
                </c:pt>
                <c:pt idx="1415">
                  <c:v>3136.5547900000001</c:v>
                </c:pt>
                <c:pt idx="1416">
                  <c:v>3138.418459</c:v>
                </c:pt>
                <c:pt idx="1417">
                  <c:v>3140.2821279999998</c:v>
                </c:pt>
                <c:pt idx="1418">
                  <c:v>3142.1457970000001</c:v>
                </c:pt>
                <c:pt idx="1419">
                  <c:v>3144.009466</c:v>
                </c:pt>
                <c:pt idx="1420">
                  <c:v>3145.8731349999998</c:v>
                </c:pt>
                <c:pt idx="1421">
                  <c:v>3147.7368040000001</c:v>
                </c:pt>
                <c:pt idx="1422">
                  <c:v>3149.6004720000001</c:v>
                </c:pt>
                <c:pt idx="1423">
                  <c:v>3151.4641409999999</c:v>
                </c:pt>
                <c:pt idx="1424">
                  <c:v>3153.3278100000002</c:v>
                </c:pt>
                <c:pt idx="1425">
                  <c:v>3155.1914790000001</c:v>
                </c:pt>
                <c:pt idx="1426">
                  <c:v>3157.0551479999999</c:v>
                </c:pt>
                <c:pt idx="1427">
                  <c:v>3158.9188170000002</c:v>
                </c:pt>
                <c:pt idx="1428">
                  <c:v>3160.7824860000001</c:v>
                </c:pt>
                <c:pt idx="1429">
                  <c:v>3162.6461549999999</c:v>
                </c:pt>
                <c:pt idx="1430">
                  <c:v>3164.5098240000002</c:v>
                </c:pt>
                <c:pt idx="1431">
                  <c:v>3166.3734930000001</c:v>
                </c:pt>
                <c:pt idx="1432">
                  <c:v>3168.2371619999999</c:v>
                </c:pt>
                <c:pt idx="1433">
                  <c:v>3170.1008310000002</c:v>
                </c:pt>
                <c:pt idx="1434">
                  <c:v>3171.9644990000002</c:v>
                </c:pt>
                <c:pt idx="1435">
                  <c:v>3173.828168</c:v>
                </c:pt>
                <c:pt idx="1436">
                  <c:v>3175.6918369999999</c:v>
                </c:pt>
                <c:pt idx="1437">
                  <c:v>3177.5555060000002</c:v>
                </c:pt>
                <c:pt idx="1438">
                  <c:v>3179.419175</c:v>
                </c:pt>
                <c:pt idx="1439">
                  <c:v>3181.2828439999998</c:v>
                </c:pt>
                <c:pt idx="1440">
                  <c:v>3183.1465130000001</c:v>
                </c:pt>
                <c:pt idx="1441">
                  <c:v>3185.010182</c:v>
                </c:pt>
                <c:pt idx="1442">
                  <c:v>3186.8738509999998</c:v>
                </c:pt>
                <c:pt idx="1443">
                  <c:v>3188.7375200000001</c:v>
                </c:pt>
                <c:pt idx="1444">
                  <c:v>3190.601189</c:v>
                </c:pt>
                <c:pt idx="1445">
                  <c:v>3192.4648579999998</c:v>
                </c:pt>
                <c:pt idx="1446">
                  <c:v>3194.3285259999998</c:v>
                </c:pt>
                <c:pt idx="1447">
                  <c:v>3196.1921950000001</c:v>
                </c:pt>
                <c:pt idx="1448">
                  <c:v>3198.0558639999999</c:v>
                </c:pt>
                <c:pt idx="1449">
                  <c:v>3199.9195329999998</c:v>
                </c:pt>
                <c:pt idx="1450">
                  <c:v>3201.7832020000001</c:v>
                </c:pt>
                <c:pt idx="1451">
                  <c:v>3203.6468709999999</c:v>
                </c:pt>
                <c:pt idx="1452">
                  <c:v>3205.5105400000002</c:v>
                </c:pt>
                <c:pt idx="1453">
                  <c:v>3207.3742090000001</c:v>
                </c:pt>
                <c:pt idx="1454">
                  <c:v>3209.2378779999999</c:v>
                </c:pt>
                <c:pt idx="1455">
                  <c:v>3211.1015470000002</c:v>
                </c:pt>
                <c:pt idx="1456">
                  <c:v>3212.9652160000001</c:v>
                </c:pt>
                <c:pt idx="1457">
                  <c:v>3214.8288849999999</c:v>
                </c:pt>
                <c:pt idx="1458">
                  <c:v>3216.6925540000002</c:v>
                </c:pt>
                <c:pt idx="1459">
                  <c:v>3218.5562220000002</c:v>
                </c:pt>
                <c:pt idx="1460">
                  <c:v>3220.419891</c:v>
                </c:pt>
                <c:pt idx="1461">
                  <c:v>3222.2835599999999</c:v>
                </c:pt>
                <c:pt idx="1462">
                  <c:v>3224.1472290000002</c:v>
                </c:pt>
                <c:pt idx="1463">
                  <c:v>3226.010898</c:v>
                </c:pt>
                <c:pt idx="1464">
                  <c:v>3227.8745669999998</c:v>
                </c:pt>
                <c:pt idx="1465">
                  <c:v>3229.7382360000001</c:v>
                </c:pt>
                <c:pt idx="1466">
                  <c:v>3231.601905</c:v>
                </c:pt>
                <c:pt idx="1467">
                  <c:v>3233.4655739999998</c:v>
                </c:pt>
                <c:pt idx="1468">
                  <c:v>3235.3292430000001</c:v>
                </c:pt>
                <c:pt idx="1469">
                  <c:v>3237.192912</c:v>
                </c:pt>
                <c:pt idx="1470">
                  <c:v>3239.0565809999998</c:v>
                </c:pt>
                <c:pt idx="1471">
                  <c:v>3240.9202489999998</c:v>
                </c:pt>
                <c:pt idx="1472">
                  <c:v>3242.7839180000001</c:v>
                </c:pt>
                <c:pt idx="1473">
                  <c:v>3244.6475869999999</c:v>
                </c:pt>
                <c:pt idx="1474">
                  <c:v>3246.5112559999998</c:v>
                </c:pt>
                <c:pt idx="1475">
                  <c:v>3248.3749250000001</c:v>
                </c:pt>
                <c:pt idx="1476">
                  <c:v>3250.2385939999999</c:v>
                </c:pt>
                <c:pt idx="1477">
                  <c:v>3252.1022630000002</c:v>
                </c:pt>
                <c:pt idx="1478">
                  <c:v>3253.9659320000001</c:v>
                </c:pt>
                <c:pt idx="1479">
                  <c:v>3255.8296009999999</c:v>
                </c:pt>
                <c:pt idx="1480">
                  <c:v>3257.6932700000002</c:v>
                </c:pt>
                <c:pt idx="1481">
                  <c:v>3259.5569390000001</c:v>
                </c:pt>
                <c:pt idx="1482">
                  <c:v>3261.4206079999999</c:v>
                </c:pt>
                <c:pt idx="1483">
                  <c:v>3263.2842759999999</c:v>
                </c:pt>
                <c:pt idx="1484">
                  <c:v>3265.1479450000002</c:v>
                </c:pt>
                <c:pt idx="1485">
                  <c:v>3267.011614</c:v>
                </c:pt>
                <c:pt idx="1486">
                  <c:v>3268.8752829999999</c:v>
                </c:pt>
                <c:pt idx="1487">
                  <c:v>3270.7389520000002</c:v>
                </c:pt>
                <c:pt idx="1488">
                  <c:v>3272.602621</c:v>
                </c:pt>
                <c:pt idx="1489">
                  <c:v>3274.4662899999998</c:v>
                </c:pt>
                <c:pt idx="1490">
                  <c:v>3276.3299590000001</c:v>
                </c:pt>
                <c:pt idx="1491">
                  <c:v>3278.193628</c:v>
                </c:pt>
                <c:pt idx="1492">
                  <c:v>3280.0572969999998</c:v>
                </c:pt>
                <c:pt idx="1493">
                  <c:v>3281.9209660000001</c:v>
                </c:pt>
                <c:pt idx="1494">
                  <c:v>3283.784635</c:v>
                </c:pt>
                <c:pt idx="1495">
                  <c:v>3285.6483039999998</c:v>
                </c:pt>
                <c:pt idx="1496">
                  <c:v>3287.5119719999998</c:v>
                </c:pt>
                <c:pt idx="1497">
                  <c:v>3289.3756410000001</c:v>
                </c:pt>
                <c:pt idx="1498">
                  <c:v>3291.2393099999999</c:v>
                </c:pt>
                <c:pt idx="1499">
                  <c:v>3293.1029789999998</c:v>
                </c:pt>
                <c:pt idx="1500">
                  <c:v>3294.9666480000001</c:v>
                </c:pt>
                <c:pt idx="1501">
                  <c:v>3296.8303169999999</c:v>
                </c:pt>
                <c:pt idx="1502">
                  <c:v>3298.6939860000002</c:v>
                </c:pt>
                <c:pt idx="1503">
                  <c:v>3300.5576550000001</c:v>
                </c:pt>
                <c:pt idx="1504">
                  <c:v>3302.4213239999999</c:v>
                </c:pt>
                <c:pt idx="1505">
                  <c:v>3304.2849930000002</c:v>
                </c:pt>
                <c:pt idx="1506">
                  <c:v>3306.1486620000001</c:v>
                </c:pt>
                <c:pt idx="1507">
                  <c:v>3308.0123309999999</c:v>
                </c:pt>
                <c:pt idx="1508">
                  <c:v>3309.8759989999999</c:v>
                </c:pt>
                <c:pt idx="1509">
                  <c:v>3311.7396680000002</c:v>
                </c:pt>
                <c:pt idx="1510">
                  <c:v>3313.603337</c:v>
                </c:pt>
                <c:pt idx="1511">
                  <c:v>3315.4670059999999</c:v>
                </c:pt>
                <c:pt idx="1512">
                  <c:v>3317.3306750000002</c:v>
                </c:pt>
                <c:pt idx="1513">
                  <c:v>3319.194344</c:v>
                </c:pt>
                <c:pt idx="1514">
                  <c:v>3321.0580129999998</c:v>
                </c:pt>
                <c:pt idx="1515">
                  <c:v>3322.9216820000001</c:v>
                </c:pt>
                <c:pt idx="1516">
                  <c:v>3324.785351</c:v>
                </c:pt>
                <c:pt idx="1517">
                  <c:v>3326.6490199999998</c:v>
                </c:pt>
                <c:pt idx="1518">
                  <c:v>3328.5126890000001</c:v>
                </c:pt>
                <c:pt idx="1519">
                  <c:v>3330.376358</c:v>
                </c:pt>
                <c:pt idx="1520">
                  <c:v>3332.2400259999999</c:v>
                </c:pt>
                <c:pt idx="1521">
                  <c:v>3334.1036949999998</c:v>
                </c:pt>
                <c:pt idx="1522">
                  <c:v>3335.9673640000001</c:v>
                </c:pt>
                <c:pt idx="1523">
                  <c:v>3337.8310329999999</c:v>
                </c:pt>
                <c:pt idx="1524">
                  <c:v>3339.6947019999998</c:v>
                </c:pt>
                <c:pt idx="1525">
                  <c:v>3341.5583710000001</c:v>
                </c:pt>
                <c:pt idx="1526">
                  <c:v>3343.4220399999999</c:v>
                </c:pt>
                <c:pt idx="1527">
                  <c:v>3345.2857090000002</c:v>
                </c:pt>
                <c:pt idx="1528">
                  <c:v>3347.1493780000001</c:v>
                </c:pt>
                <c:pt idx="1529">
                  <c:v>3349.0130469999999</c:v>
                </c:pt>
                <c:pt idx="1530">
                  <c:v>3350.8767160000002</c:v>
                </c:pt>
                <c:pt idx="1531">
                  <c:v>3352.7403850000001</c:v>
                </c:pt>
                <c:pt idx="1532">
                  <c:v>3354.604053</c:v>
                </c:pt>
                <c:pt idx="1533">
                  <c:v>3356.4677219999999</c:v>
                </c:pt>
                <c:pt idx="1534">
                  <c:v>3358.3313910000002</c:v>
                </c:pt>
                <c:pt idx="1535">
                  <c:v>3360.19506</c:v>
                </c:pt>
                <c:pt idx="1536">
                  <c:v>3362.0587289999999</c:v>
                </c:pt>
                <c:pt idx="1537">
                  <c:v>3363.9223980000002</c:v>
                </c:pt>
                <c:pt idx="1538">
                  <c:v>3365.786067</c:v>
                </c:pt>
                <c:pt idx="1539">
                  <c:v>3367.6497359999998</c:v>
                </c:pt>
                <c:pt idx="1540">
                  <c:v>3369.5134050000001</c:v>
                </c:pt>
                <c:pt idx="1541">
                  <c:v>3371.377074</c:v>
                </c:pt>
                <c:pt idx="1542">
                  <c:v>3373.2407429999998</c:v>
                </c:pt>
                <c:pt idx="1543">
                  <c:v>3375.1044120000001</c:v>
                </c:pt>
                <c:pt idx="1544">
                  <c:v>3376.968081</c:v>
                </c:pt>
                <c:pt idx="1545">
                  <c:v>3378.8317489999999</c:v>
                </c:pt>
                <c:pt idx="1546">
                  <c:v>3380.6954179999998</c:v>
                </c:pt>
                <c:pt idx="1547">
                  <c:v>3382.5590870000001</c:v>
                </c:pt>
                <c:pt idx="1548">
                  <c:v>3384.4227559999999</c:v>
                </c:pt>
                <c:pt idx="1549">
                  <c:v>3386.2864249999998</c:v>
                </c:pt>
                <c:pt idx="1550">
                  <c:v>3388.1500940000001</c:v>
                </c:pt>
                <c:pt idx="1551">
                  <c:v>3390.0137629999999</c:v>
                </c:pt>
                <c:pt idx="1552">
                  <c:v>3391.8774320000002</c:v>
                </c:pt>
                <c:pt idx="1553">
                  <c:v>3393.7411010000001</c:v>
                </c:pt>
                <c:pt idx="1554">
                  <c:v>3395.6047699999999</c:v>
                </c:pt>
                <c:pt idx="1555">
                  <c:v>3397.4684390000002</c:v>
                </c:pt>
                <c:pt idx="1556">
                  <c:v>3399.3321080000001</c:v>
                </c:pt>
                <c:pt idx="1557">
                  <c:v>3401.195776</c:v>
                </c:pt>
                <c:pt idx="1558">
                  <c:v>3403.0594449999999</c:v>
                </c:pt>
                <c:pt idx="1559">
                  <c:v>3404.9231140000002</c:v>
                </c:pt>
                <c:pt idx="1560">
                  <c:v>3406.786783</c:v>
                </c:pt>
                <c:pt idx="1561">
                  <c:v>3408.6504519999999</c:v>
                </c:pt>
                <c:pt idx="1562">
                  <c:v>3410.5141210000002</c:v>
                </c:pt>
                <c:pt idx="1563">
                  <c:v>3412.37779</c:v>
                </c:pt>
                <c:pt idx="1564">
                  <c:v>3414.2414589999998</c:v>
                </c:pt>
                <c:pt idx="1565">
                  <c:v>3416.1051280000001</c:v>
                </c:pt>
                <c:pt idx="1566">
                  <c:v>3417.968797</c:v>
                </c:pt>
                <c:pt idx="1567">
                  <c:v>3419.8324659999998</c:v>
                </c:pt>
                <c:pt idx="1568">
                  <c:v>3421.6961350000001</c:v>
                </c:pt>
                <c:pt idx="1569">
                  <c:v>3423.5598030000001</c:v>
                </c:pt>
                <c:pt idx="1570">
                  <c:v>3425.4234719999999</c:v>
                </c:pt>
                <c:pt idx="1571">
                  <c:v>3427.2871409999998</c:v>
                </c:pt>
                <c:pt idx="1572">
                  <c:v>3429.1508100000001</c:v>
                </c:pt>
                <c:pt idx="1573">
                  <c:v>3431.0144789999999</c:v>
                </c:pt>
                <c:pt idx="1574">
                  <c:v>3432.8781479999998</c:v>
                </c:pt>
                <c:pt idx="1575">
                  <c:v>3434.7418170000001</c:v>
                </c:pt>
                <c:pt idx="1576">
                  <c:v>3436.6054859999999</c:v>
                </c:pt>
                <c:pt idx="1577">
                  <c:v>3438.4691549999998</c:v>
                </c:pt>
                <c:pt idx="1578">
                  <c:v>3440.3328240000001</c:v>
                </c:pt>
                <c:pt idx="1579">
                  <c:v>3442.1964929999999</c:v>
                </c:pt>
                <c:pt idx="1580">
                  <c:v>3444.0601620000002</c:v>
                </c:pt>
                <c:pt idx="1581">
                  <c:v>3445.9238310000001</c:v>
                </c:pt>
                <c:pt idx="1582">
                  <c:v>3447.787499</c:v>
                </c:pt>
                <c:pt idx="1583">
                  <c:v>3449.6511679999999</c:v>
                </c:pt>
                <c:pt idx="1584">
                  <c:v>3451.5148370000002</c:v>
                </c:pt>
                <c:pt idx="1585">
                  <c:v>3453.378506</c:v>
                </c:pt>
                <c:pt idx="1586">
                  <c:v>3455.2421749999999</c:v>
                </c:pt>
                <c:pt idx="1587">
                  <c:v>3457.1058440000002</c:v>
                </c:pt>
                <c:pt idx="1588">
                  <c:v>3458.969513</c:v>
                </c:pt>
                <c:pt idx="1589">
                  <c:v>3460.8331819999999</c:v>
                </c:pt>
                <c:pt idx="1590">
                  <c:v>3462.6968510000002</c:v>
                </c:pt>
                <c:pt idx="1591">
                  <c:v>3464.56052</c:v>
                </c:pt>
                <c:pt idx="1592">
                  <c:v>3466.4241889999998</c:v>
                </c:pt>
                <c:pt idx="1593">
                  <c:v>3468.2878580000001</c:v>
                </c:pt>
                <c:pt idx="1594">
                  <c:v>3470.1515260000001</c:v>
                </c:pt>
                <c:pt idx="1595">
                  <c:v>3472.0151949999999</c:v>
                </c:pt>
                <c:pt idx="1596">
                  <c:v>3473.8788639999998</c:v>
                </c:pt>
                <c:pt idx="1597">
                  <c:v>3475.7425330000001</c:v>
                </c:pt>
                <c:pt idx="1598">
                  <c:v>3477.6062019999999</c:v>
                </c:pt>
                <c:pt idx="1599">
                  <c:v>3479.4698709999998</c:v>
                </c:pt>
                <c:pt idx="1600">
                  <c:v>3481.3335400000001</c:v>
                </c:pt>
                <c:pt idx="1601">
                  <c:v>3483.1972089999999</c:v>
                </c:pt>
                <c:pt idx="1602">
                  <c:v>3485.0608779999998</c:v>
                </c:pt>
                <c:pt idx="1603">
                  <c:v>3486.9245470000001</c:v>
                </c:pt>
                <c:pt idx="1604">
                  <c:v>3488.7882159999999</c:v>
                </c:pt>
                <c:pt idx="1605">
                  <c:v>3490.6518850000002</c:v>
                </c:pt>
                <c:pt idx="1606">
                  <c:v>3492.5155530000002</c:v>
                </c:pt>
                <c:pt idx="1607">
                  <c:v>3494.379222</c:v>
                </c:pt>
                <c:pt idx="1608">
                  <c:v>3496.2428909999999</c:v>
                </c:pt>
                <c:pt idx="1609">
                  <c:v>3498.1065600000002</c:v>
                </c:pt>
                <c:pt idx="1610">
                  <c:v>3499.970229</c:v>
                </c:pt>
                <c:pt idx="1611">
                  <c:v>3501.8338979999999</c:v>
                </c:pt>
                <c:pt idx="1612">
                  <c:v>3503.6975670000002</c:v>
                </c:pt>
                <c:pt idx="1613">
                  <c:v>3505.561236</c:v>
                </c:pt>
                <c:pt idx="1614">
                  <c:v>3507.4249049999999</c:v>
                </c:pt>
                <c:pt idx="1615">
                  <c:v>3509.2885740000002</c:v>
                </c:pt>
                <c:pt idx="1616">
                  <c:v>3511.152243</c:v>
                </c:pt>
                <c:pt idx="1617">
                  <c:v>3513.0159119999998</c:v>
                </c:pt>
                <c:pt idx="1618">
                  <c:v>3514.8795799999998</c:v>
                </c:pt>
                <c:pt idx="1619">
                  <c:v>3516.7432490000001</c:v>
                </c:pt>
                <c:pt idx="1620">
                  <c:v>3518.606918</c:v>
                </c:pt>
                <c:pt idx="1621">
                  <c:v>3520.4705869999998</c:v>
                </c:pt>
                <c:pt idx="1622">
                  <c:v>3522.3342560000001</c:v>
                </c:pt>
                <c:pt idx="1623">
                  <c:v>3524.1979249999999</c:v>
                </c:pt>
                <c:pt idx="1624">
                  <c:v>3526.0615939999998</c:v>
                </c:pt>
                <c:pt idx="1625">
                  <c:v>3527.9252630000001</c:v>
                </c:pt>
                <c:pt idx="1626">
                  <c:v>3529.7889319999999</c:v>
                </c:pt>
                <c:pt idx="1627">
                  <c:v>3531.6526009999998</c:v>
                </c:pt>
                <c:pt idx="1628">
                  <c:v>3533.5162700000001</c:v>
                </c:pt>
                <c:pt idx="1629">
                  <c:v>3535.3799389999999</c:v>
                </c:pt>
                <c:pt idx="1630">
                  <c:v>3537.2436080000002</c:v>
                </c:pt>
                <c:pt idx="1631">
                  <c:v>3539.1072760000002</c:v>
                </c:pt>
                <c:pt idx="1632">
                  <c:v>3540.970945</c:v>
                </c:pt>
                <c:pt idx="1633">
                  <c:v>3542.8346139999999</c:v>
                </c:pt>
                <c:pt idx="1634">
                  <c:v>3544.6982830000002</c:v>
                </c:pt>
                <c:pt idx="1635">
                  <c:v>3546.561952</c:v>
                </c:pt>
                <c:pt idx="1636">
                  <c:v>3548.4256209999999</c:v>
                </c:pt>
                <c:pt idx="1637">
                  <c:v>3550.2892900000002</c:v>
                </c:pt>
                <c:pt idx="1638">
                  <c:v>3552.152959</c:v>
                </c:pt>
                <c:pt idx="1639">
                  <c:v>3554.0166279999999</c:v>
                </c:pt>
                <c:pt idx="1640">
                  <c:v>3555.8802970000002</c:v>
                </c:pt>
                <c:pt idx="1641">
                  <c:v>3557.743966</c:v>
                </c:pt>
                <c:pt idx="1642">
                  <c:v>3559.6076349999998</c:v>
                </c:pt>
                <c:pt idx="1643">
                  <c:v>3561.4713029999998</c:v>
                </c:pt>
                <c:pt idx="1644">
                  <c:v>3563.3349720000001</c:v>
                </c:pt>
                <c:pt idx="1645">
                  <c:v>3565.198641</c:v>
                </c:pt>
                <c:pt idx="1646">
                  <c:v>3567.0623099999998</c:v>
                </c:pt>
                <c:pt idx="1647">
                  <c:v>3568.9259790000001</c:v>
                </c:pt>
                <c:pt idx="1648">
                  <c:v>3570.7896479999999</c:v>
                </c:pt>
                <c:pt idx="1649">
                  <c:v>3572.6533169999998</c:v>
                </c:pt>
                <c:pt idx="1650">
                  <c:v>3574.5169860000001</c:v>
                </c:pt>
                <c:pt idx="1651">
                  <c:v>3576.3806549999999</c:v>
                </c:pt>
                <c:pt idx="1652">
                  <c:v>3578.2443239999998</c:v>
                </c:pt>
                <c:pt idx="1653">
                  <c:v>3580.1079930000001</c:v>
                </c:pt>
                <c:pt idx="1654">
                  <c:v>3581.9716619999999</c:v>
                </c:pt>
                <c:pt idx="1655">
                  <c:v>3583.8353299999999</c:v>
                </c:pt>
                <c:pt idx="1656">
                  <c:v>3585.6989990000002</c:v>
                </c:pt>
                <c:pt idx="1657">
                  <c:v>3587.562668</c:v>
                </c:pt>
                <c:pt idx="1658">
                  <c:v>3589.4263369999999</c:v>
                </c:pt>
                <c:pt idx="1659">
                  <c:v>3591.2900060000002</c:v>
                </c:pt>
                <c:pt idx="1660">
                  <c:v>3593.153675</c:v>
                </c:pt>
                <c:pt idx="1661">
                  <c:v>3595.0173439999999</c:v>
                </c:pt>
                <c:pt idx="1662">
                  <c:v>3596.8810130000002</c:v>
                </c:pt>
                <c:pt idx="1663">
                  <c:v>3598.744682</c:v>
                </c:pt>
                <c:pt idx="1664">
                  <c:v>3600.6083509999999</c:v>
                </c:pt>
                <c:pt idx="1665">
                  <c:v>3602.4720200000002</c:v>
                </c:pt>
                <c:pt idx="1666">
                  <c:v>3604.335689</c:v>
                </c:pt>
                <c:pt idx="1667">
                  <c:v>3606.1993579999998</c:v>
                </c:pt>
                <c:pt idx="1668">
                  <c:v>3608.0630259999998</c:v>
                </c:pt>
                <c:pt idx="1669">
                  <c:v>3609.9266950000001</c:v>
                </c:pt>
                <c:pt idx="1670">
                  <c:v>3611.790364</c:v>
                </c:pt>
                <c:pt idx="1671">
                  <c:v>3613.6540329999998</c:v>
                </c:pt>
                <c:pt idx="1672">
                  <c:v>3615.5177020000001</c:v>
                </c:pt>
                <c:pt idx="1673">
                  <c:v>3617.3813709999999</c:v>
                </c:pt>
                <c:pt idx="1674">
                  <c:v>3619.2450399999998</c:v>
                </c:pt>
                <c:pt idx="1675">
                  <c:v>3621.1087090000001</c:v>
                </c:pt>
                <c:pt idx="1676">
                  <c:v>3622.9723779999999</c:v>
                </c:pt>
                <c:pt idx="1677">
                  <c:v>3624.8360469999998</c:v>
                </c:pt>
                <c:pt idx="1678">
                  <c:v>3626.6997160000001</c:v>
                </c:pt>
                <c:pt idx="1679">
                  <c:v>3628.5633849999999</c:v>
                </c:pt>
                <c:pt idx="1680">
                  <c:v>3630.4270529999999</c:v>
                </c:pt>
                <c:pt idx="1681">
                  <c:v>3632.2907220000002</c:v>
                </c:pt>
                <c:pt idx="1682">
                  <c:v>3634.154391</c:v>
                </c:pt>
                <c:pt idx="1683">
                  <c:v>3636.0180599999999</c:v>
                </c:pt>
                <c:pt idx="1684">
                  <c:v>3637.8817290000002</c:v>
                </c:pt>
                <c:pt idx="1685">
                  <c:v>3639.745398</c:v>
                </c:pt>
                <c:pt idx="1686">
                  <c:v>3641.6090669999999</c:v>
                </c:pt>
                <c:pt idx="1687">
                  <c:v>3643.4727360000002</c:v>
                </c:pt>
                <c:pt idx="1688">
                  <c:v>3645.336405</c:v>
                </c:pt>
                <c:pt idx="1689">
                  <c:v>3647.2000739999999</c:v>
                </c:pt>
                <c:pt idx="1690">
                  <c:v>3649.0637430000002</c:v>
                </c:pt>
                <c:pt idx="1691">
                  <c:v>3650.927412</c:v>
                </c:pt>
                <c:pt idx="1692">
                  <c:v>3652.79108</c:v>
                </c:pt>
                <c:pt idx="1693">
                  <c:v>3654.6547489999998</c:v>
                </c:pt>
                <c:pt idx="1694">
                  <c:v>3656.5184180000001</c:v>
                </c:pt>
                <c:pt idx="1695">
                  <c:v>3658.382087</c:v>
                </c:pt>
                <c:pt idx="1696">
                  <c:v>3660.2457559999998</c:v>
                </c:pt>
                <c:pt idx="1697">
                  <c:v>3662.1094250000001</c:v>
                </c:pt>
                <c:pt idx="1698">
                  <c:v>3663.9730939999999</c:v>
                </c:pt>
                <c:pt idx="1699">
                  <c:v>3665.8367629999998</c:v>
                </c:pt>
                <c:pt idx="1700">
                  <c:v>3667.7004320000001</c:v>
                </c:pt>
                <c:pt idx="1701">
                  <c:v>3669.5641009999999</c:v>
                </c:pt>
                <c:pt idx="1702">
                  <c:v>3671.4277699999998</c:v>
                </c:pt>
                <c:pt idx="1703">
                  <c:v>3673.2914390000001</c:v>
                </c:pt>
                <c:pt idx="1704">
                  <c:v>3675.155107</c:v>
                </c:pt>
                <c:pt idx="1705">
                  <c:v>3677.0187759999999</c:v>
                </c:pt>
                <c:pt idx="1706">
                  <c:v>3678.8824450000002</c:v>
                </c:pt>
                <c:pt idx="1707">
                  <c:v>3680.746114</c:v>
                </c:pt>
                <c:pt idx="1708">
                  <c:v>3682.6097829999999</c:v>
                </c:pt>
                <c:pt idx="1709">
                  <c:v>3684.4734520000002</c:v>
                </c:pt>
                <c:pt idx="1710">
                  <c:v>3686.337121</c:v>
                </c:pt>
                <c:pt idx="1711">
                  <c:v>3688.2007899999999</c:v>
                </c:pt>
                <c:pt idx="1712">
                  <c:v>3690.0644590000002</c:v>
                </c:pt>
                <c:pt idx="1713">
                  <c:v>3691.928128</c:v>
                </c:pt>
                <c:pt idx="1714">
                  <c:v>3693.7917969999999</c:v>
                </c:pt>
                <c:pt idx="1715">
                  <c:v>3695.6554660000002</c:v>
                </c:pt>
                <c:pt idx="1716">
                  <c:v>3697.519135</c:v>
                </c:pt>
                <c:pt idx="1717">
                  <c:v>3699.382803</c:v>
                </c:pt>
                <c:pt idx="1718">
                  <c:v>3701.2464719999998</c:v>
                </c:pt>
                <c:pt idx="1719">
                  <c:v>3703.1101410000001</c:v>
                </c:pt>
                <c:pt idx="1720">
                  <c:v>3704.97381</c:v>
                </c:pt>
                <c:pt idx="1721">
                  <c:v>3706.8374789999998</c:v>
                </c:pt>
                <c:pt idx="1722">
                  <c:v>3708.7011480000001</c:v>
                </c:pt>
                <c:pt idx="1723">
                  <c:v>3710.5648169999999</c:v>
                </c:pt>
                <c:pt idx="1724">
                  <c:v>3712.4284859999998</c:v>
                </c:pt>
                <c:pt idx="1725">
                  <c:v>3714.2921550000001</c:v>
                </c:pt>
                <c:pt idx="1726">
                  <c:v>3716.1558239999999</c:v>
                </c:pt>
                <c:pt idx="1727">
                  <c:v>3718.0194929999998</c:v>
                </c:pt>
                <c:pt idx="1728">
                  <c:v>3719.8831620000001</c:v>
                </c:pt>
                <c:pt idx="1729">
                  <c:v>3721.74683</c:v>
                </c:pt>
                <c:pt idx="1730">
                  <c:v>3723.6104989999999</c:v>
                </c:pt>
                <c:pt idx="1731">
                  <c:v>3725.4741680000002</c:v>
                </c:pt>
                <c:pt idx="1732">
                  <c:v>3727.337837</c:v>
                </c:pt>
                <c:pt idx="1733">
                  <c:v>3729.2015059999999</c:v>
                </c:pt>
                <c:pt idx="1734">
                  <c:v>3731.0651750000002</c:v>
                </c:pt>
                <c:pt idx="1735">
                  <c:v>3732.928844</c:v>
                </c:pt>
                <c:pt idx="1736">
                  <c:v>3734.7925129999999</c:v>
                </c:pt>
                <c:pt idx="1737">
                  <c:v>3736.6561820000002</c:v>
                </c:pt>
                <c:pt idx="1738">
                  <c:v>3738.519851</c:v>
                </c:pt>
                <c:pt idx="1739">
                  <c:v>3740.3835199999999</c:v>
                </c:pt>
                <c:pt idx="1740">
                  <c:v>3742.2471890000002</c:v>
                </c:pt>
                <c:pt idx="1741">
                  <c:v>3744.1108570000001</c:v>
                </c:pt>
                <c:pt idx="1742">
                  <c:v>3745.974526</c:v>
                </c:pt>
                <c:pt idx="1743">
                  <c:v>3747.8381949999998</c:v>
                </c:pt>
                <c:pt idx="1744">
                  <c:v>3749.7018640000001</c:v>
                </c:pt>
                <c:pt idx="1745">
                  <c:v>3751.565533</c:v>
                </c:pt>
                <c:pt idx="1746">
                  <c:v>3753.4292019999998</c:v>
                </c:pt>
                <c:pt idx="1747">
                  <c:v>3755.2928710000001</c:v>
                </c:pt>
                <c:pt idx="1748">
                  <c:v>3757.1565399999999</c:v>
                </c:pt>
                <c:pt idx="1749">
                  <c:v>3759.0202089999998</c:v>
                </c:pt>
                <c:pt idx="1750">
                  <c:v>3760.8838780000001</c:v>
                </c:pt>
                <c:pt idx="1751">
                  <c:v>3762.7475469999999</c:v>
                </c:pt>
                <c:pt idx="1752">
                  <c:v>3764.6112159999998</c:v>
                </c:pt>
                <c:pt idx="1753">
                  <c:v>3766.4748850000001</c:v>
                </c:pt>
                <c:pt idx="1754">
                  <c:v>3768.338553</c:v>
                </c:pt>
                <c:pt idx="1755">
                  <c:v>3770.2022219999999</c:v>
                </c:pt>
                <c:pt idx="1756">
                  <c:v>3772.0658910000002</c:v>
                </c:pt>
                <c:pt idx="1757">
                  <c:v>3773.92956</c:v>
                </c:pt>
                <c:pt idx="1758">
                  <c:v>3775.7932289999999</c:v>
                </c:pt>
                <c:pt idx="1759">
                  <c:v>3777.6568980000002</c:v>
                </c:pt>
                <c:pt idx="1760">
                  <c:v>3779.520567</c:v>
                </c:pt>
                <c:pt idx="1761">
                  <c:v>3781.3842359999999</c:v>
                </c:pt>
                <c:pt idx="1762">
                  <c:v>3783.2479050000002</c:v>
                </c:pt>
                <c:pt idx="1763">
                  <c:v>3785.111574</c:v>
                </c:pt>
                <c:pt idx="1764">
                  <c:v>3786.9752429999999</c:v>
                </c:pt>
                <c:pt idx="1765">
                  <c:v>3788.8389120000002</c:v>
                </c:pt>
                <c:pt idx="1766">
                  <c:v>3790.7025800000001</c:v>
                </c:pt>
                <c:pt idx="1767">
                  <c:v>3792.566249</c:v>
                </c:pt>
                <c:pt idx="1768">
                  <c:v>3794.4299179999998</c:v>
                </c:pt>
                <c:pt idx="1769">
                  <c:v>3796.2935870000001</c:v>
                </c:pt>
                <c:pt idx="1770">
                  <c:v>3798.157256</c:v>
                </c:pt>
                <c:pt idx="1771">
                  <c:v>3800.0209249999998</c:v>
                </c:pt>
                <c:pt idx="1772">
                  <c:v>3801.8845940000001</c:v>
                </c:pt>
                <c:pt idx="1773">
                  <c:v>3803.748263</c:v>
                </c:pt>
                <c:pt idx="1774">
                  <c:v>3805.6119319999998</c:v>
                </c:pt>
                <c:pt idx="1775">
                  <c:v>3807.4756010000001</c:v>
                </c:pt>
                <c:pt idx="1776">
                  <c:v>3809.3392699999999</c:v>
                </c:pt>
                <c:pt idx="1777">
                  <c:v>3811.2029389999998</c:v>
                </c:pt>
                <c:pt idx="1778">
                  <c:v>3813.0666070000002</c:v>
                </c:pt>
                <c:pt idx="1779">
                  <c:v>3814.930276</c:v>
                </c:pt>
                <c:pt idx="1780">
                  <c:v>3816.7939449999999</c:v>
                </c:pt>
                <c:pt idx="1781">
                  <c:v>3818.6576140000002</c:v>
                </c:pt>
                <c:pt idx="1782">
                  <c:v>3820.521283</c:v>
                </c:pt>
                <c:pt idx="1783">
                  <c:v>3822.3849519999999</c:v>
                </c:pt>
                <c:pt idx="1784">
                  <c:v>3824.2486210000002</c:v>
                </c:pt>
                <c:pt idx="1785">
                  <c:v>3826.11229</c:v>
                </c:pt>
                <c:pt idx="1786">
                  <c:v>3827.9759589999999</c:v>
                </c:pt>
                <c:pt idx="1787">
                  <c:v>3829.8396280000002</c:v>
                </c:pt>
                <c:pt idx="1788">
                  <c:v>3831.703297</c:v>
                </c:pt>
                <c:pt idx="1789">
                  <c:v>3833.5669659999999</c:v>
                </c:pt>
                <c:pt idx="1790">
                  <c:v>3835.4306339999998</c:v>
                </c:pt>
                <c:pt idx="1791">
                  <c:v>3837.2943030000001</c:v>
                </c:pt>
                <c:pt idx="1792">
                  <c:v>3839.157972</c:v>
                </c:pt>
                <c:pt idx="1793">
                  <c:v>3841.0216409999998</c:v>
                </c:pt>
                <c:pt idx="1794">
                  <c:v>3842.8853100000001</c:v>
                </c:pt>
                <c:pt idx="1795">
                  <c:v>3844.748979</c:v>
                </c:pt>
                <c:pt idx="1796">
                  <c:v>3846.6126479999998</c:v>
                </c:pt>
                <c:pt idx="1797">
                  <c:v>3848.4763170000001</c:v>
                </c:pt>
                <c:pt idx="1798">
                  <c:v>3850.339986</c:v>
                </c:pt>
                <c:pt idx="1799">
                  <c:v>3852.2036549999998</c:v>
                </c:pt>
                <c:pt idx="1800">
                  <c:v>3854.0673240000001</c:v>
                </c:pt>
                <c:pt idx="1801">
                  <c:v>3855.9309929999999</c:v>
                </c:pt>
                <c:pt idx="1802">
                  <c:v>3857.7946619999998</c:v>
                </c:pt>
                <c:pt idx="1803">
                  <c:v>3859.6583300000002</c:v>
                </c:pt>
                <c:pt idx="1804">
                  <c:v>3861.5219990000001</c:v>
                </c:pt>
                <c:pt idx="1805">
                  <c:v>3863.3856679999999</c:v>
                </c:pt>
                <c:pt idx="1806">
                  <c:v>3865.2493370000002</c:v>
                </c:pt>
                <c:pt idx="1807">
                  <c:v>3867.113006</c:v>
                </c:pt>
                <c:pt idx="1808">
                  <c:v>3868.9766749999999</c:v>
                </c:pt>
                <c:pt idx="1809">
                  <c:v>3870.8403440000002</c:v>
                </c:pt>
                <c:pt idx="1810">
                  <c:v>3872.704013</c:v>
                </c:pt>
                <c:pt idx="1811">
                  <c:v>3874.5676819999999</c:v>
                </c:pt>
                <c:pt idx="1812">
                  <c:v>3876.4313510000002</c:v>
                </c:pt>
                <c:pt idx="1813">
                  <c:v>3878.29502</c:v>
                </c:pt>
                <c:pt idx="1814">
                  <c:v>3880.1586889999999</c:v>
                </c:pt>
                <c:pt idx="1815">
                  <c:v>3882.0223569999998</c:v>
                </c:pt>
                <c:pt idx="1816">
                  <c:v>3883.8860260000001</c:v>
                </c:pt>
                <c:pt idx="1817">
                  <c:v>3885.749695</c:v>
                </c:pt>
                <c:pt idx="1818">
                  <c:v>3887.6133639999998</c:v>
                </c:pt>
                <c:pt idx="1819">
                  <c:v>3889.4770330000001</c:v>
                </c:pt>
                <c:pt idx="1820">
                  <c:v>3891.340702</c:v>
                </c:pt>
                <c:pt idx="1821">
                  <c:v>3893.2043709999998</c:v>
                </c:pt>
                <c:pt idx="1822">
                  <c:v>3895.0680400000001</c:v>
                </c:pt>
                <c:pt idx="1823">
                  <c:v>3896.931709</c:v>
                </c:pt>
                <c:pt idx="1824">
                  <c:v>3898.7953779999998</c:v>
                </c:pt>
                <c:pt idx="1825">
                  <c:v>3900.6590470000001</c:v>
                </c:pt>
                <c:pt idx="1826">
                  <c:v>3902.5227159999999</c:v>
                </c:pt>
                <c:pt idx="1827">
                  <c:v>3904.3863839999999</c:v>
                </c:pt>
                <c:pt idx="1828">
                  <c:v>3906.2500530000002</c:v>
                </c:pt>
                <c:pt idx="1829">
                  <c:v>3908.1137220000001</c:v>
                </c:pt>
                <c:pt idx="1830">
                  <c:v>3909.9773909999999</c:v>
                </c:pt>
                <c:pt idx="1831">
                  <c:v>3911.8410600000002</c:v>
                </c:pt>
                <c:pt idx="1832">
                  <c:v>3913.704729</c:v>
                </c:pt>
                <c:pt idx="1833">
                  <c:v>3915.5683979999999</c:v>
                </c:pt>
                <c:pt idx="1834">
                  <c:v>3917.4320670000002</c:v>
                </c:pt>
                <c:pt idx="1835">
                  <c:v>3919.295736</c:v>
                </c:pt>
                <c:pt idx="1836">
                  <c:v>3921.1594049999999</c:v>
                </c:pt>
                <c:pt idx="1837">
                  <c:v>3923.0230740000002</c:v>
                </c:pt>
                <c:pt idx="1838">
                  <c:v>3924.886743</c:v>
                </c:pt>
                <c:pt idx="1839">
                  <c:v>3926.7504119999999</c:v>
                </c:pt>
                <c:pt idx="1840">
                  <c:v>3928.6140799999998</c:v>
                </c:pt>
                <c:pt idx="1841">
                  <c:v>3930.4777490000001</c:v>
                </c:pt>
                <c:pt idx="1842">
                  <c:v>3932.341418</c:v>
                </c:pt>
                <c:pt idx="1843">
                  <c:v>3934.2050869999998</c:v>
                </c:pt>
                <c:pt idx="1844">
                  <c:v>3936.0687560000001</c:v>
                </c:pt>
                <c:pt idx="1845">
                  <c:v>3937.932425</c:v>
                </c:pt>
                <c:pt idx="1846">
                  <c:v>3939.7960939999998</c:v>
                </c:pt>
                <c:pt idx="1847">
                  <c:v>3941.6597630000001</c:v>
                </c:pt>
                <c:pt idx="1848">
                  <c:v>3943.523432</c:v>
                </c:pt>
                <c:pt idx="1849">
                  <c:v>3945.3871009999998</c:v>
                </c:pt>
                <c:pt idx="1850">
                  <c:v>3947.2507700000001</c:v>
                </c:pt>
                <c:pt idx="1851">
                  <c:v>3949.1144389999999</c:v>
                </c:pt>
                <c:pt idx="1852">
                  <c:v>3950.9781069999999</c:v>
                </c:pt>
                <c:pt idx="1853">
                  <c:v>3952.8417760000002</c:v>
                </c:pt>
                <c:pt idx="1854">
                  <c:v>3954.7054450000001</c:v>
                </c:pt>
                <c:pt idx="1855">
                  <c:v>3956.5691139999999</c:v>
                </c:pt>
                <c:pt idx="1856">
                  <c:v>3958.4327830000002</c:v>
                </c:pt>
                <c:pt idx="1857">
                  <c:v>3960.296452</c:v>
                </c:pt>
                <c:pt idx="1858">
                  <c:v>3962.1601209999999</c:v>
                </c:pt>
                <c:pt idx="1859">
                  <c:v>3964.0237900000002</c:v>
                </c:pt>
                <c:pt idx="1860">
                  <c:v>3965.887459</c:v>
                </c:pt>
                <c:pt idx="1861">
                  <c:v>3967.7511279999999</c:v>
                </c:pt>
                <c:pt idx="1862">
                  <c:v>3969.6147970000002</c:v>
                </c:pt>
                <c:pt idx="1863">
                  <c:v>3971.478466</c:v>
                </c:pt>
                <c:pt idx="1864">
                  <c:v>3973.342134</c:v>
                </c:pt>
                <c:pt idx="1865">
                  <c:v>3975.2058029999998</c:v>
                </c:pt>
                <c:pt idx="1866">
                  <c:v>3977.0694720000001</c:v>
                </c:pt>
                <c:pt idx="1867">
                  <c:v>3978.933141</c:v>
                </c:pt>
                <c:pt idx="1868">
                  <c:v>3980.7968099999998</c:v>
                </c:pt>
                <c:pt idx="1869">
                  <c:v>3982.6604790000001</c:v>
                </c:pt>
                <c:pt idx="1870">
                  <c:v>3984.524148</c:v>
                </c:pt>
                <c:pt idx="1871">
                  <c:v>3986.3878169999998</c:v>
                </c:pt>
                <c:pt idx="1872">
                  <c:v>3988.2514860000001</c:v>
                </c:pt>
                <c:pt idx="1873">
                  <c:v>3990.115155</c:v>
                </c:pt>
                <c:pt idx="1874">
                  <c:v>3991.9788239999998</c:v>
                </c:pt>
                <c:pt idx="1875">
                  <c:v>3993.8424930000001</c:v>
                </c:pt>
                <c:pt idx="1876">
                  <c:v>3995.7061610000001</c:v>
                </c:pt>
                <c:pt idx="1877">
                  <c:v>3997.5698299999999</c:v>
                </c:pt>
                <c:pt idx="1878">
                  <c:v>3999.4334990000002</c:v>
                </c:pt>
              </c:numCache>
            </c:numRef>
          </c:xVal>
          <c:yVal>
            <c:numRef>
              <c:f>'Before EP'!$E$2:$E$1880</c:f>
              <c:numCache>
                <c:formatCode>General</c:formatCode>
                <c:ptCount val="1879"/>
                <c:pt idx="0">
                  <c:v>4.7745054657806645E-2</c:v>
                </c:pt>
                <c:pt idx="1">
                  <c:v>4.623114040808373E-2</c:v>
                </c:pt>
                <c:pt idx="2">
                  <c:v>4.6138240312212801E-2</c:v>
                </c:pt>
                <c:pt idx="3">
                  <c:v>4.74466799004074E-2</c:v>
                </c:pt>
                <c:pt idx="4">
                  <c:v>4.8081764398000486E-2</c:v>
                </c:pt>
                <c:pt idx="5">
                  <c:v>4.8945961525094443E-2</c:v>
                </c:pt>
                <c:pt idx="6">
                  <c:v>4.9290278784364087E-2</c:v>
                </c:pt>
                <c:pt idx="7">
                  <c:v>4.7568541455830664E-2</c:v>
                </c:pt>
                <c:pt idx="8">
                  <c:v>4.4477133944082807E-2</c:v>
                </c:pt>
                <c:pt idx="9">
                  <c:v>4.3093324752196287E-2</c:v>
                </c:pt>
                <c:pt idx="10">
                  <c:v>4.2954846817678353E-2</c:v>
                </c:pt>
                <c:pt idx="11">
                  <c:v>4.3009157745124364E-2</c:v>
                </c:pt>
                <c:pt idx="12">
                  <c:v>4.3619029864616625E-2</c:v>
                </c:pt>
                <c:pt idx="13">
                  <c:v>4.2659397419479765E-2</c:v>
                </c:pt>
                <c:pt idx="14">
                  <c:v>4.2305399269270121E-2</c:v>
                </c:pt>
                <c:pt idx="15">
                  <c:v>4.3989819722855643E-2</c:v>
                </c:pt>
                <c:pt idx="16">
                  <c:v>4.5277948630321412E-2</c:v>
                </c:pt>
                <c:pt idx="17">
                  <c:v>4.5137505766828616E-2</c:v>
                </c:pt>
                <c:pt idx="18">
                  <c:v>4.2239570971881905E-2</c:v>
                </c:pt>
                <c:pt idx="19">
                  <c:v>3.9250328117629511E-2</c:v>
                </c:pt>
                <c:pt idx="20">
                  <c:v>3.8353484174789669E-2</c:v>
                </c:pt>
                <c:pt idx="21">
                  <c:v>3.8196340338632055E-2</c:v>
                </c:pt>
                <c:pt idx="22">
                  <c:v>3.8467979165321069E-2</c:v>
                </c:pt>
                <c:pt idx="23">
                  <c:v>3.8871920040237644E-2</c:v>
                </c:pt>
                <c:pt idx="24">
                  <c:v>3.8315285710088569E-2</c:v>
                </c:pt>
                <c:pt idx="25">
                  <c:v>3.6086853103984178E-2</c:v>
                </c:pt>
                <c:pt idx="26">
                  <c:v>3.5903636976249091E-2</c:v>
                </c:pt>
                <c:pt idx="27">
                  <c:v>3.6731619431537459E-2</c:v>
                </c:pt>
                <c:pt idx="28">
                  <c:v>3.5505932699667835E-2</c:v>
                </c:pt>
                <c:pt idx="29">
                  <c:v>3.5776828960897504E-2</c:v>
                </c:pt>
                <c:pt idx="30">
                  <c:v>3.7749215934406825E-2</c:v>
                </c:pt>
                <c:pt idx="31">
                  <c:v>3.8172641365653119E-2</c:v>
                </c:pt>
                <c:pt idx="32">
                  <c:v>3.7593387348466616E-2</c:v>
                </c:pt>
                <c:pt idx="33">
                  <c:v>3.7716482015859303E-2</c:v>
                </c:pt>
                <c:pt idx="34">
                  <c:v>3.7448916544268178E-2</c:v>
                </c:pt>
                <c:pt idx="35">
                  <c:v>3.6676042041394956E-2</c:v>
                </c:pt>
                <c:pt idx="36">
                  <c:v>3.7333080339577711E-2</c:v>
                </c:pt>
                <c:pt idx="37">
                  <c:v>3.8188661433174557E-2</c:v>
                </c:pt>
                <c:pt idx="38">
                  <c:v>3.7209160282042568E-2</c:v>
                </c:pt>
                <c:pt idx="39">
                  <c:v>3.6697890672178206E-2</c:v>
                </c:pt>
                <c:pt idx="40">
                  <c:v>3.6242391099255082E-2</c:v>
                </c:pt>
                <c:pt idx="41">
                  <c:v>3.5358650799794937E-2</c:v>
                </c:pt>
                <c:pt idx="42">
                  <c:v>3.5488615828319851E-2</c:v>
                </c:pt>
                <c:pt idx="43">
                  <c:v>3.5625889412290494E-2</c:v>
                </c:pt>
                <c:pt idx="44">
                  <c:v>3.4973634884304154E-2</c:v>
                </c:pt>
                <c:pt idx="45">
                  <c:v>3.4631681252720974E-2</c:v>
                </c:pt>
                <c:pt idx="46">
                  <c:v>3.4581243499864682E-2</c:v>
                </c:pt>
                <c:pt idx="47">
                  <c:v>3.4016744175699547E-2</c:v>
                </c:pt>
                <c:pt idx="48">
                  <c:v>3.4847810879781164E-2</c:v>
                </c:pt>
                <c:pt idx="49">
                  <c:v>3.6507044390267966E-2</c:v>
                </c:pt>
                <c:pt idx="50">
                  <c:v>3.6877404167451104E-2</c:v>
                </c:pt>
                <c:pt idx="51">
                  <c:v>3.6361139323260787E-2</c:v>
                </c:pt>
                <c:pt idx="52">
                  <c:v>3.5835264271854454E-2</c:v>
                </c:pt>
                <c:pt idx="53">
                  <c:v>3.5835932597169766E-2</c:v>
                </c:pt>
                <c:pt idx="54">
                  <c:v>3.6462933538785151E-2</c:v>
                </c:pt>
                <c:pt idx="55">
                  <c:v>3.6956361492898264E-2</c:v>
                </c:pt>
                <c:pt idx="56">
                  <c:v>3.6384024327718915E-2</c:v>
                </c:pt>
                <c:pt idx="57">
                  <c:v>3.6498975222419842E-2</c:v>
                </c:pt>
                <c:pt idx="58">
                  <c:v>3.733537437550493E-2</c:v>
                </c:pt>
                <c:pt idx="59">
                  <c:v>3.8251806736816933E-2</c:v>
                </c:pt>
                <c:pt idx="60">
                  <c:v>4.0361703804992814E-2</c:v>
                </c:pt>
                <c:pt idx="61">
                  <c:v>4.1892654395668354E-2</c:v>
                </c:pt>
                <c:pt idx="62">
                  <c:v>3.9876959346504474E-2</c:v>
                </c:pt>
                <c:pt idx="63">
                  <c:v>3.4999621068586777E-2</c:v>
                </c:pt>
                <c:pt idx="64">
                  <c:v>3.1638099106611854E-2</c:v>
                </c:pt>
                <c:pt idx="65">
                  <c:v>3.0103932872596044E-2</c:v>
                </c:pt>
                <c:pt idx="66">
                  <c:v>2.9059101147192561E-2</c:v>
                </c:pt>
                <c:pt idx="67">
                  <c:v>2.8130498672006114E-2</c:v>
                </c:pt>
                <c:pt idx="68">
                  <c:v>2.6980326643571299E-2</c:v>
                </c:pt>
                <c:pt idx="69">
                  <c:v>2.7180291887844758E-2</c:v>
                </c:pt>
                <c:pt idx="70">
                  <c:v>2.7909932684131659E-2</c:v>
                </c:pt>
                <c:pt idx="71">
                  <c:v>2.7738773944407928E-2</c:v>
                </c:pt>
                <c:pt idx="72">
                  <c:v>2.7702854829382277E-2</c:v>
                </c:pt>
                <c:pt idx="73">
                  <c:v>2.8073905793878355E-2</c:v>
                </c:pt>
                <c:pt idx="74">
                  <c:v>2.7803815911887179E-2</c:v>
                </c:pt>
                <c:pt idx="75">
                  <c:v>2.7458855401343955E-2</c:v>
                </c:pt>
                <c:pt idx="76">
                  <c:v>2.7631292360538399E-2</c:v>
                </c:pt>
                <c:pt idx="77">
                  <c:v>2.7350136792395834E-2</c:v>
                </c:pt>
                <c:pt idx="78">
                  <c:v>2.7292538260860415E-2</c:v>
                </c:pt>
                <c:pt idx="79">
                  <c:v>2.7812213804136336E-2</c:v>
                </c:pt>
                <c:pt idx="80">
                  <c:v>2.7356708861792305E-2</c:v>
                </c:pt>
                <c:pt idx="81">
                  <c:v>2.6846521331707944E-2</c:v>
                </c:pt>
                <c:pt idx="82">
                  <c:v>2.7259349355920774E-2</c:v>
                </c:pt>
                <c:pt idx="83">
                  <c:v>2.7411445316835696E-2</c:v>
                </c:pt>
                <c:pt idx="84">
                  <c:v>2.6715433645123625E-2</c:v>
                </c:pt>
                <c:pt idx="85">
                  <c:v>2.6541158232788568E-2</c:v>
                </c:pt>
                <c:pt idx="86">
                  <c:v>2.6561609556088321E-2</c:v>
                </c:pt>
                <c:pt idx="87">
                  <c:v>2.6382380812372423E-2</c:v>
                </c:pt>
                <c:pt idx="88">
                  <c:v>2.6851356623876603E-2</c:v>
                </c:pt>
                <c:pt idx="89">
                  <c:v>2.7295399024583659E-2</c:v>
                </c:pt>
                <c:pt idx="90">
                  <c:v>2.6367642716717425E-2</c:v>
                </c:pt>
                <c:pt idx="91">
                  <c:v>2.5900981621754131E-2</c:v>
                </c:pt>
                <c:pt idx="92">
                  <c:v>2.6645734943479875E-2</c:v>
                </c:pt>
                <c:pt idx="93">
                  <c:v>2.6795408678351722E-2</c:v>
                </c:pt>
                <c:pt idx="94">
                  <c:v>2.6930611619741633E-2</c:v>
                </c:pt>
                <c:pt idx="95">
                  <c:v>2.6913759748506509E-2</c:v>
                </c:pt>
                <c:pt idx="96">
                  <c:v>2.6977165377157102E-2</c:v>
                </c:pt>
                <c:pt idx="97">
                  <c:v>2.7223433719940841E-2</c:v>
                </c:pt>
                <c:pt idx="98">
                  <c:v>2.7134041627564491E-2</c:v>
                </c:pt>
                <c:pt idx="99">
                  <c:v>2.6262515254327649E-2</c:v>
                </c:pt>
                <c:pt idx="100">
                  <c:v>2.5792737825949257E-2</c:v>
                </c:pt>
                <c:pt idx="101">
                  <c:v>2.6005224035669176E-2</c:v>
                </c:pt>
                <c:pt idx="102">
                  <c:v>2.5796151703672436E-2</c:v>
                </c:pt>
                <c:pt idx="103">
                  <c:v>2.5432913403609085E-2</c:v>
                </c:pt>
                <c:pt idx="104">
                  <c:v>2.5538965501430859E-2</c:v>
                </c:pt>
                <c:pt idx="105">
                  <c:v>2.596544704062919E-2</c:v>
                </c:pt>
                <c:pt idx="106">
                  <c:v>2.6240220536756891E-2</c:v>
                </c:pt>
                <c:pt idx="107">
                  <c:v>2.6265058142149737E-2</c:v>
                </c:pt>
                <c:pt idx="108">
                  <c:v>2.5784959869667994E-2</c:v>
                </c:pt>
                <c:pt idx="109">
                  <c:v>2.5718652480838149E-2</c:v>
                </c:pt>
                <c:pt idx="110">
                  <c:v>2.5961766005395896E-2</c:v>
                </c:pt>
                <c:pt idx="111">
                  <c:v>2.5406134438745724E-2</c:v>
                </c:pt>
                <c:pt idx="112">
                  <c:v>2.5254302699096114E-2</c:v>
                </c:pt>
                <c:pt idx="113">
                  <c:v>2.5678582038635149E-2</c:v>
                </c:pt>
                <c:pt idx="114">
                  <c:v>2.5978589987700078E-2</c:v>
                </c:pt>
                <c:pt idx="115">
                  <c:v>2.6278345424047382E-2</c:v>
                </c:pt>
                <c:pt idx="116">
                  <c:v>2.6399906628511431E-2</c:v>
                </c:pt>
                <c:pt idx="117">
                  <c:v>2.6349725870726141E-2</c:v>
                </c:pt>
                <c:pt idx="118">
                  <c:v>2.6555527747155631E-2</c:v>
                </c:pt>
                <c:pt idx="119">
                  <c:v>2.6749063974698999E-2</c:v>
                </c:pt>
                <c:pt idx="120">
                  <c:v>2.6810423129874465E-2</c:v>
                </c:pt>
                <c:pt idx="121">
                  <c:v>2.7063688510141841E-2</c:v>
                </c:pt>
                <c:pt idx="122">
                  <c:v>2.7404316394466159E-2</c:v>
                </c:pt>
                <c:pt idx="123">
                  <c:v>2.7495979659226892E-2</c:v>
                </c:pt>
                <c:pt idx="124">
                  <c:v>2.7815123241104127E-2</c:v>
                </c:pt>
                <c:pt idx="125">
                  <c:v>2.8363354592279226E-2</c:v>
                </c:pt>
                <c:pt idx="126">
                  <c:v>2.8335556235948849E-2</c:v>
                </c:pt>
                <c:pt idx="127">
                  <c:v>2.8767070706703139E-2</c:v>
                </c:pt>
                <c:pt idx="128">
                  <c:v>2.9596002651966817E-2</c:v>
                </c:pt>
                <c:pt idx="129">
                  <c:v>2.9645046806200608E-2</c:v>
                </c:pt>
                <c:pt idx="130">
                  <c:v>2.9656852034967589E-2</c:v>
                </c:pt>
                <c:pt idx="131">
                  <c:v>3.045564048986437E-2</c:v>
                </c:pt>
                <c:pt idx="132">
                  <c:v>3.0817273949416572E-2</c:v>
                </c:pt>
                <c:pt idx="133">
                  <c:v>3.0264422814782137E-2</c:v>
                </c:pt>
                <c:pt idx="134">
                  <c:v>3.0221696743257802E-2</c:v>
                </c:pt>
                <c:pt idx="135">
                  <c:v>3.101969785179292E-2</c:v>
                </c:pt>
                <c:pt idx="136">
                  <c:v>3.1781092396586434E-2</c:v>
                </c:pt>
                <c:pt idx="137">
                  <c:v>3.3181144433499503E-2</c:v>
                </c:pt>
                <c:pt idx="138">
                  <c:v>3.4971183090578555E-2</c:v>
                </c:pt>
                <c:pt idx="139">
                  <c:v>3.7408137677294999E-2</c:v>
                </c:pt>
                <c:pt idx="140">
                  <c:v>4.1247330939538467E-2</c:v>
                </c:pt>
                <c:pt idx="141">
                  <c:v>4.363556182098071E-2</c:v>
                </c:pt>
                <c:pt idx="142">
                  <c:v>4.1644678057465738E-2</c:v>
                </c:pt>
                <c:pt idx="143">
                  <c:v>3.6235212615766114E-2</c:v>
                </c:pt>
                <c:pt idx="144">
                  <c:v>3.1142844422384457E-2</c:v>
                </c:pt>
                <c:pt idx="145">
                  <c:v>2.7826960280491024E-2</c:v>
                </c:pt>
                <c:pt idx="146">
                  <c:v>2.6401173962760087E-2</c:v>
                </c:pt>
                <c:pt idx="147">
                  <c:v>2.6179415201675431E-2</c:v>
                </c:pt>
                <c:pt idx="148">
                  <c:v>2.5666083014530987E-2</c:v>
                </c:pt>
                <c:pt idx="149">
                  <c:v>2.5044984502034622E-2</c:v>
                </c:pt>
                <c:pt idx="150">
                  <c:v>2.4946892184578788E-2</c:v>
                </c:pt>
                <c:pt idx="151">
                  <c:v>2.5024325731009427E-2</c:v>
                </c:pt>
                <c:pt idx="152">
                  <c:v>2.5661517538505089E-2</c:v>
                </c:pt>
                <c:pt idx="153">
                  <c:v>2.6566423629927886E-2</c:v>
                </c:pt>
                <c:pt idx="154">
                  <c:v>2.7553618746624757E-2</c:v>
                </c:pt>
                <c:pt idx="155">
                  <c:v>2.9286271889626729E-2</c:v>
                </c:pt>
                <c:pt idx="156">
                  <c:v>3.1688360538834275E-2</c:v>
                </c:pt>
                <c:pt idx="157">
                  <c:v>3.512210689957395E-2</c:v>
                </c:pt>
                <c:pt idx="158">
                  <c:v>3.9143080874179496E-2</c:v>
                </c:pt>
                <c:pt idx="159">
                  <c:v>4.0843702778753814E-2</c:v>
                </c:pt>
                <c:pt idx="160">
                  <c:v>3.8686616106648135E-2</c:v>
                </c:pt>
                <c:pt idx="161">
                  <c:v>3.6496893327586204E-2</c:v>
                </c:pt>
                <c:pt idx="162">
                  <c:v>3.603819203825797E-2</c:v>
                </c:pt>
                <c:pt idx="163">
                  <c:v>3.6117278263297463E-2</c:v>
                </c:pt>
                <c:pt idx="164">
                  <c:v>3.6238188258083996E-2</c:v>
                </c:pt>
                <c:pt idx="165">
                  <c:v>3.6284177211163941E-2</c:v>
                </c:pt>
                <c:pt idx="166">
                  <c:v>3.6628219958949375E-2</c:v>
                </c:pt>
                <c:pt idx="167">
                  <c:v>3.6870233660731382E-2</c:v>
                </c:pt>
                <c:pt idx="168">
                  <c:v>3.7027268051975419E-2</c:v>
                </c:pt>
                <c:pt idx="169">
                  <c:v>3.753788466366647E-2</c:v>
                </c:pt>
                <c:pt idx="170">
                  <c:v>3.8339687836838936E-2</c:v>
                </c:pt>
                <c:pt idx="171">
                  <c:v>3.9332329344298415E-2</c:v>
                </c:pt>
                <c:pt idx="172">
                  <c:v>4.0636364563670029E-2</c:v>
                </c:pt>
                <c:pt idx="173">
                  <c:v>4.2256050499750668E-2</c:v>
                </c:pt>
                <c:pt idx="174">
                  <c:v>4.3839529618950428E-2</c:v>
                </c:pt>
                <c:pt idx="175">
                  <c:v>4.5048850458592186E-2</c:v>
                </c:pt>
                <c:pt idx="176">
                  <c:v>4.5818969598601982E-2</c:v>
                </c:pt>
                <c:pt idx="177">
                  <c:v>4.6338107988042714E-2</c:v>
                </c:pt>
                <c:pt idx="178">
                  <c:v>4.6957201518001972E-2</c:v>
                </c:pt>
                <c:pt idx="179">
                  <c:v>4.8094494055843866E-2</c:v>
                </c:pt>
                <c:pt idx="180">
                  <c:v>4.9715828419401469E-2</c:v>
                </c:pt>
                <c:pt idx="181">
                  <c:v>5.1242428325864557E-2</c:v>
                </c:pt>
                <c:pt idx="182">
                  <c:v>5.2245934719279845E-2</c:v>
                </c:pt>
                <c:pt idx="183">
                  <c:v>5.1875688466073815E-2</c:v>
                </c:pt>
                <c:pt idx="184">
                  <c:v>5.0105851565996E-2</c:v>
                </c:pt>
                <c:pt idx="185">
                  <c:v>4.7861356324379704E-2</c:v>
                </c:pt>
                <c:pt idx="186">
                  <c:v>4.5686687532831442E-2</c:v>
                </c:pt>
                <c:pt idx="187">
                  <c:v>4.3396991090191232E-2</c:v>
                </c:pt>
                <c:pt idx="188">
                  <c:v>4.161808102682673E-2</c:v>
                </c:pt>
                <c:pt idx="189">
                  <c:v>4.1634597712618453E-2</c:v>
                </c:pt>
                <c:pt idx="190">
                  <c:v>4.2436234094231688E-2</c:v>
                </c:pt>
                <c:pt idx="191">
                  <c:v>4.2502415160166944E-2</c:v>
                </c:pt>
                <c:pt idx="192">
                  <c:v>4.2280787337279684E-2</c:v>
                </c:pt>
                <c:pt idx="193">
                  <c:v>4.2908572388044013E-2</c:v>
                </c:pt>
                <c:pt idx="194">
                  <c:v>4.4560509042953049E-2</c:v>
                </c:pt>
                <c:pt idx="195">
                  <c:v>4.7782992480213997E-2</c:v>
                </c:pt>
                <c:pt idx="196">
                  <c:v>5.2473019355026677E-2</c:v>
                </c:pt>
                <c:pt idx="197">
                  <c:v>5.7642553378145937E-2</c:v>
                </c:pt>
                <c:pt idx="198">
                  <c:v>6.2236917634310489E-2</c:v>
                </c:pt>
                <c:pt idx="199">
                  <c:v>6.4639204180140894E-2</c:v>
                </c:pt>
                <c:pt idx="200">
                  <c:v>6.4004898513954286E-2</c:v>
                </c:pt>
                <c:pt idx="201">
                  <c:v>6.1585650154478692E-2</c:v>
                </c:pt>
                <c:pt idx="202">
                  <c:v>5.9167163163227114E-2</c:v>
                </c:pt>
                <c:pt idx="203">
                  <c:v>5.6501456204219862E-2</c:v>
                </c:pt>
                <c:pt idx="204">
                  <c:v>5.3554137257221239E-2</c:v>
                </c:pt>
                <c:pt idx="205">
                  <c:v>5.0720903672341493E-2</c:v>
                </c:pt>
                <c:pt idx="206">
                  <c:v>4.7965953504395691E-2</c:v>
                </c:pt>
                <c:pt idx="207">
                  <c:v>4.4783011889169437E-2</c:v>
                </c:pt>
                <c:pt idx="208">
                  <c:v>4.1639932138437079E-2</c:v>
                </c:pt>
                <c:pt idx="209">
                  <c:v>3.8409962866714491E-2</c:v>
                </c:pt>
                <c:pt idx="210">
                  <c:v>3.4844196341231364E-2</c:v>
                </c:pt>
                <c:pt idx="211">
                  <c:v>3.1880238305653112E-2</c:v>
                </c:pt>
                <c:pt idx="212">
                  <c:v>2.9597501974277345E-2</c:v>
                </c:pt>
                <c:pt idx="213">
                  <c:v>2.8105830351940579E-2</c:v>
                </c:pt>
                <c:pt idx="214">
                  <c:v>2.6900385282908605E-2</c:v>
                </c:pt>
                <c:pt idx="215">
                  <c:v>2.5957449727201258E-2</c:v>
                </c:pt>
                <c:pt idx="216">
                  <c:v>2.5582345229520735E-2</c:v>
                </c:pt>
                <c:pt idx="217">
                  <c:v>2.5325083121413343E-2</c:v>
                </c:pt>
                <c:pt idx="218">
                  <c:v>2.4857270821280412E-2</c:v>
                </c:pt>
                <c:pt idx="219">
                  <c:v>2.4078187331670657E-2</c:v>
                </c:pt>
                <c:pt idx="220">
                  <c:v>2.330416196785378E-2</c:v>
                </c:pt>
                <c:pt idx="221">
                  <c:v>2.2283436677088979E-2</c:v>
                </c:pt>
                <c:pt idx="222">
                  <c:v>2.1159614298205336E-2</c:v>
                </c:pt>
                <c:pt idx="223">
                  <c:v>2.0305591247715686E-2</c:v>
                </c:pt>
                <c:pt idx="224">
                  <c:v>1.9461016211436137E-2</c:v>
                </c:pt>
                <c:pt idx="225">
                  <c:v>1.8883353712820787E-2</c:v>
                </c:pt>
                <c:pt idx="226">
                  <c:v>1.858787341119527E-2</c:v>
                </c:pt>
                <c:pt idx="227">
                  <c:v>1.8184893262777051E-2</c:v>
                </c:pt>
                <c:pt idx="228">
                  <c:v>1.8039926939113153E-2</c:v>
                </c:pt>
                <c:pt idx="229">
                  <c:v>1.8374371109841851E-2</c:v>
                </c:pt>
                <c:pt idx="230">
                  <c:v>1.8588577730611837E-2</c:v>
                </c:pt>
                <c:pt idx="231">
                  <c:v>1.8637249411970196E-2</c:v>
                </c:pt>
                <c:pt idx="232">
                  <c:v>1.8816868405435942E-2</c:v>
                </c:pt>
                <c:pt idx="233">
                  <c:v>1.9076152161491049E-2</c:v>
                </c:pt>
                <c:pt idx="234">
                  <c:v>1.9246405571047058E-2</c:v>
                </c:pt>
                <c:pt idx="235">
                  <c:v>1.9460541282241055E-2</c:v>
                </c:pt>
                <c:pt idx="236">
                  <c:v>1.9765450581610715E-2</c:v>
                </c:pt>
                <c:pt idx="237">
                  <c:v>2.0109392513053097E-2</c:v>
                </c:pt>
                <c:pt idx="238">
                  <c:v>2.0659864438538282E-2</c:v>
                </c:pt>
                <c:pt idx="239">
                  <c:v>2.1233090828878025E-2</c:v>
                </c:pt>
                <c:pt idx="240">
                  <c:v>2.1548894418002666E-2</c:v>
                </c:pt>
                <c:pt idx="241">
                  <c:v>2.1634730813361751E-2</c:v>
                </c:pt>
                <c:pt idx="242">
                  <c:v>2.1823212010923625E-2</c:v>
                </c:pt>
                <c:pt idx="243">
                  <c:v>2.1656518222605163E-2</c:v>
                </c:pt>
                <c:pt idx="244">
                  <c:v>2.1275610219956713E-2</c:v>
                </c:pt>
                <c:pt idx="245">
                  <c:v>2.1128365584865742E-2</c:v>
                </c:pt>
                <c:pt idx="246">
                  <c:v>2.1258133978932385E-2</c:v>
                </c:pt>
                <c:pt idx="247">
                  <c:v>2.1829968744222709E-2</c:v>
                </c:pt>
                <c:pt idx="248">
                  <c:v>2.2483221545881442E-2</c:v>
                </c:pt>
                <c:pt idx="249">
                  <c:v>2.3043506022081266E-2</c:v>
                </c:pt>
                <c:pt idx="250">
                  <c:v>2.3823015983806865E-2</c:v>
                </c:pt>
                <c:pt idx="251">
                  <c:v>2.4838068007361207E-2</c:v>
                </c:pt>
                <c:pt idx="252">
                  <c:v>2.6279418523937441E-2</c:v>
                </c:pt>
                <c:pt idx="253">
                  <c:v>2.8377413010880696E-2</c:v>
                </c:pt>
                <c:pt idx="254">
                  <c:v>3.0299571458652468E-2</c:v>
                </c:pt>
                <c:pt idx="255">
                  <c:v>3.1261068254191386E-2</c:v>
                </c:pt>
                <c:pt idx="256">
                  <c:v>3.0888224139703484E-2</c:v>
                </c:pt>
                <c:pt idx="257">
                  <c:v>2.9516069006911831E-2</c:v>
                </c:pt>
                <c:pt idx="258">
                  <c:v>2.8204679608239351E-2</c:v>
                </c:pt>
                <c:pt idx="259">
                  <c:v>2.7416115118257249E-2</c:v>
                </c:pt>
                <c:pt idx="260">
                  <c:v>2.6991449968183583E-2</c:v>
                </c:pt>
                <c:pt idx="261">
                  <c:v>2.6946705496273309E-2</c:v>
                </c:pt>
                <c:pt idx="262">
                  <c:v>2.707266383867734E-2</c:v>
                </c:pt>
                <c:pt idx="263">
                  <c:v>2.7288267487523436E-2</c:v>
                </c:pt>
                <c:pt idx="264">
                  <c:v>2.7537809854005994E-2</c:v>
                </c:pt>
                <c:pt idx="265">
                  <c:v>2.7898111485741499E-2</c:v>
                </c:pt>
                <c:pt idx="266">
                  <c:v>2.8416931248258497E-2</c:v>
                </c:pt>
                <c:pt idx="267">
                  <c:v>2.8775936193277778E-2</c:v>
                </c:pt>
                <c:pt idx="268">
                  <c:v>2.9172923577568836E-2</c:v>
                </c:pt>
                <c:pt idx="269">
                  <c:v>2.9729385350059083E-2</c:v>
                </c:pt>
                <c:pt idx="270">
                  <c:v>3.034911385206595E-2</c:v>
                </c:pt>
                <c:pt idx="271">
                  <c:v>3.0913433818465778E-2</c:v>
                </c:pt>
                <c:pt idx="272">
                  <c:v>3.1660553972229659E-2</c:v>
                </c:pt>
                <c:pt idx="273">
                  <c:v>3.2292879928255129E-2</c:v>
                </c:pt>
                <c:pt idx="274">
                  <c:v>3.2936117991473328E-2</c:v>
                </c:pt>
                <c:pt idx="275">
                  <c:v>3.3847718129494712E-2</c:v>
                </c:pt>
                <c:pt idx="276">
                  <c:v>3.458025079806392E-2</c:v>
                </c:pt>
                <c:pt idx="277">
                  <c:v>3.5360575309945956E-2</c:v>
                </c:pt>
                <c:pt idx="278">
                  <c:v>3.6138665239141103E-2</c:v>
                </c:pt>
                <c:pt idx="279">
                  <c:v>3.6797754431234779E-2</c:v>
                </c:pt>
                <c:pt idx="280">
                  <c:v>3.7387627100087688E-2</c:v>
                </c:pt>
                <c:pt idx="281">
                  <c:v>3.7817191485046912E-2</c:v>
                </c:pt>
                <c:pt idx="282">
                  <c:v>3.8271806595084661E-2</c:v>
                </c:pt>
                <c:pt idx="283">
                  <c:v>3.8745202990747567E-2</c:v>
                </c:pt>
                <c:pt idx="284">
                  <c:v>3.9108012605265856E-2</c:v>
                </c:pt>
                <c:pt idx="285">
                  <c:v>3.9362299661560123E-2</c:v>
                </c:pt>
                <c:pt idx="286">
                  <c:v>3.9617656285572338E-2</c:v>
                </c:pt>
                <c:pt idx="287">
                  <c:v>4.0135900615395619E-2</c:v>
                </c:pt>
                <c:pt idx="288">
                  <c:v>4.0644743995129844E-2</c:v>
                </c:pt>
                <c:pt idx="289">
                  <c:v>4.1046787766388697E-2</c:v>
                </c:pt>
                <c:pt idx="290">
                  <c:v>4.1688103756395194E-2</c:v>
                </c:pt>
                <c:pt idx="291">
                  <c:v>4.2507353052940948E-2</c:v>
                </c:pt>
                <c:pt idx="292">
                  <c:v>4.3157388838692905E-2</c:v>
                </c:pt>
                <c:pt idx="293">
                  <c:v>4.3753396632579371E-2</c:v>
                </c:pt>
                <c:pt idx="294">
                  <c:v>4.4454683569274726E-2</c:v>
                </c:pt>
                <c:pt idx="295">
                  <c:v>4.5109625114054579E-2</c:v>
                </c:pt>
                <c:pt idx="296">
                  <c:v>4.564242174431498E-2</c:v>
                </c:pt>
                <c:pt idx="297">
                  <c:v>4.6139410821375508E-2</c:v>
                </c:pt>
                <c:pt idx="298">
                  <c:v>4.6595096475940727E-2</c:v>
                </c:pt>
                <c:pt idx="299">
                  <c:v>4.6912361596542322E-2</c:v>
                </c:pt>
                <c:pt idx="300">
                  <c:v>4.7383665067014295E-2</c:v>
                </c:pt>
                <c:pt idx="301">
                  <c:v>4.7918928810746213E-2</c:v>
                </c:pt>
                <c:pt idx="302">
                  <c:v>4.8317710086097858E-2</c:v>
                </c:pt>
                <c:pt idx="303">
                  <c:v>4.8835595231924371E-2</c:v>
                </c:pt>
                <c:pt idx="304">
                  <c:v>4.9246442807006512E-2</c:v>
                </c:pt>
                <c:pt idx="305">
                  <c:v>4.9315200851848255E-2</c:v>
                </c:pt>
                <c:pt idx="306">
                  <c:v>4.9181968557184368E-2</c:v>
                </c:pt>
                <c:pt idx="307">
                  <c:v>4.8533499615398316E-2</c:v>
                </c:pt>
                <c:pt idx="308">
                  <c:v>4.7291052886596845E-2</c:v>
                </c:pt>
                <c:pt idx="309">
                  <c:v>4.6048337644371433E-2</c:v>
                </c:pt>
                <c:pt idx="310">
                  <c:v>4.5040540981081893E-2</c:v>
                </c:pt>
                <c:pt idx="311">
                  <c:v>4.4239444560674628E-2</c:v>
                </c:pt>
                <c:pt idx="312">
                  <c:v>4.3663882998621555E-2</c:v>
                </c:pt>
                <c:pt idx="313">
                  <c:v>4.3162549811842192E-2</c:v>
                </c:pt>
                <c:pt idx="314">
                  <c:v>4.2771445941362611E-2</c:v>
                </c:pt>
                <c:pt idx="315">
                  <c:v>4.2759545735559394E-2</c:v>
                </c:pt>
                <c:pt idx="316">
                  <c:v>4.2732758586634161E-2</c:v>
                </c:pt>
                <c:pt idx="317">
                  <c:v>4.2567103665012811E-2</c:v>
                </c:pt>
                <c:pt idx="318">
                  <c:v>4.2598758671641639E-2</c:v>
                </c:pt>
                <c:pt idx="319">
                  <c:v>4.2755906894752053E-2</c:v>
                </c:pt>
                <c:pt idx="320">
                  <c:v>4.295897460326658E-2</c:v>
                </c:pt>
                <c:pt idx="321">
                  <c:v>4.3256508057053049E-2</c:v>
                </c:pt>
                <c:pt idx="322">
                  <c:v>4.3582631746213345E-2</c:v>
                </c:pt>
                <c:pt idx="323">
                  <c:v>4.3893270459224303E-2</c:v>
                </c:pt>
                <c:pt idx="324">
                  <c:v>4.4160782409192072E-2</c:v>
                </c:pt>
                <c:pt idx="325">
                  <c:v>4.4305656610103876E-2</c:v>
                </c:pt>
                <c:pt idx="326">
                  <c:v>4.4467260337851304E-2</c:v>
                </c:pt>
                <c:pt idx="327">
                  <c:v>4.4839335389242667E-2</c:v>
                </c:pt>
                <c:pt idx="328">
                  <c:v>4.5088799373059311E-2</c:v>
                </c:pt>
                <c:pt idx="329">
                  <c:v>4.5136700541319234E-2</c:v>
                </c:pt>
                <c:pt idx="330">
                  <c:v>4.5334350492507884E-2</c:v>
                </c:pt>
                <c:pt idx="331">
                  <c:v>4.5519176444462676E-2</c:v>
                </c:pt>
                <c:pt idx="332">
                  <c:v>4.5686423499415867E-2</c:v>
                </c:pt>
                <c:pt idx="333">
                  <c:v>4.5918292509367735E-2</c:v>
                </c:pt>
                <c:pt idx="334">
                  <c:v>4.613095773938513E-2</c:v>
                </c:pt>
                <c:pt idx="335">
                  <c:v>4.6329023029611387E-2</c:v>
                </c:pt>
                <c:pt idx="336">
                  <c:v>4.6650299311403513E-2</c:v>
                </c:pt>
                <c:pt idx="337">
                  <c:v>4.7082539538064509E-2</c:v>
                </c:pt>
                <c:pt idx="338">
                  <c:v>4.7555775117276371E-2</c:v>
                </c:pt>
                <c:pt idx="339">
                  <c:v>4.8115118315816378E-2</c:v>
                </c:pt>
                <c:pt idx="340">
                  <c:v>4.8800067965117037E-2</c:v>
                </c:pt>
                <c:pt idx="341">
                  <c:v>4.9595646535824704E-2</c:v>
                </c:pt>
                <c:pt idx="342">
                  <c:v>5.0511843537493599E-2</c:v>
                </c:pt>
                <c:pt idx="343">
                  <c:v>5.1456451217933623E-2</c:v>
                </c:pt>
                <c:pt idx="344">
                  <c:v>5.2314432070530652E-2</c:v>
                </c:pt>
                <c:pt idx="345">
                  <c:v>5.3200749148596176E-2</c:v>
                </c:pt>
                <c:pt idx="346">
                  <c:v>5.4025435917702584E-2</c:v>
                </c:pt>
                <c:pt idx="347">
                  <c:v>5.4645793738637531E-2</c:v>
                </c:pt>
                <c:pt idx="348">
                  <c:v>5.5175824316781467E-2</c:v>
                </c:pt>
                <c:pt idx="349">
                  <c:v>5.5616261658896209E-2</c:v>
                </c:pt>
                <c:pt idx="350">
                  <c:v>5.5860536737809323E-2</c:v>
                </c:pt>
                <c:pt idx="351">
                  <c:v>5.6050636914401146E-2</c:v>
                </c:pt>
                <c:pt idx="352">
                  <c:v>5.62644245987911E-2</c:v>
                </c:pt>
                <c:pt idx="353">
                  <c:v>5.6665936955209821E-2</c:v>
                </c:pt>
                <c:pt idx="354">
                  <c:v>5.7391989705657169E-2</c:v>
                </c:pt>
                <c:pt idx="355">
                  <c:v>5.8302214832630643E-2</c:v>
                </c:pt>
                <c:pt idx="356">
                  <c:v>5.918578601352719E-2</c:v>
                </c:pt>
                <c:pt idx="357">
                  <c:v>5.9948534948064174E-2</c:v>
                </c:pt>
                <c:pt idx="358">
                  <c:v>6.0625286645772818E-2</c:v>
                </c:pt>
                <c:pt idx="359">
                  <c:v>6.1283662263420073E-2</c:v>
                </c:pt>
                <c:pt idx="360">
                  <c:v>6.1835337743591838E-2</c:v>
                </c:pt>
                <c:pt idx="361">
                  <c:v>6.2147498652283632E-2</c:v>
                </c:pt>
                <c:pt idx="362">
                  <c:v>6.2358650679764198E-2</c:v>
                </c:pt>
                <c:pt idx="363">
                  <c:v>6.2519571909898083E-2</c:v>
                </c:pt>
                <c:pt idx="364">
                  <c:v>6.2454723855458021E-2</c:v>
                </c:pt>
                <c:pt idx="365">
                  <c:v>6.2168105798121369E-2</c:v>
                </c:pt>
                <c:pt idx="366">
                  <c:v>6.1459004692423928E-2</c:v>
                </c:pt>
                <c:pt idx="367">
                  <c:v>6.0155354293972556E-2</c:v>
                </c:pt>
                <c:pt idx="368">
                  <c:v>5.8677001650473175E-2</c:v>
                </c:pt>
                <c:pt idx="369">
                  <c:v>5.713795921659192E-2</c:v>
                </c:pt>
                <c:pt idx="370">
                  <c:v>5.5719718234390696E-2</c:v>
                </c:pt>
                <c:pt idx="371">
                  <c:v>5.4486565164755689E-2</c:v>
                </c:pt>
                <c:pt idx="372">
                  <c:v>5.3412807019358681E-2</c:v>
                </c:pt>
                <c:pt idx="373">
                  <c:v>5.2608218599827998E-2</c:v>
                </c:pt>
                <c:pt idx="374">
                  <c:v>5.1865023498721456E-2</c:v>
                </c:pt>
                <c:pt idx="375">
                  <c:v>5.106753857702117E-2</c:v>
                </c:pt>
                <c:pt idx="376">
                  <c:v>5.0451037568397077E-2</c:v>
                </c:pt>
                <c:pt idx="377">
                  <c:v>5.0059113730829934E-2</c:v>
                </c:pt>
                <c:pt idx="378">
                  <c:v>4.9714543537353155E-2</c:v>
                </c:pt>
                <c:pt idx="379">
                  <c:v>4.9463550499034607E-2</c:v>
                </c:pt>
                <c:pt idx="380">
                  <c:v>4.9212944853417977E-2</c:v>
                </c:pt>
                <c:pt idx="381">
                  <c:v>4.8834160977717637E-2</c:v>
                </c:pt>
                <c:pt idx="382">
                  <c:v>4.8282500260257592E-2</c:v>
                </c:pt>
                <c:pt idx="383">
                  <c:v>4.7451172517963817E-2</c:v>
                </c:pt>
                <c:pt idx="384">
                  <c:v>4.6284498148916768E-2</c:v>
                </c:pt>
                <c:pt idx="385">
                  <c:v>4.5029392877987899E-2</c:v>
                </c:pt>
                <c:pt idx="386">
                  <c:v>4.3832506145861531E-2</c:v>
                </c:pt>
                <c:pt idx="387">
                  <c:v>4.2556842732427207E-2</c:v>
                </c:pt>
                <c:pt idx="388">
                  <c:v>4.1447116986222714E-2</c:v>
                </c:pt>
                <c:pt idx="389">
                  <c:v>4.0692115523545784E-2</c:v>
                </c:pt>
                <c:pt idx="390">
                  <c:v>4.0062078500435964E-2</c:v>
                </c:pt>
                <c:pt idx="391">
                  <c:v>3.9521799770235504E-2</c:v>
                </c:pt>
                <c:pt idx="392">
                  <c:v>3.9167144053972695E-2</c:v>
                </c:pt>
                <c:pt idx="393">
                  <c:v>3.8847706128164232E-2</c:v>
                </c:pt>
                <c:pt idx="394">
                  <c:v>3.8549382902701927E-2</c:v>
                </c:pt>
                <c:pt idx="395">
                  <c:v>3.8320792757192239E-2</c:v>
                </c:pt>
                <c:pt idx="396">
                  <c:v>3.809512593297492E-2</c:v>
                </c:pt>
                <c:pt idx="397">
                  <c:v>3.7893578289733824E-2</c:v>
                </c:pt>
                <c:pt idx="398">
                  <c:v>3.7743114304154217E-2</c:v>
                </c:pt>
                <c:pt idx="399">
                  <c:v>3.7535497013452927E-2</c:v>
                </c:pt>
                <c:pt idx="400">
                  <c:v>3.7187863854503338E-2</c:v>
                </c:pt>
                <c:pt idx="401">
                  <c:v>3.6684654824208789E-2</c:v>
                </c:pt>
                <c:pt idx="402">
                  <c:v>3.6126101358617373E-2</c:v>
                </c:pt>
                <c:pt idx="403">
                  <c:v>3.5410532684124078E-2</c:v>
                </c:pt>
                <c:pt idx="404">
                  <c:v>3.4682681090981486E-2</c:v>
                </c:pt>
                <c:pt idx="405">
                  <c:v>3.4086961201532422E-2</c:v>
                </c:pt>
                <c:pt idx="406">
                  <c:v>3.3382670540115893E-2</c:v>
                </c:pt>
                <c:pt idx="407">
                  <c:v>3.2841587440883606E-2</c:v>
                </c:pt>
                <c:pt idx="408">
                  <c:v>3.2468944132842729E-2</c:v>
                </c:pt>
                <c:pt idx="409">
                  <c:v>3.2112353811921894E-2</c:v>
                </c:pt>
                <c:pt idx="410">
                  <c:v>3.1931222088937387E-2</c:v>
                </c:pt>
                <c:pt idx="411">
                  <c:v>3.1911644558344492E-2</c:v>
                </c:pt>
                <c:pt idx="412">
                  <c:v>3.2110448211820401E-2</c:v>
                </c:pt>
                <c:pt idx="413">
                  <c:v>3.2384456049548087E-2</c:v>
                </c:pt>
                <c:pt idx="414">
                  <c:v>3.2529392351773538E-2</c:v>
                </c:pt>
                <c:pt idx="415">
                  <c:v>3.2751136816823394E-2</c:v>
                </c:pt>
                <c:pt idx="416">
                  <c:v>3.3106479664255943E-2</c:v>
                </c:pt>
                <c:pt idx="417">
                  <c:v>3.3200884645836919E-2</c:v>
                </c:pt>
                <c:pt idx="418">
                  <c:v>3.2956112632824601E-2</c:v>
                </c:pt>
                <c:pt idx="419">
                  <c:v>3.2655580421062862E-2</c:v>
                </c:pt>
                <c:pt idx="420">
                  <c:v>3.2158680288929313E-2</c:v>
                </c:pt>
                <c:pt idx="421">
                  <c:v>3.1558336431171112E-2</c:v>
                </c:pt>
                <c:pt idx="422">
                  <c:v>3.0997736461809693E-2</c:v>
                </c:pt>
                <c:pt idx="423">
                  <c:v>3.0341977505786037E-2</c:v>
                </c:pt>
                <c:pt idx="424">
                  <c:v>2.9641143608310598E-2</c:v>
                </c:pt>
                <c:pt idx="425">
                  <c:v>2.8974552389926071E-2</c:v>
                </c:pt>
                <c:pt idx="426">
                  <c:v>2.82851921037841E-2</c:v>
                </c:pt>
                <c:pt idx="427">
                  <c:v>2.7468589417517723E-2</c:v>
                </c:pt>
                <c:pt idx="428">
                  <c:v>2.6565701741040108E-2</c:v>
                </c:pt>
                <c:pt idx="429">
                  <c:v>2.5682242663870085E-2</c:v>
                </c:pt>
                <c:pt idx="430">
                  <c:v>2.485140607590574E-2</c:v>
                </c:pt>
                <c:pt idx="431">
                  <c:v>2.4216437479961155E-2</c:v>
                </c:pt>
                <c:pt idx="432">
                  <c:v>2.3698413319850113E-2</c:v>
                </c:pt>
                <c:pt idx="433">
                  <c:v>2.3188979530527558E-2</c:v>
                </c:pt>
                <c:pt idx="434">
                  <c:v>2.2832852771487382E-2</c:v>
                </c:pt>
                <c:pt idx="435">
                  <c:v>2.2577593749333984E-2</c:v>
                </c:pt>
                <c:pt idx="436">
                  <c:v>2.2363788219354801E-2</c:v>
                </c:pt>
                <c:pt idx="437">
                  <c:v>2.2228757518127244E-2</c:v>
                </c:pt>
                <c:pt idx="438">
                  <c:v>2.2149904782634337E-2</c:v>
                </c:pt>
                <c:pt idx="439">
                  <c:v>2.2007895202757803E-2</c:v>
                </c:pt>
                <c:pt idx="440">
                  <c:v>2.1935845398928448E-2</c:v>
                </c:pt>
                <c:pt idx="441">
                  <c:v>2.1838997224986161E-2</c:v>
                </c:pt>
                <c:pt idx="442">
                  <c:v>2.1686466541628306E-2</c:v>
                </c:pt>
                <c:pt idx="443">
                  <c:v>2.16646820911146E-2</c:v>
                </c:pt>
                <c:pt idx="444">
                  <c:v>2.166047522604541E-2</c:v>
                </c:pt>
                <c:pt idx="445">
                  <c:v>2.1616071417562381E-2</c:v>
                </c:pt>
                <c:pt idx="446">
                  <c:v>2.1617320407784739E-2</c:v>
                </c:pt>
                <c:pt idx="447">
                  <c:v>2.1640503210525568E-2</c:v>
                </c:pt>
                <c:pt idx="448">
                  <c:v>2.1706293438220385E-2</c:v>
                </c:pt>
                <c:pt idx="449">
                  <c:v>2.1858706117801933E-2</c:v>
                </c:pt>
                <c:pt idx="450">
                  <c:v>2.2022392323087329E-2</c:v>
                </c:pt>
                <c:pt idx="451">
                  <c:v>2.2071499500488694E-2</c:v>
                </c:pt>
                <c:pt idx="452">
                  <c:v>2.180023365638916E-2</c:v>
                </c:pt>
                <c:pt idx="453">
                  <c:v>2.1535586032568547E-2</c:v>
                </c:pt>
                <c:pt idx="454">
                  <c:v>2.1344180393118244E-2</c:v>
                </c:pt>
                <c:pt idx="455">
                  <c:v>2.117746980559309E-2</c:v>
                </c:pt>
                <c:pt idx="456">
                  <c:v>2.1205544585990881E-2</c:v>
                </c:pt>
                <c:pt idx="457">
                  <c:v>2.1258058209971946E-2</c:v>
                </c:pt>
                <c:pt idx="458">
                  <c:v>2.1270671695456704E-2</c:v>
                </c:pt>
                <c:pt idx="459">
                  <c:v>2.1353073957196093E-2</c:v>
                </c:pt>
                <c:pt idx="460">
                  <c:v>2.1525676367024175E-2</c:v>
                </c:pt>
                <c:pt idx="461">
                  <c:v>2.1955045309203662E-2</c:v>
                </c:pt>
                <c:pt idx="462">
                  <c:v>2.2762669647687465E-2</c:v>
                </c:pt>
                <c:pt idx="463">
                  <c:v>2.3956619385846471E-2</c:v>
                </c:pt>
                <c:pt idx="464">
                  <c:v>2.5106085365059309E-2</c:v>
                </c:pt>
                <c:pt idx="465">
                  <c:v>2.6221235987909035E-2</c:v>
                </c:pt>
                <c:pt idx="466">
                  <c:v>2.768473354189193E-2</c:v>
                </c:pt>
                <c:pt idx="467">
                  <c:v>2.9376353346338917E-2</c:v>
                </c:pt>
                <c:pt idx="468">
                  <c:v>3.1227852885176148E-2</c:v>
                </c:pt>
                <c:pt idx="469">
                  <c:v>3.3385040051009611E-2</c:v>
                </c:pt>
                <c:pt idx="470">
                  <c:v>3.5488574379190167E-2</c:v>
                </c:pt>
                <c:pt idx="471">
                  <c:v>3.7477896616716848E-2</c:v>
                </c:pt>
                <c:pt idx="472">
                  <c:v>3.9262857274603873E-2</c:v>
                </c:pt>
                <c:pt idx="473">
                  <c:v>4.0428347377201128E-2</c:v>
                </c:pt>
                <c:pt idx="474">
                  <c:v>4.0868820922913322E-2</c:v>
                </c:pt>
                <c:pt idx="475">
                  <c:v>4.0727792063059313E-2</c:v>
                </c:pt>
                <c:pt idx="476">
                  <c:v>4.0815825997384085E-2</c:v>
                </c:pt>
                <c:pt idx="477">
                  <c:v>4.0988635856581405E-2</c:v>
                </c:pt>
                <c:pt idx="478">
                  <c:v>4.1660280164653056E-2</c:v>
                </c:pt>
                <c:pt idx="479">
                  <c:v>4.2848727939425395E-2</c:v>
                </c:pt>
                <c:pt idx="480">
                  <c:v>4.4570116711030609E-2</c:v>
                </c:pt>
                <c:pt idx="481">
                  <c:v>4.6011617404023257E-2</c:v>
                </c:pt>
                <c:pt idx="482">
                  <c:v>4.6851570539020886E-2</c:v>
                </c:pt>
                <c:pt idx="483">
                  <c:v>4.7215351609630966E-2</c:v>
                </c:pt>
                <c:pt idx="484">
                  <c:v>4.6670788942011925E-2</c:v>
                </c:pt>
                <c:pt idx="485">
                  <c:v>4.5553446496769727E-2</c:v>
                </c:pt>
                <c:pt idx="486">
                  <c:v>4.3755701364158066E-2</c:v>
                </c:pt>
                <c:pt idx="487">
                  <c:v>4.1697769554924539E-2</c:v>
                </c:pt>
                <c:pt idx="488">
                  <c:v>3.9508677456163037E-2</c:v>
                </c:pt>
                <c:pt idx="489">
                  <c:v>3.7048810817454918E-2</c:v>
                </c:pt>
                <c:pt idx="490">
                  <c:v>3.4359913365777921E-2</c:v>
                </c:pt>
                <c:pt idx="491">
                  <c:v>3.196843370614965E-2</c:v>
                </c:pt>
                <c:pt idx="492">
                  <c:v>2.9972572351525166E-2</c:v>
                </c:pt>
                <c:pt idx="493">
                  <c:v>2.8935564052257938E-2</c:v>
                </c:pt>
                <c:pt idx="494">
                  <c:v>2.8218139591691831E-2</c:v>
                </c:pt>
                <c:pt idx="495">
                  <c:v>2.789317853868644E-2</c:v>
                </c:pt>
                <c:pt idx="496">
                  <c:v>2.7872334061768582E-2</c:v>
                </c:pt>
                <c:pt idx="497">
                  <c:v>2.732897486225138E-2</c:v>
                </c:pt>
                <c:pt idx="498">
                  <c:v>2.6960853608161799E-2</c:v>
                </c:pt>
                <c:pt idx="499">
                  <c:v>2.6611611750868784E-2</c:v>
                </c:pt>
                <c:pt idx="500">
                  <c:v>2.6283954429233695E-2</c:v>
                </c:pt>
                <c:pt idx="501">
                  <c:v>2.512179699180072E-2</c:v>
                </c:pt>
                <c:pt idx="502">
                  <c:v>2.393187757150627E-2</c:v>
                </c:pt>
                <c:pt idx="503">
                  <c:v>2.2891231800179039E-2</c:v>
                </c:pt>
                <c:pt idx="504">
                  <c:v>2.1600883091752003E-2</c:v>
                </c:pt>
                <c:pt idx="505">
                  <c:v>2.0884811413628183E-2</c:v>
                </c:pt>
                <c:pt idx="506">
                  <c:v>2.0386769734446412E-2</c:v>
                </c:pt>
                <c:pt idx="507">
                  <c:v>2.0190743295742657E-2</c:v>
                </c:pt>
                <c:pt idx="508">
                  <c:v>2.0097897314509609E-2</c:v>
                </c:pt>
                <c:pt idx="509">
                  <c:v>2.0212943027174461E-2</c:v>
                </c:pt>
                <c:pt idx="510">
                  <c:v>2.0303905749606159E-2</c:v>
                </c:pt>
                <c:pt idx="511">
                  <c:v>2.0844672408242719E-2</c:v>
                </c:pt>
                <c:pt idx="512">
                  <c:v>2.0975505204920968E-2</c:v>
                </c:pt>
                <c:pt idx="513">
                  <c:v>2.1182046316618346E-2</c:v>
                </c:pt>
                <c:pt idx="514">
                  <c:v>2.0870935562434349E-2</c:v>
                </c:pt>
                <c:pt idx="515">
                  <c:v>2.018711532814698E-2</c:v>
                </c:pt>
                <c:pt idx="516">
                  <c:v>1.9448730359690407E-2</c:v>
                </c:pt>
                <c:pt idx="517">
                  <c:v>1.9145906117073556E-2</c:v>
                </c:pt>
                <c:pt idx="518">
                  <c:v>1.9255952809231529E-2</c:v>
                </c:pt>
                <c:pt idx="519">
                  <c:v>1.9015370511541001E-2</c:v>
                </c:pt>
                <c:pt idx="520">
                  <c:v>1.8678992592109138E-2</c:v>
                </c:pt>
                <c:pt idx="521">
                  <c:v>1.8554417339876388E-2</c:v>
                </c:pt>
                <c:pt idx="522">
                  <c:v>1.8616795743682683E-2</c:v>
                </c:pt>
                <c:pt idx="523">
                  <c:v>1.7985040686887326E-2</c:v>
                </c:pt>
                <c:pt idx="524">
                  <c:v>1.7518559826063422E-2</c:v>
                </c:pt>
                <c:pt idx="525">
                  <c:v>1.6817573036168591E-2</c:v>
                </c:pt>
                <c:pt idx="526">
                  <c:v>1.653165053478655E-2</c:v>
                </c:pt>
                <c:pt idx="527">
                  <c:v>1.6366688622387431E-2</c:v>
                </c:pt>
                <c:pt idx="528">
                  <c:v>1.6230385787587835E-2</c:v>
                </c:pt>
                <c:pt idx="529">
                  <c:v>1.6380853210639972E-2</c:v>
                </c:pt>
                <c:pt idx="530">
                  <c:v>1.6647016521263318E-2</c:v>
                </c:pt>
                <c:pt idx="531">
                  <c:v>1.7031268987308661E-2</c:v>
                </c:pt>
                <c:pt idx="532">
                  <c:v>1.6898649239651668E-2</c:v>
                </c:pt>
                <c:pt idx="533">
                  <c:v>1.6577645102062492E-2</c:v>
                </c:pt>
                <c:pt idx="534">
                  <c:v>1.6668740361349459E-2</c:v>
                </c:pt>
                <c:pt idx="535">
                  <c:v>1.683840979898709E-2</c:v>
                </c:pt>
                <c:pt idx="536">
                  <c:v>1.6926439941319808E-2</c:v>
                </c:pt>
                <c:pt idx="537">
                  <c:v>1.678332227041656E-2</c:v>
                </c:pt>
                <c:pt idx="538">
                  <c:v>1.6685119955655463E-2</c:v>
                </c:pt>
                <c:pt idx="539">
                  <c:v>1.6991250636529724E-2</c:v>
                </c:pt>
                <c:pt idx="540">
                  <c:v>1.7813304405080992E-2</c:v>
                </c:pt>
                <c:pt idx="541">
                  <c:v>1.8430905123972378E-2</c:v>
                </c:pt>
                <c:pt idx="542">
                  <c:v>1.8355913249801008E-2</c:v>
                </c:pt>
                <c:pt idx="543">
                  <c:v>1.7966979773853746E-2</c:v>
                </c:pt>
                <c:pt idx="544">
                  <c:v>1.7654321700083735E-2</c:v>
                </c:pt>
                <c:pt idx="545">
                  <c:v>1.8075635260884175E-2</c:v>
                </c:pt>
                <c:pt idx="546">
                  <c:v>1.8226128255037548E-2</c:v>
                </c:pt>
                <c:pt idx="547">
                  <c:v>1.8259050017294769E-2</c:v>
                </c:pt>
                <c:pt idx="548">
                  <c:v>1.8597485919428884E-2</c:v>
                </c:pt>
                <c:pt idx="549">
                  <c:v>1.844221900943576E-2</c:v>
                </c:pt>
                <c:pt idx="550">
                  <c:v>1.8629124534323742E-2</c:v>
                </c:pt>
                <c:pt idx="551">
                  <c:v>1.8309548475983643E-2</c:v>
                </c:pt>
                <c:pt idx="552">
                  <c:v>1.8315542459180316E-2</c:v>
                </c:pt>
                <c:pt idx="553">
                  <c:v>1.8110554476738587E-2</c:v>
                </c:pt>
                <c:pt idx="554">
                  <c:v>1.8374977677922726E-2</c:v>
                </c:pt>
                <c:pt idx="555">
                  <c:v>1.898072873267153E-2</c:v>
                </c:pt>
                <c:pt idx="556">
                  <c:v>1.9044245944936027E-2</c:v>
                </c:pt>
                <c:pt idx="557">
                  <c:v>1.9214242860519752E-2</c:v>
                </c:pt>
                <c:pt idx="558">
                  <c:v>1.9566281324266958E-2</c:v>
                </c:pt>
                <c:pt idx="559">
                  <c:v>2.0317247602341208E-2</c:v>
                </c:pt>
                <c:pt idx="560">
                  <c:v>2.0048897220539257E-2</c:v>
                </c:pt>
                <c:pt idx="561">
                  <c:v>1.9556136799079964E-2</c:v>
                </c:pt>
                <c:pt idx="562">
                  <c:v>1.9232391208912507E-2</c:v>
                </c:pt>
                <c:pt idx="563">
                  <c:v>1.9453799119125252E-2</c:v>
                </c:pt>
                <c:pt idx="564">
                  <c:v>1.9347056972243586E-2</c:v>
                </c:pt>
                <c:pt idx="565">
                  <c:v>1.9517065942425964E-2</c:v>
                </c:pt>
                <c:pt idx="566">
                  <c:v>1.9532070582418452E-2</c:v>
                </c:pt>
                <c:pt idx="567">
                  <c:v>1.9721173476429758E-2</c:v>
                </c:pt>
                <c:pt idx="568">
                  <c:v>2.0094674623972512E-2</c:v>
                </c:pt>
                <c:pt idx="569">
                  <c:v>1.9740866437392361E-2</c:v>
                </c:pt>
                <c:pt idx="570">
                  <c:v>1.944799357471471E-2</c:v>
                </c:pt>
                <c:pt idx="571">
                  <c:v>1.8804622921811724E-2</c:v>
                </c:pt>
                <c:pt idx="572">
                  <c:v>1.8440363600578095E-2</c:v>
                </c:pt>
                <c:pt idx="573">
                  <c:v>1.8615767991096981E-2</c:v>
                </c:pt>
                <c:pt idx="574">
                  <c:v>1.8533546805208127E-2</c:v>
                </c:pt>
                <c:pt idx="575">
                  <c:v>1.8483093153212053E-2</c:v>
                </c:pt>
                <c:pt idx="576">
                  <c:v>1.8418037321297202E-2</c:v>
                </c:pt>
                <c:pt idx="577">
                  <c:v>1.8305050829477969E-2</c:v>
                </c:pt>
                <c:pt idx="578">
                  <c:v>1.8451540455504116E-2</c:v>
                </c:pt>
                <c:pt idx="579">
                  <c:v>1.8605171649350709E-2</c:v>
                </c:pt>
                <c:pt idx="580">
                  <c:v>1.8363975461568531E-2</c:v>
                </c:pt>
                <c:pt idx="581">
                  <c:v>1.8166704551377581E-2</c:v>
                </c:pt>
                <c:pt idx="582">
                  <c:v>1.8475205871003146E-2</c:v>
                </c:pt>
                <c:pt idx="583">
                  <c:v>1.8611501957873193E-2</c:v>
                </c:pt>
                <c:pt idx="584">
                  <c:v>1.8839866737988535E-2</c:v>
                </c:pt>
                <c:pt idx="585">
                  <c:v>1.8895605849410295E-2</c:v>
                </c:pt>
                <c:pt idx="586">
                  <c:v>1.8972588559448049E-2</c:v>
                </c:pt>
                <c:pt idx="587">
                  <c:v>1.9163665716503957E-2</c:v>
                </c:pt>
                <c:pt idx="588">
                  <c:v>1.9519001423078157E-2</c:v>
                </c:pt>
                <c:pt idx="589">
                  <c:v>1.9579414063734417E-2</c:v>
                </c:pt>
                <c:pt idx="590">
                  <c:v>1.9247878458413352E-2</c:v>
                </c:pt>
                <c:pt idx="591">
                  <c:v>1.8952269827654071E-2</c:v>
                </c:pt>
                <c:pt idx="592">
                  <c:v>1.9006733086018406E-2</c:v>
                </c:pt>
                <c:pt idx="593">
                  <c:v>1.8885618824908683E-2</c:v>
                </c:pt>
                <c:pt idx="594">
                  <c:v>1.877389771804782E-2</c:v>
                </c:pt>
                <c:pt idx="595">
                  <c:v>1.8651581286968748E-2</c:v>
                </c:pt>
                <c:pt idx="596">
                  <c:v>1.8589414941970299E-2</c:v>
                </c:pt>
                <c:pt idx="597">
                  <c:v>1.8423926529850913E-2</c:v>
                </c:pt>
                <c:pt idx="598">
                  <c:v>1.8530663454930034E-2</c:v>
                </c:pt>
                <c:pt idx="599">
                  <c:v>1.8658386324281066E-2</c:v>
                </c:pt>
                <c:pt idx="600">
                  <c:v>1.8615103497185308E-2</c:v>
                </c:pt>
                <c:pt idx="601">
                  <c:v>1.8677145032602864E-2</c:v>
                </c:pt>
                <c:pt idx="602">
                  <c:v>1.8377151589463285E-2</c:v>
                </c:pt>
                <c:pt idx="603">
                  <c:v>1.8390872720114963E-2</c:v>
                </c:pt>
                <c:pt idx="604">
                  <c:v>1.860700118320157E-2</c:v>
                </c:pt>
                <c:pt idx="605">
                  <c:v>1.8464630671917608E-2</c:v>
                </c:pt>
                <c:pt idx="606">
                  <c:v>1.834949812067465E-2</c:v>
                </c:pt>
                <c:pt idx="607">
                  <c:v>1.8478332423905501E-2</c:v>
                </c:pt>
                <c:pt idx="608">
                  <c:v>1.8503775252848957E-2</c:v>
                </c:pt>
                <c:pt idx="609">
                  <c:v>1.8919893939302261E-2</c:v>
                </c:pt>
                <c:pt idx="610">
                  <c:v>1.9164171370077858E-2</c:v>
                </c:pt>
                <c:pt idx="611">
                  <c:v>1.9224765349996391E-2</c:v>
                </c:pt>
                <c:pt idx="612">
                  <c:v>1.8731520623625368E-2</c:v>
                </c:pt>
                <c:pt idx="613">
                  <c:v>1.8667069990280664E-2</c:v>
                </c:pt>
                <c:pt idx="614">
                  <c:v>1.9050480665526053E-2</c:v>
                </c:pt>
                <c:pt idx="615">
                  <c:v>1.9302503038139067E-2</c:v>
                </c:pt>
                <c:pt idx="616">
                  <c:v>1.9765224054688384E-2</c:v>
                </c:pt>
                <c:pt idx="617">
                  <c:v>1.9833511726455637E-2</c:v>
                </c:pt>
                <c:pt idx="618">
                  <c:v>1.9771895544141042E-2</c:v>
                </c:pt>
                <c:pt idx="619">
                  <c:v>1.9351423423836993E-2</c:v>
                </c:pt>
                <c:pt idx="620">
                  <c:v>1.9645310182860858E-2</c:v>
                </c:pt>
                <c:pt idx="621">
                  <c:v>1.9033656880643728E-2</c:v>
                </c:pt>
                <c:pt idx="622">
                  <c:v>1.8021978765086592E-2</c:v>
                </c:pt>
                <c:pt idx="623">
                  <c:v>1.8165974363539832E-2</c:v>
                </c:pt>
                <c:pt idx="624">
                  <c:v>1.808805488834641E-2</c:v>
                </c:pt>
                <c:pt idx="625">
                  <c:v>1.7952511237464323E-2</c:v>
                </c:pt>
                <c:pt idx="626">
                  <c:v>1.7854159197672852E-2</c:v>
                </c:pt>
                <c:pt idx="627">
                  <c:v>1.7726066928887889E-2</c:v>
                </c:pt>
                <c:pt idx="628">
                  <c:v>1.7965139664209089E-2</c:v>
                </c:pt>
                <c:pt idx="629">
                  <c:v>1.7890679268315772E-2</c:v>
                </c:pt>
                <c:pt idx="630">
                  <c:v>1.7612447061094987E-2</c:v>
                </c:pt>
                <c:pt idx="631">
                  <c:v>1.6975795103915996E-2</c:v>
                </c:pt>
                <c:pt idx="632">
                  <c:v>1.7180897106631392E-2</c:v>
                </c:pt>
                <c:pt idx="633">
                  <c:v>1.7098086268391592E-2</c:v>
                </c:pt>
                <c:pt idx="634">
                  <c:v>1.6852594193130115E-2</c:v>
                </c:pt>
                <c:pt idx="635">
                  <c:v>1.7149787659541442E-2</c:v>
                </c:pt>
                <c:pt idx="636">
                  <c:v>1.6602879812147801E-2</c:v>
                </c:pt>
                <c:pt idx="637">
                  <c:v>1.6804673538366448E-2</c:v>
                </c:pt>
                <c:pt idx="638">
                  <c:v>1.6151980257354641E-2</c:v>
                </c:pt>
                <c:pt idx="639">
                  <c:v>1.5810025790214947E-2</c:v>
                </c:pt>
                <c:pt idx="640">
                  <c:v>1.5759491448562361E-2</c:v>
                </c:pt>
                <c:pt idx="641">
                  <c:v>1.5993168516773786E-2</c:v>
                </c:pt>
                <c:pt idx="642">
                  <c:v>1.5881123594963624E-2</c:v>
                </c:pt>
                <c:pt idx="643">
                  <c:v>1.6721502153050231E-2</c:v>
                </c:pt>
                <c:pt idx="644">
                  <c:v>1.6291488301835681E-2</c:v>
                </c:pt>
                <c:pt idx="645">
                  <c:v>1.5777055888756879E-2</c:v>
                </c:pt>
                <c:pt idx="646">
                  <c:v>1.6115059934699964E-2</c:v>
                </c:pt>
                <c:pt idx="647">
                  <c:v>1.5115735242661623E-2</c:v>
                </c:pt>
                <c:pt idx="648">
                  <c:v>1.5443615653430101E-2</c:v>
                </c:pt>
                <c:pt idx="649">
                  <c:v>1.5342563325546834E-2</c:v>
                </c:pt>
                <c:pt idx="650">
                  <c:v>1.544449959676685E-2</c:v>
                </c:pt>
                <c:pt idx="651">
                  <c:v>1.5743454780030579E-2</c:v>
                </c:pt>
                <c:pt idx="652">
                  <c:v>1.5817059341020283E-2</c:v>
                </c:pt>
                <c:pt idx="653">
                  <c:v>1.6233231877645242E-2</c:v>
                </c:pt>
                <c:pt idx="654">
                  <c:v>1.6125415103385381E-2</c:v>
                </c:pt>
                <c:pt idx="655">
                  <c:v>1.6220807906344829E-2</c:v>
                </c:pt>
                <c:pt idx="656">
                  <c:v>1.5828661867755438E-2</c:v>
                </c:pt>
                <c:pt idx="657">
                  <c:v>1.5642367867031208E-2</c:v>
                </c:pt>
                <c:pt idx="658">
                  <c:v>1.585303434552076E-2</c:v>
                </c:pt>
                <c:pt idx="659">
                  <c:v>1.6160287982768022E-2</c:v>
                </c:pt>
                <c:pt idx="660">
                  <c:v>1.6572424614702978E-2</c:v>
                </c:pt>
                <c:pt idx="661">
                  <c:v>1.6765059828678146E-2</c:v>
                </c:pt>
                <c:pt idx="662">
                  <c:v>1.6759104850667665E-2</c:v>
                </c:pt>
                <c:pt idx="663">
                  <c:v>1.6644057470821531E-2</c:v>
                </c:pt>
                <c:pt idx="664">
                  <c:v>1.6637133988949275E-2</c:v>
                </c:pt>
                <c:pt idx="665">
                  <c:v>1.5591795839171798E-2</c:v>
                </c:pt>
                <c:pt idx="666">
                  <c:v>1.5631601844968028E-2</c:v>
                </c:pt>
                <c:pt idx="667">
                  <c:v>1.5403646583202582E-2</c:v>
                </c:pt>
                <c:pt idx="668">
                  <c:v>1.4866903067039186E-2</c:v>
                </c:pt>
                <c:pt idx="669">
                  <c:v>1.4795632971810626E-2</c:v>
                </c:pt>
                <c:pt idx="670">
                  <c:v>1.4488759329310588E-2</c:v>
                </c:pt>
                <c:pt idx="671">
                  <c:v>1.4467341711255513E-2</c:v>
                </c:pt>
                <c:pt idx="672">
                  <c:v>1.4058718134727135E-2</c:v>
                </c:pt>
                <c:pt idx="673">
                  <c:v>1.3863778310324362E-2</c:v>
                </c:pt>
                <c:pt idx="674">
                  <c:v>1.3567059612679113E-2</c:v>
                </c:pt>
                <c:pt idx="675">
                  <c:v>1.3367044407432518E-2</c:v>
                </c:pt>
                <c:pt idx="676">
                  <c:v>1.3421608352113692E-2</c:v>
                </c:pt>
                <c:pt idx="677">
                  <c:v>1.3131372440328573E-2</c:v>
                </c:pt>
                <c:pt idx="678">
                  <c:v>1.3179716312662784E-2</c:v>
                </c:pt>
                <c:pt idx="679">
                  <c:v>1.3038645659991568E-2</c:v>
                </c:pt>
                <c:pt idx="680">
                  <c:v>1.3003235377536884E-2</c:v>
                </c:pt>
                <c:pt idx="681">
                  <c:v>1.34081702611648E-2</c:v>
                </c:pt>
                <c:pt idx="682">
                  <c:v>1.3452543805017916E-2</c:v>
                </c:pt>
                <c:pt idx="683">
                  <c:v>1.2904777868310449E-2</c:v>
                </c:pt>
                <c:pt idx="684">
                  <c:v>1.3200252384783609E-2</c:v>
                </c:pt>
                <c:pt idx="685">
                  <c:v>1.2919643228574964E-2</c:v>
                </c:pt>
                <c:pt idx="686">
                  <c:v>1.2733390787227119E-2</c:v>
                </c:pt>
                <c:pt idx="687">
                  <c:v>1.2736139755465494E-2</c:v>
                </c:pt>
                <c:pt idx="688">
                  <c:v>1.2746488968425665E-2</c:v>
                </c:pt>
                <c:pt idx="689">
                  <c:v>1.2765824476405499E-2</c:v>
                </c:pt>
                <c:pt idx="690">
                  <c:v>1.2776576510154394E-2</c:v>
                </c:pt>
                <c:pt idx="691">
                  <c:v>1.3041470910017497E-2</c:v>
                </c:pt>
                <c:pt idx="692">
                  <c:v>1.2883114702872503E-2</c:v>
                </c:pt>
                <c:pt idx="693">
                  <c:v>1.300888980840619E-2</c:v>
                </c:pt>
                <c:pt idx="694">
                  <c:v>1.3210398280292459E-2</c:v>
                </c:pt>
                <c:pt idx="695">
                  <c:v>1.324071925126046E-2</c:v>
                </c:pt>
                <c:pt idx="696">
                  <c:v>1.2906111357794839E-2</c:v>
                </c:pt>
                <c:pt idx="697">
                  <c:v>1.2882703747110416E-2</c:v>
                </c:pt>
                <c:pt idx="698">
                  <c:v>1.2845723692356916E-2</c:v>
                </c:pt>
                <c:pt idx="699">
                  <c:v>1.2911860711798165E-2</c:v>
                </c:pt>
                <c:pt idx="700">
                  <c:v>1.2858558592781169E-2</c:v>
                </c:pt>
                <c:pt idx="701">
                  <c:v>1.2650632701855171E-2</c:v>
                </c:pt>
                <c:pt idx="702">
                  <c:v>1.2644611528224594E-2</c:v>
                </c:pt>
                <c:pt idx="703">
                  <c:v>1.2662836976763838E-2</c:v>
                </c:pt>
                <c:pt idx="704">
                  <c:v>1.2729977545633089E-2</c:v>
                </c:pt>
                <c:pt idx="705">
                  <c:v>1.2684462937742494E-2</c:v>
                </c:pt>
                <c:pt idx="706">
                  <c:v>1.2416235608814654E-2</c:v>
                </c:pt>
                <c:pt idx="707">
                  <c:v>1.2375574750406617E-2</c:v>
                </c:pt>
                <c:pt idx="708">
                  <c:v>1.2642016069838604E-2</c:v>
                </c:pt>
                <c:pt idx="709">
                  <c:v>1.2620667483820283E-2</c:v>
                </c:pt>
                <c:pt idx="710">
                  <c:v>1.2707339823249111E-2</c:v>
                </c:pt>
                <c:pt idx="711">
                  <c:v>1.2673652007525229E-2</c:v>
                </c:pt>
                <c:pt idx="712">
                  <c:v>1.286140890143094E-2</c:v>
                </c:pt>
                <c:pt idx="713">
                  <c:v>1.2796332973397986E-2</c:v>
                </c:pt>
                <c:pt idx="714">
                  <c:v>1.2774976800472118E-2</c:v>
                </c:pt>
                <c:pt idx="715">
                  <c:v>1.3047488841310342E-2</c:v>
                </c:pt>
                <c:pt idx="716">
                  <c:v>1.2537777979971789E-2</c:v>
                </c:pt>
                <c:pt idx="717">
                  <c:v>1.248438634686643E-2</c:v>
                </c:pt>
                <c:pt idx="718">
                  <c:v>1.2685179597437859E-2</c:v>
                </c:pt>
                <c:pt idx="719">
                  <c:v>1.2561726191998126E-2</c:v>
                </c:pt>
                <c:pt idx="720">
                  <c:v>1.2664523666865426E-2</c:v>
                </c:pt>
                <c:pt idx="721">
                  <c:v>1.2649059673112353E-2</c:v>
                </c:pt>
                <c:pt idx="722">
                  <c:v>1.2703454819255269E-2</c:v>
                </c:pt>
                <c:pt idx="723">
                  <c:v>1.2840622187079367E-2</c:v>
                </c:pt>
                <c:pt idx="724">
                  <c:v>1.2674486633214457E-2</c:v>
                </c:pt>
                <c:pt idx="725">
                  <c:v>1.2795266451105727E-2</c:v>
                </c:pt>
                <c:pt idx="726">
                  <c:v>1.2707588919178772E-2</c:v>
                </c:pt>
                <c:pt idx="727">
                  <c:v>1.2703441709064336E-2</c:v>
                </c:pt>
                <c:pt idx="728">
                  <c:v>1.2632927718281275E-2</c:v>
                </c:pt>
                <c:pt idx="729">
                  <c:v>1.269207532250193E-2</c:v>
                </c:pt>
                <c:pt idx="730">
                  <c:v>1.2401321963916958E-2</c:v>
                </c:pt>
                <c:pt idx="731">
                  <c:v>1.2186408365011827E-2</c:v>
                </c:pt>
                <c:pt idx="732">
                  <c:v>1.2285462790116322E-2</c:v>
                </c:pt>
                <c:pt idx="733">
                  <c:v>1.2465613690846747E-2</c:v>
                </c:pt>
                <c:pt idx="734">
                  <c:v>1.2801390247954228E-2</c:v>
                </c:pt>
                <c:pt idx="735">
                  <c:v>1.2880740782930991E-2</c:v>
                </c:pt>
                <c:pt idx="736">
                  <c:v>1.27577999612729E-2</c:v>
                </c:pt>
                <c:pt idx="737">
                  <c:v>1.2133570535399088E-2</c:v>
                </c:pt>
                <c:pt idx="738">
                  <c:v>1.2171786316660818E-2</c:v>
                </c:pt>
                <c:pt idx="739">
                  <c:v>1.2617810016328104E-2</c:v>
                </c:pt>
                <c:pt idx="740">
                  <c:v>1.2336952425588734E-2</c:v>
                </c:pt>
                <c:pt idx="741">
                  <c:v>1.2133077366047953E-2</c:v>
                </c:pt>
                <c:pt idx="742">
                  <c:v>1.2378788701822066E-2</c:v>
                </c:pt>
                <c:pt idx="743">
                  <c:v>1.2099163496867895E-2</c:v>
                </c:pt>
                <c:pt idx="744">
                  <c:v>1.2123170454342516E-2</c:v>
                </c:pt>
                <c:pt idx="745">
                  <c:v>1.2218447648792532E-2</c:v>
                </c:pt>
                <c:pt idx="746">
                  <c:v>1.2136900534258857E-2</c:v>
                </c:pt>
                <c:pt idx="747">
                  <c:v>1.2469435419855781E-2</c:v>
                </c:pt>
                <c:pt idx="748">
                  <c:v>1.2688863421730137E-2</c:v>
                </c:pt>
                <c:pt idx="749">
                  <c:v>1.275089882202173E-2</c:v>
                </c:pt>
                <c:pt idx="750">
                  <c:v>1.2364692906720922E-2</c:v>
                </c:pt>
                <c:pt idx="751">
                  <c:v>1.208972429498755E-2</c:v>
                </c:pt>
                <c:pt idx="752">
                  <c:v>1.1891526622494366E-2</c:v>
                </c:pt>
                <c:pt idx="753">
                  <c:v>1.2016281831868971E-2</c:v>
                </c:pt>
                <c:pt idx="754">
                  <c:v>1.2218403996934404E-2</c:v>
                </c:pt>
                <c:pt idx="755">
                  <c:v>1.2216828167786345E-2</c:v>
                </c:pt>
                <c:pt idx="756">
                  <c:v>1.2237148508470899E-2</c:v>
                </c:pt>
                <c:pt idx="757">
                  <c:v>1.2341689970834171E-2</c:v>
                </c:pt>
                <c:pt idx="758">
                  <c:v>1.2364016075530717E-2</c:v>
                </c:pt>
                <c:pt idx="759">
                  <c:v>1.1898702009468956E-2</c:v>
                </c:pt>
                <c:pt idx="760">
                  <c:v>1.1711805498012753E-2</c:v>
                </c:pt>
                <c:pt idx="761">
                  <c:v>1.1867017790456949E-2</c:v>
                </c:pt>
                <c:pt idx="762">
                  <c:v>1.2063629002326595E-2</c:v>
                </c:pt>
                <c:pt idx="763">
                  <c:v>1.1897777272091617E-2</c:v>
                </c:pt>
                <c:pt idx="764">
                  <c:v>1.1823050170227436E-2</c:v>
                </c:pt>
                <c:pt idx="765">
                  <c:v>1.1826447568939793E-2</c:v>
                </c:pt>
                <c:pt idx="766">
                  <c:v>1.1973895854207486E-2</c:v>
                </c:pt>
                <c:pt idx="767">
                  <c:v>1.2108231957087537E-2</c:v>
                </c:pt>
                <c:pt idx="768">
                  <c:v>1.1909916787890209E-2</c:v>
                </c:pt>
                <c:pt idx="769">
                  <c:v>1.140406557123729E-2</c:v>
                </c:pt>
                <c:pt idx="770">
                  <c:v>1.0960752830051481E-2</c:v>
                </c:pt>
                <c:pt idx="771">
                  <c:v>1.1360136079438412E-2</c:v>
                </c:pt>
                <c:pt idx="772">
                  <c:v>1.1682406361367184E-2</c:v>
                </c:pt>
                <c:pt idx="773">
                  <c:v>1.1458797399820799E-2</c:v>
                </c:pt>
                <c:pt idx="774">
                  <c:v>1.149090506900329E-2</c:v>
                </c:pt>
                <c:pt idx="775">
                  <c:v>1.1855503173413542E-2</c:v>
                </c:pt>
                <c:pt idx="776">
                  <c:v>1.1549675050207311E-2</c:v>
                </c:pt>
                <c:pt idx="777">
                  <c:v>1.0632671771478855E-2</c:v>
                </c:pt>
                <c:pt idx="778">
                  <c:v>1.0452522978712233E-2</c:v>
                </c:pt>
                <c:pt idx="779">
                  <c:v>1.12284395876212E-2</c:v>
                </c:pt>
                <c:pt idx="780">
                  <c:v>1.0912115662295765E-2</c:v>
                </c:pt>
                <c:pt idx="781">
                  <c:v>1.0089678039909558E-2</c:v>
                </c:pt>
                <c:pt idx="782">
                  <c:v>1.0194368554276015E-2</c:v>
                </c:pt>
                <c:pt idx="783">
                  <c:v>9.8481624512982615E-3</c:v>
                </c:pt>
                <c:pt idx="784">
                  <c:v>1.0788464687597079E-2</c:v>
                </c:pt>
                <c:pt idx="785">
                  <c:v>1.2114027491862292E-2</c:v>
                </c:pt>
                <c:pt idx="786">
                  <c:v>1.045864861053424E-2</c:v>
                </c:pt>
                <c:pt idx="787">
                  <c:v>9.5160531055913291E-3</c:v>
                </c:pt>
                <c:pt idx="788">
                  <c:v>1.0012698956310509E-2</c:v>
                </c:pt>
                <c:pt idx="789">
                  <c:v>9.6576850584890652E-3</c:v>
                </c:pt>
                <c:pt idx="790">
                  <c:v>1.0577948277592722E-2</c:v>
                </c:pt>
                <c:pt idx="791">
                  <c:v>1.1118901529562289E-2</c:v>
                </c:pt>
                <c:pt idx="792">
                  <c:v>1.0480312911441017E-2</c:v>
                </c:pt>
                <c:pt idx="793">
                  <c:v>1.0113013784412308E-2</c:v>
                </c:pt>
                <c:pt idx="794">
                  <c:v>1.0396044289798559E-2</c:v>
                </c:pt>
                <c:pt idx="795">
                  <c:v>1.0309710256503948E-2</c:v>
                </c:pt>
                <c:pt idx="796">
                  <c:v>9.9665519270726224E-3</c:v>
                </c:pt>
                <c:pt idx="797">
                  <c:v>1.1244593497704116E-2</c:v>
                </c:pt>
                <c:pt idx="798">
                  <c:v>1.1844625630011532E-2</c:v>
                </c:pt>
                <c:pt idx="799">
                  <c:v>1.1249236388094266E-2</c:v>
                </c:pt>
                <c:pt idx="800">
                  <c:v>1.0701265272947005E-2</c:v>
                </c:pt>
                <c:pt idx="801">
                  <c:v>1.0674827001752254E-2</c:v>
                </c:pt>
                <c:pt idx="802">
                  <c:v>1.0244324615479297E-2</c:v>
                </c:pt>
                <c:pt idx="803">
                  <c:v>1.0014483962492928E-2</c:v>
                </c:pt>
                <c:pt idx="804">
                  <c:v>1.0008638203152334E-2</c:v>
                </c:pt>
                <c:pt idx="805">
                  <c:v>9.6538055422381499E-3</c:v>
                </c:pt>
                <c:pt idx="806">
                  <c:v>1.0915980322588661E-2</c:v>
                </c:pt>
                <c:pt idx="807">
                  <c:v>1.1281420038789172E-2</c:v>
                </c:pt>
                <c:pt idx="808">
                  <c:v>1.0270788839279668E-2</c:v>
                </c:pt>
                <c:pt idx="809">
                  <c:v>1.0244163836125244E-2</c:v>
                </c:pt>
                <c:pt idx="810">
                  <c:v>9.6938738486624845E-3</c:v>
                </c:pt>
                <c:pt idx="811">
                  <c:v>8.6950964290395307E-3</c:v>
                </c:pt>
                <c:pt idx="812">
                  <c:v>8.8947297538759431E-3</c:v>
                </c:pt>
                <c:pt idx="813">
                  <c:v>9.379172665069593E-3</c:v>
                </c:pt>
                <c:pt idx="814">
                  <c:v>8.4431035276188917E-3</c:v>
                </c:pt>
                <c:pt idx="815">
                  <c:v>8.5380441598654679E-3</c:v>
                </c:pt>
                <c:pt idx="816">
                  <c:v>1.0163681687874728E-2</c:v>
                </c:pt>
                <c:pt idx="817">
                  <c:v>9.6536753577300873E-3</c:v>
                </c:pt>
                <c:pt idx="818">
                  <c:v>9.3796236863659035E-3</c:v>
                </c:pt>
                <c:pt idx="819">
                  <c:v>9.5373710917307977E-3</c:v>
                </c:pt>
                <c:pt idx="820">
                  <c:v>9.073943028277345E-3</c:v>
                </c:pt>
                <c:pt idx="821">
                  <c:v>9.1715271138286172E-3</c:v>
                </c:pt>
                <c:pt idx="822">
                  <c:v>9.1363440389404717E-3</c:v>
                </c:pt>
                <c:pt idx="823">
                  <c:v>9.5369676280656537E-3</c:v>
                </c:pt>
                <c:pt idx="824">
                  <c:v>9.8184507432696935E-3</c:v>
                </c:pt>
                <c:pt idx="825">
                  <c:v>9.7209772739323876E-3</c:v>
                </c:pt>
                <c:pt idx="826">
                  <c:v>8.9416338347130166E-3</c:v>
                </c:pt>
                <c:pt idx="827">
                  <c:v>7.7733184218129383E-3</c:v>
                </c:pt>
                <c:pt idx="828">
                  <c:v>7.7899060402055655E-3</c:v>
                </c:pt>
                <c:pt idx="829">
                  <c:v>8.5380701299653163E-3</c:v>
                </c:pt>
                <c:pt idx="830">
                  <c:v>9.2167357192180967E-3</c:v>
                </c:pt>
                <c:pt idx="831">
                  <c:v>9.4330253165650826E-3</c:v>
                </c:pt>
                <c:pt idx="832">
                  <c:v>1.0186030792437286E-2</c:v>
                </c:pt>
                <c:pt idx="833">
                  <c:v>1.1132765358905497E-2</c:v>
                </c:pt>
                <c:pt idx="834">
                  <c:v>1.128348032664305E-2</c:v>
                </c:pt>
                <c:pt idx="835">
                  <c:v>1.0770304675199007E-2</c:v>
                </c:pt>
                <c:pt idx="836">
                  <c:v>1.0347661562368762E-2</c:v>
                </c:pt>
                <c:pt idx="837">
                  <c:v>1.0806412259529488E-2</c:v>
                </c:pt>
                <c:pt idx="838">
                  <c:v>1.0913930481596381E-2</c:v>
                </c:pt>
                <c:pt idx="839">
                  <c:v>1.0888606386432178E-2</c:v>
                </c:pt>
                <c:pt idx="840">
                  <c:v>1.1295881462329174E-2</c:v>
                </c:pt>
                <c:pt idx="841">
                  <c:v>1.1439755291794853E-2</c:v>
                </c:pt>
                <c:pt idx="842">
                  <c:v>1.0920793787666741E-2</c:v>
                </c:pt>
                <c:pt idx="843">
                  <c:v>1.0436589784618136E-2</c:v>
                </c:pt>
                <c:pt idx="844">
                  <c:v>1.0184623077728485E-2</c:v>
                </c:pt>
                <c:pt idx="845">
                  <c:v>1.0264970048154956E-2</c:v>
                </c:pt>
                <c:pt idx="846">
                  <c:v>1.05672114005153E-2</c:v>
                </c:pt>
                <c:pt idx="847">
                  <c:v>1.0643579893043978E-2</c:v>
                </c:pt>
                <c:pt idx="848">
                  <c:v>1.0689015949502769E-2</c:v>
                </c:pt>
                <c:pt idx="849">
                  <c:v>1.1015541996173042E-2</c:v>
                </c:pt>
                <c:pt idx="850">
                  <c:v>1.1217111738936794E-2</c:v>
                </c:pt>
                <c:pt idx="851">
                  <c:v>1.1251705938195347E-2</c:v>
                </c:pt>
                <c:pt idx="852">
                  <c:v>1.1023168715577061E-2</c:v>
                </c:pt>
                <c:pt idx="853">
                  <c:v>1.0689811971034127E-2</c:v>
                </c:pt>
                <c:pt idx="854">
                  <c:v>1.0510082980152316E-2</c:v>
                </c:pt>
                <c:pt idx="855">
                  <c:v>1.0188837545876508E-2</c:v>
                </c:pt>
                <c:pt idx="856">
                  <c:v>1.0776791549804257E-2</c:v>
                </c:pt>
                <c:pt idx="857">
                  <c:v>1.1618348162456762E-2</c:v>
                </c:pt>
                <c:pt idx="858">
                  <c:v>1.1369311107511262E-2</c:v>
                </c:pt>
                <c:pt idx="859">
                  <c:v>1.1162127310423644E-2</c:v>
                </c:pt>
                <c:pt idx="860">
                  <c:v>1.1087330748064997E-2</c:v>
                </c:pt>
                <c:pt idx="861">
                  <c:v>1.0902928527960922E-2</c:v>
                </c:pt>
                <c:pt idx="862">
                  <c:v>1.0799542058922409E-2</c:v>
                </c:pt>
                <c:pt idx="863">
                  <c:v>1.0595308747342705E-2</c:v>
                </c:pt>
                <c:pt idx="864">
                  <c:v>1.0872361271621269E-2</c:v>
                </c:pt>
                <c:pt idx="865">
                  <c:v>1.1318262771333512E-2</c:v>
                </c:pt>
                <c:pt idx="866">
                  <c:v>1.0866699776487234E-2</c:v>
                </c:pt>
                <c:pt idx="867">
                  <c:v>1.0704845307363922E-2</c:v>
                </c:pt>
                <c:pt idx="868">
                  <c:v>1.1429119090991193E-2</c:v>
                </c:pt>
                <c:pt idx="869">
                  <c:v>1.1138116810916801E-2</c:v>
                </c:pt>
                <c:pt idx="870">
                  <c:v>1.0296946115710295E-2</c:v>
                </c:pt>
                <c:pt idx="871">
                  <c:v>1.0131619856638121E-2</c:v>
                </c:pt>
                <c:pt idx="872">
                  <c:v>1.0448384204701613E-2</c:v>
                </c:pt>
                <c:pt idx="873">
                  <c:v>1.0626939463347576E-2</c:v>
                </c:pt>
                <c:pt idx="874">
                  <c:v>1.0503582696073757E-2</c:v>
                </c:pt>
                <c:pt idx="875">
                  <c:v>1.0096193851326421E-2</c:v>
                </c:pt>
                <c:pt idx="876">
                  <c:v>9.8698093443416648E-3</c:v>
                </c:pt>
                <c:pt idx="877">
                  <c:v>9.9536241684712225E-3</c:v>
                </c:pt>
                <c:pt idx="878">
                  <c:v>9.5411367706785735E-3</c:v>
                </c:pt>
                <c:pt idx="879">
                  <c:v>9.2962577562769513E-3</c:v>
                </c:pt>
                <c:pt idx="880">
                  <c:v>9.2320996535477564E-3</c:v>
                </c:pt>
                <c:pt idx="881">
                  <c:v>9.3306515808177972E-3</c:v>
                </c:pt>
                <c:pt idx="882">
                  <c:v>8.9242483656664009E-3</c:v>
                </c:pt>
                <c:pt idx="883">
                  <c:v>8.1836277087681177E-3</c:v>
                </c:pt>
                <c:pt idx="884">
                  <c:v>8.3016421041508439E-3</c:v>
                </c:pt>
                <c:pt idx="885">
                  <c:v>8.9882440157713541E-3</c:v>
                </c:pt>
                <c:pt idx="886">
                  <c:v>9.2991064605236675E-3</c:v>
                </c:pt>
                <c:pt idx="887">
                  <c:v>8.2159136828623327E-3</c:v>
                </c:pt>
                <c:pt idx="888">
                  <c:v>7.0219577882293296E-3</c:v>
                </c:pt>
                <c:pt idx="889">
                  <c:v>6.8611070606812066E-3</c:v>
                </c:pt>
                <c:pt idx="890">
                  <c:v>6.5119246704357005E-3</c:v>
                </c:pt>
                <c:pt idx="891">
                  <c:v>7.6940401711411612E-3</c:v>
                </c:pt>
                <c:pt idx="892">
                  <c:v>8.8847361613264477E-3</c:v>
                </c:pt>
                <c:pt idx="893">
                  <c:v>7.5910864543715564E-3</c:v>
                </c:pt>
                <c:pt idx="894">
                  <c:v>7.874871887247217E-3</c:v>
                </c:pt>
                <c:pt idx="895">
                  <c:v>8.937756377253905E-3</c:v>
                </c:pt>
                <c:pt idx="896">
                  <c:v>8.5957189225960209E-3</c:v>
                </c:pt>
                <c:pt idx="897">
                  <c:v>8.2667976170849224E-3</c:v>
                </c:pt>
                <c:pt idx="898">
                  <c:v>7.8487174713603915E-3</c:v>
                </c:pt>
                <c:pt idx="899">
                  <c:v>8.56430505229854E-3</c:v>
                </c:pt>
                <c:pt idx="900">
                  <c:v>1.0239883650880124E-2</c:v>
                </c:pt>
                <c:pt idx="901">
                  <c:v>1.0301044333170353E-2</c:v>
                </c:pt>
                <c:pt idx="902">
                  <c:v>9.638201037204688E-3</c:v>
                </c:pt>
                <c:pt idx="903">
                  <c:v>9.1790434931613343E-3</c:v>
                </c:pt>
                <c:pt idx="904">
                  <c:v>8.9331467968907143E-3</c:v>
                </c:pt>
                <c:pt idx="905">
                  <c:v>9.0528774520854862E-3</c:v>
                </c:pt>
                <c:pt idx="906">
                  <c:v>8.9844657965671895E-3</c:v>
                </c:pt>
                <c:pt idx="907">
                  <c:v>9.573827533144055E-3</c:v>
                </c:pt>
                <c:pt idx="908">
                  <c:v>1.031278726586681E-2</c:v>
                </c:pt>
                <c:pt idx="909">
                  <c:v>1.0058503407005306E-2</c:v>
                </c:pt>
                <c:pt idx="910">
                  <c:v>1.0141963665776901E-2</c:v>
                </c:pt>
                <c:pt idx="911">
                  <c:v>9.386957184897007E-3</c:v>
                </c:pt>
                <c:pt idx="912">
                  <c:v>8.7665285871529799E-3</c:v>
                </c:pt>
                <c:pt idx="913">
                  <c:v>9.6281556082857735E-3</c:v>
                </c:pt>
                <c:pt idx="914">
                  <c:v>1.0265322041519189E-2</c:v>
                </c:pt>
                <c:pt idx="915">
                  <c:v>9.7112988350393972E-3</c:v>
                </c:pt>
                <c:pt idx="916">
                  <c:v>9.4573190944304743E-3</c:v>
                </c:pt>
                <c:pt idx="917">
                  <c:v>1.0025654532760156E-2</c:v>
                </c:pt>
                <c:pt idx="918">
                  <c:v>9.7868094015163189E-3</c:v>
                </c:pt>
                <c:pt idx="919">
                  <c:v>9.9191940007645665E-3</c:v>
                </c:pt>
                <c:pt idx="920">
                  <c:v>1.0146977091563416E-2</c:v>
                </c:pt>
                <c:pt idx="921">
                  <c:v>9.704159497049716E-3</c:v>
                </c:pt>
                <c:pt idx="922">
                  <c:v>9.8922562192911203E-3</c:v>
                </c:pt>
                <c:pt idx="923">
                  <c:v>9.8583736069592833E-3</c:v>
                </c:pt>
                <c:pt idx="924">
                  <c:v>9.8464866638214767E-3</c:v>
                </c:pt>
                <c:pt idx="925">
                  <c:v>1.0574347545612142E-2</c:v>
                </c:pt>
                <c:pt idx="926">
                  <c:v>1.1074243327022107E-2</c:v>
                </c:pt>
                <c:pt idx="927">
                  <c:v>1.0830500154501701E-2</c:v>
                </c:pt>
                <c:pt idx="928">
                  <c:v>1.0493165052395606E-2</c:v>
                </c:pt>
                <c:pt idx="929">
                  <c:v>1.0736958187170567E-2</c:v>
                </c:pt>
                <c:pt idx="930">
                  <c:v>1.0714732967635579E-2</c:v>
                </c:pt>
                <c:pt idx="931">
                  <c:v>1.045794431064139E-2</c:v>
                </c:pt>
                <c:pt idx="932">
                  <c:v>1.0450362290300932E-2</c:v>
                </c:pt>
                <c:pt idx="933">
                  <c:v>1.0597857211385167E-2</c:v>
                </c:pt>
                <c:pt idx="934">
                  <c:v>1.1247685848822844E-2</c:v>
                </c:pt>
                <c:pt idx="935">
                  <c:v>1.1302254224414767E-2</c:v>
                </c:pt>
                <c:pt idx="936">
                  <c:v>1.0709943536110203E-2</c:v>
                </c:pt>
                <c:pt idx="937">
                  <c:v>1.0502643532638958E-2</c:v>
                </c:pt>
                <c:pt idx="938">
                  <c:v>1.0797936562224155E-2</c:v>
                </c:pt>
                <c:pt idx="939">
                  <c:v>1.0743009525363325E-2</c:v>
                </c:pt>
                <c:pt idx="940">
                  <c:v>1.0627670132710812E-2</c:v>
                </c:pt>
                <c:pt idx="941">
                  <c:v>1.1290863468038417E-2</c:v>
                </c:pt>
                <c:pt idx="942">
                  <c:v>1.1487645387377779E-2</c:v>
                </c:pt>
                <c:pt idx="943">
                  <c:v>1.1599970339106305E-2</c:v>
                </c:pt>
                <c:pt idx="944">
                  <c:v>1.1771372863320409E-2</c:v>
                </c:pt>
                <c:pt idx="945">
                  <c:v>1.1335130101900672E-2</c:v>
                </c:pt>
                <c:pt idx="946">
                  <c:v>1.0735787952490519E-2</c:v>
                </c:pt>
                <c:pt idx="947">
                  <c:v>1.0667876239436316E-2</c:v>
                </c:pt>
                <c:pt idx="948">
                  <c:v>1.1127331242404495E-2</c:v>
                </c:pt>
                <c:pt idx="949">
                  <c:v>1.1239358328114726E-2</c:v>
                </c:pt>
                <c:pt idx="950">
                  <c:v>1.152651476217236E-2</c:v>
                </c:pt>
                <c:pt idx="951">
                  <c:v>1.1864985263896557E-2</c:v>
                </c:pt>
                <c:pt idx="952">
                  <c:v>1.1609228898636683E-2</c:v>
                </c:pt>
                <c:pt idx="953">
                  <c:v>1.1775903648769894E-2</c:v>
                </c:pt>
                <c:pt idx="954">
                  <c:v>1.187063797934961E-2</c:v>
                </c:pt>
                <c:pt idx="955">
                  <c:v>1.1624834638731088E-2</c:v>
                </c:pt>
                <c:pt idx="956">
                  <c:v>1.1691213249716439E-2</c:v>
                </c:pt>
                <c:pt idx="957">
                  <c:v>1.1680653724695613E-2</c:v>
                </c:pt>
                <c:pt idx="958">
                  <c:v>1.1638570769515013E-2</c:v>
                </c:pt>
                <c:pt idx="959">
                  <c:v>1.1999444744978929E-2</c:v>
                </c:pt>
                <c:pt idx="960">
                  <c:v>1.2314846019793482E-2</c:v>
                </c:pt>
                <c:pt idx="961">
                  <c:v>1.2173047721727439E-2</c:v>
                </c:pt>
                <c:pt idx="962">
                  <c:v>1.1999566908586381E-2</c:v>
                </c:pt>
                <c:pt idx="963">
                  <c:v>1.2041283426872376E-2</c:v>
                </c:pt>
                <c:pt idx="964">
                  <c:v>1.2151377379165931E-2</c:v>
                </c:pt>
                <c:pt idx="965">
                  <c:v>1.2225514942515439E-2</c:v>
                </c:pt>
                <c:pt idx="966">
                  <c:v>1.2379762498861737E-2</c:v>
                </c:pt>
                <c:pt idx="967">
                  <c:v>1.2540883921267057E-2</c:v>
                </c:pt>
                <c:pt idx="968">
                  <c:v>1.2556527544151699E-2</c:v>
                </c:pt>
                <c:pt idx="969">
                  <c:v>1.2422244882521518E-2</c:v>
                </c:pt>
                <c:pt idx="970">
                  <c:v>1.2177464850700028E-2</c:v>
                </c:pt>
                <c:pt idx="971">
                  <c:v>1.2130297297970207E-2</c:v>
                </c:pt>
                <c:pt idx="972">
                  <c:v>1.2173741714312838E-2</c:v>
                </c:pt>
                <c:pt idx="973">
                  <c:v>1.2190485167151923E-2</c:v>
                </c:pt>
                <c:pt idx="974">
                  <c:v>1.2215440046016371E-2</c:v>
                </c:pt>
                <c:pt idx="975">
                  <c:v>1.2211782060841827E-2</c:v>
                </c:pt>
                <c:pt idx="976">
                  <c:v>1.2266013320723515E-2</c:v>
                </c:pt>
                <c:pt idx="977">
                  <c:v>1.2297862008630247E-2</c:v>
                </c:pt>
                <c:pt idx="978">
                  <c:v>1.2384731954528929E-2</c:v>
                </c:pt>
                <c:pt idx="979">
                  <c:v>1.2479354601436113E-2</c:v>
                </c:pt>
                <c:pt idx="980">
                  <c:v>1.2223140249151712E-2</c:v>
                </c:pt>
                <c:pt idx="981">
                  <c:v>1.1848398283611719E-2</c:v>
                </c:pt>
                <c:pt idx="982">
                  <c:v>1.1683348079514646E-2</c:v>
                </c:pt>
                <c:pt idx="983">
                  <c:v>1.1660237336508885E-2</c:v>
                </c:pt>
                <c:pt idx="984">
                  <c:v>1.1574379556555039E-2</c:v>
                </c:pt>
                <c:pt idx="985">
                  <c:v>1.1496178135197868E-2</c:v>
                </c:pt>
                <c:pt idx="986">
                  <c:v>1.1484429308361346E-2</c:v>
                </c:pt>
                <c:pt idx="987">
                  <c:v>1.1343607576868244E-2</c:v>
                </c:pt>
                <c:pt idx="988">
                  <c:v>1.1179964043158677E-2</c:v>
                </c:pt>
                <c:pt idx="989">
                  <c:v>1.1274594588388301E-2</c:v>
                </c:pt>
                <c:pt idx="990">
                  <c:v>1.1525608249858701E-2</c:v>
                </c:pt>
                <c:pt idx="991">
                  <c:v>1.1702562191471024E-2</c:v>
                </c:pt>
                <c:pt idx="992">
                  <c:v>1.187683162550667E-2</c:v>
                </c:pt>
                <c:pt idx="993">
                  <c:v>1.2076432082094959E-2</c:v>
                </c:pt>
                <c:pt idx="994">
                  <c:v>1.186772437917182E-2</c:v>
                </c:pt>
                <c:pt idx="995">
                  <c:v>1.145684086099096E-2</c:v>
                </c:pt>
                <c:pt idx="996">
                  <c:v>1.1525843594219811E-2</c:v>
                </c:pt>
                <c:pt idx="997">
                  <c:v>1.1587852560359204E-2</c:v>
                </c:pt>
                <c:pt idx="998">
                  <c:v>1.1260138229207897E-2</c:v>
                </c:pt>
                <c:pt idx="999">
                  <c:v>1.0922330103755309E-2</c:v>
                </c:pt>
                <c:pt idx="1000">
                  <c:v>1.0932222716838682E-2</c:v>
                </c:pt>
                <c:pt idx="1001">
                  <c:v>1.0911497668005801E-2</c:v>
                </c:pt>
                <c:pt idx="1002">
                  <c:v>1.1112318107291843E-2</c:v>
                </c:pt>
                <c:pt idx="1003">
                  <c:v>1.1204325256659145E-2</c:v>
                </c:pt>
                <c:pt idx="1004">
                  <c:v>1.1054943801317876E-2</c:v>
                </c:pt>
                <c:pt idx="1005">
                  <c:v>1.1233265227669422E-2</c:v>
                </c:pt>
                <c:pt idx="1006">
                  <c:v>1.1419454796840247E-2</c:v>
                </c:pt>
                <c:pt idx="1007">
                  <c:v>1.140441413203285E-2</c:v>
                </c:pt>
                <c:pt idx="1008">
                  <c:v>1.1542888966602485E-2</c:v>
                </c:pt>
                <c:pt idx="1009">
                  <c:v>1.192053423510874E-2</c:v>
                </c:pt>
                <c:pt idx="1010">
                  <c:v>1.1984034954066738E-2</c:v>
                </c:pt>
                <c:pt idx="1011">
                  <c:v>1.1883841020344113E-2</c:v>
                </c:pt>
                <c:pt idx="1012">
                  <c:v>1.19354226539543E-2</c:v>
                </c:pt>
                <c:pt idx="1013">
                  <c:v>1.188747007319634E-2</c:v>
                </c:pt>
                <c:pt idx="1014">
                  <c:v>1.1891068623095516E-2</c:v>
                </c:pt>
                <c:pt idx="1015">
                  <c:v>1.1931823736521787E-2</c:v>
                </c:pt>
                <c:pt idx="1016">
                  <c:v>1.1815819338211844E-2</c:v>
                </c:pt>
                <c:pt idx="1017">
                  <c:v>1.1923609591842901E-2</c:v>
                </c:pt>
                <c:pt idx="1018">
                  <c:v>1.2101201483703408E-2</c:v>
                </c:pt>
                <c:pt idx="1019">
                  <c:v>1.1996866228283878E-2</c:v>
                </c:pt>
                <c:pt idx="1020">
                  <c:v>1.19182440899852E-2</c:v>
                </c:pt>
                <c:pt idx="1021">
                  <c:v>1.1961414266749673E-2</c:v>
                </c:pt>
                <c:pt idx="1022">
                  <c:v>1.190896585417355E-2</c:v>
                </c:pt>
                <c:pt idx="1023">
                  <c:v>1.1885158293233991E-2</c:v>
                </c:pt>
                <c:pt idx="1024">
                  <c:v>1.1993794715686281E-2</c:v>
                </c:pt>
                <c:pt idx="1025">
                  <c:v>1.1920215795158997E-2</c:v>
                </c:pt>
                <c:pt idx="1026">
                  <c:v>1.1849684918634465E-2</c:v>
                </c:pt>
                <c:pt idx="1027">
                  <c:v>1.1968952910716304E-2</c:v>
                </c:pt>
                <c:pt idx="1028">
                  <c:v>1.1895199358949773E-2</c:v>
                </c:pt>
                <c:pt idx="1029">
                  <c:v>1.1751492911096664E-2</c:v>
                </c:pt>
                <c:pt idx="1030">
                  <c:v>1.1835854882232591E-2</c:v>
                </c:pt>
                <c:pt idx="1031">
                  <c:v>1.2031496418162915E-2</c:v>
                </c:pt>
                <c:pt idx="1032">
                  <c:v>1.1958203402575354E-2</c:v>
                </c:pt>
                <c:pt idx="1033">
                  <c:v>1.184341315407921E-2</c:v>
                </c:pt>
                <c:pt idx="1034">
                  <c:v>1.2009911672996356E-2</c:v>
                </c:pt>
                <c:pt idx="1035">
                  <c:v>1.2002682092184571E-2</c:v>
                </c:pt>
                <c:pt idx="1036">
                  <c:v>1.186505068842302E-2</c:v>
                </c:pt>
                <c:pt idx="1037">
                  <c:v>1.1923858238658261E-2</c:v>
                </c:pt>
                <c:pt idx="1038">
                  <c:v>1.1929219447597053E-2</c:v>
                </c:pt>
                <c:pt idx="1039">
                  <c:v>1.1872845000878698E-2</c:v>
                </c:pt>
                <c:pt idx="1040">
                  <c:v>1.1999658531314452E-2</c:v>
                </c:pt>
                <c:pt idx="1041">
                  <c:v>1.2212895167627682E-2</c:v>
                </c:pt>
                <c:pt idx="1042">
                  <c:v>1.2230827492885279E-2</c:v>
                </c:pt>
                <c:pt idx="1043">
                  <c:v>1.2068189019841071E-2</c:v>
                </c:pt>
                <c:pt idx="1044">
                  <c:v>1.2005203923844734E-2</c:v>
                </c:pt>
                <c:pt idx="1045">
                  <c:v>1.2192964440271617E-2</c:v>
                </c:pt>
                <c:pt idx="1046">
                  <c:v>1.2250921481906643E-2</c:v>
                </c:pt>
                <c:pt idx="1047">
                  <c:v>1.210277689335725E-2</c:v>
                </c:pt>
                <c:pt idx="1048">
                  <c:v>1.2298058477969933E-2</c:v>
                </c:pt>
                <c:pt idx="1049">
                  <c:v>1.2485425898761662E-2</c:v>
                </c:pt>
                <c:pt idx="1050">
                  <c:v>1.236515140586846E-2</c:v>
                </c:pt>
                <c:pt idx="1051">
                  <c:v>1.2242631452855193E-2</c:v>
                </c:pt>
                <c:pt idx="1052">
                  <c:v>1.2253732881035031E-2</c:v>
                </c:pt>
                <c:pt idx="1053">
                  <c:v>1.2167949747297948E-2</c:v>
                </c:pt>
                <c:pt idx="1054">
                  <c:v>1.1984296723979151E-2</c:v>
                </c:pt>
                <c:pt idx="1055">
                  <c:v>1.2014663104560777E-2</c:v>
                </c:pt>
                <c:pt idx="1056">
                  <c:v>1.214117763447308E-2</c:v>
                </c:pt>
                <c:pt idx="1057">
                  <c:v>1.2282646819746548E-2</c:v>
                </c:pt>
                <c:pt idx="1058">
                  <c:v>1.2219255208963267E-2</c:v>
                </c:pt>
                <c:pt idx="1059">
                  <c:v>1.2171245092080776E-2</c:v>
                </c:pt>
                <c:pt idx="1060">
                  <c:v>1.2166605428395086E-2</c:v>
                </c:pt>
                <c:pt idx="1061">
                  <c:v>1.2184928678625964E-2</c:v>
                </c:pt>
                <c:pt idx="1062">
                  <c:v>1.2365256205741462E-2</c:v>
                </c:pt>
                <c:pt idx="1063">
                  <c:v>1.2192593421386668E-2</c:v>
                </c:pt>
                <c:pt idx="1064">
                  <c:v>1.2053322230060051E-2</c:v>
                </c:pt>
                <c:pt idx="1065">
                  <c:v>1.2238554161181128E-2</c:v>
                </c:pt>
                <c:pt idx="1066">
                  <c:v>1.2223747016993016E-2</c:v>
                </c:pt>
                <c:pt idx="1067">
                  <c:v>1.2118400378780861E-2</c:v>
                </c:pt>
                <c:pt idx="1068">
                  <c:v>1.2118334916077158E-2</c:v>
                </c:pt>
                <c:pt idx="1069">
                  <c:v>1.2178027906929892E-2</c:v>
                </c:pt>
                <c:pt idx="1070">
                  <c:v>1.2093145600120528E-2</c:v>
                </c:pt>
                <c:pt idx="1071">
                  <c:v>1.2084234553021425E-2</c:v>
                </c:pt>
                <c:pt idx="1072">
                  <c:v>1.2284314570536017E-2</c:v>
                </c:pt>
                <c:pt idx="1073">
                  <c:v>1.2269968630474795E-2</c:v>
                </c:pt>
                <c:pt idx="1074">
                  <c:v>1.2365238739094222E-2</c:v>
                </c:pt>
                <c:pt idx="1075">
                  <c:v>1.2439574416518875E-2</c:v>
                </c:pt>
                <c:pt idx="1076">
                  <c:v>1.2310951426923946E-2</c:v>
                </c:pt>
                <c:pt idx="1077">
                  <c:v>1.2347038874353835E-2</c:v>
                </c:pt>
                <c:pt idx="1078">
                  <c:v>1.237160974529016E-2</c:v>
                </c:pt>
                <c:pt idx="1079">
                  <c:v>1.2276167974304411E-2</c:v>
                </c:pt>
                <c:pt idx="1080">
                  <c:v>1.2161917803475966E-2</c:v>
                </c:pt>
                <c:pt idx="1081">
                  <c:v>1.2225004207736525E-2</c:v>
                </c:pt>
                <c:pt idx="1082">
                  <c:v>1.2383024516511956E-2</c:v>
                </c:pt>
                <c:pt idx="1083">
                  <c:v>1.245307428820718E-2</c:v>
                </c:pt>
                <c:pt idx="1084">
                  <c:v>1.2377295259483159E-2</c:v>
                </c:pt>
                <c:pt idx="1085">
                  <c:v>1.2466120340987255E-2</c:v>
                </c:pt>
                <c:pt idx="1086">
                  <c:v>1.2601006390616556E-2</c:v>
                </c:pt>
                <c:pt idx="1087">
                  <c:v>1.2429581899201727E-2</c:v>
                </c:pt>
                <c:pt idx="1088">
                  <c:v>1.2323098131296497E-2</c:v>
                </c:pt>
                <c:pt idx="1089">
                  <c:v>1.2213427713843919E-2</c:v>
                </c:pt>
                <c:pt idx="1090">
                  <c:v>1.2294517677505104E-2</c:v>
                </c:pt>
                <c:pt idx="1091">
                  <c:v>1.2578034623040404E-2</c:v>
                </c:pt>
                <c:pt idx="1092">
                  <c:v>1.2410728636666804E-2</c:v>
                </c:pt>
                <c:pt idx="1093">
                  <c:v>1.2192829127465101E-2</c:v>
                </c:pt>
                <c:pt idx="1094">
                  <c:v>1.2389692733244742E-2</c:v>
                </c:pt>
                <c:pt idx="1095">
                  <c:v>1.2425039921879258E-2</c:v>
                </c:pt>
                <c:pt idx="1096">
                  <c:v>1.2152612537809295E-2</c:v>
                </c:pt>
                <c:pt idx="1097">
                  <c:v>1.2051707728197627E-2</c:v>
                </c:pt>
                <c:pt idx="1098">
                  <c:v>1.2218159546608645E-2</c:v>
                </c:pt>
                <c:pt idx="1099">
                  <c:v>1.2266362573997816E-2</c:v>
                </c:pt>
                <c:pt idx="1100">
                  <c:v>1.2339188016536875E-2</c:v>
                </c:pt>
                <c:pt idx="1101">
                  <c:v>1.259702185086641E-2</c:v>
                </c:pt>
                <c:pt idx="1102">
                  <c:v>1.2419336313789211E-2</c:v>
                </c:pt>
                <c:pt idx="1103">
                  <c:v>1.2259560917009962E-2</c:v>
                </c:pt>
                <c:pt idx="1104">
                  <c:v>1.2442972274177224E-2</c:v>
                </c:pt>
                <c:pt idx="1105">
                  <c:v>1.2440115975598678E-2</c:v>
                </c:pt>
                <c:pt idx="1106">
                  <c:v>1.2388836820196083E-2</c:v>
                </c:pt>
                <c:pt idx="1107">
                  <c:v>1.248962344243675E-2</c:v>
                </c:pt>
                <c:pt idx="1108">
                  <c:v>1.2727630684453919E-2</c:v>
                </c:pt>
                <c:pt idx="1109">
                  <c:v>1.2645891785296062E-2</c:v>
                </c:pt>
                <c:pt idx="1110">
                  <c:v>1.2469260711510213E-2</c:v>
                </c:pt>
                <c:pt idx="1111">
                  <c:v>1.246929128546558E-2</c:v>
                </c:pt>
                <c:pt idx="1112">
                  <c:v>1.2493309976275393E-2</c:v>
                </c:pt>
                <c:pt idx="1113">
                  <c:v>1.2532950928233469E-2</c:v>
                </c:pt>
                <c:pt idx="1114">
                  <c:v>1.2582219955365117E-2</c:v>
                </c:pt>
                <c:pt idx="1115">
                  <c:v>1.2652332453206841E-2</c:v>
                </c:pt>
                <c:pt idx="1116">
                  <c:v>1.2709918191542427E-2</c:v>
                </c:pt>
                <c:pt idx="1117">
                  <c:v>1.277973223888095E-2</c:v>
                </c:pt>
                <c:pt idx="1118">
                  <c:v>1.2704197730717395E-2</c:v>
                </c:pt>
                <c:pt idx="1119">
                  <c:v>1.2628409829673606E-2</c:v>
                </c:pt>
                <c:pt idx="1120">
                  <c:v>1.2634133661678639E-2</c:v>
                </c:pt>
                <c:pt idx="1121">
                  <c:v>1.2634417670574596E-2</c:v>
                </c:pt>
                <c:pt idx="1122">
                  <c:v>1.2525773791220321E-2</c:v>
                </c:pt>
                <c:pt idx="1123">
                  <c:v>1.2419895316477794E-2</c:v>
                </c:pt>
                <c:pt idx="1124">
                  <c:v>1.2554286465578315E-2</c:v>
                </c:pt>
                <c:pt idx="1125">
                  <c:v>1.28340912986351E-2</c:v>
                </c:pt>
                <c:pt idx="1126">
                  <c:v>1.2994406216236811E-2</c:v>
                </c:pt>
                <c:pt idx="1127">
                  <c:v>1.2892496841263137E-2</c:v>
                </c:pt>
                <c:pt idx="1128">
                  <c:v>1.2789173337088169E-2</c:v>
                </c:pt>
                <c:pt idx="1129">
                  <c:v>1.2799335859657859E-2</c:v>
                </c:pt>
                <c:pt idx="1130">
                  <c:v>1.2719842867275224E-2</c:v>
                </c:pt>
                <c:pt idx="1131">
                  <c:v>1.2721499187070542E-2</c:v>
                </c:pt>
                <c:pt idx="1132">
                  <c:v>1.2930005560076499E-2</c:v>
                </c:pt>
                <c:pt idx="1133">
                  <c:v>1.3055628051104265E-2</c:v>
                </c:pt>
                <c:pt idx="1134">
                  <c:v>1.3064545931102725E-2</c:v>
                </c:pt>
                <c:pt idx="1135">
                  <c:v>1.3061283164161655E-2</c:v>
                </c:pt>
                <c:pt idx="1136">
                  <c:v>1.2971977717631358E-2</c:v>
                </c:pt>
                <c:pt idx="1137">
                  <c:v>1.2999146565813682E-2</c:v>
                </c:pt>
                <c:pt idx="1138">
                  <c:v>1.3013560345106692E-2</c:v>
                </c:pt>
                <c:pt idx="1139">
                  <c:v>1.296220032175798E-2</c:v>
                </c:pt>
                <c:pt idx="1140">
                  <c:v>1.3058217235259564E-2</c:v>
                </c:pt>
                <c:pt idx="1141">
                  <c:v>1.3132483532162889E-2</c:v>
                </c:pt>
                <c:pt idx="1142">
                  <c:v>1.3089874758616773E-2</c:v>
                </c:pt>
                <c:pt idx="1143">
                  <c:v>1.3148791537784801E-2</c:v>
                </c:pt>
                <c:pt idx="1144">
                  <c:v>1.3219463722494931E-2</c:v>
                </c:pt>
                <c:pt idx="1145">
                  <c:v>1.314169608025372E-2</c:v>
                </c:pt>
                <c:pt idx="1146">
                  <c:v>1.3108831887886687E-2</c:v>
                </c:pt>
                <c:pt idx="1147">
                  <c:v>1.3138244632649112E-2</c:v>
                </c:pt>
                <c:pt idx="1148">
                  <c:v>1.316487267086929E-2</c:v>
                </c:pt>
                <c:pt idx="1149">
                  <c:v>1.318269122674697E-2</c:v>
                </c:pt>
                <c:pt idx="1150">
                  <c:v>1.3257565149889841E-2</c:v>
                </c:pt>
                <c:pt idx="1151">
                  <c:v>1.3298457458353665E-2</c:v>
                </c:pt>
                <c:pt idx="1152">
                  <c:v>1.3346439175503813E-2</c:v>
                </c:pt>
                <c:pt idx="1153">
                  <c:v>1.3346496070507854E-2</c:v>
                </c:pt>
                <c:pt idx="1154">
                  <c:v>1.3272175667455635E-2</c:v>
                </c:pt>
                <c:pt idx="1155">
                  <c:v>1.3250551050884232E-2</c:v>
                </c:pt>
                <c:pt idx="1156">
                  <c:v>1.3214160940860911E-2</c:v>
                </c:pt>
                <c:pt idx="1157">
                  <c:v>1.3169776747508957E-2</c:v>
                </c:pt>
                <c:pt idx="1158">
                  <c:v>1.3157676333948922E-2</c:v>
                </c:pt>
                <c:pt idx="1159">
                  <c:v>1.3212918384230879E-2</c:v>
                </c:pt>
                <c:pt idx="1160">
                  <c:v>1.3297030866776574E-2</c:v>
                </c:pt>
                <c:pt idx="1161">
                  <c:v>1.3340250794194866E-2</c:v>
                </c:pt>
                <c:pt idx="1162">
                  <c:v>1.3226722337971389E-2</c:v>
                </c:pt>
                <c:pt idx="1163">
                  <c:v>1.3018357755790069E-2</c:v>
                </c:pt>
                <c:pt idx="1164">
                  <c:v>1.2872360031216381E-2</c:v>
                </c:pt>
                <c:pt idx="1165">
                  <c:v>1.2919232238246084E-2</c:v>
                </c:pt>
                <c:pt idx="1166">
                  <c:v>1.3020802400212741E-2</c:v>
                </c:pt>
                <c:pt idx="1167">
                  <c:v>1.3056870157792879E-2</c:v>
                </c:pt>
                <c:pt idx="1168">
                  <c:v>1.312908027560388E-2</c:v>
                </c:pt>
                <c:pt idx="1169">
                  <c:v>1.3061252548502092E-2</c:v>
                </c:pt>
                <c:pt idx="1170">
                  <c:v>1.292798116955284E-2</c:v>
                </c:pt>
                <c:pt idx="1171">
                  <c:v>1.2970044959131002E-2</c:v>
                </c:pt>
                <c:pt idx="1172">
                  <c:v>1.3007936465327266E-2</c:v>
                </c:pt>
                <c:pt idx="1173">
                  <c:v>1.298403360225441E-2</c:v>
                </c:pt>
                <c:pt idx="1174">
                  <c:v>1.3034762064565211E-2</c:v>
                </c:pt>
                <c:pt idx="1175">
                  <c:v>1.3150300759177327E-2</c:v>
                </c:pt>
                <c:pt idx="1176">
                  <c:v>1.3114579552022212E-2</c:v>
                </c:pt>
                <c:pt idx="1177">
                  <c:v>1.3068058025324394E-2</c:v>
                </c:pt>
                <c:pt idx="1178">
                  <c:v>1.3103281133767233E-2</c:v>
                </c:pt>
                <c:pt idx="1179">
                  <c:v>1.3009423331592931E-2</c:v>
                </c:pt>
                <c:pt idx="1180">
                  <c:v>1.2948509713810665E-2</c:v>
                </c:pt>
                <c:pt idx="1181">
                  <c:v>1.3006384007452567E-2</c:v>
                </c:pt>
                <c:pt idx="1182">
                  <c:v>1.3104462139340569E-2</c:v>
                </c:pt>
                <c:pt idx="1183">
                  <c:v>1.3216641689555378E-2</c:v>
                </c:pt>
                <c:pt idx="1184">
                  <c:v>1.312392732350264E-2</c:v>
                </c:pt>
                <c:pt idx="1185">
                  <c:v>1.299680262265567E-2</c:v>
                </c:pt>
                <c:pt idx="1186">
                  <c:v>1.3072121243242077E-2</c:v>
                </c:pt>
                <c:pt idx="1187">
                  <c:v>1.3091003240149215E-2</c:v>
                </c:pt>
                <c:pt idx="1188">
                  <c:v>1.3016140532051015E-2</c:v>
                </c:pt>
                <c:pt idx="1189">
                  <c:v>1.3146416165172861E-2</c:v>
                </c:pt>
                <c:pt idx="1190">
                  <c:v>1.3211159560148946E-2</c:v>
                </c:pt>
                <c:pt idx="1191">
                  <c:v>1.3122356953820793E-2</c:v>
                </c:pt>
                <c:pt idx="1192">
                  <c:v>1.3182686851858296E-2</c:v>
                </c:pt>
                <c:pt idx="1193">
                  <c:v>1.3253950883853385E-2</c:v>
                </c:pt>
                <c:pt idx="1194">
                  <c:v>1.3242898242392656E-2</c:v>
                </c:pt>
                <c:pt idx="1195">
                  <c:v>1.3158647504372336E-2</c:v>
                </c:pt>
                <c:pt idx="1196">
                  <c:v>1.3201823036154128E-2</c:v>
                </c:pt>
                <c:pt idx="1197">
                  <c:v>1.3207646308494017E-2</c:v>
                </c:pt>
                <c:pt idx="1198">
                  <c:v>1.3122370076663606E-2</c:v>
                </c:pt>
                <c:pt idx="1199">
                  <c:v>1.3152894882405777E-2</c:v>
                </c:pt>
                <c:pt idx="1200">
                  <c:v>1.3075292241654593E-2</c:v>
                </c:pt>
                <c:pt idx="1201">
                  <c:v>1.3043137203865953E-2</c:v>
                </c:pt>
                <c:pt idx="1202">
                  <c:v>1.3181693753283144E-2</c:v>
                </c:pt>
                <c:pt idx="1203">
                  <c:v>1.3245772952238602E-2</c:v>
                </c:pt>
                <c:pt idx="1204">
                  <c:v>1.3149447720354415E-2</c:v>
                </c:pt>
                <c:pt idx="1205">
                  <c:v>1.3072510509386728E-2</c:v>
                </c:pt>
                <c:pt idx="1206">
                  <c:v>1.3209781382077282E-2</c:v>
                </c:pt>
                <c:pt idx="1207">
                  <c:v>1.3332863365352656E-2</c:v>
                </c:pt>
                <c:pt idx="1208">
                  <c:v>1.3349992939282842E-2</c:v>
                </c:pt>
                <c:pt idx="1209">
                  <c:v>1.3362514498819858E-2</c:v>
                </c:pt>
                <c:pt idx="1210">
                  <c:v>1.3314570391655503E-2</c:v>
                </c:pt>
                <c:pt idx="1211">
                  <c:v>1.3343896414095493E-2</c:v>
                </c:pt>
                <c:pt idx="1212">
                  <c:v>1.3341231125949973E-2</c:v>
                </c:pt>
                <c:pt idx="1213">
                  <c:v>1.3210507659499928E-2</c:v>
                </c:pt>
                <c:pt idx="1214">
                  <c:v>1.3157488224613481E-2</c:v>
                </c:pt>
                <c:pt idx="1215">
                  <c:v>1.3131193091125528E-2</c:v>
                </c:pt>
                <c:pt idx="1216">
                  <c:v>1.3179305076142614E-2</c:v>
                </c:pt>
                <c:pt idx="1217">
                  <c:v>1.3280831066634571E-2</c:v>
                </c:pt>
                <c:pt idx="1218">
                  <c:v>1.3261883930953724E-2</c:v>
                </c:pt>
                <c:pt idx="1219">
                  <c:v>1.3147724149589415E-2</c:v>
                </c:pt>
                <c:pt idx="1220">
                  <c:v>1.3230345128150791E-2</c:v>
                </c:pt>
                <c:pt idx="1221">
                  <c:v>1.332113476726148E-2</c:v>
                </c:pt>
                <c:pt idx="1222">
                  <c:v>1.3286987969730593E-2</c:v>
                </c:pt>
                <c:pt idx="1223">
                  <c:v>1.3307761050871383E-2</c:v>
                </c:pt>
                <c:pt idx="1224">
                  <c:v>1.3341082325451828E-2</c:v>
                </c:pt>
                <c:pt idx="1225">
                  <c:v>1.3339266088186577E-2</c:v>
                </c:pt>
                <c:pt idx="1226">
                  <c:v>1.3315436883551293E-2</c:v>
                </c:pt>
                <c:pt idx="1227">
                  <c:v>1.3334171911421935E-2</c:v>
                </c:pt>
                <c:pt idx="1228">
                  <c:v>1.3493156771997796E-2</c:v>
                </c:pt>
                <c:pt idx="1229">
                  <c:v>1.3568942484552418E-2</c:v>
                </c:pt>
                <c:pt idx="1230">
                  <c:v>1.3513191041007335E-2</c:v>
                </c:pt>
                <c:pt idx="1231">
                  <c:v>1.3396588448645766E-2</c:v>
                </c:pt>
                <c:pt idx="1232">
                  <c:v>1.3396050072583146E-2</c:v>
                </c:pt>
                <c:pt idx="1233">
                  <c:v>1.364103196497112E-2</c:v>
                </c:pt>
                <c:pt idx="1234">
                  <c:v>1.3730510154885902E-2</c:v>
                </c:pt>
                <c:pt idx="1235">
                  <c:v>1.3664905320290402E-2</c:v>
                </c:pt>
                <c:pt idx="1236">
                  <c:v>1.3585669751211551E-2</c:v>
                </c:pt>
                <c:pt idx="1237">
                  <c:v>1.3649922457604094E-2</c:v>
                </c:pt>
                <c:pt idx="1238">
                  <c:v>1.3712704150814039E-2</c:v>
                </c:pt>
                <c:pt idx="1239">
                  <c:v>1.3584548741472071E-2</c:v>
                </c:pt>
                <c:pt idx="1240">
                  <c:v>1.3588161380878807E-2</c:v>
                </c:pt>
                <c:pt idx="1241">
                  <c:v>1.3772274997706271E-2</c:v>
                </c:pt>
                <c:pt idx="1242">
                  <c:v>1.3761055832190996E-2</c:v>
                </c:pt>
                <c:pt idx="1243">
                  <c:v>1.3700667442802619E-2</c:v>
                </c:pt>
                <c:pt idx="1244">
                  <c:v>1.3797548752175528E-2</c:v>
                </c:pt>
                <c:pt idx="1245">
                  <c:v>1.3898491960644624E-2</c:v>
                </c:pt>
                <c:pt idx="1246">
                  <c:v>1.3866315353872274E-2</c:v>
                </c:pt>
                <c:pt idx="1247">
                  <c:v>1.3890854018376855E-2</c:v>
                </c:pt>
                <c:pt idx="1248">
                  <c:v>1.4016614523521201E-2</c:v>
                </c:pt>
                <c:pt idx="1249">
                  <c:v>1.4062672270194856E-2</c:v>
                </c:pt>
                <c:pt idx="1250">
                  <c:v>1.4076542715163001E-2</c:v>
                </c:pt>
                <c:pt idx="1251">
                  <c:v>1.4188627252624144E-2</c:v>
                </c:pt>
                <c:pt idx="1252">
                  <c:v>1.4386261834602889E-2</c:v>
                </c:pt>
                <c:pt idx="1253">
                  <c:v>1.4605427323568279E-2</c:v>
                </c:pt>
                <c:pt idx="1254">
                  <c:v>1.4982780910961715E-2</c:v>
                </c:pt>
                <c:pt idx="1255">
                  <c:v>1.52483346719161E-2</c:v>
                </c:pt>
                <c:pt idx="1256">
                  <c:v>1.5736114373005698E-2</c:v>
                </c:pt>
                <c:pt idx="1257">
                  <c:v>1.6462046280657942E-2</c:v>
                </c:pt>
                <c:pt idx="1258">
                  <c:v>1.71491342349308E-2</c:v>
                </c:pt>
                <c:pt idx="1259">
                  <c:v>1.8038674922626445E-2</c:v>
                </c:pt>
                <c:pt idx="1260">
                  <c:v>1.8858460421738769E-2</c:v>
                </c:pt>
                <c:pt idx="1261">
                  <c:v>1.9372985640957678E-2</c:v>
                </c:pt>
                <c:pt idx="1262">
                  <c:v>1.9314199057223418E-2</c:v>
                </c:pt>
                <c:pt idx="1263">
                  <c:v>1.8666733273465345E-2</c:v>
                </c:pt>
                <c:pt idx="1264">
                  <c:v>1.793306285153639E-2</c:v>
                </c:pt>
                <c:pt idx="1265">
                  <c:v>1.7268471171484327E-2</c:v>
                </c:pt>
                <c:pt idx="1266">
                  <c:v>1.6661842946436904E-2</c:v>
                </c:pt>
                <c:pt idx="1267">
                  <c:v>1.6292695634543268E-2</c:v>
                </c:pt>
                <c:pt idx="1268">
                  <c:v>1.5999143825035304E-2</c:v>
                </c:pt>
                <c:pt idx="1269">
                  <c:v>1.5797319031960237E-2</c:v>
                </c:pt>
                <c:pt idx="1270">
                  <c:v>1.5772188297970662E-2</c:v>
                </c:pt>
                <c:pt idx="1271">
                  <c:v>1.5733055906695263E-2</c:v>
                </c:pt>
                <c:pt idx="1272">
                  <c:v>1.580004785067101E-2</c:v>
                </c:pt>
                <c:pt idx="1273">
                  <c:v>1.5783587172232931E-2</c:v>
                </c:pt>
                <c:pt idx="1274">
                  <c:v>1.567289431251883E-2</c:v>
                </c:pt>
                <c:pt idx="1275">
                  <c:v>1.5658400803213894E-2</c:v>
                </c:pt>
                <c:pt idx="1276">
                  <c:v>1.5610506143219674E-2</c:v>
                </c:pt>
                <c:pt idx="1277">
                  <c:v>1.5666470293036243E-2</c:v>
                </c:pt>
                <c:pt idx="1278">
                  <c:v>1.5823353541260625E-2</c:v>
                </c:pt>
                <c:pt idx="1279">
                  <c:v>1.5940530351793873E-2</c:v>
                </c:pt>
                <c:pt idx="1280">
                  <c:v>1.58755505011463E-2</c:v>
                </c:pt>
                <c:pt idx="1281">
                  <c:v>1.5869031040613095E-2</c:v>
                </c:pt>
                <c:pt idx="1282">
                  <c:v>1.5941124724567317E-2</c:v>
                </c:pt>
                <c:pt idx="1283">
                  <c:v>1.6051168147576116E-2</c:v>
                </c:pt>
                <c:pt idx="1284">
                  <c:v>1.6350105094460991E-2</c:v>
                </c:pt>
                <c:pt idx="1285">
                  <c:v>1.6593456859649962E-2</c:v>
                </c:pt>
                <c:pt idx="1286">
                  <c:v>1.6733927223875115E-2</c:v>
                </c:pt>
                <c:pt idx="1287">
                  <c:v>1.7006044682671188E-2</c:v>
                </c:pt>
                <c:pt idx="1288">
                  <c:v>1.733764384922875E-2</c:v>
                </c:pt>
                <c:pt idx="1289">
                  <c:v>1.7488676611240754E-2</c:v>
                </c:pt>
                <c:pt idx="1290">
                  <c:v>1.7730761946680877E-2</c:v>
                </c:pt>
                <c:pt idx="1291">
                  <c:v>1.8095612142207777E-2</c:v>
                </c:pt>
                <c:pt idx="1292">
                  <c:v>1.8688381151434445E-2</c:v>
                </c:pt>
                <c:pt idx="1293">
                  <c:v>1.938082711604782E-2</c:v>
                </c:pt>
                <c:pt idx="1294">
                  <c:v>2.0141301507043734E-2</c:v>
                </c:pt>
                <c:pt idx="1295">
                  <c:v>2.1005500139975812E-2</c:v>
                </c:pt>
                <c:pt idx="1296">
                  <c:v>2.1666975139711601E-2</c:v>
                </c:pt>
                <c:pt idx="1297">
                  <c:v>2.2110890166881829E-2</c:v>
                </c:pt>
                <c:pt idx="1298">
                  <c:v>2.2254742661963249E-2</c:v>
                </c:pt>
                <c:pt idx="1299">
                  <c:v>2.2097037605965035E-2</c:v>
                </c:pt>
                <c:pt idx="1300">
                  <c:v>2.1718045450900052E-2</c:v>
                </c:pt>
                <c:pt idx="1301">
                  <c:v>2.1212412042667099E-2</c:v>
                </c:pt>
                <c:pt idx="1302">
                  <c:v>2.0605358146328794E-2</c:v>
                </c:pt>
                <c:pt idx="1303">
                  <c:v>2.0005680028104982E-2</c:v>
                </c:pt>
                <c:pt idx="1304">
                  <c:v>1.9376504746108962E-2</c:v>
                </c:pt>
                <c:pt idx="1305">
                  <c:v>1.8867560314430369E-2</c:v>
                </c:pt>
                <c:pt idx="1306">
                  <c:v>1.8457806528136438E-2</c:v>
                </c:pt>
                <c:pt idx="1307">
                  <c:v>1.794517762963576E-2</c:v>
                </c:pt>
                <c:pt idx="1308">
                  <c:v>1.7521865089821446E-2</c:v>
                </c:pt>
                <c:pt idx="1309">
                  <c:v>1.7212313463451416E-2</c:v>
                </c:pt>
                <c:pt idx="1310">
                  <c:v>1.6921493260480862E-2</c:v>
                </c:pt>
                <c:pt idx="1311">
                  <c:v>1.657538317711537E-2</c:v>
                </c:pt>
                <c:pt idx="1312">
                  <c:v>1.6352577379346693E-2</c:v>
                </c:pt>
                <c:pt idx="1313">
                  <c:v>1.6249894655294021E-2</c:v>
                </c:pt>
                <c:pt idx="1314">
                  <c:v>1.6087602975357378E-2</c:v>
                </c:pt>
                <c:pt idx="1315">
                  <c:v>1.6331684591342814E-2</c:v>
                </c:pt>
                <c:pt idx="1316">
                  <c:v>1.661278802248866E-2</c:v>
                </c:pt>
                <c:pt idx="1317">
                  <c:v>1.6647391365157464E-2</c:v>
                </c:pt>
                <c:pt idx="1318">
                  <c:v>1.667944391967046E-2</c:v>
                </c:pt>
                <c:pt idx="1319">
                  <c:v>1.6564250092486958E-2</c:v>
                </c:pt>
                <c:pt idx="1320">
                  <c:v>1.6504841723305123E-2</c:v>
                </c:pt>
                <c:pt idx="1321">
                  <c:v>1.6415865612627194E-2</c:v>
                </c:pt>
                <c:pt idx="1322">
                  <c:v>1.6334293380657609E-2</c:v>
                </c:pt>
                <c:pt idx="1323">
                  <c:v>1.615275552087158E-2</c:v>
                </c:pt>
                <c:pt idx="1324">
                  <c:v>1.5924777568395714E-2</c:v>
                </c:pt>
                <c:pt idx="1325">
                  <c:v>1.5728514454011126E-2</c:v>
                </c:pt>
                <c:pt idx="1326">
                  <c:v>1.5523907916627158E-2</c:v>
                </c:pt>
                <c:pt idx="1327">
                  <c:v>1.5441469569631652E-2</c:v>
                </c:pt>
                <c:pt idx="1328">
                  <c:v>1.5375812446827722E-2</c:v>
                </c:pt>
                <c:pt idx="1329">
                  <c:v>1.5281224893157299E-2</c:v>
                </c:pt>
                <c:pt idx="1330">
                  <c:v>1.517777548434939E-2</c:v>
                </c:pt>
                <c:pt idx="1331">
                  <c:v>1.512213354297808E-2</c:v>
                </c:pt>
                <c:pt idx="1332">
                  <c:v>1.5016850424223174E-2</c:v>
                </c:pt>
                <c:pt idx="1333">
                  <c:v>1.4853494841254858E-2</c:v>
                </c:pt>
                <c:pt idx="1334">
                  <c:v>1.4798684843530188E-2</c:v>
                </c:pt>
                <c:pt idx="1335">
                  <c:v>1.4688475373508139E-2</c:v>
                </c:pt>
                <c:pt idx="1336">
                  <c:v>1.4465691883243972E-2</c:v>
                </c:pt>
                <c:pt idx="1337">
                  <c:v>1.4302863634273235E-2</c:v>
                </c:pt>
                <c:pt idx="1338">
                  <c:v>1.425408319855336E-2</c:v>
                </c:pt>
                <c:pt idx="1339">
                  <c:v>1.410670939368174E-2</c:v>
                </c:pt>
                <c:pt idx="1340">
                  <c:v>1.3904026594828691E-2</c:v>
                </c:pt>
                <c:pt idx="1341">
                  <c:v>1.3956891821425002E-2</c:v>
                </c:pt>
                <c:pt idx="1342">
                  <c:v>1.4037146373301104E-2</c:v>
                </c:pt>
                <c:pt idx="1343">
                  <c:v>1.409216283949454E-2</c:v>
                </c:pt>
                <c:pt idx="1344">
                  <c:v>1.4093973459985856E-2</c:v>
                </c:pt>
                <c:pt idx="1345">
                  <c:v>1.4156214292854177E-2</c:v>
                </c:pt>
                <c:pt idx="1346">
                  <c:v>1.4229708191537229E-2</c:v>
                </c:pt>
                <c:pt idx="1347">
                  <c:v>1.4216780081658378E-2</c:v>
                </c:pt>
                <c:pt idx="1348">
                  <c:v>1.4459759574731326E-2</c:v>
                </c:pt>
                <c:pt idx="1349">
                  <c:v>1.4686122295094242E-2</c:v>
                </c:pt>
                <c:pt idx="1350">
                  <c:v>1.4627352151494346E-2</c:v>
                </c:pt>
                <c:pt idx="1351">
                  <c:v>1.4739530656126201E-2</c:v>
                </c:pt>
                <c:pt idx="1352">
                  <c:v>1.4908513803270287E-2</c:v>
                </c:pt>
                <c:pt idx="1353">
                  <c:v>1.4826385402386446E-2</c:v>
                </c:pt>
                <c:pt idx="1354">
                  <c:v>1.4812267030582351E-2</c:v>
                </c:pt>
                <c:pt idx="1355">
                  <c:v>1.4975466528374773E-2</c:v>
                </c:pt>
                <c:pt idx="1356">
                  <c:v>1.5016701048505823E-2</c:v>
                </c:pt>
                <c:pt idx="1357">
                  <c:v>1.4874417651691943E-2</c:v>
                </c:pt>
                <c:pt idx="1358">
                  <c:v>1.4742494321026136E-2</c:v>
                </c:pt>
                <c:pt idx="1359">
                  <c:v>1.4699801936794312E-2</c:v>
                </c:pt>
                <c:pt idx="1360">
                  <c:v>1.464381295995886E-2</c:v>
                </c:pt>
                <c:pt idx="1361">
                  <c:v>1.4468171015468814E-2</c:v>
                </c:pt>
                <c:pt idx="1362">
                  <c:v>1.4389122187377304E-2</c:v>
                </c:pt>
                <c:pt idx="1363">
                  <c:v>1.4195836307912648E-2</c:v>
                </c:pt>
                <c:pt idx="1364">
                  <c:v>1.3875328770066133E-2</c:v>
                </c:pt>
                <c:pt idx="1365">
                  <c:v>1.3945965901364979E-2</c:v>
                </c:pt>
                <c:pt idx="1366">
                  <c:v>1.4087599057172486E-2</c:v>
                </c:pt>
                <c:pt idx="1367">
                  <c:v>1.3980291657975421E-2</c:v>
                </c:pt>
                <c:pt idx="1368">
                  <c:v>1.4061707843590501E-2</c:v>
                </c:pt>
                <c:pt idx="1369">
                  <c:v>1.4098646912412685E-2</c:v>
                </c:pt>
                <c:pt idx="1370">
                  <c:v>1.3945063089940471E-2</c:v>
                </c:pt>
                <c:pt idx="1371">
                  <c:v>1.3984762270289544E-2</c:v>
                </c:pt>
                <c:pt idx="1372">
                  <c:v>1.3938739080006304E-2</c:v>
                </c:pt>
                <c:pt idx="1373">
                  <c:v>1.3925490950237754E-2</c:v>
                </c:pt>
                <c:pt idx="1374">
                  <c:v>1.3913825217553679E-2</c:v>
                </c:pt>
                <c:pt idx="1375">
                  <c:v>1.3774478561729078E-2</c:v>
                </c:pt>
                <c:pt idx="1376">
                  <c:v>1.3805408493058771E-2</c:v>
                </c:pt>
                <c:pt idx="1377">
                  <c:v>1.3902396433964395E-2</c:v>
                </c:pt>
                <c:pt idx="1378">
                  <c:v>1.3784813119516173E-2</c:v>
                </c:pt>
                <c:pt idx="1379">
                  <c:v>1.3743655966059079E-2</c:v>
                </c:pt>
                <c:pt idx="1380">
                  <c:v>1.3832962520809336E-2</c:v>
                </c:pt>
                <c:pt idx="1381">
                  <c:v>1.3781930458488292E-2</c:v>
                </c:pt>
                <c:pt idx="1382">
                  <c:v>1.3744295525836661E-2</c:v>
                </c:pt>
                <c:pt idx="1383">
                  <c:v>1.3680138354267726E-2</c:v>
                </c:pt>
                <c:pt idx="1384">
                  <c:v>1.3505021360800109E-2</c:v>
                </c:pt>
                <c:pt idx="1385">
                  <c:v>1.3635903591155065E-2</c:v>
                </c:pt>
                <c:pt idx="1386">
                  <c:v>1.3865254964265486E-2</c:v>
                </c:pt>
                <c:pt idx="1387">
                  <c:v>1.3846943933940805E-2</c:v>
                </c:pt>
                <c:pt idx="1388">
                  <c:v>1.4036484464624568E-2</c:v>
                </c:pt>
                <c:pt idx="1389">
                  <c:v>1.4055995851743655E-2</c:v>
                </c:pt>
                <c:pt idx="1390">
                  <c:v>1.3725043436860753E-2</c:v>
                </c:pt>
                <c:pt idx="1391">
                  <c:v>1.3576241974307282E-2</c:v>
                </c:pt>
                <c:pt idx="1392">
                  <c:v>1.3613862346022234E-2</c:v>
                </c:pt>
                <c:pt idx="1393">
                  <c:v>1.3661178169932278E-2</c:v>
                </c:pt>
                <c:pt idx="1394">
                  <c:v>1.3598925034983491E-2</c:v>
                </c:pt>
                <c:pt idx="1395">
                  <c:v>1.3622020936005166E-2</c:v>
                </c:pt>
                <c:pt idx="1396">
                  <c:v>1.3778232969922524E-2</c:v>
                </c:pt>
                <c:pt idx="1397">
                  <c:v>1.3767705814097688E-2</c:v>
                </c:pt>
                <c:pt idx="1398">
                  <c:v>1.3668260220939912E-2</c:v>
                </c:pt>
                <c:pt idx="1399">
                  <c:v>1.3611011473902526E-2</c:v>
                </c:pt>
                <c:pt idx="1400">
                  <c:v>1.3624731741371124E-2</c:v>
                </c:pt>
                <c:pt idx="1401">
                  <c:v>1.3808790766467896E-2</c:v>
                </c:pt>
                <c:pt idx="1402">
                  <c:v>1.3961414785746076E-2</c:v>
                </c:pt>
                <c:pt idx="1403">
                  <c:v>1.3864120087347933E-2</c:v>
                </c:pt>
                <c:pt idx="1404">
                  <c:v>1.3661786950237556E-2</c:v>
                </c:pt>
                <c:pt idx="1405">
                  <c:v>1.3632614631793097E-2</c:v>
                </c:pt>
                <c:pt idx="1406">
                  <c:v>1.3694846316141698E-2</c:v>
                </c:pt>
                <c:pt idx="1407">
                  <c:v>1.3666009018426841E-2</c:v>
                </c:pt>
                <c:pt idx="1408">
                  <c:v>1.3690812307996172E-2</c:v>
                </c:pt>
                <c:pt idx="1409">
                  <c:v>1.3770308008649304E-2</c:v>
                </c:pt>
                <c:pt idx="1410">
                  <c:v>1.374696328876567E-2</c:v>
                </c:pt>
                <c:pt idx="1411">
                  <c:v>1.3666035296988168E-2</c:v>
                </c:pt>
                <c:pt idx="1412">
                  <c:v>1.3601289746565595E-2</c:v>
                </c:pt>
                <c:pt idx="1413">
                  <c:v>1.3692743896797746E-2</c:v>
                </c:pt>
                <c:pt idx="1414">
                  <c:v>1.3857801637647374E-2</c:v>
                </c:pt>
                <c:pt idx="1415">
                  <c:v>1.3804190530587448E-2</c:v>
                </c:pt>
                <c:pt idx="1416">
                  <c:v>1.3778732391894746E-2</c:v>
                </c:pt>
                <c:pt idx="1417">
                  <c:v>1.383739218337098E-2</c:v>
                </c:pt>
                <c:pt idx="1418">
                  <c:v>1.3895446408181958E-2</c:v>
                </c:pt>
                <c:pt idx="1419">
                  <c:v>1.385146137171688E-2</c:v>
                </c:pt>
                <c:pt idx="1420">
                  <c:v>1.3861258808515178E-2</c:v>
                </c:pt>
                <c:pt idx="1421">
                  <c:v>1.3996543869066782E-2</c:v>
                </c:pt>
                <c:pt idx="1422">
                  <c:v>1.3970412644560995E-2</c:v>
                </c:pt>
                <c:pt idx="1423">
                  <c:v>1.3878930683396398E-2</c:v>
                </c:pt>
                <c:pt idx="1424">
                  <c:v>1.382730173194279E-2</c:v>
                </c:pt>
                <c:pt idx="1425">
                  <c:v>1.3785807598200464E-2</c:v>
                </c:pt>
                <c:pt idx="1426">
                  <c:v>1.3764446521704823E-2</c:v>
                </c:pt>
                <c:pt idx="1427">
                  <c:v>1.3804549785349831E-2</c:v>
                </c:pt>
                <c:pt idx="1428">
                  <c:v>1.4026314868730507E-2</c:v>
                </c:pt>
                <c:pt idx="1429">
                  <c:v>1.4200804662021218E-2</c:v>
                </c:pt>
                <c:pt idx="1430">
                  <c:v>1.4232729776094235E-2</c:v>
                </c:pt>
                <c:pt idx="1431">
                  <c:v>1.4099045867998585E-2</c:v>
                </c:pt>
                <c:pt idx="1432">
                  <c:v>1.3954235916652449E-2</c:v>
                </c:pt>
                <c:pt idx="1433">
                  <c:v>1.4101325621233665E-2</c:v>
                </c:pt>
                <c:pt idx="1434">
                  <c:v>1.4049876256961849E-2</c:v>
                </c:pt>
                <c:pt idx="1435">
                  <c:v>1.3880955129549557E-2</c:v>
                </c:pt>
                <c:pt idx="1436">
                  <c:v>1.3920727331833129E-2</c:v>
                </c:pt>
                <c:pt idx="1437">
                  <c:v>1.3983741038126931E-2</c:v>
                </c:pt>
                <c:pt idx="1438">
                  <c:v>1.4072877788412477E-2</c:v>
                </c:pt>
                <c:pt idx="1439">
                  <c:v>1.4090470595690343E-2</c:v>
                </c:pt>
                <c:pt idx="1440">
                  <c:v>1.3931775325288323E-2</c:v>
                </c:pt>
                <c:pt idx="1441">
                  <c:v>1.3951663298307651E-2</c:v>
                </c:pt>
                <c:pt idx="1442">
                  <c:v>1.4072009783975261E-2</c:v>
                </c:pt>
                <c:pt idx="1443">
                  <c:v>1.4169850944076847E-2</c:v>
                </c:pt>
                <c:pt idx="1444">
                  <c:v>1.4289551759779187E-2</c:v>
                </c:pt>
                <c:pt idx="1445">
                  <c:v>1.4185956775291766E-2</c:v>
                </c:pt>
                <c:pt idx="1446">
                  <c:v>1.3954463815434739E-2</c:v>
                </c:pt>
                <c:pt idx="1447">
                  <c:v>1.4114675570302984E-2</c:v>
                </c:pt>
                <c:pt idx="1448">
                  <c:v>1.4481878897600211E-2</c:v>
                </c:pt>
                <c:pt idx="1449">
                  <c:v>1.4439874646422482E-2</c:v>
                </c:pt>
                <c:pt idx="1450">
                  <c:v>1.4289977207116547E-2</c:v>
                </c:pt>
                <c:pt idx="1451">
                  <c:v>1.4132620828200429E-2</c:v>
                </c:pt>
                <c:pt idx="1452">
                  <c:v>1.4047969380793548E-2</c:v>
                </c:pt>
                <c:pt idx="1453">
                  <c:v>1.4300438079459568E-2</c:v>
                </c:pt>
                <c:pt idx="1454">
                  <c:v>1.4363265633834823E-2</c:v>
                </c:pt>
                <c:pt idx="1455">
                  <c:v>1.4189289393222495E-2</c:v>
                </c:pt>
                <c:pt idx="1456">
                  <c:v>1.4167285817822553E-2</c:v>
                </c:pt>
                <c:pt idx="1457">
                  <c:v>1.4236360967931452E-2</c:v>
                </c:pt>
                <c:pt idx="1458">
                  <c:v>1.4275564862389336E-2</c:v>
                </c:pt>
                <c:pt idx="1459">
                  <c:v>1.4262973092666211E-2</c:v>
                </c:pt>
                <c:pt idx="1460">
                  <c:v>1.4267617663244794E-2</c:v>
                </c:pt>
                <c:pt idx="1461">
                  <c:v>1.423550579320775E-2</c:v>
                </c:pt>
                <c:pt idx="1462">
                  <c:v>1.4239404526507063E-2</c:v>
                </c:pt>
                <c:pt idx="1463">
                  <c:v>1.432094826111773E-2</c:v>
                </c:pt>
                <c:pt idx="1464">
                  <c:v>1.448591148434141E-2</c:v>
                </c:pt>
                <c:pt idx="1465">
                  <c:v>1.447143120558291E-2</c:v>
                </c:pt>
                <c:pt idx="1466">
                  <c:v>1.4335695487336144E-2</c:v>
                </c:pt>
                <c:pt idx="1467">
                  <c:v>1.447310299493231E-2</c:v>
                </c:pt>
                <c:pt idx="1468">
                  <c:v>1.4423316268042266E-2</c:v>
                </c:pt>
                <c:pt idx="1469">
                  <c:v>1.4301898674135219E-2</c:v>
                </c:pt>
                <c:pt idx="1470">
                  <c:v>1.444400775824394E-2</c:v>
                </c:pt>
                <c:pt idx="1471">
                  <c:v>1.4609254761329451E-2</c:v>
                </c:pt>
                <c:pt idx="1472">
                  <c:v>1.4642812124990403E-2</c:v>
                </c:pt>
                <c:pt idx="1473">
                  <c:v>1.4528661839100501E-2</c:v>
                </c:pt>
                <c:pt idx="1474">
                  <c:v>1.4509037051928067E-2</c:v>
                </c:pt>
                <c:pt idx="1475">
                  <c:v>1.4616093317817871E-2</c:v>
                </c:pt>
                <c:pt idx="1476">
                  <c:v>1.4594612360651729E-2</c:v>
                </c:pt>
                <c:pt idx="1477">
                  <c:v>1.4459075082809738E-2</c:v>
                </c:pt>
                <c:pt idx="1478">
                  <c:v>1.4500554608709795E-2</c:v>
                </c:pt>
                <c:pt idx="1479">
                  <c:v>1.4604483637101975E-2</c:v>
                </c:pt>
                <c:pt idx="1480">
                  <c:v>1.4667267397660879E-2</c:v>
                </c:pt>
                <c:pt idx="1481">
                  <c:v>1.4751205417609761E-2</c:v>
                </c:pt>
                <c:pt idx="1482">
                  <c:v>1.4728967001757401E-2</c:v>
                </c:pt>
                <c:pt idx="1483">
                  <c:v>1.4645726843776954E-2</c:v>
                </c:pt>
                <c:pt idx="1484">
                  <c:v>1.4623116337714173E-2</c:v>
                </c:pt>
                <c:pt idx="1485">
                  <c:v>1.4727882551367246E-2</c:v>
                </c:pt>
                <c:pt idx="1486">
                  <c:v>1.4916046677491126E-2</c:v>
                </c:pt>
                <c:pt idx="1487">
                  <c:v>1.492627226916853E-2</c:v>
                </c:pt>
                <c:pt idx="1488">
                  <c:v>1.4855291071530932E-2</c:v>
                </c:pt>
                <c:pt idx="1489">
                  <c:v>1.4930721882305589E-2</c:v>
                </c:pt>
                <c:pt idx="1490">
                  <c:v>1.4839740091860723E-2</c:v>
                </c:pt>
                <c:pt idx="1491">
                  <c:v>1.4756570907802349E-2</c:v>
                </c:pt>
                <c:pt idx="1492">
                  <c:v>1.4854856286503839E-2</c:v>
                </c:pt>
                <c:pt idx="1493">
                  <c:v>1.4780334415784626E-2</c:v>
                </c:pt>
                <c:pt idx="1494">
                  <c:v>1.4789041880306933E-2</c:v>
                </c:pt>
                <c:pt idx="1495">
                  <c:v>1.4850943240848116E-2</c:v>
                </c:pt>
                <c:pt idx="1496">
                  <c:v>1.4842880106430414E-2</c:v>
                </c:pt>
                <c:pt idx="1497">
                  <c:v>1.4985509009522327E-2</c:v>
                </c:pt>
                <c:pt idx="1498">
                  <c:v>1.5035830345136994E-2</c:v>
                </c:pt>
                <c:pt idx="1499">
                  <c:v>1.490435869940864E-2</c:v>
                </c:pt>
                <c:pt idx="1500">
                  <c:v>1.4721340782564365E-2</c:v>
                </c:pt>
                <c:pt idx="1501">
                  <c:v>1.4665656318658451E-2</c:v>
                </c:pt>
                <c:pt idx="1502">
                  <c:v>1.4569691568020007E-2</c:v>
                </c:pt>
                <c:pt idx="1503">
                  <c:v>1.4508822026747739E-2</c:v>
                </c:pt>
                <c:pt idx="1504">
                  <c:v>1.4668812634362807E-2</c:v>
                </c:pt>
                <c:pt idx="1505">
                  <c:v>1.4720423186632461E-2</c:v>
                </c:pt>
                <c:pt idx="1506">
                  <c:v>1.453157140338023E-2</c:v>
                </c:pt>
                <c:pt idx="1507">
                  <c:v>1.4571732403407136E-2</c:v>
                </c:pt>
                <c:pt idx="1508">
                  <c:v>1.4839560035769353E-2</c:v>
                </c:pt>
                <c:pt idx="1509">
                  <c:v>1.4701277045846553E-2</c:v>
                </c:pt>
                <c:pt idx="1510">
                  <c:v>1.4416748373907265E-2</c:v>
                </c:pt>
                <c:pt idx="1511">
                  <c:v>1.4436724381662316E-2</c:v>
                </c:pt>
                <c:pt idx="1512">
                  <c:v>1.460137168091368E-2</c:v>
                </c:pt>
                <c:pt idx="1513">
                  <c:v>1.4675248253168008E-2</c:v>
                </c:pt>
                <c:pt idx="1514">
                  <c:v>1.4657666859870569E-2</c:v>
                </c:pt>
                <c:pt idx="1515">
                  <c:v>1.4503736054028762E-2</c:v>
                </c:pt>
                <c:pt idx="1516">
                  <c:v>1.4431748940411762E-2</c:v>
                </c:pt>
                <c:pt idx="1517">
                  <c:v>1.4603355605272475E-2</c:v>
                </c:pt>
                <c:pt idx="1518">
                  <c:v>1.4634037359266152E-2</c:v>
                </c:pt>
                <c:pt idx="1519">
                  <c:v>1.4520538860101953E-2</c:v>
                </c:pt>
                <c:pt idx="1520">
                  <c:v>1.4447469598734211E-2</c:v>
                </c:pt>
                <c:pt idx="1521">
                  <c:v>1.4493274671860892E-2</c:v>
                </c:pt>
                <c:pt idx="1522">
                  <c:v>1.4675933085885431E-2</c:v>
                </c:pt>
                <c:pt idx="1523">
                  <c:v>1.4687808081319744E-2</c:v>
                </c:pt>
                <c:pt idx="1524">
                  <c:v>1.4497934870544063E-2</c:v>
                </c:pt>
                <c:pt idx="1525">
                  <c:v>1.4523606352955678E-2</c:v>
                </c:pt>
                <c:pt idx="1526">
                  <c:v>1.457362841390907E-2</c:v>
                </c:pt>
                <c:pt idx="1527">
                  <c:v>1.4426681419953171E-2</c:v>
                </c:pt>
                <c:pt idx="1528">
                  <c:v>1.447219469913307E-2</c:v>
                </c:pt>
                <c:pt idx="1529">
                  <c:v>1.4485319099829743E-2</c:v>
                </c:pt>
                <c:pt idx="1530">
                  <c:v>1.4390885788507104E-2</c:v>
                </c:pt>
                <c:pt idx="1531">
                  <c:v>1.441132127113586E-2</c:v>
                </c:pt>
                <c:pt idx="1532">
                  <c:v>1.4398199106433021E-2</c:v>
                </c:pt>
                <c:pt idx="1533">
                  <c:v>1.4356839023200721E-2</c:v>
                </c:pt>
                <c:pt idx="1534">
                  <c:v>1.4362147001939487E-2</c:v>
                </c:pt>
                <c:pt idx="1535">
                  <c:v>1.4434986919510609E-2</c:v>
                </c:pt>
                <c:pt idx="1536">
                  <c:v>1.4542367242093892E-2</c:v>
                </c:pt>
                <c:pt idx="1537">
                  <c:v>1.4470812513518441E-2</c:v>
                </c:pt>
                <c:pt idx="1538">
                  <c:v>1.4227861921625387E-2</c:v>
                </c:pt>
                <c:pt idx="1539">
                  <c:v>1.4282911326490835E-2</c:v>
                </c:pt>
                <c:pt idx="1540">
                  <c:v>1.4295529990995917E-2</c:v>
                </c:pt>
                <c:pt idx="1541">
                  <c:v>1.4016579457144287E-2</c:v>
                </c:pt>
                <c:pt idx="1542">
                  <c:v>1.4100970505038992E-2</c:v>
                </c:pt>
                <c:pt idx="1543">
                  <c:v>1.4350276520991736E-2</c:v>
                </c:pt>
                <c:pt idx="1544">
                  <c:v>1.4311539599449743E-2</c:v>
                </c:pt>
                <c:pt idx="1545">
                  <c:v>1.4168583725965292E-2</c:v>
                </c:pt>
                <c:pt idx="1546">
                  <c:v>1.4201142319217422E-2</c:v>
                </c:pt>
                <c:pt idx="1547">
                  <c:v>1.4263837093064105E-2</c:v>
                </c:pt>
                <c:pt idx="1548">
                  <c:v>1.4177186850302661E-2</c:v>
                </c:pt>
                <c:pt idx="1549">
                  <c:v>1.4119572846618569E-2</c:v>
                </c:pt>
                <c:pt idx="1550">
                  <c:v>1.4062076078950261E-2</c:v>
                </c:pt>
                <c:pt idx="1551">
                  <c:v>1.4055132264732864E-2</c:v>
                </c:pt>
                <c:pt idx="1552">
                  <c:v>1.4037703078730637E-2</c:v>
                </c:pt>
                <c:pt idx="1553">
                  <c:v>1.3995259624215209E-2</c:v>
                </c:pt>
                <c:pt idx="1554">
                  <c:v>1.4068011725328669E-2</c:v>
                </c:pt>
                <c:pt idx="1555">
                  <c:v>1.3984705291607771E-2</c:v>
                </c:pt>
                <c:pt idx="1556">
                  <c:v>1.3923628443720739E-2</c:v>
                </c:pt>
                <c:pt idx="1557">
                  <c:v>1.4024223994260723E-2</c:v>
                </c:pt>
                <c:pt idx="1558">
                  <c:v>1.4037847734588818E-2</c:v>
                </c:pt>
                <c:pt idx="1559">
                  <c:v>1.408738424055044E-2</c:v>
                </c:pt>
                <c:pt idx="1560">
                  <c:v>1.3898829382879221E-2</c:v>
                </c:pt>
                <c:pt idx="1561">
                  <c:v>1.3856614200010489E-2</c:v>
                </c:pt>
                <c:pt idx="1562">
                  <c:v>1.4172328388089897E-2</c:v>
                </c:pt>
                <c:pt idx="1563">
                  <c:v>1.4028896696168349E-2</c:v>
                </c:pt>
                <c:pt idx="1564">
                  <c:v>1.3762957068270678E-2</c:v>
                </c:pt>
                <c:pt idx="1565">
                  <c:v>1.3862844997515103E-2</c:v>
                </c:pt>
                <c:pt idx="1566">
                  <c:v>1.3865351363213643E-2</c:v>
                </c:pt>
                <c:pt idx="1567">
                  <c:v>1.3765594280483065E-2</c:v>
                </c:pt>
                <c:pt idx="1568">
                  <c:v>1.3871113430116369E-2</c:v>
                </c:pt>
                <c:pt idx="1569">
                  <c:v>1.3948731320853938E-2</c:v>
                </c:pt>
                <c:pt idx="1570">
                  <c:v>1.395858354481371E-2</c:v>
                </c:pt>
                <c:pt idx="1571">
                  <c:v>1.3948446451154775E-2</c:v>
                </c:pt>
                <c:pt idx="1572">
                  <c:v>1.3833343706612258E-2</c:v>
                </c:pt>
                <c:pt idx="1573">
                  <c:v>1.3767618198390999E-2</c:v>
                </c:pt>
                <c:pt idx="1574">
                  <c:v>1.3793176449534919E-2</c:v>
                </c:pt>
                <c:pt idx="1575">
                  <c:v>1.3844314990812503E-2</c:v>
                </c:pt>
                <c:pt idx="1576">
                  <c:v>1.3752303244416888E-2</c:v>
                </c:pt>
                <c:pt idx="1577">
                  <c:v>1.3693396521712966E-2</c:v>
                </c:pt>
                <c:pt idx="1578">
                  <c:v>1.3601692624637387E-2</c:v>
                </c:pt>
                <c:pt idx="1579">
                  <c:v>1.3435283240246445E-2</c:v>
                </c:pt>
                <c:pt idx="1580">
                  <c:v>1.3410371978528337E-2</c:v>
                </c:pt>
                <c:pt idx="1581">
                  <c:v>1.3622244281203502E-2</c:v>
                </c:pt>
                <c:pt idx="1582">
                  <c:v>1.3963917337603595E-2</c:v>
                </c:pt>
                <c:pt idx="1583">
                  <c:v>1.3866924421800366E-2</c:v>
                </c:pt>
                <c:pt idx="1584">
                  <c:v>1.3619445905544305E-2</c:v>
                </c:pt>
                <c:pt idx="1585">
                  <c:v>1.3647421714432442E-2</c:v>
                </c:pt>
                <c:pt idx="1586">
                  <c:v>1.3726786821834694E-2</c:v>
                </c:pt>
                <c:pt idx="1587">
                  <c:v>1.3506339181992058E-2</c:v>
                </c:pt>
                <c:pt idx="1588">
                  <c:v>1.3348334220796723E-2</c:v>
                </c:pt>
                <c:pt idx="1589">
                  <c:v>1.3462910104138351E-2</c:v>
                </c:pt>
                <c:pt idx="1590">
                  <c:v>1.3502718466921406E-2</c:v>
                </c:pt>
                <c:pt idx="1591">
                  <c:v>1.3447991116710236E-2</c:v>
                </c:pt>
                <c:pt idx="1592">
                  <c:v>1.3476980299543797E-2</c:v>
                </c:pt>
                <c:pt idx="1593">
                  <c:v>1.3488958273752729E-2</c:v>
                </c:pt>
                <c:pt idx="1594">
                  <c:v>1.3169750498958291E-2</c:v>
                </c:pt>
                <c:pt idx="1595">
                  <c:v>1.3072042515300133E-2</c:v>
                </c:pt>
                <c:pt idx="1596">
                  <c:v>1.3363779367097975E-2</c:v>
                </c:pt>
                <c:pt idx="1597">
                  <c:v>1.3229544436415433E-2</c:v>
                </c:pt>
                <c:pt idx="1598">
                  <c:v>1.2900305243314749E-2</c:v>
                </c:pt>
                <c:pt idx="1599">
                  <c:v>1.3080794525566866E-2</c:v>
                </c:pt>
                <c:pt idx="1600">
                  <c:v>1.3407811334143585E-2</c:v>
                </c:pt>
                <c:pt idx="1601">
                  <c:v>1.3358369783251103E-2</c:v>
                </c:pt>
                <c:pt idx="1602">
                  <c:v>1.322181761826057E-2</c:v>
                </c:pt>
                <c:pt idx="1603">
                  <c:v>1.3118065805458814E-2</c:v>
                </c:pt>
                <c:pt idx="1604">
                  <c:v>1.3030930984185609E-2</c:v>
                </c:pt>
                <c:pt idx="1605">
                  <c:v>1.3204316839693133E-2</c:v>
                </c:pt>
                <c:pt idx="1606">
                  <c:v>1.3368449345210412E-2</c:v>
                </c:pt>
                <c:pt idx="1607">
                  <c:v>1.3344220276167098E-2</c:v>
                </c:pt>
                <c:pt idx="1608">
                  <c:v>1.3239629759794083E-2</c:v>
                </c:pt>
                <c:pt idx="1609">
                  <c:v>1.3097017483820075E-2</c:v>
                </c:pt>
                <c:pt idx="1610">
                  <c:v>1.3021265965823528E-2</c:v>
                </c:pt>
                <c:pt idx="1611">
                  <c:v>1.3129215880432357E-2</c:v>
                </c:pt>
                <c:pt idx="1612">
                  <c:v>1.3249225254507105E-2</c:v>
                </c:pt>
                <c:pt idx="1613">
                  <c:v>1.3136446741150545E-2</c:v>
                </c:pt>
                <c:pt idx="1614">
                  <c:v>1.3087910857825671E-2</c:v>
                </c:pt>
                <c:pt idx="1615">
                  <c:v>1.3156823280638932E-2</c:v>
                </c:pt>
                <c:pt idx="1616">
                  <c:v>1.2903133965597604E-2</c:v>
                </c:pt>
                <c:pt idx="1617">
                  <c:v>1.2672817383440052E-2</c:v>
                </c:pt>
                <c:pt idx="1618">
                  <c:v>1.2776165655192786E-2</c:v>
                </c:pt>
                <c:pt idx="1619">
                  <c:v>1.285297169236598E-2</c:v>
                </c:pt>
                <c:pt idx="1620">
                  <c:v>1.2775575598215063E-2</c:v>
                </c:pt>
                <c:pt idx="1621">
                  <c:v>1.2772026531676852E-2</c:v>
                </c:pt>
                <c:pt idx="1622">
                  <c:v>1.29400139706659E-2</c:v>
                </c:pt>
                <c:pt idx="1623">
                  <c:v>1.2974400237038877E-2</c:v>
                </c:pt>
                <c:pt idx="1624">
                  <c:v>1.2969222883462131E-2</c:v>
                </c:pt>
                <c:pt idx="1625">
                  <c:v>1.2972432485587318E-2</c:v>
                </c:pt>
                <c:pt idx="1626">
                  <c:v>1.2811067858856431E-2</c:v>
                </c:pt>
                <c:pt idx="1627">
                  <c:v>1.2640512983185461E-2</c:v>
                </c:pt>
                <c:pt idx="1628">
                  <c:v>1.2548799585179174E-2</c:v>
                </c:pt>
                <c:pt idx="1629">
                  <c:v>1.2716097597520229E-2</c:v>
                </c:pt>
                <c:pt idx="1630">
                  <c:v>1.281219561616175E-2</c:v>
                </c:pt>
                <c:pt idx="1631">
                  <c:v>1.2694588050550673E-2</c:v>
                </c:pt>
                <c:pt idx="1632">
                  <c:v>1.254128144840915E-2</c:v>
                </c:pt>
                <c:pt idx="1633">
                  <c:v>1.2400675644764761E-2</c:v>
                </c:pt>
                <c:pt idx="1634">
                  <c:v>1.2528403501422361E-2</c:v>
                </c:pt>
                <c:pt idx="1635">
                  <c:v>1.29181304363044E-2</c:v>
                </c:pt>
                <c:pt idx="1636">
                  <c:v>1.2960932249867821E-2</c:v>
                </c:pt>
                <c:pt idx="1637">
                  <c:v>1.2763053466947385E-2</c:v>
                </c:pt>
                <c:pt idx="1638">
                  <c:v>1.272158222173835E-2</c:v>
                </c:pt>
                <c:pt idx="1639">
                  <c:v>1.2733958935039027E-2</c:v>
                </c:pt>
                <c:pt idx="1640">
                  <c:v>1.2775335204861396E-2</c:v>
                </c:pt>
                <c:pt idx="1641">
                  <c:v>1.2834165612074502E-2</c:v>
                </c:pt>
                <c:pt idx="1642">
                  <c:v>1.2834541550844394E-2</c:v>
                </c:pt>
                <c:pt idx="1643">
                  <c:v>1.2695553815981411E-2</c:v>
                </c:pt>
                <c:pt idx="1644">
                  <c:v>1.2514158700269276E-2</c:v>
                </c:pt>
                <c:pt idx="1645">
                  <c:v>1.2549039853172008E-2</c:v>
                </c:pt>
                <c:pt idx="1646">
                  <c:v>1.2925983022285195E-2</c:v>
                </c:pt>
                <c:pt idx="1647">
                  <c:v>1.3163013423462591E-2</c:v>
                </c:pt>
                <c:pt idx="1648">
                  <c:v>1.2982210111825534E-2</c:v>
                </c:pt>
                <c:pt idx="1649">
                  <c:v>1.2509532844185536E-2</c:v>
                </c:pt>
                <c:pt idx="1650">
                  <c:v>1.2368221179297248E-2</c:v>
                </c:pt>
                <c:pt idx="1651">
                  <c:v>1.2471269861725745E-2</c:v>
                </c:pt>
                <c:pt idx="1652">
                  <c:v>1.2415755219883797E-2</c:v>
                </c:pt>
                <c:pt idx="1653">
                  <c:v>1.2480848394776247E-2</c:v>
                </c:pt>
                <c:pt idx="1654">
                  <c:v>1.2591115012714029E-2</c:v>
                </c:pt>
                <c:pt idx="1655">
                  <c:v>1.2544535942540449E-2</c:v>
                </c:pt>
                <c:pt idx="1656">
                  <c:v>1.242774326612083E-2</c:v>
                </c:pt>
                <c:pt idx="1657">
                  <c:v>1.2677007999095871E-2</c:v>
                </c:pt>
                <c:pt idx="1658">
                  <c:v>1.2886537892043739E-2</c:v>
                </c:pt>
                <c:pt idx="1659">
                  <c:v>1.2800703993761644E-2</c:v>
                </c:pt>
                <c:pt idx="1660">
                  <c:v>1.2773932184488404E-2</c:v>
                </c:pt>
                <c:pt idx="1661">
                  <c:v>1.2549603391349686E-2</c:v>
                </c:pt>
                <c:pt idx="1662">
                  <c:v>1.2289496863204121E-2</c:v>
                </c:pt>
                <c:pt idx="1663">
                  <c:v>1.2342021819258022E-2</c:v>
                </c:pt>
                <c:pt idx="1664">
                  <c:v>1.2354195591979469E-2</c:v>
                </c:pt>
                <c:pt idx="1665">
                  <c:v>1.2292500612958382E-2</c:v>
                </c:pt>
                <c:pt idx="1666">
                  <c:v>1.261635944369476E-2</c:v>
                </c:pt>
                <c:pt idx="1667">
                  <c:v>1.2780243626443024E-2</c:v>
                </c:pt>
                <c:pt idx="1668">
                  <c:v>1.2701741757668908E-2</c:v>
                </c:pt>
                <c:pt idx="1669">
                  <c:v>1.260402977192542E-2</c:v>
                </c:pt>
                <c:pt idx="1670">
                  <c:v>1.2720909204361188E-2</c:v>
                </c:pt>
                <c:pt idx="1671">
                  <c:v>1.2600547642401585E-2</c:v>
                </c:pt>
                <c:pt idx="1672">
                  <c:v>1.2496834925929559E-2</c:v>
                </c:pt>
                <c:pt idx="1673">
                  <c:v>1.2654914864521185E-2</c:v>
                </c:pt>
                <c:pt idx="1674">
                  <c:v>1.2675098401754062E-2</c:v>
                </c:pt>
                <c:pt idx="1675">
                  <c:v>1.2826187918391066E-2</c:v>
                </c:pt>
                <c:pt idx="1676">
                  <c:v>1.2578060835852103E-2</c:v>
                </c:pt>
                <c:pt idx="1677">
                  <c:v>1.2088441312511513E-2</c:v>
                </c:pt>
                <c:pt idx="1678">
                  <c:v>1.2009257209911963E-2</c:v>
                </c:pt>
                <c:pt idx="1679">
                  <c:v>1.2641587864390172E-2</c:v>
                </c:pt>
                <c:pt idx="1680">
                  <c:v>1.2680215442359968E-2</c:v>
                </c:pt>
                <c:pt idx="1681">
                  <c:v>1.3159378070942021E-2</c:v>
                </c:pt>
                <c:pt idx="1682">
                  <c:v>1.2714611735154193E-2</c:v>
                </c:pt>
                <c:pt idx="1683">
                  <c:v>1.2014008634316111E-2</c:v>
                </c:pt>
                <c:pt idx="1684">
                  <c:v>1.2271466069504902E-2</c:v>
                </c:pt>
                <c:pt idx="1685">
                  <c:v>1.2048823457376781E-2</c:v>
                </c:pt>
                <c:pt idx="1686">
                  <c:v>1.2086106643239605E-2</c:v>
                </c:pt>
                <c:pt idx="1687">
                  <c:v>1.2134613612243097E-2</c:v>
                </c:pt>
                <c:pt idx="1688">
                  <c:v>1.2222066403107181E-2</c:v>
                </c:pt>
                <c:pt idx="1689">
                  <c:v>1.2321718402266138E-2</c:v>
                </c:pt>
                <c:pt idx="1690">
                  <c:v>1.2809140187452819E-2</c:v>
                </c:pt>
                <c:pt idx="1691">
                  <c:v>1.3440995829026017E-2</c:v>
                </c:pt>
                <c:pt idx="1692">
                  <c:v>1.3115095708231541E-2</c:v>
                </c:pt>
                <c:pt idx="1693">
                  <c:v>1.2649426712642678E-2</c:v>
                </c:pt>
                <c:pt idx="1694">
                  <c:v>1.208565280244577E-2</c:v>
                </c:pt>
                <c:pt idx="1695">
                  <c:v>1.2294644290094406E-2</c:v>
                </c:pt>
                <c:pt idx="1696">
                  <c:v>1.2361308761317904E-2</c:v>
                </c:pt>
                <c:pt idx="1697">
                  <c:v>1.184385365753359E-2</c:v>
                </c:pt>
                <c:pt idx="1698">
                  <c:v>1.199484181981302E-2</c:v>
                </c:pt>
                <c:pt idx="1699">
                  <c:v>1.217825487553891E-2</c:v>
                </c:pt>
                <c:pt idx="1700">
                  <c:v>1.233103165828541E-2</c:v>
                </c:pt>
                <c:pt idx="1701">
                  <c:v>1.2589065987774086E-2</c:v>
                </c:pt>
                <c:pt idx="1702">
                  <c:v>1.2695737355355776E-2</c:v>
                </c:pt>
                <c:pt idx="1703">
                  <c:v>1.3128769696963074E-2</c:v>
                </c:pt>
                <c:pt idx="1704">
                  <c:v>1.2805888080941399E-2</c:v>
                </c:pt>
                <c:pt idx="1705">
                  <c:v>1.2260743996034709E-2</c:v>
                </c:pt>
                <c:pt idx="1706">
                  <c:v>1.3294488394632866E-2</c:v>
                </c:pt>
                <c:pt idx="1707">
                  <c:v>1.2460350679087231E-2</c:v>
                </c:pt>
                <c:pt idx="1708">
                  <c:v>1.2081162422458372E-2</c:v>
                </c:pt>
                <c:pt idx="1709">
                  <c:v>1.2151455940388569E-2</c:v>
                </c:pt>
                <c:pt idx="1710">
                  <c:v>1.2140488058325119E-2</c:v>
                </c:pt>
                <c:pt idx="1711">
                  <c:v>1.2212035237820764E-2</c:v>
                </c:pt>
                <c:pt idx="1712">
                  <c:v>1.2102436499651583E-2</c:v>
                </c:pt>
                <c:pt idx="1713">
                  <c:v>1.2640071670940936E-2</c:v>
                </c:pt>
                <c:pt idx="1714">
                  <c:v>1.2212454289696631E-2</c:v>
                </c:pt>
                <c:pt idx="1715">
                  <c:v>1.1884024216997071E-2</c:v>
                </c:pt>
                <c:pt idx="1716">
                  <c:v>1.1579675430225303E-2</c:v>
                </c:pt>
                <c:pt idx="1717">
                  <c:v>1.1844102258690139E-2</c:v>
                </c:pt>
                <c:pt idx="1718">
                  <c:v>1.2058750491146455E-2</c:v>
                </c:pt>
                <c:pt idx="1719">
                  <c:v>1.213223068722912E-2</c:v>
                </c:pt>
                <c:pt idx="1720">
                  <c:v>1.2315906996774198E-2</c:v>
                </c:pt>
                <c:pt idx="1721">
                  <c:v>1.197869488229574E-2</c:v>
                </c:pt>
                <c:pt idx="1722">
                  <c:v>1.2039961316957495E-2</c:v>
                </c:pt>
                <c:pt idx="1723">
                  <c:v>1.2373500541672957E-2</c:v>
                </c:pt>
                <c:pt idx="1724">
                  <c:v>1.2534401222303196E-2</c:v>
                </c:pt>
                <c:pt idx="1725">
                  <c:v>1.2593365019253558E-2</c:v>
                </c:pt>
                <c:pt idx="1726">
                  <c:v>1.2632923348927285E-2</c:v>
                </c:pt>
                <c:pt idx="1727">
                  <c:v>1.2301346078106059E-2</c:v>
                </c:pt>
                <c:pt idx="1728">
                  <c:v>1.2088057291282919E-2</c:v>
                </c:pt>
                <c:pt idx="1729">
                  <c:v>1.2178861580672598E-2</c:v>
                </c:pt>
                <c:pt idx="1730">
                  <c:v>1.2194915568330291E-2</c:v>
                </c:pt>
                <c:pt idx="1731">
                  <c:v>1.2414410133704248E-2</c:v>
                </c:pt>
                <c:pt idx="1732">
                  <c:v>1.2285165911758869E-2</c:v>
                </c:pt>
                <c:pt idx="1733">
                  <c:v>1.217190852875615E-2</c:v>
                </c:pt>
                <c:pt idx="1734">
                  <c:v>1.2324608852287247E-2</c:v>
                </c:pt>
                <c:pt idx="1735">
                  <c:v>1.2150591767722254E-2</c:v>
                </c:pt>
                <c:pt idx="1736">
                  <c:v>1.3058234729799603E-2</c:v>
                </c:pt>
                <c:pt idx="1737">
                  <c:v>1.3132872852415147E-2</c:v>
                </c:pt>
                <c:pt idx="1738">
                  <c:v>1.3275313120330692E-2</c:v>
                </c:pt>
                <c:pt idx="1739">
                  <c:v>1.3090714558547925E-2</c:v>
                </c:pt>
                <c:pt idx="1740">
                  <c:v>1.2405632238535738E-2</c:v>
                </c:pt>
                <c:pt idx="1741">
                  <c:v>1.2576435644512376E-2</c:v>
                </c:pt>
                <c:pt idx="1742">
                  <c:v>1.2540949447694008E-2</c:v>
                </c:pt>
                <c:pt idx="1743">
                  <c:v>1.3704670881439443E-2</c:v>
                </c:pt>
                <c:pt idx="1744">
                  <c:v>1.250457506446411E-2</c:v>
                </c:pt>
                <c:pt idx="1745">
                  <c:v>1.251100490069156E-2</c:v>
                </c:pt>
                <c:pt idx="1746">
                  <c:v>1.2893091429090333E-2</c:v>
                </c:pt>
                <c:pt idx="1747">
                  <c:v>1.2595348529831787E-2</c:v>
                </c:pt>
                <c:pt idx="1748">
                  <c:v>1.2348409950843067E-2</c:v>
                </c:pt>
                <c:pt idx="1749">
                  <c:v>1.2218403996934404E-2</c:v>
                </c:pt>
                <c:pt idx="1750">
                  <c:v>1.2415672243667899E-2</c:v>
                </c:pt>
                <c:pt idx="1751">
                  <c:v>1.2176701015896177E-2</c:v>
                </c:pt>
                <c:pt idx="1752">
                  <c:v>1.2206050697339146E-2</c:v>
                </c:pt>
                <c:pt idx="1753">
                  <c:v>1.2028215223415231E-2</c:v>
                </c:pt>
                <c:pt idx="1754">
                  <c:v>1.238017734579743E-2</c:v>
                </c:pt>
                <c:pt idx="1755">
                  <c:v>1.2155279270393162E-2</c:v>
                </c:pt>
                <c:pt idx="1756">
                  <c:v>1.2348763636881746E-2</c:v>
                </c:pt>
                <c:pt idx="1757">
                  <c:v>1.2197521451019924E-2</c:v>
                </c:pt>
                <c:pt idx="1758">
                  <c:v>1.1593061420222863E-2</c:v>
                </c:pt>
                <c:pt idx="1759">
                  <c:v>1.1692451460219902E-2</c:v>
                </c:pt>
                <c:pt idx="1760">
                  <c:v>1.1660913071774406E-2</c:v>
                </c:pt>
                <c:pt idx="1761">
                  <c:v>1.202535292483752E-2</c:v>
                </c:pt>
                <c:pt idx="1762">
                  <c:v>1.220182970342897E-2</c:v>
                </c:pt>
                <c:pt idx="1763">
                  <c:v>1.1850182127765887E-2</c:v>
                </c:pt>
                <c:pt idx="1764">
                  <c:v>1.2015234676047806E-2</c:v>
                </c:pt>
                <c:pt idx="1765">
                  <c:v>1.2001984009883717E-2</c:v>
                </c:pt>
                <c:pt idx="1766">
                  <c:v>1.1840342726570299E-2</c:v>
                </c:pt>
                <c:pt idx="1767">
                  <c:v>1.1855232758046111E-2</c:v>
                </c:pt>
                <c:pt idx="1768">
                  <c:v>1.1949343111121937E-2</c:v>
                </c:pt>
                <c:pt idx="1769">
                  <c:v>1.1999850502807377E-2</c:v>
                </c:pt>
                <c:pt idx="1770">
                  <c:v>1.2099364240328416E-2</c:v>
                </c:pt>
                <c:pt idx="1771">
                  <c:v>1.2388037678413113E-2</c:v>
                </c:pt>
                <c:pt idx="1772">
                  <c:v>1.1987285274994699E-2</c:v>
                </c:pt>
                <c:pt idx="1773">
                  <c:v>1.2543172983640707E-2</c:v>
                </c:pt>
                <c:pt idx="1774">
                  <c:v>1.2691647067693204E-2</c:v>
                </c:pt>
                <c:pt idx="1775">
                  <c:v>1.1820926264379574E-2</c:v>
                </c:pt>
                <c:pt idx="1776">
                  <c:v>1.2500626353528324E-2</c:v>
                </c:pt>
                <c:pt idx="1777">
                  <c:v>1.2429677980004153E-2</c:v>
                </c:pt>
                <c:pt idx="1778">
                  <c:v>1.1888931298953622E-2</c:v>
                </c:pt>
                <c:pt idx="1779">
                  <c:v>1.2063441366267682E-2</c:v>
                </c:pt>
                <c:pt idx="1780">
                  <c:v>1.1917000873404185E-2</c:v>
                </c:pt>
                <c:pt idx="1781">
                  <c:v>1.2799515071866932E-2</c:v>
                </c:pt>
                <c:pt idx="1782">
                  <c:v>1.2395959290880434E-2</c:v>
                </c:pt>
                <c:pt idx="1783">
                  <c:v>1.2012481540914157E-2</c:v>
                </c:pt>
                <c:pt idx="1784">
                  <c:v>1.2839507470253411E-2</c:v>
                </c:pt>
                <c:pt idx="1785">
                  <c:v>1.2104618515211154E-2</c:v>
                </c:pt>
                <c:pt idx="1786">
                  <c:v>1.1979340573758704E-2</c:v>
                </c:pt>
                <c:pt idx="1787">
                  <c:v>1.2388692712552709E-2</c:v>
                </c:pt>
                <c:pt idx="1788">
                  <c:v>1.2067137375190376E-2</c:v>
                </c:pt>
                <c:pt idx="1789">
                  <c:v>1.2303664440575393E-2</c:v>
                </c:pt>
                <c:pt idx="1790">
                  <c:v>1.2553622444518178E-2</c:v>
                </c:pt>
                <c:pt idx="1791">
                  <c:v>1.2431630171823463E-2</c:v>
                </c:pt>
                <c:pt idx="1792">
                  <c:v>1.2467212261403562E-2</c:v>
                </c:pt>
                <c:pt idx="1793">
                  <c:v>1.2719051856620247E-2</c:v>
                </c:pt>
                <c:pt idx="1794">
                  <c:v>1.259442230790552E-2</c:v>
                </c:pt>
                <c:pt idx="1795">
                  <c:v>1.2374015817865116E-2</c:v>
                </c:pt>
                <c:pt idx="1796">
                  <c:v>1.2313719553243443E-2</c:v>
                </c:pt>
                <c:pt idx="1797">
                  <c:v>1.2049556522880414E-2</c:v>
                </c:pt>
                <c:pt idx="1798">
                  <c:v>1.1920944281414983E-2</c:v>
                </c:pt>
                <c:pt idx="1799">
                  <c:v>1.1998279829449334E-2</c:v>
                </c:pt>
                <c:pt idx="1800">
                  <c:v>1.2172633072599073E-2</c:v>
                </c:pt>
                <c:pt idx="1801">
                  <c:v>1.3183859323584004E-2</c:v>
                </c:pt>
                <c:pt idx="1802">
                  <c:v>1.2839927128016839E-2</c:v>
                </c:pt>
                <c:pt idx="1803">
                  <c:v>1.2193566801018898E-2</c:v>
                </c:pt>
                <c:pt idx="1804">
                  <c:v>1.2043430227783416E-2</c:v>
                </c:pt>
                <c:pt idx="1805">
                  <c:v>1.2196827420434033E-2</c:v>
                </c:pt>
                <c:pt idx="1806">
                  <c:v>1.2487548688931529E-2</c:v>
                </c:pt>
                <c:pt idx="1807">
                  <c:v>1.2794855578462707E-2</c:v>
                </c:pt>
                <c:pt idx="1808">
                  <c:v>1.2730790427881269E-2</c:v>
                </c:pt>
                <c:pt idx="1809">
                  <c:v>1.2137367521723555E-2</c:v>
                </c:pt>
                <c:pt idx="1810">
                  <c:v>1.2938378679427478E-2</c:v>
                </c:pt>
                <c:pt idx="1811">
                  <c:v>1.2398610050139416E-2</c:v>
                </c:pt>
                <c:pt idx="1812">
                  <c:v>1.2403396305531436E-2</c:v>
                </c:pt>
                <c:pt idx="1813">
                  <c:v>1.2325940561564766E-2</c:v>
                </c:pt>
                <c:pt idx="1814">
                  <c:v>1.1884595616576945E-2</c:v>
                </c:pt>
                <c:pt idx="1815">
                  <c:v>1.2541373185493523E-2</c:v>
                </c:pt>
                <c:pt idx="1816">
                  <c:v>1.26113217998609E-2</c:v>
                </c:pt>
                <c:pt idx="1817">
                  <c:v>1.1878170685971625E-2</c:v>
                </c:pt>
                <c:pt idx="1818">
                  <c:v>1.2149670858339503E-2</c:v>
                </c:pt>
                <c:pt idx="1819">
                  <c:v>1.2366426472709238E-2</c:v>
                </c:pt>
                <c:pt idx="1820">
                  <c:v>1.1769951279168014E-2</c:v>
                </c:pt>
                <c:pt idx="1821">
                  <c:v>1.2293351970228397E-2</c:v>
                </c:pt>
                <c:pt idx="1822">
                  <c:v>1.2346960277743504E-2</c:v>
                </c:pt>
                <c:pt idx="1823">
                  <c:v>1.2126587658707324E-2</c:v>
                </c:pt>
                <c:pt idx="1824">
                  <c:v>1.2195548486473742E-2</c:v>
                </c:pt>
                <c:pt idx="1825">
                  <c:v>1.2360653768479271E-2</c:v>
                </c:pt>
                <c:pt idx="1826">
                  <c:v>1.2645926741173588E-2</c:v>
                </c:pt>
                <c:pt idx="1827">
                  <c:v>1.2488173297891194E-2</c:v>
                </c:pt>
                <c:pt idx="1828">
                  <c:v>1.2565072581432126E-2</c:v>
                </c:pt>
                <c:pt idx="1829">
                  <c:v>1.2293683781718903E-2</c:v>
                </c:pt>
                <c:pt idx="1830">
                  <c:v>1.1859930158615075E-2</c:v>
                </c:pt>
                <c:pt idx="1831">
                  <c:v>1.1736087555092025E-2</c:v>
                </c:pt>
                <c:pt idx="1832">
                  <c:v>1.1721938480848451E-2</c:v>
                </c:pt>
                <c:pt idx="1833">
                  <c:v>1.1688972272077427E-2</c:v>
                </c:pt>
                <c:pt idx="1834">
                  <c:v>1.1796181564166499E-2</c:v>
                </c:pt>
                <c:pt idx="1835">
                  <c:v>1.2068660297108505E-2</c:v>
                </c:pt>
                <c:pt idx="1836">
                  <c:v>1.1777037442705742E-2</c:v>
                </c:pt>
                <c:pt idx="1837">
                  <c:v>1.1811384080436351E-2</c:v>
                </c:pt>
                <c:pt idx="1838">
                  <c:v>1.1862486054362789E-2</c:v>
                </c:pt>
                <c:pt idx="1839">
                  <c:v>1.1887073144063445E-2</c:v>
                </c:pt>
                <c:pt idx="1840">
                  <c:v>1.1899622386832389E-2</c:v>
                </c:pt>
                <c:pt idx="1841">
                  <c:v>1.1795680055915572E-2</c:v>
                </c:pt>
                <c:pt idx="1842">
                  <c:v>1.1831044348400424E-2</c:v>
                </c:pt>
                <c:pt idx="1843">
                  <c:v>1.1858198613217122E-2</c:v>
                </c:pt>
                <c:pt idx="1844">
                  <c:v>1.1901088015475505E-2</c:v>
                </c:pt>
                <c:pt idx="1845">
                  <c:v>1.172773758341882E-2</c:v>
                </c:pt>
                <c:pt idx="1846">
                  <c:v>1.174855830779963E-2</c:v>
                </c:pt>
                <c:pt idx="1847">
                  <c:v>1.1753917353147339E-2</c:v>
                </c:pt>
                <c:pt idx="1848">
                  <c:v>1.1746225464942519E-2</c:v>
                </c:pt>
                <c:pt idx="1849">
                  <c:v>1.1866223969938519E-2</c:v>
                </c:pt>
                <c:pt idx="1850">
                  <c:v>1.1763480077595636E-2</c:v>
                </c:pt>
                <c:pt idx="1851">
                  <c:v>1.16906072254399E-2</c:v>
                </c:pt>
                <c:pt idx="1852">
                  <c:v>1.1745990001126297E-2</c:v>
                </c:pt>
                <c:pt idx="1853">
                  <c:v>1.1685676224810751E-2</c:v>
                </c:pt>
                <c:pt idx="1854">
                  <c:v>1.1642158538829986E-2</c:v>
                </c:pt>
                <c:pt idx="1855">
                  <c:v>1.1671245412910416E-2</c:v>
                </c:pt>
                <c:pt idx="1856">
                  <c:v>1.1654700706513079E-2</c:v>
                </c:pt>
                <c:pt idx="1857">
                  <c:v>1.1600432390599371E-2</c:v>
                </c:pt>
                <c:pt idx="1858">
                  <c:v>1.1633056212258177E-2</c:v>
                </c:pt>
                <c:pt idx="1859">
                  <c:v>1.1753751653439606E-2</c:v>
                </c:pt>
                <c:pt idx="1860">
                  <c:v>1.1790124255429238E-2</c:v>
                </c:pt>
                <c:pt idx="1861">
                  <c:v>1.1711931940834299E-2</c:v>
                </c:pt>
                <c:pt idx="1862">
                  <c:v>1.15391363994266E-2</c:v>
                </c:pt>
                <c:pt idx="1863">
                  <c:v>1.1490430060398618E-2</c:v>
                </c:pt>
                <c:pt idx="1864">
                  <c:v>1.1489850463447073E-2</c:v>
                </c:pt>
                <c:pt idx="1865">
                  <c:v>1.1570792347126204E-2</c:v>
                </c:pt>
                <c:pt idx="1866">
                  <c:v>1.1693358320856264E-2</c:v>
                </c:pt>
                <c:pt idx="1867">
                  <c:v>1.1559407621096964E-2</c:v>
                </c:pt>
                <c:pt idx="1868">
                  <c:v>1.1527525874293057E-2</c:v>
                </c:pt>
                <c:pt idx="1869">
                  <c:v>1.1412265538073499E-2</c:v>
                </c:pt>
                <c:pt idx="1870">
                  <c:v>1.142307125684682E-2</c:v>
                </c:pt>
                <c:pt idx="1871">
                  <c:v>1.1557616253785144E-2</c:v>
                </c:pt>
                <c:pt idx="1872">
                  <c:v>1.1571188987294914E-2</c:v>
                </c:pt>
                <c:pt idx="1873">
                  <c:v>1.1719161043358231E-2</c:v>
                </c:pt>
                <c:pt idx="1874">
                  <c:v>1.1717761430882536E-2</c:v>
                </c:pt>
                <c:pt idx="1875">
                  <c:v>1.1566272418259462E-2</c:v>
                </c:pt>
                <c:pt idx="1876">
                  <c:v>1.1587704359402587E-2</c:v>
                </c:pt>
                <c:pt idx="1877">
                  <c:v>1.1588824585533777E-2</c:v>
                </c:pt>
                <c:pt idx="1878">
                  <c:v>1.1596910350116998E-2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4D29-4474-A6F2-C0FB1B77F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0586624"/>
        <c:axId val="1480573024"/>
      </c:scatterChart>
      <c:valAx>
        <c:axId val="1480586624"/>
        <c:scaling>
          <c:orientation val="maxMin"/>
          <c:max val="1600"/>
          <c:min val="60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Wavenumber (cm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0.41136262520696987"/>
              <c:y val="0.943955224112580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0573024"/>
        <c:crosses val="autoZero"/>
        <c:crossBetween val="midCat"/>
        <c:majorUnit val="100"/>
        <c:minorUnit val="50"/>
      </c:valAx>
      <c:valAx>
        <c:axId val="1480573024"/>
        <c:scaling>
          <c:orientation val="minMax"/>
          <c:max val="0.47000000000000003"/>
          <c:min val="0"/>
        </c:scaling>
        <c:delete val="0"/>
        <c:axPos val="r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Absorbance (a.u.)</a:t>
                </a:r>
              </a:p>
            </c:rich>
          </c:tx>
          <c:layout>
            <c:manualLayout>
              <c:xMode val="edge"/>
              <c:yMode val="edge"/>
              <c:x val="5.1742036566280094E-3"/>
              <c:y val="0.342788265758134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0586624"/>
        <c:crosses val="autoZero"/>
        <c:crossBetween val="midCat"/>
        <c:majorUnit val="0.1"/>
        <c:minorUnit val="0.05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505438021103601E-2"/>
          <c:y val="4.2534221683827991E-2"/>
          <c:w val="0.9044187361195235"/>
          <c:h val="0.80726619059165416"/>
        </c:manualLayout>
      </c:layout>
      <c:scatterChart>
        <c:scatterStyle val="lineMarker"/>
        <c:varyColors val="0"/>
        <c:ser>
          <c:idx val="0"/>
          <c:order val="0"/>
          <c:tx>
            <c:strRef>
              <c:f>'After EP'!$B$1</c:f>
              <c:strCache>
                <c:ptCount val="1"/>
                <c:pt idx="0">
                  <c:v>12%BT</c:v>
                </c:pt>
              </c:strCache>
            </c:strRef>
          </c:tx>
          <c:spPr>
            <a:ln w="63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EP'!$D$2:$D$7366</c:f>
              <c:numCache>
                <c:formatCode>General</c:formatCode>
                <c:ptCount val="7365"/>
                <c:pt idx="0">
                  <c:v>0.1343568730733562</c:v>
                </c:pt>
                <c:pt idx="1">
                  <c:v>0.13345972739544365</c:v>
                </c:pt>
                <c:pt idx="2">
                  <c:v>0.13268933947911798</c:v>
                </c:pt>
                <c:pt idx="3">
                  <c:v>0.13206883128113045</c:v>
                </c:pt>
                <c:pt idx="4">
                  <c:v>0.13166297289441053</c:v>
                </c:pt>
                <c:pt idx="5">
                  <c:v>0.13153336597799425</c:v>
                </c:pt>
                <c:pt idx="6">
                  <c:v>0.13168325379916546</c:v>
                </c:pt>
                <c:pt idx="7">
                  <c:v>0.13204835166463202</c:v>
                </c:pt>
                <c:pt idx="8">
                  <c:v>0.13251818019575223</c:v>
                </c:pt>
                <c:pt idx="9">
                  <c:v>0.13299950380323766</c:v>
                </c:pt>
                <c:pt idx="10">
                  <c:v>0.13345410755251685</c:v>
                </c:pt>
                <c:pt idx="11">
                  <c:v>0.13392104413573858</c:v>
                </c:pt>
                <c:pt idx="12">
                  <c:v>0.13448005690916687</c:v>
                </c:pt>
                <c:pt idx="13">
                  <c:v>0.13520873065443295</c:v>
                </c:pt>
                <c:pt idx="14">
                  <c:v>0.13612263308848704</c:v>
                </c:pt>
                <c:pt idx="15">
                  <c:v>0.13715814343182764</c:v>
                </c:pt>
                <c:pt idx="16">
                  <c:v>0.13818299423387748</c:v>
                </c:pt>
                <c:pt idx="17">
                  <c:v>0.13906351544742179</c:v>
                </c:pt>
                <c:pt idx="18">
                  <c:v>0.13973468986455395</c:v>
                </c:pt>
                <c:pt idx="19">
                  <c:v>0.14023040472898285</c:v>
                </c:pt>
                <c:pt idx="20">
                  <c:v>0.14066579490756581</c:v>
                </c:pt>
                <c:pt idx="21">
                  <c:v>0.14116995559042533</c:v>
                </c:pt>
                <c:pt idx="22">
                  <c:v>0.14183798875829834</c:v>
                </c:pt>
                <c:pt idx="23">
                  <c:v>0.14269015618744985</c:v>
                </c:pt>
                <c:pt idx="24">
                  <c:v>0.14367761206376772</c:v>
                </c:pt>
                <c:pt idx="25">
                  <c:v>0.14471066438202551</c:v>
                </c:pt>
                <c:pt idx="26">
                  <c:v>0.14570732986730106</c:v>
                </c:pt>
                <c:pt idx="27">
                  <c:v>0.14662605240993543</c:v>
                </c:pt>
                <c:pt idx="28">
                  <c:v>0.14746358569908402</c:v>
                </c:pt>
                <c:pt idx="29">
                  <c:v>0.14824208761341362</c:v>
                </c:pt>
                <c:pt idx="30">
                  <c:v>0.14897520288765165</c:v>
                </c:pt>
                <c:pt idx="31">
                  <c:v>0.14965398019587628</c:v>
                </c:pt>
                <c:pt idx="32">
                  <c:v>0.15025222074573463</c:v>
                </c:pt>
                <c:pt idx="33">
                  <c:v>0.15074556814048345</c:v>
                </c:pt>
                <c:pt idx="34">
                  <c:v>0.15113039090671077</c:v>
                </c:pt>
                <c:pt idx="35">
                  <c:v>0.15143089914468955</c:v>
                </c:pt>
                <c:pt idx="36">
                  <c:v>0.15167848826085173</c:v>
                </c:pt>
                <c:pt idx="37">
                  <c:v>0.15188889242450054</c:v>
                </c:pt>
                <c:pt idx="38">
                  <c:v>0.15204389273927199</c:v>
                </c:pt>
                <c:pt idx="39">
                  <c:v>0.15209542462395431</c:v>
                </c:pt>
                <c:pt idx="40">
                  <c:v>0.15198833093615027</c:v>
                </c:pt>
                <c:pt idx="41">
                  <c:v>0.15169978877811752</c:v>
                </c:pt>
                <c:pt idx="42">
                  <c:v>0.15125219351024133</c:v>
                </c:pt>
                <c:pt idx="43">
                  <c:v>0.15071073262621559</c:v>
                </c:pt>
                <c:pt idx="44">
                  <c:v>0.15014545496765108</c:v>
                </c:pt>
                <c:pt idx="45">
                  <c:v>0.14960248630582096</c:v>
                </c:pt>
                <c:pt idx="46">
                  <c:v>0.14907598093662977</c:v>
                </c:pt>
                <c:pt idx="47">
                  <c:v>0.14852439945948293</c:v>
                </c:pt>
                <c:pt idx="48">
                  <c:v>0.14789754566208946</c:v>
                </c:pt>
                <c:pt idx="49">
                  <c:v>0.14718526791760178</c:v>
                </c:pt>
                <c:pt idx="50">
                  <c:v>0.1464352412746035</c:v>
                </c:pt>
                <c:pt idx="51">
                  <c:v>0.14574673933815041</c:v>
                </c:pt>
                <c:pt idx="52">
                  <c:v>0.14522488489754459</c:v>
                </c:pt>
                <c:pt idx="53">
                  <c:v>0.14493744949914134</c:v>
                </c:pt>
                <c:pt idx="54">
                  <c:v>0.14489128888100367</c:v>
                </c:pt>
                <c:pt idx="55">
                  <c:v>0.14503630184086824</c:v>
                </c:pt>
                <c:pt idx="56">
                  <c:v>0.1453018811129636</c:v>
                </c:pt>
                <c:pt idx="57">
                  <c:v>0.14563709787827062</c:v>
                </c:pt>
                <c:pt idx="58">
                  <c:v>0.14604808512548328</c:v>
                </c:pt>
                <c:pt idx="59">
                  <c:v>0.1465984593227414</c:v>
                </c:pt>
                <c:pt idx="60">
                  <c:v>0.14738108870910138</c:v>
                </c:pt>
                <c:pt idx="61">
                  <c:v>0.14846240521555876</c:v>
                </c:pt>
                <c:pt idx="62">
                  <c:v>0.14984501878596368</c:v>
                </c:pt>
                <c:pt idx="63">
                  <c:v>0.15145193558224124</c:v>
                </c:pt>
                <c:pt idx="64">
                  <c:v>0.15315270376624102</c:v>
                </c:pt>
                <c:pt idx="65">
                  <c:v>0.15481381989760745</c:v>
                </c:pt>
                <c:pt idx="66">
                  <c:v>0.15634020039437546</c:v>
                </c:pt>
                <c:pt idx="67">
                  <c:v>0.15771039750465099</c:v>
                </c:pt>
                <c:pt idx="68">
                  <c:v>0.15896161719065671</c:v>
                </c:pt>
                <c:pt idx="69">
                  <c:v>0.16014865372747455</c:v>
                </c:pt>
                <c:pt idx="70">
                  <c:v>0.16129558089721563</c:v>
                </c:pt>
                <c:pt idx="71">
                  <c:v>0.16237345783089174</c:v>
                </c:pt>
                <c:pt idx="72">
                  <c:v>0.16330447035657225</c:v>
                </c:pt>
                <c:pt idx="73">
                  <c:v>0.16400434981954448</c:v>
                </c:pt>
                <c:pt idx="74">
                  <c:v>0.16441765520527296</c:v>
                </c:pt>
                <c:pt idx="75">
                  <c:v>0.16454512496972251</c:v>
                </c:pt>
                <c:pt idx="76">
                  <c:v>0.16443303526430997</c:v>
                </c:pt>
                <c:pt idx="77">
                  <c:v>0.16414855987606547</c:v>
                </c:pt>
                <c:pt idx="78">
                  <c:v>0.16374367421880831</c:v>
                </c:pt>
                <c:pt idx="79">
                  <c:v>0.16323961825163935</c:v>
                </c:pt>
                <c:pt idx="80">
                  <c:v>0.16263764210681853</c:v>
                </c:pt>
                <c:pt idx="81">
                  <c:v>0.16193879847130299</c:v>
                </c:pt>
                <c:pt idx="82">
                  <c:v>0.16116165412054717</c:v>
                </c:pt>
                <c:pt idx="83">
                  <c:v>0.16034963765760435</c:v>
                </c:pt>
                <c:pt idx="84">
                  <c:v>0.15955261226137063</c:v>
                </c:pt>
                <c:pt idx="85">
                  <c:v>0.15880265523051929</c:v>
                </c:pt>
                <c:pt idx="86">
                  <c:v>0.1581020838371876</c:v>
                </c:pt>
                <c:pt idx="87">
                  <c:v>0.1574234575809208</c:v>
                </c:pt>
                <c:pt idx="88">
                  <c:v>0.15673460518537641</c:v>
                </c:pt>
                <c:pt idx="89">
                  <c:v>0.15602462872009371</c:v>
                </c:pt>
                <c:pt idx="90">
                  <c:v>0.15532356391064273</c:v>
                </c:pt>
                <c:pt idx="91">
                  <c:v>0.15469393343541449</c:v>
                </c:pt>
                <c:pt idx="92">
                  <c:v>0.15420888670878186</c:v>
                </c:pt>
                <c:pt idx="93">
                  <c:v>0.15391189819788398</c:v>
                </c:pt>
                <c:pt idx="94">
                  <c:v>0.15379542668902557</c:v>
                </c:pt>
                <c:pt idx="95">
                  <c:v>0.15380118936249243</c:v>
                </c:pt>
                <c:pt idx="96">
                  <c:v>0.15384621683968724</c:v>
                </c:pt>
                <c:pt idx="97">
                  <c:v>0.15385837695902005</c:v>
                </c:pt>
                <c:pt idx="98">
                  <c:v>0.15380999183550315</c:v>
                </c:pt>
                <c:pt idx="99">
                  <c:v>0.15372938304556549</c:v>
                </c:pt>
                <c:pt idx="100">
                  <c:v>0.15368683675575001</c:v>
                </c:pt>
                <c:pt idx="101">
                  <c:v>0.15376515807745506</c:v>
                </c:pt>
                <c:pt idx="102">
                  <c:v>0.15402231846809489</c:v>
                </c:pt>
                <c:pt idx="103">
                  <c:v>0.15448356160947707</c:v>
                </c:pt>
                <c:pt idx="104">
                  <c:v>0.15514324963727932</c:v>
                </c:pt>
                <c:pt idx="105">
                  <c:v>0.15598427551625993</c:v>
                </c:pt>
                <c:pt idx="106">
                  <c:v>0.15699333905549717</c:v>
                </c:pt>
                <c:pt idx="107">
                  <c:v>0.15816988328545012</c:v>
                </c:pt>
                <c:pt idx="108">
                  <c:v>0.15951443236025975</c:v>
                </c:pt>
                <c:pt idx="109">
                  <c:v>0.16100845234299177</c:v>
                </c:pt>
                <c:pt idx="110">
                  <c:v>0.16259996550982803</c:v>
                </c:pt>
                <c:pt idx="111">
                  <c:v>0.16421056416983393</c:v>
                </c:pt>
                <c:pt idx="112">
                  <c:v>0.16574929995520349</c:v>
                </c:pt>
                <c:pt idx="113">
                  <c:v>0.16715046931489419</c:v>
                </c:pt>
                <c:pt idx="114">
                  <c:v>0.16839785312076905</c:v>
                </c:pt>
                <c:pt idx="115">
                  <c:v>0.16952044457334581</c:v>
                </c:pt>
                <c:pt idx="116">
                  <c:v>0.17056866660871295</c:v>
                </c:pt>
                <c:pt idx="117">
                  <c:v>0.17157060328499374</c:v>
                </c:pt>
                <c:pt idx="118">
                  <c:v>0.17249498636336913</c:v>
                </c:pt>
                <c:pt idx="119">
                  <c:v>0.17323693192258682</c:v>
                </c:pt>
                <c:pt idx="120">
                  <c:v>0.17364255005562579</c:v>
                </c:pt>
                <c:pt idx="121">
                  <c:v>0.17353637162967872</c:v>
                </c:pt>
                <c:pt idx="122">
                  <c:v>0.17278855605676946</c:v>
                </c:pt>
                <c:pt idx="123">
                  <c:v>0.17133884205558414</c:v>
                </c:pt>
                <c:pt idx="124">
                  <c:v>0.16920118885526891</c:v>
                </c:pt>
                <c:pt idx="125">
                  <c:v>0.16644902616869328</c:v>
                </c:pt>
                <c:pt idx="126">
                  <c:v>0.16319528880234024</c:v>
                </c:pt>
                <c:pt idx="127">
                  <c:v>0.15958399287797653</c:v>
                </c:pt>
                <c:pt idx="128">
                  <c:v>0.15577365956091005</c:v>
                </c:pt>
                <c:pt idx="129">
                  <c:v>0.15194021675235314</c:v>
                </c:pt>
                <c:pt idx="130">
                  <c:v>0.14826803463236726</c:v>
                </c:pt>
                <c:pt idx="131">
                  <c:v>0.14491021165929041</c:v>
                </c:pt>
                <c:pt idx="132">
                  <c:v>0.14198026008018561</c:v>
                </c:pt>
                <c:pt idx="133">
                  <c:v>0.13953192947454962</c:v>
                </c:pt>
                <c:pt idx="134">
                  <c:v>0.13755508071863631</c:v>
                </c:pt>
                <c:pt idx="135">
                  <c:v>0.13599095923119897</c:v>
                </c:pt>
                <c:pt idx="136">
                  <c:v>0.13475392392484853</c:v>
                </c:pt>
                <c:pt idx="137">
                  <c:v>0.13376119047390445</c:v>
                </c:pt>
                <c:pt idx="138">
                  <c:v>0.13294342851802976</c:v>
                </c:pt>
                <c:pt idx="139">
                  <c:v>0.13225584280003733</c:v>
                </c:pt>
                <c:pt idx="140">
                  <c:v>0.13167663381515804</c:v>
                </c:pt>
                <c:pt idx="141">
                  <c:v>0.13119202425054222</c:v>
                </c:pt>
                <c:pt idx="142">
                  <c:v>0.13078926626463705</c:v>
                </c:pt>
                <c:pt idx="143">
                  <c:v>0.13045336958621045</c:v>
                </c:pt>
                <c:pt idx="144">
                  <c:v>0.13016780664637784</c:v>
                </c:pt>
                <c:pt idx="145">
                  <c:v>0.12992156942807198</c:v>
                </c:pt>
                <c:pt idx="146">
                  <c:v>0.12970997813221063</c:v>
                </c:pt>
                <c:pt idx="147">
                  <c:v>0.12953004785480737</c:v>
                </c:pt>
                <c:pt idx="148">
                  <c:v>0.12937455567195588</c:v>
                </c:pt>
                <c:pt idx="149">
                  <c:v>0.12922486397535149</c:v>
                </c:pt>
                <c:pt idx="150">
                  <c:v>0.12905273143900775</c:v>
                </c:pt>
                <c:pt idx="151">
                  <c:v>0.1288303226159333</c:v>
                </c:pt>
                <c:pt idx="152">
                  <c:v>0.12854540630015321</c:v>
                </c:pt>
                <c:pt idx="153">
                  <c:v>0.12820992648830565</c:v>
                </c:pt>
                <c:pt idx="154">
                  <c:v>0.12786235686941461</c:v>
                </c:pt>
                <c:pt idx="155">
                  <c:v>0.12755244057003057</c:v>
                </c:pt>
                <c:pt idx="156">
                  <c:v>0.12732489996912899</c:v>
                </c:pt>
                <c:pt idx="157">
                  <c:v>0.12719717666967245</c:v>
                </c:pt>
                <c:pt idx="158">
                  <c:v>0.12715584144613024</c:v>
                </c:pt>
                <c:pt idx="159">
                  <c:v>0.12716155905239002</c:v>
                </c:pt>
                <c:pt idx="160">
                  <c:v>0.12717543647231544</c:v>
                </c:pt>
                <c:pt idx="161">
                  <c:v>0.12717317317184995</c:v>
                </c:pt>
                <c:pt idx="162">
                  <c:v>0.12715780686479161</c:v>
                </c:pt>
                <c:pt idx="163">
                  <c:v>0.12715280399842088</c:v>
                </c:pt>
                <c:pt idx="164">
                  <c:v>0.1271837750494933</c:v>
                </c:pt>
                <c:pt idx="165">
                  <c:v>0.12725644657087742</c:v>
                </c:pt>
                <c:pt idx="166">
                  <c:v>0.12734855434781278</c:v>
                </c:pt>
                <c:pt idx="167">
                  <c:v>0.12741082455214747</c:v>
                </c:pt>
                <c:pt idx="168">
                  <c:v>0.12738633252615528</c:v>
                </c:pt>
                <c:pt idx="169">
                  <c:v>0.12723786056548358</c:v>
                </c:pt>
                <c:pt idx="170">
                  <c:v>0.12695928495297126</c:v>
                </c:pt>
                <c:pt idx="171">
                  <c:v>0.12657910747810353</c:v>
                </c:pt>
                <c:pt idx="172">
                  <c:v>0.1261445337270064</c:v>
                </c:pt>
                <c:pt idx="173">
                  <c:v>0.12570422098676182</c:v>
                </c:pt>
                <c:pt idx="174">
                  <c:v>0.12528914197215091</c:v>
                </c:pt>
                <c:pt idx="175">
                  <c:v>0.12490781605124292</c:v>
                </c:pt>
                <c:pt idx="176">
                  <c:v>0.12455624733479211</c:v>
                </c:pt>
                <c:pt idx="177">
                  <c:v>0.12422750151543462</c:v>
                </c:pt>
                <c:pt idx="178">
                  <c:v>0.12392460105889215</c:v>
                </c:pt>
                <c:pt idx="179">
                  <c:v>0.12365930801392523</c:v>
                </c:pt>
                <c:pt idx="180">
                  <c:v>0.12344566666913416</c:v>
                </c:pt>
                <c:pt idx="181">
                  <c:v>0.12328832327393525</c:v>
                </c:pt>
                <c:pt idx="182">
                  <c:v>0.12317682995476754</c:v>
                </c:pt>
                <c:pt idx="183">
                  <c:v>0.1230879037147823</c:v>
                </c:pt>
                <c:pt idx="184">
                  <c:v>0.12299693101118871</c:v>
                </c:pt>
                <c:pt idx="185">
                  <c:v>0.12288745865215157</c:v>
                </c:pt>
                <c:pt idx="186">
                  <c:v>0.12275867521538265</c:v>
                </c:pt>
                <c:pt idx="187">
                  <c:v>0.12262203199314327</c:v>
                </c:pt>
                <c:pt idx="188">
                  <c:v>0.12248973300047507</c:v>
                </c:pt>
                <c:pt idx="189">
                  <c:v>0.12236212770650058</c:v>
                </c:pt>
                <c:pt idx="190">
                  <c:v>0.1222253736317316</c:v>
                </c:pt>
                <c:pt idx="191">
                  <c:v>0.12205693437343458</c:v>
                </c:pt>
                <c:pt idx="192">
                  <c:v>0.12184302062419851</c:v>
                </c:pt>
                <c:pt idx="193">
                  <c:v>0.12159151988142637</c:v>
                </c:pt>
                <c:pt idx="194">
                  <c:v>0.12133875432257636</c:v>
                </c:pt>
                <c:pt idx="195">
                  <c:v>0.12113453317192625</c:v>
                </c:pt>
                <c:pt idx="196">
                  <c:v>0.12102781941401265</c:v>
                </c:pt>
                <c:pt idx="197">
                  <c:v>0.12103968172843628</c:v>
                </c:pt>
                <c:pt idx="198">
                  <c:v>0.12115385839007199</c:v>
                </c:pt>
                <c:pt idx="199">
                  <c:v>0.12131836314321222</c:v>
                </c:pt>
                <c:pt idx="200">
                  <c:v>0.12146605923685973</c:v>
                </c:pt>
                <c:pt idx="201">
                  <c:v>0.12154277758456923</c:v>
                </c:pt>
                <c:pt idx="202">
                  <c:v>0.12152272956655776</c:v>
                </c:pt>
                <c:pt idx="203">
                  <c:v>0.12141621427132156</c:v>
                </c:pt>
                <c:pt idx="204">
                  <c:v>0.12125666655835145</c:v>
                </c:pt>
                <c:pt idx="205">
                  <c:v>0.12108361034790273</c:v>
                </c:pt>
                <c:pt idx="206">
                  <c:v>0.12092348024155576</c:v>
                </c:pt>
                <c:pt idx="207">
                  <c:v>0.12078177882080478</c:v>
                </c:pt>
                <c:pt idx="208">
                  <c:v>0.12065109525870078</c:v>
                </c:pt>
                <c:pt idx="209">
                  <c:v>0.1205229145241782</c:v>
                </c:pt>
                <c:pt idx="210">
                  <c:v>0.1203979380737188</c:v>
                </c:pt>
                <c:pt idx="211">
                  <c:v>0.12029064302273286</c:v>
                </c:pt>
                <c:pt idx="212">
                  <c:v>0.12022076891547308</c:v>
                </c:pt>
                <c:pt idx="213">
                  <c:v>0.12020060599480888</c:v>
                </c:pt>
                <c:pt idx="214">
                  <c:v>0.1202253994858249</c:v>
                </c:pt>
                <c:pt idx="215">
                  <c:v>0.12027305619880614</c:v>
                </c:pt>
                <c:pt idx="216">
                  <c:v>0.12031092737738948</c:v>
                </c:pt>
                <c:pt idx="217">
                  <c:v>0.12031028248448085</c:v>
                </c:pt>
                <c:pt idx="218">
                  <c:v>0.12025881139347129</c:v>
                </c:pt>
                <c:pt idx="219">
                  <c:v>0.12016198254872747</c:v>
                </c:pt>
                <c:pt idx="220">
                  <c:v>0.12003728567439255</c:v>
                </c:pt>
                <c:pt idx="221">
                  <c:v>0.11990055873779683</c:v>
                </c:pt>
                <c:pt idx="222">
                  <c:v>0.11975696564908224</c:v>
                </c:pt>
                <c:pt idx="223">
                  <c:v>0.11959872859037281</c:v>
                </c:pt>
                <c:pt idx="224">
                  <c:v>0.11941223158976789</c:v>
                </c:pt>
                <c:pt idx="225">
                  <c:v>0.11918786253825366</c:v>
                </c:pt>
                <c:pt idx="226">
                  <c:v>0.11892959564073259</c:v>
                </c:pt>
                <c:pt idx="227">
                  <c:v>0.11865390245591857</c:v>
                </c:pt>
                <c:pt idx="228">
                  <c:v>0.1183846294187101</c:v>
                </c:pt>
                <c:pt idx="229">
                  <c:v>0.11814118965662802</c:v>
                </c:pt>
                <c:pt idx="230">
                  <c:v>0.11792861242809273</c:v>
                </c:pt>
                <c:pt idx="231">
                  <c:v>0.11773875143492953</c:v>
                </c:pt>
                <c:pt idx="232">
                  <c:v>0.11755514848224637</c:v>
                </c:pt>
                <c:pt idx="233">
                  <c:v>0.11736457719580963</c:v>
                </c:pt>
                <c:pt idx="234">
                  <c:v>0.11716145925034095</c:v>
                </c:pt>
                <c:pt idx="235">
                  <c:v>0.11695081528832608</c:v>
                </c:pt>
                <c:pt idx="236">
                  <c:v>0.11674056417777791</c:v>
                </c:pt>
                <c:pt idx="237">
                  <c:v>0.11653436688394915</c:v>
                </c:pt>
                <c:pt idx="238">
                  <c:v>0.11632698943233467</c:v>
                </c:pt>
                <c:pt idx="239">
                  <c:v>0.1161062404088198</c:v>
                </c:pt>
                <c:pt idx="240">
                  <c:v>0.11586076641188271</c:v>
                </c:pt>
                <c:pt idx="241">
                  <c:v>0.1155899714870925</c:v>
                </c:pt>
                <c:pt idx="242">
                  <c:v>0.11530729047890632</c:v>
                </c:pt>
                <c:pt idx="243">
                  <c:v>0.11503759328269748</c:v>
                </c:pt>
                <c:pt idx="244">
                  <c:v>0.11480372096673765</c:v>
                </c:pt>
                <c:pt idx="245">
                  <c:v>0.11461655173408226</c:v>
                </c:pt>
                <c:pt idx="246">
                  <c:v>0.11446671244449293</c:v>
                </c:pt>
                <c:pt idx="247">
                  <c:v>0.11432935697485448</c:v>
                </c:pt>
                <c:pt idx="248">
                  <c:v>0.11417314263299529</c:v>
                </c:pt>
                <c:pt idx="249">
                  <c:v>0.11397272481479727</c:v>
                </c:pt>
                <c:pt idx="250">
                  <c:v>0.11372025375623564</c:v>
                </c:pt>
                <c:pt idx="251">
                  <c:v>0.1134237833581735</c:v>
                </c:pt>
                <c:pt idx="252">
                  <c:v>0.11310110546866083</c:v>
                </c:pt>
                <c:pt idx="253">
                  <c:v>0.11276662502055058</c:v>
                </c:pt>
                <c:pt idx="254">
                  <c:v>0.1124247448772633</c:v>
                </c:pt>
                <c:pt idx="255">
                  <c:v>0.11206984525042453</c:v>
                </c:pt>
                <c:pt idx="256">
                  <c:v>0.11169304957204963</c:v>
                </c:pt>
                <c:pt idx="257">
                  <c:v>0.11129177363469124</c:v>
                </c:pt>
                <c:pt idx="258">
                  <c:v>0.1108761819781663</c:v>
                </c:pt>
                <c:pt idx="259">
                  <c:v>0.11046769318740536</c:v>
                </c:pt>
                <c:pt idx="260">
                  <c:v>0.1100919980658648</c:v>
                </c:pt>
                <c:pt idx="261">
                  <c:v>0.10976709318647628</c:v>
                </c:pt>
                <c:pt idx="262">
                  <c:v>0.10949463757873758</c:v>
                </c:pt>
                <c:pt idx="263">
                  <c:v>0.10926007259625183</c:v>
                </c:pt>
                <c:pt idx="264">
                  <c:v>0.10903774445051996</c:v>
                </c:pt>
                <c:pt idx="265">
                  <c:v>0.10880296929350798</c:v>
                </c:pt>
                <c:pt idx="266">
                  <c:v>0.10853813584378115</c:v>
                </c:pt>
                <c:pt idx="267">
                  <c:v>0.10823811034258647</c:v>
                </c:pt>
                <c:pt idx="268">
                  <c:v>0.10790632735089246</c:v>
                </c:pt>
                <c:pt idx="269">
                  <c:v>0.10754963426458165</c:v>
                </c:pt>
                <c:pt idx="270">
                  <c:v>0.10717463376490045</c:v>
                </c:pt>
                <c:pt idx="271">
                  <c:v>0.10678654491067886</c:v>
                </c:pt>
                <c:pt idx="272">
                  <c:v>0.10639238663473517</c:v>
                </c:pt>
                <c:pt idx="273">
                  <c:v>0.10600493913502397</c:v>
                </c:pt>
                <c:pt idx="274">
                  <c:v>0.10564084820337639</c:v>
                </c:pt>
                <c:pt idx="275">
                  <c:v>0.10531868871628804</c:v>
                </c:pt>
                <c:pt idx="276">
                  <c:v>0.10504985775321486</c:v>
                </c:pt>
                <c:pt idx="277">
                  <c:v>0.10483431304507974</c:v>
                </c:pt>
                <c:pt idx="278">
                  <c:v>0.10465857248572542</c:v>
                </c:pt>
                <c:pt idx="279">
                  <c:v>0.10450359292441204</c:v>
                </c:pt>
                <c:pt idx="280">
                  <c:v>0.10435217234442075</c:v>
                </c:pt>
                <c:pt idx="281">
                  <c:v>0.10419781048711131</c:v>
                </c:pt>
                <c:pt idx="282">
                  <c:v>0.10404819061885441</c:v>
                </c:pt>
                <c:pt idx="283">
                  <c:v>0.10392120385304039</c:v>
                </c:pt>
                <c:pt idx="284">
                  <c:v>0.10383460989774741</c:v>
                </c:pt>
                <c:pt idx="285">
                  <c:v>0.10379673752586994</c:v>
                </c:pt>
                <c:pt idx="286">
                  <c:v>0.10380085760890691</c:v>
                </c:pt>
                <c:pt idx="287">
                  <c:v>0.10382840108585968</c:v>
                </c:pt>
                <c:pt idx="288">
                  <c:v>0.10385916379617989</c:v>
                </c:pt>
                <c:pt idx="289">
                  <c:v>0.10387892081428897</c:v>
                </c:pt>
                <c:pt idx="290">
                  <c:v>0.10388609001167316</c:v>
                </c:pt>
                <c:pt idx="291">
                  <c:v>0.1038907190051437</c:v>
                </c:pt>
                <c:pt idx="292">
                  <c:v>0.10390528372107478</c:v>
                </c:pt>
                <c:pt idx="293">
                  <c:v>0.1039361647926378</c:v>
                </c:pt>
                <c:pt idx="294">
                  <c:v>0.10397794524000227</c:v>
                </c:pt>
                <c:pt idx="295">
                  <c:v>0.10401560754720364</c:v>
                </c:pt>
                <c:pt idx="296">
                  <c:v>0.10403187054256337</c:v>
                </c:pt>
                <c:pt idx="297">
                  <c:v>0.10401882621669768</c:v>
                </c:pt>
                <c:pt idx="298">
                  <c:v>0.10398127655679336</c:v>
                </c:pt>
                <c:pt idx="299">
                  <c:v>0.10393475336122428</c:v>
                </c:pt>
                <c:pt idx="300">
                  <c:v>0.10389647709026996</c:v>
                </c:pt>
                <c:pt idx="301">
                  <c:v>0.10387525158582257</c:v>
                </c:pt>
                <c:pt idx="302">
                  <c:v>0.10386458277455125</c:v>
                </c:pt>
                <c:pt idx="303">
                  <c:v>0.10384668911337937</c:v>
                </c:pt>
                <c:pt idx="304">
                  <c:v>0.10379995457366366</c:v>
                </c:pt>
                <c:pt idx="305">
                  <c:v>0.10371282050489362</c:v>
                </c:pt>
                <c:pt idx="306">
                  <c:v>0.10359038830639912</c:v>
                </c:pt>
                <c:pt idx="307">
                  <c:v>0.10345485042286763</c:v>
                </c:pt>
                <c:pt idx="308">
                  <c:v>0.10333282919071697</c:v>
                </c:pt>
                <c:pt idx="309">
                  <c:v>0.10324257583779752</c:v>
                </c:pt>
                <c:pt idx="310">
                  <c:v>0.10318311245463054</c:v>
                </c:pt>
                <c:pt idx="311">
                  <c:v>0.10313115206914671</c:v>
                </c:pt>
                <c:pt idx="312">
                  <c:v>0.1030482086754292</c:v>
                </c:pt>
                <c:pt idx="313">
                  <c:v>0.10289284513917153</c:v>
                </c:pt>
                <c:pt idx="314">
                  <c:v>0.10263750048544586</c:v>
                </c:pt>
                <c:pt idx="315">
                  <c:v>0.10227256484844284</c:v>
                </c:pt>
                <c:pt idx="316">
                  <c:v>0.10180662910583639</c:v>
                </c:pt>
                <c:pt idx="317">
                  <c:v>0.10125780489010185</c:v>
                </c:pt>
                <c:pt idx="318">
                  <c:v>0.1006469697210748</c:v>
                </c:pt>
                <c:pt idx="319">
                  <c:v>9.9991617189244333E-2</c:v>
                </c:pt>
                <c:pt idx="320">
                  <c:v>9.930557912804773E-2</c:v>
                </c:pt>
                <c:pt idx="321">
                  <c:v>9.8605397971947686E-2</c:v>
                </c:pt>
                <c:pt idx="322">
                  <c:v>9.7912245853424743E-2</c:v>
                </c:pt>
                <c:pt idx="323">
                  <c:v>9.7250496425410407E-2</c:v>
                </c:pt>
                <c:pt idx="324">
                  <c:v>9.6645989432020865E-2</c:v>
                </c:pt>
                <c:pt idx="325">
                  <c:v>9.6116951937988984E-2</c:v>
                </c:pt>
                <c:pt idx="326">
                  <c:v>9.5667430007393875E-2</c:v>
                </c:pt>
                <c:pt idx="327">
                  <c:v>9.5287436890668889E-2</c:v>
                </c:pt>
                <c:pt idx="328">
                  <c:v>9.495627308233591E-2</c:v>
                </c:pt>
                <c:pt idx="329">
                  <c:v>9.4651168719879011E-2</c:v>
                </c:pt>
                <c:pt idx="330">
                  <c:v>9.4353015974145041E-2</c:v>
                </c:pt>
                <c:pt idx="331">
                  <c:v>9.4053025850041175E-2</c:v>
                </c:pt>
                <c:pt idx="332">
                  <c:v>9.3750209618127092E-2</c:v>
                </c:pt>
                <c:pt idx="333">
                  <c:v>9.3447714601188073E-2</c:v>
                </c:pt>
                <c:pt idx="334">
                  <c:v>9.3146421426196793E-2</c:v>
                </c:pt>
                <c:pt idx="335">
                  <c:v>9.2842530413718163E-2</c:v>
                </c:pt>
                <c:pt idx="336">
                  <c:v>9.2527413087491586E-2</c:v>
                </c:pt>
                <c:pt idx="337">
                  <c:v>9.2191367585577902E-2</c:v>
                </c:pt>
                <c:pt idx="338">
                  <c:v>9.1827524548274489E-2</c:v>
                </c:pt>
                <c:pt idx="339">
                  <c:v>9.1433650079934217E-2</c:v>
                </c:pt>
                <c:pt idx="340">
                  <c:v>9.1011086540603539E-2</c:v>
                </c:pt>
                <c:pt idx="341">
                  <c:v>9.0561834025477697E-2</c:v>
                </c:pt>
                <c:pt idx="342">
                  <c:v>9.0085592911545845E-2</c:v>
                </c:pt>
                <c:pt idx="343">
                  <c:v>8.9579885186336985E-2</c:v>
                </c:pt>
                <c:pt idx="344">
                  <c:v>8.9041759256085276E-2</c:v>
                </c:pt>
                <c:pt idx="345">
                  <c:v>8.8473297591738401E-2</c:v>
                </c:pt>
                <c:pt idx="346">
                  <c:v>8.7882672437359602E-2</c:v>
                </c:pt>
                <c:pt idx="347">
                  <c:v>8.7286166306628013E-2</c:v>
                </c:pt>
                <c:pt idx="348">
                  <c:v>8.6704477501533553E-2</c:v>
                </c:pt>
                <c:pt idx="349">
                  <c:v>8.6155322438113982E-2</c:v>
                </c:pt>
                <c:pt idx="350">
                  <c:v>8.5650487155777513E-2</c:v>
                </c:pt>
                <c:pt idx="351">
                  <c:v>8.5192900168435295E-2</c:v>
                </c:pt>
                <c:pt idx="352">
                  <c:v>8.477765899702884E-2</c:v>
                </c:pt>
                <c:pt idx="353">
                  <c:v>8.439400987039726E-2</c:v>
                </c:pt>
                <c:pt idx="354">
                  <c:v>8.4031191567076849E-2</c:v>
                </c:pt>
                <c:pt idx="355">
                  <c:v>8.368042280229028E-2</c:v>
                </c:pt>
                <c:pt idx="356">
                  <c:v>8.333526742161125E-2</c:v>
                </c:pt>
                <c:pt idx="357">
                  <c:v>8.2992215307156517E-2</c:v>
                </c:pt>
                <c:pt idx="358">
                  <c:v>8.2649003903474419E-2</c:v>
                </c:pt>
                <c:pt idx="359">
                  <c:v>8.2305580087556299E-2</c:v>
                </c:pt>
                <c:pt idx="360">
                  <c:v>8.1964842864705525E-2</c:v>
                </c:pt>
                <c:pt idx="361">
                  <c:v>8.1633221824916516E-2</c:v>
                </c:pt>
                <c:pt idx="362">
                  <c:v>8.1320718007288809E-2</c:v>
                </c:pt>
                <c:pt idx="363">
                  <c:v>8.1038644459825462E-2</c:v>
                </c:pt>
                <c:pt idx="364">
                  <c:v>8.0795827602977002E-2</c:v>
                </c:pt>
                <c:pt idx="365">
                  <c:v>8.0595679414745339E-2</c:v>
                </c:pt>
                <c:pt idx="366">
                  <c:v>8.0434718031606525E-2</c:v>
                </c:pt>
                <c:pt idx="367">
                  <c:v>8.0303168786525228E-2</c:v>
                </c:pt>
                <c:pt idx="368">
                  <c:v>8.0187374259319336E-2</c:v>
                </c:pt>
                <c:pt idx="369">
                  <c:v>8.0074816931914553E-2</c:v>
                </c:pt>
                <c:pt idx="370">
                  <c:v>7.9956518879589003E-2</c:v>
                </c:pt>
                <c:pt idx="371">
                  <c:v>7.982762458224181E-2</c:v>
                </c:pt>
                <c:pt idx="372">
                  <c:v>7.9688463830852832E-2</c:v>
                </c:pt>
                <c:pt idx="373">
                  <c:v>7.9540274089530585E-2</c:v>
                </c:pt>
                <c:pt idx="374">
                  <c:v>7.9386319222425353E-2</c:v>
                </c:pt>
                <c:pt idx="375">
                  <c:v>7.9229645472645785E-2</c:v>
                </c:pt>
                <c:pt idx="376">
                  <c:v>7.9074574389236277E-2</c:v>
                </c:pt>
                <c:pt idx="377">
                  <c:v>7.8927819791029932E-2</c:v>
                </c:pt>
                <c:pt idx="378">
                  <c:v>7.8796299874419176E-2</c:v>
                </c:pt>
                <c:pt idx="379">
                  <c:v>7.8686819141566403E-2</c:v>
                </c:pt>
                <c:pt idx="380">
                  <c:v>7.8602236871518252E-2</c:v>
                </c:pt>
                <c:pt idx="381">
                  <c:v>7.8540035739301808E-2</c:v>
                </c:pt>
                <c:pt idx="382">
                  <c:v>7.8491686903521055E-2</c:v>
                </c:pt>
                <c:pt idx="383">
                  <c:v>7.8445473003950564E-2</c:v>
                </c:pt>
                <c:pt idx="384">
                  <c:v>7.8391172631857811E-2</c:v>
                </c:pt>
                <c:pt idx="385">
                  <c:v>7.8321603547638854E-2</c:v>
                </c:pt>
                <c:pt idx="386">
                  <c:v>7.8235974888408069E-2</c:v>
                </c:pt>
                <c:pt idx="387">
                  <c:v>7.8137115808215599E-2</c:v>
                </c:pt>
                <c:pt idx="388">
                  <c:v>7.8028013852570424E-2</c:v>
                </c:pt>
                <c:pt idx="389">
                  <c:v>7.7908091839832064E-2</c:v>
                </c:pt>
                <c:pt idx="390">
                  <c:v>7.7772680934755437E-2</c:v>
                </c:pt>
                <c:pt idx="391">
                  <c:v>7.7613559302535121E-2</c:v>
                </c:pt>
                <c:pt idx="392">
                  <c:v>7.7424432403559576E-2</c:v>
                </c:pt>
                <c:pt idx="393">
                  <c:v>7.7204914749646539E-2</c:v>
                </c:pt>
                <c:pt idx="394">
                  <c:v>7.6963276293936525E-2</c:v>
                </c:pt>
                <c:pt idx="395">
                  <c:v>7.6714878610880902E-2</c:v>
                </c:pt>
                <c:pt idx="396">
                  <c:v>7.6476003482065305E-2</c:v>
                </c:pt>
                <c:pt idx="397">
                  <c:v>7.6259242350650083E-2</c:v>
                </c:pt>
                <c:pt idx="398">
                  <c:v>7.6068056759050831E-2</c:v>
                </c:pt>
                <c:pt idx="399">
                  <c:v>7.5895744093071441E-2</c:v>
                </c:pt>
                <c:pt idx="400">
                  <c:v>7.5729266598115755E-2</c:v>
                </c:pt>
                <c:pt idx="401">
                  <c:v>7.5555607465232169E-2</c:v>
                </c:pt>
                <c:pt idx="402">
                  <c:v>7.5366740095617293E-2</c:v>
                </c:pt>
                <c:pt idx="403">
                  <c:v>7.5163001381672437E-2</c:v>
                </c:pt>
                <c:pt idx="404">
                  <c:v>7.4952703771578491E-2</c:v>
                </c:pt>
                <c:pt idx="405">
                  <c:v>7.4749000791341183E-2</c:v>
                </c:pt>
                <c:pt idx="406">
                  <c:v>7.4564863305323317E-2</c:v>
                </c:pt>
                <c:pt idx="407">
                  <c:v>7.4409233285328127E-2</c:v>
                </c:pt>
                <c:pt idx="408">
                  <c:v>7.4285718577184592E-2</c:v>
                </c:pt>
                <c:pt idx="409">
                  <c:v>7.4191813949271448E-2</c:v>
                </c:pt>
                <c:pt idx="410">
                  <c:v>7.412170189214852E-2</c:v>
                </c:pt>
                <c:pt idx="411">
                  <c:v>7.4066042033233317E-2</c:v>
                </c:pt>
                <c:pt idx="412">
                  <c:v>7.4015026761677497E-2</c:v>
                </c:pt>
                <c:pt idx="413">
                  <c:v>7.3959538647526926E-2</c:v>
                </c:pt>
                <c:pt idx="414">
                  <c:v>7.3892730458576819E-2</c:v>
                </c:pt>
                <c:pt idx="415">
                  <c:v>7.3811130928235005E-2</c:v>
                </c:pt>
                <c:pt idx="416">
                  <c:v>7.3716433588228117E-2</c:v>
                </c:pt>
                <c:pt idx="417">
                  <c:v>7.3615649427113419E-2</c:v>
                </c:pt>
                <c:pt idx="418">
                  <c:v>7.3518731238367399E-2</c:v>
                </c:pt>
                <c:pt idx="419">
                  <c:v>7.3434675778161887E-2</c:v>
                </c:pt>
                <c:pt idx="420">
                  <c:v>7.3369421642009561E-2</c:v>
                </c:pt>
                <c:pt idx="421">
                  <c:v>7.3321908065087552E-2</c:v>
                </c:pt>
                <c:pt idx="422">
                  <c:v>7.3284868970762598E-2</c:v>
                </c:pt>
                <c:pt idx="423">
                  <c:v>7.3248043457603509E-2</c:v>
                </c:pt>
                <c:pt idx="424">
                  <c:v>7.3202647158151737E-2</c:v>
                </c:pt>
                <c:pt idx="425">
                  <c:v>7.3146736800872483E-2</c:v>
                </c:pt>
                <c:pt idx="426">
                  <c:v>7.3086311215872626E-2</c:v>
                </c:pt>
                <c:pt idx="427">
                  <c:v>7.3032887066238464E-2</c:v>
                </c:pt>
                <c:pt idx="428">
                  <c:v>7.2999500309701718E-2</c:v>
                </c:pt>
                <c:pt idx="429">
                  <c:v>7.2994558236269005E-2</c:v>
                </c:pt>
                <c:pt idx="430">
                  <c:v>7.3017376364061595E-2</c:v>
                </c:pt>
                <c:pt idx="431">
                  <c:v>7.305765275942401E-2</c:v>
                </c:pt>
                <c:pt idx="432">
                  <c:v>7.3098195827768123E-2</c:v>
                </c:pt>
                <c:pt idx="433">
                  <c:v>7.3120546089447305E-2</c:v>
                </c:pt>
                <c:pt idx="434">
                  <c:v>7.3109765231391913E-2</c:v>
                </c:pt>
                <c:pt idx="435">
                  <c:v>7.3057284681458126E-2</c:v>
                </c:pt>
                <c:pt idx="436">
                  <c:v>7.2962646413994761E-2</c:v>
                </c:pt>
                <c:pt idx="437">
                  <c:v>7.2830555361962826E-2</c:v>
                </c:pt>
                <c:pt idx="438">
                  <c:v>7.2668925954581423E-2</c:v>
                </c:pt>
                <c:pt idx="439">
                  <c:v>7.2486193243987321E-2</c:v>
                </c:pt>
                <c:pt idx="440">
                  <c:v>7.2292881771298681E-2</c:v>
                </c:pt>
                <c:pt idx="441">
                  <c:v>7.2100023573619568E-2</c:v>
                </c:pt>
                <c:pt idx="442">
                  <c:v>7.1918788701377259E-2</c:v>
                </c:pt>
                <c:pt idx="443">
                  <c:v>7.1759490373203741E-2</c:v>
                </c:pt>
                <c:pt idx="444">
                  <c:v>7.1627555061363438E-2</c:v>
                </c:pt>
                <c:pt idx="445">
                  <c:v>7.1521647925004941E-2</c:v>
                </c:pt>
                <c:pt idx="446">
                  <c:v>7.1434520547125416E-2</c:v>
                </c:pt>
                <c:pt idx="447">
                  <c:v>7.1354690959941416E-2</c:v>
                </c:pt>
                <c:pt idx="448">
                  <c:v>7.1270581956360837E-2</c:v>
                </c:pt>
                <c:pt idx="449">
                  <c:v>7.1175180377048633E-2</c:v>
                </c:pt>
                <c:pt idx="450">
                  <c:v>7.1070901418476953E-2</c:v>
                </c:pt>
                <c:pt idx="451">
                  <c:v>7.0971461881606648E-2</c:v>
                </c:pt>
                <c:pt idx="452">
                  <c:v>7.0899984154650278E-2</c:v>
                </c:pt>
                <c:pt idx="453">
                  <c:v>7.0875864384720502E-2</c:v>
                </c:pt>
                <c:pt idx="454">
                  <c:v>7.0903280452848452E-2</c:v>
                </c:pt>
                <c:pt idx="455">
                  <c:v>7.0969839635816281E-2</c:v>
                </c:pt>
                <c:pt idx="456">
                  <c:v>7.1055408288041258E-2</c:v>
                </c:pt>
                <c:pt idx="457">
                  <c:v>7.1142197878668836E-2</c:v>
                </c:pt>
                <c:pt idx="458">
                  <c:v>7.1220260509459857E-2</c:v>
                </c:pt>
                <c:pt idx="459">
                  <c:v>7.1287549086346727E-2</c:v>
                </c:pt>
                <c:pt idx="460">
                  <c:v>7.1345944121600238E-2</c:v>
                </c:pt>
                <c:pt idx="461">
                  <c:v>7.1398532558479624E-2</c:v>
                </c:pt>
                <c:pt idx="462">
                  <c:v>7.1445259898760285E-2</c:v>
                </c:pt>
                <c:pt idx="463">
                  <c:v>7.1482404386938883E-2</c:v>
                </c:pt>
                <c:pt idx="464">
                  <c:v>7.1502837829408486E-2</c:v>
                </c:pt>
                <c:pt idx="465">
                  <c:v>7.1498646275651959E-2</c:v>
                </c:pt>
                <c:pt idx="466">
                  <c:v>7.1463543601001392E-2</c:v>
                </c:pt>
                <c:pt idx="467">
                  <c:v>7.1394865827477463E-2</c:v>
                </c:pt>
                <c:pt idx="468">
                  <c:v>7.1293309682443753E-2</c:v>
                </c:pt>
                <c:pt idx="469">
                  <c:v>7.116188236998601E-2</c:v>
                </c:pt>
                <c:pt idx="470">
                  <c:v>7.1004483750079408E-2</c:v>
                </c:pt>
                <c:pt idx="471">
                  <c:v>7.0825170146027197E-2</c:v>
                </c:pt>
                <c:pt idx="472">
                  <c:v>7.0628256414847726E-2</c:v>
                </c:pt>
                <c:pt idx="473">
                  <c:v>7.0419881387228336E-2</c:v>
                </c:pt>
                <c:pt idx="474">
                  <c:v>7.0207218225688331E-2</c:v>
                </c:pt>
                <c:pt idx="475">
                  <c:v>6.999988048429541E-2</c:v>
                </c:pt>
                <c:pt idx="476">
                  <c:v>6.9807672303464199E-2</c:v>
                </c:pt>
                <c:pt idx="477">
                  <c:v>6.9637512216210964E-2</c:v>
                </c:pt>
                <c:pt idx="478">
                  <c:v>6.9491303987709876E-2</c:v>
                </c:pt>
                <c:pt idx="479">
                  <c:v>6.9364383209222127E-2</c:v>
                </c:pt>
                <c:pt idx="480">
                  <c:v>6.9245943372425525E-2</c:v>
                </c:pt>
                <c:pt idx="481">
                  <c:v>6.9121543346122319E-2</c:v>
                </c:pt>
                <c:pt idx="482">
                  <c:v>6.8977644411880382E-2</c:v>
                </c:pt>
                <c:pt idx="483">
                  <c:v>6.8805465993977646E-2</c:v>
                </c:pt>
                <c:pt idx="484">
                  <c:v>6.8602699658592017E-2</c:v>
                </c:pt>
                <c:pt idx="485">
                  <c:v>6.8374694130684879E-2</c:v>
                </c:pt>
                <c:pt idx="486">
                  <c:v>6.81309511701811E-2</c:v>
                </c:pt>
                <c:pt idx="487">
                  <c:v>6.7883551845589377E-2</c:v>
                </c:pt>
                <c:pt idx="488">
                  <c:v>6.7643044361711993E-2</c:v>
                </c:pt>
                <c:pt idx="489">
                  <c:v>6.7416061005997521E-2</c:v>
                </c:pt>
                <c:pt idx="490">
                  <c:v>6.7204292643423327E-2</c:v>
                </c:pt>
                <c:pt idx="491">
                  <c:v>6.7005539171518316E-2</c:v>
                </c:pt>
                <c:pt idx="492">
                  <c:v>6.6814340372524997E-2</c:v>
                </c:pt>
                <c:pt idx="493">
                  <c:v>6.6623847423826779E-2</c:v>
                </c:pt>
                <c:pt idx="494">
                  <c:v>6.6428725434863681E-2</c:v>
                </c:pt>
                <c:pt idx="495">
                  <c:v>6.6225046765528775E-2</c:v>
                </c:pt>
                <c:pt idx="496">
                  <c:v>6.6012564808456423E-2</c:v>
                </c:pt>
                <c:pt idx="497">
                  <c:v>6.5793929750573868E-2</c:v>
                </c:pt>
                <c:pt idx="498">
                  <c:v>6.5575249650588821E-2</c:v>
                </c:pt>
                <c:pt idx="499">
                  <c:v>6.5364118481074943E-2</c:v>
                </c:pt>
                <c:pt idx="500">
                  <c:v>6.5167496081604451E-2</c:v>
                </c:pt>
                <c:pt idx="501">
                  <c:v>6.499104040471361E-2</c:v>
                </c:pt>
                <c:pt idx="502">
                  <c:v>6.483746152797433E-2</c:v>
                </c:pt>
                <c:pt idx="503">
                  <c:v>6.4705909915487428E-2</c:v>
                </c:pt>
                <c:pt idx="504">
                  <c:v>6.4592910525799421E-2</c:v>
                </c:pt>
                <c:pt idx="505">
                  <c:v>6.4493396390696858E-2</c:v>
                </c:pt>
                <c:pt idx="506">
                  <c:v>6.4402358353192538E-2</c:v>
                </c:pt>
                <c:pt idx="507">
                  <c:v>6.4315719825561737E-2</c:v>
                </c:pt>
                <c:pt idx="508">
                  <c:v>6.4231004987260323E-2</c:v>
                </c:pt>
                <c:pt idx="509">
                  <c:v>6.414841877560408E-2</c:v>
                </c:pt>
                <c:pt idx="510">
                  <c:v>6.4070123209303068E-2</c:v>
                </c:pt>
                <c:pt idx="511">
                  <c:v>6.3999360282831722E-2</c:v>
                </c:pt>
                <c:pt idx="512">
                  <c:v>6.3941120847379254E-2</c:v>
                </c:pt>
                <c:pt idx="513">
                  <c:v>6.3900085016105571E-2</c:v>
                </c:pt>
                <c:pt idx="514">
                  <c:v>6.3879594295910072E-2</c:v>
                </c:pt>
                <c:pt idx="515">
                  <c:v>6.387990319406224E-2</c:v>
                </c:pt>
                <c:pt idx="516">
                  <c:v>6.3897098871073879E-2</c:v>
                </c:pt>
                <c:pt idx="517">
                  <c:v>6.3922739198867498E-2</c:v>
                </c:pt>
                <c:pt idx="518">
                  <c:v>6.3945343072600483E-2</c:v>
                </c:pt>
                <c:pt idx="519">
                  <c:v>6.3952448861376313E-2</c:v>
                </c:pt>
                <c:pt idx="520">
                  <c:v>6.3934581628360312E-2</c:v>
                </c:pt>
                <c:pt idx="521">
                  <c:v>6.3888706883761706E-2</c:v>
                </c:pt>
                <c:pt idx="522">
                  <c:v>6.3818797120288165E-2</c:v>
                </c:pt>
                <c:pt idx="523">
                  <c:v>6.3735311396867958E-2</c:v>
                </c:pt>
                <c:pt idx="524">
                  <c:v>6.3652562103886604E-2</c:v>
                </c:pt>
                <c:pt idx="525">
                  <c:v>6.3585108394407466E-2</c:v>
                </c:pt>
                <c:pt idx="526">
                  <c:v>6.3543025879887929E-2</c:v>
                </c:pt>
                <c:pt idx="527">
                  <c:v>6.3530628263875913E-2</c:v>
                </c:pt>
                <c:pt idx="528">
                  <c:v>6.3545135053107785E-2</c:v>
                </c:pt>
                <c:pt idx="529">
                  <c:v>6.3578677428352673E-2</c:v>
                </c:pt>
                <c:pt idx="530">
                  <c:v>6.3619528543520612E-2</c:v>
                </c:pt>
                <c:pt idx="531">
                  <c:v>6.3654877634594889E-2</c:v>
                </c:pt>
                <c:pt idx="532">
                  <c:v>6.367453441473804E-2</c:v>
                </c:pt>
                <c:pt idx="533">
                  <c:v>6.3671035236950516E-2</c:v>
                </c:pt>
                <c:pt idx="534">
                  <c:v>6.3641087544997546E-2</c:v>
                </c:pt>
                <c:pt idx="535">
                  <c:v>6.3586754737027476E-2</c:v>
                </c:pt>
                <c:pt idx="536">
                  <c:v>6.3514887402451828E-2</c:v>
                </c:pt>
                <c:pt idx="537">
                  <c:v>6.343542019564731E-2</c:v>
                </c:pt>
                <c:pt idx="538">
                  <c:v>6.3359258481747074E-2</c:v>
                </c:pt>
                <c:pt idx="539">
                  <c:v>6.3296271881903468E-2</c:v>
                </c:pt>
                <c:pt idx="540">
                  <c:v>6.3251544088659642E-2</c:v>
                </c:pt>
                <c:pt idx="541">
                  <c:v>6.3226148978170485E-2</c:v>
                </c:pt>
                <c:pt idx="542">
                  <c:v>6.3215405339974509E-2</c:v>
                </c:pt>
                <c:pt idx="543">
                  <c:v>6.3213503383869232E-2</c:v>
                </c:pt>
                <c:pt idx="544">
                  <c:v>6.3215148318392492E-2</c:v>
                </c:pt>
                <c:pt idx="545">
                  <c:v>6.3218078373444855E-2</c:v>
                </c:pt>
                <c:pt idx="546">
                  <c:v>6.3224092758906961E-2</c:v>
                </c:pt>
                <c:pt idx="547">
                  <c:v>6.323740695120518E-2</c:v>
                </c:pt>
                <c:pt idx="548">
                  <c:v>6.326244285058015E-2</c:v>
                </c:pt>
                <c:pt idx="549">
                  <c:v>6.3300333599321204E-2</c:v>
                </c:pt>
                <c:pt idx="550">
                  <c:v>6.3348357289966253E-2</c:v>
                </c:pt>
                <c:pt idx="551">
                  <c:v>6.3400346092972418E-2</c:v>
                </c:pt>
                <c:pt idx="552">
                  <c:v>6.3449255188176915E-2</c:v>
                </c:pt>
                <c:pt idx="553">
                  <c:v>6.349091712117795E-2</c:v>
                </c:pt>
                <c:pt idx="554">
                  <c:v>6.3525947098422866E-2</c:v>
                </c:pt>
                <c:pt idx="555">
                  <c:v>6.3559590881838282E-2</c:v>
                </c:pt>
                <c:pt idx="556">
                  <c:v>6.3600285851870733E-2</c:v>
                </c:pt>
                <c:pt idx="557">
                  <c:v>6.36562155024092E-2</c:v>
                </c:pt>
                <c:pt idx="558">
                  <c:v>6.373145147106897E-2</c:v>
                </c:pt>
                <c:pt idx="559">
                  <c:v>6.3825489025899809E-2</c:v>
                </c:pt>
                <c:pt idx="560">
                  <c:v>6.3933551839063366E-2</c:v>
                </c:pt>
                <c:pt idx="561">
                  <c:v>6.4049006427482583E-2</c:v>
                </c:pt>
                <c:pt idx="562">
                  <c:v>6.4166088740432961E-2</c:v>
                </c:pt>
                <c:pt idx="563">
                  <c:v>6.4281708233555182E-2</c:v>
                </c:pt>
                <c:pt idx="564">
                  <c:v>6.4395657552947419E-2</c:v>
                </c:pt>
                <c:pt idx="565">
                  <c:v>6.4509482104761831E-2</c:v>
                </c:pt>
                <c:pt idx="566">
                  <c:v>6.462416163751962E-2</c:v>
                </c:pt>
                <c:pt idx="567">
                  <c:v>6.4739438895524262E-2</c:v>
                </c:pt>
                <c:pt idx="568">
                  <c:v>6.4854333970665104E-2</c:v>
                </c:pt>
                <c:pt idx="569">
                  <c:v>6.4968175592154745E-2</c:v>
                </c:pt>
                <c:pt idx="570">
                  <c:v>6.508199543703054E-2</c:v>
                </c:pt>
                <c:pt idx="571">
                  <c:v>6.5200131200791059E-2</c:v>
                </c:pt>
                <c:pt idx="572">
                  <c:v>6.5328629999120938E-2</c:v>
                </c:pt>
                <c:pt idx="573">
                  <c:v>6.5474476744044954E-2</c:v>
                </c:pt>
                <c:pt idx="574">
                  <c:v>6.5643530123181262E-2</c:v>
                </c:pt>
                <c:pt idx="575">
                  <c:v>6.5838196143914521E-2</c:v>
                </c:pt>
                <c:pt idx="576">
                  <c:v>6.6057370911259086E-2</c:v>
                </c:pt>
                <c:pt idx="577">
                  <c:v>6.6297156937133353E-2</c:v>
                </c:pt>
                <c:pt idx="578">
                  <c:v>6.6551993797270961E-2</c:v>
                </c:pt>
                <c:pt idx="579">
                  <c:v>6.6816517325413619E-2</c:v>
                </c:pt>
                <c:pt idx="580">
                  <c:v>6.7086907140811128E-2</c:v>
                </c:pt>
                <c:pt idx="581">
                  <c:v>6.7361202000560741E-2</c:v>
                </c:pt>
                <c:pt idx="582">
                  <c:v>6.763946113196552E-2</c:v>
                </c:pt>
                <c:pt idx="583">
                  <c:v>6.7923406876882156E-2</c:v>
                </c:pt>
                <c:pt idx="584">
                  <c:v>6.8214870257457885E-2</c:v>
                </c:pt>
                <c:pt idx="585">
                  <c:v>6.8516155853191721E-2</c:v>
                </c:pt>
                <c:pt idx="586">
                  <c:v>6.882738812828483E-2</c:v>
                </c:pt>
                <c:pt idx="587">
                  <c:v>6.9147337658244115E-2</c:v>
                </c:pt>
                <c:pt idx="588">
                  <c:v>6.9471121416708762E-2</c:v>
                </c:pt>
                <c:pt idx="589">
                  <c:v>6.979217198280098E-2</c:v>
                </c:pt>
                <c:pt idx="590">
                  <c:v>7.0103380303417909E-2</c:v>
                </c:pt>
                <c:pt idx="591">
                  <c:v>7.0398767169257206E-2</c:v>
                </c:pt>
                <c:pt idx="592">
                  <c:v>7.0675999141265114E-2</c:v>
                </c:pt>
                <c:pt idx="593">
                  <c:v>7.0936820401326775E-2</c:v>
                </c:pt>
                <c:pt idx="594">
                  <c:v>7.1186227456322207E-2</c:v>
                </c:pt>
                <c:pt idx="595">
                  <c:v>7.1429910565450797E-2</c:v>
                </c:pt>
                <c:pt idx="596">
                  <c:v>7.167105731034186E-2</c:v>
                </c:pt>
                <c:pt idx="597">
                  <c:v>7.1908037633952718E-2</c:v>
                </c:pt>
                <c:pt idx="598">
                  <c:v>7.2134810435799959E-2</c:v>
                </c:pt>
                <c:pt idx="599">
                  <c:v>7.2342487725082907E-2</c:v>
                </c:pt>
                <c:pt idx="600">
                  <c:v>7.2522376514408751E-2</c:v>
                </c:pt>
                <c:pt idx="601">
                  <c:v>7.2669608917196107E-2</c:v>
                </c:pt>
                <c:pt idx="602">
                  <c:v>7.278430933632675E-2</c:v>
                </c:pt>
                <c:pt idx="603">
                  <c:v>7.2870919554457694E-2</c:v>
                </c:pt>
                <c:pt idx="604">
                  <c:v>7.2936151394305884E-2</c:v>
                </c:pt>
                <c:pt idx="605">
                  <c:v>7.2986409195450644E-2</c:v>
                </c:pt>
                <c:pt idx="606">
                  <c:v>7.3026051773279935E-2</c:v>
                </c:pt>
                <c:pt idx="607">
                  <c:v>7.305738984655942E-2</c:v>
                </c:pt>
                <c:pt idx="608">
                  <c:v>7.3081999180459448E-2</c:v>
                </c:pt>
                <c:pt idx="609">
                  <c:v>7.3102034732076784E-2</c:v>
                </c:pt>
                <c:pt idx="610">
                  <c:v>7.3121071991808076E-2</c:v>
                </c:pt>
                <c:pt idx="611">
                  <c:v>7.3142266386933233E-2</c:v>
                </c:pt>
                <c:pt idx="612">
                  <c:v>7.3167932448556586E-2</c:v>
                </c:pt>
                <c:pt idx="613">
                  <c:v>7.3197281976290732E-2</c:v>
                </c:pt>
                <c:pt idx="614">
                  <c:v>7.3226265266383553E-2</c:v>
                </c:pt>
                <c:pt idx="615">
                  <c:v>7.3249095571789727E-2</c:v>
                </c:pt>
                <c:pt idx="616">
                  <c:v>7.326119506813257E-2</c:v>
                </c:pt>
                <c:pt idx="617">
                  <c:v>7.3260932032019013E-2</c:v>
                </c:pt>
                <c:pt idx="618">
                  <c:v>7.3250884171755862E-2</c:v>
                </c:pt>
                <c:pt idx="619">
                  <c:v>7.3235891723478566E-2</c:v>
                </c:pt>
                <c:pt idx="620">
                  <c:v>7.3220426371781069E-2</c:v>
                </c:pt>
                <c:pt idx="621">
                  <c:v>7.3204435566834439E-2</c:v>
                </c:pt>
                <c:pt idx="622">
                  <c:v>7.3183290735391773E-2</c:v>
                </c:pt>
                <c:pt idx="623">
                  <c:v>7.3147104954659495E-2</c:v>
                </c:pt>
                <c:pt idx="624">
                  <c:v>7.3084733636974444E-2</c:v>
                </c:pt>
                <c:pt idx="625">
                  <c:v>7.2988827604511877E-2</c:v>
                </c:pt>
                <c:pt idx="626">
                  <c:v>7.2858620692165768E-2</c:v>
                </c:pt>
                <c:pt idx="627">
                  <c:v>7.2701394134682365E-2</c:v>
                </c:pt>
                <c:pt idx="628">
                  <c:v>7.2530096702521765E-2</c:v>
                </c:pt>
                <c:pt idx="629">
                  <c:v>7.2361124230088572E-2</c:v>
                </c:pt>
                <c:pt idx="630">
                  <c:v>7.2209273130386289E-2</c:v>
                </c:pt>
                <c:pt idx="631">
                  <c:v>7.2084283827618126E-2</c:v>
                </c:pt>
                <c:pt idx="632">
                  <c:v>7.1990591678107854E-2</c:v>
                </c:pt>
                <c:pt idx="633">
                  <c:v>7.1928228882462544E-2</c:v>
                </c:pt>
                <c:pt idx="634">
                  <c:v>7.1894035423229821E-2</c:v>
                </c:pt>
                <c:pt idx="635">
                  <c:v>7.1884491103873863E-2</c:v>
                </c:pt>
                <c:pt idx="636">
                  <c:v>7.1897339274954244E-2</c:v>
                </c:pt>
                <c:pt idx="637">
                  <c:v>7.1931952565879934E-2</c:v>
                </c:pt>
                <c:pt idx="638">
                  <c:v>7.1989437701496253E-2</c:v>
                </c:pt>
                <c:pt idx="639">
                  <c:v>7.2073004027207524E-2</c:v>
                </c:pt>
                <c:pt idx="640">
                  <c:v>7.2186864760984029E-2</c:v>
                </c:pt>
                <c:pt idx="641">
                  <c:v>7.2336765691057639E-2</c:v>
                </c:pt>
                <c:pt idx="642">
                  <c:v>7.2528468624221812E-2</c:v>
                </c:pt>
                <c:pt idx="643">
                  <c:v>7.2766547967196629E-2</c:v>
                </c:pt>
                <c:pt idx="644">
                  <c:v>7.3051868713171167E-2</c:v>
                </c:pt>
                <c:pt idx="645">
                  <c:v>7.3380419434421654E-2</c:v>
                </c:pt>
                <c:pt idx="646">
                  <c:v>7.3741185627122188E-2</c:v>
                </c:pt>
                <c:pt idx="647">
                  <c:v>7.4116957876088088E-2</c:v>
                </c:pt>
                <c:pt idx="648">
                  <c:v>7.4487410615772923E-2</c:v>
                </c:pt>
                <c:pt idx="649">
                  <c:v>7.4830407161126114E-2</c:v>
                </c:pt>
                <c:pt idx="650">
                  <c:v>7.5126386111793023E-2</c:v>
                </c:pt>
                <c:pt idx="651">
                  <c:v>7.5361506699241701E-2</c:v>
                </c:pt>
                <c:pt idx="652">
                  <c:v>7.5528107666681402E-2</c:v>
                </c:pt>
                <c:pt idx="653">
                  <c:v>7.5624946418205732E-2</c:v>
                </c:pt>
                <c:pt idx="654">
                  <c:v>7.5657636354758986E-2</c:v>
                </c:pt>
                <c:pt idx="655">
                  <c:v>7.5637323871717413E-2</c:v>
                </c:pt>
                <c:pt idx="656">
                  <c:v>7.5579459662181506E-2</c:v>
                </c:pt>
                <c:pt idx="657">
                  <c:v>7.5501297039539464E-2</c:v>
                </c:pt>
                <c:pt idx="658">
                  <c:v>7.5420716478942232E-2</c:v>
                </c:pt>
                <c:pt idx="659">
                  <c:v>7.5352414483780508E-2</c:v>
                </c:pt>
                <c:pt idx="660">
                  <c:v>7.5306004861192002E-2</c:v>
                </c:pt>
                <c:pt idx="661">
                  <c:v>7.5286184495017242E-2</c:v>
                </c:pt>
                <c:pt idx="662">
                  <c:v>7.5292209790639233E-2</c:v>
                </c:pt>
                <c:pt idx="663">
                  <c:v>7.5321808948000571E-2</c:v>
                </c:pt>
                <c:pt idx="664">
                  <c:v>7.5372185009289897E-2</c:v>
                </c:pt>
                <c:pt idx="665">
                  <c:v>7.5442604994684817E-2</c:v>
                </c:pt>
                <c:pt idx="666">
                  <c:v>7.5534189202935767E-2</c:v>
                </c:pt>
                <c:pt idx="667">
                  <c:v>7.5648855321033284E-2</c:v>
                </c:pt>
                <c:pt idx="668">
                  <c:v>7.5786939115919397E-2</c:v>
                </c:pt>
                <c:pt idx="669">
                  <c:v>7.5945816241696842E-2</c:v>
                </c:pt>
                <c:pt idx="670">
                  <c:v>7.6119843325318307E-2</c:v>
                </c:pt>
                <c:pt idx="671">
                  <c:v>7.6302204488943884E-2</c:v>
                </c:pt>
                <c:pt idx="672">
                  <c:v>7.6487981218235537E-2</c:v>
                </c:pt>
                <c:pt idx="673">
                  <c:v>7.6675534165938211E-2</c:v>
                </c:pt>
                <c:pt idx="674">
                  <c:v>7.6867836162226602E-2</c:v>
                </c:pt>
                <c:pt idx="675">
                  <c:v>7.7070306657312196E-2</c:v>
                </c:pt>
                <c:pt idx="676">
                  <c:v>7.728842883037769E-2</c:v>
                </c:pt>
                <c:pt idx="677">
                  <c:v>7.7524191891305896E-2</c:v>
                </c:pt>
                <c:pt idx="678">
                  <c:v>7.7775285614751125E-2</c:v>
                </c:pt>
                <c:pt idx="679">
                  <c:v>7.8036311234328096E-2</c:v>
                </c:pt>
                <c:pt idx="680">
                  <c:v>7.8302017629250834E-2</c:v>
                </c:pt>
                <c:pt idx="681">
                  <c:v>7.8571614481637533E-2</c:v>
                </c:pt>
                <c:pt idx="682">
                  <c:v>7.8850757504245653E-2</c:v>
                </c:pt>
                <c:pt idx="683">
                  <c:v>7.9150769869655427E-2</c:v>
                </c:pt>
                <c:pt idx="684">
                  <c:v>7.9487491039112138E-2</c:v>
                </c:pt>
                <c:pt idx="685">
                  <c:v>7.9875427991700457E-2</c:v>
                </c:pt>
                <c:pt idx="686">
                  <c:v>8.0323968027232753E-2</c:v>
                </c:pt>
                <c:pt idx="687">
                  <c:v>8.0836778370811949E-2</c:v>
                </c:pt>
                <c:pt idx="688">
                  <c:v>8.141135259288991E-2</c:v>
                </c:pt>
                <c:pt idx="689">
                  <c:v>8.2042728166787052E-2</c:v>
                </c:pt>
                <c:pt idx="690">
                  <c:v>8.2726528111297007E-2</c:v>
                </c:pt>
                <c:pt idx="691">
                  <c:v>8.3460359939240961E-2</c:v>
                </c:pt>
                <c:pt idx="692">
                  <c:v>8.424560887554168E-2</c:v>
                </c:pt>
                <c:pt idx="693">
                  <c:v>8.5084714382088325E-2</c:v>
                </c:pt>
                <c:pt idx="694">
                  <c:v>8.5980044895005672E-2</c:v>
                </c:pt>
                <c:pt idx="695">
                  <c:v>8.6932108301877045E-2</c:v>
                </c:pt>
                <c:pt idx="696">
                  <c:v>8.7939097747192121E-2</c:v>
                </c:pt>
                <c:pt idx="697">
                  <c:v>8.8998009205084175E-2</c:v>
                </c:pt>
                <c:pt idx="698">
                  <c:v>9.0105936287060887E-2</c:v>
                </c:pt>
                <c:pt idx="699">
                  <c:v>9.1260342169045675E-2</c:v>
                </c:pt>
                <c:pt idx="700">
                  <c:v>9.2459996232971089E-2</c:v>
                </c:pt>
                <c:pt idx="701">
                  <c:v>9.3703280692005744E-2</c:v>
                </c:pt>
                <c:pt idx="702">
                  <c:v>9.498884716289592E-2</c:v>
                </c:pt>
                <c:pt idx="703">
                  <c:v>9.6315508189006152E-2</c:v>
                </c:pt>
                <c:pt idx="704">
                  <c:v>9.7683017528814378E-2</c:v>
                </c:pt>
                <c:pt idx="705">
                  <c:v>9.9093926692750425E-2</c:v>
                </c:pt>
                <c:pt idx="706">
                  <c:v>0.10055251109569997</c:v>
                </c:pt>
                <c:pt idx="707">
                  <c:v>0.10206395900067823</c:v>
                </c:pt>
                <c:pt idx="708">
                  <c:v>0.10363157132263369</c:v>
                </c:pt>
                <c:pt idx="709">
                  <c:v>0.10525384378060655</c:v>
                </c:pt>
                <c:pt idx="710">
                  <c:v>0.10692187610527994</c:v>
                </c:pt>
                <c:pt idx="711">
                  <c:v>0.10861985169751588</c:v>
                </c:pt>
                <c:pt idx="712">
                  <c:v>0.11032775775487648</c:v>
                </c:pt>
                <c:pt idx="713">
                  <c:v>0.11202192984137495</c:v>
                </c:pt>
                <c:pt idx="714">
                  <c:v>0.11367862254812568</c:v>
                </c:pt>
                <c:pt idx="715">
                  <c:v>0.11527634356225415</c:v>
                </c:pt>
                <c:pt idx="716">
                  <c:v>0.11679406241247504</c:v>
                </c:pt>
                <c:pt idx="717">
                  <c:v>0.11821364715321449</c:v>
                </c:pt>
                <c:pt idx="718">
                  <c:v>0.11952112393742677</c:v>
                </c:pt>
                <c:pt idx="719">
                  <c:v>0.12070924370766202</c:v>
                </c:pt>
                <c:pt idx="720">
                  <c:v>0.12178024943370637</c:v>
                </c:pt>
                <c:pt idx="721">
                  <c:v>0.12274523299187125</c:v>
                </c:pt>
                <c:pt idx="722">
                  <c:v>0.12362356582691937</c:v>
                </c:pt>
                <c:pt idx="723">
                  <c:v>0.12443596437135197</c:v>
                </c:pt>
                <c:pt idx="724">
                  <c:v>0.12519800349853916</c:v>
                </c:pt>
                <c:pt idx="725">
                  <c:v>0.12591761060944839</c:v>
                </c:pt>
                <c:pt idx="726">
                  <c:v>0.12659314474121652</c:v>
                </c:pt>
                <c:pt idx="727">
                  <c:v>0.1272176670573677</c:v>
                </c:pt>
                <c:pt idx="728">
                  <c:v>0.1277829633550851</c:v>
                </c:pt>
                <c:pt idx="729">
                  <c:v>0.12828617357562333</c:v>
                </c:pt>
                <c:pt idx="730">
                  <c:v>0.12872953160348488</c:v>
                </c:pt>
                <c:pt idx="731">
                  <c:v>0.12912039167018774</c:v>
                </c:pt>
                <c:pt idx="732">
                  <c:v>0.12946621567912331</c:v>
                </c:pt>
                <c:pt idx="733">
                  <c:v>0.12977198869089412</c:v>
                </c:pt>
                <c:pt idx="734">
                  <c:v>0.13003906478325122</c:v>
                </c:pt>
                <c:pt idx="735">
                  <c:v>0.130267192441897</c:v>
                </c:pt>
                <c:pt idx="736">
                  <c:v>0.13045673026796556</c:v>
                </c:pt>
                <c:pt idx="737">
                  <c:v>0.13061207015364062</c:v>
                </c:pt>
                <c:pt idx="738">
                  <c:v>0.13074080186023873</c:v>
                </c:pt>
                <c:pt idx="739">
                  <c:v>0.13085233213724301</c:v>
                </c:pt>
                <c:pt idx="740">
                  <c:v>0.13095397755938354</c:v>
                </c:pt>
                <c:pt idx="741">
                  <c:v>0.13104927672989941</c:v>
                </c:pt>
                <c:pt idx="742">
                  <c:v>0.13113786482533585</c:v>
                </c:pt>
                <c:pt idx="743">
                  <c:v>0.13121901631936095</c:v>
                </c:pt>
                <c:pt idx="744">
                  <c:v>0.13129423024280706</c:v>
                </c:pt>
                <c:pt idx="745">
                  <c:v>0.1313696376105693</c:v>
                </c:pt>
                <c:pt idx="746">
                  <c:v>0.1314555241489237</c:v>
                </c:pt>
                <c:pt idx="747">
                  <c:v>0.13156230455840379</c:v>
                </c:pt>
                <c:pt idx="748">
                  <c:v>0.13169775793504512</c:v>
                </c:pt>
                <c:pt idx="749">
                  <c:v>0.13186437959745856</c:v>
                </c:pt>
                <c:pt idx="750">
                  <c:v>0.13206118142903223</c:v>
                </c:pt>
                <c:pt idx="751">
                  <c:v>0.13228730045798365</c:v>
                </c:pt>
                <c:pt idx="752">
                  <c:v>0.13254585783317574</c:v>
                </c:pt>
                <c:pt idx="753">
                  <c:v>0.13284698871959466</c:v>
                </c:pt>
                <c:pt idx="754">
                  <c:v>0.13320666485609367</c:v>
                </c:pt>
                <c:pt idx="755">
                  <c:v>0.13364093076351025</c:v>
                </c:pt>
                <c:pt idx="756">
                  <c:v>0.13416048105648137</c:v>
                </c:pt>
                <c:pt idx="757">
                  <c:v>0.13476731875485348</c:v>
                </c:pt>
                <c:pt idx="758">
                  <c:v>0.13545385669619026</c:v>
                </c:pt>
                <c:pt idx="759">
                  <c:v>0.13620788371564752</c:v>
                </c:pt>
                <c:pt idx="760">
                  <c:v>0.13701732095223762</c:v>
                </c:pt>
                <c:pt idx="761">
                  <c:v>0.13787679892797144</c:v>
                </c:pt>
                <c:pt idx="762">
                  <c:v>0.13878759105650196</c:v>
                </c:pt>
                <c:pt idx="763">
                  <c:v>0.13975596435236648</c:v>
                </c:pt>
                <c:pt idx="764">
                  <c:v>0.14078715555511856</c:v>
                </c:pt>
                <c:pt idx="765">
                  <c:v>0.14188049890910981</c:v>
                </c:pt>
                <c:pt idx="766">
                  <c:v>0.14302694525441395</c:v>
                </c:pt>
                <c:pt idx="767">
                  <c:v>0.14421222792262656</c:v>
                </c:pt>
                <c:pt idx="768">
                  <c:v>0.14541976144197877</c:v>
                </c:pt>
                <c:pt idx="769">
                  <c:v>0.146635956451175</c:v>
                </c:pt>
                <c:pt idx="770">
                  <c:v>0.14785256851913697</c:v>
                </c:pt>
                <c:pt idx="771">
                  <c:v>0.14906439246327885</c:v>
                </c:pt>
                <c:pt idx="772">
                  <c:v>0.15026528565504549</c:v>
                </c:pt>
                <c:pt idx="773">
                  <c:v>0.15144582609269008</c:v>
                </c:pt>
                <c:pt idx="774">
                  <c:v>0.15259181875293115</c:v>
                </c:pt>
                <c:pt idx="775">
                  <c:v>0.15368708999514413</c:v>
                </c:pt>
                <c:pt idx="776">
                  <c:v>0.15472026881055023</c:v>
                </c:pt>
                <c:pt idx="777">
                  <c:v>0.15568747009875095</c:v>
                </c:pt>
                <c:pt idx="778">
                  <c:v>0.15659449279367355</c:v>
                </c:pt>
                <c:pt idx="779">
                  <c:v>0.15745353521799776</c:v>
                </c:pt>
                <c:pt idx="780">
                  <c:v>0.15827966407940108</c:v>
                </c:pt>
                <c:pt idx="781">
                  <c:v>0.15908570048682735</c:v>
                </c:pt>
                <c:pt idx="782">
                  <c:v>0.15988135491793254</c:v>
                </c:pt>
                <c:pt idx="783">
                  <c:v>0.16067583189221391</c:v>
                </c:pt>
                <c:pt idx="784">
                  <c:v>0.16148117542796037</c:v>
                </c:pt>
                <c:pt idx="785">
                  <c:v>0.16231494424555715</c:v>
                </c:pt>
                <c:pt idx="786">
                  <c:v>0.16320104813927361</c:v>
                </c:pt>
                <c:pt idx="787">
                  <c:v>0.16416503295670126</c:v>
                </c:pt>
                <c:pt idx="788">
                  <c:v>0.16522854364239481</c:v>
                </c:pt>
                <c:pt idx="789">
                  <c:v>0.16640821422633922</c:v>
                </c:pt>
                <c:pt idx="790">
                  <c:v>0.16771204835375375</c:v>
                </c:pt>
                <c:pt idx="791">
                  <c:v>0.16914430668523184</c:v>
                </c:pt>
                <c:pt idx="792">
                  <c:v>0.17071000355016586</c:v>
                </c:pt>
                <c:pt idx="793">
                  <c:v>0.17241645258891225</c:v>
                </c:pt>
                <c:pt idx="794">
                  <c:v>0.17427385987930077</c:v>
                </c:pt>
                <c:pt idx="795">
                  <c:v>0.17628967631410641</c:v>
                </c:pt>
                <c:pt idx="796">
                  <c:v>0.17846192413463657</c:v>
                </c:pt>
                <c:pt idx="797">
                  <c:v>0.18077337216712031</c:v>
                </c:pt>
                <c:pt idx="798">
                  <c:v>0.1831877059275584</c:v>
                </c:pt>
                <c:pt idx="799">
                  <c:v>0.18565676298070621</c:v>
                </c:pt>
                <c:pt idx="800">
                  <c:v>0.18811930834320667</c:v>
                </c:pt>
                <c:pt idx="801">
                  <c:v>0.19050602693272167</c:v>
                </c:pt>
                <c:pt idx="802">
                  <c:v>0.19274471933010107</c:v>
                </c:pt>
                <c:pt idx="803">
                  <c:v>0.19474860092095114</c:v>
                </c:pt>
                <c:pt idx="804">
                  <c:v>0.196415709703462</c:v>
                </c:pt>
                <c:pt idx="805">
                  <c:v>0.19763717102946843</c:v>
                </c:pt>
                <c:pt idx="806">
                  <c:v>0.19829426670006645</c:v>
                </c:pt>
                <c:pt idx="807">
                  <c:v>0.19828395356379769</c:v>
                </c:pt>
                <c:pt idx="808">
                  <c:v>0.19754212066118271</c:v>
                </c:pt>
                <c:pt idx="809">
                  <c:v>0.19605386976812667</c:v>
                </c:pt>
                <c:pt idx="810">
                  <c:v>0.19386434531722929</c:v>
                </c:pt>
                <c:pt idx="811">
                  <c:v>0.19106574034103341</c:v>
                </c:pt>
                <c:pt idx="812">
                  <c:v>0.18779026608673788</c:v>
                </c:pt>
                <c:pt idx="813">
                  <c:v>0.1841790780721726</c:v>
                </c:pt>
                <c:pt idx="814">
                  <c:v>0.18036252331506475</c:v>
                </c:pt>
                <c:pt idx="815">
                  <c:v>0.1764539698753953</c:v>
                </c:pt>
                <c:pt idx="816">
                  <c:v>0.17252936588511747</c:v>
                </c:pt>
                <c:pt idx="817">
                  <c:v>0.16862497007719068</c:v>
                </c:pt>
                <c:pt idx="818">
                  <c:v>0.16473828309507721</c:v>
                </c:pt>
                <c:pt idx="819">
                  <c:v>0.160832906671317</c:v>
                </c:pt>
                <c:pt idx="820">
                  <c:v>0.15685071980887066</c:v>
                </c:pt>
                <c:pt idx="821">
                  <c:v>0.15272616043727205</c:v>
                </c:pt>
                <c:pt idx="822">
                  <c:v>0.14841167786188358</c:v>
                </c:pt>
                <c:pt idx="823">
                  <c:v>0.1438919117624291</c:v>
                </c:pt>
                <c:pt idx="824">
                  <c:v>0.13919594062289864</c:v>
                </c:pt>
                <c:pt idx="825">
                  <c:v>0.13439453915140387</c:v>
                </c:pt>
                <c:pt idx="826">
                  <c:v>0.12959442845384372</c:v>
                </c:pt>
                <c:pt idx="827">
                  <c:v>0.12492541381063772</c:v>
                </c:pt>
                <c:pt idx="828">
                  <c:v>0.12051118362354708</c:v>
                </c:pt>
                <c:pt idx="829">
                  <c:v>0.11647038249827381</c:v>
                </c:pt>
                <c:pt idx="830">
                  <c:v>0.11290268015918549</c:v>
                </c:pt>
                <c:pt idx="831">
                  <c:v>0.10987662697360935</c:v>
                </c:pt>
                <c:pt idx="832">
                  <c:v>0.10743607565534342</c:v>
                </c:pt>
                <c:pt idx="833">
                  <c:v>0.10559403355138565</c:v>
                </c:pt>
                <c:pt idx="834">
                  <c:v>0.10433295887498197</c:v>
                </c:pt>
                <c:pt idx="835">
                  <c:v>0.10360686104426244</c:v>
                </c:pt>
                <c:pt idx="836">
                  <c:v>0.10334602207017431</c:v>
                </c:pt>
                <c:pt idx="837">
                  <c:v>0.10347052846389616</c:v>
                </c:pt>
                <c:pt idx="838">
                  <c:v>0.10389179158384222</c:v>
                </c:pt>
                <c:pt idx="839">
                  <c:v>0.10452948496792393</c:v>
                </c:pt>
                <c:pt idx="840">
                  <c:v>0.10532316309075986</c:v>
                </c:pt>
                <c:pt idx="841">
                  <c:v>0.10623014668619947</c:v>
                </c:pt>
                <c:pt idx="842">
                  <c:v>0.10723083475800134</c:v>
                </c:pt>
                <c:pt idx="843">
                  <c:v>0.10832148066456516</c:v>
                </c:pt>
                <c:pt idx="844">
                  <c:v>0.10950664650693277</c:v>
                </c:pt>
                <c:pt idx="845">
                  <c:v>0.11079283604106639</c:v>
                </c:pt>
                <c:pt idx="846">
                  <c:v>0.11218513999721226</c:v>
                </c:pt>
                <c:pt idx="847">
                  <c:v>0.11368826492775776</c:v>
                </c:pt>
                <c:pt idx="848">
                  <c:v>0.11531007233224601</c:v>
                </c:pt>
                <c:pt idx="849">
                  <c:v>0.1170649111169877</c:v>
                </c:pt>
                <c:pt idx="850">
                  <c:v>0.11897693502395758</c:v>
                </c:pt>
                <c:pt idx="851">
                  <c:v>0.12107480077658163</c:v>
                </c:pt>
                <c:pt idx="852">
                  <c:v>0.12338880392251596</c:v>
                </c:pt>
                <c:pt idx="853">
                  <c:v>0.12594588042724886</c:v>
                </c:pt>
                <c:pt idx="854">
                  <c:v>0.12876330534517644</c:v>
                </c:pt>
                <c:pt idx="855">
                  <c:v>0.13184962907510767</c:v>
                </c:pt>
                <c:pt idx="856">
                  <c:v>0.13520563635975114</c:v>
                </c:pt>
                <c:pt idx="857">
                  <c:v>0.13882760115822812</c:v>
                </c:pt>
                <c:pt idx="858">
                  <c:v>0.14270781043970282</c:v>
                </c:pt>
                <c:pt idx="859">
                  <c:v>0.14683233980135091</c:v>
                </c:pt>
                <c:pt idx="860">
                  <c:v>0.15118005202966467</c:v>
                </c:pt>
                <c:pt idx="861">
                  <c:v>0.1557152015205332</c:v>
                </c:pt>
                <c:pt idx="862">
                  <c:v>0.16038718382127737</c:v>
                </c:pt>
                <c:pt idx="863">
                  <c:v>0.16513798733762641</c:v>
                </c:pt>
                <c:pt idx="864">
                  <c:v>0.16990170591899467</c:v>
                </c:pt>
                <c:pt idx="865">
                  <c:v>0.17461533649660055</c:v>
                </c:pt>
                <c:pt idx="866">
                  <c:v>0.17922669866838747</c:v>
                </c:pt>
                <c:pt idx="867">
                  <c:v>0.18368833261183393</c:v>
                </c:pt>
                <c:pt idx="868">
                  <c:v>0.18795753062137477</c:v>
                </c:pt>
                <c:pt idx="869">
                  <c:v>0.19199409391663935</c:v>
                </c:pt>
                <c:pt idx="870">
                  <c:v>0.19575454283139959</c:v>
                </c:pt>
                <c:pt idx="871">
                  <c:v>0.19919800236110796</c:v>
                </c:pt>
                <c:pt idx="872">
                  <c:v>0.20229212603897739</c:v>
                </c:pt>
                <c:pt idx="873">
                  <c:v>0.20501403449237299</c:v>
                </c:pt>
                <c:pt idx="874">
                  <c:v>0.20735390768660578</c:v>
                </c:pt>
                <c:pt idx="875">
                  <c:v>0.20930847719930212</c:v>
                </c:pt>
                <c:pt idx="876">
                  <c:v>0.21087542905938372</c:v>
                </c:pt>
                <c:pt idx="877">
                  <c:v>0.21204878828771268</c:v>
                </c:pt>
                <c:pt idx="878">
                  <c:v>0.21281975865675151</c:v>
                </c:pt>
                <c:pt idx="879">
                  <c:v>0.21318197891624568</c:v>
                </c:pt>
                <c:pt idx="880">
                  <c:v>0.21313914410235868</c:v>
                </c:pt>
                <c:pt idx="881">
                  <c:v>0.21270761944766048</c:v>
                </c:pt>
                <c:pt idx="882">
                  <c:v>0.21191643244687719</c:v>
                </c:pt>
                <c:pt idx="883">
                  <c:v>0.21079700481320707</c:v>
                </c:pt>
                <c:pt idx="884">
                  <c:v>0.20937742061067488</c:v>
                </c:pt>
                <c:pt idx="885">
                  <c:v>0.20767682464627013</c:v>
                </c:pt>
                <c:pt idx="886">
                  <c:v>0.20570558874580991</c:v>
                </c:pt>
                <c:pt idx="887">
                  <c:v>0.20347323432253295</c:v>
                </c:pt>
                <c:pt idx="888">
                  <c:v>0.20099567435779986</c:v>
                </c:pt>
                <c:pt idx="889">
                  <c:v>0.19829875684952425</c:v>
                </c:pt>
                <c:pt idx="890">
                  <c:v>0.19541952746493618</c:v>
                </c:pt>
                <c:pt idx="891">
                  <c:v>0.1924002505477056</c:v>
                </c:pt>
                <c:pt idx="892">
                  <c:v>0.18927859253786949</c:v>
                </c:pt>
                <c:pt idx="893">
                  <c:v>0.18608677331474555</c:v>
                </c:pt>
                <c:pt idx="894">
                  <c:v>0.1828491067932545</c:v>
                </c:pt>
                <c:pt idx="895">
                  <c:v>0.17958304686076176</c:v>
                </c:pt>
                <c:pt idx="896">
                  <c:v>0.17630441550456721</c:v>
                </c:pt>
                <c:pt idx="897">
                  <c:v>0.17302652020283382</c:v>
                </c:pt>
                <c:pt idx="898">
                  <c:v>0.1697573469097966</c:v>
                </c:pt>
                <c:pt idx="899">
                  <c:v>0.16649597116467141</c:v>
                </c:pt>
                <c:pt idx="900">
                  <c:v>0.16322965182057558</c:v>
                </c:pt>
                <c:pt idx="901">
                  <c:v>0.15993504558363059</c:v>
                </c:pt>
                <c:pt idx="902">
                  <c:v>0.15658104489167801</c:v>
                </c:pt>
                <c:pt idx="903">
                  <c:v>0.1531384767961117</c:v>
                </c:pt>
                <c:pt idx="904">
                  <c:v>0.14958630556456587</c:v>
                </c:pt>
                <c:pt idx="905">
                  <c:v>0.1459132434153938</c:v>
                </c:pt>
                <c:pt idx="906">
                  <c:v>0.14211795457772136</c:v>
                </c:pt>
                <c:pt idx="907">
                  <c:v>0.13820468158456967</c:v>
                </c:pt>
                <c:pt idx="908">
                  <c:v>0.13417894199866387</c:v>
                </c:pt>
                <c:pt idx="909">
                  <c:v>0.13004679901094574</c:v>
                </c:pt>
                <c:pt idx="910">
                  <c:v>0.12581600887319433</c:v>
                </c:pt>
                <c:pt idx="911">
                  <c:v>0.12150156550775272</c:v>
                </c:pt>
                <c:pt idx="912">
                  <c:v>0.11712770279116637</c:v>
                </c:pt>
                <c:pt idx="913">
                  <c:v>0.11272998212957731</c:v>
                </c:pt>
                <c:pt idx="914">
                  <c:v>0.10835501578616837</c:v>
                </c:pt>
                <c:pt idx="915">
                  <c:v>0.10405152247451845</c:v>
                </c:pt>
                <c:pt idx="916">
                  <c:v>9.9869558235260683E-2</c:v>
                </c:pt>
                <c:pt idx="917">
                  <c:v>9.5856914025647125E-2</c:v>
                </c:pt>
                <c:pt idx="918">
                  <c:v>9.2052253911248286E-2</c:v>
                </c:pt>
                <c:pt idx="919">
                  <c:v>8.8488988856205944E-2</c:v>
                </c:pt>
                <c:pt idx="920">
                  <c:v>8.519235944282301E-2</c:v>
                </c:pt>
                <c:pt idx="921">
                  <c:v>8.2176470112229186E-2</c:v>
                </c:pt>
                <c:pt idx="922">
                  <c:v>7.9446026953843743E-2</c:v>
                </c:pt>
                <c:pt idx="923">
                  <c:v>7.6995112019755632E-2</c:v>
                </c:pt>
                <c:pt idx="924">
                  <c:v>7.4809288608487914E-2</c:v>
                </c:pt>
                <c:pt idx="925">
                  <c:v>7.2866977573488714E-2</c:v>
                </c:pt>
                <c:pt idx="926">
                  <c:v>7.1143506660243286E-2</c:v>
                </c:pt>
                <c:pt idx="927">
                  <c:v>6.9615653486644349E-2</c:v>
                </c:pt>
                <c:pt idx="928">
                  <c:v>6.8261360300168286E-2</c:v>
                </c:pt>
                <c:pt idx="929">
                  <c:v>6.7062272143993532E-2</c:v>
                </c:pt>
                <c:pt idx="930">
                  <c:v>6.6003924902261271E-2</c:v>
                </c:pt>
                <c:pt idx="931">
                  <c:v>6.5073580522607935E-2</c:v>
                </c:pt>
                <c:pt idx="932">
                  <c:v>6.4259653655100349E-2</c:v>
                </c:pt>
                <c:pt idx="933">
                  <c:v>6.3551462634228187E-2</c:v>
                </c:pt>
                <c:pt idx="934">
                  <c:v>6.2937242792515682E-2</c:v>
                </c:pt>
                <c:pt idx="935">
                  <c:v>6.2405925127816182E-2</c:v>
                </c:pt>
                <c:pt idx="936">
                  <c:v>6.1946494401131875E-2</c:v>
                </c:pt>
                <c:pt idx="937">
                  <c:v>6.1547611198412795E-2</c:v>
                </c:pt>
                <c:pt idx="938">
                  <c:v>6.1197903724014242E-2</c:v>
                </c:pt>
                <c:pt idx="939">
                  <c:v>6.0885289133397975E-2</c:v>
                </c:pt>
                <c:pt idx="940">
                  <c:v>6.0595176311953665E-2</c:v>
                </c:pt>
                <c:pt idx="941">
                  <c:v>6.03122015148101E-2</c:v>
                </c:pt>
                <c:pt idx="942">
                  <c:v>6.001966462172504E-2</c:v>
                </c:pt>
                <c:pt idx="943">
                  <c:v>5.9701165960437848E-2</c:v>
                </c:pt>
                <c:pt idx="944">
                  <c:v>5.9343261313016045E-2</c:v>
                </c:pt>
                <c:pt idx="945">
                  <c:v>5.893683515250326E-2</c:v>
                </c:pt>
                <c:pt idx="946">
                  <c:v>5.8477854415866844E-2</c:v>
                </c:pt>
                <c:pt idx="947">
                  <c:v>5.7967907999214592E-2</c:v>
                </c:pt>
                <c:pt idx="948">
                  <c:v>5.7412247981531335E-2</c:v>
                </c:pt>
                <c:pt idx="949">
                  <c:v>5.6818293666287774E-2</c:v>
                </c:pt>
                <c:pt idx="950">
                  <c:v>5.6193739291791507E-2</c:v>
                </c:pt>
                <c:pt idx="951">
                  <c:v>5.5544879367433804E-2</c:v>
                </c:pt>
                <c:pt idx="952">
                  <c:v>5.4875807720059074E-2</c:v>
                </c:pt>
                <c:pt idx="953">
                  <c:v>5.4188633002731031E-2</c:v>
                </c:pt>
                <c:pt idx="954">
                  <c:v>5.3483995576570471E-2</c:v>
                </c:pt>
                <c:pt idx="955">
                  <c:v>5.2762232991897091E-2</c:v>
                </c:pt>
                <c:pt idx="956">
                  <c:v>5.2024734916945377E-2</c:v>
                </c:pt>
                <c:pt idx="957">
                  <c:v>5.1274534024945646E-2</c:v>
                </c:pt>
                <c:pt idx="958">
                  <c:v>5.0515891713132317E-2</c:v>
                </c:pt>
                <c:pt idx="959">
                  <c:v>4.9754037267060854E-2</c:v>
                </c:pt>
                <c:pt idx="960">
                  <c:v>4.8994362673562282E-2</c:v>
                </c:pt>
                <c:pt idx="961">
                  <c:v>4.8241974022186225E-2</c:v>
                </c:pt>
                <c:pt idx="962">
                  <c:v>4.7500554094514154E-2</c:v>
                </c:pt>
                <c:pt idx="963">
                  <c:v>4.6774157050506034E-2</c:v>
                </c:pt>
                <c:pt idx="964">
                  <c:v>4.6066909904767701E-2</c:v>
                </c:pt>
                <c:pt idx="965">
                  <c:v>4.5383654815667869E-2</c:v>
                </c:pt>
                <c:pt idx="966">
                  <c:v>4.4731177177434141E-2</c:v>
                </c:pt>
                <c:pt idx="967">
                  <c:v>4.4115390694701169E-2</c:v>
                </c:pt>
                <c:pt idx="968">
                  <c:v>4.3541593988462253E-2</c:v>
                </c:pt>
                <c:pt idx="969">
                  <c:v>4.301256600719517E-2</c:v>
                </c:pt>
                <c:pt idx="970">
                  <c:v>4.2528046195832399E-2</c:v>
                </c:pt>
                <c:pt idx="971">
                  <c:v>4.208607478689675E-2</c:v>
                </c:pt>
                <c:pt idx="972">
                  <c:v>4.1683098264284853E-2</c:v>
                </c:pt>
                <c:pt idx="973">
                  <c:v>4.1317102378501953E-2</c:v>
                </c:pt>
                <c:pt idx="974">
                  <c:v>4.0988140527374657E-2</c:v>
                </c:pt>
                <c:pt idx="975">
                  <c:v>4.0698520376088128E-2</c:v>
                </c:pt>
                <c:pt idx="976">
                  <c:v>4.0451968195462491E-2</c:v>
                </c:pt>
                <c:pt idx="977">
                  <c:v>4.025216504214036E-2</c:v>
                </c:pt>
                <c:pt idx="978">
                  <c:v>4.0101093551437213E-2</c:v>
                </c:pt>
                <c:pt idx="979">
                  <c:v>3.9997533428302041E-2</c:v>
                </c:pt>
                <c:pt idx="980">
                  <c:v>3.9937163179509801E-2</c:v>
                </c:pt>
                <c:pt idx="981">
                  <c:v>3.9912997941983226E-2</c:v>
                </c:pt>
                <c:pt idx="982">
                  <c:v>3.9917187786004067E-2</c:v>
                </c:pt>
                <c:pt idx="983">
                  <c:v>3.9941109646427726E-2</c:v>
                </c:pt>
                <c:pt idx="984">
                  <c:v>3.9977457805697732E-2</c:v>
                </c:pt>
                <c:pt idx="985">
                  <c:v>4.0021118597647794E-2</c:v>
                </c:pt>
                <c:pt idx="986">
                  <c:v>4.0069267506400504E-2</c:v>
                </c:pt>
                <c:pt idx="987">
                  <c:v>4.0121613570536015E-2</c:v>
                </c:pt>
                <c:pt idx="988">
                  <c:v>4.017947452241067E-2</c:v>
                </c:pt>
                <c:pt idx="989">
                  <c:v>4.0246021710655951E-2</c:v>
                </c:pt>
                <c:pt idx="990">
                  <c:v>4.0324477609884342E-2</c:v>
                </c:pt>
                <c:pt idx="991">
                  <c:v>4.041806784922853E-2</c:v>
                </c:pt>
                <c:pt idx="992">
                  <c:v>4.0528900091882931E-2</c:v>
                </c:pt>
                <c:pt idx="993">
                  <c:v>4.0657719573272695E-2</c:v>
                </c:pt>
                <c:pt idx="994">
                  <c:v>4.0803712373362007E-2</c:v>
                </c:pt>
                <c:pt idx="995">
                  <c:v>4.0964991155115323E-2</c:v>
                </c:pt>
                <c:pt idx="996">
                  <c:v>4.113917895441311E-2</c:v>
                </c:pt>
                <c:pt idx="997">
                  <c:v>4.1323749653496396E-2</c:v>
                </c:pt>
                <c:pt idx="998">
                  <c:v>4.1516222606130977E-2</c:v>
                </c:pt>
                <c:pt idx="999">
                  <c:v>4.1714847112946936E-2</c:v>
                </c:pt>
                <c:pt idx="1000">
                  <c:v>4.1918016412788812E-2</c:v>
                </c:pt>
                <c:pt idx="1001">
                  <c:v>4.2124610587506391E-2</c:v>
                </c:pt>
                <c:pt idx="1002">
                  <c:v>4.2334095577526883E-2</c:v>
                </c:pt>
                <c:pt idx="1003">
                  <c:v>4.2546181429225623E-2</c:v>
                </c:pt>
                <c:pt idx="1004">
                  <c:v>4.2761362299466039E-2</c:v>
                </c:pt>
                <c:pt idx="1005">
                  <c:v>4.2980624022681775E-2</c:v>
                </c:pt>
                <c:pt idx="1006">
                  <c:v>4.3205298146071332E-2</c:v>
                </c:pt>
                <c:pt idx="1007">
                  <c:v>4.3436719140033338E-2</c:v>
                </c:pt>
                <c:pt idx="1008">
                  <c:v>4.3676470303010813E-2</c:v>
                </c:pt>
                <c:pt idx="1009">
                  <c:v>4.392549961903703E-2</c:v>
                </c:pt>
                <c:pt idx="1010">
                  <c:v>4.4184954590029031E-2</c:v>
                </c:pt>
                <c:pt idx="1011">
                  <c:v>4.4455493829894673E-2</c:v>
                </c:pt>
                <c:pt idx="1012">
                  <c:v>4.47379261774652E-2</c:v>
                </c:pt>
                <c:pt idx="1013">
                  <c:v>4.5033309968206099E-2</c:v>
                </c:pt>
                <c:pt idx="1014">
                  <c:v>4.5343003476972184E-2</c:v>
                </c:pt>
                <c:pt idx="1015">
                  <c:v>4.5668123303876935E-2</c:v>
                </c:pt>
                <c:pt idx="1016">
                  <c:v>4.6009395656989811E-2</c:v>
                </c:pt>
                <c:pt idx="1017">
                  <c:v>4.6366116725801161E-2</c:v>
                </c:pt>
                <c:pt idx="1018">
                  <c:v>4.6735651901121063E-2</c:v>
                </c:pt>
                <c:pt idx="1019">
                  <c:v>4.7112783107853058E-2</c:v>
                </c:pt>
                <c:pt idx="1020">
                  <c:v>4.7490837007803106E-2</c:v>
                </c:pt>
                <c:pt idx="1021">
                  <c:v>4.7861132366338717E-2</c:v>
                </c:pt>
                <c:pt idx="1022">
                  <c:v>4.8215157241720215E-2</c:v>
                </c:pt>
                <c:pt idx="1023">
                  <c:v>4.8546063015199932E-2</c:v>
                </c:pt>
                <c:pt idx="1024">
                  <c:v>4.8849370441719893E-2</c:v>
                </c:pt>
                <c:pt idx="1025">
                  <c:v>4.9123578357262561E-2</c:v>
                </c:pt>
                <c:pt idx="1026">
                  <c:v>4.9370423971212947E-2</c:v>
                </c:pt>
                <c:pt idx="1027">
                  <c:v>4.9592998966410347E-2</c:v>
                </c:pt>
                <c:pt idx="1028">
                  <c:v>4.9794655054829835E-2</c:v>
                </c:pt>
                <c:pt idx="1029">
                  <c:v>4.9977706499770631E-2</c:v>
                </c:pt>
                <c:pt idx="1030">
                  <c:v>5.0142828049775552E-2</c:v>
                </c:pt>
                <c:pt idx="1031">
                  <c:v>5.0289250764392619E-2</c:v>
                </c:pt>
                <c:pt idx="1032">
                  <c:v>5.0414460133294765E-2</c:v>
                </c:pt>
                <c:pt idx="1033">
                  <c:v>5.0515891713132317E-2</c:v>
                </c:pt>
                <c:pt idx="1034">
                  <c:v>5.0590882451633908E-2</c:v>
                </c:pt>
                <c:pt idx="1035">
                  <c:v>5.0637021670149947E-2</c:v>
                </c:pt>
                <c:pt idx="1036">
                  <c:v>5.0652702130955525E-2</c:v>
                </c:pt>
                <c:pt idx="1037">
                  <c:v>5.0637271354580633E-2</c:v>
                </c:pt>
                <c:pt idx="1038">
                  <c:v>5.0590732656959243E-2</c:v>
                </c:pt>
                <c:pt idx="1039">
                  <c:v>5.0515692021395393E-2</c:v>
                </c:pt>
                <c:pt idx="1040">
                  <c:v>5.0416406677862742E-2</c:v>
                </c:pt>
                <c:pt idx="1041">
                  <c:v>5.0299978730331325E-2</c:v>
                </c:pt>
                <c:pt idx="1042">
                  <c:v>5.01753510795322E-2</c:v>
                </c:pt>
                <c:pt idx="1043">
                  <c:v>5.0052155530769811E-2</c:v>
                </c:pt>
                <c:pt idx="1044">
                  <c:v>4.9939913416293454E-2</c:v>
                </c:pt>
                <c:pt idx="1045">
                  <c:v>4.9847488781880951E-2</c:v>
                </c:pt>
                <c:pt idx="1046">
                  <c:v>4.978169682032197E-2</c:v>
                </c:pt>
                <c:pt idx="1047">
                  <c:v>4.9747508872714404E-2</c:v>
                </c:pt>
                <c:pt idx="1048">
                  <c:v>4.9748356063386019E-2</c:v>
                </c:pt>
                <c:pt idx="1049">
                  <c:v>4.9786281997562749E-2</c:v>
                </c:pt>
                <c:pt idx="1050">
                  <c:v>4.9861645325074651E-2</c:v>
                </c:pt>
                <c:pt idx="1051">
                  <c:v>4.99732688828829E-2</c:v>
                </c:pt>
                <c:pt idx="1052">
                  <c:v>5.0118237866622069E-2</c:v>
                </c:pt>
                <c:pt idx="1053">
                  <c:v>5.0291595925010986E-2</c:v>
                </c:pt>
                <c:pt idx="1054">
                  <c:v>5.0487336726957162E-2</c:v>
                </c:pt>
                <c:pt idx="1055">
                  <c:v>5.0699047693949513E-2</c:v>
                </c:pt>
                <c:pt idx="1056">
                  <c:v>5.092115552265742E-2</c:v>
                </c:pt>
                <c:pt idx="1057">
                  <c:v>5.1150026403343103E-2</c:v>
                </c:pt>
                <c:pt idx="1058">
                  <c:v>5.1384870605489803E-2</c:v>
                </c:pt>
                <c:pt idx="1059">
                  <c:v>5.1626898976554932E-2</c:v>
                </c:pt>
                <c:pt idx="1060">
                  <c:v>5.1878326968345163E-2</c:v>
                </c:pt>
                <c:pt idx="1061">
                  <c:v>5.2141726448269317E-2</c:v>
                </c:pt>
                <c:pt idx="1062">
                  <c:v>5.2418472957006974E-2</c:v>
                </c:pt>
                <c:pt idx="1063">
                  <c:v>5.2708240693020832E-2</c:v>
                </c:pt>
                <c:pt idx="1064">
                  <c:v>5.3009599512733326E-2</c:v>
                </c:pt>
                <c:pt idx="1065">
                  <c:v>5.332066405814629E-2</c:v>
                </c:pt>
                <c:pt idx="1066">
                  <c:v>5.3639695127396532E-2</c:v>
                </c:pt>
                <c:pt idx="1067">
                  <c:v>5.3965854664565611E-2</c:v>
                </c:pt>
                <c:pt idx="1068">
                  <c:v>5.4299561442474838E-2</c:v>
                </c:pt>
                <c:pt idx="1069">
                  <c:v>5.4641387075188515E-2</c:v>
                </c:pt>
                <c:pt idx="1070">
                  <c:v>5.4992863748822403E-2</c:v>
                </c:pt>
                <c:pt idx="1071">
                  <c:v>5.5355074821141555E-2</c:v>
                </c:pt>
                <c:pt idx="1072">
                  <c:v>5.5729209024708355E-2</c:v>
                </c:pt>
                <c:pt idx="1073">
                  <c:v>5.6116510636535784E-2</c:v>
                </c:pt>
                <c:pt idx="1074">
                  <c:v>5.6517875123376811E-2</c:v>
                </c:pt>
                <c:pt idx="1075">
                  <c:v>5.693405051265011E-2</c:v>
                </c:pt>
                <c:pt idx="1076">
                  <c:v>5.73650790625524E-2</c:v>
                </c:pt>
                <c:pt idx="1077">
                  <c:v>5.7810649258760012E-2</c:v>
                </c:pt>
                <c:pt idx="1078">
                  <c:v>5.8269280789679419E-2</c:v>
                </c:pt>
                <c:pt idx="1079">
                  <c:v>5.8738826864267464E-2</c:v>
                </c:pt>
                <c:pt idx="1080">
                  <c:v>5.9217437856198492E-2</c:v>
                </c:pt>
                <c:pt idx="1081">
                  <c:v>5.9702950616016721E-2</c:v>
                </c:pt>
                <c:pt idx="1082">
                  <c:v>6.0193907329352932E-2</c:v>
                </c:pt>
                <c:pt idx="1083">
                  <c:v>6.0688434931999609E-2</c:v>
                </c:pt>
                <c:pt idx="1084">
                  <c:v>6.1184805402963123E-2</c:v>
                </c:pt>
                <c:pt idx="1085">
                  <c:v>6.1679848591022608E-2</c:v>
                </c:pt>
                <c:pt idx="1086">
                  <c:v>6.2170328603982312E-2</c:v>
                </c:pt>
                <c:pt idx="1087">
                  <c:v>6.2652584332394193E-2</c:v>
                </c:pt>
                <c:pt idx="1088">
                  <c:v>6.3123863873686195E-2</c:v>
                </c:pt>
                <c:pt idx="1089">
                  <c:v>6.358258744436586E-2</c:v>
                </c:pt>
                <c:pt idx="1090">
                  <c:v>6.4028817683981623E-2</c:v>
                </c:pt>
                <c:pt idx="1091">
                  <c:v>6.4464319880992008E-2</c:v>
                </c:pt>
                <c:pt idx="1092">
                  <c:v>6.489112539240495E-2</c:v>
                </c:pt>
                <c:pt idx="1093">
                  <c:v>6.5311325895931707E-2</c:v>
                </c:pt>
                <c:pt idx="1094">
                  <c:v>6.5726607974653919E-2</c:v>
                </c:pt>
                <c:pt idx="1095">
                  <c:v>6.6137785140411257E-2</c:v>
                </c:pt>
                <c:pt idx="1096">
                  <c:v>6.6545207948014676E-2</c:v>
                </c:pt>
                <c:pt idx="1097">
                  <c:v>6.6949021001827327E-2</c:v>
                </c:pt>
                <c:pt idx="1098">
                  <c:v>6.7349317660960764E-2</c:v>
                </c:pt>
                <c:pt idx="1099">
                  <c:v>6.7745724244420838E-2</c:v>
                </c:pt>
                <c:pt idx="1100">
                  <c:v>6.8137813832425578E-2</c:v>
                </c:pt>
                <c:pt idx="1101">
                  <c:v>6.8525366249948108E-2</c:v>
                </c:pt>
                <c:pt idx="1102">
                  <c:v>6.890909818226422E-2</c:v>
                </c:pt>
                <c:pt idx="1103">
                  <c:v>6.9291501353106591E-2</c:v>
                </c:pt>
                <c:pt idx="1104">
                  <c:v>6.967685026714078E-2</c:v>
                </c:pt>
                <c:pt idx="1105">
                  <c:v>7.0070896876908165E-2</c:v>
                </c:pt>
                <c:pt idx="1106">
                  <c:v>7.0479153018866217E-2</c:v>
                </c:pt>
                <c:pt idx="1107">
                  <c:v>7.090495477262572E-2</c:v>
                </c:pt>
                <c:pt idx="1108">
                  <c:v>7.134861529306781E-2</c:v>
                </c:pt>
                <c:pt idx="1109">
                  <c:v>7.180615170592565E-2</c:v>
                </c:pt>
                <c:pt idx="1110">
                  <c:v>7.2271361373764234E-2</c:v>
                </c:pt>
                <c:pt idx="1111">
                  <c:v>7.2736386832857894E-2</c:v>
                </c:pt>
                <c:pt idx="1112">
                  <c:v>7.3194915005363917E-2</c:v>
                </c:pt>
                <c:pt idx="1113">
                  <c:v>7.3643607579057205E-2</c:v>
                </c:pt>
                <c:pt idx="1114">
                  <c:v>7.4082170008315421E-2</c:v>
                </c:pt>
                <c:pt idx="1115">
                  <c:v>7.4512839744170126E-2</c:v>
                </c:pt>
                <c:pt idx="1116">
                  <c:v>7.4939553649424631E-2</c:v>
                </c:pt>
                <c:pt idx="1117">
                  <c:v>7.5366211466857416E-2</c:v>
                </c:pt>
                <c:pt idx="1118">
                  <c:v>7.5797469145515453E-2</c:v>
                </c:pt>
                <c:pt idx="1119">
                  <c:v>7.6237524514543478E-2</c:v>
                </c:pt>
                <c:pt idx="1120">
                  <c:v>7.6691600267461815E-2</c:v>
                </c:pt>
                <c:pt idx="1121">
                  <c:v>7.7164358078049014E-2</c:v>
                </c:pt>
                <c:pt idx="1122">
                  <c:v>7.7659259615246126E-2</c:v>
                </c:pt>
                <c:pt idx="1123">
                  <c:v>7.817669930475836E-2</c:v>
                </c:pt>
                <c:pt idx="1124">
                  <c:v>7.871356079267279E-2</c:v>
                </c:pt>
                <c:pt idx="1125">
                  <c:v>7.9263034593526141E-2</c:v>
                </c:pt>
                <c:pt idx="1126">
                  <c:v>7.9816515716542483E-2</c:v>
                </c:pt>
                <c:pt idx="1127">
                  <c:v>8.0367548072589182E-2</c:v>
                </c:pt>
                <c:pt idx="1128">
                  <c:v>8.0913444306420793E-2</c:v>
                </c:pt>
                <c:pt idx="1129">
                  <c:v>8.145606047203581E-2</c:v>
                </c:pt>
                <c:pt idx="1130">
                  <c:v>8.2001234120583369E-2</c:v>
                </c:pt>
                <c:pt idx="1131">
                  <c:v>8.2555853379571845E-2</c:v>
                </c:pt>
                <c:pt idx="1132">
                  <c:v>8.3124205015132194E-2</c:v>
                </c:pt>
                <c:pt idx="1133">
                  <c:v>8.370704261483454E-2</c:v>
                </c:pt>
                <c:pt idx="1134">
                  <c:v>8.430161754784106E-2</c:v>
                </c:pt>
                <c:pt idx="1135">
                  <c:v>8.4904140385110086E-2</c:v>
                </c:pt>
                <c:pt idx="1136">
                  <c:v>8.5512695061832136E-2</c:v>
                </c:pt>
                <c:pt idx="1137">
                  <c:v>8.6129039843833924E-2</c:v>
                </c:pt>
                <c:pt idx="1138">
                  <c:v>8.6757982265909042E-2</c:v>
                </c:pt>
                <c:pt idx="1139">
                  <c:v>8.7404304162643123E-2</c:v>
                </c:pt>
                <c:pt idx="1140">
                  <c:v>8.8070694599776914E-2</c:v>
                </c:pt>
                <c:pt idx="1141">
                  <c:v>8.8754682252373054E-2</c:v>
                </c:pt>
                <c:pt idx="1142">
                  <c:v>8.9449686876416759E-2</c:v>
                </c:pt>
                <c:pt idx="1143">
                  <c:v>9.0147719756449987E-2</c:v>
                </c:pt>
                <c:pt idx="1144">
                  <c:v>9.0843863424156859E-2</c:v>
                </c:pt>
                <c:pt idx="1145">
                  <c:v>9.1539259218146776E-2</c:v>
                </c:pt>
                <c:pt idx="1146">
                  <c:v>9.2241485798411085E-2</c:v>
                </c:pt>
                <c:pt idx="1147">
                  <c:v>9.2961804305103715E-2</c:v>
                </c:pt>
                <c:pt idx="1148">
                  <c:v>9.3709456712133057E-2</c:v>
                </c:pt>
                <c:pt idx="1149">
                  <c:v>9.448839404647115E-2</c:v>
                </c:pt>
                <c:pt idx="1150">
                  <c:v>9.5293746169982332E-2</c:v>
                </c:pt>
                <c:pt idx="1151">
                  <c:v>9.611373585202411E-2</c:v>
                </c:pt>
                <c:pt idx="1152">
                  <c:v>9.6933721158049449E-2</c:v>
                </c:pt>
                <c:pt idx="1153">
                  <c:v>9.7741398593009135E-2</c:v>
                </c:pt>
                <c:pt idx="1154">
                  <c:v>9.8530897518404062E-2</c:v>
                </c:pt>
                <c:pt idx="1155">
                  <c:v>9.9303121357486437E-2</c:v>
                </c:pt>
                <c:pt idx="1156">
                  <c:v>0.10006474592743976</c:v>
                </c:pt>
                <c:pt idx="1157">
                  <c:v>0.10082395286077174</c:v>
                </c:pt>
                <c:pt idx="1158">
                  <c:v>0.10158797078413719</c:v>
                </c:pt>
                <c:pt idx="1159">
                  <c:v>0.10236042295389038</c:v>
                </c:pt>
                <c:pt idx="1160">
                  <c:v>0.10314174652388354</c:v>
                </c:pt>
                <c:pt idx="1161">
                  <c:v>0.10393068846438248</c:v>
                </c:pt>
                <c:pt idx="1162">
                  <c:v>0.10472491227159432</c:v>
                </c:pt>
                <c:pt idx="1163">
                  <c:v>0.10552183779439007</c:v>
                </c:pt>
                <c:pt idx="1164">
                  <c:v>0.10631818470771616</c:v>
                </c:pt>
                <c:pt idx="1165">
                  <c:v>0.10710985237255689</c:v>
                </c:pt>
                <c:pt idx="1166">
                  <c:v>0.10789134296686177</c:v>
                </c:pt>
                <c:pt idx="1167">
                  <c:v>0.1086571196881896</c:v>
                </c:pt>
                <c:pt idx="1168">
                  <c:v>0.10940303753947835</c:v>
                </c:pt>
                <c:pt idx="1169">
                  <c:v>0.11012750275799178</c:v>
                </c:pt>
                <c:pt idx="1170">
                  <c:v>0.1108314381927127</c:v>
                </c:pt>
                <c:pt idx="1171">
                  <c:v>0.11151658036276692</c:v>
                </c:pt>
                <c:pt idx="1172">
                  <c:v>0.11218439197855613</c:v>
                </c:pt>
                <c:pt idx="1173">
                  <c:v>0.11283421506670745</c:v>
                </c:pt>
                <c:pt idx="1174">
                  <c:v>0.11346400511013456</c:v>
                </c:pt>
                <c:pt idx="1175">
                  <c:v>0.11407078391573357</c:v>
                </c:pt>
                <c:pt idx="1176">
                  <c:v>0.11465335415428958</c:v>
                </c:pt>
                <c:pt idx="1177">
                  <c:v>0.11521294983607901</c:v>
                </c:pt>
                <c:pt idx="1178">
                  <c:v>0.1157526718403994</c:v>
                </c:pt>
                <c:pt idx="1179">
                  <c:v>0.11627546548135893</c:v>
                </c:pt>
                <c:pt idx="1180">
                  <c:v>0.11678214103954289</c:v>
                </c:pt>
                <c:pt idx="1181">
                  <c:v>0.11727031260121291</c:v>
                </c:pt>
                <c:pt idx="1182">
                  <c:v>0.11773467182102861</c:v>
                </c:pt>
                <c:pt idx="1183">
                  <c:v>0.11817047456438969</c:v>
                </c:pt>
                <c:pt idx="1184">
                  <c:v>0.11857570732832802</c:v>
                </c:pt>
                <c:pt idx="1185">
                  <c:v>0.11895262180729206</c:v>
                </c:pt>
                <c:pt idx="1186">
                  <c:v>0.11930757789741532</c:v>
                </c:pt>
                <c:pt idx="1187">
                  <c:v>0.11964842392022403</c:v>
                </c:pt>
                <c:pt idx="1188">
                  <c:v>0.11998016443108962</c:v>
                </c:pt>
                <c:pt idx="1189">
                  <c:v>0.12030377498235258</c:v>
                </c:pt>
                <c:pt idx="1190">
                  <c:v>0.12061595178737373</c:v>
                </c:pt>
                <c:pt idx="1191">
                  <c:v>0.12091173851624017</c:v>
                </c:pt>
                <c:pt idx="1192">
                  <c:v>0.12118716557145139</c:v>
                </c:pt>
                <c:pt idx="1193">
                  <c:v>0.12144260552748511</c:v>
                </c:pt>
                <c:pt idx="1194">
                  <c:v>0.12168149289099352</c:v>
                </c:pt>
                <c:pt idx="1195">
                  <c:v>0.12190986103079361</c:v>
                </c:pt>
                <c:pt idx="1196">
                  <c:v>0.12213234422393417</c:v>
                </c:pt>
                <c:pt idx="1197">
                  <c:v>0.12234946348298938</c:v>
                </c:pt>
                <c:pt idx="1198">
                  <c:v>0.12255855880544943</c:v>
                </c:pt>
                <c:pt idx="1199">
                  <c:v>0.12275507879025539</c:v>
                </c:pt>
                <c:pt idx="1200">
                  <c:v>0.1229358802523597</c:v>
                </c:pt>
                <c:pt idx="1201">
                  <c:v>0.12310159256729493</c:v>
                </c:pt>
                <c:pt idx="1202">
                  <c:v>0.12325733364022097</c:v>
                </c:pt>
                <c:pt idx="1203">
                  <c:v>0.12341088680487268</c:v>
                </c:pt>
                <c:pt idx="1204">
                  <c:v>0.12357051921018393</c:v>
                </c:pt>
                <c:pt idx="1205">
                  <c:v>0.12374309213952107</c:v>
                </c:pt>
                <c:pt idx="1206">
                  <c:v>0.12393175421757309</c:v>
                </c:pt>
                <c:pt idx="1207">
                  <c:v>0.12413889221236098</c:v>
                </c:pt>
                <c:pt idx="1208">
                  <c:v>0.12436542018016385</c:v>
                </c:pt>
                <c:pt idx="1209">
                  <c:v>0.12461308552099638</c:v>
                </c:pt>
                <c:pt idx="1210">
                  <c:v>0.12488405724474229</c:v>
                </c:pt>
                <c:pt idx="1211">
                  <c:v>0.12517914965026322</c:v>
                </c:pt>
                <c:pt idx="1212">
                  <c:v>0.12549698787579233</c:v>
                </c:pt>
                <c:pt idx="1213">
                  <c:v>0.12583322783360518</c:v>
                </c:pt>
                <c:pt idx="1214">
                  <c:v>0.12618250443442514</c:v>
                </c:pt>
                <c:pt idx="1215">
                  <c:v>0.12654056681751769</c:v>
                </c:pt>
                <c:pt idx="1216">
                  <c:v>0.12690636506733033</c:v>
                </c:pt>
                <c:pt idx="1217">
                  <c:v>0.12728313555948501</c:v>
                </c:pt>
                <c:pt idx="1218">
                  <c:v>0.12767645210730039</c:v>
                </c:pt>
                <c:pt idx="1219">
                  <c:v>0.12809107460427538</c:v>
                </c:pt>
                <c:pt idx="1220">
                  <c:v>0.12852801972615491</c:v>
                </c:pt>
                <c:pt idx="1221">
                  <c:v>0.12898286880531207</c:v>
                </c:pt>
                <c:pt idx="1222">
                  <c:v>0.12944729537341093</c:v>
                </c:pt>
                <c:pt idx="1223">
                  <c:v>0.12991323805628463</c:v>
                </c:pt>
                <c:pt idx="1224">
                  <c:v>0.13037542106918676</c:v>
                </c:pt>
                <c:pt idx="1225">
                  <c:v>0.13083455264046639</c:v>
                </c:pt>
                <c:pt idx="1226">
                  <c:v>0.13129597396546711</c:v>
                </c:pt>
                <c:pt idx="1227">
                  <c:v>0.1317665538573165</c:v>
                </c:pt>
                <c:pt idx="1228">
                  <c:v>0.13225090138268714</c:v>
                </c:pt>
                <c:pt idx="1229">
                  <c:v>0.13274857943933682</c:v>
                </c:pt>
                <c:pt idx="1230">
                  <c:v>0.13325431802713772</c:v>
                </c:pt>
                <c:pt idx="1231">
                  <c:v>0.13376058576662109</c:v>
                </c:pt>
                <c:pt idx="1232">
                  <c:v>0.13426199568069386</c:v>
                </c:pt>
                <c:pt idx="1233">
                  <c:v>0.13475701500279658</c:v>
                </c:pt>
                <c:pt idx="1234">
                  <c:v>0.13524914052653592</c:v>
                </c:pt>
                <c:pt idx="1235">
                  <c:v>0.13574425423444048</c:v>
                </c:pt>
                <c:pt idx="1236">
                  <c:v>0.13624777848711633</c:v>
                </c:pt>
                <c:pt idx="1237">
                  <c:v>0.13676211661747484</c:v>
                </c:pt>
                <c:pt idx="1238">
                  <c:v>0.13728584326514337</c:v>
                </c:pt>
                <c:pt idx="1239">
                  <c:v>0.13781569563220297</c:v>
                </c:pt>
                <c:pt idx="1240">
                  <c:v>0.13834827305700004</c:v>
                </c:pt>
                <c:pt idx="1241">
                  <c:v>0.13888211626584646</c:v>
                </c:pt>
                <c:pt idx="1242">
                  <c:v>0.13941673901960194</c:v>
                </c:pt>
                <c:pt idx="1243">
                  <c:v>0.13995165267936449</c:v>
                </c:pt>
                <c:pt idx="1244">
                  <c:v>0.14048372537904963</c:v>
                </c:pt>
                <c:pt idx="1245">
                  <c:v>0.14100704295611033</c:v>
                </c:pt>
                <c:pt idx="1246">
                  <c:v>0.14151449348219924</c:v>
                </c:pt>
                <c:pt idx="1247">
                  <c:v>0.14200127508325799</c:v>
                </c:pt>
                <c:pt idx="1248">
                  <c:v>0.14246614532284552</c:v>
                </c:pt>
                <c:pt idx="1249">
                  <c:v>0.14291366507020564</c:v>
                </c:pt>
                <c:pt idx="1250">
                  <c:v>0.14335144586255666</c:v>
                </c:pt>
                <c:pt idx="1251">
                  <c:v>0.14378694553542926</c:v>
                </c:pt>
                <c:pt idx="1252">
                  <c:v>0.14422381153290376</c:v>
                </c:pt>
                <c:pt idx="1253">
                  <c:v>0.14466130344871164</c:v>
                </c:pt>
                <c:pt idx="1254">
                  <c:v>0.14509588474087565</c:v>
                </c:pt>
                <c:pt idx="1255">
                  <c:v>0.14552568228177232</c:v>
                </c:pt>
                <c:pt idx="1256">
                  <c:v>0.14595422638845967</c:v>
                </c:pt>
                <c:pt idx="1257">
                  <c:v>0.14639178492453042</c:v>
                </c:pt>
                <c:pt idx="1258">
                  <c:v>0.14685259377026227</c:v>
                </c:pt>
                <c:pt idx="1259">
                  <c:v>0.14735157581603797</c:v>
                </c:pt>
                <c:pt idx="1260">
                  <c:v>0.14789835779220484</c:v>
                </c:pt>
                <c:pt idx="1261">
                  <c:v>0.14849518411687956</c:v>
                </c:pt>
                <c:pt idx="1262">
                  <c:v>0.1491381254850177</c:v>
                </c:pt>
                <c:pt idx="1263">
                  <c:v>0.1498205460964277</c:v>
                </c:pt>
                <c:pt idx="1264">
                  <c:v>0.15053804256022874</c:v>
                </c:pt>
                <c:pt idx="1265">
                  <c:v>0.15129078719774713</c:v>
                </c:pt>
                <c:pt idx="1266">
                  <c:v>0.15208337684254425</c:v>
                </c:pt>
                <c:pt idx="1267">
                  <c:v>0.15292032506332331</c:v>
                </c:pt>
                <c:pt idx="1268">
                  <c:v>0.15380315248849752</c:v>
                </c:pt>
                <c:pt idx="1269">
                  <c:v>0.15472724953918227</c:v>
                </c:pt>
                <c:pt idx="1270">
                  <c:v>0.15568327237728607</c:v>
                </c:pt>
                <c:pt idx="1271">
                  <c:v>0.15665995369453989</c:v>
                </c:pt>
                <c:pt idx="1272">
                  <c:v>0.15764893092499932</c:v>
                </c:pt>
                <c:pt idx="1273">
                  <c:v>0.15864637694020933</c:v>
                </c:pt>
                <c:pt idx="1274">
                  <c:v>0.15965144641796303</c:v>
                </c:pt>
                <c:pt idx="1275">
                  <c:v>0.16066296470247043</c:v>
                </c:pt>
                <c:pt idx="1276">
                  <c:v>0.16167374913588017</c:v>
                </c:pt>
                <c:pt idx="1277">
                  <c:v>0.16266814768106763</c:v>
                </c:pt>
                <c:pt idx="1278">
                  <c:v>0.16362369418596989</c:v>
                </c:pt>
                <c:pt idx="1279">
                  <c:v>0.1645142925485672</c:v>
                </c:pt>
                <c:pt idx="1280">
                  <c:v>0.16531482697655497</c:v>
                </c:pt>
                <c:pt idx="1281">
                  <c:v>0.16600584173160926</c:v>
                </c:pt>
                <c:pt idx="1282">
                  <c:v>0.16657233282414463</c:v>
                </c:pt>
                <c:pt idx="1283">
                  <c:v>0.16700101589942906</c:v>
                </c:pt>
                <c:pt idx="1284">
                  <c:v>0.16727874383534802</c:v>
                </c:pt>
                <c:pt idx="1285">
                  <c:v>0.16738980635105993</c:v>
                </c:pt>
                <c:pt idx="1286">
                  <c:v>0.16731865774061117</c:v>
                </c:pt>
                <c:pt idx="1287">
                  <c:v>0.16705552877086216</c:v>
                </c:pt>
                <c:pt idx="1288">
                  <c:v>0.16659881147889433</c:v>
                </c:pt>
                <c:pt idx="1289">
                  <c:v>0.16595732157818399</c:v>
                </c:pt>
                <c:pt idx="1290">
                  <c:v>0.16514682760961463</c:v>
                </c:pt>
                <c:pt idx="1291">
                  <c:v>0.16418650078296304</c:v>
                </c:pt>
                <c:pt idx="1292">
                  <c:v>0.16309409224236582</c:v>
                </c:pt>
                <c:pt idx="1293">
                  <c:v>0.16188408533565979</c:v>
                </c:pt>
                <c:pt idx="1294">
                  <c:v>0.16057200454477805</c:v>
                </c:pt>
                <c:pt idx="1295">
                  <c:v>0.15917743980634502</c:v>
                </c:pt>
                <c:pt idx="1296">
                  <c:v>0.15772579745963466</c:v>
                </c:pt>
                <c:pt idx="1297">
                  <c:v>0.15625128735163907</c:v>
                </c:pt>
                <c:pt idx="1298">
                  <c:v>0.15478849437803177</c:v>
                </c:pt>
                <c:pt idx="1299">
                  <c:v>0.15336667036925355</c:v>
                </c:pt>
                <c:pt idx="1300">
                  <c:v>0.15200605191970729</c:v>
                </c:pt>
                <c:pt idx="1301">
                  <c:v>0.15071437953466393</c:v>
                </c:pt>
                <c:pt idx="1302">
                  <c:v>0.1494909267016411</c:v>
                </c:pt>
                <c:pt idx="1303">
                  <c:v>0.14833181461656375</c:v>
                </c:pt>
                <c:pt idx="1304">
                  <c:v>0.14723597696814861</c:v>
                </c:pt>
                <c:pt idx="1305">
                  <c:v>0.14620667721659508</c:v>
                </c:pt>
                <c:pt idx="1306">
                  <c:v>0.1452510248240344</c:v>
                </c:pt>
                <c:pt idx="1307">
                  <c:v>0.14437467445578434</c:v>
                </c:pt>
                <c:pt idx="1308">
                  <c:v>0.14357770769114286</c:v>
                </c:pt>
                <c:pt idx="1309">
                  <c:v>0.14285259003442263</c:v>
                </c:pt>
                <c:pt idx="1310">
                  <c:v>0.14218644826888482</c:v>
                </c:pt>
                <c:pt idx="1311">
                  <c:v>0.14156491407142102</c:v>
                </c:pt>
                <c:pt idx="1312">
                  <c:v>0.14097814449191315</c:v>
                </c:pt>
                <c:pt idx="1313">
                  <c:v>0.1404234209275208</c:v>
                </c:pt>
                <c:pt idx="1314">
                  <c:v>0.13990454696102739</c:v>
                </c:pt>
                <c:pt idx="1315">
                  <c:v>0.13942801163032104</c:v>
                </c:pt>
                <c:pt idx="1316">
                  <c:v>0.13899845027900271</c:v>
                </c:pt>
                <c:pt idx="1317">
                  <c:v>0.13861535723686136</c:v>
                </c:pt>
                <c:pt idx="1318">
                  <c:v>0.13827286633879665</c:v>
                </c:pt>
                <c:pt idx="1319">
                  <c:v>0.13796257779844479</c:v>
                </c:pt>
                <c:pt idx="1320">
                  <c:v>0.13767606323019344</c:v>
                </c:pt>
                <c:pt idx="1321">
                  <c:v>0.13740815334137513</c:v>
                </c:pt>
                <c:pt idx="1322">
                  <c:v>0.13715686357582535</c:v>
                </c:pt>
                <c:pt idx="1323">
                  <c:v>0.13692155606742329</c:v>
                </c:pt>
                <c:pt idx="1324">
                  <c:v>0.13670104817742934</c:v>
                </c:pt>
                <c:pt idx="1325">
                  <c:v>0.13649221396141864</c:v>
                </c:pt>
                <c:pt idx="1326">
                  <c:v>0.13629053564143168</c:v>
                </c:pt>
                <c:pt idx="1327">
                  <c:v>0.13609272028687402</c:v>
                </c:pt>
                <c:pt idx="1328">
                  <c:v>0.13589864112549344</c:v>
                </c:pt>
                <c:pt idx="1329">
                  <c:v>0.1357124236995173</c:v>
                </c:pt>
                <c:pt idx="1330">
                  <c:v>0.1355404333868464</c:v>
                </c:pt>
                <c:pt idx="1331">
                  <c:v>0.1353884802690164</c:v>
                </c:pt>
                <c:pt idx="1332">
                  <c:v>0.13525915256252508</c:v>
                </c:pt>
                <c:pt idx="1333">
                  <c:v>0.13515073146363976</c:v>
                </c:pt>
                <c:pt idx="1334">
                  <c:v>0.13505925894290383</c:v>
                </c:pt>
                <c:pt idx="1335">
                  <c:v>0.13498066134517517</c:v>
                </c:pt>
                <c:pt idx="1336">
                  <c:v>0.13491402221110493</c:v>
                </c:pt>
                <c:pt idx="1337">
                  <c:v>0.13486260973989994</c:v>
                </c:pt>
                <c:pt idx="1338">
                  <c:v>0.13483144995435214</c:v>
                </c:pt>
                <c:pt idx="1339">
                  <c:v>0.13482405438022993</c:v>
                </c:pt>
                <c:pt idx="1340">
                  <c:v>0.13483981559163394</c:v>
                </c:pt>
                <c:pt idx="1341">
                  <c:v>0.13487206723768241</c:v>
                </c:pt>
                <c:pt idx="1342">
                  <c:v>0.13491135443317059</c:v>
                </c:pt>
                <c:pt idx="1343">
                  <c:v>0.13494882608831182</c:v>
                </c:pt>
                <c:pt idx="1344">
                  <c:v>0.13498054006357796</c:v>
                </c:pt>
                <c:pt idx="1345">
                  <c:v>0.13500904217019327</c:v>
                </c:pt>
                <c:pt idx="1346">
                  <c:v>0.13504251937349365</c:v>
                </c:pt>
                <c:pt idx="1347">
                  <c:v>0.13509007114151039</c:v>
                </c:pt>
                <c:pt idx="1348">
                  <c:v>0.13515704062357314</c:v>
                </c:pt>
                <c:pt idx="1349">
                  <c:v>0.1352422232546755</c:v>
                </c:pt>
                <c:pt idx="1350">
                  <c:v>0.13533810403525193</c:v>
                </c:pt>
                <c:pt idx="1351">
                  <c:v>0.13543388458018879</c:v>
                </c:pt>
                <c:pt idx="1352">
                  <c:v>0.13551887867008805</c:v>
                </c:pt>
                <c:pt idx="1353">
                  <c:v>0.13558621794028469</c:v>
                </c:pt>
                <c:pt idx="1354">
                  <c:v>0.13563407220786461</c:v>
                </c:pt>
                <c:pt idx="1355">
                  <c:v>0.13566437858911051</c:v>
                </c:pt>
                <c:pt idx="1356">
                  <c:v>0.13568077771325537</c:v>
                </c:pt>
                <c:pt idx="1357">
                  <c:v>0.13568697309909039</c:v>
                </c:pt>
                <c:pt idx="1358">
                  <c:v>0.1356858797892857</c:v>
                </c:pt>
                <c:pt idx="1359">
                  <c:v>0.13568077771325537</c:v>
                </c:pt>
                <c:pt idx="1360">
                  <c:v>0.13567555422132038</c:v>
                </c:pt>
                <c:pt idx="1361">
                  <c:v>0.13567458241579877</c:v>
                </c:pt>
                <c:pt idx="1362">
                  <c:v>0.13568144583884867</c:v>
                </c:pt>
                <c:pt idx="1363">
                  <c:v>0.13569699523388734</c:v>
                </c:pt>
                <c:pt idx="1364">
                  <c:v>0.13571880176866169</c:v>
                </c:pt>
                <c:pt idx="1365">
                  <c:v>0.13574158135170666</c:v>
                </c:pt>
                <c:pt idx="1366">
                  <c:v>0.13576017037679744</c:v>
                </c:pt>
                <c:pt idx="1367">
                  <c:v>0.135772077490659</c:v>
                </c:pt>
                <c:pt idx="1368">
                  <c:v>0.13577930696906604</c:v>
                </c:pt>
                <c:pt idx="1369">
                  <c:v>0.13578763013105233</c:v>
                </c:pt>
                <c:pt idx="1370">
                  <c:v>0.13580391239821932</c:v>
                </c:pt>
                <c:pt idx="1371">
                  <c:v>0.1358316787170919</c:v>
                </c:pt>
                <c:pt idx="1372">
                  <c:v>0.13586922986698635</c:v>
                </c:pt>
                <c:pt idx="1373">
                  <c:v>0.13590933662243776</c:v>
                </c:pt>
                <c:pt idx="1374">
                  <c:v>0.13594385570487377</c:v>
                </c:pt>
                <c:pt idx="1375">
                  <c:v>0.13596634320272072</c:v>
                </c:pt>
                <c:pt idx="1376">
                  <c:v>0.13597722270744805</c:v>
                </c:pt>
                <c:pt idx="1377">
                  <c:v>0.13598287529514419</c:v>
                </c:pt>
                <c:pt idx="1378">
                  <c:v>0.13599387677890884</c:v>
                </c:pt>
                <c:pt idx="1379">
                  <c:v>0.13601946694348466</c:v>
                </c:pt>
                <c:pt idx="1380">
                  <c:v>0.13606323509030016</c:v>
                </c:pt>
                <c:pt idx="1381">
                  <c:v>0.13612263308848704</c:v>
                </c:pt>
                <c:pt idx="1382">
                  <c:v>0.13618994442602972</c:v>
                </c:pt>
                <c:pt idx="1383">
                  <c:v>0.13625738783644126</c:v>
                </c:pt>
                <c:pt idx="1384">
                  <c:v>0.13632064455605852</c:v>
                </c:pt>
                <c:pt idx="1385">
                  <c:v>0.13638080781160866</c:v>
                </c:pt>
                <c:pt idx="1386">
                  <c:v>0.13644292644892708</c:v>
                </c:pt>
                <c:pt idx="1387">
                  <c:v>0.13651296506889588</c:v>
                </c:pt>
                <c:pt idx="1388">
                  <c:v>0.13659330128551472</c:v>
                </c:pt>
                <c:pt idx="1389">
                  <c:v>0.13668199268530645</c:v>
                </c:pt>
                <c:pt idx="1390">
                  <c:v>0.13677386855875762</c:v>
                </c:pt>
                <c:pt idx="1391">
                  <c:v>0.13686405854747452</c:v>
                </c:pt>
                <c:pt idx="1392">
                  <c:v>0.13695146509642875</c:v>
                </c:pt>
                <c:pt idx="1393">
                  <c:v>0.13704010781978027</c:v>
                </c:pt>
                <c:pt idx="1394">
                  <c:v>0.13713754430291925</c:v>
                </c:pt>
                <c:pt idx="1395">
                  <c:v>0.13725170502631645</c:v>
                </c:pt>
                <c:pt idx="1396">
                  <c:v>0.13738742039544083</c:v>
                </c:pt>
                <c:pt idx="1397">
                  <c:v>0.13754489361393918</c:v>
                </c:pt>
                <c:pt idx="1398">
                  <c:v>0.13772085299986703</c:v>
                </c:pt>
                <c:pt idx="1399">
                  <c:v>0.13791159685433407</c:v>
                </c:pt>
                <c:pt idx="1400">
                  <c:v>0.13811659491115824</c:v>
                </c:pt>
                <c:pt idx="1401">
                  <c:v>0.13833892289059513</c:v>
                </c:pt>
                <c:pt idx="1402">
                  <c:v>0.13858508881814147</c:v>
                </c:pt>
                <c:pt idx="1403">
                  <c:v>0.13886051743051198</c:v>
                </c:pt>
                <c:pt idx="1404">
                  <c:v>0.13916783592735071</c:v>
                </c:pt>
                <c:pt idx="1405">
                  <c:v>0.13950490599187115</c:v>
                </c:pt>
                <c:pt idx="1406">
                  <c:v>0.13986719723023344</c:v>
                </c:pt>
                <c:pt idx="1407">
                  <c:v>0.14024998484176865</c:v>
                </c:pt>
                <c:pt idx="1408">
                  <c:v>0.14065172541113036</c:v>
                </c:pt>
                <c:pt idx="1409">
                  <c:v>0.14107499266597356</c:v>
                </c:pt>
                <c:pt idx="1410">
                  <c:v>0.14152440475971262</c:v>
                </c:pt>
                <c:pt idx="1411">
                  <c:v>0.1420034321059267</c:v>
                </c:pt>
                <c:pt idx="1412">
                  <c:v>0.14251124676033666</c:v>
                </c:pt>
                <c:pt idx="1413">
                  <c:v>0.14304282166486204</c:v>
                </c:pt>
                <c:pt idx="1414">
                  <c:v>0.14359007850294625</c:v>
                </c:pt>
                <c:pt idx="1415">
                  <c:v>0.14414756360406056</c:v>
                </c:pt>
                <c:pt idx="1416">
                  <c:v>0.14471444729806282</c:v>
                </c:pt>
                <c:pt idx="1417">
                  <c:v>0.14529598172649116</c:v>
                </c:pt>
                <c:pt idx="1418">
                  <c:v>0.14590037095797381</c:v>
                </c:pt>
                <c:pt idx="1419">
                  <c:v>0.14653524475025392</c:v>
                </c:pt>
                <c:pt idx="1420">
                  <c:v>0.14720260687759712</c:v>
                </c:pt>
                <c:pt idx="1421">
                  <c:v>0.14789804543428842</c:v>
                </c:pt>
                <c:pt idx="1422">
                  <c:v>0.1486120572811831</c:v>
                </c:pt>
                <c:pt idx="1423">
                  <c:v>0.14933564381320141</c:v>
                </c:pt>
                <c:pt idx="1424">
                  <c:v>0.15006407939095245</c:v>
                </c:pt>
                <c:pt idx="1425">
                  <c:v>0.15079946179672588</c:v>
                </c:pt>
                <c:pt idx="1426">
                  <c:v>0.15154856512407977</c:v>
                </c:pt>
                <c:pt idx="1427">
                  <c:v>0.15231915776969496</c:v>
                </c:pt>
                <c:pt idx="1428">
                  <c:v>0.15311565138663807</c:v>
                </c:pt>
                <c:pt idx="1429">
                  <c:v>0.15393603241704579</c:v>
                </c:pt>
                <c:pt idx="1430">
                  <c:v>0.15477415025264962</c:v>
                </c:pt>
                <c:pt idx="1431">
                  <c:v>0.15562247356768144</c:v>
                </c:pt>
                <c:pt idx="1432">
                  <c:v>0.15647589793048056</c:v>
                </c:pt>
                <c:pt idx="1433">
                  <c:v>0.15733457788429539</c:v>
                </c:pt>
                <c:pt idx="1434">
                  <c:v>0.15820193180294151</c:v>
                </c:pt>
                <c:pt idx="1435">
                  <c:v>0.15908082877974161</c:v>
                </c:pt>
                <c:pt idx="1436">
                  <c:v>0.15997056470773652</c:v>
                </c:pt>
                <c:pt idx="1437">
                  <c:v>0.1608657316011517</c:v>
                </c:pt>
                <c:pt idx="1438">
                  <c:v>0.16175842606982127</c:v>
                </c:pt>
                <c:pt idx="1439">
                  <c:v>0.16264255387658499</c:v>
                </c:pt>
                <c:pt idx="1440">
                  <c:v>0.16351715223733199</c:v>
                </c:pt>
                <c:pt idx="1441">
                  <c:v>0.16438832428186889</c:v>
                </c:pt>
                <c:pt idx="1442">
                  <c:v>0.16526573375374376</c:v>
                </c:pt>
                <c:pt idx="1443">
                  <c:v>0.16615768947708442</c:v>
                </c:pt>
                <c:pt idx="1444">
                  <c:v>0.16706545280821006</c:v>
                </c:pt>
                <c:pt idx="1445">
                  <c:v>0.16798205287936918</c:v>
                </c:pt>
                <c:pt idx="1446">
                  <c:v>0.16889482172055459</c:v>
                </c:pt>
                <c:pt idx="1447">
                  <c:v>0.16979144468669394</c:v>
                </c:pt>
                <c:pt idx="1448">
                  <c:v>0.1706647075237937</c:v>
                </c:pt>
                <c:pt idx="1449">
                  <c:v>0.17151651020377856</c:v>
                </c:pt>
                <c:pt idx="1450">
                  <c:v>0.17235485185654253</c:v>
                </c:pt>
                <c:pt idx="1451">
                  <c:v>0.17319051075598835</c:v>
                </c:pt>
                <c:pt idx="1452">
                  <c:v>0.17403003646653525</c:v>
                </c:pt>
                <c:pt idx="1453">
                  <c:v>0.17487384718136023</c:v>
                </c:pt>
                <c:pt idx="1454">
                  <c:v>0.17571690281135499</c:v>
                </c:pt>
                <c:pt idx="1455">
                  <c:v>0.17655338998983261</c:v>
                </c:pt>
                <c:pt idx="1456">
                  <c:v>0.17738099430057463</c:v>
                </c:pt>
                <c:pt idx="1457">
                  <c:v>0.17820341303396403</c:v>
                </c:pt>
                <c:pt idx="1458">
                  <c:v>0.17902786192478048</c:v>
                </c:pt>
                <c:pt idx="1459">
                  <c:v>0.17986114105277395</c:v>
                </c:pt>
                <c:pt idx="1460">
                  <c:v>0.18070505002460457</c:v>
                </c:pt>
                <c:pt idx="1461">
                  <c:v>0.18155431483223827</c:v>
                </c:pt>
                <c:pt idx="1462">
                  <c:v>0.182398209359939</c:v>
                </c:pt>
                <c:pt idx="1463">
                  <c:v>0.1832255852990714</c:v>
                </c:pt>
                <c:pt idx="1464">
                  <c:v>0.18402989523829949</c:v>
                </c:pt>
                <c:pt idx="1465">
                  <c:v>0.18481100790402705</c:v>
                </c:pt>
                <c:pt idx="1466">
                  <c:v>0.18557376894851685</c:v>
                </c:pt>
                <c:pt idx="1467">
                  <c:v>0.18632265183686947</c:v>
                </c:pt>
                <c:pt idx="1468">
                  <c:v>0.18705792419017442</c:v>
                </c:pt>
                <c:pt idx="1469">
                  <c:v>0.18777410470458844</c:v>
                </c:pt>
                <c:pt idx="1470">
                  <c:v>0.18846245459805067</c:v>
                </c:pt>
                <c:pt idx="1471">
                  <c:v>0.18911487127611171</c:v>
                </c:pt>
                <c:pt idx="1472">
                  <c:v>0.18972850822191778</c:v>
                </c:pt>
                <c:pt idx="1473">
                  <c:v>0.19030705673192205</c:v>
                </c:pt>
                <c:pt idx="1474">
                  <c:v>0.1908576167571312</c:v>
                </c:pt>
                <c:pt idx="1475">
                  <c:v>0.19138505240451886</c:v>
                </c:pt>
                <c:pt idx="1476">
                  <c:v>0.19188858718144841</c:v>
                </c:pt>
                <c:pt idx="1477">
                  <c:v>0.19236003994443429</c:v>
                </c:pt>
                <c:pt idx="1478">
                  <c:v>0.1927888449201236</c:v>
                </c:pt>
                <c:pt idx="1479">
                  <c:v>0.19316787229666788</c:v>
                </c:pt>
                <c:pt idx="1480">
                  <c:v>0.19349740761789569</c:v>
                </c:pt>
                <c:pt idx="1481">
                  <c:v>0.19378691967603734</c:v>
                </c:pt>
                <c:pt idx="1482">
                  <c:v>0.19404973686185878</c:v>
                </c:pt>
                <c:pt idx="1483">
                  <c:v>0.19429741950806312</c:v>
                </c:pt>
                <c:pt idx="1484">
                  <c:v>0.19453244552407001</c:v>
                </c:pt>
                <c:pt idx="1485">
                  <c:v>0.19474825298224618</c:v>
                </c:pt>
                <c:pt idx="1486">
                  <c:v>0.19493151609199022</c:v>
                </c:pt>
                <c:pt idx="1487">
                  <c:v>0.19507112078077804</c:v>
                </c:pt>
                <c:pt idx="1488">
                  <c:v>0.19516249737238445</c:v>
                </c:pt>
                <c:pt idx="1489">
                  <c:v>0.1952107006983006</c:v>
                </c:pt>
                <c:pt idx="1490">
                  <c:v>0.19522574791885683</c:v>
                </c:pt>
                <c:pt idx="1491">
                  <c:v>0.19521703997303663</c:v>
                </c:pt>
                <c:pt idx="1492">
                  <c:v>0.1951869466566345</c:v>
                </c:pt>
                <c:pt idx="1493">
                  <c:v>0.19512920397929223</c:v>
                </c:pt>
                <c:pt idx="1494">
                  <c:v>0.19503191553108534</c:v>
                </c:pt>
                <c:pt idx="1495">
                  <c:v>0.19488397022644111</c:v>
                </c:pt>
                <c:pt idx="1496">
                  <c:v>0.19468235841721104</c:v>
                </c:pt>
                <c:pt idx="1497">
                  <c:v>0.19443257869458574</c:v>
                </c:pt>
                <c:pt idx="1498">
                  <c:v>0.19414687500283989</c:v>
                </c:pt>
                <c:pt idx="1499">
                  <c:v>0.19383622050592497</c:v>
                </c:pt>
                <c:pt idx="1500">
                  <c:v>0.1935058729847281</c:v>
                </c:pt>
                <c:pt idx="1501">
                  <c:v>0.19315241087886648</c:v>
                </c:pt>
                <c:pt idx="1502">
                  <c:v>0.19276674692923157</c:v>
                </c:pt>
                <c:pt idx="1503">
                  <c:v>0.19234017824904104</c:v>
                </c:pt>
                <c:pt idx="1504">
                  <c:v>0.19186957656993697</c:v>
                </c:pt>
                <c:pt idx="1505">
                  <c:v>0.19135964241550241</c:v>
                </c:pt>
                <c:pt idx="1506">
                  <c:v>0.19082016923951461</c:v>
                </c:pt>
                <c:pt idx="1507">
                  <c:v>0.1902595323260361</c:v>
                </c:pt>
                <c:pt idx="1508">
                  <c:v>0.18968022171513033</c:v>
                </c:pt>
                <c:pt idx="1509">
                  <c:v>0.18907716161130605</c:v>
                </c:pt>
                <c:pt idx="1510">
                  <c:v>0.18844043847772163</c:v>
                </c:pt>
                <c:pt idx="1511">
                  <c:v>0.18776157319935072</c:v>
                </c:pt>
                <c:pt idx="1512">
                  <c:v>0.18703775659256205</c:v>
                </c:pt>
                <c:pt idx="1513">
                  <c:v>0.18627412831643464</c:v>
                </c:pt>
                <c:pt idx="1514">
                  <c:v>0.18548070911979986</c:v>
                </c:pt>
                <c:pt idx="1515">
                  <c:v>0.18466752305995482</c:v>
                </c:pt>
                <c:pt idx="1516">
                  <c:v>0.18383855178522923</c:v>
                </c:pt>
                <c:pt idx="1517">
                  <c:v>0.18299172109835826</c:v>
                </c:pt>
                <c:pt idx="1518">
                  <c:v>0.18212024378894154</c:v>
                </c:pt>
                <c:pt idx="1519">
                  <c:v>0.18121793063450276</c:v>
                </c:pt>
                <c:pt idx="1520">
                  <c:v>0.18028356363748377</c:v>
                </c:pt>
                <c:pt idx="1521">
                  <c:v>0.1793211813797948</c:v>
                </c:pt>
                <c:pt idx="1522">
                  <c:v>0.17833666975851759</c:v>
                </c:pt>
                <c:pt idx="1523">
                  <c:v>0.17733439549509278</c:v>
                </c:pt>
                <c:pt idx="1524">
                  <c:v>0.17631268567666458</c:v>
                </c:pt>
                <c:pt idx="1525">
                  <c:v>0.17526542829363856</c:v>
                </c:pt>
                <c:pt idx="1526">
                  <c:v>0.17418438454597784</c:v>
                </c:pt>
                <c:pt idx="1527">
                  <c:v>0.17306524472429818</c:v>
                </c:pt>
                <c:pt idx="1528">
                  <c:v>0.17191147869003509</c:v>
                </c:pt>
                <c:pt idx="1529">
                  <c:v>0.17073291671162116</c:v>
                </c:pt>
                <c:pt idx="1530">
                  <c:v>0.16954257275463358</c:v>
                </c:pt>
                <c:pt idx="1531">
                  <c:v>0.16834919597278408</c:v>
                </c:pt>
                <c:pt idx="1532">
                  <c:v>0.16715451813512683</c:v>
                </c:pt>
                <c:pt idx="1533">
                  <c:v>0.16595230705260722</c:v>
                </c:pt>
                <c:pt idx="1534">
                  <c:v>0.16473263321770104</c:v>
                </c:pt>
                <c:pt idx="1535">
                  <c:v>0.1634876230468354</c:v>
                </c:pt>
                <c:pt idx="1536">
                  <c:v>0.16221595411104439</c:v>
                </c:pt>
                <c:pt idx="1537">
                  <c:v>0.16092379274809954</c:v>
                </c:pt>
                <c:pt idx="1538">
                  <c:v>0.15962166544737388</c:v>
                </c:pt>
                <c:pt idx="1539">
                  <c:v>0.15831901535062931</c:v>
                </c:pt>
                <c:pt idx="1540">
                  <c:v>0.15701949525162018</c:v>
                </c:pt>
                <c:pt idx="1541">
                  <c:v>0.15572137136664521</c:v>
                </c:pt>
                <c:pt idx="1542">
                  <c:v>0.15441931574238366</c:v>
                </c:pt>
                <c:pt idx="1543">
                  <c:v>0.15310989780237039</c:v>
                </c:pt>
                <c:pt idx="1544">
                  <c:v>0.15179489761999987</c:v>
                </c:pt>
                <c:pt idx="1545">
                  <c:v>0.15048173039750878</c:v>
                </c:pt>
                <c:pt idx="1546">
                  <c:v>0.14918004048901268</c:v>
                </c:pt>
                <c:pt idx="1547">
                  <c:v>0.14789810790585367</c:v>
                </c:pt>
                <c:pt idx="1548">
                  <c:v>0.14663770058245573</c:v>
                </c:pt>
                <c:pt idx="1549">
                  <c:v>0.14539503994393854</c:v>
                </c:pt>
                <c:pt idx="1550">
                  <c:v>0.14416335716105877</c:v>
                </c:pt>
                <c:pt idx="1551">
                  <c:v>0.14293849276758741</c:v>
                </c:pt>
                <c:pt idx="1552">
                  <c:v>0.14172236987725806</c:v>
                </c:pt>
                <c:pt idx="1553">
                  <c:v>0.14052364637372428</c:v>
                </c:pt>
                <c:pt idx="1554">
                  <c:v>0.13935400983504609</c:v>
                </c:pt>
                <c:pt idx="1555">
                  <c:v>0.13822374291094319</c:v>
                </c:pt>
                <c:pt idx="1556">
                  <c:v>0.13713699581875805</c:v>
                </c:pt>
                <c:pt idx="1557">
                  <c:v>0.13609041003424527</c:v>
                </c:pt>
                <c:pt idx="1558">
                  <c:v>0.13507593850343702</c:v>
                </c:pt>
                <c:pt idx="1559">
                  <c:v>0.1340848296547994</c:v>
                </c:pt>
                <c:pt idx="1560">
                  <c:v>0.1331128233284542</c:v>
                </c:pt>
                <c:pt idx="1561">
                  <c:v>0.13216178473779649</c:v>
                </c:pt>
                <c:pt idx="1562">
                  <c:v>0.13123753300708452</c:v>
                </c:pt>
                <c:pt idx="1563">
                  <c:v>0.13034680145324273</c:v>
                </c:pt>
                <c:pt idx="1564">
                  <c:v>0.12949304081642143</c:v>
                </c:pt>
                <c:pt idx="1565">
                  <c:v>0.12867448304530194</c:v>
                </c:pt>
                <c:pt idx="1566">
                  <c:v>0.12788532464211411</c:v>
                </c:pt>
                <c:pt idx="1567">
                  <c:v>0.12711814286426559</c:v>
                </c:pt>
                <c:pt idx="1568">
                  <c:v>0.12636812735781233</c:v>
                </c:pt>
                <c:pt idx="1569">
                  <c:v>0.12563418269904658</c:v>
                </c:pt>
                <c:pt idx="1570">
                  <c:v>0.12491883678680817</c:v>
                </c:pt>
                <c:pt idx="1571">
                  <c:v>0.12422566762835953</c:v>
                </c:pt>
                <c:pt idx="1572">
                  <c:v>0.12355663837005394</c:v>
                </c:pt>
                <c:pt idx="1573">
                  <c:v>0.12291122643658704</c:v>
                </c:pt>
                <c:pt idx="1574">
                  <c:v>0.12228691352588818</c:v>
                </c:pt>
                <c:pt idx="1575">
                  <c:v>0.12168125764313543</c:v>
                </c:pt>
                <c:pt idx="1576">
                  <c:v>0.12109394713943834</c:v>
                </c:pt>
                <c:pt idx="1577">
                  <c:v>0.12052666847930361</c:v>
                </c:pt>
                <c:pt idx="1578">
                  <c:v>0.1199825663012868</c:v>
                </c:pt>
                <c:pt idx="1579">
                  <c:v>0.1194636024388447</c:v>
                </c:pt>
                <c:pt idx="1580">
                  <c:v>0.11896875253946783</c:v>
                </c:pt>
                <c:pt idx="1581">
                  <c:v>0.11849402334829541</c:v>
                </c:pt>
                <c:pt idx="1582">
                  <c:v>0.11803369247290797</c:v>
                </c:pt>
                <c:pt idx="1583">
                  <c:v>0.11758369478141152</c:v>
                </c:pt>
                <c:pt idx="1584">
                  <c:v>0.11714277647198613</c:v>
                </c:pt>
                <c:pt idx="1585">
                  <c:v>0.11671381753152878</c:v>
                </c:pt>
                <c:pt idx="1586">
                  <c:v>0.11630090720952692</c:v>
                </c:pt>
                <c:pt idx="1587">
                  <c:v>0.11590812065651336</c:v>
                </c:pt>
                <c:pt idx="1588">
                  <c:v>0.1155358675493985</c:v>
                </c:pt>
                <c:pt idx="1589">
                  <c:v>0.1151817199491887</c:v>
                </c:pt>
                <c:pt idx="1590">
                  <c:v>0.11484169711021998</c:v>
                </c:pt>
                <c:pt idx="1591">
                  <c:v>0.11451252653950729</c:v>
                </c:pt>
                <c:pt idx="1592">
                  <c:v>0.11419505087945693</c:v>
                </c:pt>
                <c:pt idx="1593">
                  <c:v>0.11389305726364053</c:v>
                </c:pt>
                <c:pt idx="1594">
                  <c:v>0.11361194009376054</c:v>
                </c:pt>
                <c:pt idx="1595">
                  <c:v>0.11335587072014187</c:v>
                </c:pt>
                <c:pt idx="1596">
                  <c:v>0.11312463196976476</c:v>
                </c:pt>
                <c:pt idx="1597">
                  <c:v>0.11291345805514387</c:v>
                </c:pt>
                <c:pt idx="1598">
                  <c:v>0.11271523366245152</c:v>
                </c:pt>
                <c:pt idx="1599">
                  <c:v>0.1125232036447681</c:v>
                </c:pt>
                <c:pt idx="1600">
                  <c:v>0.11233367599629564</c:v>
                </c:pt>
                <c:pt idx="1601">
                  <c:v>0.11214814338769742</c:v>
                </c:pt>
                <c:pt idx="1602">
                  <c:v>0.11197062652456237</c:v>
                </c:pt>
                <c:pt idx="1603">
                  <c:v>0.1118060597030124</c:v>
                </c:pt>
                <c:pt idx="1604">
                  <c:v>0.11165695690641854</c:v>
                </c:pt>
                <c:pt idx="1605">
                  <c:v>0.11152267025772679</c:v>
                </c:pt>
                <c:pt idx="1606">
                  <c:v>0.11140048652797653</c:v>
                </c:pt>
                <c:pt idx="1607">
                  <c:v>0.11128740960702467</c:v>
                </c:pt>
                <c:pt idx="1608">
                  <c:v>0.11118268609651062</c:v>
                </c:pt>
                <c:pt idx="1609">
                  <c:v>0.11108826138068674</c:v>
                </c:pt>
                <c:pt idx="1610">
                  <c:v>0.11100768655169892</c:v>
                </c:pt>
                <c:pt idx="1611">
                  <c:v>0.11094290467152713</c:v>
                </c:pt>
                <c:pt idx="1612">
                  <c:v>0.11089281866377011</c:v>
                </c:pt>
                <c:pt idx="1613">
                  <c:v>0.11085243277953906</c:v>
                </c:pt>
                <c:pt idx="1614">
                  <c:v>0.11081463178223029</c:v>
                </c:pt>
                <c:pt idx="1615">
                  <c:v>0.11077339286880507</c:v>
                </c:pt>
                <c:pt idx="1616">
                  <c:v>0.11072573496912043</c:v>
                </c:pt>
                <c:pt idx="1617">
                  <c:v>0.11067355241321609</c:v>
                </c:pt>
                <c:pt idx="1618">
                  <c:v>0.11062086012863605</c:v>
                </c:pt>
                <c:pt idx="1619">
                  <c:v>0.11057247371601432</c:v>
                </c:pt>
                <c:pt idx="1620">
                  <c:v>0.11052999672404897</c:v>
                </c:pt>
                <c:pt idx="1621">
                  <c:v>0.11049159330344095</c:v>
                </c:pt>
                <c:pt idx="1622">
                  <c:v>0.11045284941295509</c:v>
                </c:pt>
                <c:pt idx="1623">
                  <c:v>0.11040940993009342</c:v>
                </c:pt>
                <c:pt idx="1624">
                  <c:v>0.11036035948411384</c:v>
                </c:pt>
                <c:pt idx="1625">
                  <c:v>0.11030839268418215</c:v>
                </c:pt>
                <c:pt idx="1626">
                  <c:v>0.11025935364540508</c:v>
                </c:pt>
                <c:pt idx="1627">
                  <c:v>0.11021874022251633</c:v>
                </c:pt>
                <c:pt idx="1628">
                  <c:v>0.1101892420214612</c:v>
                </c:pt>
                <c:pt idx="1629">
                  <c:v>0.11016896674999634</c:v>
                </c:pt>
                <c:pt idx="1630">
                  <c:v>0.11015230049839354</c:v>
                </c:pt>
                <c:pt idx="1631">
                  <c:v>0.11013185514577441</c:v>
                </c:pt>
                <c:pt idx="1632">
                  <c:v>0.1101016756699902</c:v>
                </c:pt>
                <c:pt idx="1633">
                  <c:v>0.11005884388549127</c:v>
                </c:pt>
                <c:pt idx="1634">
                  <c:v>0.11000364979366829</c:v>
                </c:pt>
                <c:pt idx="1635">
                  <c:v>0.10993787263633827</c:v>
                </c:pt>
                <c:pt idx="1636">
                  <c:v>0.10986294804762144</c:v>
                </c:pt>
                <c:pt idx="1637">
                  <c:v>0.10977945298340976</c:v>
                </c:pt>
                <c:pt idx="1638">
                  <c:v>0.10968710633870661</c:v>
                </c:pt>
                <c:pt idx="1639">
                  <c:v>0.1095861997454244</c:v>
                </c:pt>
                <c:pt idx="1640">
                  <c:v>0.10947896928598323</c:v>
                </c:pt>
                <c:pt idx="1641">
                  <c:v>0.10936953573390797</c:v>
                </c:pt>
                <c:pt idx="1642">
                  <c:v>0.10926235875044289</c:v>
                </c:pt>
                <c:pt idx="1643">
                  <c:v>0.10916080795689266</c:v>
                </c:pt>
                <c:pt idx="1644">
                  <c:v>0.10906493654148709</c:v>
                </c:pt>
                <c:pt idx="1645">
                  <c:v>0.10897131379243598</c:v>
                </c:pt>
                <c:pt idx="1646">
                  <c:v>0.10887411372194135</c:v>
                </c:pt>
                <c:pt idx="1647">
                  <c:v>0.1087685432288903</c:v>
                </c:pt>
                <c:pt idx="1648">
                  <c:v>0.10865181180049267</c:v>
                </c:pt>
                <c:pt idx="1649">
                  <c:v>0.10852427078266703</c:v>
                </c:pt>
                <c:pt idx="1650">
                  <c:v>0.10838849645834615</c:v>
                </c:pt>
                <c:pt idx="1651">
                  <c:v>0.10824757566130751</c:v>
                </c:pt>
                <c:pt idx="1652">
                  <c:v>0.10810316645862518</c:v>
                </c:pt>
                <c:pt idx="1653">
                  <c:v>0.10795567122026918</c:v>
                </c:pt>
                <c:pt idx="1654">
                  <c:v>0.10780554880649153</c:v>
                </c:pt>
                <c:pt idx="1655">
                  <c:v>0.10765473801011828</c:v>
                </c:pt>
                <c:pt idx="1656">
                  <c:v>0.10750841958723624</c:v>
                </c:pt>
                <c:pt idx="1657">
                  <c:v>0.10737489723464223</c:v>
                </c:pt>
                <c:pt idx="1658">
                  <c:v>0.10726320482493225</c:v>
                </c:pt>
                <c:pt idx="1659">
                  <c:v>0.10718032179373195</c:v>
                </c:pt>
                <c:pt idx="1660">
                  <c:v>0.10712987157801203</c:v>
                </c:pt>
                <c:pt idx="1661">
                  <c:v>0.10711076231642204</c:v>
                </c:pt>
                <c:pt idx="1662">
                  <c:v>0.10711940687823042</c:v>
                </c:pt>
                <c:pt idx="1663">
                  <c:v>0.10715182551758386</c:v>
                </c:pt>
                <c:pt idx="1664">
                  <c:v>0.10720626014962976</c:v>
                </c:pt>
                <c:pt idx="1665">
                  <c:v>0.10728391383094672</c:v>
                </c:pt>
                <c:pt idx="1666">
                  <c:v>0.10738775821509507</c:v>
                </c:pt>
                <c:pt idx="1667">
                  <c:v>0.10751974754109229</c:v>
                </c:pt>
                <c:pt idx="1668">
                  <c:v>0.10767854076544371</c:v>
                </c:pt>
                <c:pt idx="1669">
                  <c:v>0.10785812847584243</c:v>
                </c:pt>
                <c:pt idx="1670">
                  <c:v>0.10804913224969438</c:v>
                </c:pt>
                <c:pt idx="1671">
                  <c:v>0.10824022006443525</c:v>
                </c:pt>
                <c:pt idx="1672">
                  <c:v>0.10842061066957755</c:v>
                </c:pt>
                <c:pt idx="1673">
                  <c:v>0.10858178800074804</c:v>
                </c:pt>
                <c:pt idx="1674">
                  <c:v>0.1087168807070107</c:v>
                </c:pt>
                <c:pt idx="1675">
                  <c:v>0.10881975513059873</c:v>
                </c:pt>
                <c:pt idx="1676">
                  <c:v>0.10888347870412619</c:v>
                </c:pt>
                <c:pt idx="1677">
                  <c:v>0.10890089582387931</c:v>
                </c:pt>
                <c:pt idx="1678">
                  <c:v>0.10886537706088163</c:v>
                </c:pt>
                <c:pt idx="1679">
                  <c:v>0.10877351000508063</c:v>
                </c:pt>
                <c:pt idx="1680">
                  <c:v>0.10862641474104741</c:v>
                </c:pt>
                <c:pt idx="1681">
                  <c:v>0.10843013701130234</c:v>
                </c:pt>
                <c:pt idx="1682">
                  <c:v>0.10819329542934099</c:v>
                </c:pt>
                <c:pt idx="1683">
                  <c:v>0.10792564258580574</c:v>
                </c:pt>
                <c:pt idx="1684">
                  <c:v>0.10763566258091074</c:v>
                </c:pt>
                <c:pt idx="1685">
                  <c:v>0.10733005750287507</c:v>
                </c:pt>
                <c:pt idx="1686">
                  <c:v>0.1070155129140551</c:v>
                </c:pt>
                <c:pt idx="1687">
                  <c:v>0.1067007982487982</c:v>
                </c:pt>
                <c:pt idx="1688">
                  <c:v>0.10639749664488042</c:v>
                </c:pt>
                <c:pt idx="1689">
                  <c:v>0.10612039377465111</c:v>
                </c:pt>
                <c:pt idx="1690">
                  <c:v>0.10588588563684588</c:v>
                </c:pt>
                <c:pt idx="1691">
                  <c:v>0.10570767834465801</c:v>
                </c:pt>
                <c:pt idx="1692">
                  <c:v>0.10559777400394267</c:v>
                </c:pt>
                <c:pt idx="1693">
                  <c:v>0.10556371440518598</c:v>
                </c:pt>
                <c:pt idx="1694">
                  <c:v>0.10561058246430612</c:v>
                </c:pt>
                <c:pt idx="1695">
                  <c:v>0.10574254293266995</c:v>
                </c:pt>
                <c:pt idx="1696">
                  <c:v>0.1059634170101449</c:v>
                </c:pt>
                <c:pt idx="1697">
                  <c:v>0.1062759514760432</c:v>
                </c:pt>
                <c:pt idx="1698">
                  <c:v>0.10667966250764672</c:v>
                </c:pt>
                <c:pt idx="1699">
                  <c:v>0.10716894581056514</c:v>
                </c:pt>
                <c:pt idx="1700">
                  <c:v>0.10773161763525409</c:v>
                </c:pt>
                <c:pt idx="1701">
                  <c:v>0.10834822870731477</c:v>
                </c:pt>
                <c:pt idx="1702">
                  <c:v>0.10899724510162946</c:v>
                </c:pt>
                <c:pt idx="1703">
                  <c:v>0.10965564201692658</c:v>
                </c:pt>
                <c:pt idx="1704">
                  <c:v>0.11030352290582958</c:v>
                </c:pt>
                <c:pt idx="1705">
                  <c:v>0.11092557758694711</c:v>
                </c:pt>
                <c:pt idx="1706">
                  <c:v>0.11150882448810263</c:v>
                </c:pt>
                <c:pt idx="1707">
                  <c:v>0.11204119890819154</c:v>
                </c:pt>
                <c:pt idx="1708">
                  <c:v>0.11251001693633024</c:v>
                </c:pt>
                <c:pt idx="1709">
                  <c:v>0.11290158509381622</c:v>
                </c:pt>
                <c:pt idx="1710">
                  <c:v>0.11320277447115436</c:v>
                </c:pt>
                <c:pt idx="1711">
                  <c:v>0.1134046259567454</c:v>
                </c:pt>
                <c:pt idx="1712">
                  <c:v>0.11350359572323333</c:v>
                </c:pt>
                <c:pt idx="1713">
                  <c:v>0.11350140256277542</c:v>
                </c:pt>
                <c:pt idx="1714">
                  <c:v>0.11340226019169798</c:v>
                </c:pt>
                <c:pt idx="1715">
                  <c:v>0.11320975319391048</c:v>
                </c:pt>
                <c:pt idx="1716">
                  <c:v>0.11292435149450532</c:v>
                </c:pt>
                <c:pt idx="1717">
                  <c:v>0.11254284048977771</c:v>
                </c:pt>
                <c:pt idx="1718">
                  <c:v>0.11206110158818829</c:v>
                </c:pt>
                <c:pt idx="1719">
                  <c:v>0.11147763003557311</c:v>
                </c:pt>
                <c:pt idx="1720">
                  <c:v>0.11079593326392435</c:v>
                </c:pt>
                <c:pt idx="1721">
                  <c:v>0.11002574949047884</c:v>
                </c:pt>
                <c:pt idx="1722">
                  <c:v>0.10917972192141058</c:v>
                </c:pt>
                <c:pt idx="1723">
                  <c:v>0.1082711258132585</c:v>
                </c:pt>
                <c:pt idx="1724">
                  <c:v>0.10731071184010423</c:v>
                </c:pt>
                <c:pt idx="1725">
                  <c:v>0.10630529859546624</c:v>
                </c:pt>
                <c:pt idx="1726">
                  <c:v>0.10525922355979157</c:v>
                </c:pt>
                <c:pt idx="1727">
                  <c:v>0.10417668322791986</c:v>
                </c:pt>
                <c:pt idx="1728">
                  <c:v>0.1030628578512849</c:v>
                </c:pt>
                <c:pt idx="1729">
                  <c:v>0.10192535618934896</c:v>
                </c:pt>
                <c:pt idx="1730">
                  <c:v>0.10077238604581897</c:v>
                </c:pt>
                <c:pt idx="1731">
                  <c:v>9.9611121297861441E-2</c:v>
                </c:pt>
                <c:pt idx="1732">
                  <c:v>9.8445817573151309E-2</c:v>
                </c:pt>
                <c:pt idx="1733">
                  <c:v>9.7278461551078235E-2</c:v>
                </c:pt>
                <c:pt idx="1734">
                  <c:v>9.6109355359452545E-2</c:v>
                </c:pt>
                <c:pt idx="1735">
                  <c:v>9.4939019211146794E-2</c:v>
                </c:pt>
                <c:pt idx="1736">
                  <c:v>9.3770063569260889E-2</c:v>
                </c:pt>
                <c:pt idx="1737">
                  <c:v>9.260622598976688E-2</c:v>
                </c:pt>
                <c:pt idx="1738">
                  <c:v>9.1451972109903426E-2</c:v>
                </c:pt>
                <c:pt idx="1739">
                  <c:v>9.0310188458969223E-2</c:v>
                </c:pt>
                <c:pt idx="1740">
                  <c:v>8.9181548929070834E-2</c:v>
                </c:pt>
                <c:pt idx="1741">
                  <c:v>8.8064326092001335E-2</c:v>
                </c:pt>
                <c:pt idx="1742">
                  <c:v>8.6955887785511679E-2</c:v>
                </c:pt>
                <c:pt idx="1743">
                  <c:v>8.5854387077996655E-2</c:v>
                </c:pt>
                <c:pt idx="1744">
                  <c:v>8.4759562366112165E-2</c:v>
                </c:pt>
                <c:pt idx="1745">
                  <c:v>8.367374116220018E-2</c:v>
                </c:pt>
                <c:pt idx="1746">
                  <c:v>8.2599550473844832E-2</c:v>
                </c:pt>
                <c:pt idx="1747">
                  <c:v>8.1539162882384289E-2</c:v>
                </c:pt>
                <c:pt idx="1748">
                  <c:v>8.0493553759672279E-2</c:v>
                </c:pt>
                <c:pt idx="1749">
                  <c:v>7.9461342055805698E-2</c:v>
                </c:pt>
                <c:pt idx="1750">
                  <c:v>7.8440308852903776E-2</c:v>
                </c:pt>
                <c:pt idx="1751">
                  <c:v>7.7428150397201204E-2</c:v>
                </c:pt>
                <c:pt idx="1752">
                  <c:v>7.6423273572036945E-2</c:v>
                </c:pt>
                <c:pt idx="1753">
                  <c:v>7.5425104667839374E-2</c:v>
                </c:pt>
                <c:pt idx="1754">
                  <c:v>7.4433497347396141E-2</c:v>
                </c:pt>
                <c:pt idx="1755">
                  <c:v>7.3448517230330093E-2</c:v>
                </c:pt>
                <c:pt idx="1756">
                  <c:v>7.2469704335483401E-2</c:v>
                </c:pt>
                <c:pt idx="1757">
                  <c:v>7.1496812483604413E-2</c:v>
                </c:pt>
                <c:pt idx="1758">
                  <c:v>7.0529650049251394E-2</c:v>
                </c:pt>
                <c:pt idx="1759">
                  <c:v>6.9569539871278799E-2</c:v>
                </c:pt>
                <c:pt idx="1760">
                  <c:v>6.8618313726817939E-2</c:v>
                </c:pt>
                <c:pt idx="1761">
                  <c:v>6.7678358931956298E-2</c:v>
                </c:pt>
                <c:pt idx="1762">
                  <c:v>6.675204267867875E-2</c:v>
                </c:pt>
                <c:pt idx="1763">
                  <c:v>6.5840109629470303E-2</c:v>
                </c:pt>
                <c:pt idx="1764">
                  <c:v>6.4942473470284381E-2</c:v>
                </c:pt>
                <c:pt idx="1765">
                  <c:v>6.4058843629803311E-2</c:v>
                </c:pt>
                <c:pt idx="1766">
                  <c:v>6.3189446928308315E-2</c:v>
                </c:pt>
                <c:pt idx="1767">
                  <c:v>6.2336407527480382E-2</c:v>
                </c:pt>
                <c:pt idx="1768">
                  <c:v>6.1504240776460335E-2</c:v>
                </c:pt>
                <c:pt idx="1769">
                  <c:v>6.0698196306929748E-2</c:v>
                </c:pt>
                <c:pt idx="1770">
                  <c:v>5.9924355779810153E-2</c:v>
                </c:pt>
                <c:pt idx="1771">
                  <c:v>5.9187490112939674E-2</c:v>
                </c:pt>
                <c:pt idx="1772">
                  <c:v>5.8490108626341859E-2</c:v>
                </c:pt>
                <c:pt idx="1773">
                  <c:v>5.7832277209591616E-2</c:v>
                </c:pt>
                <c:pt idx="1774">
                  <c:v>5.7211638002115935E-2</c:v>
                </c:pt>
                <c:pt idx="1775">
                  <c:v>5.6626109196711967E-2</c:v>
                </c:pt>
                <c:pt idx="1776">
                  <c:v>5.6073021826082987E-2</c:v>
                </c:pt>
                <c:pt idx="1777">
                  <c:v>5.5550838927175945E-2</c:v>
                </c:pt>
                <c:pt idx="1778">
                  <c:v>5.5058844599276797E-2</c:v>
                </c:pt>
                <c:pt idx="1779">
                  <c:v>5.4597340199630924E-2</c:v>
                </c:pt>
                <c:pt idx="1780">
                  <c:v>5.4166178854986986E-2</c:v>
                </c:pt>
                <c:pt idx="1781">
                  <c:v>5.3764164196857374E-2</c:v>
                </c:pt>
                <c:pt idx="1782">
                  <c:v>5.3389557340428391E-2</c:v>
                </c:pt>
                <c:pt idx="1783">
                  <c:v>5.3039576171910248E-2</c:v>
                </c:pt>
                <c:pt idx="1784">
                  <c:v>5.271205405516511E-2</c:v>
                </c:pt>
                <c:pt idx="1785">
                  <c:v>5.2405285776856443E-2</c:v>
                </c:pt>
                <c:pt idx="1786">
                  <c:v>5.2118425835615774E-2</c:v>
                </c:pt>
                <c:pt idx="1787">
                  <c:v>5.1851885635685997E-2</c:v>
                </c:pt>
                <c:pt idx="1788">
                  <c:v>5.1606028285475121E-2</c:v>
                </c:pt>
                <c:pt idx="1789">
                  <c:v>5.1380468609393722E-2</c:v>
                </c:pt>
                <c:pt idx="1790">
                  <c:v>5.1174125092797958E-2</c:v>
                </c:pt>
                <c:pt idx="1791">
                  <c:v>5.0984371608196806E-2</c:v>
                </c:pt>
                <c:pt idx="1792">
                  <c:v>5.0808488795571323E-2</c:v>
                </c:pt>
                <c:pt idx="1793">
                  <c:v>5.0643962950795325E-2</c:v>
                </c:pt>
                <c:pt idx="1794">
                  <c:v>5.0489283598192276E-2</c:v>
                </c:pt>
                <c:pt idx="1795">
                  <c:v>5.0344390338785246E-2</c:v>
                </c:pt>
                <c:pt idx="1796">
                  <c:v>5.020972238834754E-2</c:v>
                </c:pt>
                <c:pt idx="1797">
                  <c:v>5.0086018354692959E-2</c:v>
                </c:pt>
                <c:pt idx="1798">
                  <c:v>4.9973468325365207E-2</c:v>
                </c:pt>
                <c:pt idx="1799">
                  <c:v>4.9871565149670179E-2</c:v>
                </c:pt>
                <c:pt idx="1800">
                  <c:v>4.9779802956893E-2</c:v>
                </c:pt>
                <c:pt idx="1801">
                  <c:v>4.9697776692912095E-2</c:v>
                </c:pt>
                <c:pt idx="1802">
                  <c:v>4.9626028873611013E-2</c:v>
                </c:pt>
                <c:pt idx="1803">
                  <c:v>4.9566148449547771E-2</c:v>
                </c:pt>
                <c:pt idx="1804">
                  <c:v>4.9519873810886413E-2</c:v>
                </c:pt>
                <c:pt idx="1805">
                  <c:v>4.9488595147276555E-2</c:v>
                </c:pt>
                <c:pt idx="1806">
                  <c:v>4.9472458628473832E-2</c:v>
                </c:pt>
                <c:pt idx="1807">
                  <c:v>4.9469819069802863E-2</c:v>
                </c:pt>
                <c:pt idx="1808">
                  <c:v>4.9478186027930311E-2</c:v>
                </c:pt>
                <c:pt idx="1809">
                  <c:v>4.9495119650715187E-2</c:v>
                </c:pt>
                <c:pt idx="1810">
                  <c:v>4.9519076874292585E-2</c:v>
                </c:pt>
                <c:pt idx="1811">
                  <c:v>4.955020829719526E-2</c:v>
                </c:pt>
                <c:pt idx="1812">
                  <c:v>4.9589760875423002E-2</c:v>
                </c:pt>
                <c:pt idx="1813">
                  <c:v>4.9638683530781609E-2</c:v>
                </c:pt>
                <c:pt idx="1814">
                  <c:v>4.9697527548031369E-2</c:v>
                </c:pt>
                <c:pt idx="1815">
                  <c:v>4.9764702183433991E-2</c:v>
                </c:pt>
                <c:pt idx="1816">
                  <c:v>4.9837370127114873E-2</c:v>
                </c:pt>
                <c:pt idx="1817">
                  <c:v>4.9911346421008369E-2</c:v>
                </c:pt>
                <c:pt idx="1818">
                  <c:v>4.9983789598848201E-2</c:v>
                </c:pt>
                <c:pt idx="1819">
                  <c:v>5.0053003315933438E-2</c:v>
                </c:pt>
                <c:pt idx="1820">
                  <c:v>5.0118786516780041E-2</c:v>
                </c:pt>
                <c:pt idx="1821">
                  <c:v>5.0182434639070024E-2</c:v>
                </c:pt>
                <c:pt idx="1822">
                  <c:v>5.0245393604074103E-2</c:v>
                </c:pt>
                <c:pt idx="1823">
                  <c:v>5.0308661092136393E-2</c:v>
                </c:pt>
                <c:pt idx="1824">
                  <c:v>5.0372187330346659E-2</c:v>
                </c:pt>
                <c:pt idx="1825">
                  <c:v>5.0434974156869934E-2</c:v>
                </c:pt>
                <c:pt idx="1826">
                  <c:v>5.0495373867127442E-2</c:v>
                </c:pt>
                <c:pt idx="1827">
                  <c:v>5.0551538159239413E-2</c:v>
                </c:pt>
                <c:pt idx="1828">
                  <c:v>5.0601118543451402E-2</c:v>
                </c:pt>
                <c:pt idx="1829">
                  <c:v>5.0641516011863404E-2</c:v>
                </c:pt>
                <c:pt idx="1830">
                  <c:v>5.06702809002424E-2</c:v>
                </c:pt>
                <c:pt idx="1831">
                  <c:v>5.0684264520296514E-2</c:v>
                </c:pt>
                <c:pt idx="1832">
                  <c:v>5.0681367876311618E-2</c:v>
                </c:pt>
                <c:pt idx="1833">
                  <c:v>5.066059251324951E-2</c:v>
                </c:pt>
                <c:pt idx="1834">
                  <c:v>5.0623039571136237E-2</c:v>
                </c:pt>
                <c:pt idx="1835">
                  <c:v>5.0571459506491008E-2</c:v>
                </c:pt>
                <c:pt idx="1836">
                  <c:v>5.050895247911736E-2</c:v>
                </c:pt>
                <c:pt idx="1837">
                  <c:v>5.0438318383957632E-2</c:v>
                </c:pt>
                <c:pt idx="1838">
                  <c:v>5.0360409572721705E-2</c:v>
                </c:pt>
                <c:pt idx="1839">
                  <c:v>5.0273284049994212E-2</c:v>
                </c:pt>
                <c:pt idx="1840">
                  <c:v>5.0173355731504728E-2</c:v>
                </c:pt>
                <c:pt idx="1841">
                  <c:v>5.0056693694162442E-2</c:v>
                </c:pt>
                <c:pt idx="1842">
                  <c:v>4.9920519561970751E-2</c:v>
                </c:pt>
                <c:pt idx="1843">
                  <c:v>4.9765399897370617E-2</c:v>
                </c:pt>
                <c:pt idx="1844">
                  <c:v>4.9594742563865209E-2</c:v>
                </c:pt>
                <c:pt idx="1845">
                  <c:v>4.9414392043261264E-2</c:v>
                </c:pt>
                <c:pt idx="1846">
                  <c:v>4.9230582317290279E-2</c:v>
                </c:pt>
                <c:pt idx="1847">
                  <c:v>4.9048392741544607E-2</c:v>
                </c:pt>
                <c:pt idx="1848">
                  <c:v>4.8870357744415845E-2</c:v>
                </c:pt>
                <c:pt idx="1849">
                  <c:v>4.8696770535056284E-2</c:v>
                </c:pt>
                <c:pt idx="1850">
                  <c:v>4.8527178557028268E-2</c:v>
                </c:pt>
                <c:pt idx="1851">
                  <c:v>4.8360832020375451E-2</c:v>
                </c:pt>
                <c:pt idx="1852">
                  <c:v>4.8198124479949873E-2</c:v>
                </c:pt>
                <c:pt idx="1853">
                  <c:v>4.8040044652740262E-2</c:v>
                </c:pt>
                <c:pt idx="1854">
                  <c:v>4.7887232590535074E-2</c:v>
                </c:pt>
                <c:pt idx="1855">
                  <c:v>4.7739781964230683E-2</c:v>
                </c:pt>
                <c:pt idx="1856">
                  <c:v>4.7596050911369321E-2</c:v>
                </c:pt>
                <c:pt idx="1857">
                  <c:v>4.7453953718756388E-2</c:v>
                </c:pt>
                <c:pt idx="1858">
                  <c:v>4.7311952559841115E-2</c:v>
                </c:pt>
                <c:pt idx="1859">
                  <c:v>4.7170344594620113E-2</c:v>
                </c:pt>
                <c:pt idx="1860">
                  <c:v>4.703160564780285E-2</c:v>
                </c:pt>
                <c:pt idx="1861">
                  <c:v>4.6899990739830873E-2</c:v>
                </c:pt>
                <c:pt idx="1862">
                  <c:v>4.6779403517642766E-2</c:v>
                </c:pt>
                <c:pt idx="1863">
                  <c:v>4.6672704819409334E-2</c:v>
                </c:pt>
                <c:pt idx="1864">
                  <c:v>4.6579884418660907E-2</c:v>
                </c:pt>
                <c:pt idx="1865">
                  <c:v>4.6499548446780066E-2</c:v>
                </c:pt>
                <c:pt idx="1866">
                  <c:v>4.6429068838147243E-2</c:v>
                </c:pt>
                <c:pt idx="1867">
                  <c:v>4.6366561759768617E-2</c:v>
                </c:pt>
                <c:pt idx="1868">
                  <c:v>4.6311974329210866E-2</c:v>
                </c:pt>
                <c:pt idx="1869">
                  <c:v>4.6266143986545279E-2</c:v>
                </c:pt>
                <c:pt idx="1870">
                  <c:v>4.6230600373373683E-2</c:v>
                </c:pt>
                <c:pt idx="1871">
                  <c:v>4.6206032983573404E-2</c:v>
                </c:pt>
                <c:pt idx="1872">
                  <c:v>4.6191945670686747E-2</c:v>
                </c:pt>
                <c:pt idx="1873">
                  <c:v>4.6187348856943096E-2</c:v>
                </c:pt>
                <c:pt idx="1874">
                  <c:v>4.6191698528925247E-2</c:v>
                </c:pt>
                <c:pt idx="1875">
                  <c:v>4.6206823863808706E-2</c:v>
                </c:pt>
                <c:pt idx="1876">
                  <c:v>4.6236285178665744E-2</c:v>
                </c:pt>
                <c:pt idx="1877">
                  <c:v>4.6285325893136171E-2</c:v>
                </c:pt>
                <c:pt idx="1878">
                  <c:v>4.6359045691728225E-2</c:v>
                </c:pt>
                <c:pt idx="1879">
                  <c:v>4.6460770881868292E-2</c:v>
                </c:pt>
                <c:pt idx="1880">
                  <c:v>4.6591015882492932E-2</c:v>
                </c:pt>
                <c:pt idx="1881">
                  <c:v>4.6749113467529531E-2</c:v>
                </c:pt>
                <c:pt idx="1882">
                  <c:v>4.6934351356752398E-2</c:v>
                </c:pt>
                <c:pt idx="1883">
                  <c:v>4.7148002698573561E-2</c:v>
                </c:pt>
                <c:pt idx="1884">
                  <c:v>4.7394223315556656E-2</c:v>
                </c:pt>
                <c:pt idx="1885">
                  <c:v>4.7678722693041527E-2</c:v>
                </c:pt>
                <c:pt idx="1886">
                  <c:v>4.8007830037745565E-2</c:v>
                </c:pt>
                <c:pt idx="1887">
                  <c:v>4.8387061651354431E-2</c:v>
                </c:pt>
                <c:pt idx="1888">
                  <c:v>4.8819333507613701E-2</c:v>
                </c:pt>
                <c:pt idx="1889">
                  <c:v>4.930639689210415E-2</c:v>
                </c:pt>
                <c:pt idx="1890">
                  <c:v>4.9849731865353471E-2</c:v>
                </c:pt>
                <c:pt idx="1891">
                  <c:v>5.0451495887611005E-2</c:v>
                </c:pt>
                <c:pt idx="1892">
                  <c:v>5.1115080679510212E-2</c:v>
                </c:pt>
                <c:pt idx="1893">
                  <c:v>5.1842972064392707E-2</c:v>
                </c:pt>
                <c:pt idx="1894">
                  <c:v>5.2635893507900329E-2</c:v>
                </c:pt>
                <c:pt idx="1895">
                  <c:v>5.3491334372849149E-2</c:v>
                </c:pt>
                <c:pt idx="1896">
                  <c:v>5.4403667596187429E-2</c:v>
                </c:pt>
                <c:pt idx="1897">
                  <c:v>5.5366837363175277E-2</c:v>
                </c:pt>
                <c:pt idx="1898">
                  <c:v>5.6375409740047962E-2</c:v>
                </c:pt>
                <c:pt idx="1899">
                  <c:v>5.7426602551022395E-2</c:v>
                </c:pt>
                <c:pt idx="1900">
                  <c:v>5.8520313426537303E-2</c:v>
                </c:pt>
                <c:pt idx="1901">
                  <c:v>5.9656348015039835E-2</c:v>
                </c:pt>
                <c:pt idx="1902">
                  <c:v>6.0833856132488824E-2</c:v>
                </c:pt>
                <c:pt idx="1903">
                  <c:v>6.2049938015927404E-2</c:v>
                </c:pt>
                <c:pt idx="1904">
                  <c:v>6.3299202484325315E-2</c:v>
                </c:pt>
                <c:pt idx="1905">
                  <c:v>6.4575996670586791E-2</c:v>
                </c:pt>
                <c:pt idx="1906">
                  <c:v>6.5875536493112744E-2</c:v>
                </c:pt>
                <c:pt idx="1907">
                  <c:v>6.7194902710631346E-2</c:v>
                </c:pt>
                <c:pt idx="1908">
                  <c:v>6.8532599410321651E-2</c:v>
                </c:pt>
                <c:pt idx="1909">
                  <c:v>6.9888314210163852E-2</c:v>
                </c:pt>
                <c:pt idx="1910">
                  <c:v>7.1261679715027629E-2</c:v>
                </c:pt>
                <c:pt idx="1911">
                  <c:v>7.2653165577224468E-2</c:v>
                </c:pt>
                <c:pt idx="1912">
                  <c:v>7.4063933845458521E-2</c:v>
                </c:pt>
                <c:pt idx="1913">
                  <c:v>7.5497436868587023E-2</c:v>
                </c:pt>
                <c:pt idx="1914">
                  <c:v>7.6957386940454078E-2</c:v>
                </c:pt>
                <c:pt idx="1915">
                  <c:v>7.8446484545883668E-2</c:v>
                </c:pt>
                <c:pt idx="1916">
                  <c:v>7.9962235343500346E-2</c:v>
                </c:pt>
                <c:pt idx="1917">
                  <c:v>8.1495894030229291E-2</c:v>
                </c:pt>
                <c:pt idx="1918">
                  <c:v>8.3031759583980694E-2</c:v>
                </c:pt>
                <c:pt idx="1919">
                  <c:v>8.4551640273236486E-2</c:v>
                </c:pt>
                <c:pt idx="1920">
                  <c:v>8.604055776978338E-2</c:v>
                </c:pt>
                <c:pt idx="1921">
                  <c:v>8.7490455288403726E-2</c:v>
                </c:pt>
                <c:pt idx="1922">
                  <c:v>8.8900978373760001E-2</c:v>
                </c:pt>
                <c:pt idx="1923">
                  <c:v>9.027741630881915E-2</c:v>
                </c:pt>
                <c:pt idx="1924">
                  <c:v>9.1625740680301174E-2</c:v>
                </c:pt>
                <c:pt idx="1925">
                  <c:v>9.2948813034683844E-2</c:v>
                </c:pt>
                <c:pt idx="1926">
                  <c:v>9.4245340176005291E-2</c:v>
                </c:pt>
                <c:pt idx="1927">
                  <c:v>9.5510863355632095E-2</c:v>
                </c:pt>
                <c:pt idx="1928">
                  <c:v>9.6742711775768667E-2</c:v>
                </c:pt>
                <c:pt idx="1929">
                  <c:v>9.7942870744944358E-2</c:v>
                </c:pt>
                <c:pt idx="1930">
                  <c:v>9.9119554044929239E-2</c:v>
                </c:pt>
                <c:pt idx="1931">
                  <c:v>0.1002852697623753</c:v>
                </c:pt>
                <c:pt idx="1932">
                  <c:v>0.10145249494044607</c:v>
                </c:pt>
                <c:pt idx="1933">
                  <c:v>0.10263040815747117</c:v>
                </c:pt>
                <c:pt idx="1934">
                  <c:v>0.10382224880527181</c:v>
                </c:pt>
                <c:pt idx="1935">
                  <c:v>0.10502659482613132</c:v>
                </c:pt>
                <c:pt idx="1936">
                  <c:v>0.10624104404211134</c:v>
                </c:pt>
                <c:pt idx="1937">
                  <c:v>0.1074650459327844</c:v>
                </c:pt>
                <c:pt idx="1938">
                  <c:v>0.10870323826012208</c:v>
                </c:pt>
                <c:pt idx="1939">
                  <c:v>0.10996368998467367</c:v>
                </c:pt>
                <c:pt idx="1940">
                  <c:v>0.11125611621963595</c:v>
                </c:pt>
                <c:pt idx="1941">
                  <c:v>0.11258810651182817</c:v>
                </c:pt>
                <c:pt idx="1942">
                  <c:v>0.11396411608651925</c:v>
                </c:pt>
                <c:pt idx="1943">
                  <c:v>0.11538443555810331</c:v>
                </c:pt>
                <c:pt idx="1944">
                  <c:v>0.11684727643321159</c:v>
                </c:pt>
                <c:pt idx="1945">
                  <c:v>0.11835112793185144</c:v>
                </c:pt>
                <c:pt idx="1946">
                  <c:v>0.11989335452753959</c:v>
                </c:pt>
                <c:pt idx="1947">
                  <c:v>0.12147117337176706</c:v>
                </c:pt>
                <c:pt idx="1948">
                  <c:v>0.12307751935585799</c:v>
                </c:pt>
                <c:pt idx="1949">
                  <c:v>0.12470060719001765</c:v>
                </c:pt>
                <c:pt idx="1950">
                  <c:v>0.1263236609749363</c:v>
                </c:pt>
                <c:pt idx="1951">
                  <c:v>0.12792893692484308</c:v>
                </c:pt>
                <c:pt idx="1952">
                  <c:v>0.1295026815048741</c:v>
                </c:pt>
                <c:pt idx="1953">
                  <c:v>0.13103521488140313</c:v>
                </c:pt>
                <c:pt idx="1954">
                  <c:v>0.13252240107222102</c:v>
                </c:pt>
                <c:pt idx="1955">
                  <c:v>0.13396193935102674</c:v>
                </c:pt>
                <c:pt idx="1956">
                  <c:v>0.13534654012970582</c:v>
                </c:pt>
                <c:pt idx="1957">
                  <c:v>0.13666208576384009</c:v>
                </c:pt>
                <c:pt idx="1958">
                  <c:v>0.1378876043013697</c:v>
                </c:pt>
                <c:pt idx="1959">
                  <c:v>0.13899924593714541</c:v>
                </c:pt>
                <c:pt idx="1960">
                  <c:v>0.13997735443781889</c:v>
                </c:pt>
                <c:pt idx="1961">
                  <c:v>0.14081057130930685</c:v>
                </c:pt>
                <c:pt idx="1962">
                  <c:v>0.14149430226256943</c:v>
                </c:pt>
                <c:pt idx="1963">
                  <c:v>0.14202401680405563</c:v>
                </c:pt>
                <c:pt idx="1964">
                  <c:v>0.14238878659607512</c:v>
                </c:pt>
                <c:pt idx="1965">
                  <c:v>0.14256857121527156</c:v>
                </c:pt>
                <c:pt idx="1966">
                  <c:v>0.14254012401146499</c:v>
                </c:pt>
                <c:pt idx="1967">
                  <c:v>0.14228449133950516</c:v>
                </c:pt>
                <c:pt idx="1968">
                  <c:v>0.14179757716873342</c:v>
                </c:pt>
                <c:pt idx="1969">
                  <c:v>0.14109461089481257</c:v>
                </c:pt>
                <c:pt idx="1970">
                  <c:v>0.14020413561950762</c:v>
                </c:pt>
                <c:pt idx="1971">
                  <c:v>0.13915736601556228</c:v>
                </c:pt>
                <c:pt idx="1972">
                  <c:v>0.13797253046536007</c:v>
                </c:pt>
                <c:pt idx="1973">
                  <c:v>0.13665064121902692</c:v>
                </c:pt>
                <c:pt idx="1974">
                  <c:v>0.13517718201670115</c:v>
                </c:pt>
                <c:pt idx="1975">
                  <c:v>0.13353369855753749</c:v>
                </c:pt>
                <c:pt idx="1976">
                  <c:v>0.13170732731895574</c:v>
                </c:pt>
                <c:pt idx="1977">
                  <c:v>0.12969985357749514</c:v>
                </c:pt>
                <c:pt idx="1978">
                  <c:v>0.1275262715061396</c:v>
                </c:pt>
                <c:pt idx="1979">
                  <c:v>0.12521365637177295</c:v>
                </c:pt>
                <c:pt idx="1980">
                  <c:v>0.12279375666193816</c:v>
                </c:pt>
                <c:pt idx="1981">
                  <c:v>0.12029527433816602</c:v>
                </c:pt>
                <c:pt idx="1982">
                  <c:v>0.11774498749023922</c:v>
                </c:pt>
                <c:pt idx="1983">
                  <c:v>0.11516688798799347</c:v>
                </c:pt>
                <c:pt idx="1984">
                  <c:v>0.11258228962139973</c:v>
                </c:pt>
                <c:pt idx="1985">
                  <c:v>0.11000989026768494</c:v>
                </c:pt>
                <c:pt idx="1986">
                  <c:v>0.10746191545604257</c:v>
                </c:pt>
                <c:pt idx="1987">
                  <c:v>0.10494023291228395</c:v>
                </c:pt>
                <c:pt idx="1988">
                  <c:v>0.10243794633627414</c:v>
                </c:pt>
                <c:pt idx="1989">
                  <c:v>9.9942666421699813E-2</c:v>
                </c:pt>
                <c:pt idx="1990">
                  <c:v>9.744445467652231E-2</c:v>
                </c:pt>
                <c:pt idx="1991">
                  <c:v>9.4942669011349304E-2</c:v>
                </c:pt>
                <c:pt idx="1992">
                  <c:v>9.2448559501502339E-2</c:v>
                </c:pt>
                <c:pt idx="1993">
                  <c:v>8.9982304828554863E-2</c:v>
                </c:pt>
                <c:pt idx="1994">
                  <c:v>8.7566293292137734E-2</c:v>
                </c:pt>
                <c:pt idx="1995">
                  <c:v>8.5215773478407822E-2</c:v>
                </c:pt>
                <c:pt idx="1996">
                  <c:v>8.293621385933482E-2</c:v>
                </c:pt>
                <c:pt idx="1997">
                  <c:v>8.0725711725065277E-2</c:v>
                </c:pt>
                <c:pt idx="1998">
                  <c:v>7.8581999224072177E-2</c:v>
                </c:pt>
                <c:pt idx="1999">
                  <c:v>7.6509128558919462E-2</c:v>
                </c:pt>
                <c:pt idx="2000">
                  <c:v>7.4521861639254464E-2</c:v>
                </c:pt>
                <c:pt idx="2001">
                  <c:v>7.263992730222403E-2</c:v>
                </c:pt>
                <c:pt idx="2002">
                  <c:v>7.0882299680381303E-2</c:v>
                </c:pt>
                <c:pt idx="2003">
                  <c:v>6.925793185137176E-2</c:v>
                </c:pt>
                <c:pt idx="2004">
                  <c:v>6.7760580299355958E-2</c:v>
                </c:pt>
                <c:pt idx="2005">
                  <c:v>6.6371194910809464E-2</c:v>
                </c:pt>
                <c:pt idx="2006">
                  <c:v>6.506480440519026E-2</c:v>
                </c:pt>
                <c:pt idx="2007">
                  <c:v>6.3822143060204853E-2</c:v>
                </c:pt>
                <c:pt idx="2008">
                  <c:v>6.2637337286013187E-2</c:v>
                </c:pt>
                <c:pt idx="2009">
                  <c:v>6.1522417934939851E-2</c:v>
                </c:pt>
                <c:pt idx="2010">
                  <c:v>6.0503419156724421E-2</c:v>
                </c:pt>
                <c:pt idx="2011">
                  <c:v>5.9608272016442372E-2</c:v>
                </c:pt>
                <c:pt idx="2012">
                  <c:v>5.8854180778027183E-2</c:v>
                </c:pt>
                <c:pt idx="2013">
                  <c:v>5.824097373826876E-2</c:v>
                </c:pt>
                <c:pt idx="2014">
                  <c:v>5.7752776941079061E-2</c:v>
                </c:pt>
                <c:pt idx="2015">
                  <c:v>5.7366499127252009E-2</c:v>
                </c:pt>
                <c:pt idx="2016">
                  <c:v>5.7061646754806634E-2</c:v>
                </c:pt>
                <c:pt idx="2017">
                  <c:v>5.6823308312595973E-2</c:v>
                </c:pt>
                <c:pt idx="2018">
                  <c:v>5.6643374469006476E-2</c:v>
                </c:pt>
                <c:pt idx="2019">
                  <c:v>5.6519089949257591E-2</c:v>
                </c:pt>
                <c:pt idx="2020">
                  <c:v>5.6450660053650743E-2</c:v>
                </c:pt>
                <c:pt idx="2021">
                  <c:v>5.6440386377482284E-2</c:v>
                </c:pt>
                <c:pt idx="2022">
                  <c:v>5.6493933623393174E-2</c:v>
                </c:pt>
                <c:pt idx="2023">
                  <c:v>5.6622463831084609E-2</c:v>
                </c:pt>
                <c:pt idx="2024">
                  <c:v>5.6843266165634183E-2</c:v>
                </c:pt>
                <c:pt idx="2025">
                  <c:v>5.7177874048390372E-2</c:v>
                </c:pt>
                <c:pt idx="2026">
                  <c:v>5.7649996441446534E-2</c:v>
                </c:pt>
                <c:pt idx="2027">
                  <c:v>5.8276700896507723E-2</c:v>
                </c:pt>
                <c:pt idx="2028">
                  <c:v>5.9062628242953392E-2</c:v>
                </c:pt>
                <c:pt idx="2029">
                  <c:v>5.9990273797607026E-2</c:v>
                </c:pt>
                <c:pt idx="2030">
                  <c:v>6.1017222690427093E-2</c:v>
                </c:pt>
                <c:pt idx="2031">
                  <c:v>6.2072137007438417E-2</c:v>
                </c:pt>
                <c:pt idx="2032">
                  <c:v>6.3055721441980475E-2</c:v>
                </c:pt>
                <c:pt idx="2033">
                  <c:v>6.3859516387275286E-2</c:v>
                </c:pt>
                <c:pt idx="2034">
                  <c:v>6.4371123197420457E-2</c:v>
                </c:pt>
                <c:pt idx="2035">
                  <c:v>6.4493190167461481E-2</c:v>
                </c:pt>
                <c:pt idx="2036">
                  <c:v>6.4168922183601498E-2</c:v>
                </c:pt>
                <c:pt idx="2037">
                  <c:v>6.3389135320315773E-2</c:v>
                </c:pt>
                <c:pt idx="2038">
                  <c:v>6.2201149447623567E-2</c:v>
                </c:pt>
                <c:pt idx="2039">
                  <c:v>6.0690172542898997E-2</c:v>
                </c:pt>
                <c:pt idx="2040">
                  <c:v>5.8965798442615076E-2</c:v>
                </c:pt>
                <c:pt idx="2041">
                  <c:v>5.7133112973387863E-2</c:v>
                </c:pt>
                <c:pt idx="2042">
                  <c:v>5.5267193977772473E-2</c:v>
                </c:pt>
                <c:pt idx="2043">
                  <c:v>5.3421118234145533E-2</c:v>
                </c:pt>
                <c:pt idx="2044">
                  <c:v>5.1625747809185725E-2</c:v>
                </c:pt>
                <c:pt idx="2045">
                  <c:v>4.9904616250594065E-2</c:v>
                </c:pt>
                <c:pt idx="2046">
                  <c:v>4.8287963689363174E-2</c:v>
                </c:pt>
                <c:pt idx="2047">
                  <c:v>4.6814051590085677E-2</c:v>
                </c:pt>
                <c:pt idx="2048">
                  <c:v>4.5519203216416011E-2</c:v>
                </c:pt>
                <c:pt idx="2049">
                  <c:v>4.4422411770498556E-2</c:v>
                </c:pt>
                <c:pt idx="2050">
                  <c:v>4.3516932613202559E-2</c:v>
                </c:pt>
                <c:pt idx="2051">
                  <c:v>4.2773965623394979E-2</c:v>
                </c:pt>
                <c:pt idx="2052">
                  <c:v>4.2151984345069067E-2</c:v>
                </c:pt>
                <c:pt idx="2053">
                  <c:v>4.161075478176058E-2</c:v>
                </c:pt>
                <c:pt idx="2054">
                  <c:v>4.1119343616379041E-2</c:v>
                </c:pt>
                <c:pt idx="2055">
                  <c:v>4.0658842032121674E-2</c:v>
                </c:pt>
                <c:pt idx="2056">
                  <c:v>4.0223204383080143E-2</c:v>
                </c:pt>
                <c:pt idx="2057">
                  <c:v>3.9814012456109722E-2</c:v>
                </c:pt>
                <c:pt idx="2058">
                  <c:v>3.9435085172311986E-2</c:v>
                </c:pt>
                <c:pt idx="2059">
                  <c:v>3.9087996996992842E-2</c:v>
                </c:pt>
                <c:pt idx="2060">
                  <c:v>3.8770047989796115E-2</c:v>
                </c:pt>
                <c:pt idx="2061">
                  <c:v>3.8476658470947729E-2</c:v>
                </c:pt>
                <c:pt idx="2062">
                  <c:v>3.8204236322327174E-2</c:v>
                </c:pt>
                <c:pt idx="2063">
                  <c:v>3.7953033227207784E-2</c:v>
                </c:pt>
                <c:pt idx="2064">
                  <c:v>3.7727811415798625E-2</c:v>
                </c:pt>
                <c:pt idx="2065">
                  <c:v>3.7535653078750959E-2</c:v>
                </c:pt>
                <c:pt idx="2066">
                  <c:v>3.7384264089519233E-2</c:v>
                </c:pt>
                <c:pt idx="2067">
                  <c:v>3.7279848553305468E-2</c:v>
                </c:pt>
                <c:pt idx="2068">
                  <c:v>3.7226633408969041E-2</c:v>
                </c:pt>
                <c:pt idx="2069">
                  <c:v>3.7227020756797298E-2</c:v>
                </c:pt>
                <c:pt idx="2070">
                  <c:v>3.7283625672161154E-2</c:v>
                </c:pt>
                <c:pt idx="2071">
                  <c:v>3.7398940455802394E-2</c:v>
                </c:pt>
                <c:pt idx="2072">
                  <c:v>3.7574126402168735E-2</c:v>
                </c:pt>
                <c:pt idx="2073">
                  <c:v>3.7807268167045389E-2</c:v>
                </c:pt>
                <c:pt idx="2074">
                  <c:v>3.8090357046607577E-2</c:v>
                </c:pt>
                <c:pt idx="2075">
                  <c:v>3.8407760106006002E-2</c:v>
                </c:pt>
                <c:pt idx="2076">
                  <c:v>3.8736327259684795E-2</c:v>
                </c:pt>
                <c:pt idx="2077">
                  <c:v>3.9049146224184879E-2</c:v>
                </c:pt>
                <c:pt idx="2078">
                  <c:v>3.931669863698329E-2</c:v>
                </c:pt>
                <c:pt idx="2079">
                  <c:v>3.9514903597167146E-2</c:v>
                </c:pt>
                <c:pt idx="2080">
                  <c:v>3.9628670205101198E-2</c:v>
                </c:pt>
                <c:pt idx="2081">
                  <c:v>3.965160238577093E-2</c:v>
                </c:pt>
                <c:pt idx="2082">
                  <c:v>3.9584464662359771E-2</c:v>
                </c:pt>
                <c:pt idx="2083">
                  <c:v>3.9428807394107819E-2</c:v>
                </c:pt>
                <c:pt idx="2084">
                  <c:v>3.9184579808386528E-2</c:v>
                </c:pt>
                <c:pt idx="2085">
                  <c:v>3.8849258273399474E-2</c:v>
                </c:pt>
                <c:pt idx="2086">
                  <c:v>3.8422131237661146E-2</c:v>
                </c:pt>
                <c:pt idx="2087">
                  <c:v>3.7914817295348298E-2</c:v>
                </c:pt>
                <c:pt idx="2088">
                  <c:v>3.7355445605463895E-2</c:v>
                </c:pt>
                <c:pt idx="2089">
                  <c:v>3.678687760879585E-2</c:v>
                </c:pt>
                <c:pt idx="2090">
                  <c:v>3.6254849404424812E-2</c:v>
                </c:pt>
                <c:pt idx="2091">
                  <c:v>3.5790642971460292E-2</c:v>
                </c:pt>
                <c:pt idx="2092">
                  <c:v>3.5403925792530717E-2</c:v>
                </c:pt>
                <c:pt idx="2093">
                  <c:v>3.5086927027762956E-2</c:v>
                </c:pt>
                <c:pt idx="2094">
                  <c:v>3.4825385720163922E-2</c:v>
                </c:pt>
                <c:pt idx="2095">
                  <c:v>3.4605196649684096E-2</c:v>
                </c:pt>
                <c:pt idx="2096">
                  <c:v>3.4417445375093399E-2</c:v>
                </c:pt>
                <c:pt idx="2097">
                  <c:v>3.4256463502251318E-2</c:v>
                </c:pt>
                <c:pt idx="2098">
                  <c:v>3.4118519650232278E-2</c:v>
                </c:pt>
                <c:pt idx="2099">
                  <c:v>3.39984494517609E-2</c:v>
                </c:pt>
                <c:pt idx="2100">
                  <c:v>3.3889271109076365E-2</c:v>
                </c:pt>
                <c:pt idx="2101">
                  <c:v>3.378367486496759E-2</c:v>
                </c:pt>
                <c:pt idx="2102">
                  <c:v>3.3674934687497611E-2</c:v>
                </c:pt>
                <c:pt idx="2103">
                  <c:v>3.3560940433126747E-2</c:v>
                </c:pt>
                <c:pt idx="2104">
                  <c:v>3.3443616182259557E-2</c:v>
                </c:pt>
                <c:pt idx="2105">
                  <c:v>3.3327139373282806E-2</c:v>
                </c:pt>
                <c:pt idx="2106">
                  <c:v>3.3216114754204724E-2</c:v>
                </c:pt>
                <c:pt idx="2107">
                  <c:v>3.3111305540777465E-2</c:v>
                </c:pt>
                <c:pt idx="2108">
                  <c:v>3.3010069947723604E-2</c:v>
                </c:pt>
                <c:pt idx="2109">
                  <c:v>3.2907995038062861E-2</c:v>
                </c:pt>
                <c:pt idx="2110">
                  <c:v>3.2801582678431369E-2</c:v>
                </c:pt>
                <c:pt idx="2111">
                  <c:v>3.2690404823944703E-2</c:v>
                </c:pt>
                <c:pt idx="2112">
                  <c:v>3.2577339303771165E-2</c:v>
                </c:pt>
                <c:pt idx="2113">
                  <c:v>3.2467032974072836E-2</c:v>
                </c:pt>
                <c:pt idx="2114">
                  <c:v>3.2363122548891628E-2</c:v>
                </c:pt>
                <c:pt idx="2115">
                  <c:v>3.2266034261693839E-2</c:v>
                </c:pt>
                <c:pt idx="2116">
                  <c:v>3.2172557028490541E-2</c:v>
                </c:pt>
                <c:pt idx="2117">
                  <c:v>3.2076851062711194E-2</c:v>
                </c:pt>
                <c:pt idx="2118">
                  <c:v>3.1972938267852642E-2</c:v>
                </c:pt>
                <c:pt idx="2119">
                  <c:v>3.1857046465649803E-2</c:v>
                </c:pt>
                <c:pt idx="2120">
                  <c:v>3.172975896364983E-2</c:v>
                </c:pt>
                <c:pt idx="2121">
                  <c:v>3.159505272670305E-2</c:v>
                </c:pt>
                <c:pt idx="2122">
                  <c:v>3.1458429289920938E-2</c:v>
                </c:pt>
                <c:pt idx="2123">
                  <c:v>3.1323138465751084E-2</c:v>
                </c:pt>
                <c:pt idx="2124">
                  <c:v>3.1189513272712029E-2</c:v>
                </c:pt>
                <c:pt idx="2125">
                  <c:v>3.1055929181277538E-2</c:v>
                </c:pt>
                <c:pt idx="2126">
                  <c:v>3.0921049988959178E-2</c:v>
                </c:pt>
                <c:pt idx="2127">
                  <c:v>3.0786880553876246E-2</c:v>
                </c:pt>
                <c:pt idx="2128">
                  <c:v>3.0658952439150962E-2</c:v>
                </c:pt>
                <c:pt idx="2129">
                  <c:v>3.054403052683697E-2</c:v>
                </c:pt>
                <c:pt idx="2130">
                  <c:v>3.0448635061273384E-2</c:v>
                </c:pt>
                <c:pt idx="2131">
                  <c:v>3.0375565152396707E-2</c:v>
                </c:pt>
                <c:pt idx="2132">
                  <c:v>3.0322950992233817E-2</c:v>
                </c:pt>
                <c:pt idx="2133">
                  <c:v>3.0285209977458434E-2</c:v>
                </c:pt>
                <c:pt idx="2134">
                  <c:v>3.0255429294841603E-2</c:v>
                </c:pt>
                <c:pt idx="2135">
                  <c:v>3.0227889936997661E-2</c:v>
                </c:pt>
                <c:pt idx="2136">
                  <c:v>3.019935185677159E-2</c:v>
                </c:pt>
                <c:pt idx="2137">
                  <c:v>3.0168624301119003E-2</c:v>
                </c:pt>
                <c:pt idx="2138">
                  <c:v>3.0136279347158464E-2</c:v>
                </c:pt>
                <c:pt idx="2139">
                  <c:v>3.010246024841879E-2</c:v>
                </c:pt>
                <c:pt idx="2140">
                  <c:v>3.0067262603072249E-2</c:v>
                </c:pt>
                <c:pt idx="2141">
                  <c:v>3.0029972404953316E-2</c:v>
                </c:pt>
                <c:pt idx="2142">
                  <c:v>2.9990494956477994E-2</c:v>
                </c:pt>
                <c:pt idx="2143">
                  <c:v>2.9950021201804462E-2</c:v>
                </c:pt>
                <c:pt idx="2144">
                  <c:v>2.99107414584956E-2</c:v>
                </c:pt>
                <c:pt idx="2145">
                  <c:v>2.9875035683561986E-2</c:v>
                </c:pt>
                <c:pt idx="2146">
                  <c:v>2.9844426269579179E-2</c:v>
                </c:pt>
                <c:pt idx="2147">
                  <c:v>2.9818150546427453E-2</c:v>
                </c:pt>
                <c:pt idx="2148">
                  <c:v>2.9794018266465556E-2</c:v>
                </c:pt>
                <c:pt idx="2149">
                  <c:v>2.9768840255837155E-2</c:v>
                </c:pt>
                <c:pt idx="2150">
                  <c:v>2.9740189550548031E-2</c:v>
                </c:pt>
                <c:pt idx="2151">
                  <c:v>2.9707590963761417E-2</c:v>
                </c:pt>
                <c:pt idx="2152">
                  <c:v>2.9672853557042751E-2</c:v>
                </c:pt>
                <c:pt idx="2153">
                  <c:v>2.9638404407376313E-2</c:v>
                </c:pt>
                <c:pt idx="2154">
                  <c:v>2.9606241645883997E-2</c:v>
                </c:pt>
                <c:pt idx="2155">
                  <c:v>2.9576935641379538E-2</c:v>
                </c:pt>
                <c:pt idx="2156">
                  <c:v>2.9549201422766964E-2</c:v>
                </c:pt>
                <c:pt idx="2157">
                  <c:v>2.9521326274177147E-2</c:v>
                </c:pt>
                <c:pt idx="2158">
                  <c:v>2.9493310222858511E-2</c:v>
                </c:pt>
                <c:pt idx="2159">
                  <c:v>2.9467150855829967E-2</c:v>
                </c:pt>
                <c:pt idx="2160">
                  <c:v>2.9446700084517781E-2</c:v>
                </c:pt>
                <c:pt idx="2161">
                  <c:v>2.9435571464740524E-2</c:v>
                </c:pt>
                <c:pt idx="2162">
                  <c:v>2.9435381234402598E-2</c:v>
                </c:pt>
                <c:pt idx="2163">
                  <c:v>2.9444702618943726E-2</c:v>
                </c:pt>
                <c:pt idx="2164">
                  <c:v>2.9459303352970652E-2</c:v>
                </c:pt>
                <c:pt idx="2165">
                  <c:v>2.947347652195887E-2</c:v>
                </c:pt>
                <c:pt idx="2166">
                  <c:v>2.9482085283278898E-2</c:v>
                </c:pt>
                <c:pt idx="2167">
                  <c:v>2.9482227971368243E-2</c:v>
                </c:pt>
                <c:pt idx="2168">
                  <c:v>2.9474380196069967E-2</c:v>
                </c:pt>
                <c:pt idx="2169">
                  <c:v>2.9461586248267897E-2</c:v>
                </c:pt>
                <c:pt idx="2170">
                  <c:v>2.9448507323191382E-2</c:v>
                </c:pt>
                <c:pt idx="2171">
                  <c:v>2.9439280972981104E-2</c:v>
                </c:pt>
                <c:pt idx="2172">
                  <c:v>2.9435904368031902E-2</c:v>
                </c:pt>
                <c:pt idx="2173">
                  <c:v>2.9437854235292667E-2</c:v>
                </c:pt>
                <c:pt idx="2174">
                  <c:v>2.944337098033168E-2</c:v>
                </c:pt>
                <c:pt idx="2175">
                  <c:v>2.9450409687814767E-2</c:v>
                </c:pt>
                <c:pt idx="2176">
                  <c:v>2.9458304590051616E-2</c:v>
                </c:pt>
                <c:pt idx="2177">
                  <c:v>2.9467531344421267E-2</c:v>
                </c:pt>
                <c:pt idx="2178">
                  <c:v>2.9479041281873737E-2</c:v>
                </c:pt>
                <c:pt idx="2179">
                  <c:v>2.9493880990249417E-2</c:v>
                </c:pt>
                <c:pt idx="2180">
                  <c:v>2.9512431338811991E-2</c:v>
                </c:pt>
                <c:pt idx="2181">
                  <c:v>2.953535876186298E-2</c:v>
                </c:pt>
                <c:pt idx="2182">
                  <c:v>2.9562426095118617E-2</c:v>
                </c:pt>
                <c:pt idx="2183">
                  <c:v>2.9594300161812644E-2</c:v>
                </c:pt>
                <c:pt idx="2184">
                  <c:v>2.9630982020233849E-2</c:v>
                </c:pt>
                <c:pt idx="2185">
                  <c:v>2.9671997053345896E-2</c:v>
                </c:pt>
                <c:pt idx="2186">
                  <c:v>2.9715300189654632E-2</c:v>
                </c:pt>
                <c:pt idx="2187">
                  <c:v>2.9757560599766426E-2</c:v>
                </c:pt>
                <c:pt idx="2188">
                  <c:v>2.9793780282216138E-2</c:v>
                </c:pt>
                <c:pt idx="2189">
                  <c:v>2.981943573503943E-2</c:v>
                </c:pt>
                <c:pt idx="2190">
                  <c:v>2.9832525835690633E-2</c:v>
                </c:pt>
                <c:pt idx="2191">
                  <c:v>2.983623873606512E-2</c:v>
                </c:pt>
                <c:pt idx="2192">
                  <c:v>2.9838285604972821E-2</c:v>
                </c:pt>
                <c:pt idx="2193">
                  <c:v>2.9847758449504498E-2</c:v>
                </c:pt>
                <c:pt idx="2194">
                  <c:v>2.9871274846155378E-2</c:v>
                </c:pt>
                <c:pt idx="2195">
                  <c:v>2.9909265561635985E-2</c:v>
                </c:pt>
                <c:pt idx="2196">
                  <c:v>2.9957496658373113E-2</c:v>
                </c:pt>
                <c:pt idx="2197">
                  <c:v>3.0009399873062843E-2</c:v>
                </c:pt>
                <c:pt idx="2198">
                  <c:v>3.0058975615669066E-2</c:v>
                </c:pt>
                <c:pt idx="2199">
                  <c:v>3.0103127078435106E-2</c:v>
                </c:pt>
                <c:pt idx="2200">
                  <c:v>3.014156679642311E-2</c:v>
                </c:pt>
                <c:pt idx="2201">
                  <c:v>3.0176675186906594E-2</c:v>
                </c:pt>
                <c:pt idx="2202">
                  <c:v>3.0211929343819229E-2</c:v>
                </c:pt>
                <c:pt idx="2203">
                  <c:v>3.0250712222065886E-2</c:v>
                </c:pt>
                <c:pt idx="2204">
                  <c:v>3.0294787878985659E-2</c:v>
                </c:pt>
                <c:pt idx="2205">
                  <c:v>3.0344205583036084E-2</c:v>
                </c:pt>
                <c:pt idx="2206">
                  <c:v>3.0396822318381485E-2</c:v>
                </c:pt>
                <c:pt idx="2207">
                  <c:v>3.0450112792256297E-2</c:v>
                </c:pt>
                <c:pt idx="2208">
                  <c:v>3.0501264451009209E-2</c:v>
                </c:pt>
                <c:pt idx="2209">
                  <c:v>3.0547892553712826E-2</c:v>
                </c:pt>
                <c:pt idx="2210">
                  <c:v>3.0587945227741116E-2</c:v>
                </c:pt>
                <c:pt idx="2211">
                  <c:v>3.0620514589255084E-2</c:v>
                </c:pt>
                <c:pt idx="2212">
                  <c:v>3.0644931290827022E-2</c:v>
                </c:pt>
                <c:pt idx="2213">
                  <c:v>3.0661718569492187E-2</c:v>
                </c:pt>
                <c:pt idx="2214">
                  <c:v>3.067235402782887E-2</c:v>
                </c:pt>
                <c:pt idx="2215">
                  <c:v>3.0678792660561845E-2</c:v>
                </c:pt>
                <c:pt idx="2216">
                  <c:v>3.0682703580377176E-2</c:v>
                </c:pt>
                <c:pt idx="2217">
                  <c:v>3.0684897526425343E-2</c:v>
                </c:pt>
                <c:pt idx="2218">
                  <c:v>3.0685851419468564E-2</c:v>
                </c:pt>
                <c:pt idx="2219">
                  <c:v>3.0685374472684941E-2</c:v>
                </c:pt>
                <c:pt idx="2220">
                  <c:v>3.0683705163067738E-2</c:v>
                </c:pt>
                <c:pt idx="2221">
                  <c:v>3.068332360748461E-2</c:v>
                </c:pt>
                <c:pt idx="2222">
                  <c:v>3.0687568432225872E-2</c:v>
                </c:pt>
                <c:pt idx="2223">
                  <c:v>3.0700589333235058E-2</c:v>
                </c:pt>
                <c:pt idx="2224">
                  <c:v>3.0724867440281363E-2</c:v>
                </c:pt>
                <c:pt idx="2225">
                  <c:v>3.0759593692966998E-2</c:v>
                </c:pt>
                <c:pt idx="2226">
                  <c:v>3.0800524627273791E-2</c:v>
                </c:pt>
                <c:pt idx="2227">
                  <c:v>3.0841745690434637E-2</c:v>
                </c:pt>
                <c:pt idx="2228">
                  <c:v>3.0878055909471021E-2</c:v>
                </c:pt>
                <c:pt idx="2229">
                  <c:v>3.0905970559702574E-2</c:v>
                </c:pt>
                <c:pt idx="2230">
                  <c:v>3.0925201695896749E-2</c:v>
                </c:pt>
                <c:pt idx="2231">
                  <c:v>3.093908872819174E-2</c:v>
                </c:pt>
                <c:pt idx="2232">
                  <c:v>3.0952451240326535E-2</c:v>
                </c:pt>
                <c:pt idx="2233">
                  <c:v>3.097006175035167E-2</c:v>
                </c:pt>
                <c:pt idx="2234">
                  <c:v>3.0994402655250004E-2</c:v>
                </c:pt>
                <c:pt idx="2235">
                  <c:v>3.1025045498764843E-2</c:v>
                </c:pt>
                <c:pt idx="2236">
                  <c:v>3.1058984255332607E-2</c:v>
                </c:pt>
                <c:pt idx="2237">
                  <c:v>3.1092686967227008E-2</c:v>
                </c:pt>
                <c:pt idx="2238">
                  <c:v>3.1124100631545033E-2</c:v>
                </c:pt>
                <c:pt idx="2239">
                  <c:v>3.1152890529063011E-2</c:v>
                </c:pt>
                <c:pt idx="2240">
                  <c:v>3.1180727352507105E-2</c:v>
                </c:pt>
                <c:pt idx="2241">
                  <c:v>3.1209568756498614E-2</c:v>
                </c:pt>
                <c:pt idx="2242">
                  <c:v>3.1240131274707046E-2</c:v>
                </c:pt>
                <c:pt idx="2243">
                  <c:v>3.1271507847189024E-2</c:v>
                </c:pt>
                <c:pt idx="2244">
                  <c:v>3.1300976190259629E-2</c:v>
                </c:pt>
                <c:pt idx="2245">
                  <c:v>3.1325526709491854E-2</c:v>
                </c:pt>
                <c:pt idx="2246">
                  <c:v>3.1344298762607366E-2</c:v>
                </c:pt>
                <c:pt idx="2247">
                  <c:v>3.1358963500931709E-2</c:v>
                </c:pt>
                <c:pt idx="2248">
                  <c:v>3.1375205157111015E-2</c:v>
                </c:pt>
                <c:pt idx="2249">
                  <c:v>3.1398852183654131E-2</c:v>
                </c:pt>
                <c:pt idx="2250">
                  <c:v>3.1434014587608423E-2</c:v>
                </c:pt>
                <c:pt idx="2251">
                  <c:v>3.1480504037869846E-2</c:v>
                </c:pt>
                <c:pt idx="2252">
                  <c:v>3.1534405539647377E-2</c:v>
                </c:pt>
                <c:pt idx="2253">
                  <c:v>3.1589174023479501E-2</c:v>
                </c:pt>
                <c:pt idx="2254">
                  <c:v>3.1638882640294914E-2</c:v>
                </c:pt>
                <c:pt idx="2255">
                  <c:v>3.1678701434503027E-2</c:v>
                </c:pt>
                <c:pt idx="2256">
                  <c:v>3.1706715402982651E-2</c:v>
                </c:pt>
                <c:pt idx="2257">
                  <c:v>3.172411748099991E-2</c:v>
                </c:pt>
                <c:pt idx="2258">
                  <c:v>3.1734970228837429E-2</c:v>
                </c:pt>
                <c:pt idx="2259">
                  <c:v>3.1744914835009304E-2</c:v>
                </c:pt>
                <c:pt idx="2260">
                  <c:v>3.1758828103684029E-2</c:v>
                </c:pt>
                <c:pt idx="2261">
                  <c:v>3.1779435860150425E-2</c:v>
                </c:pt>
                <c:pt idx="2262">
                  <c:v>3.1806499967682152E-2</c:v>
                </c:pt>
                <c:pt idx="2263">
                  <c:v>3.1838108772523029E-2</c:v>
                </c:pt>
                <c:pt idx="2264">
                  <c:v>3.1871872003719E-2</c:v>
                </c:pt>
                <c:pt idx="2265">
                  <c:v>3.1906068319838228E-2</c:v>
                </c:pt>
                <c:pt idx="2266">
                  <c:v>3.1939980332889258E-2</c:v>
                </c:pt>
                <c:pt idx="2267">
                  <c:v>3.1972794759085994E-2</c:v>
                </c:pt>
                <c:pt idx="2268">
                  <c:v>3.2003028319969713E-2</c:v>
                </c:pt>
                <c:pt idx="2269">
                  <c:v>3.2029723624908531E-2</c:v>
                </c:pt>
                <c:pt idx="2270">
                  <c:v>3.2051492516469444E-2</c:v>
                </c:pt>
                <c:pt idx="2271">
                  <c:v>3.2067425166019355E-2</c:v>
                </c:pt>
                <c:pt idx="2272">
                  <c:v>3.2077999409283027E-2</c:v>
                </c:pt>
                <c:pt idx="2273">
                  <c:v>3.2083358400100355E-2</c:v>
                </c:pt>
                <c:pt idx="2274">
                  <c:v>3.2084458915327303E-2</c:v>
                </c:pt>
                <c:pt idx="2275">
                  <c:v>3.20816837083664E-2</c:v>
                </c:pt>
                <c:pt idx="2276">
                  <c:v>3.2075367786216454E-2</c:v>
                </c:pt>
                <c:pt idx="2277">
                  <c:v>3.2065606996285474E-2</c:v>
                </c:pt>
                <c:pt idx="2278">
                  <c:v>3.2053645543062677E-2</c:v>
                </c:pt>
                <c:pt idx="2279">
                  <c:v>3.2041636575443018E-2</c:v>
                </c:pt>
                <c:pt idx="2280">
                  <c:v>3.2032498499855684E-2</c:v>
                </c:pt>
                <c:pt idx="2281">
                  <c:v>3.2028718933178942E-2</c:v>
                </c:pt>
                <c:pt idx="2282">
                  <c:v>3.2031589487144359E-2</c:v>
                </c:pt>
                <c:pt idx="2283">
                  <c:v>3.2040249106559456E-2</c:v>
                </c:pt>
                <c:pt idx="2284">
                  <c:v>3.205125329195125E-2</c:v>
                </c:pt>
                <c:pt idx="2285">
                  <c:v>3.2060822375462823E-2</c:v>
                </c:pt>
                <c:pt idx="2286">
                  <c:v>3.2065750535724476E-2</c:v>
                </c:pt>
                <c:pt idx="2287">
                  <c:v>3.206479360702686E-2</c:v>
                </c:pt>
                <c:pt idx="2288">
                  <c:v>3.2059482691078507E-2</c:v>
                </c:pt>
                <c:pt idx="2289">
                  <c:v>3.2053406317358764E-2</c:v>
                </c:pt>
                <c:pt idx="2290">
                  <c:v>3.2050966222703321E-2</c:v>
                </c:pt>
                <c:pt idx="2291">
                  <c:v>3.2055463662720614E-2</c:v>
                </c:pt>
                <c:pt idx="2292">
                  <c:v>3.2067233779373046E-2</c:v>
                </c:pt>
                <c:pt idx="2293">
                  <c:v>3.2083789036161388E-2</c:v>
                </c:pt>
                <c:pt idx="2294">
                  <c:v>3.210039277435995E-2</c:v>
                </c:pt>
                <c:pt idx="2295">
                  <c:v>3.2111254929274143E-2</c:v>
                </c:pt>
                <c:pt idx="2296">
                  <c:v>3.2110919968895597E-2</c:v>
                </c:pt>
                <c:pt idx="2297">
                  <c:v>3.2095990568674855E-2</c:v>
                </c:pt>
                <c:pt idx="2298">
                  <c:v>3.2066276847407156E-2</c:v>
                </c:pt>
                <c:pt idx="2299">
                  <c:v>3.2027187978821876E-2</c:v>
                </c:pt>
                <c:pt idx="2300">
                  <c:v>3.1989155063951065E-2</c:v>
                </c:pt>
                <c:pt idx="2301">
                  <c:v>3.1964471331747075E-2</c:v>
                </c:pt>
                <c:pt idx="2302">
                  <c:v>3.1962749263248387E-2</c:v>
                </c:pt>
                <c:pt idx="2303">
                  <c:v>3.1984993173562522E-2</c:v>
                </c:pt>
                <c:pt idx="2304">
                  <c:v>3.2025369977532588E-2</c:v>
                </c:pt>
                <c:pt idx="2305">
                  <c:v>3.207340604121401E-2</c:v>
                </c:pt>
                <c:pt idx="2306">
                  <c:v>3.2119676875129295E-2</c:v>
                </c:pt>
                <c:pt idx="2307">
                  <c:v>3.2156476952171616E-2</c:v>
                </c:pt>
                <c:pt idx="2308">
                  <c:v>3.2179448672032381E-2</c:v>
                </c:pt>
                <c:pt idx="2309">
                  <c:v>3.218854198016264E-2</c:v>
                </c:pt>
                <c:pt idx="2310">
                  <c:v>3.2187345481372816E-2</c:v>
                </c:pt>
                <c:pt idx="2311">
                  <c:v>3.2182176644479872E-2</c:v>
                </c:pt>
                <c:pt idx="2312">
                  <c:v>3.2179927262450565E-2</c:v>
                </c:pt>
                <c:pt idx="2313">
                  <c:v>3.2185766108017606E-2</c:v>
                </c:pt>
                <c:pt idx="2314">
                  <c:v>3.2201033624383431E-2</c:v>
                </c:pt>
                <c:pt idx="2315">
                  <c:v>3.2222380330785956E-2</c:v>
                </c:pt>
                <c:pt idx="2316">
                  <c:v>3.2244254613900132E-2</c:v>
                </c:pt>
                <c:pt idx="2317">
                  <c:v>3.2260673016281778E-2</c:v>
                </c:pt>
                <c:pt idx="2318">
                  <c:v>3.2268667040368022E-2</c:v>
                </c:pt>
                <c:pt idx="2319">
                  <c:v>3.2269289335841174E-2</c:v>
                </c:pt>
                <c:pt idx="2320">
                  <c:v>3.226804474578638E-2</c:v>
                </c:pt>
                <c:pt idx="2321">
                  <c:v>3.2271826395844812E-2</c:v>
                </c:pt>
                <c:pt idx="2322">
                  <c:v>3.2288245840623959E-2</c:v>
                </c:pt>
                <c:pt idx="2323">
                  <c:v>3.2320129101145241E-2</c:v>
                </c:pt>
                <c:pt idx="2324">
                  <c:v>3.2366426230429964E-2</c:v>
                </c:pt>
                <c:pt idx="2325">
                  <c:v>3.2421347632522808E-2</c:v>
                </c:pt>
                <c:pt idx="2326">
                  <c:v>3.2478191654618412E-2</c:v>
                </c:pt>
                <c:pt idx="2327">
                  <c:v>3.2531881847030826E-2</c:v>
                </c:pt>
                <c:pt idx="2328">
                  <c:v>3.2579447035731464E-2</c:v>
                </c:pt>
                <c:pt idx="2329">
                  <c:v>3.2620166592649998E-2</c:v>
                </c:pt>
                <c:pt idx="2330">
                  <c:v>3.2654278148412715E-2</c:v>
                </c:pt>
                <c:pt idx="2331">
                  <c:v>3.2682067632085372E-2</c:v>
                </c:pt>
                <c:pt idx="2332">
                  <c:v>3.2703054662065252E-2</c:v>
                </c:pt>
                <c:pt idx="2333">
                  <c:v>3.2717094497140893E-2</c:v>
                </c:pt>
                <c:pt idx="2334">
                  <c:v>3.2725001088678603E-2</c:v>
                </c:pt>
                <c:pt idx="2335">
                  <c:v>3.2729361755294624E-2</c:v>
                </c:pt>
                <c:pt idx="2336">
                  <c:v>3.2734632949217309E-2</c:v>
                </c:pt>
                <c:pt idx="2337">
                  <c:v>3.2746038115037297E-2</c:v>
                </c:pt>
                <c:pt idx="2338">
                  <c:v>3.2766788617671246E-2</c:v>
                </c:pt>
                <c:pt idx="2339">
                  <c:v>3.2796933723845186E-2</c:v>
                </c:pt>
                <c:pt idx="2340">
                  <c:v>3.2833839166843022E-2</c:v>
                </c:pt>
                <c:pt idx="2341">
                  <c:v>3.2873911484732739E-2</c:v>
                </c:pt>
                <c:pt idx="2342">
                  <c:v>3.2913699860350538E-2</c:v>
                </c:pt>
                <c:pt idx="2343">
                  <c:v>3.2951622054349324E-2</c:v>
                </c:pt>
                <c:pt idx="2344">
                  <c:v>3.2987102199921299E-2</c:v>
                </c:pt>
                <c:pt idx="2345">
                  <c:v>3.3020667167798841E-2</c:v>
                </c:pt>
                <c:pt idx="2346">
                  <c:v>3.3052748111610304E-2</c:v>
                </c:pt>
                <c:pt idx="2347">
                  <c:v>3.3082385528773191E-2</c:v>
                </c:pt>
                <c:pt idx="2348">
                  <c:v>3.3108188033939674E-2</c:v>
                </c:pt>
                <c:pt idx="2349">
                  <c:v>3.3127948609755549E-2</c:v>
                </c:pt>
                <c:pt idx="2350">
                  <c:v>3.3140707129081022E-2</c:v>
                </c:pt>
                <c:pt idx="2351">
                  <c:v>3.3147038563537075E-2</c:v>
                </c:pt>
                <c:pt idx="2352">
                  <c:v>3.3149532790332843E-2</c:v>
                </c:pt>
                <c:pt idx="2353">
                  <c:v>3.3151931098837968E-2</c:v>
                </c:pt>
                <c:pt idx="2354">
                  <c:v>3.3158310663932163E-2</c:v>
                </c:pt>
                <c:pt idx="2355">
                  <c:v>3.3170830233249633E-2</c:v>
                </c:pt>
                <c:pt idx="2356">
                  <c:v>3.3189586278719492E-2</c:v>
                </c:pt>
                <c:pt idx="2357">
                  <c:v>3.321251676471438E-2</c:v>
                </c:pt>
                <c:pt idx="2358">
                  <c:v>3.3236743802667064E-2</c:v>
                </c:pt>
                <c:pt idx="2359">
                  <c:v>3.3260108582803712E-2</c:v>
                </c:pt>
                <c:pt idx="2360">
                  <c:v>3.3281603371553066E-2</c:v>
                </c:pt>
                <c:pt idx="2361">
                  <c:v>3.3302043599460436E-2</c:v>
                </c:pt>
                <c:pt idx="2362">
                  <c:v>3.3322964641137938E-2</c:v>
                </c:pt>
                <c:pt idx="2363">
                  <c:v>3.3345710219816922E-2</c:v>
                </c:pt>
                <c:pt idx="2364">
                  <c:v>3.337090449809766E-2</c:v>
                </c:pt>
                <c:pt idx="2365">
                  <c:v>3.3397588032191734E-2</c:v>
                </c:pt>
                <c:pt idx="2366">
                  <c:v>3.3424513187874767E-2</c:v>
                </c:pt>
                <c:pt idx="2367">
                  <c:v>3.3450576024726349E-2</c:v>
                </c:pt>
                <c:pt idx="2368">
                  <c:v>3.3475728385309107E-2</c:v>
                </c:pt>
                <c:pt idx="2369">
                  <c:v>3.3500498163989041E-2</c:v>
                </c:pt>
                <c:pt idx="2370">
                  <c:v>3.3526085484669739E-2</c:v>
                </c:pt>
                <c:pt idx="2371">
                  <c:v>3.3552682534072405E-2</c:v>
                </c:pt>
                <c:pt idx="2372">
                  <c:v>3.3579377239491455E-2</c:v>
                </c:pt>
                <c:pt idx="2373">
                  <c:v>3.3603768800579477E-2</c:v>
                </c:pt>
                <c:pt idx="2374">
                  <c:v>3.3622447516657557E-2</c:v>
                </c:pt>
                <c:pt idx="2375">
                  <c:v>3.3632051282361582E-2</c:v>
                </c:pt>
                <c:pt idx="2376">
                  <c:v>3.363094683849855E-2</c:v>
                </c:pt>
                <c:pt idx="2377">
                  <c:v>3.3619374356484773E-2</c:v>
                </c:pt>
                <c:pt idx="2378">
                  <c:v>3.3599495376920759E-2</c:v>
                </c:pt>
                <c:pt idx="2379">
                  <c:v>3.3574815977551749E-2</c:v>
                </c:pt>
                <c:pt idx="2380">
                  <c:v>3.3549225785741051E-2</c:v>
                </c:pt>
                <c:pt idx="2381">
                  <c:v>3.3526133492316708E-2</c:v>
                </c:pt>
                <c:pt idx="2382">
                  <c:v>3.3507698946085858E-2</c:v>
                </c:pt>
                <c:pt idx="2383">
                  <c:v>3.3494545607598132E-2</c:v>
                </c:pt>
                <c:pt idx="2384">
                  <c:v>3.3486240967658183E-2</c:v>
                </c:pt>
                <c:pt idx="2385">
                  <c:v>3.3481248659380521E-2</c:v>
                </c:pt>
                <c:pt idx="2386">
                  <c:v>3.3477072445577301E-2</c:v>
                </c:pt>
                <c:pt idx="2387">
                  <c:v>3.3470976205572052E-2</c:v>
                </c:pt>
                <c:pt idx="2388">
                  <c:v>3.3460223990823941E-2</c:v>
                </c:pt>
                <c:pt idx="2389">
                  <c:v>3.3443088198761968E-2</c:v>
                </c:pt>
                <c:pt idx="2390">
                  <c:v>3.3418849647511413E-2</c:v>
                </c:pt>
                <c:pt idx="2391">
                  <c:v>3.3388469373911052E-2</c:v>
                </c:pt>
                <c:pt idx="2392">
                  <c:v>3.3354588036821571E-2</c:v>
                </c:pt>
                <c:pt idx="2393">
                  <c:v>3.3320133523783164E-2</c:v>
                </c:pt>
                <c:pt idx="2394">
                  <c:v>3.3288080804439353E-2</c:v>
                </c:pt>
                <c:pt idx="2395">
                  <c:v>3.3260156561058192E-2</c:v>
                </c:pt>
                <c:pt idx="2396">
                  <c:v>3.323612011939537E-2</c:v>
                </c:pt>
                <c:pt idx="2397">
                  <c:v>3.321505934086489E-2</c:v>
                </c:pt>
                <c:pt idx="2398">
                  <c:v>3.3194671177417596E-2</c:v>
                </c:pt>
                <c:pt idx="2399">
                  <c:v>3.3173228659368899E-2</c:v>
                </c:pt>
                <c:pt idx="2400">
                  <c:v>3.3150108383166239E-2</c:v>
                </c:pt>
                <c:pt idx="2401">
                  <c:v>3.3125742287283495E-2</c:v>
                </c:pt>
                <c:pt idx="2402">
                  <c:v>3.3101617362047538E-2</c:v>
                </c:pt>
                <c:pt idx="2403">
                  <c:v>3.3079555979287141E-2</c:v>
                </c:pt>
                <c:pt idx="2404">
                  <c:v>3.3060900597523098E-2</c:v>
                </c:pt>
                <c:pt idx="2405">
                  <c:v>3.3046226233064864E-2</c:v>
                </c:pt>
                <c:pt idx="2406">
                  <c:v>3.3035100901583021E-2</c:v>
                </c:pt>
                <c:pt idx="2407">
                  <c:v>3.3026852994967333E-2</c:v>
                </c:pt>
                <c:pt idx="2408">
                  <c:v>3.3020235601749499E-2</c:v>
                </c:pt>
                <c:pt idx="2409">
                  <c:v>3.3014529379863163E-2</c:v>
                </c:pt>
                <c:pt idx="2410">
                  <c:v>3.3008919133959543E-2</c:v>
                </c:pt>
                <c:pt idx="2411">
                  <c:v>3.3003069211142051E-2</c:v>
                </c:pt>
                <c:pt idx="2412">
                  <c:v>3.2996835773545292E-2</c:v>
                </c:pt>
                <c:pt idx="2413">
                  <c:v>3.2990074992371728E-2</c:v>
                </c:pt>
                <c:pt idx="2414">
                  <c:v>3.2983170473418262E-2</c:v>
                </c:pt>
                <c:pt idx="2415">
                  <c:v>3.2976505798823393E-2</c:v>
                </c:pt>
                <c:pt idx="2416">
                  <c:v>3.2970896044086435E-2</c:v>
                </c:pt>
                <c:pt idx="2417">
                  <c:v>3.2967108301954269E-2</c:v>
                </c:pt>
                <c:pt idx="2418">
                  <c:v>3.2965813764749503E-2</c:v>
                </c:pt>
                <c:pt idx="2419">
                  <c:v>3.2967539815213394E-2</c:v>
                </c:pt>
                <c:pt idx="2420">
                  <c:v>3.2972142649988052E-2</c:v>
                </c:pt>
                <c:pt idx="2421">
                  <c:v>3.2979622360543422E-2</c:v>
                </c:pt>
                <c:pt idx="2422">
                  <c:v>3.2989979095523488E-2</c:v>
                </c:pt>
                <c:pt idx="2423">
                  <c:v>3.300350076013326E-2</c:v>
                </c:pt>
                <c:pt idx="2424">
                  <c:v>3.3020043794754102E-2</c:v>
                </c:pt>
                <c:pt idx="2425">
                  <c:v>3.3039033098249522E-2</c:v>
                </c:pt>
                <c:pt idx="2426">
                  <c:v>3.3059030307815769E-2</c:v>
                </c:pt>
                <c:pt idx="2427">
                  <c:v>3.3076918280267494E-2</c:v>
                </c:pt>
                <c:pt idx="2428">
                  <c:v>3.3090154895047304E-2</c:v>
                </c:pt>
                <c:pt idx="2429">
                  <c:v>3.3095526390032555E-2</c:v>
                </c:pt>
                <c:pt idx="2430">
                  <c:v>3.3091210004890577E-2</c:v>
                </c:pt>
                <c:pt idx="2431">
                  <c:v>3.3077589693043537E-2</c:v>
                </c:pt>
                <c:pt idx="2432">
                  <c:v>3.3057064114500719E-2</c:v>
                </c:pt>
                <c:pt idx="2433">
                  <c:v>3.3034045928046936E-2</c:v>
                </c:pt>
                <c:pt idx="2434">
                  <c:v>3.3012755191699002E-2</c:v>
                </c:pt>
                <c:pt idx="2435">
                  <c:v>3.2996020638320418E-2</c:v>
                </c:pt>
                <c:pt idx="2436">
                  <c:v>3.2984273271162719E-2</c:v>
                </c:pt>
                <c:pt idx="2437">
                  <c:v>3.2975690701755329E-2</c:v>
                </c:pt>
                <c:pt idx="2438">
                  <c:v>3.2967060356063012E-2</c:v>
                </c:pt>
                <c:pt idx="2439">
                  <c:v>3.2956080886370039E-2</c:v>
                </c:pt>
                <c:pt idx="2440">
                  <c:v>3.294145800623461E-2</c:v>
                </c:pt>
                <c:pt idx="2441">
                  <c:v>3.2923623553305033E-2</c:v>
                </c:pt>
                <c:pt idx="2442">
                  <c:v>3.2904783112269083E-2</c:v>
                </c:pt>
                <c:pt idx="2443">
                  <c:v>3.2887141913535485E-2</c:v>
                </c:pt>
                <c:pt idx="2444">
                  <c:v>3.2872808967192364E-2</c:v>
                </c:pt>
                <c:pt idx="2445">
                  <c:v>3.2862646763397681E-2</c:v>
                </c:pt>
                <c:pt idx="2446">
                  <c:v>3.2856511208307466E-2</c:v>
                </c:pt>
                <c:pt idx="2447">
                  <c:v>3.2853539329971822E-2</c:v>
                </c:pt>
                <c:pt idx="2448">
                  <c:v>3.2852628597133567E-2</c:v>
                </c:pt>
                <c:pt idx="2449">
                  <c:v>3.2853443463267247E-2</c:v>
                </c:pt>
                <c:pt idx="2450">
                  <c:v>3.2856271539945865E-2</c:v>
                </c:pt>
                <c:pt idx="2451">
                  <c:v>3.2862071551425627E-2</c:v>
                </c:pt>
                <c:pt idx="2452">
                  <c:v>3.2871275034400911E-2</c:v>
                </c:pt>
                <c:pt idx="2453">
                  <c:v>3.2884457446112687E-2</c:v>
                </c:pt>
                <c:pt idx="2454">
                  <c:v>3.2900948008107951E-2</c:v>
                </c:pt>
                <c:pt idx="2455">
                  <c:v>3.2919117113905612E-2</c:v>
                </c:pt>
                <c:pt idx="2456">
                  <c:v>3.2936232243899306E-2</c:v>
                </c:pt>
                <c:pt idx="2457">
                  <c:v>3.2949512515367381E-2</c:v>
                </c:pt>
                <c:pt idx="2458">
                  <c:v>3.2956320609818464E-2</c:v>
                </c:pt>
                <c:pt idx="2459">
                  <c:v>3.2955937052364444E-2</c:v>
                </c:pt>
                <c:pt idx="2460">
                  <c:v>3.2949848123156274E-2</c:v>
                </c:pt>
                <c:pt idx="2461">
                  <c:v>3.2941697721611492E-2</c:v>
                </c:pt>
                <c:pt idx="2462">
                  <c:v>3.2935800761746188E-2</c:v>
                </c:pt>
                <c:pt idx="2463">
                  <c:v>3.2935177510504017E-2</c:v>
                </c:pt>
                <c:pt idx="2464">
                  <c:v>3.2940595031973004E-2</c:v>
                </c:pt>
                <c:pt idx="2465">
                  <c:v>3.2951334389339289E-2</c:v>
                </c:pt>
                <c:pt idx="2466">
                  <c:v>3.2965238416119209E-2</c:v>
                </c:pt>
                <c:pt idx="2467">
                  <c:v>3.2980533359731952E-2</c:v>
                </c:pt>
                <c:pt idx="2468">
                  <c:v>3.2996020638320418E-2</c:v>
                </c:pt>
                <c:pt idx="2469">
                  <c:v>3.3012803142635334E-2</c:v>
                </c:pt>
                <c:pt idx="2470">
                  <c:v>3.3032847097594027E-2</c:v>
                </c:pt>
                <c:pt idx="2471">
                  <c:v>3.3059557824610016E-2</c:v>
                </c:pt>
                <c:pt idx="2472">
                  <c:v>3.3094663109572105E-2</c:v>
                </c:pt>
                <c:pt idx="2473">
                  <c:v>3.3138069058633153E-2</c:v>
                </c:pt>
                <c:pt idx="2474">
                  <c:v>3.318694791134514E-2</c:v>
                </c:pt>
                <c:pt idx="2475">
                  <c:v>3.3235832265879901E-2</c:v>
                </c:pt>
                <c:pt idx="2476">
                  <c:v>3.3277668977999005E-2</c:v>
                </c:pt>
                <c:pt idx="2477">
                  <c:v>3.330578628060233E-2</c:v>
                </c:pt>
                <c:pt idx="2478">
                  <c:v>3.3316150796713691E-2</c:v>
                </c:pt>
                <c:pt idx="2479">
                  <c:v>3.3308089485029065E-2</c:v>
                </c:pt>
                <c:pt idx="2480">
                  <c:v>3.3286113573866245E-2</c:v>
                </c:pt>
                <c:pt idx="2481">
                  <c:v>3.3258477325304188E-2</c:v>
                </c:pt>
                <c:pt idx="2482">
                  <c:v>3.323612011939537E-2</c:v>
                </c:pt>
                <c:pt idx="2483">
                  <c:v>3.3227484596921604E-2</c:v>
                </c:pt>
                <c:pt idx="2484">
                  <c:v>3.3237847244495418E-2</c:v>
                </c:pt>
                <c:pt idx="2485">
                  <c:v>3.3266825590007272E-2</c:v>
                </c:pt>
                <c:pt idx="2486">
                  <c:v>3.3309864880111124E-2</c:v>
                </c:pt>
                <c:pt idx="2487">
                  <c:v>3.3360058781997111E-2</c:v>
                </c:pt>
                <c:pt idx="2488">
                  <c:v>3.3409346584702522E-2</c:v>
                </c:pt>
                <c:pt idx="2489">
                  <c:v>3.345067202333319E-2</c:v>
                </c:pt>
                <c:pt idx="2490">
                  <c:v>3.3476832434510058E-2</c:v>
                </c:pt>
                <c:pt idx="2491">
                  <c:v>3.3481440670176228E-2</c:v>
                </c:pt>
                <c:pt idx="2492">
                  <c:v>3.3460223990823941E-2</c:v>
                </c:pt>
                <c:pt idx="2493">
                  <c:v>3.3413186181004091E-2</c:v>
                </c:pt>
                <c:pt idx="2494">
                  <c:v>3.334892540825752E-2</c:v>
                </c:pt>
                <c:pt idx="2495">
                  <c:v>3.3284290294950399E-2</c:v>
                </c:pt>
                <c:pt idx="2496">
                  <c:v>3.3240581873284165E-2</c:v>
                </c:pt>
                <c:pt idx="2497">
                  <c:v>3.3231946262093366E-2</c:v>
                </c:pt>
                <c:pt idx="2498">
                  <c:v>3.3257757654825866E-2</c:v>
                </c:pt>
                <c:pt idx="2499">
                  <c:v>3.330578628060233E-2</c:v>
                </c:pt>
                <c:pt idx="2500">
                  <c:v>3.3359242964748022E-2</c:v>
                </c:pt>
                <c:pt idx="2501">
                  <c:v>3.340478710818396E-2</c:v>
                </c:pt>
                <c:pt idx="2502">
                  <c:v>3.3433680600416744E-2</c:v>
                </c:pt>
                <c:pt idx="2503">
                  <c:v>3.3442704211166914E-2</c:v>
                </c:pt>
                <c:pt idx="2504">
                  <c:v>3.3433872590182608E-2</c:v>
                </c:pt>
                <c:pt idx="2505">
                  <c:v>3.3412130288637217E-2</c:v>
                </c:pt>
                <c:pt idx="2506">
                  <c:v>3.3382998270841797E-2</c:v>
                </c:pt>
                <c:pt idx="2507">
                  <c:v>3.3351660736565598E-2</c:v>
                </c:pt>
                <c:pt idx="2508">
                  <c:v>3.332128516251421E-2</c:v>
                </c:pt>
                <c:pt idx="2509">
                  <c:v>3.3292447128524756E-2</c:v>
                </c:pt>
                <c:pt idx="2510">
                  <c:v>3.3264618561895228E-2</c:v>
                </c:pt>
                <c:pt idx="2511">
                  <c:v>3.3237031656786716E-2</c:v>
                </c:pt>
                <c:pt idx="2512">
                  <c:v>3.3210214067083806E-2</c:v>
                </c:pt>
                <c:pt idx="2513">
                  <c:v>3.3185988509001348E-2</c:v>
                </c:pt>
                <c:pt idx="2514">
                  <c:v>3.3168048075544972E-2</c:v>
                </c:pt>
                <c:pt idx="2515">
                  <c:v>3.3159893578052831E-2</c:v>
                </c:pt>
                <c:pt idx="2516">
                  <c:v>3.3164786258174546E-2</c:v>
                </c:pt>
                <c:pt idx="2517">
                  <c:v>3.3184117680526544E-2</c:v>
                </c:pt>
                <c:pt idx="2518">
                  <c:v>3.3216978276118032E-2</c:v>
                </c:pt>
                <c:pt idx="2519">
                  <c:v>3.3261212083998355E-2</c:v>
                </c:pt>
                <c:pt idx="2520">
                  <c:v>3.3312887866815862E-2</c:v>
                </c:pt>
                <c:pt idx="2521">
                  <c:v>3.336764115680136E-2</c:v>
                </c:pt>
                <c:pt idx="2522">
                  <c:v>3.3419761568513458E-2</c:v>
                </c:pt>
                <c:pt idx="2523">
                  <c:v>3.3463344025723936E-2</c:v>
                </c:pt>
                <c:pt idx="2524">
                  <c:v>3.3492721453423309E-2</c:v>
                </c:pt>
                <c:pt idx="2525">
                  <c:v>3.3503378462500739E-2</c:v>
                </c:pt>
                <c:pt idx="2526">
                  <c:v>3.3493873549905524E-2</c:v>
                </c:pt>
                <c:pt idx="2527">
                  <c:v>3.3466368080940841E-2</c:v>
                </c:pt>
                <c:pt idx="2528">
                  <c:v>3.3427632966232641E-2</c:v>
                </c:pt>
                <c:pt idx="2529">
                  <c:v>3.3386885626460756E-2</c:v>
                </c:pt>
                <c:pt idx="2530">
                  <c:v>3.3352428551117315E-2</c:v>
                </c:pt>
                <c:pt idx="2531">
                  <c:v>3.3329778592469335E-2</c:v>
                </c:pt>
                <c:pt idx="2532">
                  <c:v>3.331883793386093E-2</c:v>
                </c:pt>
                <c:pt idx="2533">
                  <c:v>3.3315670952544181E-2</c:v>
                </c:pt>
                <c:pt idx="2534">
                  <c:v>3.3313799565348752E-2</c:v>
                </c:pt>
                <c:pt idx="2535">
                  <c:v>3.3306889897865906E-2</c:v>
                </c:pt>
                <c:pt idx="2536">
                  <c:v>3.3290191988625713E-2</c:v>
                </c:pt>
                <c:pt idx="2537">
                  <c:v>3.3260396452410308E-2</c:v>
                </c:pt>
                <c:pt idx="2538">
                  <c:v>3.321529920730782E-2</c:v>
                </c:pt>
                <c:pt idx="2539">
                  <c:v>3.3153945688217286E-2</c:v>
                </c:pt>
                <c:pt idx="2540">
                  <c:v>3.3076438700348827E-2</c:v>
                </c:pt>
                <c:pt idx="2541">
                  <c:v>3.2984369166751078E-2</c:v>
                </c:pt>
                <c:pt idx="2542">
                  <c:v>3.2881725058811824E-2</c:v>
                </c:pt>
                <c:pt idx="2543">
                  <c:v>3.2773977244729975E-2</c:v>
                </c:pt>
                <c:pt idx="2544">
                  <c:v>3.2666112418039413E-2</c:v>
                </c:pt>
                <c:pt idx="2545">
                  <c:v>3.2561148431173866E-2</c:v>
                </c:pt>
                <c:pt idx="2546">
                  <c:v>3.2459897315777482E-2</c:v>
                </c:pt>
                <c:pt idx="2547">
                  <c:v>3.2360872229479261E-2</c:v>
                </c:pt>
                <c:pt idx="2548">
                  <c:v>3.2262013321430201E-2</c:v>
                </c:pt>
                <c:pt idx="2549">
                  <c:v>3.2162937625570771E-2</c:v>
                </c:pt>
                <c:pt idx="2550">
                  <c:v>3.2064602221540291E-2</c:v>
                </c:pt>
                <c:pt idx="2551">
                  <c:v>3.1969876757778966E-2</c:v>
                </c:pt>
                <c:pt idx="2552">
                  <c:v>3.1882202355232543E-2</c:v>
                </c:pt>
                <c:pt idx="2553">
                  <c:v>3.1803009272504353E-2</c:v>
                </c:pt>
                <c:pt idx="2554">
                  <c:v>3.1730045820657755E-2</c:v>
                </c:pt>
                <c:pt idx="2555">
                  <c:v>3.1657907250982172E-2</c:v>
                </c:pt>
                <c:pt idx="2556">
                  <c:v>3.1579328568673633E-2</c:v>
                </c:pt>
                <c:pt idx="2557">
                  <c:v>3.1487384708161155E-2</c:v>
                </c:pt>
                <c:pt idx="2558">
                  <c:v>3.1379838917445342E-2</c:v>
                </c:pt>
                <c:pt idx="2559">
                  <c:v>3.126138304335347E-2</c:v>
                </c:pt>
                <c:pt idx="2560">
                  <c:v>3.1144869271294125E-2</c:v>
                </c:pt>
                <c:pt idx="2561">
                  <c:v>3.1046000339019393E-2</c:v>
                </c:pt>
                <c:pt idx="2562">
                  <c:v>3.0975359360564399E-2</c:v>
                </c:pt>
                <c:pt idx="2563">
                  <c:v>3.0933505228840426E-2</c:v>
                </c:pt>
                <c:pt idx="2564">
                  <c:v>3.0912603535285584E-2</c:v>
                </c:pt>
                <c:pt idx="2565">
                  <c:v>3.0900387486115351E-2</c:v>
                </c:pt>
                <c:pt idx="2566">
                  <c:v>3.088487932495055E-2</c:v>
                </c:pt>
                <c:pt idx="2567">
                  <c:v>3.0858397437665726E-2</c:v>
                </c:pt>
                <c:pt idx="2568">
                  <c:v>3.0817795013166289E-2</c:v>
                </c:pt>
                <c:pt idx="2569">
                  <c:v>3.0764125482960931E-2</c:v>
                </c:pt>
                <c:pt idx="2570">
                  <c:v>3.0701352475075001E-2</c:v>
                </c:pt>
                <c:pt idx="2571">
                  <c:v>3.0635297975076144E-2</c:v>
                </c:pt>
                <c:pt idx="2572">
                  <c:v>3.0571542257477054E-2</c:v>
                </c:pt>
                <c:pt idx="2573">
                  <c:v>3.0514089063993895E-2</c:v>
                </c:pt>
                <c:pt idx="2574">
                  <c:v>3.0465128730926778E-2</c:v>
                </c:pt>
                <c:pt idx="2575">
                  <c:v>3.0424324724946279E-2</c:v>
                </c:pt>
                <c:pt idx="2576">
                  <c:v>3.038986357998686E-2</c:v>
                </c:pt>
                <c:pt idx="2577">
                  <c:v>3.035797873204938E-2</c:v>
                </c:pt>
                <c:pt idx="2578">
                  <c:v>3.0323570505947257E-2</c:v>
                </c:pt>
                <c:pt idx="2579">
                  <c:v>3.0281350285808813E-2</c:v>
                </c:pt>
                <c:pt idx="2580">
                  <c:v>3.0226698827700911E-2</c:v>
                </c:pt>
                <c:pt idx="2581">
                  <c:v>3.0158286992059365E-2</c:v>
                </c:pt>
                <c:pt idx="2582">
                  <c:v>3.0079312355385752E-2</c:v>
                </c:pt>
                <c:pt idx="2583">
                  <c:v>2.9999542546875764E-2</c:v>
                </c:pt>
                <c:pt idx="2584">
                  <c:v>2.9932832901207192E-2</c:v>
                </c:pt>
                <c:pt idx="2585">
                  <c:v>2.989112672275885E-2</c:v>
                </c:pt>
                <c:pt idx="2586">
                  <c:v>2.9879605858928578E-2</c:v>
                </c:pt>
                <c:pt idx="2587">
                  <c:v>2.9894221221725033E-2</c:v>
                </c:pt>
                <c:pt idx="2588">
                  <c:v>2.992516742416141E-2</c:v>
                </c:pt>
                <c:pt idx="2589">
                  <c:v>2.9960305939646721E-2</c:v>
                </c:pt>
                <c:pt idx="2590">
                  <c:v>2.9989114025049897E-2</c:v>
                </c:pt>
                <c:pt idx="2591">
                  <c:v>3.0005923592395962E-2</c:v>
                </c:pt>
                <c:pt idx="2592">
                  <c:v>3.0010447524747803E-2</c:v>
                </c:pt>
                <c:pt idx="2593">
                  <c:v>3.0008066501846294E-2</c:v>
                </c:pt>
                <c:pt idx="2594">
                  <c:v>3.0007304577274636E-2</c:v>
                </c:pt>
                <c:pt idx="2595">
                  <c:v>3.0015066746404757E-2</c:v>
                </c:pt>
                <c:pt idx="2596">
                  <c:v>3.0032734532049694E-2</c:v>
                </c:pt>
                <c:pt idx="2597">
                  <c:v>3.0056784829334722E-2</c:v>
                </c:pt>
                <c:pt idx="2598">
                  <c:v>3.0080884086857392E-2</c:v>
                </c:pt>
                <c:pt idx="2599">
                  <c:v>3.0100793177857639E-2</c:v>
                </c:pt>
                <c:pt idx="2600">
                  <c:v>3.0114320449404104E-2</c:v>
                </c:pt>
                <c:pt idx="2601">
                  <c:v>3.0122560860060828E-2</c:v>
                </c:pt>
                <c:pt idx="2602">
                  <c:v>3.0128705545493746E-2</c:v>
                </c:pt>
                <c:pt idx="2603">
                  <c:v>3.0136898594645085E-2</c:v>
                </c:pt>
                <c:pt idx="2604">
                  <c:v>3.0149998267609453E-2</c:v>
                </c:pt>
                <c:pt idx="2605">
                  <c:v>3.0168624301119003E-2</c:v>
                </c:pt>
                <c:pt idx="2606">
                  <c:v>3.0191395831457253E-2</c:v>
                </c:pt>
                <c:pt idx="2607">
                  <c:v>3.0215597846156024E-2</c:v>
                </c:pt>
                <c:pt idx="2608">
                  <c:v>3.0240134729976116E-2</c:v>
                </c:pt>
                <c:pt idx="2609">
                  <c:v>3.0266150105330743E-2</c:v>
                </c:pt>
                <c:pt idx="2610">
                  <c:v>3.0297456386686468E-2</c:v>
                </c:pt>
                <c:pt idx="2611">
                  <c:v>3.0337962534792158E-2</c:v>
                </c:pt>
                <c:pt idx="2612">
                  <c:v>3.0391198123914227E-2</c:v>
                </c:pt>
                <c:pt idx="2613">
                  <c:v>3.0457596861871002E-2</c:v>
                </c:pt>
                <c:pt idx="2614">
                  <c:v>3.0534065702539255E-2</c:v>
                </c:pt>
                <c:pt idx="2615">
                  <c:v>3.0615221305714931E-2</c:v>
                </c:pt>
                <c:pt idx="2616">
                  <c:v>3.0694245768592372E-2</c:v>
                </c:pt>
                <c:pt idx="2617">
                  <c:v>3.076655835814935E-2</c:v>
                </c:pt>
                <c:pt idx="2618">
                  <c:v>3.083029500264934E-2</c:v>
                </c:pt>
                <c:pt idx="2619">
                  <c:v>3.0887646894655514E-2</c:v>
                </c:pt>
                <c:pt idx="2620">
                  <c:v>3.0943479222541821E-2</c:v>
                </c:pt>
                <c:pt idx="2621">
                  <c:v>3.1004234858562858E-2</c:v>
                </c:pt>
                <c:pt idx="2622">
                  <c:v>3.107502374671945E-2</c:v>
                </c:pt>
                <c:pt idx="2623">
                  <c:v>3.1158238116548505E-2</c:v>
                </c:pt>
                <c:pt idx="2624">
                  <c:v>3.1252738940074527E-2</c:v>
                </c:pt>
                <c:pt idx="2625">
                  <c:v>3.1355142023043132E-2</c:v>
                </c:pt>
                <c:pt idx="2626">
                  <c:v>3.1461630536621772E-2</c:v>
                </c:pt>
                <c:pt idx="2627">
                  <c:v>3.1569626712616879E-2</c:v>
                </c:pt>
                <c:pt idx="2628">
                  <c:v>3.1679466297019017E-2</c:v>
                </c:pt>
                <c:pt idx="2629">
                  <c:v>3.1794019666146152E-2</c:v>
                </c:pt>
                <c:pt idx="2630">
                  <c:v>3.1917308256445683E-2</c:v>
                </c:pt>
                <c:pt idx="2631">
                  <c:v>3.2051348981742674E-2</c:v>
                </c:pt>
                <c:pt idx="2632">
                  <c:v>3.2194955269863497E-2</c:v>
                </c:pt>
                <c:pt idx="2633">
                  <c:v>3.2343827635545004E-2</c:v>
                </c:pt>
                <c:pt idx="2634">
                  <c:v>3.2492176328613016E-2</c:v>
                </c:pt>
                <c:pt idx="2635">
                  <c:v>3.2635305660312815E-2</c:v>
                </c:pt>
                <c:pt idx="2636">
                  <c:v>3.2770239143809617E-2</c:v>
                </c:pt>
                <c:pt idx="2637">
                  <c:v>3.2897256752337796E-2</c:v>
                </c:pt>
                <c:pt idx="2638">
                  <c:v>3.3018509341840259E-2</c:v>
                </c:pt>
                <c:pt idx="2639">
                  <c:v>3.313754144646653E-2</c:v>
                </c:pt>
                <c:pt idx="2640">
                  <c:v>3.3256846073931763E-2</c:v>
                </c:pt>
                <c:pt idx="2641">
                  <c:v>3.337819911436913E-2</c:v>
                </c:pt>
                <c:pt idx="2642">
                  <c:v>3.3500882202686995E-2</c:v>
                </c:pt>
                <c:pt idx="2643">
                  <c:v>3.3622255443509726E-2</c:v>
                </c:pt>
                <c:pt idx="2644">
                  <c:v>3.373895553300011E-2</c:v>
                </c:pt>
                <c:pt idx="2645">
                  <c:v>3.3847375441078638E-2</c:v>
                </c:pt>
                <c:pt idx="2646">
                  <c:v>3.3944673765772711E-2</c:v>
                </c:pt>
                <c:pt idx="2647">
                  <c:v>3.4028680173894495E-2</c:v>
                </c:pt>
                <c:pt idx="2648">
                  <c:v>3.4097896746635444E-2</c:v>
                </c:pt>
                <c:pt idx="2649">
                  <c:v>3.4151451025506992E-2</c:v>
                </c:pt>
                <c:pt idx="2650">
                  <c:v>3.4189577619774487E-2</c:v>
                </c:pt>
                <c:pt idx="2651">
                  <c:v>3.4213666890884127E-2</c:v>
                </c:pt>
                <c:pt idx="2652">
                  <c:v>3.4226553516618859E-2</c:v>
                </c:pt>
                <c:pt idx="2653">
                  <c:v>3.4233429745757611E-2</c:v>
                </c:pt>
                <c:pt idx="2654">
                  <c:v>3.423934435162513E-2</c:v>
                </c:pt>
                <c:pt idx="2655">
                  <c:v>3.4248721330886418E-2</c:v>
                </c:pt>
                <c:pt idx="2656">
                  <c:v>3.4263340204978128E-2</c:v>
                </c:pt>
                <c:pt idx="2657">
                  <c:v>3.428156639838776E-2</c:v>
                </c:pt>
                <c:pt idx="2658">
                  <c:v>3.4297821538060054E-2</c:v>
                </c:pt>
                <c:pt idx="2659">
                  <c:v>3.4304554614345679E-2</c:v>
                </c:pt>
                <c:pt idx="2660">
                  <c:v>3.4293877927567669E-2</c:v>
                </c:pt>
                <c:pt idx="2661">
                  <c:v>3.4260358684131471E-2</c:v>
                </c:pt>
                <c:pt idx="2662">
                  <c:v>3.4203040520758739E-2</c:v>
                </c:pt>
                <c:pt idx="2663">
                  <c:v>3.4127749798444469E-2</c:v>
                </c:pt>
                <c:pt idx="2664">
                  <c:v>3.4045070046026644E-2</c:v>
                </c:pt>
                <c:pt idx="2665">
                  <c:v>3.3966346632646534E-2</c:v>
                </c:pt>
                <c:pt idx="2666">
                  <c:v>3.3898208093378963E-2</c:v>
                </c:pt>
                <c:pt idx="2667">
                  <c:v>3.3839832728345128E-2</c:v>
                </c:pt>
                <c:pt idx="2668">
                  <c:v>3.3784155226505248E-2</c:v>
                </c:pt>
                <c:pt idx="2669">
                  <c:v>3.372204888631148E-2</c:v>
                </c:pt>
                <c:pt idx="2670">
                  <c:v>3.364372014347073E-2</c:v>
                </c:pt>
                <c:pt idx="2671">
                  <c:v>3.3541496211936479E-2</c:v>
                </c:pt>
                <c:pt idx="2672">
                  <c:v>3.34110743988374E-2</c:v>
                </c:pt>
                <c:pt idx="2673">
                  <c:v>3.3251904379229209E-2</c:v>
                </c:pt>
                <c:pt idx="2674">
                  <c:v>3.3067998180460252E-2</c:v>
                </c:pt>
                <c:pt idx="2675">
                  <c:v>3.28668170729789E-2</c:v>
                </c:pt>
                <c:pt idx="2676">
                  <c:v>3.2657727780752939E-2</c:v>
                </c:pt>
                <c:pt idx="2677">
                  <c:v>3.2448595439190216E-2</c:v>
                </c:pt>
                <c:pt idx="2678">
                  <c:v>3.2244733275739408E-2</c:v>
                </c:pt>
                <c:pt idx="2679">
                  <c:v>3.2048047696121136E-2</c:v>
                </c:pt>
                <c:pt idx="2680">
                  <c:v>3.1858002936704606E-2</c:v>
                </c:pt>
                <c:pt idx="2681">
                  <c:v>3.1672391370142668E-2</c:v>
                </c:pt>
                <c:pt idx="2682">
                  <c:v>3.1487241359751346E-2</c:v>
                </c:pt>
                <c:pt idx="2683">
                  <c:v>3.1298253747345635E-2</c:v>
                </c:pt>
                <c:pt idx="2684">
                  <c:v>3.1101518846881067E-2</c:v>
                </c:pt>
                <c:pt idx="2685">
                  <c:v>3.0893850132198704E-2</c:v>
                </c:pt>
                <c:pt idx="2686">
                  <c:v>3.0674452534678494E-2</c:v>
                </c:pt>
                <c:pt idx="2687">
                  <c:v>3.0445774951074263E-2</c:v>
                </c:pt>
                <c:pt idx="2688">
                  <c:v>3.0212739270240936E-2</c:v>
                </c:pt>
                <c:pt idx="2689">
                  <c:v>2.9982447521299756E-2</c:v>
                </c:pt>
                <c:pt idx="2690">
                  <c:v>2.976174879229921E-2</c:v>
                </c:pt>
                <c:pt idx="2691">
                  <c:v>2.9556146704079474E-2</c:v>
                </c:pt>
                <c:pt idx="2692">
                  <c:v>2.9367807179084833E-2</c:v>
                </c:pt>
                <c:pt idx="2693">
                  <c:v>2.919623249402737E-2</c:v>
                </c:pt>
                <c:pt idx="2694">
                  <c:v>2.9038409417351703E-2</c:v>
                </c:pt>
                <c:pt idx="2695">
                  <c:v>2.8892090568491742E-2</c:v>
                </c:pt>
                <c:pt idx="2696">
                  <c:v>2.8755697393512365E-2</c:v>
                </c:pt>
                <c:pt idx="2697">
                  <c:v>2.8629837660818065E-2</c:v>
                </c:pt>
                <c:pt idx="2698">
                  <c:v>2.8515925934506255E-2</c:v>
                </c:pt>
                <c:pt idx="2699">
                  <c:v>2.8414901742507721E-2</c:v>
                </c:pt>
                <c:pt idx="2700">
                  <c:v>2.8325333012198868E-2</c:v>
                </c:pt>
                <c:pt idx="2701">
                  <c:v>2.8243513321533527E-2</c:v>
                </c:pt>
                <c:pt idx="2702">
                  <c:v>2.8164317057105544E-2</c:v>
                </c:pt>
                <c:pt idx="2703">
                  <c:v>2.8082812150904475E-2</c:v>
                </c:pt>
                <c:pt idx="2704">
                  <c:v>2.7996298082720646E-2</c:v>
                </c:pt>
                <c:pt idx="2705">
                  <c:v>2.7904209165895429E-2</c:v>
                </c:pt>
                <c:pt idx="2706">
                  <c:v>2.7808538895064856E-2</c:v>
                </c:pt>
                <c:pt idx="2707">
                  <c:v>2.7712652848132631E-2</c:v>
                </c:pt>
                <c:pt idx="2708">
                  <c:v>2.7621050283740629E-2</c:v>
                </c:pt>
                <c:pt idx="2709">
                  <c:v>2.7538463500978334E-2</c:v>
                </c:pt>
                <c:pt idx="2710">
                  <c:v>2.7468296018602352E-2</c:v>
                </c:pt>
                <c:pt idx="2711">
                  <c:v>2.7412908644600671E-2</c:v>
                </c:pt>
                <c:pt idx="2712">
                  <c:v>2.7372437722549721E-2</c:v>
                </c:pt>
                <c:pt idx="2713">
                  <c:v>2.7345080568952136E-2</c:v>
                </c:pt>
                <c:pt idx="2714">
                  <c:v>2.7327001181375106E-2</c:v>
                </c:pt>
                <c:pt idx="2715">
                  <c:v>2.7313560449049097E-2</c:v>
                </c:pt>
                <c:pt idx="2716">
                  <c:v>2.7299883511117569E-2</c:v>
                </c:pt>
                <c:pt idx="2717">
                  <c:v>2.7281569393342149E-2</c:v>
                </c:pt>
                <c:pt idx="2718">
                  <c:v>2.7256205379103456E-2</c:v>
                </c:pt>
                <c:pt idx="2719">
                  <c:v>2.7223603439576534E-2</c:v>
                </c:pt>
                <c:pt idx="2720">
                  <c:v>2.7185657674819293E-2</c:v>
                </c:pt>
                <c:pt idx="2721">
                  <c:v>2.7146343303479765E-2</c:v>
                </c:pt>
                <c:pt idx="2722">
                  <c:v>2.7109208447511975E-2</c:v>
                </c:pt>
                <c:pt idx="2723">
                  <c:v>2.7076570240603955E-2</c:v>
                </c:pt>
                <c:pt idx="2724">
                  <c:v>2.7048664153847442E-2</c:v>
                </c:pt>
                <c:pt idx="2725">
                  <c:v>2.7023550208806986E-2</c:v>
                </c:pt>
                <c:pt idx="2726">
                  <c:v>2.699805938440792E-2</c:v>
                </c:pt>
                <c:pt idx="2727">
                  <c:v>2.6969827323278357E-2</c:v>
                </c:pt>
                <c:pt idx="2728">
                  <c:v>2.6937530582792586E-2</c:v>
                </c:pt>
                <c:pt idx="2729">
                  <c:v>2.6901784721621309E-2</c:v>
                </c:pt>
                <c:pt idx="2730">
                  <c:v>2.6864954431626849E-2</c:v>
                </c:pt>
                <c:pt idx="2731">
                  <c:v>2.6830916376052512E-2</c:v>
                </c:pt>
                <c:pt idx="2732">
                  <c:v>2.680392420361178E-2</c:v>
                </c:pt>
                <c:pt idx="2733">
                  <c:v>2.678771079795484E-2</c:v>
                </c:pt>
                <c:pt idx="2734">
                  <c:v>2.6784496550359423E-2</c:v>
                </c:pt>
                <c:pt idx="2735">
                  <c:v>2.6793713941727144E-2</c:v>
                </c:pt>
                <c:pt idx="2736">
                  <c:v>2.6812905650936976E-2</c:v>
                </c:pt>
                <c:pt idx="2737">
                  <c:v>2.6836636473902338E-2</c:v>
                </c:pt>
                <c:pt idx="2738">
                  <c:v>2.6858524816763214E-2</c:v>
                </c:pt>
                <c:pt idx="2739">
                  <c:v>2.687195147360822E-2</c:v>
                </c:pt>
                <c:pt idx="2740">
                  <c:v>2.6871384141680339E-2</c:v>
                </c:pt>
                <c:pt idx="2741">
                  <c:v>2.6854269976912988E-2</c:v>
                </c:pt>
                <c:pt idx="2742">
                  <c:v>2.6822029100755936E-2</c:v>
                </c:pt>
                <c:pt idx="2743">
                  <c:v>2.678080964858754E-2</c:v>
                </c:pt>
                <c:pt idx="2744">
                  <c:v>2.6738979685966509E-2</c:v>
                </c:pt>
                <c:pt idx="2745">
                  <c:v>2.6704951501909775E-2</c:v>
                </c:pt>
                <c:pt idx="2746">
                  <c:v>2.6684110555744718E-2</c:v>
                </c:pt>
                <c:pt idx="2747">
                  <c:v>2.6677400078453768E-2</c:v>
                </c:pt>
                <c:pt idx="2748">
                  <c:v>2.6682267527005761E-2</c:v>
                </c:pt>
                <c:pt idx="2749">
                  <c:v>2.6694034691092446E-2</c:v>
                </c:pt>
                <c:pt idx="2750">
                  <c:v>2.6708117900975388E-2</c:v>
                </c:pt>
                <c:pt idx="2751">
                  <c:v>2.6720594683190553E-2</c:v>
                </c:pt>
                <c:pt idx="2752">
                  <c:v>2.6728959999265729E-2</c:v>
                </c:pt>
                <c:pt idx="2753">
                  <c:v>2.6731512161672251E-2</c:v>
                </c:pt>
                <c:pt idx="2754">
                  <c:v>2.6727305827938926E-2</c:v>
                </c:pt>
                <c:pt idx="2755">
                  <c:v>2.6715679544376821E-2</c:v>
                </c:pt>
                <c:pt idx="2756">
                  <c:v>2.6696586648265581E-2</c:v>
                </c:pt>
                <c:pt idx="2757">
                  <c:v>2.6671020495483429E-2</c:v>
                </c:pt>
                <c:pt idx="2758">
                  <c:v>2.6641628368155874E-2</c:v>
                </c:pt>
                <c:pt idx="2759">
                  <c:v>2.6612190980465751E-2</c:v>
                </c:pt>
                <c:pt idx="2760">
                  <c:v>2.6587810962919629E-2</c:v>
                </c:pt>
                <c:pt idx="2761">
                  <c:v>2.657269225972448E-2</c:v>
                </c:pt>
                <c:pt idx="2762">
                  <c:v>2.6568959910877162E-2</c:v>
                </c:pt>
                <c:pt idx="2763">
                  <c:v>2.6576093922055628E-2</c:v>
                </c:pt>
                <c:pt idx="2764">
                  <c:v>2.6590929260925218E-2</c:v>
                </c:pt>
                <c:pt idx="2765">
                  <c:v>2.6609261526167723E-2</c:v>
                </c:pt>
                <c:pt idx="2766">
                  <c:v>2.6626980301436072E-2</c:v>
                </c:pt>
                <c:pt idx="2767">
                  <c:v>2.6641250347320351E-2</c:v>
                </c:pt>
                <c:pt idx="2768">
                  <c:v>2.6651031742331861E-2</c:v>
                </c:pt>
                <c:pt idx="2769">
                  <c:v>2.665684397994484E-2</c:v>
                </c:pt>
                <c:pt idx="2770">
                  <c:v>2.6660057282908996E-2</c:v>
                </c:pt>
                <c:pt idx="2771">
                  <c:v>2.6661711198114231E-2</c:v>
                </c:pt>
                <c:pt idx="2772">
                  <c:v>2.6662656295345151E-2</c:v>
                </c:pt>
                <c:pt idx="2773">
                  <c:v>2.6662656295345151E-2</c:v>
                </c:pt>
                <c:pt idx="2774">
                  <c:v>2.6661333159797802E-2</c:v>
                </c:pt>
                <c:pt idx="2775">
                  <c:v>2.6658072592976818E-2</c:v>
                </c:pt>
                <c:pt idx="2776">
                  <c:v>2.6652354846494981E-2</c:v>
                </c:pt>
                <c:pt idx="2777">
                  <c:v>2.664304594921952E-2</c:v>
                </c:pt>
                <c:pt idx="2778">
                  <c:v>2.6629012100533485E-2</c:v>
                </c:pt>
                <c:pt idx="2779">
                  <c:v>2.6608789035389442E-2</c:v>
                </c:pt>
                <c:pt idx="2780">
                  <c:v>2.6581905156842563E-2</c:v>
                </c:pt>
                <c:pt idx="2781">
                  <c:v>2.6549023097034226E-2</c:v>
                </c:pt>
                <c:pt idx="2782">
                  <c:v>2.6513639868264834E-2</c:v>
                </c:pt>
                <c:pt idx="2783">
                  <c:v>2.6480432330721733E-2</c:v>
                </c:pt>
                <c:pt idx="2784">
                  <c:v>2.6455492919493569E-2</c:v>
                </c:pt>
                <c:pt idx="2785">
                  <c:v>2.6442929288882817E-2</c:v>
                </c:pt>
                <c:pt idx="2786">
                  <c:v>2.6443684985713929E-2</c:v>
                </c:pt>
                <c:pt idx="2787">
                  <c:v>2.6454973363654995E-2</c:v>
                </c:pt>
                <c:pt idx="2788">
                  <c:v>2.6471693927056179E-2</c:v>
                </c:pt>
                <c:pt idx="2789">
                  <c:v>2.6488226190442006E-2</c:v>
                </c:pt>
                <c:pt idx="2790">
                  <c:v>2.6501169030122458E-2</c:v>
                </c:pt>
                <c:pt idx="2791">
                  <c:v>2.6509293929471996E-2</c:v>
                </c:pt>
                <c:pt idx="2792">
                  <c:v>2.6514065016786555E-2</c:v>
                </c:pt>
                <c:pt idx="2793">
                  <c:v>2.6517891372209508E-2</c:v>
                </c:pt>
                <c:pt idx="2794">
                  <c:v>2.6522945992165654E-2</c:v>
                </c:pt>
                <c:pt idx="2795">
                  <c:v>2.652955960244708E-2</c:v>
                </c:pt>
                <c:pt idx="2796">
                  <c:v>2.6536598484025793E-2</c:v>
                </c:pt>
                <c:pt idx="2797">
                  <c:v>2.6541558838227182E-2</c:v>
                </c:pt>
                <c:pt idx="2798">
                  <c:v>2.6542503674022562E-2</c:v>
                </c:pt>
                <c:pt idx="2799">
                  <c:v>2.6537921239606639E-2</c:v>
                </c:pt>
                <c:pt idx="2800">
                  <c:v>2.652823687233364E-2</c:v>
                </c:pt>
                <c:pt idx="2801">
                  <c:v>2.6514679120941194E-2</c:v>
                </c:pt>
                <c:pt idx="2802">
                  <c:v>2.6498712695126388E-2</c:v>
                </c:pt>
                <c:pt idx="2803">
                  <c:v>2.6481518739141625E-2</c:v>
                </c:pt>
                <c:pt idx="2804">
                  <c:v>2.646375866416429E-2</c:v>
                </c:pt>
                <c:pt idx="2805">
                  <c:v>2.6446093778139008E-2</c:v>
                </c:pt>
                <c:pt idx="2806">
                  <c:v>2.6430366021712455E-2</c:v>
                </c:pt>
                <c:pt idx="2807">
                  <c:v>2.6418889369722816E-2</c:v>
                </c:pt>
                <c:pt idx="2808">
                  <c:v>2.6414969430504039E-2</c:v>
                </c:pt>
                <c:pt idx="2809">
                  <c:v>2.6420967424140691E-2</c:v>
                </c:pt>
                <c:pt idx="2810">
                  <c:v>2.6437308834960101E-2</c:v>
                </c:pt>
                <c:pt idx="2811">
                  <c:v>2.6462058269550955E-2</c:v>
                </c:pt>
                <c:pt idx="2812">
                  <c:v>2.6491154828429238E-2</c:v>
                </c:pt>
                <c:pt idx="2813">
                  <c:v>2.6518883395785238E-2</c:v>
                </c:pt>
                <c:pt idx="2814">
                  <c:v>2.6540991937736853E-2</c:v>
                </c:pt>
                <c:pt idx="2815">
                  <c:v>2.6554550510597082E-2</c:v>
                </c:pt>
                <c:pt idx="2816">
                  <c:v>2.6558991389552762E-2</c:v>
                </c:pt>
                <c:pt idx="2817">
                  <c:v>2.6555164672002148E-2</c:v>
                </c:pt>
                <c:pt idx="2818">
                  <c:v>2.6544487835883153E-2</c:v>
                </c:pt>
                <c:pt idx="2819">
                  <c:v>2.6527669989232512E-2</c:v>
                </c:pt>
                <c:pt idx="2820">
                  <c:v>2.6504806320922787E-2</c:v>
                </c:pt>
                <c:pt idx="2821">
                  <c:v>2.6476133958838195E-2</c:v>
                </c:pt>
                <c:pt idx="2822">
                  <c:v>2.6442740364880375E-2</c:v>
                </c:pt>
                <c:pt idx="2823">
                  <c:v>2.6406940749778902E-2</c:v>
                </c:pt>
                <c:pt idx="2824">
                  <c:v>2.6373505252104808E-2</c:v>
                </c:pt>
                <c:pt idx="2825">
                  <c:v>2.6347155360046288E-2</c:v>
                </c:pt>
                <c:pt idx="2826">
                  <c:v>2.6331761718483955E-2</c:v>
                </c:pt>
                <c:pt idx="2827">
                  <c:v>2.6328881373760334E-2</c:v>
                </c:pt>
                <c:pt idx="2828">
                  <c:v>2.6337144709014833E-2</c:v>
                </c:pt>
                <c:pt idx="2829">
                  <c:v>2.6353719072526489E-2</c:v>
                </c:pt>
                <c:pt idx="2830">
                  <c:v>2.6374685840243391E-2</c:v>
                </c:pt>
                <c:pt idx="2831">
                  <c:v>2.6396928720592523E-2</c:v>
                </c:pt>
                <c:pt idx="2832">
                  <c:v>2.6419078283350002E-2</c:v>
                </c:pt>
                <c:pt idx="2833">
                  <c:v>2.6440803898595051E-2</c:v>
                </c:pt>
                <c:pt idx="2834">
                  <c:v>2.6462813999668329E-2</c:v>
                </c:pt>
                <c:pt idx="2835">
                  <c:v>2.6485392043451579E-2</c:v>
                </c:pt>
                <c:pt idx="2836">
                  <c:v>2.6508679832931932E-2</c:v>
                </c:pt>
                <c:pt idx="2837">
                  <c:v>2.6532724723000729E-2</c:v>
                </c:pt>
                <c:pt idx="2838">
                  <c:v>2.6557526839346764E-2</c:v>
                </c:pt>
                <c:pt idx="2839">
                  <c:v>2.6583417035550123E-2</c:v>
                </c:pt>
                <c:pt idx="2840">
                  <c:v>2.6611387741030786E-2</c:v>
                </c:pt>
                <c:pt idx="2841">
                  <c:v>2.6641250347320351E-2</c:v>
                </c:pt>
                <c:pt idx="2842">
                  <c:v>2.6671445798099221E-2</c:v>
                </c:pt>
                <c:pt idx="2843">
                  <c:v>2.6698666031864222E-2</c:v>
                </c:pt>
                <c:pt idx="2844">
                  <c:v>2.6718373411645187E-2</c:v>
                </c:pt>
                <c:pt idx="2845">
                  <c:v>2.6725840710025268E-2</c:v>
                </c:pt>
                <c:pt idx="2846">
                  <c:v>2.6718373411645187E-2</c:v>
                </c:pt>
                <c:pt idx="2847">
                  <c:v>2.6696066803921566E-2</c:v>
                </c:pt>
                <c:pt idx="2848">
                  <c:v>2.6662656295345151E-2</c:v>
                </c:pt>
                <c:pt idx="2849">
                  <c:v>2.6624287001004728E-2</c:v>
                </c:pt>
                <c:pt idx="2850">
                  <c:v>2.6588850393100445E-2</c:v>
                </c:pt>
                <c:pt idx="2851">
                  <c:v>2.6563574046295731E-2</c:v>
                </c:pt>
                <c:pt idx="2852">
                  <c:v>2.6553605648592667E-2</c:v>
                </c:pt>
                <c:pt idx="2853">
                  <c:v>2.6560975626742651E-2</c:v>
                </c:pt>
                <c:pt idx="2854">
                  <c:v>2.6584598194452587E-2</c:v>
                </c:pt>
                <c:pt idx="2855">
                  <c:v>2.6620648709399848E-2</c:v>
                </c:pt>
                <c:pt idx="2856">
                  <c:v>2.6663790414737105E-2</c:v>
                </c:pt>
                <c:pt idx="2857">
                  <c:v>2.6707172704807387E-2</c:v>
                </c:pt>
                <c:pt idx="2858">
                  <c:v>2.6743658769786689E-2</c:v>
                </c:pt>
                <c:pt idx="2859">
                  <c:v>2.6765967822166788E-2</c:v>
                </c:pt>
                <c:pt idx="2860">
                  <c:v>2.6768189337155641E-2</c:v>
                </c:pt>
                <c:pt idx="2861">
                  <c:v>2.6747487148591105E-2</c:v>
                </c:pt>
                <c:pt idx="2862">
                  <c:v>2.6705613135627589E-2</c:v>
                </c:pt>
                <c:pt idx="2863">
                  <c:v>2.6648480052829056E-2</c:v>
                </c:pt>
                <c:pt idx="2864">
                  <c:v>2.6585070658913031E-2</c:v>
                </c:pt>
                <c:pt idx="2865">
                  <c:v>2.6524646625190058E-2</c:v>
                </c:pt>
                <c:pt idx="2866">
                  <c:v>2.6474150109240709E-2</c:v>
                </c:pt>
                <c:pt idx="2867">
                  <c:v>2.6437025452654923E-2</c:v>
                </c:pt>
                <c:pt idx="2868">
                  <c:v>2.6413552593708374E-2</c:v>
                </c:pt>
                <c:pt idx="2869">
                  <c:v>2.6402643105203356E-2</c:v>
                </c:pt>
                <c:pt idx="2870">
                  <c:v>2.6403634865561416E-2</c:v>
                </c:pt>
                <c:pt idx="2871">
                  <c:v>2.6417236378991189E-2</c:v>
                </c:pt>
                <c:pt idx="2872">
                  <c:v>2.6444818533426291E-2</c:v>
                </c:pt>
                <c:pt idx="2873">
                  <c:v>2.6487517651960564E-2</c:v>
                </c:pt>
                <c:pt idx="2874">
                  <c:v>2.6543542995771448E-2</c:v>
                </c:pt>
                <c:pt idx="2875">
                  <c:v>2.6607749557487022E-2</c:v>
                </c:pt>
                <c:pt idx="2876">
                  <c:v>2.6671918357049858E-2</c:v>
                </c:pt>
                <c:pt idx="2877">
                  <c:v>2.6725131783776897E-2</c:v>
                </c:pt>
                <c:pt idx="2878">
                  <c:v>2.6758830691336673E-2</c:v>
                </c:pt>
                <c:pt idx="2879">
                  <c:v>2.6766535016402811E-2</c:v>
                </c:pt>
                <c:pt idx="2880">
                  <c:v>2.6746541866736313E-2</c:v>
                </c:pt>
                <c:pt idx="2881">
                  <c:v>2.6701596089288467E-2</c:v>
                </c:pt>
                <c:pt idx="2882">
                  <c:v>2.6638273444739242E-2</c:v>
                </c:pt>
                <c:pt idx="2883">
                  <c:v>2.656508586118967E-2</c:v>
                </c:pt>
                <c:pt idx="2884">
                  <c:v>2.6490682466127964E-2</c:v>
                </c:pt>
                <c:pt idx="2885">
                  <c:v>2.6423187175070202E-2</c:v>
                </c:pt>
                <c:pt idx="2886">
                  <c:v>2.6369444053416798E-2</c:v>
                </c:pt>
                <c:pt idx="2887">
                  <c:v>2.6334264328589548E-2</c:v>
                </c:pt>
                <c:pt idx="2888">
                  <c:v>2.6319815495384764E-2</c:v>
                </c:pt>
                <c:pt idx="2889">
                  <c:v>2.6324584501563171E-2</c:v>
                </c:pt>
                <c:pt idx="2890">
                  <c:v>2.6343047187602282E-2</c:v>
                </c:pt>
                <c:pt idx="2891">
                  <c:v>2.6366280122618109E-2</c:v>
                </c:pt>
                <c:pt idx="2892">
                  <c:v>2.638483903071754E-2</c:v>
                </c:pt>
                <c:pt idx="2893">
                  <c:v>2.6392914528430296E-2</c:v>
                </c:pt>
                <c:pt idx="2894">
                  <c:v>2.6391544989004874E-2</c:v>
                </c:pt>
                <c:pt idx="2895">
                  <c:v>2.6387908646660081E-2</c:v>
                </c:pt>
                <c:pt idx="2896">
                  <c:v>2.6392583949552913E-2</c:v>
                </c:pt>
                <c:pt idx="2897">
                  <c:v>2.641567785063504E-2</c:v>
                </c:pt>
                <c:pt idx="2898">
                  <c:v>2.6461019142786764E-2</c:v>
                </c:pt>
                <c:pt idx="2899">
                  <c:v>2.652544970421112E-2</c:v>
                </c:pt>
                <c:pt idx="2900">
                  <c:v>2.6598630607992176E-2</c:v>
                </c:pt>
                <c:pt idx="2901">
                  <c:v>2.6666531215494789E-2</c:v>
                </c:pt>
                <c:pt idx="2902">
                  <c:v>2.6716624759059344E-2</c:v>
                </c:pt>
                <c:pt idx="2903">
                  <c:v>2.6741579170753933E-2</c:v>
                </c:pt>
                <c:pt idx="2904">
                  <c:v>2.6741437380273465E-2</c:v>
                </c:pt>
                <c:pt idx="2905">
                  <c:v>2.6723808457876259E-2</c:v>
                </c:pt>
                <c:pt idx="2906">
                  <c:v>2.6698666031864222E-2</c:v>
                </c:pt>
                <c:pt idx="2907">
                  <c:v>2.6674848234020006E-2</c:v>
                </c:pt>
                <c:pt idx="2908">
                  <c:v>2.6657174760034603E-2</c:v>
                </c:pt>
                <c:pt idx="2909">
                  <c:v>2.6645408594608185E-2</c:v>
                </c:pt>
                <c:pt idx="2910">
                  <c:v>2.663543831839444E-2</c:v>
                </c:pt>
                <c:pt idx="2911">
                  <c:v>2.6623105734155279E-2</c:v>
                </c:pt>
                <c:pt idx="2912">
                  <c:v>2.6605717857861373E-2</c:v>
                </c:pt>
                <c:pt idx="2913">
                  <c:v>2.6583086311633204E-2</c:v>
                </c:pt>
                <c:pt idx="2914">
                  <c:v>2.655695991801222E-2</c:v>
                </c:pt>
                <c:pt idx="2915">
                  <c:v>2.6528992717619333E-2</c:v>
                </c:pt>
                <c:pt idx="2916">
                  <c:v>2.649927954043086E-2</c:v>
                </c:pt>
                <c:pt idx="2917">
                  <c:v>2.64668288379677E-2</c:v>
                </c:pt>
                <c:pt idx="2918">
                  <c:v>2.6430838318415091E-2</c:v>
                </c:pt>
                <c:pt idx="2919">
                  <c:v>2.6392820077296715E-2</c:v>
                </c:pt>
                <c:pt idx="2920">
                  <c:v>2.6357449572033349E-2</c:v>
                </c:pt>
                <c:pt idx="2921">
                  <c:v>2.6333508822132375E-2</c:v>
                </c:pt>
                <c:pt idx="2922">
                  <c:v>2.632944799744253E-2</c:v>
                </c:pt>
                <c:pt idx="2923">
                  <c:v>2.6351641339859462E-2</c:v>
                </c:pt>
                <c:pt idx="2924">
                  <c:v>2.6400376232889274E-2</c:v>
                </c:pt>
                <c:pt idx="2925">
                  <c:v>2.6469521162087568E-2</c:v>
                </c:pt>
                <c:pt idx="2926">
                  <c:v>2.6546613733650755E-2</c:v>
                </c:pt>
                <c:pt idx="2927">
                  <c:v>2.6618002698285854E-2</c:v>
                </c:pt>
                <c:pt idx="2928">
                  <c:v>2.6671918357049858E-2</c:v>
                </c:pt>
                <c:pt idx="2929">
                  <c:v>2.670187964428173E-2</c:v>
                </c:pt>
                <c:pt idx="2930">
                  <c:v>2.6708968579285626E-2</c:v>
                </c:pt>
                <c:pt idx="2931">
                  <c:v>2.6699280397105569E-2</c:v>
                </c:pt>
                <c:pt idx="2932">
                  <c:v>2.6682456555234386E-2</c:v>
                </c:pt>
                <c:pt idx="2933">
                  <c:v>2.6667240046092118E-2</c:v>
                </c:pt>
                <c:pt idx="2934">
                  <c:v>2.6658214356242611E-2</c:v>
                </c:pt>
                <c:pt idx="2935">
                  <c:v>2.6655568116244373E-2</c:v>
                </c:pt>
                <c:pt idx="2936">
                  <c:v>2.6655284591486701E-2</c:v>
                </c:pt>
                <c:pt idx="2937">
                  <c:v>2.6651126249638508E-2</c:v>
                </c:pt>
                <c:pt idx="2938">
                  <c:v>2.6637233896263941E-2</c:v>
                </c:pt>
                <c:pt idx="2939">
                  <c:v>2.661100974651643E-2</c:v>
                </c:pt>
                <c:pt idx="2940">
                  <c:v>2.6573778898961738E-2</c:v>
                </c:pt>
                <c:pt idx="2941">
                  <c:v>2.6532299556212065E-2</c:v>
                </c:pt>
                <c:pt idx="2942">
                  <c:v>2.6495217165430691E-2</c:v>
                </c:pt>
                <c:pt idx="2943">
                  <c:v>2.6472496908165118E-2</c:v>
                </c:pt>
                <c:pt idx="2944">
                  <c:v>2.6470890947431831E-2</c:v>
                </c:pt>
                <c:pt idx="2945">
                  <c:v>2.6491816136514641E-2</c:v>
                </c:pt>
                <c:pt idx="2946">
                  <c:v>2.6530268209522097E-2</c:v>
                </c:pt>
                <c:pt idx="2947">
                  <c:v>2.6576046676562999E-2</c:v>
                </c:pt>
                <c:pt idx="2948">
                  <c:v>2.6618191698545075E-2</c:v>
                </c:pt>
                <c:pt idx="2949">
                  <c:v>2.6646259150094449E-2</c:v>
                </c:pt>
                <c:pt idx="2950">
                  <c:v>2.6654859304697139E-2</c:v>
                </c:pt>
                <c:pt idx="2951">
                  <c:v>2.6643754741486621E-2</c:v>
                </c:pt>
                <c:pt idx="2952">
                  <c:v>2.6618333448793503E-2</c:v>
                </c:pt>
                <c:pt idx="2953">
                  <c:v>2.6587338495478015E-2</c:v>
                </c:pt>
                <c:pt idx="2954">
                  <c:v>2.6560077994510108E-2</c:v>
                </c:pt>
                <c:pt idx="2955">
                  <c:v>2.6543873689576676E-2</c:v>
                </c:pt>
                <c:pt idx="2956">
                  <c:v>2.654113366278988E-2</c:v>
                </c:pt>
                <c:pt idx="2957">
                  <c:v>2.6550251405079724E-2</c:v>
                </c:pt>
                <c:pt idx="2958">
                  <c:v>2.6564944128319785E-2</c:v>
                </c:pt>
                <c:pt idx="2959">
                  <c:v>2.6577086078587671E-2</c:v>
                </c:pt>
                <c:pt idx="2960">
                  <c:v>2.6578834169421313E-2</c:v>
                </c:pt>
                <c:pt idx="2961">
                  <c:v>2.6563621290431445E-2</c:v>
                </c:pt>
                <c:pt idx="2962">
                  <c:v>2.6527764469697963E-2</c:v>
                </c:pt>
                <c:pt idx="2963">
                  <c:v>2.6471316054106804E-2</c:v>
                </c:pt>
                <c:pt idx="2964">
                  <c:v>2.6397212076735517E-2</c:v>
                </c:pt>
                <c:pt idx="2965">
                  <c:v>2.6311883007047017E-2</c:v>
                </c:pt>
                <c:pt idx="2966">
                  <c:v>2.62240215024876E-2</c:v>
                </c:pt>
                <c:pt idx="2967">
                  <c:v>2.6144484637488093E-2</c:v>
                </c:pt>
                <c:pt idx="2968">
                  <c:v>2.6083036453040449E-2</c:v>
                </c:pt>
                <c:pt idx="2969">
                  <c:v>2.6048634929611188E-2</c:v>
                </c:pt>
                <c:pt idx="2970">
                  <c:v>2.6045331771711096E-2</c:v>
                </c:pt>
                <c:pt idx="2971">
                  <c:v>2.6073031888128158E-2</c:v>
                </c:pt>
                <c:pt idx="2972">
                  <c:v>2.6126455159856572E-2</c:v>
                </c:pt>
                <c:pt idx="2973">
                  <c:v>2.6196736592292387E-2</c:v>
                </c:pt>
                <c:pt idx="2974">
                  <c:v>2.6274394516655038E-2</c:v>
                </c:pt>
                <c:pt idx="2975">
                  <c:v>2.6350744140189793E-2</c:v>
                </c:pt>
                <c:pt idx="2976">
                  <c:v>2.6419361653944769E-2</c:v>
                </c:pt>
                <c:pt idx="2977">
                  <c:v>2.6477267591248584E-2</c:v>
                </c:pt>
                <c:pt idx="2978">
                  <c:v>2.652393802728726E-2</c:v>
                </c:pt>
                <c:pt idx="2979">
                  <c:v>2.6559700044651365E-2</c:v>
                </c:pt>
                <c:pt idx="2980">
                  <c:v>2.6585401384341185E-2</c:v>
                </c:pt>
                <c:pt idx="2981">
                  <c:v>2.6601087508182582E-2</c:v>
                </c:pt>
                <c:pt idx="2982">
                  <c:v>2.6606048599013173E-2</c:v>
                </c:pt>
                <c:pt idx="2983">
                  <c:v>2.659948107186972E-2</c:v>
                </c:pt>
                <c:pt idx="2984">
                  <c:v>2.6581338203684364E-2</c:v>
                </c:pt>
                <c:pt idx="2985">
                  <c:v>2.6552802517505476E-2</c:v>
                </c:pt>
                <c:pt idx="2986">
                  <c:v>2.6516710394716821E-2</c:v>
                </c:pt>
                <c:pt idx="2987">
                  <c:v>2.6476984182868486E-2</c:v>
                </c:pt>
                <c:pt idx="2988">
                  <c:v>2.6437592217450241E-2</c:v>
                </c:pt>
                <c:pt idx="2989">
                  <c:v>2.6402076386015556E-2</c:v>
                </c:pt>
                <c:pt idx="2990">
                  <c:v>2.6372844124149093E-2</c:v>
                </c:pt>
                <c:pt idx="2991">
                  <c:v>2.6350508035321692E-2</c:v>
                </c:pt>
                <c:pt idx="2992">
                  <c:v>2.6333886575196759E-2</c:v>
                </c:pt>
                <c:pt idx="2993">
                  <c:v>2.6320901502087775E-2</c:v>
                </c:pt>
                <c:pt idx="2994">
                  <c:v>2.6307586303026216E-2</c:v>
                </c:pt>
                <c:pt idx="2995">
                  <c:v>2.6289927768025308E-2</c:v>
                </c:pt>
                <c:pt idx="2996">
                  <c:v>2.6264055061571152E-2</c:v>
                </c:pt>
                <c:pt idx="2997">
                  <c:v>2.6227373227322832E-2</c:v>
                </c:pt>
                <c:pt idx="2998">
                  <c:v>2.6179743396862472E-2</c:v>
                </c:pt>
                <c:pt idx="2999">
                  <c:v>2.6123859354298069E-2</c:v>
                </c:pt>
                <c:pt idx="3000">
                  <c:v>2.6065198285916143E-2</c:v>
                </c:pt>
                <c:pt idx="3001">
                  <c:v>2.6011829732649046E-2</c:v>
                </c:pt>
                <c:pt idx="3002">
                  <c:v>2.5972763013147666E-2</c:v>
                </c:pt>
                <c:pt idx="3003">
                  <c:v>2.5955920113194482E-2</c:v>
                </c:pt>
                <c:pt idx="3004">
                  <c:v>2.5966912744166633E-2</c:v>
                </c:pt>
                <c:pt idx="3005">
                  <c:v>2.6007158526864645E-2</c:v>
                </c:pt>
                <c:pt idx="3006">
                  <c:v>2.6072795934190436E-2</c:v>
                </c:pt>
                <c:pt idx="3007">
                  <c:v>2.6154821246260125E-2</c:v>
                </c:pt>
                <c:pt idx="3008">
                  <c:v>2.6240544340250034E-2</c:v>
                </c:pt>
                <c:pt idx="3009">
                  <c:v>2.6316038101915858E-2</c:v>
                </c:pt>
                <c:pt idx="3010">
                  <c:v>2.6369066269423154E-2</c:v>
                </c:pt>
                <c:pt idx="3011">
                  <c:v>2.639215891993741E-2</c:v>
                </c:pt>
                <c:pt idx="3012">
                  <c:v>2.638564185125359E-2</c:v>
                </c:pt>
                <c:pt idx="3013">
                  <c:v>2.6356552360364612E-2</c:v>
                </c:pt>
                <c:pt idx="3014">
                  <c:v>2.6317171316506689E-2</c:v>
                </c:pt>
                <c:pt idx="3015">
                  <c:v>2.6280154502504212E-2</c:v>
                </c:pt>
                <c:pt idx="3016">
                  <c:v>2.6256170802337893E-2</c:v>
                </c:pt>
                <c:pt idx="3017">
                  <c:v>2.6249608563977407E-2</c:v>
                </c:pt>
                <c:pt idx="3018">
                  <c:v>2.6258861820837039E-2</c:v>
                </c:pt>
                <c:pt idx="3019">
                  <c:v>2.6277321713031883E-2</c:v>
                </c:pt>
                <c:pt idx="3020">
                  <c:v>2.629767099444625E-2</c:v>
                </c:pt>
                <c:pt idx="3021">
                  <c:v>2.6314291068547886E-2</c:v>
                </c:pt>
                <c:pt idx="3022">
                  <c:v>2.6325292774273652E-2</c:v>
                </c:pt>
                <c:pt idx="3023">
                  <c:v>2.633261165992163E-2</c:v>
                </c:pt>
                <c:pt idx="3024">
                  <c:v>2.6340166768029867E-2</c:v>
                </c:pt>
                <c:pt idx="3025">
                  <c:v>2.6351546897701812E-2</c:v>
                </c:pt>
                <c:pt idx="3026">
                  <c:v>2.6368216256638773E-2</c:v>
                </c:pt>
                <c:pt idx="3027">
                  <c:v>2.6389183724275796E-2</c:v>
                </c:pt>
                <c:pt idx="3028">
                  <c:v>2.6412796949307545E-2</c:v>
                </c:pt>
                <c:pt idx="3029">
                  <c:v>2.6437497756599766E-2</c:v>
                </c:pt>
                <c:pt idx="3030">
                  <c:v>2.6462577833865415E-2</c:v>
                </c:pt>
                <c:pt idx="3031">
                  <c:v>2.6488131718577675E-2</c:v>
                </c:pt>
                <c:pt idx="3032">
                  <c:v>2.6512836811081859E-2</c:v>
                </c:pt>
                <c:pt idx="3033">
                  <c:v>2.6531543705170975E-2</c:v>
                </c:pt>
                <c:pt idx="3034">
                  <c:v>2.6536551242829727E-2</c:v>
                </c:pt>
                <c:pt idx="3035">
                  <c:v>2.651850548177493E-2</c:v>
                </c:pt>
                <c:pt idx="3036">
                  <c:v>2.6470654777236653E-2</c:v>
                </c:pt>
                <c:pt idx="3037">
                  <c:v>2.6392631175091504E-2</c:v>
                </c:pt>
                <c:pt idx="3038">
                  <c:v>2.6292760639725417E-2</c:v>
                </c:pt>
                <c:pt idx="3039">
                  <c:v>2.6186776610988678E-2</c:v>
                </c:pt>
                <c:pt idx="3040">
                  <c:v>2.6095259323900118E-2</c:v>
                </c:pt>
                <c:pt idx="3041">
                  <c:v>2.6036083063244016E-2</c:v>
                </c:pt>
                <c:pt idx="3042">
                  <c:v>2.602131385046836E-2</c:v>
                </c:pt>
                <c:pt idx="3043">
                  <c:v>2.6051277474020036E-2</c:v>
                </c:pt>
                <c:pt idx="3044">
                  <c:v>2.6116496790217665E-2</c:v>
                </c:pt>
                <c:pt idx="3045">
                  <c:v>2.6198577561715959E-2</c:v>
                </c:pt>
                <c:pt idx="3046">
                  <c:v>2.627703843510077E-2</c:v>
                </c:pt>
                <c:pt idx="3047">
                  <c:v>2.633511427492486E-2</c:v>
                </c:pt>
                <c:pt idx="3048">
                  <c:v>2.6361132881465917E-2</c:v>
                </c:pt>
                <c:pt idx="3049">
                  <c:v>2.6350177488722044E-2</c:v>
                </c:pt>
                <c:pt idx="3050">
                  <c:v>2.6303242425689939E-2</c:v>
                </c:pt>
                <c:pt idx="3051">
                  <c:v>2.6224682403928952E-2</c:v>
                </c:pt>
                <c:pt idx="3052">
                  <c:v>2.6122632251616824E-2</c:v>
                </c:pt>
                <c:pt idx="3053">
                  <c:v>2.6007300077816937E-2</c:v>
                </c:pt>
                <c:pt idx="3054">
                  <c:v>2.5892847604973353E-2</c:v>
                </c:pt>
                <c:pt idx="3055">
                  <c:v>2.5794318092657871E-2</c:v>
                </c:pt>
                <c:pt idx="3056">
                  <c:v>2.5725893561690201E-2</c:v>
                </c:pt>
                <c:pt idx="3057">
                  <c:v>2.5696329577346473E-2</c:v>
                </c:pt>
                <c:pt idx="3058">
                  <c:v>2.570712703530998E-2</c:v>
                </c:pt>
                <c:pt idx="3059">
                  <c:v>2.5749753683237626E-2</c:v>
                </c:pt>
                <c:pt idx="3060">
                  <c:v>2.5810541616213774E-2</c:v>
                </c:pt>
                <c:pt idx="3061">
                  <c:v>2.5873743678844326E-2</c:v>
                </c:pt>
                <c:pt idx="3062">
                  <c:v>2.5926953740161192E-2</c:v>
                </c:pt>
                <c:pt idx="3063">
                  <c:v>2.596285534583221E-2</c:v>
                </c:pt>
                <c:pt idx="3064">
                  <c:v>2.5981538564385794E-2</c:v>
                </c:pt>
                <c:pt idx="3065">
                  <c:v>2.5986822852818177E-2</c:v>
                </c:pt>
                <c:pt idx="3066">
                  <c:v>2.5984982780799644E-2</c:v>
                </c:pt>
                <c:pt idx="3067">
                  <c:v>2.5980689309742074E-2</c:v>
                </c:pt>
                <c:pt idx="3068">
                  <c:v>2.597710358622108E-2</c:v>
                </c:pt>
                <c:pt idx="3069">
                  <c:v>2.5975829717886707E-2</c:v>
                </c:pt>
                <c:pt idx="3070">
                  <c:v>2.5978188736267789E-2</c:v>
                </c:pt>
                <c:pt idx="3071">
                  <c:v>2.5985973587840945E-2</c:v>
                </c:pt>
                <c:pt idx="3072">
                  <c:v>2.6001732441809595E-2</c:v>
                </c:pt>
                <c:pt idx="3073">
                  <c:v>2.6027023294896708E-2</c:v>
                </c:pt>
                <c:pt idx="3074">
                  <c:v>2.60603377483506E-2</c:v>
                </c:pt>
                <c:pt idx="3075">
                  <c:v>2.6096203189239338E-2</c:v>
                </c:pt>
                <c:pt idx="3076">
                  <c:v>2.612730469959091E-2</c:v>
                </c:pt>
                <c:pt idx="3077">
                  <c:v>2.6144012652093325E-2</c:v>
                </c:pt>
                <c:pt idx="3078">
                  <c:v>2.6139434420382919E-2</c:v>
                </c:pt>
                <c:pt idx="3079">
                  <c:v>2.6111069338924382E-2</c:v>
                </c:pt>
                <c:pt idx="3080">
                  <c:v>2.6060951211257295E-2</c:v>
                </c:pt>
                <c:pt idx="3081">
                  <c:v>2.5995032499886335E-2</c:v>
                </c:pt>
                <c:pt idx="3082">
                  <c:v>2.5922189098360977E-2</c:v>
                </c:pt>
                <c:pt idx="3083">
                  <c:v>2.5851574743927193E-2</c:v>
                </c:pt>
                <c:pt idx="3084">
                  <c:v>2.5792761798127513E-2</c:v>
                </c:pt>
                <c:pt idx="3085">
                  <c:v>2.5754092027996618E-2</c:v>
                </c:pt>
                <c:pt idx="3086">
                  <c:v>2.5742680387974344E-2</c:v>
                </c:pt>
                <c:pt idx="3087">
                  <c:v>2.5762202962710264E-2</c:v>
                </c:pt>
                <c:pt idx="3088">
                  <c:v>2.5811484862969587E-2</c:v>
                </c:pt>
                <c:pt idx="3089">
                  <c:v>2.5879451183560949E-2</c:v>
                </c:pt>
                <c:pt idx="3090">
                  <c:v>2.5949173700637436E-2</c:v>
                </c:pt>
                <c:pt idx="3091">
                  <c:v>2.5996731066931573E-2</c:v>
                </c:pt>
                <c:pt idx="3092">
                  <c:v>2.5998382457927745E-2</c:v>
                </c:pt>
                <c:pt idx="3093">
                  <c:v>2.593898351393676E-2</c:v>
                </c:pt>
                <c:pt idx="3094">
                  <c:v>2.5816625593796834E-2</c:v>
                </c:pt>
                <c:pt idx="3095">
                  <c:v>2.5645787841323438E-2</c:v>
                </c:pt>
                <c:pt idx="3096">
                  <c:v>2.5453952514121532E-2</c:v>
                </c:pt>
                <c:pt idx="3097">
                  <c:v>2.5275532176963773E-2</c:v>
                </c:pt>
                <c:pt idx="3098">
                  <c:v>2.5140458273136719E-2</c:v>
                </c:pt>
                <c:pt idx="3099">
                  <c:v>2.5065639383824674E-2</c:v>
                </c:pt>
                <c:pt idx="3100">
                  <c:v>2.5054151658757913E-2</c:v>
                </c:pt>
                <c:pt idx="3101">
                  <c:v>2.5094124603160413E-2</c:v>
                </c:pt>
                <c:pt idx="3102">
                  <c:v>2.5169325141876538E-2</c:v>
                </c:pt>
                <c:pt idx="3103">
                  <c:v>2.5261636653507231E-2</c:v>
                </c:pt>
                <c:pt idx="3104">
                  <c:v>2.5356370546516301E-2</c:v>
                </c:pt>
                <c:pt idx="3105">
                  <c:v>2.5445046249086285E-2</c:v>
                </c:pt>
                <c:pt idx="3106">
                  <c:v>2.5521250198292662E-2</c:v>
                </c:pt>
                <c:pt idx="3107">
                  <c:v>2.558035634545109E-2</c:v>
                </c:pt>
                <c:pt idx="3108">
                  <c:v>2.5617266416791525E-2</c:v>
                </c:pt>
                <c:pt idx="3109">
                  <c:v>2.5627590484748726E-2</c:v>
                </c:pt>
                <c:pt idx="3110">
                  <c:v>2.5607178295226303E-2</c:v>
                </c:pt>
                <c:pt idx="3111">
                  <c:v>2.5555987047042768E-2</c:v>
                </c:pt>
                <c:pt idx="3112">
                  <c:v>2.5478504592570957E-2</c:v>
                </c:pt>
                <c:pt idx="3113">
                  <c:v>2.5381953654439744E-2</c:v>
                </c:pt>
                <c:pt idx="3114">
                  <c:v>2.5277086619101448E-2</c:v>
                </c:pt>
                <c:pt idx="3115">
                  <c:v>2.5175400143302891E-2</c:v>
                </c:pt>
                <c:pt idx="3116">
                  <c:v>2.5087014894113142E-2</c:v>
                </c:pt>
                <c:pt idx="3117">
                  <c:v>2.5018560472547254E-2</c:v>
                </c:pt>
                <c:pt idx="3118">
                  <c:v>2.4973699018945757E-2</c:v>
                </c:pt>
                <c:pt idx="3119">
                  <c:v>2.4950116839213006E-2</c:v>
                </c:pt>
                <c:pt idx="3120">
                  <c:v>2.4939855931270356E-2</c:v>
                </c:pt>
                <c:pt idx="3121">
                  <c:v>2.4926912471169078E-2</c:v>
                </c:pt>
                <c:pt idx="3122">
                  <c:v>2.4892225900234217E-2</c:v>
                </c:pt>
                <c:pt idx="3123">
                  <c:v>2.4816838050804486E-2</c:v>
                </c:pt>
                <c:pt idx="3124">
                  <c:v>2.4688821629792253E-2</c:v>
                </c:pt>
                <c:pt idx="3125">
                  <c:v>2.4509069544830682E-2</c:v>
                </c:pt>
                <c:pt idx="3126">
                  <c:v>2.4295786901564538E-2</c:v>
                </c:pt>
                <c:pt idx="3127">
                  <c:v>2.4081575501214932E-2</c:v>
                </c:pt>
                <c:pt idx="3128">
                  <c:v>2.3902215391035771E-2</c:v>
                </c:pt>
                <c:pt idx="3129">
                  <c:v>2.3791602306005639E-2</c:v>
                </c:pt>
                <c:pt idx="3130">
                  <c:v>2.3764704485780948E-2</c:v>
                </c:pt>
                <c:pt idx="3131">
                  <c:v>2.381540333719246E-2</c:v>
                </c:pt>
                <c:pt idx="3132">
                  <c:v>2.391757011299412E-2</c:v>
                </c:pt>
                <c:pt idx="3133">
                  <c:v>2.4037609218094509E-2</c:v>
                </c:pt>
                <c:pt idx="3134">
                  <c:v>2.4147345344492928E-2</c:v>
                </c:pt>
                <c:pt idx="3135">
                  <c:v>2.4233518912265335E-2</c:v>
                </c:pt>
                <c:pt idx="3136">
                  <c:v>2.4300533733389258E-2</c:v>
                </c:pt>
                <c:pt idx="3137">
                  <c:v>2.4363657429322456E-2</c:v>
                </c:pt>
                <c:pt idx="3138">
                  <c:v>2.4440518097476945E-2</c:v>
                </c:pt>
                <c:pt idx="3139">
                  <c:v>2.4538787937602675E-2</c:v>
                </c:pt>
                <c:pt idx="3140">
                  <c:v>2.4651708158273562E-2</c:v>
                </c:pt>
                <c:pt idx="3141">
                  <c:v>2.4759999936082584E-2</c:v>
                </c:pt>
                <c:pt idx="3142">
                  <c:v>2.4837589580422044E-2</c:v>
                </c:pt>
                <c:pt idx="3143">
                  <c:v>2.4861777421904215E-2</c:v>
                </c:pt>
                <c:pt idx="3144">
                  <c:v>2.4818626125429295E-2</c:v>
                </c:pt>
                <c:pt idx="3145">
                  <c:v>2.470796758837502E-2</c:v>
                </c:pt>
                <c:pt idx="3146">
                  <c:v>2.4539258181679909E-2</c:v>
                </c:pt>
                <c:pt idx="3147">
                  <c:v>2.4332822966219865E-2</c:v>
                </c:pt>
                <c:pt idx="3148">
                  <c:v>2.4110559983199671E-2</c:v>
                </c:pt>
                <c:pt idx="3149">
                  <c:v>2.3893716527574556E-2</c:v>
                </c:pt>
                <c:pt idx="3150">
                  <c:v>2.3705047028727673E-2</c:v>
                </c:pt>
                <c:pt idx="3151">
                  <c:v>2.3563751159982001E-2</c:v>
                </c:pt>
                <c:pt idx="3152">
                  <c:v>2.3487842971884117E-2</c:v>
                </c:pt>
                <c:pt idx="3153">
                  <c:v>2.3490141603541577E-2</c:v>
                </c:pt>
                <c:pt idx="3154">
                  <c:v>2.3574261126579461E-2</c:v>
                </c:pt>
                <c:pt idx="3155">
                  <c:v>2.3733396206770736E-2</c:v>
                </c:pt>
                <c:pt idx="3156">
                  <c:v>2.3950065687804674E-2</c:v>
                </c:pt>
                <c:pt idx="3157">
                  <c:v>2.4201988867651021E-2</c:v>
                </c:pt>
                <c:pt idx="3158">
                  <c:v>2.4463038264275434E-2</c:v>
                </c:pt>
                <c:pt idx="3159">
                  <c:v>2.4709661129028733E-2</c:v>
                </c:pt>
                <c:pt idx="3160">
                  <c:v>2.4922535315584644E-2</c:v>
                </c:pt>
                <c:pt idx="3161">
                  <c:v>2.5085602382995738E-2</c:v>
                </c:pt>
                <c:pt idx="3162">
                  <c:v>2.5186749792253556E-2</c:v>
                </c:pt>
                <c:pt idx="3163">
                  <c:v>2.5220847617142279E-2</c:v>
                </c:pt>
                <c:pt idx="3164">
                  <c:v>2.5188727769723591E-2</c:v>
                </c:pt>
                <c:pt idx="3165">
                  <c:v>2.510236447780146E-2</c:v>
                </c:pt>
                <c:pt idx="3166">
                  <c:v>2.498005371753332E-2</c:v>
                </c:pt>
                <c:pt idx="3167">
                  <c:v>2.4848459825004283E-2</c:v>
                </c:pt>
                <c:pt idx="3168">
                  <c:v>2.4733465482549739E-2</c:v>
                </c:pt>
                <c:pt idx="3169">
                  <c:v>2.4652460744695188E-2</c:v>
                </c:pt>
                <c:pt idx="3170">
                  <c:v>2.4609612432001889E-2</c:v>
                </c:pt>
                <c:pt idx="3171">
                  <c:v>2.4597478332200502E-2</c:v>
                </c:pt>
                <c:pt idx="3172">
                  <c:v>2.4600065030469638E-2</c:v>
                </c:pt>
                <c:pt idx="3173">
                  <c:v>2.4602604712850258E-2</c:v>
                </c:pt>
                <c:pt idx="3174">
                  <c:v>2.459846597881233E-2</c:v>
                </c:pt>
                <c:pt idx="3175">
                  <c:v>2.4589624270047412E-2</c:v>
                </c:pt>
                <c:pt idx="3176">
                  <c:v>2.4582946077434505E-2</c:v>
                </c:pt>
                <c:pt idx="3177">
                  <c:v>2.458680248599255E-2</c:v>
                </c:pt>
                <c:pt idx="3178">
                  <c:v>2.4601664088014681E-2</c:v>
                </c:pt>
                <c:pt idx="3179">
                  <c:v>2.4622593472245054E-2</c:v>
                </c:pt>
                <c:pt idx="3180">
                  <c:v>2.4639808058830821E-2</c:v>
                </c:pt>
                <c:pt idx="3181">
                  <c:v>2.4644746795697399E-2</c:v>
                </c:pt>
                <c:pt idx="3182">
                  <c:v>2.4633458336811527E-2</c:v>
                </c:pt>
                <c:pt idx="3183">
                  <c:v>2.4611964040949015E-2</c:v>
                </c:pt>
                <c:pt idx="3184">
                  <c:v>2.458882476270375E-2</c:v>
                </c:pt>
                <c:pt idx="3185">
                  <c:v>2.4574527938691089E-2</c:v>
                </c:pt>
                <c:pt idx="3186">
                  <c:v>2.4570765694805104E-2</c:v>
                </c:pt>
                <c:pt idx="3187">
                  <c:v>2.45717062527211E-2</c:v>
                </c:pt>
                <c:pt idx="3188">
                  <c:v>2.4561313200853092E-2</c:v>
                </c:pt>
                <c:pt idx="3189">
                  <c:v>2.4522658873991528E-2</c:v>
                </c:pt>
                <c:pt idx="3190">
                  <c:v>2.4440377056270675E-2</c:v>
                </c:pt>
                <c:pt idx="3191">
                  <c:v>2.4309463557626428E-2</c:v>
                </c:pt>
                <c:pt idx="3192">
                  <c:v>2.4134472462649333E-2</c:v>
                </c:pt>
                <c:pt idx="3193">
                  <c:v>2.3929074771132049E-2</c:v>
                </c:pt>
                <c:pt idx="3194">
                  <c:v>2.3712087214796236E-2</c:v>
                </c:pt>
                <c:pt idx="3195">
                  <c:v>2.3503605261856693E-2</c:v>
                </c:pt>
                <c:pt idx="3196">
                  <c:v>2.3322420349976676E-2</c:v>
                </c:pt>
                <c:pt idx="3197">
                  <c:v>2.3186405461039346E-2</c:v>
                </c:pt>
                <c:pt idx="3198">
                  <c:v>2.3108969616146176E-2</c:v>
                </c:pt>
                <c:pt idx="3199">
                  <c:v>2.3098658378266641E-2</c:v>
                </c:pt>
                <c:pt idx="3200">
                  <c:v>2.3153451352739836E-2</c:v>
                </c:pt>
                <c:pt idx="3201">
                  <c:v>2.3257994337706707E-2</c:v>
                </c:pt>
                <c:pt idx="3202">
                  <c:v>2.3381134180796355E-2</c:v>
                </c:pt>
                <c:pt idx="3203">
                  <c:v>2.3484653054230982E-2</c:v>
                </c:pt>
                <c:pt idx="3204">
                  <c:v>2.3532645026041361E-2</c:v>
                </c:pt>
                <c:pt idx="3205">
                  <c:v>2.3502197891278616E-2</c:v>
                </c:pt>
                <c:pt idx="3206">
                  <c:v>2.3393375044808325E-2</c:v>
                </c:pt>
                <c:pt idx="3207">
                  <c:v>2.3231973439829641E-2</c:v>
                </c:pt>
                <c:pt idx="3208">
                  <c:v>2.3063414540922984E-2</c:v>
                </c:pt>
                <c:pt idx="3209">
                  <c:v>2.2937506798512038E-2</c:v>
                </c:pt>
                <c:pt idx="3210">
                  <c:v>2.289553004576695E-2</c:v>
                </c:pt>
                <c:pt idx="3211">
                  <c:v>2.2958871525282872E-2</c:v>
                </c:pt>
                <c:pt idx="3212">
                  <c:v>2.3120921584576022E-2</c:v>
                </c:pt>
                <c:pt idx="3213">
                  <c:v>2.3353792807181646E-2</c:v>
                </c:pt>
                <c:pt idx="3214">
                  <c:v>2.3614191934536073E-2</c:v>
                </c:pt>
                <c:pt idx="3215">
                  <c:v>2.3858971522860546E-2</c:v>
                </c:pt>
                <c:pt idx="3216">
                  <c:v>2.4047660945901501E-2</c:v>
                </c:pt>
                <c:pt idx="3217">
                  <c:v>2.4148097057413727E-2</c:v>
                </c:pt>
                <c:pt idx="3218">
                  <c:v>2.4141049799860211E-2</c:v>
                </c:pt>
                <c:pt idx="3219">
                  <c:v>2.4019620024322126E-2</c:v>
                </c:pt>
                <c:pt idx="3220">
                  <c:v>2.3790522605736227E-2</c:v>
                </c:pt>
                <c:pt idx="3221">
                  <c:v>2.3476115448727304E-2</c:v>
                </c:pt>
                <c:pt idx="3222">
                  <c:v>2.3117312524149287E-2</c:v>
                </c:pt>
                <c:pt idx="3223">
                  <c:v>2.2766767309155174E-2</c:v>
                </c:pt>
                <c:pt idx="3224">
                  <c:v>2.2480244479545337E-2</c:v>
                </c:pt>
                <c:pt idx="3225">
                  <c:v>2.230837468951697E-2</c:v>
                </c:pt>
                <c:pt idx="3226">
                  <c:v>2.2275721035888603E-2</c:v>
                </c:pt>
                <c:pt idx="3227">
                  <c:v>2.2377339040146278E-2</c:v>
                </c:pt>
                <c:pt idx="3228">
                  <c:v>2.2573764975022621E-2</c:v>
                </c:pt>
                <c:pt idx="3229">
                  <c:v>2.2806904961706571E-2</c:v>
                </c:pt>
                <c:pt idx="3230">
                  <c:v>2.3017723663730567E-2</c:v>
                </c:pt>
                <c:pt idx="3231">
                  <c:v>2.3158513841236468E-2</c:v>
                </c:pt>
                <c:pt idx="3232">
                  <c:v>2.3204125773550251E-2</c:v>
                </c:pt>
                <c:pt idx="3233">
                  <c:v>2.3150498261702131E-2</c:v>
                </c:pt>
                <c:pt idx="3234">
                  <c:v>2.30051653725123E-2</c:v>
                </c:pt>
                <c:pt idx="3235">
                  <c:v>2.2778522526889285E-2</c:v>
                </c:pt>
                <c:pt idx="3236">
                  <c:v>2.2479542449880714E-2</c:v>
                </c:pt>
                <c:pt idx="3237">
                  <c:v>2.2118896081128055E-2</c:v>
                </c:pt>
                <c:pt idx="3238">
                  <c:v>2.1714256568012631E-2</c:v>
                </c:pt>
                <c:pt idx="3239">
                  <c:v>2.129879160055493E-2</c:v>
                </c:pt>
                <c:pt idx="3240">
                  <c:v>2.0924527117958787E-2</c:v>
                </c:pt>
                <c:pt idx="3241">
                  <c:v>2.0646300592528817E-2</c:v>
                </c:pt>
                <c:pt idx="3242">
                  <c:v>2.0512798373217185E-2</c:v>
                </c:pt>
                <c:pt idx="3243">
                  <c:v>2.0546717561330093E-2</c:v>
                </c:pt>
                <c:pt idx="3244">
                  <c:v>2.0734345976496378E-2</c:v>
                </c:pt>
                <c:pt idx="3245">
                  <c:v>2.1028768097882018E-2</c:v>
                </c:pt>
                <c:pt idx="3246">
                  <c:v>2.1362414106298695E-2</c:v>
                </c:pt>
                <c:pt idx="3247">
                  <c:v>2.1669408124370244E-2</c:v>
                </c:pt>
                <c:pt idx="3248">
                  <c:v>2.1900146679719075E-2</c:v>
                </c:pt>
                <c:pt idx="3249">
                  <c:v>2.2033889102186295E-2</c:v>
                </c:pt>
                <c:pt idx="3250">
                  <c:v>2.2081253424487642E-2</c:v>
                </c:pt>
                <c:pt idx="3251">
                  <c:v>2.2079850655622353E-2</c:v>
                </c:pt>
                <c:pt idx="3252">
                  <c:v>2.207760623486222E-2</c:v>
                </c:pt>
                <c:pt idx="3253">
                  <c:v>2.2114500372845576E-2</c:v>
                </c:pt>
                <c:pt idx="3254">
                  <c:v>2.2217437091873078E-2</c:v>
                </c:pt>
                <c:pt idx="3255">
                  <c:v>2.2386978078098092E-2</c:v>
                </c:pt>
                <c:pt idx="3256">
                  <c:v>2.2600261428967323E-2</c:v>
                </c:pt>
                <c:pt idx="3257">
                  <c:v>2.2811541872376669E-2</c:v>
                </c:pt>
                <c:pt idx="3258">
                  <c:v>2.2966789859829813E-2</c:v>
                </c:pt>
                <c:pt idx="3259">
                  <c:v>2.3015614970060445E-2</c:v>
                </c:pt>
                <c:pt idx="3260">
                  <c:v>2.2923873278803082E-2</c:v>
                </c:pt>
                <c:pt idx="3261">
                  <c:v>2.2686643603714758E-2</c:v>
                </c:pt>
                <c:pt idx="3262">
                  <c:v>2.2329661702552579E-2</c:v>
                </c:pt>
                <c:pt idx="3263">
                  <c:v>2.1910149057018165E-2</c:v>
                </c:pt>
                <c:pt idx="3264">
                  <c:v>2.1498605996882032E-2</c:v>
                </c:pt>
                <c:pt idx="3265">
                  <c:v>2.1162149083878264E-2</c:v>
                </c:pt>
                <c:pt idx="3266">
                  <c:v>2.0951995802857899E-2</c:v>
                </c:pt>
                <c:pt idx="3267">
                  <c:v>2.0883956856576187E-2</c:v>
                </c:pt>
                <c:pt idx="3268">
                  <c:v>2.0942808290431277E-2</c:v>
                </c:pt>
                <c:pt idx="3269">
                  <c:v>2.1089645208183024E-2</c:v>
                </c:pt>
                <c:pt idx="3270">
                  <c:v>2.1283949246004859E-2</c:v>
                </c:pt>
                <c:pt idx="3271">
                  <c:v>2.1492021861716955E-2</c:v>
                </c:pt>
                <c:pt idx="3272">
                  <c:v>2.1698325496713584E-2</c:v>
                </c:pt>
                <c:pt idx="3273">
                  <c:v>2.1899819503044211E-2</c:v>
                </c:pt>
                <c:pt idx="3274">
                  <c:v>2.2099630115089315E-2</c:v>
                </c:pt>
                <c:pt idx="3275">
                  <c:v>2.229195399234097E-2</c:v>
                </c:pt>
                <c:pt idx="3276">
                  <c:v>2.2461477276843896E-2</c:v>
                </c:pt>
                <c:pt idx="3277">
                  <c:v>2.2576339647870876E-2</c:v>
                </c:pt>
                <c:pt idx="3278">
                  <c:v>2.2604147087279099E-2</c:v>
                </c:pt>
                <c:pt idx="3279">
                  <c:v>2.2520589690818944E-2</c:v>
                </c:pt>
                <c:pt idx="3280">
                  <c:v>2.2323579592359317E-2</c:v>
                </c:pt>
                <c:pt idx="3281">
                  <c:v>2.2034496903810881E-2</c:v>
                </c:pt>
                <c:pt idx="3282">
                  <c:v>2.1696316634786113E-2</c:v>
                </c:pt>
                <c:pt idx="3283">
                  <c:v>2.1363534468703989E-2</c:v>
                </c:pt>
                <c:pt idx="3284">
                  <c:v>2.1088245638548171E-2</c:v>
                </c:pt>
                <c:pt idx="3285">
                  <c:v>2.0906759674979465E-2</c:v>
                </c:pt>
                <c:pt idx="3286">
                  <c:v>2.0839520448090905E-2</c:v>
                </c:pt>
                <c:pt idx="3287">
                  <c:v>2.0888899697171233E-2</c:v>
                </c:pt>
                <c:pt idx="3288">
                  <c:v>2.1043135259574137E-2</c:v>
                </c:pt>
                <c:pt idx="3289">
                  <c:v>2.1277415036890186E-2</c:v>
                </c:pt>
                <c:pt idx="3290">
                  <c:v>2.1561370423810906E-2</c:v>
                </c:pt>
                <c:pt idx="3291">
                  <c:v>2.1857849453461815E-2</c:v>
                </c:pt>
                <c:pt idx="3292">
                  <c:v>2.2128809969516057E-2</c:v>
                </c:pt>
                <c:pt idx="3293">
                  <c:v>2.2342294049740204E-2</c:v>
                </c:pt>
                <c:pt idx="3294">
                  <c:v>2.2477483169411235E-2</c:v>
                </c:pt>
                <c:pt idx="3295">
                  <c:v>2.2529061725245166E-2</c:v>
                </c:pt>
                <c:pt idx="3296">
                  <c:v>2.2512071016210118E-2</c:v>
                </c:pt>
                <c:pt idx="3297">
                  <c:v>2.2455065725123687E-2</c:v>
                </c:pt>
                <c:pt idx="3298">
                  <c:v>2.2396991674185081E-2</c:v>
                </c:pt>
                <c:pt idx="3299">
                  <c:v>2.2370460828328838E-2</c:v>
                </c:pt>
                <c:pt idx="3300">
                  <c:v>2.239460523547044E-2</c:v>
                </c:pt>
                <c:pt idx="3301">
                  <c:v>2.2465689296643505E-2</c:v>
                </c:pt>
                <c:pt idx="3302">
                  <c:v>2.2563185570445794E-2</c:v>
                </c:pt>
                <c:pt idx="3303">
                  <c:v>2.2651667287356909E-2</c:v>
                </c:pt>
                <c:pt idx="3304">
                  <c:v>2.2697881572348207E-2</c:v>
                </c:pt>
                <c:pt idx="3305">
                  <c:v>2.2679339080040391E-2</c:v>
                </c:pt>
                <c:pt idx="3306">
                  <c:v>2.2596188547332481E-2</c:v>
                </c:pt>
                <c:pt idx="3307">
                  <c:v>2.2467093312321225E-2</c:v>
                </c:pt>
                <c:pt idx="3308">
                  <c:v>2.2323766732941459E-2</c:v>
                </c:pt>
                <c:pt idx="3309">
                  <c:v>2.21993828180116E-2</c:v>
                </c:pt>
                <c:pt idx="3310">
                  <c:v>2.211562267711354E-2</c:v>
                </c:pt>
                <c:pt idx="3311">
                  <c:v>2.2074894241919336E-2</c:v>
                </c:pt>
                <c:pt idx="3312">
                  <c:v>2.2059651286336697E-2</c:v>
                </c:pt>
                <c:pt idx="3313">
                  <c:v>2.2039265838386342E-2</c:v>
                </c:pt>
                <c:pt idx="3314">
                  <c:v>2.1985688466583671E-2</c:v>
                </c:pt>
                <c:pt idx="3315">
                  <c:v>2.1881170839991089E-2</c:v>
                </c:pt>
                <c:pt idx="3316">
                  <c:v>2.1732384128260847E-2</c:v>
                </c:pt>
                <c:pt idx="3317">
                  <c:v>2.1567441868874722E-2</c:v>
                </c:pt>
                <c:pt idx="3318">
                  <c:v>2.1430107856438736E-2</c:v>
                </c:pt>
                <c:pt idx="3319">
                  <c:v>2.1363394423245204E-2</c:v>
                </c:pt>
                <c:pt idx="3320">
                  <c:v>2.1395559382827452E-2</c:v>
                </c:pt>
                <c:pt idx="3321">
                  <c:v>2.1533115969171186E-2</c:v>
                </c:pt>
                <c:pt idx="3322">
                  <c:v>2.1760044131847074E-2</c:v>
                </c:pt>
                <c:pt idx="3323">
                  <c:v>2.2042538666925633E-2</c:v>
                </c:pt>
                <c:pt idx="3324">
                  <c:v>2.2339252895539737E-2</c:v>
                </c:pt>
                <c:pt idx="3325">
                  <c:v>2.2611871691994752E-2</c:v>
                </c:pt>
                <c:pt idx="3326">
                  <c:v>2.2835429772422706E-2</c:v>
                </c:pt>
                <c:pt idx="3327">
                  <c:v>2.2997433769349047E-2</c:v>
                </c:pt>
                <c:pt idx="3328">
                  <c:v>2.3102126676411101E-2</c:v>
                </c:pt>
                <c:pt idx="3329">
                  <c:v>2.3163248258878173E-2</c:v>
                </c:pt>
                <c:pt idx="3330">
                  <c:v>2.3200750420184553E-2</c:v>
                </c:pt>
                <c:pt idx="3331">
                  <c:v>2.3231129544918801E-2</c:v>
                </c:pt>
                <c:pt idx="3332">
                  <c:v>2.3265918127980185E-2</c:v>
                </c:pt>
                <c:pt idx="3333">
                  <c:v>2.3308962307356136E-2</c:v>
                </c:pt>
                <c:pt idx="3334">
                  <c:v>2.3357779006613517E-2</c:v>
                </c:pt>
                <c:pt idx="3335">
                  <c:v>2.3405803861267456E-2</c:v>
                </c:pt>
                <c:pt idx="3336">
                  <c:v>2.3444452717956928E-2</c:v>
                </c:pt>
                <c:pt idx="3337">
                  <c:v>2.3467062017455527E-2</c:v>
                </c:pt>
                <c:pt idx="3338">
                  <c:v>2.3470157988261915E-2</c:v>
                </c:pt>
                <c:pt idx="3339">
                  <c:v>2.3454490726393613E-2</c:v>
                </c:pt>
                <c:pt idx="3340">
                  <c:v>2.3426441172329955E-2</c:v>
                </c:pt>
                <c:pt idx="3341">
                  <c:v>2.3396986400100024E-2</c:v>
                </c:pt>
                <c:pt idx="3342">
                  <c:v>2.337855473239215E-2</c:v>
                </c:pt>
                <c:pt idx="3343">
                  <c:v>2.3381321777641524E-2</c:v>
                </c:pt>
                <c:pt idx="3344">
                  <c:v>2.3411103804386275E-2</c:v>
                </c:pt>
                <c:pt idx="3345">
                  <c:v>2.3465983123723839E-2</c:v>
                </c:pt>
                <c:pt idx="3346">
                  <c:v>2.3538274930403176E-2</c:v>
                </c:pt>
                <c:pt idx="3347">
                  <c:v>2.3616585084289994E-2</c:v>
                </c:pt>
                <c:pt idx="3348">
                  <c:v>2.3690732335663663E-2</c:v>
                </c:pt>
                <c:pt idx="3349">
                  <c:v>2.3755598096900872E-2</c:v>
                </c:pt>
                <c:pt idx="3350">
                  <c:v>2.3813337712776723E-2</c:v>
                </c:pt>
                <c:pt idx="3351">
                  <c:v>2.3869159972682137E-2</c:v>
                </c:pt>
                <c:pt idx="3352">
                  <c:v>2.3931187904736147E-2</c:v>
                </c:pt>
                <c:pt idx="3353">
                  <c:v>2.4004026861333079E-2</c:v>
                </c:pt>
                <c:pt idx="3354">
                  <c:v>2.4086132090655139E-2</c:v>
                </c:pt>
                <c:pt idx="3355">
                  <c:v>2.4171494772589071E-2</c:v>
                </c:pt>
                <c:pt idx="3356">
                  <c:v>2.4250483117352901E-2</c:v>
                </c:pt>
                <c:pt idx="3357">
                  <c:v>2.4315244541751609E-2</c:v>
                </c:pt>
                <c:pt idx="3358">
                  <c:v>2.4362623311239291E-2</c:v>
                </c:pt>
                <c:pt idx="3359">
                  <c:v>2.4394588099327937E-2</c:v>
                </c:pt>
                <c:pt idx="3360">
                  <c:v>2.4416588761521536E-2</c:v>
                </c:pt>
                <c:pt idx="3361">
                  <c:v>2.443384219727452E-2</c:v>
                </c:pt>
                <c:pt idx="3362">
                  <c:v>2.444860453656484E-2</c:v>
                </c:pt>
                <c:pt idx="3363">
                  <c:v>2.4458242640291734E-2</c:v>
                </c:pt>
                <c:pt idx="3364">
                  <c:v>2.4457255312515531E-2</c:v>
                </c:pt>
                <c:pt idx="3365">
                  <c:v>2.4439953932926757E-2</c:v>
                </c:pt>
                <c:pt idx="3366">
                  <c:v>2.4403519857710172E-2</c:v>
                </c:pt>
                <c:pt idx="3367">
                  <c:v>2.4349838054719804E-2</c:v>
                </c:pt>
                <c:pt idx="3368">
                  <c:v>2.4283285592730859E-2</c:v>
                </c:pt>
                <c:pt idx="3369">
                  <c:v>2.4208379272956389E-2</c:v>
                </c:pt>
                <c:pt idx="3370">
                  <c:v>2.4127049587442391E-2</c:v>
                </c:pt>
                <c:pt idx="3371">
                  <c:v>2.4038501651806772E-2</c:v>
                </c:pt>
                <c:pt idx="3372">
                  <c:v>2.3938513514168099E-2</c:v>
                </c:pt>
                <c:pt idx="3373">
                  <c:v>2.3826154131987083E-2</c:v>
                </c:pt>
                <c:pt idx="3374">
                  <c:v>2.3705844910747904E-2</c:v>
                </c:pt>
                <c:pt idx="3375">
                  <c:v>2.3589932709863211E-2</c:v>
                </c:pt>
                <c:pt idx="3376">
                  <c:v>2.3498538749119564E-2</c:v>
                </c:pt>
                <c:pt idx="3377">
                  <c:v>2.3454396912156568E-2</c:v>
                </c:pt>
                <c:pt idx="3378">
                  <c:v>2.3473957618961767E-2</c:v>
                </c:pt>
                <c:pt idx="3379">
                  <c:v>2.3564079592588223E-2</c:v>
                </c:pt>
                <c:pt idx="3380">
                  <c:v>2.3716827671043335E-2</c:v>
                </c:pt>
                <c:pt idx="3381">
                  <c:v>2.3911653550335206E-2</c:v>
                </c:pt>
                <c:pt idx="3382">
                  <c:v>2.4118969133344111E-2</c:v>
                </c:pt>
                <c:pt idx="3383">
                  <c:v>2.4308711565347314E-2</c:v>
                </c:pt>
                <c:pt idx="3384">
                  <c:v>2.445640903335123E-2</c:v>
                </c:pt>
                <c:pt idx="3385">
                  <c:v>2.4548286966703976E-2</c:v>
                </c:pt>
                <c:pt idx="3386">
                  <c:v>2.4583510427767415E-2</c:v>
                </c:pt>
                <c:pt idx="3387">
                  <c:v>2.4572505728551304E-2</c:v>
                </c:pt>
                <c:pt idx="3388">
                  <c:v>2.4534649811677418E-2</c:v>
                </c:pt>
                <c:pt idx="3389">
                  <c:v>2.4491201869862651E-2</c:v>
                </c:pt>
                <c:pt idx="3390">
                  <c:v>2.4459747144076179E-2</c:v>
                </c:pt>
                <c:pt idx="3391">
                  <c:v>2.4452506767426614E-2</c:v>
                </c:pt>
                <c:pt idx="3392">
                  <c:v>2.4470372850444962E-2</c:v>
                </c:pt>
                <c:pt idx="3393">
                  <c:v>2.4505872117411849E-2</c:v>
                </c:pt>
                <c:pt idx="3394">
                  <c:v>2.4542926102957725E-2</c:v>
                </c:pt>
                <c:pt idx="3395">
                  <c:v>2.4564040765054702E-2</c:v>
                </c:pt>
                <c:pt idx="3396">
                  <c:v>2.4553036559168191E-2</c:v>
                </c:pt>
                <c:pt idx="3397">
                  <c:v>2.4501593244019799E-2</c:v>
                </c:pt>
                <c:pt idx="3398">
                  <c:v>2.4411229523180873E-2</c:v>
                </c:pt>
                <c:pt idx="3399">
                  <c:v>2.4294094974050225E-2</c:v>
                </c:pt>
                <c:pt idx="3400">
                  <c:v>2.4169004594367445E-2</c:v>
                </c:pt>
                <c:pt idx="3401">
                  <c:v>2.4056491627720174E-2</c:v>
                </c:pt>
                <c:pt idx="3402">
                  <c:v>2.3972607399201047E-2</c:v>
                </c:pt>
                <c:pt idx="3403">
                  <c:v>2.3925318114556456E-2</c:v>
                </c:pt>
                <c:pt idx="3404">
                  <c:v>2.3911841376482286E-2</c:v>
                </c:pt>
                <c:pt idx="3405">
                  <c:v>2.3921044957205824E-2</c:v>
                </c:pt>
                <c:pt idx="3406">
                  <c:v>2.3938184798276481E-2</c:v>
                </c:pt>
                <c:pt idx="3407">
                  <c:v>2.3950817059334557E-2</c:v>
                </c:pt>
                <c:pt idx="3408">
                  <c:v>2.3951474510489852E-2</c:v>
                </c:pt>
                <c:pt idx="3409">
                  <c:v>2.3941847646558274E-2</c:v>
                </c:pt>
                <c:pt idx="3410">
                  <c:v>2.3928746062384494E-2</c:v>
                </c:pt>
                <c:pt idx="3411">
                  <c:v>2.3923580671880058E-2</c:v>
                </c:pt>
                <c:pt idx="3412">
                  <c:v>2.3935132448306591E-2</c:v>
                </c:pt>
                <c:pt idx="3413">
                  <c:v>2.396725363680275E-2</c:v>
                </c:pt>
                <c:pt idx="3414">
                  <c:v>2.40163322626561E-2</c:v>
                </c:pt>
                <c:pt idx="3415">
                  <c:v>2.407340194510544E-2</c:v>
                </c:pt>
                <c:pt idx="3416">
                  <c:v>2.4125076439428302E-2</c:v>
                </c:pt>
                <c:pt idx="3417">
                  <c:v>2.4158574191690992E-2</c:v>
                </c:pt>
                <c:pt idx="3418">
                  <c:v>2.4165057926056395E-2</c:v>
                </c:pt>
                <c:pt idx="3419">
                  <c:v>2.4142365279256069E-2</c:v>
                </c:pt>
                <c:pt idx="3420">
                  <c:v>2.4093225433272865E-2</c:v>
                </c:pt>
                <c:pt idx="3421">
                  <c:v>2.4027416815771481E-2</c:v>
                </c:pt>
                <c:pt idx="3422">
                  <c:v>2.3956264541804113E-2</c:v>
                </c:pt>
                <c:pt idx="3423">
                  <c:v>2.3893106118368486E-2</c:v>
                </c:pt>
                <c:pt idx="3424">
                  <c:v>2.3848126016335909E-2</c:v>
                </c:pt>
                <c:pt idx="3425">
                  <c:v>2.3828595397576986E-2</c:v>
                </c:pt>
                <c:pt idx="3426">
                  <c:v>2.3835684535054254E-2</c:v>
                </c:pt>
                <c:pt idx="3427">
                  <c:v>2.3864558707681123E-2</c:v>
                </c:pt>
                <c:pt idx="3428">
                  <c:v>2.3904469261181401E-2</c:v>
                </c:pt>
                <c:pt idx="3429">
                  <c:v>2.3940251016586263E-2</c:v>
                </c:pt>
                <c:pt idx="3430">
                  <c:v>2.3956875039787169E-2</c:v>
                </c:pt>
                <c:pt idx="3431">
                  <c:v>2.3941284129427316E-2</c:v>
                </c:pt>
                <c:pt idx="3432">
                  <c:v>2.3886861211933182E-2</c:v>
                </c:pt>
                <c:pt idx="3433">
                  <c:v>2.3797658065960688E-2</c:v>
                </c:pt>
                <c:pt idx="3434">
                  <c:v>2.3686602282417597E-2</c:v>
                </c:pt>
                <c:pt idx="3435">
                  <c:v>2.3575574890287727E-2</c:v>
                </c:pt>
                <c:pt idx="3436">
                  <c:v>2.3488171347090255E-2</c:v>
                </c:pt>
                <c:pt idx="3437">
                  <c:v>2.3446469682334665E-2</c:v>
                </c:pt>
                <c:pt idx="3438">
                  <c:v>2.3462465010609675E-2</c:v>
                </c:pt>
                <c:pt idx="3439">
                  <c:v>2.3537665020572314E-2</c:v>
                </c:pt>
                <c:pt idx="3440">
                  <c:v>2.3660086398846987E-2</c:v>
                </c:pt>
                <c:pt idx="3441">
                  <c:v>2.3810661804845708E-2</c:v>
                </c:pt>
                <c:pt idx="3442">
                  <c:v>2.3968709477939061E-2</c:v>
                </c:pt>
                <c:pt idx="3443">
                  <c:v>2.4115539683735594E-2</c:v>
                </c:pt>
                <c:pt idx="3444">
                  <c:v>2.4240473686283355E-2</c:v>
                </c:pt>
                <c:pt idx="3445">
                  <c:v>2.4339967342080333E-2</c:v>
                </c:pt>
                <c:pt idx="3446">
                  <c:v>2.4414050166695185E-2</c:v>
                </c:pt>
                <c:pt idx="3447">
                  <c:v>2.4463179312841372E-2</c:v>
                </c:pt>
                <c:pt idx="3448">
                  <c:v>2.4484337116530426E-2</c:v>
                </c:pt>
                <c:pt idx="3449">
                  <c:v>2.4470184782585676E-2</c:v>
                </c:pt>
                <c:pt idx="3450">
                  <c:v>2.441386212322439E-2</c:v>
                </c:pt>
                <c:pt idx="3451">
                  <c:v>2.4311390543784624E-2</c:v>
                </c:pt>
                <c:pt idx="3452">
                  <c:v>2.4167548081648345E-2</c:v>
                </c:pt>
                <c:pt idx="3453">
                  <c:v>2.399674711248357E-2</c:v>
                </c:pt>
                <c:pt idx="3454">
                  <c:v>2.3821975843878247E-2</c:v>
                </c:pt>
                <c:pt idx="3455">
                  <c:v>2.3669800879783993E-2</c:v>
                </c:pt>
                <c:pt idx="3456">
                  <c:v>2.3561780569560049E-2</c:v>
                </c:pt>
                <c:pt idx="3457">
                  <c:v>2.3511533534659408E-2</c:v>
                </c:pt>
                <c:pt idx="3458">
                  <c:v>2.3520165664891797E-2</c:v>
                </c:pt>
                <c:pt idx="3459">
                  <c:v>2.3578296270611705E-2</c:v>
                </c:pt>
                <c:pt idx="3460">
                  <c:v>2.3669519297568449E-2</c:v>
                </c:pt>
                <c:pt idx="3461">
                  <c:v>2.3775266258431633E-2</c:v>
                </c:pt>
                <c:pt idx="3462">
                  <c:v>2.3880240770089108E-2</c:v>
                </c:pt>
                <c:pt idx="3463">
                  <c:v>2.3971668137866338E-2</c:v>
                </c:pt>
                <c:pt idx="3464">
                  <c:v>2.4040286524732897E-2</c:v>
                </c:pt>
                <c:pt idx="3465">
                  <c:v>2.4080072306938323E-2</c:v>
                </c:pt>
                <c:pt idx="3466">
                  <c:v>2.408594418911459E-2</c:v>
                </c:pt>
                <c:pt idx="3467">
                  <c:v>2.4055317324574117E-2</c:v>
                </c:pt>
                <c:pt idx="3468">
                  <c:v>2.3989373555785683E-2</c:v>
                </c:pt>
                <c:pt idx="3469">
                  <c:v>2.3894186073701647E-2</c:v>
                </c:pt>
                <c:pt idx="3470">
                  <c:v>2.3780476827555137E-2</c:v>
                </c:pt>
                <c:pt idx="3471">
                  <c:v>2.3661588140154739E-2</c:v>
                </c:pt>
                <c:pt idx="3472">
                  <c:v>2.3550614059393522E-2</c:v>
                </c:pt>
                <c:pt idx="3473">
                  <c:v>2.3455757220576696E-2</c:v>
                </c:pt>
                <c:pt idx="3474">
                  <c:v>2.3379445812836026E-2</c:v>
                </c:pt>
                <c:pt idx="3475">
                  <c:v>2.3317637304480561E-2</c:v>
                </c:pt>
                <c:pt idx="3476">
                  <c:v>2.3262964272100957E-2</c:v>
                </c:pt>
                <c:pt idx="3477">
                  <c:v>2.3209048210899759E-2</c:v>
                </c:pt>
                <c:pt idx="3478">
                  <c:v>2.3152045116408011E-2</c:v>
                </c:pt>
                <c:pt idx="3479">
                  <c:v>2.3092612357187965E-2</c:v>
                </c:pt>
                <c:pt idx="3480">
                  <c:v>2.3034078102272433E-2</c:v>
                </c:pt>
                <c:pt idx="3481">
                  <c:v>2.2979721888215961E-2</c:v>
                </c:pt>
                <c:pt idx="3482">
                  <c:v>2.2929307895154245E-2</c:v>
                </c:pt>
                <c:pt idx="3483">
                  <c:v>2.2879696119267219E-2</c:v>
                </c:pt>
                <c:pt idx="3484">
                  <c:v>2.2824797152690042E-2</c:v>
                </c:pt>
                <c:pt idx="3485">
                  <c:v>2.2758524796451469E-2</c:v>
                </c:pt>
                <c:pt idx="3486">
                  <c:v>2.2678777198692719E-2</c:v>
                </c:pt>
                <c:pt idx="3487">
                  <c:v>2.2587762016936803E-2</c:v>
                </c:pt>
                <c:pt idx="3488">
                  <c:v>2.2493910883086617E-2</c:v>
                </c:pt>
                <c:pt idx="3489">
                  <c:v>2.2409111241824327E-2</c:v>
                </c:pt>
                <c:pt idx="3490">
                  <c:v>2.2347955331972098E-2</c:v>
                </c:pt>
                <c:pt idx="3491">
                  <c:v>2.2321988900668284E-2</c:v>
                </c:pt>
                <c:pt idx="3492">
                  <c:v>2.234060971555208E-2</c:v>
                </c:pt>
                <c:pt idx="3493">
                  <c:v>2.2406818324708817E-2</c:v>
                </c:pt>
                <c:pt idx="3494">
                  <c:v>2.2515019769280949E-2</c:v>
                </c:pt>
                <c:pt idx="3495">
                  <c:v>2.2649513550037755E-2</c:v>
                </c:pt>
                <c:pt idx="3496">
                  <c:v>2.278442367247991E-2</c:v>
                </c:pt>
                <c:pt idx="3497">
                  <c:v>2.2887050859483178E-2</c:v>
                </c:pt>
                <c:pt idx="3498">
                  <c:v>2.2921765040768045E-2</c:v>
                </c:pt>
                <c:pt idx="3499">
                  <c:v>2.2862738530499811E-2</c:v>
                </c:pt>
                <c:pt idx="3500">
                  <c:v>2.2700269678146208E-2</c:v>
                </c:pt>
                <c:pt idx="3501">
                  <c:v>2.2449403046482137E-2</c:v>
                </c:pt>
                <c:pt idx="3502">
                  <c:v>2.2147890165198587E-2</c:v>
                </c:pt>
                <c:pt idx="3503">
                  <c:v>2.1846072395486089E-2</c:v>
                </c:pt>
                <c:pt idx="3504">
                  <c:v>2.1601163285534193E-2</c:v>
                </c:pt>
                <c:pt idx="3505">
                  <c:v>2.1454526881325327E-2</c:v>
                </c:pt>
                <c:pt idx="3506">
                  <c:v>2.1422637683317321E-2</c:v>
                </c:pt>
                <c:pt idx="3507">
                  <c:v>2.1493842995499619E-2</c:v>
                </c:pt>
                <c:pt idx="3508">
                  <c:v>2.163357941461231E-2</c:v>
                </c:pt>
                <c:pt idx="3509">
                  <c:v>2.179335995461585E-2</c:v>
                </c:pt>
                <c:pt idx="3510">
                  <c:v>2.1926555324200521E-2</c:v>
                </c:pt>
                <c:pt idx="3511">
                  <c:v>2.1999713317935272E-2</c:v>
                </c:pt>
                <c:pt idx="3512">
                  <c:v>2.1996066813013478E-2</c:v>
                </c:pt>
                <c:pt idx="3513">
                  <c:v>2.1917019982375059E-2</c:v>
                </c:pt>
                <c:pt idx="3514">
                  <c:v>2.1775229849095641E-2</c:v>
                </c:pt>
                <c:pt idx="3515">
                  <c:v>2.159065425296048E-2</c:v>
                </c:pt>
                <c:pt idx="3516">
                  <c:v>2.1387296168728483E-2</c:v>
                </c:pt>
                <c:pt idx="3517">
                  <c:v>2.1188186247833814E-2</c:v>
                </c:pt>
                <c:pt idx="3518">
                  <c:v>2.1016780278005694E-2</c:v>
                </c:pt>
                <c:pt idx="3519">
                  <c:v>2.0894029119534092E-2</c:v>
                </c:pt>
                <c:pt idx="3520">
                  <c:v>2.0835277545096405E-2</c:v>
                </c:pt>
                <c:pt idx="3521">
                  <c:v>2.0843623514587468E-2</c:v>
                </c:pt>
                <c:pt idx="3522">
                  <c:v>2.0907086104385193E-2</c:v>
                </c:pt>
                <c:pt idx="3523">
                  <c:v>2.0999288916586208E-2</c:v>
                </c:pt>
                <c:pt idx="3524">
                  <c:v>2.108302061842849E-2</c:v>
                </c:pt>
                <c:pt idx="3525">
                  <c:v>2.1120530192727756E-2</c:v>
                </c:pt>
                <c:pt idx="3526">
                  <c:v>2.1085399860866445E-2</c:v>
                </c:pt>
                <c:pt idx="3527">
                  <c:v>2.0965381003834167E-2</c:v>
                </c:pt>
                <c:pt idx="3528">
                  <c:v>2.0768795270040392E-2</c:v>
                </c:pt>
                <c:pt idx="3529">
                  <c:v>2.0514755177446949E-2</c:v>
                </c:pt>
                <c:pt idx="3530">
                  <c:v>2.0229527525412967E-2</c:v>
                </c:pt>
                <c:pt idx="3531">
                  <c:v>1.993532085333994E-2</c:v>
                </c:pt>
                <c:pt idx="3532">
                  <c:v>1.9644940139429419E-2</c:v>
                </c:pt>
                <c:pt idx="3533">
                  <c:v>1.9361584067092881E-2</c:v>
                </c:pt>
                <c:pt idx="3534">
                  <c:v>1.908384589538837E-2</c:v>
                </c:pt>
                <c:pt idx="3535">
                  <c:v>1.8809719415854083E-2</c:v>
                </c:pt>
                <c:pt idx="3536">
                  <c:v>1.8544114130874208E-2</c:v>
                </c:pt>
                <c:pt idx="3537">
                  <c:v>1.8300966787347057E-2</c:v>
                </c:pt>
                <c:pt idx="3538">
                  <c:v>1.810456382892723E-2</c:v>
                </c:pt>
                <c:pt idx="3539">
                  <c:v>1.7985551084075631E-2</c:v>
                </c:pt>
                <c:pt idx="3540">
                  <c:v>1.7975731325434736E-2</c:v>
                </c:pt>
                <c:pt idx="3541">
                  <c:v>1.8100023234826963E-2</c:v>
                </c:pt>
                <c:pt idx="3542">
                  <c:v>1.8369158570384243E-2</c:v>
                </c:pt>
                <c:pt idx="3543">
                  <c:v>1.87685573588885E-2</c:v>
                </c:pt>
                <c:pt idx="3544">
                  <c:v>1.9256534581059588E-2</c:v>
                </c:pt>
                <c:pt idx="3545">
                  <c:v>1.9761385394707183E-2</c:v>
                </c:pt>
                <c:pt idx="3546">
                  <c:v>2.0208343199792152E-2</c:v>
                </c:pt>
                <c:pt idx="3547">
                  <c:v>2.0528592830408428E-2</c:v>
                </c:pt>
                <c:pt idx="3548">
                  <c:v>2.0688293543914334E-2</c:v>
                </c:pt>
                <c:pt idx="3549">
                  <c:v>2.0693560427045961E-2</c:v>
                </c:pt>
                <c:pt idx="3550">
                  <c:v>2.0583621665064784E-2</c:v>
                </c:pt>
                <c:pt idx="3551">
                  <c:v>2.0417717628832273E-2</c:v>
                </c:pt>
                <c:pt idx="3552">
                  <c:v>2.025290132106284E-2</c:v>
                </c:pt>
                <c:pt idx="3553">
                  <c:v>2.0132367480483422E-2</c:v>
                </c:pt>
                <c:pt idx="3554">
                  <c:v>2.0076558002949614E-2</c:v>
                </c:pt>
                <c:pt idx="3555">
                  <c:v>2.007995570606403E-2</c:v>
                </c:pt>
                <c:pt idx="3556">
                  <c:v>2.0121335346980469E-2</c:v>
                </c:pt>
                <c:pt idx="3557">
                  <c:v>2.0175241849935695E-2</c:v>
                </c:pt>
                <c:pt idx="3558">
                  <c:v>2.0223055720711265E-2</c:v>
                </c:pt>
                <c:pt idx="3559">
                  <c:v>2.0254531015082351E-2</c:v>
                </c:pt>
                <c:pt idx="3560">
                  <c:v>2.0270781727117278E-2</c:v>
                </c:pt>
                <c:pt idx="3561">
                  <c:v>2.0275112248694167E-2</c:v>
                </c:pt>
                <c:pt idx="3562">
                  <c:v>2.0270129824382595E-2</c:v>
                </c:pt>
                <c:pt idx="3563">
                  <c:v>2.0252761633288603E-2</c:v>
                </c:pt>
                <c:pt idx="3564">
                  <c:v>2.0220541520435294E-2</c:v>
                </c:pt>
                <c:pt idx="3565">
                  <c:v>2.0171843401271213E-2</c:v>
                </c:pt>
                <c:pt idx="3566">
                  <c:v>2.0115330632600743E-2</c:v>
                </c:pt>
                <c:pt idx="3567">
                  <c:v>2.0066085797561646E-2</c:v>
                </c:pt>
                <c:pt idx="3568">
                  <c:v>2.0045793709410072E-2</c:v>
                </c:pt>
                <c:pt idx="3569">
                  <c:v>2.0072415633741965E-2</c:v>
                </c:pt>
                <c:pt idx="3570">
                  <c:v>2.015373430817214E-2</c:v>
                </c:pt>
                <c:pt idx="3571">
                  <c:v>2.0283913119143911E-2</c:v>
                </c:pt>
                <c:pt idx="3572">
                  <c:v>2.0446691525070733E-2</c:v>
                </c:pt>
                <c:pt idx="3573">
                  <c:v>2.0620389098917176E-2</c:v>
                </c:pt>
                <c:pt idx="3574">
                  <c:v>2.07858111525785E-2</c:v>
                </c:pt>
                <c:pt idx="3575">
                  <c:v>2.0933947421958761E-2</c:v>
                </c:pt>
                <c:pt idx="3576">
                  <c:v>2.1063800549630647E-2</c:v>
                </c:pt>
                <c:pt idx="3577">
                  <c:v>2.117801383669083E-2</c:v>
                </c:pt>
                <c:pt idx="3578">
                  <c:v>2.127746170946377E-2</c:v>
                </c:pt>
                <c:pt idx="3579">
                  <c:v>2.1355785354538977E-2</c:v>
                </c:pt>
                <c:pt idx="3580">
                  <c:v>2.1397893652578277E-2</c:v>
                </c:pt>
                <c:pt idx="3581">
                  <c:v>2.1389770447985075E-2</c:v>
                </c:pt>
                <c:pt idx="3582">
                  <c:v>2.1322176339233508E-2</c:v>
                </c:pt>
                <c:pt idx="3583">
                  <c:v>2.1202278697317618E-2</c:v>
                </c:pt>
                <c:pt idx="3584">
                  <c:v>2.1053444457431743E-2</c:v>
                </c:pt>
                <c:pt idx="3585">
                  <c:v>2.0914733949242821E-2</c:v>
                </c:pt>
                <c:pt idx="3586">
                  <c:v>2.0828889956127535E-2</c:v>
                </c:pt>
                <c:pt idx="3587">
                  <c:v>2.0828563585491462E-2</c:v>
                </c:pt>
                <c:pt idx="3588">
                  <c:v>2.0930916113721006E-2</c:v>
                </c:pt>
                <c:pt idx="3589">
                  <c:v>2.1127155354670586E-2</c:v>
                </c:pt>
                <c:pt idx="3590">
                  <c:v>2.1390750826684186E-2</c:v>
                </c:pt>
                <c:pt idx="3591">
                  <c:v>2.167889131539625E-2</c:v>
                </c:pt>
                <c:pt idx="3592">
                  <c:v>2.1947917119423684E-2</c:v>
                </c:pt>
                <c:pt idx="3593">
                  <c:v>2.2163229753895182E-2</c:v>
                </c:pt>
                <c:pt idx="3594">
                  <c:v>2.2303462450062879E-2</c:v>
                </c:pt>
                <c:pt idx="3595">
                  <c:v>2.2364705673576964E-2</c:v>
                </c:pt>
                <c:pt idx="3596">
                  <c:v>2.2357172618781902E-2</c:v>
                </c:pt>
                <c:pt idx="3597">
                  <c:v>2.2298643831058403E-2</c:v>
                </c:pt>
                <c:pt idx="3598">
                  <c:v>2.220611800339168E-2</c:v>
                </c:pt>
                <c:pt idx="3599">
                  <c:v>2.2094766996623168E-2</c:v>
                </c:pt>
                <c:pt idx="3600">
                  <c:v>2.1973066487593902E-2</c:v>
                </c:pt>
                <c:pt idx="3601">
                  <c:v>2.1843735715602726E-2</c:v>
                </c:pt>
                <c:pt idx="3602">
                  <c:v>2.170785603805326E-2</c:v>
                </c:pt>
                <c:pt idx="3603">
                  <c:v>2.1566274276693782E-2</c:v>
                </c:pt>
                <c:pt idx="3604">
                  <c:v>2.1420069840982776E-2</c:v>
                </c:pt>
                <c:pt idx="3605">
                  <c:v>2.1275221431586562E-2</c:v>
                </c:pt>
                <c:pt idx="3606">
                  <c:v>2.1139659456814959E-2</c:v>
                </c:pt>
                <c:pt idx="3607">
                  <c:v>2.1022844114407364E-2</c:v>
                </c:pt>
                <c:pt idx="3608">
                  <c:v>2.0936978751354481E-2</c:v>
                </c:pt>
                <c:pt idx="3609">
                  <c:v>2.0895148274282523E-2</c:v>
                </c:pt>
                <c:pt idx="3610">
                  <c:v>2.0907599065375322E-2</c:v>
                </c:pt>
                <c:pt idx="3611">
                  <c:v>2.098347733211315E-2</c:v>
                </c:pt>
                <c:pt idx="3612">
                  <c:v>2.1125475726586636E-2</c:v>
                </c:pt>
                <c:pt idx="3613">
                  <c:v>2.1327497593355511E-2</c:v>
                </c:pt>
                <c:pt idx="3614">
                  <c:v>2.1571832043566948E-2</c:v>
                </c:pt>
                <c:pt idx="3615">
                  <c:v>2.1830744004724741E-2</c:v>
                </c:pt>
                <c:pt idx="3616">
                  <c:v>2.2068722183177909E-2</c:v>
                </c:pt>
                <c:pt idx="3617">
                  <c:v>2.2248916934489944E-2</c:v>
                </c:pt>
                <c:pt idx="3618">
                  <c:v>2.2342668347113522E-2</c:v>
                </c:pt>
                <c:pt idx="3619">
                  <c:v>2.2337521786506061E-2</c:v>
                </c:pt>
                <c:pt idx="3620">
                  <c:v>2.2240918125257421E-2</c:v>
                </c:pt>
                <c:pt idx="3621">
                  <c:v>2.2078307615103883E-2</c:v>
                </c:pt>
                <c:pt idx="3622">
                  <c:v>2.1882806655586735E-2</c:v>
                </c:pt>
                <c:pt idx="3623">
                  <c:v>2.1690149953890188E-2</c:v>
                </c:pt>
                <c:pt idx="3624">
                  <c:v>2.1525083633339832E-2</c:v>
                </c:pt>
                <c:pt idx="3625">
                  <c:v>2.1397380112156535E-2</c:v>
                </c:pt>
                <c:pt idx="3626">
                  <c:v>2.1305886238513157E-2</c:v>
                </c:pt>
                <c:pt idx="3627">
                  <c:v>2.1244465451627066E-2</c:v>
                </c:pt>
                <c:pt idx="3628">
                  <c:v>2.1208391789463661E-2</c:v>
                </c:pt>
                <c:pt idx="3629">
                  <c:v>2.1204471934220155E-2</c:v>
                </c:pt>
                <c:pt idx="3630">
                  <c:v>2.1246472224564668E-2</c:v>
                </c:pt>
                <c:pt idx="3631">
                  <c:v>2.1350463753808231E-2</c:v>
                </c:pt>
                <c:pt idx="3632">
                  <c:v>2.1524569942497969E-2</c:v>
                </c:pt>
                <c:pt idx="3633">
                  <c:v>2.1760277754244502E-2</c:v>
                </c:pt>
                <c:pt idx="3634">
                  <c:v>2.2027437106612265E-2</c:v>
                </c:pt>
                <c:pt idx="3635">
                  <c:v>2.2281849256513116E-2</c:v>
                </c:pt>
                <c:pt idx="3636">
                  <c:v>2.2477576772857118E-2</c:v>
                </c:pt>
                <c:pt idx="3637">
                  <c:v>2.2578586647557415E-2</c:v>
                </c:pt>
                <c:pt idx="3638">
                  <c:v>2.2571283941082772E-2</c:v>
                </c:pt>
                <c:pt idx="3639">
                  <c:v>2.2466765708257126E-2</c:v>
                </c:pt>
                <c:pt idx="3640">
                  <c:v>2.2296678972634661E-2</c:v>
                </c:pt>
                <c:pt idx="3641">
                  <c:v>2.2104399764942169E-2</c:v>
                </c:pt>
                <c:pt idx="3642">
                  <c:v>2.1927256460539064E-2</c:v>
                </c:pt>
                <c:pt idx="3643">
                  <c:v>2.1792425394592703E-2</c:v>
                </c:pt>
                <c:pt idx="3644">
                  <c:v>2.1712107474441529E-2</c:v>
                </c:pt>
                <c:pt idx="3645">
                  <c:v>2.1684450523651984E-2</c:v>
                </c:pt>
                <c:pt idx="3646">
                  <c:v>2.1699633597847663E-2</c:v>
                </c:pt>
                <c:pt idx="3647">
                  <c:v>2.1747101647356055E-2</c:v>
                </c:pt>
                <c:pt idx="3648">
                  <c:v>2.1816911531121759E-2</c:v>
                </c:pt>
                <c:pt idx="3649">
                  <c:v>2.1899679284544733E-2</c:v>
                </c:pt>
                <c:pt idx="3650">
                  <c:v>2.1985828712855378E-2</c:v>
                </c:pt>
                <c:pt idx="3651">
                  <c:v>2.2063765896476857E-2</c:v>
                </c:pt>
                <c:pt idx="3652">
                  <c:v>2.2119597528055486E-2</c:v>
                </c:pt>
                <c:pt idx="3653">
                  <c:v>2.2142839443585867E-2</c:v>
                </c:pt>
                <c:pt idx="3654">
                  <c:v>2.2127266755036519E-2</c:v>
                </c:pt>
                <c:pt idx="3655">
                  <c:v>2.2076998372902563E-2</c:v>
                </c:pt>
                <c:pt idx="3656">
                  <c:v>2.2005183132725932E-2</c:v>
                </c:pt>
                <c:pt idx="3657">
                  <c:v>2.1932211189593216E-2</c:v>
                </c:pt>
                <c:pt idx="3658">
                  <c:v>2.1878880708508193E-2</c:v>
                </c:pt>
                <c:pt idx="3659">
                  <c:v>2.1862242564808294E-2</c:v>
                </c:pt>
                <c:pt idx="3660">
                  <c:v>2.1888181521640744E-2</c:v>
                </c:pt>
                <c:pt idx="3661">
                  <c:v>2.195357326302206E-2</c:v>
                </c:pt>
                <c:pt idx="3662">
                  <c:v>2.204688689156465E-2</c:v>
                </c:pt>
                <c:pt idx="3663">
                  <c:v>2.2153034479073692E-2</c:v>
                </c:pt>
                <c:pt idx="3664">
                  <c:v>2.2257056224933132E-2</c:v>
                </c:pt>
                <c:pt idx="3665">
                  <c:v>2.2348516785472013E-2</c:v>
                </c:pt>
                <c:pt idx="3666">
                  <c:v>2.2420716395771707E-2</c:v>
                </c:pt>
                <c:pt idx="3667">
                  <c:v>2.247256901683526E-2</c:v>
                </c:pt>
                <c:pt idx="3668">
                  <c:v>2.2504863037434715E-2</c:v>
                </c:pt>
                <c:pt idx="3669">
                  <c:v>2.2520917335486786E-2</c:v>
                </c:pt>
                <c:pt idx="3670">
                  <c:v>2.2524989511274469E-2</c:v>
                </c:pt>
                <c:pt idx="3671">
                  <c:v>2.2524146989013179E-2</c:v>
                </c:pt>
                <c:pt idx="3672">
                  <c:v>2.2526861788817694E-2</c:v>
                </c:pt>
                <c:pt idx="3673">
                  <c:v>2.2546193526372445E-2</c:v>
                </c:pt>
                <c:pt idx="3674">
                  <c:v>2.2594830928608818E-2</c:v>
                </c:pt>
                <c:pt idx="3675">
                  <c:v>2.2684583341008542E-2</c:v>
                </c:pt>
                <c:pt idx="3676">
                  <c:v>2.2821050035964692E-2</c:v>
                </c:pt>
                <c:pt idx="3677">
                  <c:v>2.2999964097050414E-2</c:v>
                </c:pt>
                <c:pt idx="3678">
                  <c:v>2.3204313293950792E-2</c:v>
                </c:pt>
                <c:pt idx="3679">
                  <c:v>2.3407679939931876E-2</c:v>
                </c:pt>
                <c:pt idx="3680">
                  <c:v>2.3579000078643338E-2</c:v>
                </c:pt>
                <c:pt idx="3681">
                  <c:v>2.3688714236556947E-2</c:v>
                </c:pt>
                <c:pt idx="3682">
                  <c:v>2.3718188801705516E-2</c:v>
                </c:pt>
                <c:pt idx="3683">
                  <c:v>2.3667078926014502E-2</c:v>
                </c:pt>
                <c:pt idx="3684">
                  <c:v>2.3551927751570119E-2</c:v>
                </c:pt>
                <c:pt idx="3685">
                  <c:v>2.3403083561599043E-2</c:v>
                </c:pt>
                <c:pt idx="3686">
                  <c:v>2.3253587084975054E-2</c:v>
                </c:pt>
                <c:pt idx="3687">
                  <c:v>2.3131514584484154E-2</c:v>
                </c:pt>
                <c:pt idx="3688">
                  <c:v>2.3049730204735226E-2</c:v>
                </c:pt>
                <c:pt idx="3689">
                  <c:v>2.3003103598210346E-2</c:v>
                </c:pt>
                <c:pt idx="3690">
                  <c:v>2.2971381622919791E-2</c:v>
                </c:pt>
                <c:pt idx="3691">
                  <c:v>2.2930151203786504E-2</c:v>
                </c:pt>
                <c:pt idx="3692">
                  <c:v>2.2859318986468986E-2</c:v>
                </c:pt>
                <c:pt idx="3693">
                  <c:v>2.2752108857908356E-2</c:v>
                </c:pt>
                <c:pt idx="3694">
                  <c:v>2.2618332375995427E-2</c:v>
                </c:pt>
                <c:pt idx="3695">
                  <c:v>2.2480946510344609E-2</c:v>
                </c:pt>
                <c:pt idx="3696">
                  <c:v>2.2366390101219664E-2</c:v>
                </c:pt>
                <c:pt idx="3697">
                  <c:v>2.2293731701666937E-2</c:v>
                </c:pt>
                <c:pt idx="3698">
                  <c:v>2.2268610537128593E-2</c:v>
                </c:pt>
                <c:pt idx="3699">
                  <c:v>2.2279744132807762E-2</c:v>
                </c:pt>
                <c:pt idx="3700">
                  <c:v>2.2305427339177182E-2</c:v>
                </c:pt>
                <c:pt idx="3701">
                  <c:v>2.2320444999598406E-2</c:v>
                </c:pt>
                <c:pt idx="3702">
                  <c:v>2.2306596920251394E-2</c:v>
                </c:pt>
                <c:pt idx="3703">
                  <c:v>2.2260798478626061E-2</c:v>
                </c:pt>
                <c:pt idx="3704">
                  <c:v>2.2194939523729758E-2</c:v>
                </c:pt>
                <c:pt idx="3705">
                  <c:v>2.2132457589175709E-2</c:v>
                </c:pt>
                <c:pt idx="3706">
                  <c:v>2.2097946721765467E-2</c:v>
                </c:pt>
                <c:pt idx="3707">
                  <c:v>2.2112162248268737E-2</c:v>
                </c:pt>
                <c:pt idx="3708">
                  <c:v>2.2181329294662218E-2</c:v>
                </c:pt>
                <c:pt idx="3709">
                  <c:v>2.2297661400735309E-2</c:v>
                </c:pt>
                <c:pt idx="3710">
                  <c:v>2.2440838970297923E-2</c:v>
                </c:pt>
                <c:pt idx="3711">
                  <c:v>2.2584485077048251E-2</c:v>
                </c:pt>
                <c:pt idx="3712">
                  <c:v>2.2705092755388019E-2</c:v>
                </c:pt>
                <c:pt idx="3713">
                  <c:v>2.2784376837675431E-2</c:v>
                </c:pt>
                <c:pt idx="3714">
                  <c:v>2.2815710450491362E-2</c:v>
                </c:pt>
                <c:pt idx="3715">
                  <c:v>2.2803298509857191E-2</c:v>
                </c:pt>
                <c:pt idx="3716">
                  <c:v>2.2759461437743995E-2</c:v>
                </c:pt>
                <c:pt idx="3717">
                  <c:v>2.2699941898141514E-2</c:v>
                </c:pt>
                <c:pt idx="3718">
                  <c:v>2.2640664610972035E-2</c:v>
                </c:pt>
                <c:pt idx="3719">
                  <c:v>2.2595018186111433E-2</c:v>
                </c:pt>
                <c:pt idx="3720">
                  <c:v>2.2570862634840212E-2</c:v>
                </c:pt>
                <c:pt idx="3721">
                  <c:v>2.2571986119061645E-2</c:v>
                </c:pt>
                <c:pt idx="3722">
                  <c:v>2.2597499355644375E-2</c:v>
                </c:pt>
                <c:pt idx="3723">
                  <c:v>2.2643192860878576E-2</c:v>
                </c:pt>
                <c:pt idx="3724">
                  <c:v>2.2702142711490188E-2</c:v>
                </c:pt>
                <c:pt idx="3725">
                  <c:v>2.2764847164378217E-2</c:v>
                </c:pt>
                <c:pt idx="3726">
                  <c:v>2.2820769003513604E-2</c:v>
                </c:pt>
                <c:pt idx="3727">
                  <c:v>2.2859646886784109E-2</c:v>
                </c:pt>
                <c:pt idx="3728">
                  <c:v>2.2874168434719351E-2</c:v>
                </c:pt>
                <c:pt idx="3729">
                  <c:v>2.2861426921387158E-2</c:v>
                </c:pt>
                <c:pt idx="3730">
                  <c:v>2.2826249169112474E-2</c:v>
                </c:pt>
                <c:pt idx="3731">
                  <c:v>2.2780161725954658E-2</c:v>
                </c:pt>
                <c:pt idx="3732">
                  <c:v>2.2738715306268149E-2</c:v>
                </c:pt>
                <c:pt idx="3733">
                  <c:v>2.2719187686158111E-2</c:v>
                </c:pt>
                <c:pt idx="3734">
                  <c:v>2.2735109420629847E-2</c:v>
                </c:pt>
                <c:pt idx="3735">
                  <c:v>2.2790043885686513E-2</c:v>
                </c:pt>
                <c:pt idx="3736">
                  <c:v>2.2878478148832045E-2</c:v>
                </c:pt>
                <c:pt idx="3737">
                  <c:v>2.2984922921253544E-2</c:v>
                </c:pt>
                <c:pt idx="3738">
                  <c:v>2.3089753415290744E-2</c:v>
                </c:pt>
                <c:pt idx="3739">
                  <c:v>2.3172857879122162E-2</c:v>
                </c:pt>
                <c:pt idx="3740">
                  <c:v>2.3220674760631173E-2</c:v>
                </c:pt>
                <c:pt idx="3741">
                  <c:v>2.3228316573725268E-2</c:v>
                </c:pt>
                <c:pt idx="3742">
                  <c:v>2.3200469141921427E-2</c:v>
                </c:pt>
                <c:pt idx="3743">
                  <c:v>2.3148342049183597E-2</c:v>
                </c:pt>
                <c:pt idx="3744">
                  <c:v>2.3086050879164162E-2</c:v>
                </c:pt>
                <c:pt idx="3745">
                  <c:v>2.3028079841261435E-2</c:v>
                </c:pt>
                <c:pt idx="3746">
                  <c:v>2.2985813194413403E-2</c:v>
                </c:pt>
                <c:pt idx="3747">
                  <c:v>2.2966696150884543E-2</c:v>
                </c:pt>
                <c:pt idx="3748">
                  <c:v>2.2976067145505714E-2</c:v>
                </c:pt>
                <c:pt idx="3749">
                  <c:v>2.3015380671395753E-2</c:v>
                </c:pt>
                <c:pt idx="3750">
                  <c:v>2.3084457392319242E-2</c:v>
                </c:pt>
                <c:pt idx="3751">
                  <c:v>2.3179795688346834E-2</c:v>
                </c:pt>
                <c:pt idx="3752">
                  <c:v>2.3295926691564446E-2</c:v>
                </c:pt>
                <c:pt idx="3753">
                  <c:v>2.3422782668399707E-2</c:v>
                </c:pt>
                <c:pt idx="3754">
                  <c:v>2.3548878115112311E-2</c:v>
                </c:pt>
                <c:pt idx="3755">
                  <c:v>2.3661681999158864E-2</c:v>
                </c:pt>
                <c:pt idx="3756">
                  <c:v>2.3749683740423196E-2</c:v>
                </c:pt>
                <c:pt idx="3757">
                  <c:v>2.3803526130968373E-2</c:v>
                </c:pt>
                <c:pt idx="3758">
                  <c:v>2.3818454845783828E-2</c:v>
                </c:pt>
                <c:pt idx="3759">
                  <c:v>2.3792541177987132E-2</c:v>
                </c:pt>
                <c:pt idx="3760">
                  <c:v>2.3728843316690458E-2</c:v>
                </c:pt>
                <c:pt idx="3761">
                  <c:v>2.3634088325580567E-2</c:v>
                </c:pt>
                <c:pt idx="3762">
                  <c:v>2.3520024922262246E-2</c:v>
                </c:pt>
                <c:pt idx="3763">
                  <c:v>2.3402473841597E-2</c:v>
                </c:pt>
                <c:pt idx="3764">
                  <c:v>2.3297802295637167E-2</c:v>
                </c:pt>
                <c:pt idx="3765">
                  <c:v>2.3222456275590504E-2</c:v>
                </c:pt>
                <c:pt idx="3766">
                  <c:v>2.3187905565301932E-2</c:v>
                </c:pt>
                <c:pt idx="3767">
                  <c:v>2.31967656617822E-2</c:v>
                </c:pt>
                <c:pt idx="3768">
                  <c:v>2.3242522264577133E-2</c:v>
                </c:pt>
                <c:pt idx="3769">
                  <c:v>2.3311353775749451E-2</c:v>
                </c:pt>
                <c:pt idx="3770">
                  <c:v>2.338685592103041E-2</c:v>
                </c:pt>
                <c:pt idx="3771">
                  <c:v>2.3453880934215306E-2</c:v>
                </c:pt>
                <c:pt idx="3772">
                  <c:v>2.3504731161602795E-2</c:v>
                </c:pt>
                <c:pt idx="3773">
                  <c:v>2.3540479996168491E-2</c:v>
                </c:pt>
                <c:pt idx="3774">
                  <c:v>2.3569522226225555E-2</c:v>
                </c:pt>
                <c:pt idx="3775">
                  <c:v>2.3602742537790052E-2</c:v>
                </c:pt>
                <c:pt idx="3776">
                  <c:v>2.3648401151703975E-2</c:v>
                </c:pt>
                <c:pt idx="3777">
                  <c:v>2.3709177257384091E-2</c:v>
                </c:pt>
                <c:pt idx="3778">
                  <c:v>2.3780805424099778E-2</c:v>
                </c:pt>
                <c:pt idx="3779">
                  <c:v>2.3853337459693209E-2</c:v>
                </c:pt>
                <c:pt idx="3780">
                  <c:v>2.3915644873440785E-2</c:v>
                </c:pt>
                <c:pt idx="3781">
                  <c:v>2.3958142999878536E-2</c:v>
                </c:pt>
                <c:pt idx="3782">
                  <c:v>2.3976223574305518E-2</c:v>
                </c:pt>
                <c:pt idx="3783">
                  <c:v>2.3968897328763734E-2</c:v>
                </c:pt>
                <c:pt idx="3784">
                  <c:v>2.3939030068214968E-2</c:v>
                </c:pt>
                <c:pt idx="3785">
                  <c:v>2.3891415758890762E-2</c:v>
                </c:pt>
                <c:pt idx="3786">
                  <c:v>2.383282069737392E-2</c:v>
                </c:pt>
                <c:pt idx="3787">
                  <c:v>2.3771651756214547E-2</c:v>
                </c:pt>
                <c:pt idx="3788">
                  <c:v>2.371814186609434E-2</c:v>
                </c:pt>
                <c:pt idx="3789">
                  <c:v>2.3683317040836822E-2</c:v>
                </c:pt>
                <c:pt idx="3790">
                  <c:v>2.3676887425656552E-2</c:v>
                </c:pt>
                <c:pt idx="3791">
                  <c:v>2.3703028863101945E-2</c:v>
                </c:pt>
                <c:pt idx="3792">
                  <c:v>2.3758555305343883E-2</c:v>
                </c:pt>
                <c:pt idx="3793">
                  <c:v>2.383235121758865E-2</c:v>
                </c:pt>
                <c:pt idx="3794">
                  <c:v>2.390597184777677E-2</c:v>
                </c:pt>
                <c:pt idx="3795">
                  <c:v>2.3960350198497966E-2</c:v>
                </c:pt>
                <c:pt idx="3796">
                  <c:v>2.3982563694240351E-2</c:v>
                </c:pt>
                <c:pt idx="3797">
                  <c:v>2.3968850366050017E-2</c:v>
                </c:pt>
                <c:pt idx="3798">
                  <c:v>2.3927431229881842E-2</c:v>
                </c:pt>
                <c:pt idx="3799">
                  <c:v>2.3874794241118387E-2</c:v>
                </c:pt>
                <c:pt idx="3800">
                  <c:v>2.3831318363847449E-2</c:v>
                </c:pt>
                <c:pt idx="3801">
                  <c:v>2.3813149929226236E-2</c:v>
                </c:pt>
                <c:pt idx="3802">
                  <c:v>2.3828032027376718E-2</c:v>
                </c:pt>
                <c:pt idx="3803">
                  <c:v>2.3873479571945307E-2</c:v>
                </c:pt>
                <c:pt idx="3804">
                  <c:v>2.3939030068214968E-2</c:v>
                </c:pt>
                <c:pt idx="3805">
                  <c:v>2.4010461321586581E-2</c:v>
                </c:pt>
                <c:pt idx="3806">
                  <c:v>2.4073683789306972E-2</c:v>
                </c:pt>
                <c:pt idx="3807">
                  <c:v>2.4119391944075204E-2</c:v>
                </c:pt>
                <c:pt idx="3808">
                  <c:v>2.414353981779805E-2</c:v>
                </c:pt>
                <c:pt idx="3809">
                  <c:v>2.4146828542614747E-2</c:v>
                </c:pt>
                <c:pt idx="3810">
                  <c:v>2.4133955676089343E-2</c:v>
                </c:pt>
                <c:pt idx="3811">
                  <c:v>2.4112063283004977E-2</c:v>
                </c:pt>
                <c:pt idx="3812">
                  <c:v>2.4089655259593286E-2</c:v>
                </c:pt>
                <c:pt idx="3813">
                  <c:v>2.4076079472405983E-2</c:v>
                </c:pt>
                <c:pt idx="3814">
                  <c:v>2.4080495079802595E-2</c:v>
                </c:pt>
                <c:pt idx="3815">
                  <c:v>2.4109996247114081E-2</c:v>
                </c:pt>
                <c:pt idx="3816">
                  <c:v>2.4168346813824744E-2</c:v>
                </c:pt>
                <c:pt idx="3817">
                  <c:v>2.4253396704017501E-2</c:v>
                </c:pt>
                <c:pt idx="3818">
                  <c:v>2.4358016815147383E-2</c:v>
                </c:pt>
                <c:pt idx="3819">
                  <c:v>2.4470701969395055E-2</c:v>
                </c:pt>
                <c:pt idx="3820">
                  <c:v>2.4578948616903913E-2</c:v>
                </c:pt>
                <c:pt idx="3821">
                  <c:v>2.4671558061569961E-2</c:v>
                </c:pt>
                <c:pt idx="3822">
                  <c:v>2.4743345142830948E-2</c:v>
                </c:pt>
                <c:pt idx="3823">
                  <c:v>2.4793734906548577E-2</c:v>
                </c:pt>
                <c:pt idx="3824">
                  <c:v>2.4826766663483608E-2</c:v>
                </c:pt>
                <c:pt idx="3825">
                  <c:v>2.4848695114691795E-2</c:v>
                </c:pt>
                <c:pt idx="3826">
                  <c:v>2.4865071590144845E-2</c:v>
                </c:pt>
                <c:pt idx="3827">
                  <c:v>2.487937798211149E-2</c:v>
                </c:pt>
                <c:pt idx="3828">
                  <c:v>2.4892696527162091E-2</c:v>
                </c:pt>
                <c:pt idx="3829">
                  <c:v>2.4905027134396469E-2</c:v>
                </c:pt>
                <c:pt idx="3830">
                  <c:v>2.4915710806179943E-2</c:v>
                </c:pt>
                <c:pt idx="3831">
                  <c:v>2.4925877011025672E-2</c:v>
                </c:pt>
                <c:pt idx="3832">
                  <c:v>2.4936890668164631E-2</c:v>
                </c:pt>
                <c:pt idx="3833">
                  <c:v>2.4949834425658242E-2</c:v>
                </c:pt>
                <c:pt idx="3834">
                  <c:v>2.4964990879304601E-2</c:v>
                </c:pt>
                <c:pt idx="3835">
                  <c:v>2.4980289078525793E-2</c:v>
                </c:pt>
                <c:pt idx="3836">
                  <c:v>2.4992480952376724E-2</c:v>
                </c:pt>
                <c:pt idx="3837">
                  <c:v>2.4998365183833256E-2</c:v>
                </c:pt>
                <c:pt idx="3838">
                  <c:v>2.4996058555601504E-2</c:v>
                </c:pt>
                <c:pt idx="3839">
                  <c:v>2.4985749489361726E-2</c:v>
                </c:pt>
                <c:pt idx="3840">
                  <c:v>2.4969933315511346E-2</c:v>
                </c:pt>
                <c:pt idx="3841">
                  <c:v>2.4952093739238242E-2</c:v>
                </c:pt>
                <c:pt idx="3842">
                  <c:v>2.4934160761300291E-2</c:v>
                </c:pt>
                <c:pt idx="3843">
                  <c:v>2.491674624208496E-2</c:v>
                </c:pt>
                <c:pt idx="3844">
                  <c:v>2.4897967583596754E-2</c:v>
                </c:pt>
                <c:pt idx="3845">
                  <c:v>2.4874907183996438E-2</c:v>
                </c:pt>
                <c:pt idx="3846">
                  <c:v>2.4845259897908319E-2</c:v>
                </c:pt>
                <c:pt idx="3847">
                  <c:v>2.4808980020642142E-2</c:v>
                </c:pt>
                <c:pt idx="3848">
                  <c:v>2.4767810030862376E-2</c:v>
                </c:pt>
                <c:pt idx="3849">
                  <c:v>2.4726690988250873E-2</c:v>
                </c:pt>
                <c:pt idx="3850">
                  <c:v>2.4690326932572899E-2</c:v>
                </c:pt>
                <c:pt idx="3851">
                  <c:v>2.4662903015880262E-2</c:v>
                </c:pt>
                <c:pt idx="3852">
                  <c:v>2.4645781585776579E-2</c:v>
                </c:pt>
                <c:pt idx="3853">
                  <c:v>2.4638397001470087E-2</c:v>
                </c:pt>
                <c:pt idx="3854">
                  <c:v>2.4638114790548123E-2</c:v>
                </c:pt>
                <c:pt idx="3855">
                  <c:v>2.4642065760144057E-2</c:v>
                </c:pt>
                <c:pt idx="3856">
                  <c:v>2.4647992281932936E-2</c:v>
                </c:pt>
                <c:pt idx="3857">
                  <c:v>2.4654577400998086E-2</c:v>
                </c:pt>
                <c:pt idx="3858">
                  <c:v>2.4662197449107033E-2</c:v>
                </c:pt>
                <c:pt idx="3859">
                  <c:v>2.4671134712931593E-2</c:v>
                </c:pt>
                <c:pt idx="3860">
                  <c:v>2.4681577433132824E-2</c:v>
                </c:pt>
                <c:pt idx="3861">
                  <c:v>2.4693337553787005E-2</c:v>
                </c:pt>
                <c:pt idx="3862">
                  <c:v>2.4704909823365602E-2</c:v>
                </c:pt>
                <c:pt idx="3863">
                  <c:v>2.4715118138281429E-2</c:v>
                </c:pt>
                <c:pt idx="3864">
                  <c:v>2.4722598115820123E-2</c:v>
                </c:pt>
                <c:pt idx="3865">
                  <c:v>2.4727443704620995E-2</c:v>
                </c:pt>
                <c:pt idx="3866">
                  <c:v>2.4729842996758185E-2</c:v>
                </c:pt>
                <c:pt idx="3867">
                  <c:v>2.4731865939643612E-2</c:v>
                </c:pt>
                <c:pt idx="3868">
                  <c:v>2.4734923894451429E-2</c:v>
                </c:pt>
                <c:pt idx="3869">
                  <c:v>2.4741133961246227E-2</c:v>
                </c:pt>
                <c:pt idx="3870">
                  <c:v>2.4751390175079997E-2</c:v>
                </c:pt>
                <c:pt idx="3871">
                  <c:v>2.4766022165444664E-2</c:v>
                </c:pt>
                <c:pt idx="3872">
                  <c:v>2.4783618845348306E-2</c:v>
                </c:pt>
                <c:pt idx="3873">
                  <c:v>2.4801827925168947E-2</c:v>
                </c:pt>
                <c:pt idx="3874">
                  <c:v>2.4817732087196738E-2</c:v>
                </c:pt>
                <c:pt idx="3875">
                  <c:v>2.4828084221561804E-2</c:v>
                </c:pt>
                <c:pt idx="3876">
                  <c:v>2.4830578181725078E-2</c:v>
                </c:pt>
                <c:pt idx="3877">
                  <c:v>2.4824649167803477E-2</c:v>
                </c:pt>
                <c:pt idx="3878">
                  <c:v>2.4811803248647075E-2</c:v>
                </c:pt>
                <c:pt idx="3879">
                  <c:v>2.479604046044482E-2</c:v>
                </c:pt>
                <c:pt idx="3880">
                  <c:v>2.4782583726793657E-2</c:v>
                </c:pt>
                <c:pt idx="3881">
                  <c:v>2.4776608317912181E-2</c:v>
                </c:pt>
                <c:pt idx="3882">
                  <c:v>2.4782160269914318E-2</c:v>
                </c:pt>
                <c:pt idx="3883">
                  <c:v>2.4799992867028171E-2</c:v>
                </c:pt>
                <c:pt idx="3884">
                  <c:v>2.4827660720315066E-2</c:v>
                </c:pt>
                <c:pt idx="3885">
                  <c:v>2.486036564316408E-2</c:v>
                </c:pt>
                <c:pt idx="3886">
                  <c:v>2.4891284647908581E-2</c:v>
                </c:pt>
                <c:pt idx="3887">
                  <c:v>2.4914298852105839E-2</c:v>
                </c:pt>
                <c:pt idx="3888">
                  <c:v>2.4925265149374105E-2</c:v>
                </c:pt>
                <c:pt idx="3889">
                  <c:v>2.492281771138783E-2</c:v>
                </c:pt>
                <c:pt idx="3890">
                  <c:v>2.4908180437496659E-2</c:v>
                </c:pt>
                <c:pt idx="3891">
                  <c:v>2.4884790062461366E-2</c:v>
                </c:pt>
                <c:pt idx="3892">
                  <c:v>2.4855565629776206E-2</c:v>
                </c:pt>
                <c:pt idx="3893">
                  <c:v>2.4823049289025796E-2</c:v>
                </c:pt>
                <c:pt idx="3894">
                  <c:v>2.4788182806577026E-2</c:v>
                </c:pt>
                <c:pt idx="3895">
                  <c:v>2.4749837613391897E-2</c:v>
                </c:pt>
                <c:pt idx="3896">
                  <c:v>2.470608588428292E-2</c:v>
                </c:pt>
                <c:pt idx="3897">
                  <c:v>2.4655847399731597E-2</c:v>
                </c:pt>
                <c:pt idx="3898">
                  <c:v>2.4598889256619356E-2</c:v>
                </c:pt>
                <c:pt idx="3899">
                  <c:v>2.4537800426697627E-2</c:v>
                </c:pt>
                <c:pt idx="3900">
                  <c:v>2.4476626153144172E-2</c:v>
                </c:pt>
                <c:pt idx="3901">
                  <c:v>2.4420349670021498E-2</c:v>
                </c:pt>
                <c:pt idx="3902">
                  <c:v>2.4372635557988971E-2</c:v>
                </c:pt>
                <c:pt idx="3903">
                  <c:v>2.433522007922951E-2</c:v>
                </c:pt>
                <c:pt idx="3904">
                  <c:v>2.4306220600223589E-2</c:v>
                </c:pt>
                <c:pt idx="3905">
                  <c:v>2.4281875693263018E-2</c:v>
                </c:pt>
                <c:pt idx="3906">
                  <c:v>2.4257250187370134E-2</c:v>
                </c:pt>
                <c:pt idx="3907">
                  <c:v>2.4228584849585573E-2</c:v>
                </c:pt>
                <c:pt idx="3908">
                  <c:v>2.4194376889926435E-2</c:v>
                </c:pt>
                <c:pt idx="3909">
                  <c:v>2.4156459951413474E-2</c:v>
                </c:pt>
                <c:pt idx="3910">
                  <c:v>2.4118828196525229E-2</c:v>
                </c:pt>
                <c:pt idx="3911">
                  <c:v>2.4087682281466634E-2</c:v>
                </c:pt>
                <c:pt idx="3912">
                  <c:v>2.4068375754225053E-2</c:v>
                </c:pt>
                <c:pt idx="3913">
                  <c:v>2.4064805784818517E-2</c:v>
                </c:pt>
                <c:pt idx="3914">
                  <c:v>2.407875701621421E-2</c:v>
                </c:pt>
                <c:pt idx="3915">
                  <c:v>2.4109056688597759E-2</c:v>
                </c:pt>
                <c:pt idx="3916">
                  <c:v>2.4151338834289111E-2</c:v>
                </c:pt>
                <c:pt idx="3917">
                  <c:v>2.4200062366851467E-2</c:v>
                </c:pt>
                <c:pt idx="3918">
                  <c:v>2.4248368429596441E-2</c:v>
                </c:pt>
                <c:pt idx="3919">
                  <c:v>2.4289677194393684E-2</c:v>
                </c:pt>
                <c:pt idx="3920">
                  <c:v>2.4317923560488237E-2</c:v>
                </c:pt>
                <c:pt idx="3921">
                  <c:v>2.4330566871944244E-2</c:v>
                </c:pt>
                <c:pt idx="3922">
                  <c:v>2.4327981778328629E-2</c:v>
                </c:pt>
                <c:pt idx="3923">
                  <c:v>2.43147745401684E-2</c:v>
                </c:pt>
                <c:pt idx="3924">
                  <c:v>2.4297807823622904E-2</c:v>
                </c:pt>
                <c:pt idx="3925">
                  <c:v>2.4285682432330986E-2</c:v>
                </c:pt>
                <c:pt idx="3926">
                  <c:v>2.4284930481228491E-2</c:v>
                </c:pt>
                <c:pt idx="3927">
                  <c:v>2.4298888785793345E-2</c:v>
                </c:pt>
                <c:pt idx="3928">
                  <c:v>2.4325490702675319E-2</c:v>
                </c:pt>
                <c:pt idx="3929">
                  <c:v>2.4359426961823034E-2</c:v>
                </c:pt>
                <c:pt idx="3930">
                  <c:v>2.4393647924920721E-2</c:v>
                </c:pt>
                <c:pt idx="3931">
                  <c:v>2.4421571972296448E-2</c:v>
                </c:pt>
                <c:pt idx="3932">
                  <c:v>2.4439859905573076E-2</c:v>
                </c:pt>
                <c:pt idx="3933">
                  <c:v>2.444996796263977E-2</c:v>
                </c:pt>
                <c:pt idx="3934">
                  <c:v>2.4455327679040913E-2</c:v>
                </c:pt>
                <c:pt idx="3935">
                  <c:v>2.4460452382019333E-2</c:v>
                </c:pt>
                <c:pt idx="3936">
                  <c:v>2.4468163058240629E-2</c:v>
                </c:pt>
                <c:pt idx="3937">
                  <c:v>2.447850686329734E-2</c:v>
                </c:pt>
                <c:pt idx="3938">
                  <c:v>2.4488568800961959E-2</c:v>
                </c:pt>
                <c:pt idx="3939">
                  <c:v>2.4493928993767795E-2</c:v>
                </c:pt>
                <c:pt idx="3940">
                  <c:v>2.4489650238042733E-2</c:v>
                </c:pt>
                <c:pt idx="3941">
                  <c:v>2.4472676688332314E-2</c:v>
                </c:pt>
                <c:pt idx="3942">
                  <c:v>2.4442257609453628E-2</c:v>
                </c:pt>
                <c:pt idx="3943">
                  <c:v>2.4400699282586709E-2</c:v>
                </c:pt>
                <c:pt idx="3944">
                  <c:v>2.4352470282646539E-2</c:v>
                </c:pt>
                <c:pt idx="3945">
                  <c:v>2.4303870646222865E-2</c:v>
                </c:pt>
                <c:pt idx="3946">
                  <c:v>2.4260586767648647E-2</c:v>
                </c:pt>
                <c:pt idx="3947">
                  <c:v>2.4226987165113296E-2</c:v>
                </c:pt>
                <c:pt idx="3948">
                  <c:v>2.4205043093749719E-2</c:v>
                </c:pt>
                <c:pt idx="3949">
                  <c:v>2.4194376889926435E-2</c:v>
                </c:pt>
                <c:pt idx="3950">
                  <c:v>2.4193061252978161E-2</c:v>
                </c:pt>
                <c:pt idx="3951">
                  <c:v>2.4197853949618604E-2</c:v>
                </c:pt>
                <c:pt idx="3952">
                  <c:v>2.4205372011687716E-2</c:v>
                </c:pt>
                <c:pt idx="3953">
                  <c:v>2.4213078160377106E-2</c:v>
                </c:pt>
                <c:pt idx="3954">
                  <c:v>2.4220220566626878E-2</c:v>
                </c:pt>
                <c:pt idx="3955">
                  <c:v>2.4227034155749123E-2</c:v>
                </c:pt>
                <c:pt idx="3956">
                  <c:v>2.4235492553033262E-2</c:v>
                </c:pt>
                <c:pt idx="3957">
                  <c:v>2.4247240600336457E-2</c:v>
                </c:pt>
                <c:pt idx="3958">
                  <c:v>2.4261996598005549E-2</c:v>
                </c:pt>
                <c:pt idx="3959">
                  <c:v>2.4276847089102167E-2</c:v>
                </c:pt>
                <c:pt idx="3960">
                  <c:v>2.4285400450515089E-2</c:v>
                </c:pt>
                <c:pt idx="3961">
                  <c:v>2.4279525870987591E-2</c:v>
                </c:pt>
                <c:pt idx="3962">
                  <c:v>2.4253255723567742E-2</c:v>
                </c:pt>
                <c:pt idx="3963">
                  <c:v>2.4205231046826599E-2</c:v>
                </c:pt>
                <c:pt idx="3964">
                  <c:v>2.4140861874557558E-2</c:v>
                </c:pt>
                <c:pt idx="3965">
                  <c:v>2.407222759623396E-2</c:v>
                </c:pt>
                <c:pt idx="3966">
                  <c:v>2.4014782326503344E-2</c:v>
                </c:pt>
                <c:pt idx="3967">
                  <c:v>2.3981013878597864E-2</c:v>
                </c:pt>
                <c:pt idx="3968">
                  <c:v>2.3977444627244722E-2</c:v>
                </c:pt>
                <c:pt idx="3969">
                  <c:v>2.4000786183872254E-2</c:v>
                </c:pt>
                <c:pt idx="3970">
                  <c:v>2.4039628939117159E-2</c:v>
                </c:pt>
                <c:pt idx="3971">
                  <c:v>2.4078052397822132E-2</c:v>
                </c:pt>
                <c:pt idx="3972">
                  <c:v>2.4102197973006952E-2</c:v>
                </c:pt>
                <c:pt idx="3973">
                  <c:v>2.4104875677848366E-2</c:v>
                </c:pt>
                <c:pt idx="3974">
                  <c:v>2.4087635305906303E-2</c:v>
                </c:pt>
                <c:pt idx="3975">
                  <c:v>2.4059356940723038E-2</c:v>
                </c:pt>
                <c:pt idx="3976">
                  <c:v>2.4030939508418399E-2</c:v>
                </c:pt>
                <c:pt idx="3977">
                  <c:v>2.4011588536115853E-2</c:v>
                </c:pt>
                <c:pt idx="3978">
                  <c:v>2.4004731359632998E-2</c:v>
                </c:pt>
                <c:pt idx="3979">
                  <c:v>2.400740846359551E-2</c:v>
                </c:pt>
                <c:pt idx="3980">
                  <c:v>2.4013279363395153E-2</c:v>
                </c:pt>
                <c:pt idx="3981">
                  <c:v>2.4015815616657228E-2</c:v>
                </c:pt>
                <c:pt idx="3982">
                  <c:v>2.4011306732209199E-2</c:v>
                </c:pt>
                <c:pt idx="3983">
                  <c:v>2.4000786183872254E-2</c:v>
                </c:pt>
                <c:pt idx="3984">
                  <c:v>2.3987823715841523E-2</c:v>
                </c:pt>
                <c:pt idx="3985">
                  <c:v>2.3976505355448381E-2</c:v>
                </c:pt>
                <c:pt idx="3986">
                  <c:v>2.3969601770080125E-2</c:v>
                </c:pt>
                <c:pt idx="3987">
                  <c:v>2.3967441486997705E-2</c:v>
                </c:pt>
                <c:pt idx="3988">
                  <c:v>2.396800503807018E-2</c:v>
                </c:pt>
                <c:pt idx="3989">
                  <c:v>2.3969789621290712E-2</c:v>
                </c:pt>
                <c:pt idx="3990">
                  <c:v>2.3973170956976826E-2</c:v>
                </c:pt>
                <c:pt idx="3991">
                  <c:v>2.3980497274612718E-2</c:v>
                </c:pt>
                <c:pt idx="3992">
                  <c:v>2.3995572970871189E-2</c:v>
                </c:pt>
                <c:pt idx="3993">
                  <c:v>2.4021451788046828E-2</c:v>
                </c:pt>
                <c:pt idx="3994">
                  <c:v>2.4058840243538444E-2</c:v>
                </c:pt>
                <c:pt idx="3995">
                  <c:v>2.4104687768198081E-2</c:v>
                </c:pt>
                <c:pt idx="3996">
                  <c:v>2.4153547015001615E-2</c:v>
                </c:pt>
                <c:pt idx="3997">
                  <c:v>2.4199169601085931E-2</c:v>
                </c:pt>
                <c:pt idx="3998">
                  <c:v>2.4236244418542004E-2</c:v>
                </c:pt>
                <c:pt idx="3999">
                  <c:v>2.4262842498416599E-2</c:v>
                </c:pt>
                <c:pt idx="4000">
                  <c:v>2.4279384882055284E-2</c:v>
                </c:pt>
                <c:pt idx="4001">
                  <c:v>2.4289254217847674E-2</c:v>
                </c:pt>
                <c:pt idx="4002">
                  <c:v>2.4296115888235555E-2</c:v>
                </c:pt>
                <c:pt idx="4003">
                  <c:v>2.4302648675167411E-2</c:v>
                </c:pt>
                <c:pt idx="4004">
                  <c:v>2.4310779547247703E-2</c:v>
                </c:pt>
                <c:pt idx="4005">
                  <c:v>2.4320226589805045E-2</c:v>
                </c:pt>
                <c:pt idx="4006">
                  <c:v>2.4330002850206707E-2</c:v>
                </c:pt>
                <c:pt idx="4007">
                  <c:v>2.4339121291435679E-2</c:v>
                </c:pt>
                <c:pt idx="4008">
                  <c:v>2.4347111835471454E-2</c:v>
                </c:pt>
                <c:pt idx="4009">
                  <c:v>2.435392741568055E-2</c:v>
                </c:pt>
                <c:pt idx="4010">
                  <c:v>2.4360461072295177E-2</c:v>
                </c:pt>
                <c:pt idx="4011">
                  <c:v>2.4367276862004912E-2</c:v>
                </c:pt>
                <c:pt idx="4012">
                  <c:v>2.437545595085467E-2</c:v>
                </c:pt>
                <c:pt idx="4013">
                  <c:v>2.4385327470127123E-2</c:v>
                </c:pt>
                <c:pt idx="4014">
                  <c:v>2.4397079571350629E-2</c:v>
                </c:pt>
                <c:pt idx="4015">
                  <c:v>2.4409631166654629E-2</c:v>
                </c:pt>
                <c:pt idx="4016">
                  <c:v>2.442114886727343E-2</c:v>
                </c:pt>
                <c:pt idx="4017">
                  <c:v>2.4428905858189694E-2</c:v>
                </c:pt>
                <c:pt idx="4018">
                  <c:v>2.4429281958240796E-2</c:v>
                </c:pt>
                <c:pt idx="4019">
                  <c:v>2.4419362428387499E-2</c:v>
                </c:pt>
                <c:pt idx="4020">
                  <c:v>2.4397972744046877E-2</c:v>
                </c:pt>
                <c:pt idx="4021">
                  <c:v>2.4366806804107861E-2</c:v>
                </c:pt>
                <c:pt idx="4022">
                  <c:v>2.4329297824064573E-2</c:v>
                </c:pt>
                <c:pt idx="4023">
                  <c:v>2.4291463099907158E-2</c:v>
                </c:pt>
                <c:pt idx="4024">
                  <c:v>2.4259082953645768E-2</c:v>
                </c:pt>
                <c:pt idx="4025">
                  <c:v>2.4236385393469957E-2</c:v>
                </c:pt>
                <c:pt idx="4026">
                  <c:v>2.4224731620570157E-2</c:v>
                </c:pt>
                <c:pt idx="4027">
                  <c:v>2.4222992979646703E-2</c:v>
                </c:pt>
                <c:pt idx="4028">
                  <c:v>2.422806795102473E-2</c:v>
                </c:pt>
                <c:pt idx="4029">
                  <c:v>2.4236761326834395E-2</c:v>
                </c:pt>
                <c:pt idx="4030">
                  <c:v>2.4247522557377062E-2</c:v>
                </c:pt>
                <c:pt idx="4031">
                  <c:v>2.4260586767648647E-2</c:v>
                </c:pt>
                <c:pt idx="4032">
                  <c:v>2.4277693018438969E-2</c:v>
                </c:pt>
                <c:pt idx="4033">
                  <c:v>2.4300063747726204E-2</c:v>
                </c:pt>
                <c:pt idx="4034">
                  <c:v>2.4327746770581145E-2</c:v>
                </c:pt>
                <c:pt idx="4035">
                  <c:v>2.4357640776807139E-2</c:v>
                </c:pt>
                <c:pt idx="4036">
                  <c:v>2.4385374477898354E-2</c:v>
                </c:pt>
                <c:pt idx="4037">
                  <c:v>2.4406058390983761E-2</c:v>
                </c:pt>
                <c:pt idx="4038">
                  <c:v>2.4416165661353302E-2</c:v>
                </c:pt>
                <c:pt idx="4039">
                  <c:v>2.4414755330436362E-2</c:v>
                </c:pt>
                <c:pt idx="4040">
                  <c:v>2.4404036965136607E-2</c:v>
                </c:pt>
                <c:pt idx="4041">
                  <c:v>2.4387395816882547E-2</c:v>
                </c:pt>
                <c:pt idx="4042">
                  <c:v>2.4368687038748067E-2</c:v>
                </c:pt>
                <c:pt idx="4043">
                  <c:v>2.4350167082338288E-2</c:v>
                </c:pt>
                <c:pt idx="4044">
                  <c:v>2.4331976929493189E-2</c:v>
                </c:pt>
                <c:pt idx="4045">
                  <c:v>2.4313082538680371E-2</c:v>
                </c:pt>
                <c:pt idx="4046">
                  <c:v>2.4292215062320606E-2</c:v>
                </c:pt>
                <c:pt idx="4047">
                  <c:v>2.426885783774458E-2</c:v>
                </c:pt>
                <c:pt idx="4048">
                  <c:v>2.4244702995210428E-2</c:v>
                </c:pt>
                <c:pt idx="4049">
                  <c:v>2.4223086960059266E-2</c:v>
                </c:pt>
                <c:pt idx="4050">
                  <c:v>2.420805035274088E-2</c:v>
                </c:pt>
                <c:pt idx="4051">
                  <c:v>2.4203304531644772E-2</c:v>
                </c:pt>
                <c:pt idx="4052">
                  <c:v>2.421072871031172E-2</c:v>
                </c:pt>
                <c:pt idx="4053">
                  <c:v>2.4230370503892436E-2</c:v>
                </c:pt>
                <c:pt idx="4054">
                  <c:v>2.4260915727655881E-2</c:v>
                </c:pt>
                <c:pt idx="4055">
                  <c:v>2.4299452767124315E-2</c:v>
                </c:pt>
                <c:pt idx="4056">
                  <c:v>2.434212947899362E-2</c:v>
                </c:pt>
                <c:pt idx="4057">
                  <c:v>2.4385421485674914E-2</c:v>
                </c:pt>
                <c:pt idx="4058">
                  <c:v>2.4424768779126145E-2</c:v>
                </c:pt>
                <c:pt idx="4059">
                  <c:v>2.4455515740466678E-2</c:v>
                </c:pt>
                <c:pt idx="4060">
                  <c:v>2.4473946155247901E-2</c:v>
                </c:pt>
                <c:pt idx="4061">
                  <c:v>2.4476673170798609E-2</c:v>
                </c:pt>
                <c:pt idx="4062">
                  <c:v>2.4463132296647545E-2</c:v>
                </c:pt>
                <c:pt idx="4063">
                  <c:v>2.4434641419356147E-2</c:v>
                </c:pt>
                <c:pt idx="4064">
                  <c:v>2.4395951355833841E-2</c:v>
                </c:pt>
                <c:pt idx="4065">
                  <c:v>2.4352799312259206E-2</c:v>
                </c:pt>
                <c:pt idx="4066">
                  <c:v>2.4311578542892016E-2</c:v>
                </c:pt>
                <c:pt idx="4067">
                  <c:v>2.427722305749281E-2</c:v>
                </c:pt>
                <c:pt idx="4068">
                  <c:v>2.425236284844768E-2</c:v>
                </c:pt>
                <c:pt idx="4069">
                  <c:v>2.4237043277071553E-2</c:v>
                </c:pt>
                <c:pt idx="4070">
                  <c:v>2.4228819803679975E-2</c:v>
                </c:pt>
                <c:pt idx="4071">
                  <c:v>2.422426171693149E-2</c:v>
                </c:pt>
                <c:pt idx="4072">
                  <c:v>2.4220784445807338E-2</c:v>
                </c:pt>
                <c:pt idx="4073">
                  <c:v>2.4216226443391838E-2</c:v>
                </c:pt>
                <c:pt idx="4074">
                  <c:v>2.4210070866571128E-2</c:v>
                </c:pt>
                <c:pt idx="4075">
                  <c:v>2.4202693687152006E-2</c:v>
                </c:pt>
                <c:pt idx="4076">
                  <c:v>2.4195410607467556E-2</c:v>
                </c:pt>
                <c:pt idx="4077">
                  <c:v>2.418812764991763E-2</c:v>
                </c:pt>
                <c:pt idx="4078">
                  <c:v>2.4181455628260913E-2</c:v>
                </c:pt>
                <c:pt idx="4079">
                  <c:v>2.4175253559210803E-2</c:v>
                </c:pt>
                <c:pt idx="4080">
                  <c:v>2.4169568407053983E-2</c:v>
                </c:pt>
                <c:pt idx="4081">
                  <c:v>2.4165574749627668E-2</c:v>
                </c:pt>
                <c:pt idx="4082">
                  <c:v>2.4165480781659816E-2</c:v>
                </c:pt>
                <c:pt idx="4083">
                  <c:v>2.4172058588508356E-2</c:v>
                </c:pt>
                <c:pt idx="4084">
                  <c:v>2.4187704772263181E-2</c:v>
                </c:pt>
                <c:pt idx="4085">
                  <c:v>2.4213501062738681E-2</c:v>
                </c:pt>
                <c:pt idx="4086">
                  <c:v>2.4247475564524119E-2</c:v>
                </c:pt>
                <c:pt idx="4087">
                  <c:v>2.4284507509305449E-2</c:v>
                </c:pt>
                <c:pt idx="4088">
                  <c:v>2.4316560548890427E-2</c:v>
                </c:pt>
                <c:pt idx="4089">
                  <c:v>2.4335502093394641E-2</c:v>
                </c:pt>
                <c:pt idx="4090">
                  <c:v>2.4334421040089545E-2</c:v>
                </c:pt>
                <c:pt idx="4091">
                  <c:v>2.4310544548808551E-2</c:v>
                </c:pt>
                <c:pt idx="4092">
                  <c:v>2.4266414096093987E-2</c:v>
                </c:pt>
                <c:pt idx="4093">
                  <c:v>2.4210117855376641E-2</c:v>
                </c:pt>
                <c:pt idx="4094">
                  <c:v>2.4152654344850928E-2</c:v>
                </c:pt>
                <c:pt idx="4095">
                  <c:v>2.410478172301312E-2</c:v>
                </c:pt>
                <c:pt idx="4096">
                  <c:v>2.4075093013058886E-2</c:v>
                </c:pt>
                <c:pt idx="4097">
                  <c:v>2.4066590765853497E-2</c:v>
                </c:pt>
                <c:pt idx="4098">
                  <c:v>2.4077206857260565E-2</c:v>
                </c:pt>
                <c:pt idx="4099">
                  <c:v>2.4100882615272219E-2</c:v>
                </c:pt>
                <c:pt idx="4100">
                  <c:v>2.4130479127941536E-2</c:v>
                </c:pt>
                <c:pt idx="4101">
                  <c:v>2.4160359558163209E-2</c:v>
                </c:pt>
                <c:pt idx="4102">
                  <c:v>2.4187657785882617E-2</c:v>
                </c:pt>
                <c:pt idx="4103">
                  <c:v>2.4213125149508137E-2</c:v>
                </c:pt>
                <c:pt idx="4104">
                  <c:v>2.4238687990435499E-2</c:v>
                </c:pt>
                <c:pt idx="4105">
                  <c:v>2.4266038137060526E-2</c:v>
                </c:pt>
                <c:pt idx="4106">
                  <c:v>2.4295034932966704E-2</c:v>
                </c:pt>
                <c:pt idx="4107">
                  <c:v>2.4322764636258938E-2</c:v>
                </c:pt>
                <c:pt idx="4108">
                  <c:v>2.4345090683971955E-2</c:v>
                </c:pt>
                <c:pt idx="4109">
                  <c:v>2.4358345848962022E-2</c:v>
                </c:pt>
                <c:pt idx="4110">
                  <c:v>2.4360743102851419E-2</c:v>
                </c:pt>
                <c:pt idx="4111">
                  <c:v>2.4354162437595368E-2</c:v>
                </c:pt>
                <c:pt idx="4112">
                  <c:v>2.434306954187871E-2</c:v>
                </c:pt>
                <c:pt idx="4113">
                  <c:v>2.4332822966219865E-2</c:v>
                </c:pt>
                <c:pt idx="4114">
                  <c:v>2.4328592799067301E-2</c:v>
                </c:pt>
                <c:pt idx="4115">
                  <c:v>2.4332681959984288E-2</c:v>
                </c:pt>
                <c:pt idx="4116">
                  <c:v>2.4343868596930836E-2</c:v>
                </c:pt>
                <c:pt idx="4117">
                  <c:v>2.4358439858669374E-2</c:v>
                </c:pt>
                <c:pt idx="4118">
                  <c:v>2.4371178362184727E-2</c:v>
                </c:pt>
                <c:pt idx="4119">
                  <c:v>2.4377477243675567E-2</c:v>
                </c:pt>
                <c:pt idx="4120">
                  <c:v>2.4374327791510504E-2</c:v>
                </c:pt>
                <c:pt idx="4121">
                  <c:v>2.4361354169684553E-2</c:v>
                </c:pt>
                <c:pt idx="4122">
                  <c:v>2.4340672385543279E-2</c:v>
                </c:pt>
                <c:pt idx="4123">
                  <c:v>2.4316466548248268E-2</c:v>
                </c:pt>
                <c:pt idx="4124">
                  <c:v>2.4292967026035901E-2</c:v>
                </c:pt>
                <c:pt idx="4125">
                  <c:v>2.4274779268771647E-2</c:v>
                </c:pt>
                <c:pt idx="4126">
                  <c:v>2.4265286219970157E-2</c:v>
                </c:pt>
                <c:pt idx="4127">
                  <c:v>2.4265615183536988E-2</c:v>
                </c:pt>
                <c:pt idx="4128">
                  <c:v>2.4275108239529171E-2</c:v>
                </c:pt>
                <c:pt idx="4129">
                  <c:v>2.4290570146232378E-2</c:v>
                </c:pt>
                <c:pt idx="4130">
                  <c:v>2.4307160585384409E-2</c:v>
                </c:pt>
                <c:pt idx="4131">
                  <c:v>2.4318863570979239E-2</c:v>
                </c:pt>
                <c:pt idx="4132">
                  <c:v>2.4320649596517148E-2</c:v>
                </c:pt>
                <c:pt idx="4133">
                  <c:v>2.4309228559899372E-2</c:v>
                </c:pt>
                <c:pt idx="4134">
                  <c:v>2.4284037540985411E-2</c:v>
                </c:pt>
                <c:pt idx="4135">
                  <c:v>2.424803947909316E-2</c:v>
                </c:pt>
                <c:pt idx="4136">
                  <c:v>2.4205888883236389E-2</c:v>
                </c:pt>
                <c:pt idx="4137">
                  <c:v>2.4164916974279922E-2</c:v>
                </c:pt>
                <c:pt idx="4138">
                  <c:v>2.4131606654021372E-2</c:v>
                </c:pt>
                <c:pt idx="4139">
                  <c:v>2.4111687457565763E-2</c:v>
                </c:pt>
                <c:pt idx="4140">
                  <c:v>2.4108117132114033E-2</c:v>
                </c:pt>
                <c:pt idx="4141">
                  <c:v>2.4122257672101861E-2</c:v>
                </c:pt>
                <c:pt idx="4142">
                  <c:v>2.4152654344850928E-2</c:v>
                </c:pt>
                <c:pt idx="4143">
                  <c:v>2.4196444327469153E-2</c:v>
                </c:pt>
                <c:pt idx="4144">
                  <c:v>2.4249966192728241E-2</c:v>
                </c:pt>
                <c:pt idx="4145">
                  <c:v>2.4308476568027267E-2</c:v>
                </c:pt>
                <c:pt idx="4146">
                  <c:v>2.4367135844582284E-2</c:v>
                </c:pt>
                <c:pt idx="4147">
                  <c:v>2.4421524960606796E-2</c:v>
                </c:pt>
                <c:pt idx="4148">
                  <c:v>2.4467410791119144E-2</c:v>
                </c:pt>
                <c:pt idx="4149">
                  <c:v>2.4501123040723501E-2</c:v>
                </c:pt>
                <c:pt idx="4150">
                  <c:v>2.4520354770944948E-2</c:v>
                </c:pt>
                <c:pt idx="4151">
                  <c:v>2.4523552304992265E-2</c:v>
                </c:pt>
                <c:pt idx="4152">
                  <c:v>2.4510292096829651E-2</c:v>
                </c:pt>
                <c:pt idx="4153">
                  <c:v>2.4480998816795337E-2</c:v>
                </c:pt>
                <c:pt idx="4154">
                  <c:v>2.4437039094425746E-2</c:v>
                </c:pt>
                <c:pt idx="4155">
                  <c:v>2.4380908762332128E-2</c:v>
                </c:pt>
                <c:pt idx="4156">
                  <c:v>2.4315291541937796E-2</c:v>
                </c:pt>
                <c:pt idx="4157">
                  <c:v>2.4244045100005669E-2</c:v>
                </c:pt>
                <c:pt idx="4158">
                  <c:v>2.4171024926548774E-2</c:v>
                </c:pt>
                <c:pt idx="4159">
                  <c:v>2.4100130984069608E-2</c:v>
                </c:pt>
                <c:pt idx="4160">
                  <c:v>2.403488495810558E-2</c:v>
                </c:pt>
                <c:pt idx="4161">
                  <c:v>2.3978571756081875E-2</c:v>
                </c:pt>
                <c:pt idx="4162">
                  <c:v>2.3933019295509624E-2</c:v>
                </c:pt>
                <c:pt idx="4163">
                  <c:v>2.3900055443122355E-2</c:v>
                </c:pt>
                <c:pt idx="4164">
                  <c:v>2.3880663348468063E-2</c:v>
                </c:pt>
                <c:pt idx="4165">
                  <c:v>2.3874794241118387E-2</c:v>
                </c:pt>
                <c:pt idx="4166">
                  <c:v>2.3882118899364986E-2</c:v>
                </c:pt>
                <c:pt idx="4167">
                  <c:v>2.3901558014446607E-2</c:v>
                </c:pt>
                <c:pt idx="4168">
                  <c:v>2.3931093987468628E-2</c:v>
                </c:pt>
                <c:pt idx="4169">
                  <c:v>2.3968052000692637E-2</c:v>
                </c:pt>
                <c:pt idx="4170">
                  <c:v>2.4010179518411563E-2</c:v>
                </c:pt>
                <c:pt idx="4171">
                  <c:v>2.4055552184949265E-2</c:v>
                </c:pt>
                <c:pt idx="4172">
                  <c:v>2.4103090539453038E-2</c:v>
                </c:pt>
                <c:pt idx="4173">
                  <c:v>2.4153030205743338E-2</c:v>
                </c:pt>
                <c:pt idx="4174">
                  <c:v>2.4206452743809066E-2</c:v>
                </c:pt>
                <c:pt idx="4175">
                  <c:v>2.4263641405873233E-2</c:v>
                </c:pt>
                <c:pt idx="4176">
                  <c:v>2.4324268670786305E-2</c:v>
                </c:pt>
                <c:pt idx="4177">
                  <c:v>2.4386596681741153E-2</c:v>
                </c:pt>
                <c:pt idx="4178">
                  <c:v>2.444672395589876E-2</c:v>
                </c:pt>
                <c:pt idx="4179">
                  <c:v>2.4500981979833865E-2</c:v>
                </c:pt>
                <c:pt idx="4180">
                  <c:v>2.4545324375927498E-2</c:v>
                </c:pt>
                <c:pt idx="4181">
                  <c:v>2.4576973414694565E-2</c:v>
                </c:pt>
                <c:pt idx="4182">
                  <c:v>2.4595173832174362E-2</c:v>
                </c:pt>
                <c:pt idx="4183">
                  <c:v>2.4600911589613091E-2</c:v>
                </c:pt>
                <c:pt idx="4184">
                  <c:v>2.4596349595966023E-2</c:v>
                </c:pt>
                <c:pt idx="4185">
                  <c:v>2.4584592101288834E-2</c:v>
                </c:pt>
                <c:pt idx="4186">
                  <c:v>2.4569025668030438E-2</c:v>
                </c:pt>
                <c:pt idx="4187">
                  <c:v>2.4552754403709194E-2</c:v>
                </c:pt>
                <c:pt idx="4188">
                  <c:v>2.4538176621063286E-2</c:v>
                </c:pt>
                <c:pt idx="4189">
                  <c:v>2.4527361163037005E-2</c:v>
                </c:pt>
                <c:pt idx="4190">
                  <c:v>2.4520872017503421E-2</c:v>
                </c:pt>
                <c:pt idx="4191">
                  <c:v>2.4518614946132507E-2</c:v>
                </c:pt>
                <c:pt idx="4192">
                  <c:v>2.4519320279675856E-2</c:v>
                </c:pt>
                <c:pt idx="4193">
                  <c:v>2.4521248197205699E-2</c:v>
                </c:pt>
                <c:pt idx="4194">
                  <c:v>2.452392848701624E-2</c:v>
                </c:pt>
                <c:pt idx="4195">
                  <c:v>2.4528442696719395E-2</c:v>
                </c:pt>
                <c:pt idx="4196">
                  <c:v>2.4537330184198687E-2</c:v>
                </c:pt>
                <c:pt idx="4197">
                  <c:v>2.455491760024598E-2</c:v>
                </c:pt>
                <c:pt idx="4198">
                  <c:v>2.4585626748047325E-2</c:v>
                </c:pt>
                <c:pt idx="4199">
                  <c:v>2.4631012542726267E-2</c:v>
                </c:pt>
                <c:pt idx="4200">
                  <c:v>2.4689197954998139E-2</c:v>
                </c:pt>
                <c:pt idx="4201">
                  <c:v>2.4753083885070033E-2</c:v>
                </c:pt>
                <c:pt idx="4202">
                  <c:v>2.4812179680434372E-2</c:v>
                </c:pt>
                <c:pt idx="4203">
                  <c:v>2.4855142101730017E-2</c:v>
                </c:pt>
                <c:pt idx="4204">
                  <c:v>2.4872083545741892E-2</c:v>
                </c:pt>
                <c:pt idx="4205">
                  <c:v>2.4858200924676284E-2</c:v>
                </c:pt>
                <c:pt idx="4206">
                  <c:v>2.481453238649723E-2</c:v>
                </c:pt>
                <c:pt idx="4207">
                  <c:v>2.4747955727877809E-2</c:v>
                </c:pt>
                <c:pt idx="4208">
                  <c:v>2.4667794977032649E-2</c:v>
                </c:pt>
                <c:pt idx="4209">
                  <c:v>2.4585626748047325E-2</c:v>
                </c:pt>
                <c:pt idx="4210">
                  <c:v>2.4512125931281055E-2</c:v>
                </c:pt>
                <c:pt idx="4211">
                  <c:v>2.445485752583277E-2</c:v>
                </c:pt>
                <c:pt idx="4212">
                  <c:v>2.4420020589227549E-2</c:v>
                </c:pt>
                <c:pt idx="4213">
                  <c:v>2.4410994470381649E-2</c:v>
                </c:pt>
                <c:pt idx="4214">
                  <c:v>2.4429281958240796E-2</c:v>
                </c:pt>
                <c:pt idx="4215">
                  <c:v>2.4474040189981679E-2</c:v>
                </c:pt>
                <c:pt idx="4216">
                  <c:v>2.454151536033878E-2</c:v>
                </c:pt>
                <c:pt idx="4217">
                  <c:v>2.4624239646374509E-2</c:v>
                </c:pt>
                <c:pt idx="4218">
                  <c:v>2.4711683977909134E-2</c:v>
                </c:pt>
                <c:pt idx="4219">
                  <c:v>2.4791382313148931E-2</c:v>
                </c:pt>
                <c:pt idx="4220">
                  <c:v>2.4851659775677611E-2</c:v>
                </c:pt>
                <c:pt idx="4221">
                  <c:v>2.4883095838752263E-2</c:v>
                </c:pt>
                <c:pt idx="4222">
                  <c:v>2.4881448683149239E-2</c:v>
                </c:pt>
                <c:pt idx="4223">
                  <c:v>2.4847612783184266E-2</c:v>
                </c:pt>
                <c:pt idx="4224">
                  <c:v>2.478771229289279E-2</c:v>
                </c:pt>
                <c:pt idx="4225">
                  <c:v>2.4710696073790402E-2</c:v>
                </c:pt>
                <c:pt idx="4226">
                  <c:v>2.4626779470128486E-2</c:v>
                </c:pt>
                <c:pt idx="4227">
                  <c:v>2.4546358929140373E-2</c:v>
                </c:pt>
                <c:pt idx="4228">
                  <c:v>2.4478177738432645E-2</c:v>
                </c:pt>
                <c:pt idx="4229">
                  <c:v>2.4428435733584226E-2</c:v>
                </c:pt>
                <c:pt idx="4230">
                  <c:v>2.4400981339274715E-2</c:v>
                </c:pt>
                <c:pt idx="4231">
                  <c:v>2.4395763320199222E-2</c:v>
                </c:pt>
                <c:pt idx="4232">
                  <c:v>2.44091140525673E-2</c:v>
                </c:pt>
                <c:pt idx="4233">
                  <c:v>2.4433513106256528E-2</c:v>
                </c:pt>
                <c:pt idx="4234">
                  <c:v>2.4459888191573194E-2</c:v>
                </c:pt>
                <c:pt idx="4235">
                  <c:v>2.4477942649396185E-2</c:v>
                </c:pt>
                <c:pt idx="4236">
                  <c:v>2.4479917401256886E-2</c:v>
                </c:pt>
                <c:pt idx="4237">
                  <c:v>2.4462803183433975E-2</c:v>
                </c:pt>
                <c:pt idx="4238">
                  <c:v>2.4428811833228099E-2</c:v>
                </c:pt>
                <c:pt idx="4239">
                  <c:v>2.4385139439092159E-2</c:v>
                </c:pt>
                <c:pt idx="4240">
                  <c:v>2.434109541217034E-2</c:v>
                </c:pt>
                <c:pt idx="4241">
                  <c:v>2.4305938605072137E-2</c:v>
                </c:pt>
                <c:pt idx="4242">
                  <c:v>2.4286481381804011E-2</c:v>
                </c:pt>
                <c:pt idx="4243">
                  <c:v>2.4284366518756213E-2</c:v>
                </c:pt>
                <c:pt idx="4244">
                  <c:v>2.4297807823622904E-2</c:v>
                </c:pt>
                <c:pt idx="4245">
                  <c:v>2.432201262094847E-2</c:v>
                </c:pt>
                <c:pt idx="4246">
                  <c:v>2.4352000240775336E-2</c:v>
                </c:pt>
                <c:pt idx="4247">
                  <c:v>2.4383024095560486E-2</c:v>
                </c:pt>
                <c:pt idx="4248">
                  <c:v>2.4412310767696128E-2</c:v>
                </c:pt>
                <c:pt idx="4249">
                  <c:v>2.4438214430177359E-2</c:v>
                </c:pt>
                <c:pt idx="4250">
                  <c:v>2.4460452382019333E-2</c:v>
                </c:pt>
                <c:pt idx="4251">
                  <c:v>2.4478741952639112E-2</c:v>
                </c:pt>
                <c:pt idx="4252">
                  <c:v>2.4493223701461016E-2</c:v>
                </c:pt>
                <c:pt idx="4253">
                  <c:v>2.4503709165153438E-2</c:v>
                </c:pt>
                <c:pt idx="4254">
                  <c:v>2.4510762310053343E-2</c:v>
                </c:pt>
                <c:pt idx="4255">
                  <c:v>2.451461807769096E-2</c:v>
                </c:pt>
                <c:pt idx="4256">
                  <c:v>2.4515417448436556E-2</c:v>
                </c:pt>
                <c:pt idx="4257">
                  <c:v>2.4512125931281055E-2</c:v>
                </c:pt>
                <c:pt idx="4258">
                  <c:v>2.4503615123995244E-2</c:v>
                </c:pt>
                <c:pt idx="4259">
                  <c:v>2.4487863517359994E-2</c:v>
                </c:pt>
                <c:pt idx="4260">
                  <c:v>2.4463273345243904E-2</c:v>
                </c:pt>
                <c:pt idx="4261">
                  <c:v>2.4430175197166955E-2</c:v>
                </c:pt>
                <c:pt idx="4262">
                  <c:v>2.43910154474083E-2</c:v>
                </c:pt>
                <c:pt idx="4263">
                  <c:v>2.4350026070471216E-2</c:v>
                </c:pt>
                <c:pt idx="4264">
                  <c:v>2.4312471539763132E-2</c:v>
                </c:pt>
                <c:pt idx="4265">
                  <c:v>2.4283285592730859E-2</c:v>
                </c:pt>
                <c:pt idx="4266">
                  <c:v>2.4265568188726501E-2</c:v>
                </c:pt>
                <c:pt idx="4267">
                  <c:v>2.4259082953645768E-2</c:v>
                </c:pt>
                <c:pt idx="4268">
                  <c:v>2.4261761625961727E-2</c:v>
                </c:pt>
                <c:pt idx="4269">
                  <c:v>2.4270032718432873E-2</c:v>
                </c:pt>
                <c:pt idx="4270">
                  <c:v>2.4280277812732461E-2</c:v>
                </c:pt>
                <c:pt idx="4271">
                  <c:v>2.4290006176436403E-2</c:v>
                </c:pt>
                <c:pt idx="4272">
                  <c:v>2.4298747790575177E-2</c:v>
                </c:pt>
                <c:pt idx="4273">
                  <c:v>2.4307160585384409E-2</c:v>
                </c:pt>
                <c:pt idx="4274">
                  <c:v>2.4317359555170455E-2</c:v>
                </c:pt>
                <c:pt idx="4275">
                  <c:v>2.4331459907860349E-2</c:v>
                </c:pt>
                <c:pt idx="4276">
                  <c:v>2.4351483195304453E-2</c:v>
                </c:pt>
                <c:pt idx="4277">
                  <c:v>2.4377994320094361E-2</c:v>
                </c:pt>
                <c:pt idx="4278">
                  <c:v>2.4410712407190401E-2</c:v>
                </c:pt>
                <c:pt idx="4279">
                  <c:v>2.4447147085838734E-2</c:v>
                </c:pt>
                <c:pt idx="4280">
                  <c:v>2.4482832527557903E-2</c:v>
                </c:pt>
                <c:pt idx="4281">
                  <c:v>2.4512314017303589E-2</c:v>
                </c:pt>
                <c:pt idx="4282">
                  <c:v>2.4529477209718216E-2</c:v>
                </c:pt>
                <c:pt idx="4283">
                  <c:v>2.4529759350054865E-2</c:v>
                </c:pt>
                <c:pt idx="4284">
                  <c:v>2.451156167370195E-2</c:v>
                </c:pt>
                <c:pt idx="4285">
                  <c:v>2.4477237383050639E-2</c:v>
                </c:pt>
                <c:pt idx="4286">
                  <c:v>2.4433748171243781E-2</c:v>
                </c:pt>
                <c:pt idx="4287">
                  <c:v>2.4390122289020384E-2</c:v>
                </c:pt>
                <c:pt idx="4288">
                  <c:v>2.4356512663740178E-2</c:v>
                </c:pt>
                <c:pt idx="4289">
                  <c:v>2.4340108350681351E-2</c:v>
                </c:pt>
                <c:pt idx="4290">
                  <c:v>2.434396260350425E-2</c:v>
                </c:pt>
                <c:pt idx="4291">
                  <c:v>2.4366195729602642E-2</c:v>
                </c:pt>
                <c:pt idx="4292">
                  <c:v>2.4401451434161954E-2</c:v>
                </c:pt>
                <c:pt idx="4293">
                  <c:v>2.4443197889098663E-2</c:v>
                </c:pt>
                <c:pt idx="4294">
                  <c:v>2.4485277487285025E-2</c:v>
                </c:pt>
                <c:pt idx="4295">
                  <c:v>2.4524539783500117E-2</c:v>
                </c:pt>
                <c:pt idx="4296">
                  <c:v>2.455957321194991E-2</c:v>
                </c:pt>
                <c:pt idx="4297">
                  <c:v>2.4590141599112776E-2</c:v>
                </c:pt>
                <c:pt idx="4298">
                  <c:v>2.4615397412878666E-2</c:v>
                </c:pt>
                <c:pt idx="4299">
                  <c:v>2.463218840354809E-2</c:v>
                </c:pt>
                <c:pt idx="4300">
                  <c:v>2.4635245656584155E-2</c:v>
                </c:pt>
                <c:pt idx="4301">
                  <c:v>2.4618877845004057E-2</c:v>
                </c:pt>
                <c:pt idx="4302">
                  <c:v>2.4578525358531562E-2</c:v>
                </c:pt>
                <c:pt idx="4303">
                  <c:v>2.4513583600086715E-2</c:v>
                </c:pt>
                <c:pt idx="4304">
                  <c:v>2.4428999883171938E-2</c:v>
                </c:pt>
                <c:pt idx="4305">
                  <c:v>2.4334985067565158E-2</c:v>
                </c:pt>
                <c:pt idx="4306">
                  <c:v>2.4245924803235182E-2</c:v>
                </c:pt>
                <c:pt idx="4307">
                  <c:v>2.4176381201541204E-2</c:v>
                </c:pt>
                <c:pt idx="4308">
                  <c:v>2.413898262600301E-2</c:v>
                </c:pt>
                <c:pt idx="4309">
                  <c:v>2.4139922249263764E-2</c:v>
                </c:pt>
                <c:pt idx="4310">
                  <c:v>2.4178260611931408E-2</c:v>
                </c:pt>
                <c:pt idx="4311">
                  <c:v>2.4245501869299309E-2</c:v>
                </c:pt>
                <c:pt idx="4312">
                  <c:v>2.4326618735163182E-2</c:v>
                </c:pt>
                <c:pt idx="4313">
                  <c:v>2.4406199421045167E-2</c:v>
                </c:pt>
                <c:pt idx="4314">
                  <c:v>2.4469197427659857E-2</c:v>
                </c:pt>
                <c:pt idx="4315">
                  <c:v>2.450624828412163E-2</c:v>
                </c:pt>
                <c:pt idx="4316">
                  <c:v>2.4515746601524231E-2</c:v>
                </c:pt>
                <c:pt idx="4317">
                  <c:v>2.4503144918509807E-2</c:v>
                </c:pt>
                <c:pt idx="4318">
                  <c:v>2.4477895631604081E-2</c:v>
                </c:pt>
                <c:pt idx="4319">
                  <c:v>2.4450250051327733E-2</c:v>
                </c:pt>
                <c:pt idx="4320">
                  <c:v>2.442791859710592E-2</c:v>
                </c:pt>
                <c:pt idx="4321">
                  <c:v>2.4413015928612898E-2</c:v>
                </c:pt>
                <c:pt idx="4322">
                  <c:v>2.4403613877196369E-2</c:v>
                </c:pt>
                <c:pt idx="4323">
                  <c:v>2.4393788950952018E-2</c:v>
                </c:pt>
                <c:pt idx="4324">
                  <c:v>2.4378934460614683E-2</c:v>
                </c:pt>
                <c:pt idx="4325">
                  <c:v>2.4356794691732249E-2</c:v>
                </c:pt>
                <c:pt idx="4326">
                  <c:v>2.4329015813928441E-2</c:v>
                </c:pt>
                <c:pt idx="4327">
                  <c:v>2.4299922752126342E-2</c:v>
                </c:pt>
                <c:pt idx="4328">
                  <c:v>2.4273416392573084E-2</c:v>
                </c:pt>
                <c:pt idx="4329">
                  <c:v>2.4251375988608499E-2</c:v>
                </c:pt>
                <c:pt idx="4330">
                  <c:v>2.4231263333798887E-2</c:v>
                </c:pt>
                <c:pt idx="4331">
                  <c:v>2.4208238307119163E-2</c:v>
                </c:pt>
                <c:pt idx="4332">
                  <c:v>2.4177320905719675E-2</c:v>
                </c:pt>
                <c:pt idx="4333">
                  <c:v>2.4136915461985049E-2</c:v>
                </c:pt>
                <c:pt idx="4334">
                  <c:v>2.4090829655590625E-2</c:v>
                </c:pt>
                <c:pt idx="4335">
                  <c:v>2.4047801859627078E-2</c:v>
                </c:pt>
                <c:pt idx="4336">
                  <c:v>2.401731858854262E-2</c:v>
                </c:pt>
                <c:pt idx="4337">
                  <c:v>2.4007925099593048E-2</c:v>
                </c:pt>
                <c:pt idx="4338">
                  <c:v>2.4021404819649879E-2</c:v>
                </c:pt>
                <c:pt idx="4339">
                  <c:v>2.4052686897048765E-2</c:v>
                </c:pt>
                <c:pt idx="4340">
                  <c:v>2.4091346390835662E-2</c:v>
                </c:pt>
                <c:pt idx="4341">
                  <c:v>2.412573415443698E-2</c:v>
                </c:pt>
                <c:pt idx="4342">
                  <c:v>2.4147909129061514E-2</c:v>
                </c:pt>
                <c:pt idx="4343">
                  <c:v>2.4155379343690615E-2</c:v>
                </c:pt>
                <c:pt idx="4344">
                  <c:v>2.4152325466836995E-2</c:v>
                </c:pt>
                <c:pt idx="4345">
                  <c:v>2.4146358723258883E-2</c:v>
                </c:pt>
                <c:pt idx="4346">
                  <c:v>2.4145090213537397E-2</c:v>
                </c:pt>
                <c:pt idx="4347">
                  <c:v>2.415293624048976E-2</c:v>
                </c:pt>
                <c:pt idx="4348">
                  <c:v>2.4168769672630715E-2</c:v>
                </c:pt>
                <c:pt idx="4349">
                  <c:v>2.418826860922741E-2</c:v>
                </c:pt>
                <c:pt idx="4350">
                  <c:v>2.4205606953224386E-2</c:v>
                </c:pt>
                <c:pt idx="4351">
                  <c:v>2.4217260212941134E-2</c:v>
                </c:pt>
                <c:pt idx="4352">
                  <c:v>2.4223180940492035E-2</c:v>
                </c:pt>
                <c:pt idx="4353">
                  <c:v>2.422731609967111E-2</c:v>
                </c:pt>
                <c:pt idx="4354">
                  <c:v>2.4234223782938498E-2</c:v>
                </c:pt>
                <c:pt idx="4355">
                  <c:v>2.4247663535965865E-2</c:v>
                </c:pt>
                <c:pt idx="4356">
                  <c:v>2.4268011925617124E-2</c:v>
                </c:pt>
                <c:pt idx="4357">
                  <c:v>2.4291980073926529E-2</c:v>
                </c:pt>
                <c:pt idx="4358">
                  <c:v>2.4313834538527875E-2</c:v>
                </c:pt>
                <c:pt idx="4359">
                  <c:v>2.4328169784618055E-2</c:v>
                </c:pt>
                <c:pt idx="4360">
                  <c:v>2.433098988872829E-2</c:v>
                </c:pt>
                <c:pt idx="4361">
                  <c:v>2.4322106622791002E-2</c:v>
                </c:pt>
                <c:pt idx="4362">
                  <c:v>2.430283667049072E-2</c:v>
                </c:pt>
                <c:pt idx="4363">
                  <c:v>2.4275907169549533E-2</c:v>
                </c:pt>
                <c:pt idx="4364">
                  <c:v>2.4244139084973922E-2</c:v>
                </c:pt>
                <c:pt idx="4365">
                  <c:v>2.420894313676248E-2</c:v>
                </c:pt>
                <c:pt idx="4366">
                  <c:v>2.4171353818723602E-2</c:v>
                </c:pt>
                <c:pt idx="4367">
                  <c:v>2.41327341830282E-2</c:v>
                </c:pt>
                <c:pt idx="4368">
                  <c:v>2.4096090988642523E-2</c:v>
                </c:pt>
                <c:pt idx="4369">
                  <c:v>2.4065463408556871E-2</c:v>
                </c:pt>
                <c:pt idx="4370">
                  <c:v>2.4046345753333538E-2</c:v>
                </c:pt>
                <c:pt idx="4371">
                  <c:v>2.4042963847876304E-2</c:v>
                </c:pt>
                <c:pt idx="4372">
                  <c:v>2.4057008322110558E-2</c:v>
                </c:pt>
                <c:pt idx="4373">
                  <c:v>2.4087212526090925E-2</c:v>
                </c:pt>
                <c:pt idx="4374">
                  <c:v>2.4128834824322716E-2</c:v>
                </c:pt>
                <c:pt idx="4375">
                  <c:v>2.4174642754171145E-2</c:v>
                </c:pt>
                <c:pt idx="4376">
                  <c:v>2.4216884296456527E-2</c:v>
                </c:pt>
                <c:pt idx="4377">
                  <c:v>2.4249402275657646E-2</c:v>
                </c:pt>
                <c:pt idx="4378">
                  <c:v>2.4268152910857273E-2</c:v>
                </c:pt>
                <c:pt idx="4379">
                  <c:v>2.4271583565807837E-2</c:v>
                </c:pt>
                <c:pt idx="4380">
                  <c:v>2.4260774744765186E-2</c:v>
                </c:pt>
                <c:pt idx="4381">
                  <c:v>2.4237983112516799E-2</c:v>
                </c:pt>
                <c:pt idx="4382">
                  <c:v>2.4206781662814654E-2</c:v>
                </c:pt>
                <c:pt idx="4383">
                  <c:v>2.4170226189446538E-2</c:v>
                </c:pt>
                <c:pt idx="4384">
                  <c:v>2.4131606654021372E-2</c:v>
                </c:pt>
                <c:pt idx="4385">
                  <c:v>2.4093648218941784E-2</c:v>
                </c:pt>
                <c:pt idx="4386">
                  <c:v>2.4058417491753754E-2</c:v>
                </c:pt>
                <c:pt idx="4387">
                  <c:v>2.4028074382896676E-2</c:v>
                </c:pt>
                <c:pt idx="4388">
                  <c:v>2.4004308660515734E-2</c:v>
                </c:pt>
                <c:pt idx="4389">
                  <c:v>2.3988903906733812E-2</c:v>
                </c:pt>
                <c:pt idx="4390">
                  <c:v>2.3983878693668144E-2</c:v>
                </c:pt>
                <c:pt idx="4391">
                  <c:v>2.3990594645697978E-2</c:v>
                </c:pt>
                <c:pt idx="4392">
                  <c:v>2.4009475011273602E-2</c:v>
                </c:pt>
                <c:pt idx="4393">
                  <c:v>2.403953499839618E-2</c:v>
                </c:pt>
                <c:pt idx="4394">
                  <c:v>2.4077488703931456E-2</c:v>
                </c:pt>
                <c:pt idx="4395">
                  <c:v>2.4117653724813122E-2</c:v>
                </c:pt>
                <c:pt idx="4396">
                  <c:v>2.4152184519192772E-2</c:v>
                </c:pt>
                <c:pt idx="4397">
                  <c:v>2.4173844010415342E-2</c:v>
                </c:pt>
                <c:pt idx="4398">
                  <c:v>2.4176428186701855E-2</c:v>
                </c:pt>
                <c:pt idx="4399">
                  <c:v>2.4157916426946098E-2</c:v>
                </c:pt>
                <c:pt idx="4400">
                  <c:v>2.4121506003904843E-2</c:v>
                </c:pt>
                <c:pt idx="4401">
                  <c:v>2.407565670384005E-2</c:v>
                </c:pt>
                <c:pt idx="4402">
                  <c:v>2.4032301623902137E-2</c:v>
                </c:pt>
                <c:pt idx="4403">
                  <c:v>2.4003885961810141E-2</c:v>
                </c:pt>
                <c:pt idx="4404">
                  <c:v>2.4000692251552998E-2</c:v>
                </c:pt>
                <c:pt idx="4405">
                  <c:v>2.4026947125577632E-2</c:v>
                </c:pt>
                <c:pt idx="4406">
                  <c:v>2.4079696509182076E-2</c:v>
                </c:pt>
                <c:pt idx="4407">
                  <c:v>2.4148848771635485E-2</c:v>
                </c:pt>
                <c:pt idx="4408">
                  <c:v>2.4219891637442988E-2</c:v>
                </c:pt>
                <c:pt idx="4409">
                  <c:v>2.4278115983725097E-2</c:v>
                </c:pt>
                <c:pt idx="4410">
                  <c:v>2.4310920546372301E-2</c:v>
                </c:pt>
                <c:pt idx="4411">
                  <c:v>2.4313082538680371E-2</c:v>
                </c:pt>
                <c:pt idx="4412">
                  <c:v>2.428737432707196E-2</c:v>
                </c:pt>
                <c:pt idx="4413">
                  <c:v>2.4243810137674078E-2</c:v>
                </c:pt>
                <c:pt idx="4414">
                  <c:v>2.4196773238894805E-2</c:v>
                </c:pt>
                <c:pt idx="4415">
                  <c:v>2.4160641458803374E-2</c:v>
                </c:pt>
                <c:pt idx="4416">
                  <c:v>2.4146452687089377E-2</c:v>
                </c:pt>
                <c:pt idx="4417">
                  <c:v>2.41588091079128E-2</c:v>
                </c:pt>
                <c:pt idx="4418">
                  <c:v>2.4194893748389575E-2</c:v>
                </c:pt>
                <c:pt idx="4419">
                  <c:v>2.4245501869299309E-2</c:v>
                </c:pt>
                <c:pt idx="4420">
                  <c:v>2.4299264773266056E-2</c:v>
                </c:pt>
                <c:pt idx="4421">
                  <c:v>2.434471465682387E-2</c:v>
                </c:pt>
                <c:pt idx="4422">
                  <c:v>2.4373058615751127E-2</c:v>
                </c:pt>
                <c:pt idx="4423">
                  <c:v>2.4381425842836542E-2</c:v>
                </c:pt>
                <c:pt idx="4424">
                  <c:v>2.4370708300065054E-2</c:v>
                </c:pt>
                <c:pt idx="4425">
                  <c:v>2.4345231694236531E-2</c:v>
                </c:pt>
                <c:pt idx="4426">
                  <c:v>2.4310685547856765E-2</c:v>
                </c:pt>
                <c:pt idx="4427">
                  <c:v>2.4272664462708045E-2</c:v>
                </c:pt>
                <c:pt idx="4428">
                  <c:v>2.4235492553033262E-2</c:v>
                </c:pt>
                <c:pt idx="4429">
                  <c:v>2.4202552723160416E-2</c:v>
                </c:pt>
                <c:pt idx="4430">
                  <c:v>2.417614627581411E-2</c:v>
                </c:pt>
                <c:pt idx="4431">
                  <c:v>2.4158527208461907E-2</c:v>
                </c:pt>
                <c:pt idx="4432">
                  <c:v>2.4152043571594513E-2</c:v>
                </c:pt>
                <c:pt idx="4433">
                  <c:v>2.4158292292392643E-2</c:v>
                </c:pt>
                <c:pt idx="4434">
                  <c:v>2.4177602817369699E-2</c:v>
                </c:pt>
                <c:pt idx="4435">
                  <c:v>2.4208332284338947E-2</c:v>
                </c:pt>
                <c:pt idx="4436">
                  <c:v>2.4246864657900831E-2</c:v>
                </c:pt>
                <c:pt idx="4437">
                  <c:v>2.428737432707196E-2</c:v>
                </c:pt>
                <c:pt idx="4438">
                  <c:v>2.4323986663915782E-2</c:v>
                </c:pt>
                <c:pt idx="4439">
                  <c:v>2.4350308094251101E-2</c:v>
                </c:pt>
                <c:pt idx="4440">
                  <c:v>2.4362106253121192E-2</c:v>
                </c:pt>
                <c:pt idx="4441">
                  <c:v>2.4358016815147383E-2</c:v>
                </c:pt>
                <c:pt idx="4442">
                  <c:v>2.4338980283155072E-2</c:v>
                </c:pt>
                <c:pt idx="4443">
                  <c:v>2.4308429568578489E-2</c:v>
                </c:pt>
                <c:pt idx="4444">
                  <c:v>2.4271348588576831E-2</c:v>
                </c:pt>
                <c:pt idx="4445">
                  <c:v>2.4233706877666357E-2</c:v>
                </c:pt>
                <c:pt idx="4446">
                  <c:v>2.4200720195431964E-2</c:v>
                </c:pt>
                <c:pt idx="4447">
                  <c:v>2.4176757082968521E-2</c:v>
                </c:pt>
                <c:pt idx="4448">
                  <c:v>2.416458808697964E-2</c:v>
                </c:pt>
                <c:pt idx="4449">
                  <c:v>2.4164916974279922E-2</c:v>
                </c:pt>
                <c:pt idx="4450">
                  <c:v>2.4176710097772343E-2</c:v>
                </c:pt>
                <c:pt idx="4451">
                  <c:v>2.4197478049931449E-2</c:v>
                </c:pt>
                <c:pt idx="4452">
                  <c:v>2.422346288191269E-2</c:v>
                </c:pt>
                <c:pt idx="4453">
                  <c:v>2.4250859062920911E-2</c:v>
                </c:pt>
                <c:pt idx="4454">
                  <c:v>2.4276330133096609E-2</c:v>
                </c:pt>
                <c:pt idx="4455">
                  <c:v>2.4297055851525869E-2</c:v>
                </c:pt>
                <c:pt idx="4456">
                  <c:v>2.4312189540552927E-2</c:v>
                </c:pt>
                <c:pt idx="4457">
                  <c:v>2.4322294626537351E-2</c:v>
                </c:pt>
                <c:pt idx="4458">
                  <c:v>2.4328357790988971E-2</c:v>
                </c:pt>
                <c:pt idx="4459">
                  <c:v>2.4332822966219865E-2</c:v>
                </c:pt>
                <c:pt idx="4460">
                  <c:v>2.4337523200270279E-2</c:v>
                </c:pt>
                <c:pt idx="4461">
                  <c:v>2.4343351561141098E-2</c:v>
                </c:pt>
                <c:pt idx="4462">
                  <c:v>2.4349932062585296E-2</c:v>
                </c:pt>
                <c:pt idx="4463">
                  <c:v>2.4355901603718928E-2</c:v>
                </c:pt>
                <c:pt idx="4464">
                  <c:v>2.4358909907510336E-2</c:v>
                </c:pt>
                <c:pt idx="4465">
                  <c:v>2.4356794691732249E-2</c:v>
                </c:pt>
                <c:pt idx="4466">
                  <c:v>2.434866295811778E-2</c:v>
                </c:pt>
                <c:pt idx="4467">
                  <c:v>2.4335549095773297E-2</c:v>
                </c:pt>
                <c:pt idx="4468">
                  <c:v>2.4320978602022876E-2</c:v>
                </c:pt>
                <c:pt idx="4469">
                  <c:v>2.4309463557626428E-2</c:v>
                </c:pt>
                <c:pt idx="4470">
                  <c:v>2.4305750608406125E-2</c:v>
                </c:pt>
                <c:pt idx="4471">
                  <c:v>2.4312330540135159E-2</c:v>
                </c:pt>
                <c:pt idx="4472">
                  <c:v>2.4330096853778745E-2</c:v>
                </c:pt>
                <c:pt idx="4473">
                  <c:v>2.4355196535532204E-2</c:v>
                </c:pt>
                <c:pt idx="4474">
                  <c:v>2.4382224968463324E-2</c:v>
                </c:pt>
                <c:pt idx="4475">
                  <c:v>2.4404601083031226E-2</c:v>
                </c:pt>
                <c:pt idx="4476">
                  <c:v>2.4417058873302817E-2</c:v>
                </c:pt>
                <c:pt idx="4477">
                  <c:v>2.4416870828529065E-2</c:v>
                </c:pt>
                <c:pt idx="4478">
                  <c:v>2.4404648092888788E-2</c:v>
                </c:pt>
                <c:pt idx="4479">
                  <c:v>2.4383447163442547E-2</c:v>
                </c:pt>
                <c:pt idx="4480">
                  <c:v>2.435825183927532E-2</c:v>
                </c:pt>
                <c:pt idx="4481">
                  <c:v>2.4333245985201486E-2</c:v>
                </c:pt>
                <c:pt idx="4482">
                  <c:v>2.4311437543553811E-2</c:v>
                </c:pt>
                <c:pt idx="4483">
                  <c:v>2.4294000978270398E-2</c:v>
                </c:pt>
                <c:pt idx="4484">
                  <c:v>2.4281029755779178E-2</c:v>
                </c:pt>
                <c:pt idx="4485">
                  <c:v>2.4271301593145951E-2</c:v>
                </c:pt>
                <c:pt idx="4486">
                  <c:v>2.426439332011588E-2</c:v>
                </c:pt>
                <c:pt idx="4487">
                  <c:v>2.4259928848381802E-2</c:v>
                </c:pt>
                <c:pt idx="4488">
                  <c:v>2.4258096078536358E-2</c:v>
                </c:pt>
                <c:pt idx="4489">
                  <c:v>2.4259834859996283E-2</c:v>
                </c:pt>
                <c:pt idx="4490">
                  <c:v>2.4265709173173285E-2</c:v>
                </c:pt>
                <c:pt idx="4491">
                  <c:v>2.4276330133096609E-2</c:v>
                </c:pt>
                <c:pt idx="4492">
                  <c:v>2.4292356055418025E-2</c:v>
                </c:pt>
                <c:pt idx="4493">
                  <c:v>2.4314492539462725E-2</c:v>
                </c:pt>
                <c:pt idx="4494">
                  <c:v>2.434306954187871E-2</c:v>
                </c:pt>
                <c:pt idx="4495">
                  <c:v>2.437738322984729E-2</c:v>
                </c:pt>
                <c:pt idx="4496">
                  <c:v>2.4416071639149502E-2</c:v>
                </c:pt>
                <c:pt idx="4497">
                  <c:v>2.4455139617696638E-2</c:v>
                </c:pt>
                <c:pt idx="4498">
                  <c:v>2.4490402543687402E-2</c:v>
                </c:pt>
                <c:pt idx="4499">
                  <c:v>2.4517110238401869E-2</c:v>
                </c:pt>
                <c:pt idx="4500">
                  <c:v>2.4532157550315466E-2</c:v>
                </c:pt>
                <c:pt idx="4501">
                  <c:v>2.4535214099254528E-2</c:v>
                </c:pt>
                <c:pt idx="4502">
                  <c:v>2.4529195069565198E-2</c:v>
                </c:pt>
                <c:pt idx="4503">
                  <c:v>2.4519649435721387E-2</c:v>
                </c:pt>
                <c:pt idx="4504">
                  <c:v>2.4512643168039146E-2</c:v>
                </c:pt>
                <c:pt idx="4505">
                  <c:v>2.4512643168039146E-2</c:v>
                </c:pt>
                <c:pt idx="4506">
                  <c:v>2.452091903994847E-2</c:v>
                </c:pt>
                <c:pt idx="4507">
                  <c:v>2.4534931955374269E-2</c:v>
                </c:pt>
                <c:pt idx="4508">
                  <c:v>2.4549603680203098E-2</c:v>
                </c:pt>
                <c:pt idx="4509">
                  <c:v>2.4558726733382448E-2</c:v>
                </c:pt>
                <c:pt idx="4510">
                  <c:v>2.4557551071442425E-2</c:v>
                </c:pt>
                <c:pt idx="4511">
                  <c:v>2.4544148750268009E-2</c:v>
                </c:pt>
                <c:pt idx="4512">
                  <c:v>2.4520025614364734E-2</c:v>
                </c:pt>
                <c:pt idx="4513">
                  <c:v>2.4488850914723422E-2</c:v>
                </c:pt>
                <c:pt idx="4514">
                  <c:v>2.4455703801973934E-2</c:v>
                </c:pt>
                <c:pt idx="4515">
                  <c:v>2.4425050851446757E-2</c:v>
                </c:pt>
                <c:pt idx="4516">
                  <c:v>2.4399994141668165E-2</c:v>
                </c:pt>
                <c:pt idx="4517">
                  <c:v>2.4382083946187023E-2</c:v>
                </c:pt>
                <c:pt idx="4518">
                  <c:v>2.4371648424813326E-2</c:v>
                </c:pt>
                <c:pt idx="4519">
                  <c:v>2.4368781050693629E-2</c:v>
                </c:pt>
                <c:pt idx="4520">
                  <c:v>2.4373716706422639E-2</c:v>
                </c:pt>
                <c:pt idx="4521">
                  <c:v>2.4386455658045321E-2</c:v>
                </c:pt>
                <c:pt idx="4522">
                  <c:v>2.4406434471249135E-2</c:v>
                </c:pt>
                <c:pt idx="4523">
                  <c:v>2.4433137002541468E-2</c:v>
                </c:pt>
                <c:pt idx="4524">
                  <c:v>2.4464495768331991E-2</c:v>
                </c:pt>
                <c:pt idx="4525">
                  <c:v>2.449820779164847E-2</c:v>
                </c:pt>
                <c:pt idx="4526">
                  <c:v>2.4531875408420951E-2</c:v>
                </c:pt>
                <c:pt idx="4527">
                  <c:v>2.4563194277779539E-2</c:v>
                </c:pt>
                <c:pt idx="4528">
                  <c:v>2.4590847048831639E-2</c:v>
                </c:pt>
                <c:pt idx="4529">
                  <c:v>2.4613375012429335E-2</c:v>
                </c:pt>
                <c:pt idx="4530">
                  <c:v>2.4630024822096315E-2</c:v>
                </c:pt>
                <c:pt idx="4531">
                  <c:v>2.4639666952888335E-2</c:v>
                </c:pt>
                <c:pt idx="4532">
                  <c:v>2.4641595404735879E-2</c:v>
                </c:pt>
                <c:pt idx="4533">
                  <c:v>2.4635574900502506E-2</c:v>
                </c:pt>
                <c:pt idx="4534">
                  <c:v>2.4622076104521724E-2</c:v>
                </c:pt>
                <c:pt idx="4535">
                  <c:v>2.4602698775445971E-2</c:v>
                </c:pt>
                <c:pt idx="4536">
                  <c:v>2.4579983250218047E-2</c:v>
                </c:pt>
                <c:pt idx="4537">
                  <c:v>2.4556704596816477E-2</c:v>
                </c:pt>
                <c:pt idx="4538">
                  <c:v>2.4535496243317974E-2</c:v>
                </c:pt>
                <c:pt idx="4539">
                  <c:v>2.4517815569501396E-2</c:v>
                </c:pt>
                <c:pt idx="4540">
                  <c:v>2.4504132350617221E-2</c:v>
                </c:pt>
                <c:pt idx="4541">
                  <c:v>2.4494070052366597E-2</c:v>
                </c:pt>
                <c:pt idx="4542">
                  <c:v>2.4487017178549404E-2</c:v>
                </c:pt>
                <c:pt idx="4543">
                  <c:v>2.4482550417705758E-2</c:v>
                </c:pt>
                <c:pt idx="4544">
                  <c:v>2.4480293545486649E-2</c:v>
                </c:pt>
                <c:pt idx="4545">
                  <c:v>2.4480622671954728E-2</c:v>
                </c:pt>
                <c:pt idx="4546">
                  <c:v>2.4483490784591895E-2</c:v>
                </c:pt>
                <c:pt idx="4547">
                  <c:v>2.4488051592875155E-2</c:v>
                </c:pt>
                <c:pt idx="4548">
                  <c:v>2.4493176682014679E-2</c:v>
                </c:pt>
                <c:pt idx="4549">
                  <c:v>2.4497690572082405E-2</c:v>
                </c:pt>
                <c:pt idx="4550">
                  <c:v>2.4500746878452835E-2</c:v>
                </c:pt>
                <c:pt idx="4551">
                  <c:v>2.4502533652139842E-2</c:v>
                </c:pt>
                <c:pt idx="4552">
                  <c:v>2.4504414474488818E-2</c:v>
                </c:pt>
                <c:pt idx="4553">
                  <c:v>2.450812912255796E-2</c:v>
                </c:pt>
                <c:pt idx="4554">
                  <c:v>2.4515370426587253E-2</c:v>
                </c:pt>
                <c:pt idx="4555">
                  <c:v>2.4527032001146594E-2</c:v>
                </c:pt>
                <c:pt idx="4556">
                  <c:v>2.4541985607369206E-2</c:v>
                </c:pt>
                <c:pt idx="4557">
                  <c:v>2.4558068362303904E-2</c:v>
                </c:pt>
                <c:pt idx="4558">
                  <c:v>2.4572364644474438E-2</c:v>
                </c:pt>
                <c:pt idx="4559">
                  <c:v>2.4581535204810441E-2</c:v>
                </c:pt>
                <c:pt idx="4560">
                  <c:v>2.4583510427767415E-2</c:v>
                </c:pt>
                <c:pt idx="4561">
                  <c:v>2.4577349642994413E-2</c:v>
                </c:pt>
                <c:pt idx="4562">
                  <c:v>2.4562912115721154E-2</c:v>
                </c:pt>
                <c:pt idx="4563">
                  <c:v>2.4541656434394328E-2</c:v>
                </c:pt>
                <c:pt idx="4564">
                  <c:v>2.4515464470290967E-2</c:v>
                </c:pt>
                <c:pt idx="4565">
                  <c:v>2.4486311897467201E-2</c:v>
                </c:pt>
                <c:pt idx="4566">
                  <c:v>2.4456973219277651E-2</c:v>
                </c:pt>
                <c:pt idx="4567">
                  <c:v>2.443045727299898E-2</c:v>
                </c:pt>
                <c:pt idx="4568">
                  <c:v>2.4409631166654629E-2</c:v>
                </c:pt>
                <c:pt idx="4569">
                  <c:v>2.4397455643840889E-2</c:v>
                </c:pt>
                <c:pt idx="4570">
                  <c:v>2.4395528275770635E-2</c:v>
                </c:pt>
                <c:pt idx="4571">
                  <c:v>2.4404036965136607E-2</c:v>
                </c:pt>
                <c:pt idx="4572">
                  <c:v>2.4421007832357462E-2</c:v>
                </c:pt>
                <c:pt idx="4573">
                  <c:v>2.4443197889098663E-2</c:v>
                </c:pt>
                <c:pt idx="4574">
                  <c:v>2.4466564492165339E-2</c:v>
                </c:pt>
                <c:pt idx="4575">
                  <c:v>2.4487487366573919E-2</c:v>
                </c:pt>
                <c:pt idx="4576">
                  <c:v>2.450338002118891E-2</c:v>
                </c:pt>
                <c:pt idx="4577">
                  <c:v>2.4513771686740522E-2</c:v>
                </c:pt>
                <c:pt idx="4578">
                  <c:v>2.4519414324234885E-2</c:v>
                </c:pt>
                <c:pt idx="4579">
                  <c:v>2.4522000557587915E-2</c:v>
                </c:pt>
                <c:pt idx="4580">
                  <c:v>2.4522658873991528E-2</c:v>
                </c:pt>
                <c:pt idx="4581">
                  <c:v>2.4521812467370292E-2</c:v>
                </c:pt>
                <c:pt idx="4582">
                  <c:v>2.4518850057186244E-2</c:v>
                </c:pt>
                <c:pt idx="4583">
                  <c:v>2.4512925297439432E-2</c:v>
                </c:pt>
                <c:pt idx="4584">
                  <c:v>2.4503333000642787E-2</c:v>
                </c:pt>
                <c:pt idx="4585">
                  <c:v>2.4490872735376985E-2</c:v>
                </c:pt>
                <c:pt idx="4586">
                  <c:v>2.4477049312218398E-2</c:v>
                </c:pt>
                <c:pt idx="4587">
                  <c:v>2.4465530129016873E-2</c:v>
                </c:pt>
                <c:pt idx="4588">
                  <c:v>2.4459371017641292E-2</c:v>
                </c:pt>
                <c:pt idx="4589">
                  <c:v>2.4460734477517183E-2</c:v>
                </c:pt>
                <c:pt idx="4590">
                  <c:v>2.447060793538381E-2</c:v>
                </c:pt>
                <c:pt idx="4591">
                  <c:v>2.4487769479632833E-2</c:v>
                </c:pt>
                <c:pt idx="4592">
                  <c:v>2.4509351671909714E-2</c:v>
                </c:pt>
                <c:pt idx="4593">
                  <c:v>2.4531546243109055E-2</c:v>
                </c:pt>
                <c:pt idx="4594">
                  <c:v>2.4550779320628997E-2</c:v>
                </c:pt>
                <c:pt idx="4595">
                  <c:v>2.4564322927846501E-2</c:v>
                </c:pt>
                <c:pt idx="4596">
                  <c:v>2.4570812722652498E-2</c:v>
                </c:pt>
                <c:pt idx="4597">
                  <c:v>2.4570154333251944E-2</c:v>
                </c:pt>
                <c:pt idx="4598">
                  <c:v>2.4563194277779539E-2</c:v>
                </c:pt>
                <c:pt idx="4599">
                  <c:v>2.4551390654908196E-2</c:v>
                </c:pt>
                <c:pt idx="4600">
                  <c:v>2.4536483748983658E-2</c:v>
                </c:pt>
                <c:pt idx="4601">
                  <c:v>2.4519884547335342E-2</c:v>
                </c:pt>
                <c:pt idx="4602">
                  <c:v>2.4503050877473738E-2</c:v>
                </c:pt>
                <c:pt idx="4603">
                  <c:v>2.4487017178549404E-2</c:v>
                </c:pt>
                <c:pt idx="4604">
                  <c:v>2.4472770722791422E-2</c:v>
                </c:pt>
                <c:pt idx="4605">
                  <c:v>2.4460781493451218E-2</c:v>
                </c:pt>
                <c:pt idx="4606">
                  <c:v>2.4451425422832525E-2</c:v>
                </c:pt>
                <c:pt idx="4607">
                  <c:v>2.4444561298200058E-2</c:v>
                </c:pt>
                <c:pt idx="4608">
                  <c:v>2.4440141987695403E-2</c:v>
                </c:pt>
                <c:pt idx="4609">
                  <c:v>2.4437885335846239E-2</c:v>
                </c:pt>
                <c:pt idx="4610">
                  <c:v>2.4437603255189629E-2</c:v>
                </c:pt>
                <c:pt idx="4611">
                  <c:v>2.4439154701068506E-2</c:v>
                </c:pt>
                <c:pt idx="4612">
                  <c:v>2.4442304623387485E-2</c:v>
                </c:pt>
                <c:pt idx="4613">
                  <c:v>2.444700604247952E-2</c:v>
                </c:pt>
                <c:pt idx="4614">
                  <c:v>2.4452647812572177E-2</c:v>
                </c:pt>
                <c:pt idx="4615">
                  <c:v>2.4459041907278108E-2</c:v>
                </c:pt>
                <c:pt idx="4616">
                  <c:v>2.4465436096125621E-2</c:v>
                </c:pt>
                <c:pt idx="4617">
                  <c:v>2.4471971430538149E-2</c:v>
                </c:pt>
                <c:pt idx="4618">
                  <c:v>2.4478553881155392E-2</c:v>
                </c:pt>
                <c:pt idx="4619">
                  <c:v>2.448598276668746E-2</c:v>
                </c:pt>
                <c:pt idx="4620">
                  <c:v>2.4494634287220103E-2</c:v>
                </c:pt>
                <c:pt idx="4621">
                  <c:v>2.4504931702062922E-2</c:v>
                </c:pt>
                <c:pt idx="4622">
                  <c:v>2.4516828106282869E-2</c:v>
                </c:pt>
                <c:pt idx="4623">
                  <c:v>2.45290539995573E-2</c:v>
                </c:pt>
                <c:pt idx="4624">
                  <c:v>2.4540339744990154E-2</c:v>
                </c:pt>
                <c:pt idx="4625">
                  <c:v>2.4548851272000467E-2</c:v>
                </c:pt>
                <c:pt idx="4626">
                  <c:v>2.4553224662909219E-2</c:v>
                </c:pt>
                <c:pt idx="4627">
                  <c:v>2.45528954814156E-2</c:v>
                </c:pt>
                <c:pt idx="4628">
                  <c:v>2.4548239941295742E-2</c:v>
                </c:pt>
                <c:pt idx="4629">
                  <c:v>2.4539916524243706E-2</c:v>
                </c:pt>
                <c:pt idx="4630">
                  <c:v>2.45290069762314E-2</c:v>
                </c:pt>
                <c:pt idx="4631">
                  <c:v>2.4516357886491542E-2</c:v>
                </c:pt>
                <c:pt idx="4632">
                  <c:v>2.4502157488647487E-2</c:v>
                </c:pt>
                <c:pt idx="4633">
                  <c:v>2.4486782084728105E-2</c:v>
                </c:pt>
                <c:pt idx="4634">
                  <c:v>2.4470513901392994E-2</c:v>
                </c:pt>
                <c:pt idx="4635">
                  <c:v>2.4454575434152089E-2</c:v>
                </c:pt>
                <c:pt idx="4636">
                  <c:v>2.444070615248984E-2</c:v>
                </c:pt>
                <c:pt idx="4637">
                  <c:v>2.4431444539854137E-2</c:v>
                </c:pt>
                <c:pt idx="4638">
                  <c:v>2.4428388721151613E-2</c:v>
                </c:pt>
                <c:pt idx="4639">
                  <c:v>2.4432290770373351E-2</c:v>
                </c:pt>
                <c:pt idx="4640">
                  <c:v>2.4442163581601013E-2</c:v>
                </c:pt>
                <c:pt idx="4641">
                  <c:v>2.4455139617696638E-2</c:v>
                </c:pt>
                <c:pt idx="4642">
                  <c:v>2.446755184110528E-2</c:v>
                </c:pt>
                <c:pt idx="4643">
                  <c:v>2.4476485100211061E-2</c:v>
                </c:pt>
                <c:pt idx="4644">
                  <c:v>2.4480105473331022E-2</c:v>
                </c:pt>
                <c:pt idx="4645">
                  <c:v>2.4479541257353084E-2</c:v>
                </c:pt>
                <c:pt idx="4646">
                  <c:v>2.4477378436227999E-2</c:v>
                </c:pt>
                <c:pt idx="4647">
                  <c:v>2.4477331418497179E-2</c:v>
                </c:pt>
                <c:pt idx="4648">
                  <c:v>2.4482362344572912E-2</c:v>
                </c:pt>
                <c:pt idx="4649">
                  <c:v>2.4493552837728368E-2</c:v>
                </c:pt>
                <c:pt idx="4650">
                  <c:v>2.4509116565997864E-2</c:v>
                </c:pt>
                <c:pt idx="4651">
                  <c:v>2.4525010012150135E-2</c:v>
                </c:pt>
                <c:pt idx="4652">
                  <c:v>2.4536295652493274E-2</c:v>
                </c:pt>
                <c:pt idx="4653">
                  <c:v>2.4538929010772266E-2</c:v>
                </c:pt>
                <c:pt idx="4654">
                  <c:v>2.4530652795663029E-2</c:v>
                </c:pt>
                <c:pt idx="4655">
                  <c:v>2.4512361038822046E-2</c:v>
                </c:pt>
                <c:pt idx="4656">
                  <c:v>2.4487393328928249E-2</c:v>
                </c:pt>
                <c:pt idx="4657">
                  <c:v>2.4460734477517183E-2</c:v>
                </c:pt>
                <c:pt idx="4658">
                  <c:v>2.4437415201520325E-2</c:v>
                </c:pt>
                <c:pt idx="4659">
                  <c:v>2.4421289902235362E-2</c:v>
                </c:pt>
                <c:pt idx="4660">
                  <c:v>2.4413627069000306E-2</c:v>
                </c:pt>
                <c:pt idx="4661">
                  <c:v>2.4414050166695185E-2</c:v>
                </c:pt>
                <c:pt idx="4662">
                  <c:v>2.4419409439843116E-2</c:v>
                </c:pt>
                <c:pt idx="4663">
                  <c:v>2.4425662008769951E-2</c:v>
                </c:pt>
                <c:pt idx="4664">
                  <c:v>2.442918793319749E-2</c:v>
                </c:pt>
                <c:pt idx="4665">
                  <c:v>2.4426179142561295E-2</c:v>
                </c:pt>
                <c:pt idx="4666">
                  <c:v>2.4414755330436362E-2</c:v>
                </c:pt>
                <c:pt idx="4667">
                  <c:v>2.439416502059278E-2</c:v>
                </c:pt>
                <c:pt idx="4668">
                  <c:v>2.4366336746719737E-2</c:v>
                </c:pt>
                <c:pt idx="4669">
                  <c:v>2.4334327035581589E-2</c:v>
                </c:pt>
                <c:pt idx="4670">
                  <c:v>2.4301943693430424E-2</c:v>
                </c:pt>
                <c:pt idx="4671">
                  <c:v>2.4274356306734919E-2</c:v>
                </c:pt>
                <c:pt idx="4672">
                  <c:v>2.4255323441420014E-2</c:v>
                </c:pt>
                <c:pt idx="4673">
                  <c:v>2.4248509408459913E-2</c:v>
                </c:pt>
                <c:pt idx="4674">
                  <c:v>2.4255464422541013E-2</c:v>
                </c:pt>
                <c:pt idx="4675">
                  <c:v>2.4276518117027475E-2</c:v>
                </c:pt>
                <c:pt idx="4676">
                  <c:v>2.4310403549806077E-2</c:v>
                </c:pt>
                <c:pt idx="4677">
                  <c:v>2.4354303450805588E-2</c:v>
                </c:pt>
                <c:pt idx="4678">
                  <c:v>2.4404272014170177E-2</c:v>
                </c:pt>
                <c:pt idx="4679">
                  <c:v>2.4456267986983977E-2</c:v>
                </c:pt>
                <c:pt idx="4680">
                  <c:v>2.4504931702062922E-2</c:v>
                </c:pt>
                <c:pt idx="4681">
                  <c:v>2.4545841652225737E-2</c:v>
                </c:pt>
                <c:pt idx="4682">
                  <c:v>2.4574669023470948E-2</c:v>
                </c:pt>
                <c:pt idx="4683">
                  <c:v>2.4588495554225272E-2</c:v>
                </c:pt>
                <c:pt idx="4684">
                  <c:v>2.4586567338148908E-2</c:v>
                </c:pt>
                <c:pt idx="4685">
                  <c:v>2.4569825138926145E-2</c:v>
                </c:pt>
                <c:pt idx="4686">
                  <c:v>2.4541844533206632E-2</c:v>
                </c:pt>
                <c:pt idx="4687">
                  <c:v>2.4507235723285177E-2</c:v>
                </c:pt>
                <c:pt idx="4688">
                  <c:v>2.447145424221709E-2</c:v>
                </c:pt>
                <c:pt idx="4689">
                  <c:v>2.4439624837277581E-2</c:v>
                </c:pt>
                <c:pt idx="4690">
                  <c:v>2.4415366473271367E-2</c:v>
                </c:pt>
                <c:pt idx="4691">
                  <c:v>2.4401310405642203E-2</c:v>
                </c:pt>
                <c:pt idx="4692">
                  <c:v>2.4398301808134633E-2</c:v>
                </c:pt>
                <c:pt idx="4693">
                  <c:v>2.4406293441111566E-2</c:v>
                </c:pt>
                <c:pt idx="4694">
                  <c:v>2.4424298658998873E-2</c:v>
                </c:pt>
                <c:pt idx="4695">
                  <c:v>2.4450485125374184E-2</c:v>
                </c:pt>
                <c:pt idx="4696">
                  <c:v>2.4482127253271375E-2</c:v>
                </c:pt>
                <c:pt idx="4697">
                  <c:v>2.4515934689114845E-2</c:v>
                </c:pt>
                <c:pt idx="4698">
                  <c:v>2.4547628611451662E-2</c:v>
                </c:pt>
                <c:pt idx="4699">
                  <c:v>2.457339926210312E-2</c:v>
                </c:pt>
                <c:pt idx="4700">
                  <c:v>2.4589859419546174E-2</c:v>
                </c:pt>
                <c:pt idx="4701">
                  <c:v>2.45953149236613E-2</c:v>
                </c:pt>
                <c:pt idx="4702">
                  <c:v>2.4589718329831596E-2</c:v>
                </c:pt>
                <c:pt idx="4703">
                  <c:v>2.4575750674971537E-2</c:v>
                </c:pt>
                <c:pt idx="4704">
                  <c:v>2.4556704596816477E-2</c:v>
                </c:pt>
                <c:pt idx="4705">
                  <c:v>2.4535966483831169E-2</c:v>
                </c:pt>
                <c:pt idx="4706">
                  <c:v>2.4516781084280799E-2</c:v>
                </c:pt>
                <c:pt idx="4707">
                  <c:v>2.4500370716508131E-2</c:v>
                </c:pt>
                <c:pt idx="4708">
                  <c:v>2.4486358916170355E-2</c:v>
                </c:pt>
                <c:pt idx="4709">
                  <c:v>2.4473758085840965E-2</c:v>
                </c:pt>
                <c:pt idx="4710">
                  <c:v>2.4460875525334831E-2</c:v>
                </c:pt>
                <c:pt idx="4711">
                  <c:v>2.4446065754589526E-2</c:v>
                </c:pt>
                <c:pt idx="4712">
                  <c:v>2.4429046895670721E-2</c:v>
                </c:pt>
                <c:pt idx="4713">
                  <c:v>2.4410195291815658E-2</c:v>
                </c:pt>
                <c:pt idx="4714">
                  <c:v>2.4390357330523312E-2</c:v>
                </c:pt>
                <c:pt idx="4715">
                  <c:v>2.4371178362184727E-2</c:v>
                </c:pt>
                <c:pt idx="4716">
                  <c:v>2.4354444464061327E-2</c:v>
                </c:pt>
                <c:pt idx="4717">
                  <c:v>2.4341518439209515E-2</c:v>
                </c:pt>
                <c:pt idx="4718">
                  <c:v>2.4333904015547032E-2</c:v>
                </c:pt>
                <c:pt idx="4719">
                  <c:v>2.4331882925514144E-2</c:v>
                </c:pt>
                <c:pt idx="4720">
                  <c:v>2.4334985067565158E-2</c:v>
                </c:pt>
                <c:pt idx="4721">
                  <c:v>2.4341518439209515E-2</c:v>
                </c:pt>
                <c:pt idx="4722">
                  <c:v>2.434866295811778E-2</c:v>
                </c:pt>
                <c:pt idx="4723">
                  <c:v>2.4353363363603504E-2</c:v>
                </c:pt>
                <c:pt idx="4724">
                  <c:v>2.4353034333563624E-2</c:v>
                </c:pt>
                <c:pt idx="4725">
                  <c:v>2.4346641799399611E-2</c:v>
                </c:pt>
                <c:pt idx="4726">
                  <c:v>2.4335032069887859E-2</c:v>
                </c:pt>
                <c:pt idx="4727">
                  <c:v>2.4321260606940294E-2</c:v>
                </c:pt>
                <c:pt idx="4728">
                  <c:v>2.4309463557626428E-2</c:v>
                </c:pt>
                <c:pt idx="4729">
                  <c:v>2.4303118663628005E-2</c:v>
                </c:pt>
                <c:pt idx="4730">
                  <c:v>2.4304622630119573E-2</c:v>
                </c:pt>
                <c:pt idx="4731">
                  <c:v>2.4313599538435822E-2</c:v>
                </c:pt>
                <c:pt idx="4732">
                  <c:v>2.432751176296067E-2</c:v>
                </c:pt>
                <c:pt idx="4733">
                  <c:v>2.4342317491407924E-2</c:v>
                </c:pt>
                <c:pt idx="4734">
                  <c:v>2.4354162437595368E-2</c:v>
                </c:pt>
                <c:pt idx="4735">
                  <c:v>2.4360461072295177E-2</c:v>
                </c:pt>
                <c:pt idx="4736">
                  <c:v>2.4360602087550427E-2</c:v>
                </c:pt>
                <c:pt idx="4737">
                  <c:v>2.4356371649812754E-2</c:v>
                </c:pt>
                <c:pt idx="4738">
                  <c:v>2.4350449106209433E-2</c:v>
                </c:pt>
                <c:pt idx="4739">
                  <c:v>2.4345184690809825E-2</c:v>
                </c:pt>
                <c:pt idx="4740">
                  <c:v>2.4341753454409483E-2</c:v>
                </c:pt>
                <c:pt idx="4741">
                  <c:v>2.4339732327846926E-2</c:v>
                </c:pt>
                <c:pt idx="4742">
                  <c:v>2.4337053174576358E-2</c:v>
                </c:pt>
                <c:pt idx="4743">
                  <c:v>2.4331318902067307E-2</c:v>
                </c:pt>
                <c:pt idx="4744">
                  <c:v>2.4320790598846294E-2</c:v>
                </c:pt>
                <c:pt idx="4745">
                  <c:v>2.4305515612688129E-2</c:v>
                </c:pt>
                <c:pt idx="4746">
                  <c:v>2.4287515318597748E-2</c:v>
                </c:pt>
                <c:pt idx="4747">
                  <c:v>2.427083163911626E-2</c:v>
                </c:pt>
                <c:pt idx="4748">
                  <c:v>2.4260116825213458E-2</c:v>
                </c:pt>
                <c:pt idx="4749">
                  <c:v>2.4259411912514135E-2</c:v>
                </c:pt>
                <c:pt idx="4750">
                  <c:v>2.4271583565807837E-2</c:v>
                </c:pt>
                <c:pt idx="4751">
                  <c:v>2.4296444875155705E-2</c:v>
                </c:pt>
                <c:pt idx="4752">
                  <c:v>2.4331412905924228E-2</c:v>
                </c:pt>
                <c:pt idx="4753">
                  <c:v>2.4371507405971389E-2</c:v>
                </c:pt>
                <c:pt idx="4754">
                  <c:v>2.441118251261077E-2</c:v>
                </c:pt>
                <c:pt idx="4755">
                  <c:v>2.4444890397589798E-2</c:v>
                </c:pt>
                <c:pt idx="4756">
                  <c:v>2.4468868309850185E-2</c:v>
                </c:pt>
                <c:pt idx="4757">
                  <c:v>2.4481704089249108E-2</c:v>
                </c:pt>
                <c:pt idx="4758">
                  <c:v>2.4484431153514181E-2</c:v>
                </c:pt>
                <c:pt idx="4759">
                  <c:v>2.4480058455304883E-2</c:v>
                </c:pt>
                <c:pt idx="4760">
                  <c:v>2.4471642310626381E-2</c:v>
                </c:pt>
                <c:pt idx="4761">
                  <c:v>2.4462286006031071E-2</c:v>
                </c:pt>
                <c:pt idx="4762">
                  <c:v>2.4453635129873648E-2</c:v>
                </c:pt>
                <c:pt idx="4763">
                  <c:v>2.4445313525743424E-2</c:v>
                </c:pt>
                <c:pt idx="4764">
                  <c:v>2.4436568961015988E-2</c:v>
                </c:pt>
                <c:pt idx="4765">
                  <c:v>2.4425991093838702E-2</c:v>
                </c:pt>
                <c:pt idx="4766">
                  <c:v>2.4413392014903453E-2</c:v>
                </c:pt>
                <c:pt idx="4767">
                  <c:v>2.4399618066979663E-2</c:v>
                </c:pt>
                <c:pt idx="4768">
                  <c:v>2.4386925737209582E-2</c:v>
                </c:pt>
                <c:pt idx="4769">
                  <c:v>2.437771227833508E-2</c:v>
                </c:pt>
                <c:pt idx="4770">
                  <c:v>2.4374280784934761E-2</c:v>
                </c:pt>
                <c:pt idx="4771">
                  <c:v>2.4377665271392963E-2</c:v>
                </c:pt>
                <c:pt idx="4772">
                  <c:v>2.4386737705482726E-2</c:v>
                </c:pt>
                <c:pt idx="4773">
                  <c:v>2.4398724890899899E-2</c:v>
                </c:pt>
                <c:pt idx="4774">
                  <c:v>2.4410477354670952E-2</c:v>
                </c:pt>
                <c:pt idx="4775">
                  <c:v>2.4418234154982794E-2</c:v>
                </c:pt>
                <c:pt idx="4776">
                  <c:v>2.4419174382616544E-2</c:v>
                </c:pt>
                <c:pt idx="4777">
                  <c:v>2.4412639842648083E-2</c:v>
                </c:pt>
                <c:pt idx="4778">
                  <c:v>2.4399289001894482E-2</c:v>
                </c:pt>
                <c:pt idx="4779">
                  <c:v>2.4381519857539898E-2</c:v>
                </c:pt>
                <c:pt idx="4780">
                  <c:v>2.4362482295327899E-2</c:v>
                </c:pt>
                <c:pt idx="4781">
                  <c:v>2.4345372704546626E-2</c:v>
                </c:pt>
                <c:pt idx="4782">
                  <c:v>2.4332587955852698E-2</c:v>
                </c:pt>
                <c:pt idx="4783">
                  <c:v>2.4324597679033617E-2</c:v>
                </c:pt>
                <c:pt idx="4784">
                  <c:v>2.431994458555909E-2</c:v>
                </c:pt>
                <c:pt idx="4785">
                  <c:v>2.4315526542945561E-2</c:v>
                </c:pt>
                <c:pt idx="4786">
                  <c:v>2.4307442581329226E-2</c:v>
                </c:pt>
                <c:pt idx="4787">
                  <c:v>2.4292497048561186E-2</c:v>
                </c:pt>
                <c:pt idx="4788">
                  <c:v>2.4269233799218977E-2</c:v>
                </c:pt>
                <c:pt idx="4789">
                  <c:v>2.4239110917736013E-2</c:v>
                </c:pt>
                <c:pt idx="4790">
                  <c:v>2.4206405755400125E-2</c:v>
                </c:pt>
                <c:pt idx="4791">
                  <c:v>2.4176945023804304E-2</c:v>
                </c:pt>
                <c:pt idx="4792">
                  <c:v>2.4156647883465839E-2</c:v>
                </c:pt>
                <c:pt idx="4793">
                  <c:v>2.4149600487158647E-2</c:v>
                </c:pt>
                <c:pt idx="4794">
                  <c:v>2.4156835815599471E-2</c:v>
                </c:pt>
                <c:pt idx="4795">
                  <c:v>2.417614627581411E-2</c:v>
                </c:pt>
                <c:pt idx="4796">
                  <c:v>2.4202975615272855E-2</c:v>
                </c:pt>
                <c:pt idx="4797">
                  <c:v>2.4231968200811423E-2</c:v>
                </c:pt>
                <c:pt idx="4798">
                  <c:v>2.4258519024737309E-2</c:v>
                </c:pt>
                <c:pt idx="4799">
                  <c:v>2.4279995834425534E-2</c:v>
                </c:pt>
                <c:pt idx="4800">
                  <c:v>2.4295269923013681E-2</c:v>
                </c:pt>
                <c:pt idx="4801">
                  <c:v>2.4304622630119573E-2</c:v>
                </c:pt>
                <c:pt idx="4802">
                  <c:v>2.4307959574370493E-2</c:v>
                </c:pt>
                <c:pt idx="4803">
                  <c:v>2.4304481633039783E-2</c:v>
                </c:pt>
                <c:pt idx="4804">
                  <c:v>2.4293249012764979E-2</c:v>
                </c:pt>
                <c:pt idx="4805">
                  <c:v>2.4273463388232892E-2</c:v>
                </c:pt>
                <c:pt idx="4806">
                  <c:v>2.4245736832546168E-2</c:v>
                </c:pt>
                <c:pt idx="4807">
                  <c:v>2.4213031171251183E-2</c:v>
                </c:pt>
                <c:pt idx="4808">
                  <c:v>2.4180421943935E-2</c:v>
                </c:pt>
                <c:pt idx="4809">
                  <c:v>2.4153171153661786E-2</c:v>
                </c:pt>
                <c:pt idx="4810">
                  <c:v>2.4135881883665895E-2</c:v>
                </c:pt>
                <c:pt idx="4811">
                  <c:v>2.4130854969642852E-2</c:v>
                </c:pt>
                <c:pt idx="4812">
                  <c:v>2.4136680557605768E-2</c:v>
                </c:pt>
                <c:pt idx="4813">
                  <c:v>2.4150305221643194E-2</c:v>
                </c:pt>
                <c:pt idx="4814">
                  <c:v>2.4166702366827282E-2</c:v>
                </c:pt>
                <c:pt idx="4815">
                  <c:v>2.4182348357613133E-2</c:v>
                </c:pt>
                <c:pt idx="4816">
                  <c:v>2.4195034709895376E-2</c:v>
                </c:pt>
                <c:pt idx="4817">
                  <c:v>2.4204620199624223E-2</c:v>
                </c:pt>
                <c:pt idx="4818">
                  <c:v>2.4212232356889414E-2</c:v>
                </c:pt>
                <c:pt idx="4819">
                  <c:v>2.4219327759421823E-2</c:v>
                </c:pt>
                <c:pt idx="4820">
                  <c:v>2.4226658230804395E-2</c:v>
                </c:pt>
                <c:pt idx="4821">
                  <c:v>2.4234082808712427E-2</c:v>
                </c:pt>
                <c:pt idx="4822">
                  <c:v>2.4241037591760557E-2</c:v>
                </c:pt>
                <c:pt idx="4823">
                  <c:v>2.4247475564524119E-2</c:v>
                </c:pt>
                <c:pt idx="4824">
                  <c:v>2.4254054613388927E-2</c:v>
                </c:pt>
                <c:pt idx="4825">
                  <c:v>2.4262278564626268E-2</c:v>
                </c:pt>
                <c:pt idx="4826">
                  <c:v>2.4273369396918383E-2</c:v>
                </c:pt>
                <c:pt idx="4827">
                  <c:v>2.4287233335591692E-2</c:v>
                </c:pt>
                <c:pt idx="4828">
                  <c:v>2.4301990692177318E-2</c:v>
                </c:pt>
                <c:pt idx="4829">
                  <c:v>2.4314304539093896E-2</c:v>
                </c:pt>
                <c:pt idx="4830">
                  <c:v>2.4320367591996746E-2</c:v>
                </c:pt>
                <c:pt idx="4831">
                  <c:v>2.4317312554760225E-2</c:v>
                </c:pt>
                <c:pt idx="4832">
                  <c:v>2.4305421614436724E-2</c:v>
                </c:pt>
                <c:pt idx="4833">
                  <c:v>2.4286998349893237E-2</c:v>
                </c:pt>
                <c:pt idx="4834">
                  <c:v>2.4266837050395791E-2</c:v>
                </c:pt>
                <c:pt idx="4835">
                  <c:v>2.4249872206498997E-2</c:v>
                </c:pt>
                <c:pt idx="4836">
                  <c:v>2.4239063925793454E-2</c:v>
                </c:pt>
                <c:pt idx="4837">
                  <c:v>2.4235163612282402E-2</c:v>
                </c:pt>
                <c:pt idx="4838">
                  <c:v>2.4236150435282384E-2</c:v>
                </c:pt>
                <c:pt idx="4839">
                  <c:v>2.4238687990435499E-2</c:v>
                </c:pt>
                <c:pt idx="4840">
                  <c:v>2.4239721813452471E-2</c:v>
                </c:pt>
                <c:pt idx="4841">
                  <c:v>2.4238077096173212E-2</c:v>
                </c:pt>
                <c:pt idx="4842">
                  <c:v>2.4234646705891601E-2</c:v>
                </c:pt>
                <c:pt idx="4843">
                  <c:v>2.4232203156736361E-2</c:v>
                </c:pt>
                <c:pt idx="4844">
                  <c:v>2.4233330946945582E-2</c:v>
                </c:pt>
                <c:pt idx="4845">
                  <c:v>2.4239909781538234E-2</c:v>
                </c:pt>
                <c:pt idx="4846">
                  <c:v>2.4251610955033483E-2</c:v>
                </c:pt>
                <c:pt idx="4847">
                  <c:v>2.4266837050395791E-2</c:v>
                </c:pt>
                <c:pt idx="4848">
                  <c:v>2.4282956615778957E-2</c:v>
                </c:pt>
                <c:pt idx="4849">
                  <c:v>2.4298089813495023E-2</c:v>
                </c:pt>
                <c:pt idx="4850">
                  <c:v>2.4311390543784624E-2</c:v>
                </c:pt>
                <c:pt idx="4851">
                  <c:v>2.4323422650723632E-2</c:v>
                </c:pt>
                <c:pt idx="4852">
                  <c:v>2.4335361086289316E-2</c:v>
                </c:pt>
                <c:pt idx="4853">
                  <c:v>2.4348427939178803E-2</c:v>
                </c:pt>
                <c:pt idx="4854">
                  <c:v>2.43621532583791E-2</c:v>
                </c:pt>
                <c:pt idx="4855">
                  <c:v>2.4375079897414283E-2</c:v>
                </c:pt>
                <c:pt idx="4856">
                  <c:v>2.4384293300443234E-2</c:v>
                </c:pt>
                <c:pt idx="4857">
                  <c:v>2.438730180090732E-2</c:v>
                </c:pt>
                <c:pt idx="4858">
                  <c:v>2.4382318983339653E-2</c:v>
                </c:pt>
                <c:pt idx="4859">
                  <c:v>2.4369486140934933E-2</c:v>
                </c:pt>
                <c:pt idx="4860">
                  <c:v>2.435082513832288E-2</c:v>
                </c:pt>
                <c:pt idx="4861">
                  <c:v>2.4330096853778745E-2</c:v>
                </c:pt>
                <c:pt idx="4862">
                  <c:v>2.4311672542476133E-2</c:v>
                </c:pt>
                <c:pt idx="4863">
                  <c:v>2.430001674918781E-2</c:v>
                </c:pt>
                <c:pt idx="4864">
                  <c:v>2.4298230808499584E-2</c:v>
                </c:pt>
                <c:pt idx="4865">
                  <c:v>2.4307583579370469E-2</c:v>
                </c:pt>
                <c:pt idx="4866">
                  <c:v>2.4326853742300265E-2</c:v>
                </c:pt>
                <c:pt idx="4867">
                  <c:v>2.4352658299537484E-2</c:v>
                </c:pt>
                <c:pt idx="4868">
                  <c:v>2.4379827595994115E-2</c:v>
                </c:pt>
                <c:pt idx="4869">
                  <c:v>2.4402673683249672E-2</c:v>
                </c:pt>
                <c:pt idx="4870">
                  <c:v>2.441630669469675E-2</c:v>
                </c:pt>
                <c:pt idx="4871">
                  <c:v>2.4418516223059024E-2</c:v>
                </c:pt>
                <c:pt idx="4872">
                  <c:v>2.4409772197876219E-2</c:v>
                </c:pt>
                <c:pt idx="4873">
                  <c:v>2.439416502059278E-2</c:v>
                </c:pt>
                <c:pt idx="4874">
                  <c:v>2.4377759285282082E-2</c:v>
                </c:pt>
                <c:pt idx="4875">
                  <c:v>2.436652476961388E-2</c:v>
                </c:pt>
                <c:pt idx="4876">
                  <c:v>2.4364973583171474E-2</c:v>
                </c:pt>
                <c:pt idx="4877">
                  <c:v>2.437376371293732E-2</c:v>
                </c:pt>
                <c:pt idx="4878">
                  <c:v>2.4389793231130115E-2</c:v>
                </c:pt>
                <c:pt idx="4879">
                  <c:v>2.4407562713999471E-2</c:v>
                </c:pt>
                <c:pt idx="4880">
                  <c:v>2.4420020589227549E-2</c:v>
                </c:pt>
                <c:pt idx="4881">
                  <c:v>2.4421713007395603E-2</c:v>
                </c:pt>
                <c:pt idx="4882">
                  <c:v>2.4411041480931324E-2</c:v>
                </c:pt>
                <c:pt idx="4883">
                  <c:v>2.4389699214635747E-2</c:v>
                </c:pt>
                <c:pt idx="4884">
                  <c:v>2.436299935389364E-2</c:v>
                </c:pt>
                <c:pt idx="4885">
                  <c:v>2.4337758213308198E-2</c:v>
                </c:pt>
                <c:pt idx="4886">
                  <c:v>2.4320273590530357E-2</c:v>
                </c:pt>
                <c:pt idx="4887">
                  <c:v>2.4315056541057263E-2</c:v>
                </c:pt>
                <c:pt idx="4888">
                  <c:v>2.4323563653953169E-2</c:v>
                </c:pt>
                <c:pt idx="4889">
                  <c:v>2.4344902670357056E-2</c:v>
                </c:pt>
                <c:pt idx="4890">
                  <c:v>2.4376349079080713E-2</c:v>
                </c:pt>
                <c:pt idx="4891">
                  <c:v>2.4414849352354835E-2</c:v>
                </c:pt>
                <c:pt idx="4892">
                  <c:v>2.4456832172727212E-2</c:v>
                </c:pt>
                <c:pt idx="4893">
                  <c:v>2.4499759454042598E-2</c:v>
                </c:pt>
                <c:pt idx="4894">
                  <c:v>2.4541280237014414E-2</c:v>
                </c:pt>
                <c:pt idx="4895">
                  <c:v>2.4579089703119957E-2</c:v>
                </c:pt>
                <c:pt idx="4896">
                  <c:v>2.461116449247825E-2</c:v>
                </c:pt>
                <c:pt idx="4897">
                  <c:v>2.4635386761090013E-2</c:v>
                </c:pt>
                <c:pt idx="4898">
                  <c:v>2.4650532244600461E-2</c:v>
                </c:pt>
                <c:pt idx="4899">
                  <c:v>2.4656270733467885E-2</c:v>
                </c:pt>
                <c:pt idx="4900">
                  <c:v>2.4653401479556088E-2</c:v>
                </c:pt>
                <c:pt idx="4901">
                  <c:v>2.4644041258420797E-2</c:v>
                </c:pt>
                <c:pt idx="4902">
                  <c:v>2.4631247714635991E-2</c:v>
                </c:pt>
                <c:pt idx="4903">
                  <c:v>2.4618219382732905E-2</c:v>
                </c:pt>
                <c:pt idx="4904">
                  <c:v>2.4607872249578618E-2</c:v>
                </c:pt>
                <c:pt idx="4905">
                  <c:v>2.4602322525185689E-2</c:v>
                </c:pt>
                <c:pt idx="4906">
                  <c:v>2.4602698775445971E-2</c:v>
                </c:pt>
                <c:pt idx="4907">
                  <c:v>2.460937727180746E-2</c:v>
                </c:pt>
                <c:pt idx="4908">
                  <c:v>2.4621746870836743E-2</c:v>
                </c:pt>
                <c:pt idx="4909">
                  <c:v>2.4638726247777416E-2</c:v>
                </c:pt>
                <c:pt idx="4910">
                  <c:v>2.4658716669802912E-2</c:v>
                </c:pt>
                <c:pt idx="4911">
                  <c:v>2.4680730716735162E-2</c:v>
                </c:pt>
                <c:pt idx="4912">
                  <c:v>2.4703639681151753E-2</c:v>
                </c:pt>
                <c:pt idx="4913">
                  <c:v>2.4727067346272953E-2</c:v>
                </c:pt>
                <c:pt idx="4914">
                  <c:v>2.475091970125521E-2</c:v>
                </c:pt>
                <c:pt idx="4915">
                  <c:v>2.4775243865996728E-2</c:v>
                </c:pt>
                <c:pt idx="4916">
                  <c:v>2.4799992867028171E-2</c:v>
                </c:pt>
                <c:pt idx="4917">
                  <c:v>2.4824649167803477E-2</c:v>
                </c:pt>
                <c:pt idx="4918">
                  <c:v>2.4848083361769253E-2</c:v>
                </c:pt>
                <c:pt idx="4919">
                  <c:v>2.4868883444580055E-2</c:v>
                </c:pt>
                <c:pt idx="4920">
                  <c:v>2.4886013672583925E-2</c:v>
                </c:pt>
                <c:pt idx="4921">
                  <c:v>2.4899097104013064E-2</c:v>
                </c:pt>
                <c:pt idx="4922">
                  <c:v>2.4908556952829793E-2</c:v>
                </c:pt>
                <c:pt idx="4923">
                  <c:v>2.4916228523823809E-2</c:v>
                </c:pt>
                <c:pt idx="4924">
                  <c:v>2.4924700354768355E-2</c:v>
                </c:pt>
                <c:pt idx="4925">
                  <c:v>2.4936043453853259E-2</c:v>
                </c:pt>
                <c:pt idx="4926">
                  <c:v>2.4952187877559158E-2</c:v>
                </c:pt>
                <c:pt idx="4927">
                  <c:v>2.4973840233459839E-2</c:v>
                </c:pt>
                <c:pt idx="4928">
                  <c:v>2.5000389377884298E-2</c:v>
                </c:pt>
                <c:pt idx="4929">
                  <c:v>2.503098880931743E-2</c:v>
                </c:pt>
                <c:pt idx="4930">
                  <c:v>2.5064038617028668E-2</c:v>
                </c:pt>
                <c:pt idx="4931">
                  <c:v>2.5098362233449974E-2</c:v>
                </c:pt>
                <c:pt idx="4932">
                  <c:v>2.513273565152075E-2</c:v>
                </c:pt>
                <c:pt idx="4933">
                  <c:v>2.5166311219218425E-2</c:v>
                </c:pt>
                <c:pt idx="4934">
                  <c:v>2.519786425875626E-2</c:v>
                </c:pt>
                <c:pt idx="4935">
                  <c:v>2.5225557471892042E-2</c:v>
                </c:pt>
                <c:pt idx="4936">
                  <c:v>2.5247506068652122E-2</c:v>
                </c:pt>
                <c:pt idx="4937">
                  <c:v>2.5262248989244236E-2</c:v>
                </c:pt>
                <c:pt idx="4938">
                  <c:v>2.526950287828434E-2</c:v>
                </c:pt>
                <c:pt idx="4939">
                  <c:v>2.5271057298841944E-2</c:v>
                </c:pt>
                <c:pt idx="4940">
                  <c:v>2.5270021017852036E-2</c:v>
                </c:pt>
                <c:pt idx="4941">
                  <c:v>2.5271339921359111E-2</c:v>
                </c:pt>
                <c:pt idx="4942">
                  <c:v>2.5280289729535672E-2</c:v>
                </c:pt>
                <c:pt idx="4943">
                  <c:v>2.5300780774365934E-2</c:v>
                </c:pt>
                <c:pt idx="4944">
                  <c:v>2.5334934664376092E-2</c:v>
                </c:pt>
                <c:pt idx="4945">
                  <c:v>2.5382519044011349E-2</c:v>
                </c:pt>
                <c:pt idx="4946">
                  <c:v>2.5441323578674353E-2</c:v>
                </c:pt>
                <c:pt idx="4947">
                  <c:v>2.5508006622553044E-2</c:v>
                </c:pt>
                <c:pt idx="4948">
                  <c:v>2.5579460737746869E-2</c:v>
                </c:pt>
                <c:pt idx="4949">
                  <c:v>2.5653613881988065E-2</c:v>
                </c:pt>
                <c:pt idx="4950">
                  <c:v>2.572985443974108E-2</c:v>
                </c:pt>
                <c:pt idx="4951">
                  <c:v>2.5809268236342893E-2</c:v>
                </c:pt>
                <c:pt idx="4952">
                  <c:v>2.5893602345236529E-2</c:v>
                </c:pt>
                <c:pt idx="4953">
                  <c:v>2.59844637875375E-2</c:v>
                </c:pt>
                <c:pt idx="4954">
                  <c:v>2.6083319604457873E-2</c:v>
                </c:pt>
                <c:pt idx="4955">
                  <c:v>2.6190694491072593E-2</c:v>
                </c:pt>
                <c:pt idx="4956">
                  <c:v>2.6306264248802565E-2</c:v>
                </c:pt>
                <c:pt idx="4957">
                  <c:v>2.6429752036767125E-2</c:v>
                </c:pt>
                <c:pt idx="4958">
                  <c:v>2.6560644919914729E-2</c:v>
                </c:pt>
                <c:pt idx="4959">
                  <c:v>2.6699185879319527E-2</c:v>
                </c:pt>
                <c:pt idx="4960">
                  <c:v>2.6845949521668862E-2</c:v>
                </c:pt>
                <c:pt idx="4961">
                  <c:v>2.7001842714627029E-2</c:v>
                </c:pt>
                <c:pt idx="4962">
                  <c:v>2.7167963401802282E-2</c:v>
                </c:pt>
                <c:pt idx="4963">
                  <c:v>2.7345222556649958E-2</c:v>
                </c:pt>
                <c:pt idx="4964">
                  <c:v>2.7533775846146698E-2</c:v>
                </c:pt>
                <c:pt idx="4965">
                  <c:v>2.7733780069676646E-2</c:v>
                </c:pt>
                <c:pt idx="4966">
                  <c:v>2.7944729675190245E-2</c:v>
                </c:pt>
                <c:pt idx="4967">
                  <c:v>2.8166213804814218E-2</c:v>
                </c:pt>
                <c:pt idx="4968">
                  <c:v>2.8398011310185829E-2</c:v>
                </c:pt>
                <c:pt idx="4969">
                  <c:v>2.8639758888027618E-2</c:v>
                </c:pt>
                <c:pt idx="4970">
                  <c:v>2.8890760623224716E-2</c:v>
                </c:pt>
                <c:pt idx="4971">
                  <c:v>2.9149036385184519E-2</c:v>
                </c:pt>
                <c:pt idx="4972">
                  <c:v>2.9411175103823302E-2</c:v>
                </c:pt>
                <c:pt idx="4973">
                  <c:v>2.9670807467680811E-2</c:v>
                </c:pt>
                <c:pt idx="4974">
                  <c:v>2.9919168449544349E-2</c:v>
                </c:pt>
                <c:pt idx="4975">
                  <c:v>3.0146473225845412E-2</c:v>
                </c:pt>
                <c:pt idx="4976">
                  <c:v>3.0341536788071728E-2</c:v>
                </c:pt>
                <c:pt idx="4977">
                  <c:v>3.0495019144628495E-2</c:v>
                </c:pt>
                <c:pt idx="4978">
                  <c:v>3.0600343232636058E-2</c:v>
                </c:pt>
                <c:pt idx="4979">
                  <c:v>3.0654517128998034E-2</c:v>
                </c:pt>
                <c:pt idx="4980">
                  <c:v>3.0658380138521631E-2</c:v>
                </c:pt>
                <c:pt idx="4981">
                  <c:v>3.0615698175461732E-2</c:v>
                </c:pt>
                <c:pt idx="4982">
                  <c:v>3.05323492965568E-2</c:v>
                </c:pt>
                <c:pt idx="4983">
                  <c:v>3.0414982290995381E-2</c:v>
                </c:pt>
                <c:pt idx="4984">
                  <c:v>3.027024790725031E-2</c:v>
                </c:pt>
                <c:pt idx="4985">
                  <c:v>3.0105460991554985E-2</c:v>
                </c:pt>
                <c:pt idx="4986">
                  <c:v>2.9927452769621839E-2</c:v>
                </c:pt>
                <c:pt idx="4987">
                  <c:v>2.9743282974217251E-2</c:v>
                </c:pt>
                <c:pt idx="4988">
                  <c:v>2.9560570811043803E-2</c:v>
                </c:pt>
                <c:pt idx="4989">
                  <c:v>2.938521089179847E-2</c:v>
                </c:pt>
                <c:pt idx="4990">
                  <c:v>2.9221662533879707E-2</c:v>
                </c:pt>
                <c:pt idx="4991">
                  <c:v>2.9071575541823165E-2</c:v>
                </c:pt>
                <c:pt idx="4992">
                  <c:v>2.8933558405163991E-2</c:v>
                </c:pt>
                <c:pt idx="4993">
                  <c:v>2.8804085473124637E-2</c:v>
                </c:pt>
                <c:pt idx="4994">
                  <c:v>2.8679398588608247E-2</c:v>
                </c:pt>
                <c:pt idx="4995">
                  <c:v>2.8556076408377658E-2</c:v>
                </c:pt>
                <c:pt idx="4996">
                  <c:v>2.8433406060036644E-2</c:v>
                </c:pt>
                <c:pt idx="4997">
                  <c:v>2.8312762608275983E-2</c:v>
                </c:pt>
                <c:pt idx="4998">
                  <c:v>2.8196657739045346E-2</c:v>
                </c:pt>
                <c:pt idx="4999">
                  <c:v>2.8087221274535785E-2</c:v>
                </c:pt>
                <c:pt idx="5000">
                  <c:v>2.7985111768376265E-2</c:v>
                </c:pt>
                <c:pt idx="5001">
                  <c:v>2.788876023622678E-2</c:v>
                </c:pt>
                <c:pt idx="5002">
                  <c:v>2.7794656847455641E-2</c:v>
                </c:pt>
                <c:pt idx="5003">
                  <c:v>2.7699294911052393E-2</c:v>
                </c:pt>
                <c:pt idx="5004">
                  <c:v>2.7601112472112728E-2</c:v>
                </c:pt>
                <c:pt idx="5005">
                  <c:v>2.7501626526501795E-2</c:v>
                </c:pt>
                <c:pt idx="5006">
                  <c:v>2.7405808210047018E-2</c:v>
                </c:pt>
                <c:pt idx="5007">
                  <c:v>2.731966551886212E-2</c:v>
                </c:pt>
                <c:pt idx="5008">
                  <c:v>2.7249533375175224E-2</c:v>
                </c:pt>
                <c:pt idx="5009">
                  <c:v>2.71988578827509E-2</c:v>
                </c:pt>
                <c:pt idx="5010">
                  <c:v>2.7167111823957597E-2</c:v>
                </c:pt>
                <c:pt idx="5011">
                  <c:v>2.714989138583724E-2</c:v>
                </c:pt>
                <c:pt idx="5012">
                  <c:v>2.714104488779024E-2</c:v>
                </c:pt>
                <c:pt idx="5013">
                  <c:v>2.713418542777802E-2</c:v>
                </c:pt>
                <c:pt idx="5014">
                  <c:v>2.7124818891841602E-2</c:v>
                </c:pt>
                <c:pt idx="5015">
                  <c:v>2.7111857453080652E-2</c:v>
                </c:pt>
                <c:pt idx="5016">
                  <c:v>2.7096720496033518E-2</c:v>
                </c:pt>
                <c:pt idx="5017">
                  <c:v>2.7082624679192431E-2</c:v>
                </c:pt>
                <c:pt idx="5018">
                  <c:v>2.7072549761613336E-2</c:v>
                </c:pt>
                <c:pt idx="5019">
                  <c:v>2.7067772534964847E-2</c:v>
                </c:pt>
                <c:pt idx="5020">
                  <c:v>2.7067725235953917E-2</c:v>
                </c:pt>
                <c:pt idx="5021">
                  <c:v>2.7070090192815595E-2</c:v>
                </c:pt>
                <c:pt idx="5022">
                  <c:v>2.7071414574283421E-2</c:v>
                </c:pt>
                <c:pt idx="5023">
                  <c:v>2.7068671217153069E-2</c:v>
                </c:pt>
                <c:pt idx="5024">
                  <c:v>2.7060110162356439E-2</c:v>
                </c:pt>
                <c:pt idx="5025">
                  <c:v>2.704478582269499E-2</c:v>
                </c:pt>
                <c:pt idx="5026">
                  <c:v>2.7022888090545434E-2</c:v>
                </c:pt>
                <c:pt idx="5027">
                  <c:v>2.6995363781733513E-2</c:v>
                </c:pt>
                <c:pt idx="5028">
                  <c:v>2.6963017854609646E-2</c:v>
                </c:pt>
                <c:pt idx="5029">
                  <c:v>2.6927175328242077E-2</c:v>
                </c:pt>
                <c:pt idx="5030">
                  <c:v>2.6888782657939599E-2</c:v>
                </c:pt>
                <c:pt idx="5031">
                  <c:v>2.6849731527018646E-2</c:v>
                </c:pt>
                <c:pt idx="5032">
                  <c:v>2.6812149311368445E-2</c:v>
                </c:pt>
                <c:pt idx="5033">
                  <c:v>2.6778540801515767E-2</c:v>
                </c:pt>
                <c:pt idx="5034">
                  <c:v>2.6751079238404037E-2</c:v>
                </c:pt>
                <c:pt idx="5035">
                  <c:v>2.6731039537872821E-2</c:v>
                </c:pt>
                <c:pt idx="5036">
                  <c:v>2.6718751499616562E-2</c:v>
                </c:pt>
                <c:pt idx="5037">
                  <c:v>2.6713032954210243E-2</c:v>
                </c:pt>
                <c:pt idx="5038">
                  <c:v>2.6711615144684016E-2</c:v>
                </c:pt>
                <c:pt idx="5039">
                  <c:v>2.6711945966492852E-2</c:v>
                </c:pt>
                <c:pt idx="5040">
                  <c:v>2.6711237062925226E-2</c:v>
                </c:pt>
                <c:pt idx="5041">
                  <c:v>2.6708259680578113E-2</c:v>
                </c:pt>
                <c:pt idx="5042">
                  <c:v>2.6703439200054475E-2</c:v>
                </c:pt>
                <c:pt idx="5043">
                  <c:v>2.6699233138210106E-2</c:v>
                </c:pt>
                <c:pt idx="5044">
                  <c:v>2.6699611209518588E-2</c:v>
                </c:pt>
                <c:pt idx="5045">
                  <c:v>2.670877953951712E-2</c:v>
                </c:pt>
                <c:pt idx="5046">
                  <c:v>2.6730141554071059E-2</c:v>
                </c:pt>
                <c:pt idx="5047">
                  <c:v>2.6764691637844125E-2</c:v>
                </c:pt>
                <c:pt idx="5048">
                  <c:v>2.6809738487784569E-2</c:v>
                </c:pt>
                <c:pt idx="5049">
                  <c:v>2.6860084935152802E-2</c:v>
                </c:pt>
                <c:pt idx="5050">
                  <c:v>2.6908545948574732E-2</c:v>
                </c:pt>
                <c:pt idx="5051">
                  <c:v>2.694911552092117E-2</c:v>
                </c:pt>
                <c:pt idx="5052">
                  <c:v>2.6978339309259976E-2</c:v>
                </c:pt>
                <c:pt idx="5053">
                  <c:v>2.6997397305007949E-2</c:v>
                </c:pt>
                <c:pt idx="5054">
                  <c:v>2.7012010577905039E-2</c:v>
                </c:pt>
                <c:pt idx="5055">
                  <c:v>2.7031164641370793E-2</c:v>
                </c:pt>
                <c:pt idx="5056">
                  <c:v>2.7063089957862115E-2</c:v>
                </c:pt>
                <c:pt idx="5057">
                  <c:v>2.7113796913831763E-2</c:v>
                </c:pt>
                <c:pt idx="5058">
                  <c:v>2.7183765204773953E-2</c:v>
                </c:pt>
                <c:pt idx="5059">
                  <c:v>2.7268461312966792E-2</c:v>
                </c:pt>
                <c:pt idx="5060">
                  <c:v>2.7359232237753613E-2</c:v>
                </c:pt>
                <c:pt idx="5061">
                  <c:v>2.7446092881103785E-2</c:v>
                </c:pt>
                <c:pt idx="5062">
                  <c:v>2.7521701816703999E-2</c:v>
                </c:pt>
                <c:pt idx="5063">
                  <c:v>2.7581743835666479E-2</c:v>
                </c:pt>
                <c:pt idx="5064">
                  <c:v>2.7627443837582762E-2</c:v>
                </c:pt>
                <c:pt idx="5065">
                  <c:v>2.7662539020522521E-2</c:v>
                </c:pt>
                <c:pt idx="5066">
                  <c:v>2.7692947666508434E-2</c:v>
                </c:pt>
                <c:pt idx="5067">
                  <c:v>2.7723690035209143E-2</c:v>
                </c:pt>
                <c:pt idx="5068">
                  <c:v>2.7757892885560638E-2</c:v>
                </c:pt>
                <c:pt idx="5069">
                  <c:v>2.7796457224492206E-2</c:v>
                </c:pt>
                <c:pt idx="5070">
                  <c:v>2.7839289447491485E-2</c:v>
                </c:pt>
                <c:pt idx="5071">
                  <c:v>2.7885869546618654E-2</c:v>
                </c:pt>
                <c:pt idx="5072">
                  <c:v>2.7936340908556907E-2</c:v>
                </c:pt>
                <c:pt idx="5073">
                  <c:v>2.799203208139734E-2</c:v>
                </c:pt>
                <c:pt idx="5074">
                  <c:v>2.8054130235069204E-2</c:v>
                </c:pt>
                <c:pt idx="5075">
                  <c:v>2.812368122734666E-2</c:v>
                </c:pt>
                <c:pt idx="5076">
                  <c:v>2.8200736060550742E-2</c:v>
                </c:pt>
                <c:pt idx="5077">
                  <c:v>2.8284160365748219E-2</c:v>
                </c:pt>
                <c:pt idx="5078">
                  <c:v>2.8372060156280694E-2</c:v>
                </c:pt>
                <c:pt idx="5079">
                  <c:v>2.8462160487101824E-2</c:v>
                </c:pt>
                <c:pt idx="5080">
                  <c:v>2.8552326975318516E-2</c:v>
                </c:pt>
                <c:pt idx="5081">
                  <c:v>2.8640613358387863E-2</c:v>
                </c:pt>
                <c:pt idx="5082">
                  <c:v>2.872507180729645E-2</c:v>
                </c:pt>
                <c:pt idx="5083">
                  <c:v>2.8803515611570914E-2</c:v>
                </c:pt>
                <c:pt idx="5084">
                  <c:v>2.88740891548609E-2</c:v>
                </c:pt>
                <c:pt idx="5085">
                  <c:v>2.8935886041421506E-2</c:v>
                </c:pt>
                <c:pt idx="5086">
                  <c:v>2.8989900206679138E-2</c:v>
                </c:pt>
                <c:pt idx="5087">
                  <c:v>2.9039644786315717E-2</c:v>
                </c:pt>
                <c:pt idx="5088">
                  <c:v>2.9090107860516586E-2</c:v>
                </c:pt>
                <c:pt idx="5089">
                  <c:v>2.9147753178922604E-2</c:v>
                </c:pt>
                <c:pt idx="5090">
                  <c:v>2.9218145019068283E-2</c:v>
                </c:pt>
                <c:pt idx="5091">
                  <c:v>2.9304047075214397E-2</c:v>
                </c:pt>
                <c:pt idx="5092">
                  <c:v>2.9404660128184996E-2</c:v>
                </c:pt>
                <c:pt idx="5093">
                  <c:v>2.9515951237976575E-2</c:v>
                </c:pt>
                <c:pt idx="5094">
                  <c:v>2.9632409392524879E-2</c:v>
                </c:pt>
                <c:pt idx="5095">
                  <c:v>2.974804213058025E-2</c:v>
                </c:pt>
                <c:pt idx="5096">
                  <c:v>2.985970690486673E-2</c:v>
                </c:pt>
                <c:pt idx="5097">
                  <c:v>2.9967114951013903E-2</c:v>
                </c:pt>
                <c:pt idx="5098">
                  <c:v>3.0073787526260672E-2</c:v>
                </c:pt>
                <c:pt idx="5099">
                  <c:v>3.0185393178285398E-2</c:v>
                </c:pt>
                <c:pt idx="5100">
                  <c:v>3.0308559460837887E-2</c:v>
                </c:pt>
                <c:pt idx="5101">
                  <c:v>3.0449683773065901E-2</c:v>
                </c:pt>
                <c:pt idx="5102">
                  <c:v>3.0613647639266002E-2</c:v>
                </c:pt>
                <c:pt idx="5103">
                  <c:v>3.0803482489930152E-2</c:v>
                </c:pt>
                <c:pt idx="5104">
                  <c:v>3.1020510985310341E-2</c:v>
                </c:pt>
                <c:pt idx="5105">
                  <c:v>3.1264105255146786E-2</c:v>
                </c:pt>
                <c:pt idx="5106">
                  <c:v>3.1531155968838716E-2</c:v>
                </c:pt>
                <c:pt idx="5107">
                  <c:v>3.1816159297834996E-2</c:v>
                </c:pt>
                <c:pt idx="5108">
                  <c:v>3.2111685592997714E-2</c:v>
                </c:pt>
                <c:pt idx="5109">
                  <c:v>3.2408705996995531E-2</c:v>
                </c:pt>
                <c:pt idx="5110">
                  <c:v>3.2697448438344885E-2</c:v>
                </c:pt>
                <c:pt idx="5111">
                  <c:v>3.2969889172701057E-2</c:v>
                </c:pt>
                <c:pt idx="5112">
                  <c:v>3.3220048590159042E-2</c:v>
                </c:pt>
                <c:pt idx="5113">
                  <c:v>3.3444384159401881E-2</c:v>
                </c:pt>
                <c:pt idx="5114">
                  <c:v>3.3642375567360945E-2</c:v>
                </c:pt>
                <c:pt idx="5115">
                  <c:v>3.3814226916489838E-2</c:v>
                </c:pt>
                <c:pt idx="5116">
                  <c:v>3.3960627966280972E-2</c:v>
                </c:pt>
                <c:pt idx="5117">
                  <c:v>3.4081649088054673E-2</c:v>
                </c:pt>
                <c:pt idx="5118">
                  <c:v>3.417597089748315E-2</c:v>
                </c:pt>
                <c:pt idx="5119">
                  <c:v>3.4243383640946153E-2</c:v>
                </c:pt>
                <c:pt idx="5120">
                  <c:v>3.4283922875011814E-2</c:v>
                </c:pt>
                <c:pt idx="5121">
                  <c:v>3.4299552890563641E-2</c:v>
                </c:pt>
                <c:pt idx="5122">
                  <c:v>3.4293926020162908E-2</c:v>
                </c:pt>
                <c:pt idx="5123">
                  <c:v>3.4271563537909618E-2</c:v>
                </c:pt>
                <c:pt idx="5124">
                  <c:v>3.423626682307291E-2</c:v>
                </c:pt>
                <c:pt idx="5125">
                  <c:v>3.4190779647537368E-2</c:v>
                </c:pt>
                <c:pt idx="5126">
                  <c:v>3.4135634038722447E-2</c:v>
                </c:pt>
                <c:pt idx="5127">
                  <c:v>3.4070016522461895E-2</c:v>
                </c:pt>
                <c:pt idx="5128">
                  <c:v>3.3992442007222408E-2</c:v>
                </c:pt>
                <c:pt idx="5129">
                  <c:v>3.3902388358842968E-2</c:v>
                </c:pt>
                <c:pt idx="5130">
                  <c:v>3.3799911379466037E-2</c:v>
                </c:pt>
                <c:pt idx="5131">
                  <c:v>3.3686364574001766E-2</c:v>
                </c:pt>
                <c:pt idx="5132">
                  <c:v>3.3563917156171026E-2</c:v>
                </c:pt>
                <c:pt idx="5133">
                  <c:v>3.3434304567466329E-2</c:v>
                </c:pt>
                <c:pt idx="5134">
                  <c:v>3.3299308583638394E-2</c:v>
                </c:pt>
                <c:pt idx="5135">
                  <c:v>3.3159893578052831E-2</c:v>
                </c:pt>
                <c:pt idx="5136">
                  <c:v>3.3016974894348079E-2</c:v>
                </c:pt>
                <c:pt idx="5137">
                  <c:v>3.2871466775703524E-2</c:v>
                </c:pt>
                <c:pt idx="5138">
                  <c:v>3.2724282301681569E-2</c:v>
                </c:pt>
                <c:pt idx="5139">
                  <c:v>3.2576093830602788E-2</c:v>
                </c:pt>
                <c:pt idx="5140">
                  <c:v>3.2426423544264844E-2</c:v>
                </c:pt>
                <c:pt idx="5141">
                  <c:v>3.227402838446581E-2</c:v>
                </c:pt>
                <c:pt idx="5142">
                  <c:v>3.211675788676583E-2</c:v>
                </c:pt>
                <c:pt idx="5143">
                  <c:v>3.1952799667844152E-2</c:v>
                </c:pt>
                <c:pt idx="5144">
                  <c:v>3.1781730984032482E-2</c:v>
                </c:pt>
                <c:pt idx="5145">
                  <c:v>3.1605424291468294E-2</c:v>
                </c:pt>
                <c:pt idx="5146">
                  <c:v>3.1427899182413517E-2</c:v>
                </c:pt>
                <c:pt idx="5147">
                  <c:v>3.1255317825807268E-2</c:v>
                </c:pt>
                <c:pt idx="5148">
                  <c:v>3.1092496009650368E-2</c:v>
                </c:pt>
                <c:pt idx="5149">
                  <c:v>3.0943097438662422E-2</c:v>
                </c:pt>
                <c:pt idx="5150">
                  <c:v>3.0807060576519392E-2</c:v>
                </c:pt>
                <c:pt idx="5151">
                  <c:v>3.0681034281025983E-2</c:v>
                </c:pt>
                <c:pt idx="5152">
                  <c:v>3.0559812606332233E-2</c:v>
                </c:pt>
                <c:pt idx="5153">
                  <c:v>3.0438005080122961E-2</c:v>
                </c:pt>
                <c:pt idx="5154">
                  <c:v>3.0311037438878204E-2</c:v>
                </c:pt>
                <c:pt idx="5155">
                  <c:v>3.01783901877768E-2</c:v>
                </c:pt>
                <c:pt idx="5156">
                  <c:v>3.004206874671201E-2</c:v>
                </c:pt>
                <c:pt idx="5157">
                  <c:v>2.9906647047293074E-2</c:v>
                </c:pt>
                <c:pt idx="5158">
                  <c:v>2.9777121708820527E-2</c:v>
                </c:pt>
                <c:pt idx="5159">
                  <c:v>2.9658150477974717E-2</c:v>
                </c:pt>
                <c:pt idx="5160">
                  <c:v>2.9551960493826586E-2</c:v>
                </c:pt>
                <c:pt idx="5161">
                  <c:v>2.9458352150138374E-2</c:v>
                </c:pt>
                <c:pt idx="5162">
                  <c:v>2.9375367722699559E-2</c:v>
                </c:pt>
                <c:pt idx="5163">
                  <c:v>2.9299150153799143E-2</c:v>
                </c:pt>
                <c:pt idx="5164">
                  <c:v>2.9226511046940525E-2</c:v>
                </c:pt>
                <c:pt idx="5165">
                  <c:v>2.915464451630468E-2</c:v>
                </c:pt>
                <c:pt idx="5166">
                  <c:v>2.9082552281258563E-2</c:v>
                </c:pt>
                <c:pt idx="5167">
                  <c:v>2.9010519522499008E-2</c:v>
                </c:pt>
                <c:pt idx="5168">
                  <c:v>2.8940351337734656E-2</c:v>
                </c:pt>
                <c:pt idx="5169">
                  <c:v>2.8874184147169808E-2</c:v>
                </c:pt>
                <c:pt idx="5170">
                  <c:v>2.8814343108959369E-2</c:v>
                </c:pt>
                <c:pt idx="5171">
                  <c:v>2.8762345092839155E-2</c:v>
                </c:pt>
                <c:pt idx="5172">
                  <c:v>2.8718567115887168E-2</c:v>
                </c:pt>
                <c:pt idx="5173">
                  <c:v>2.86833390200203E-2</c:v>
                </c:pt>
                <c:pt idx="5174">
                  <c:v>2.8656943559464139E-2</c:v>
                </c:pt>
                <c:pt idx="5175">
                  <c:v>2.8640091181856737E-2</c:v>
                </c:pt>
                <c:pt idx="5176">
                  <c:v>2.8635296681237994E-2</c:v>
                </c:pt>
                <c:pt idx="5177">
                  <c:v>2.8645502860005008E-2</c:v>
                </c:pt>
                <c:pt idx="5178">
                  <c:v>2.8673844065289174E-2</c:v>
                </c:pt>
                <c:pt idx="5179">
                  <c:v>2.8722365463999429E-2</c:v>
                </c:pt>
                <c:pt idx="5180">
                  <c:v>2.8790124080310127E-2</c:v>
                </c:pt>
                <c:pt idx="5181">
                  <c:v>2.8874041658714329E-2</c:v>
                </c:pt>
                <c:pt idx="5182">
                  <c:v>2.8968236726686143E-2</c:v>
                </c:pt>
                <c:pt idx="5183">
                  <c:v>2.9065635863437141E-2</c:v>
                </c:pt>
                <c:pt idx="5184">
                  <c:v>2.9160727994660192E-2</c:v>
                </c:pt>
                <c:pt idx="5185">
                  <c:v>2.9250944573703037E-2</c:v>
                </c:pt>
                <c:pt idx="5186">
                  <c:v>2.9337661414494905E-2</c:v>
                </c:pt>
                <c:pt idx="5187">
                  <c:v>2.9425489371659903E-2</c:v>
                </c:pt>
                <c:pt idx="5188">
                  <c:v>2.9521373841166161E-2</c:v>
                </c:pt>
                <c:pt idx="5189">
                  <c:v>2.9631172336268337E-2</c:v>
                </c:pt>
                <c:pt idx="5190">
                  <c:v>2.9758845609089375E-2</c:v>
                </c:pt>
                <c:pt idx="5191">
                  <c:v>2.990417137552482E-2</c:v>
                </c:pt>
                <c:pt idx="5192">
                  <c:v>3.006359535350956E-2</c:v>
                </c:pt>
                <c:pt idx="5193">
                  <c:v>3.0230986836457648E-2</c:v>
                </c:pt>
                <c:pt idx="5194">
                  <c:v>3.0399729769503121E-2</c:v>
                </c:pt>
                <c:pt idx="5195">
                  <c:v>3.056424694939875E-2</c:v>
                </c:pt>
                <c:pt idx="5196">
                  <c:v>3.0721099236457723E-2</c:v>
                </c:pt>
                <c:pt idx="5197">
                  <c:v>3.0869276287828658E-2</c:v>
                </c:pt>
                <c:pt idx="5198">
                  <c:v>3.1009532885644793E-2</c:v>
                </c:pt>
                <c:pt idx="5199">
                  <c:v>3.114286398000022E-2</c:v>
                </c:pt>
                <c:pt idx="5200">
                  <c:v>3.1270934738782737E-2</c:v>
                </c:pt>
                <c:pt idx="5201">
                  <c:v>3.1393406087663285E-2</c:v>
                </c:pt>
                <c:pt idx="5202">
                  <c:v>3.1509174216625364E-2</c:v>
                </c:pt>
                <c:pt idx="5203">
                  <c:v>3.1615796103927181E-2</c:v>
                </c:pt>
                <c:pt idx="5204">
                  <c:v>3.1710253131604922E-2</c:v>
                </c:pt>
                <c:pt idx="5205">
                  <c:v>3.1788807692357819E-2</c:v>
                </c:pt>
                <c:pt idx="5206">
                  <c:v>3.1848438320948531E-2</c:v>
                </c:pt>
                <c:pt idx="5207">
                  <c:v>3.1886937181798476E-2</c:v>
                </c:pt>
                <c:pt idx="5208">
                  <c:v>3.1903772538775861E-2</c:v>
                </c:pt>
                <c:pt idx="5209">
                  <c:v>3.1900041920433393E-2</c:v>
                </c:pt>
                <c:pt idx="5210">
                  <c:v>3.1878424096317255E-2</c:v>
                </c:pt>
                <c:pt idx="5211">
                  <c:v>3.1842125789938842E-2</c:v>
                </c:pt>
                <c:pt idx="5212">
                  <c:v>3.1794832548430525E-2</c:v>
                </c:pt>
                <c:pt idx="5213">
                  <c:v>3.1738173514617836E-2</c:v>
                </c:pt>
                <c:pt idx="5214">
                  <c:v>3.1672486976494392E-2</c:v>
                </c:pt>
                <c:pt idx="5215">
                  <c:v>3.1596104210465777E-2</c:v>
                </c:pt>
                <c:pt idx="5216">
                  <c:v>3.1506307113577721E-2</c:v>
                </c:pt>
                <c:pt idx="5217">
                  <c:v>3.140033315139213E-2</c:v>
                </c:pt>
                <c:pt idx="5218">
                  <c:v>3.1276761376154212E-2</c:v>
                </c:pt>
                <c:pt idx="5219">
                  <c:v>3.1135845533386115E-2</c:v>
                </c:pt>
                <c:pt idx="5220">
                  <c:v>3.0980084310679785E-2</c:v>
                </c:pt>
                <c:pt idx="5221">
                  <c:v>3.081340578922865E-2</c:v>
                </c:pt>
                <c:pt idx="5222">
                  <c:v>3.0640305365011063E-2</c:v>
                </c:pt>
                <c:pt idx="5223">
                  <c:v>3.0465986800246821E-2</c:v>
                </c:pt>
                <c:pt idx="5224">
                  <c:v>3.0294787878985659E-2</c:v>
                </c:pt>
                <c:pt idx="5225">
                  <c:v>3.0130420356945027E-2</c:v>
                </c:pt>
                <c:pt idx="5226">
                  <c:v>2.997592397026639E-2</c:v>
                </c:pt>
                <c:pt idx="5227">
                  <c:v>2.983328745369241E-2</c:v>
                </c:pt>
                <c:pt idx="5228">
                  <c:v>2.9703736402132204E-2</c:v>
                </c:pt>
                <c:pt idx="5229">
                  <c:v>2.958678338007404E-2</c:v>
                </c:pt>
                <c:pt idx="5230">
                  <c:v>2.9481657219291975E-2</c:v>
                </c:pt>
                <c:pt idx="5231">
                  <c:v>2.9385401100161752E-2</c:v>
                </c:pt>
                <c:pt idx="5232">
                  <c:v>2.9295584469062337E-2</c:v>
                </c:pt>
                <c:pt idx="5233">
                  <c:v>2.9209351356680464E-2</c:v>
                </c:pt>
                <c:pt idx="5234">
                  <c:v>2.9125178874004128E-2</c:v>
                </c:pt>
                <c:pt idx="5235">
                  <c:v>2.9042163049316956E-2</c:v>
                </c:pt>
                <c:pt idx="5236">
                  <c:v>2.8960445739311565E-2</c:v>
                </c:pt>
                <c:pt idx="5237">
                  <c:v>2.8880596176052549E-2</c:v>
                </c:pt>
                <c:pt idx="5238">
                  <c:v>2.880289826239802E-2</c:v>
                </c:pt>
                <c:pt idx="5239">
                  <c:v>2.8727160925936975E-2</c:v>
                </c:pt>
                <c:pt idx="5240">
                  <c:v>2.8652908423591812E-2</c:v>
                </c:pt>
                <c:pt idx="5241">
                  <c:v>2.8579950140118722E-2</c:v>
                </c:pt>
                <c:pt idx="5242">
                  <c:v>2.8508712531134968E-2</c:v>
                </c:pt>
                <c:pt idx="5243">
                  <c:v>2.8440380968935537E-2</c:v>
                </c:pt>
                <c:pt idx="5244">
                  <c:v>2.8376614542761754E-2</c:v>
                </c:pt>
                <c:pt idx="5245">
                  <c:v>2.8318217644536688E-2</c:v>
                </c:pt>
                <c:pt idx="5246">
                  <c:v>2.8264286948174629E-2</c:v>
                </c:pt>
                <c:pt idx="5247">
                  <c:v>2.8211643387641601E-2</c:v>
                </c:pt>
                <c:pt idx="5248">
                  <c:v>2.8155117948234894E-2</c:v>
                </c:pt>
                <c:pt idx="5249">
                  <c:v>2.8088074658473523E-2</c:v>
                </c:pt>
                <c:pt idx="5250">
                  <c:v>2.8005493828090929E-2</c:v>
                </c:pt>
                <c:pt idx="5251">
                  <c:v>2.7904683068130882E-2</c:v>
                </c:pt>
                <c:pt idx="5252">
                  <c:v>2.7787502791405634E-2</c:v>
                </c:pt>
                <c:pt idx="5253">
                  <c:v>2.7659602472742691E-2</c:v>
                </c:pt>
                <c:pt idx="5254">
                  <c:v>2.7529561734991999E-2</c:v>
                </c:pt>
                <c:pt idx="5255">
                  <c:v>2.7406518248278562E-2</c:v>
                </c:pt>
                <c:pt idx="5256">
                  <c:v>2.7298321812039734E-2</c:v>
                </c:pt>
                <c:pt idx="5257">
                  <c:v>2.720879378778341E-2</c:v>
                </c:pt>
                <c:pt idx="5258">
                  <c:v>2.7137402264500128E-2</c:v>
                </c:pt>
                <c:pt idx="5259">
                  <c:v>2.7079692049960975E-2</c:v>
                </c:pt>
                <c:pt idx="5260">
                  <c:v>2.7028941780799627E-2</c:v>
                </c:pt>
                <c:pt idx="5261">
                  <c:v>2.6976778766007577E-2</c:v>
                </c:pt>
                <c:pt idx="5262">
                  <c:v>2.6917104016145117E-2</c:v>
                </c:pt>
                <c:pt idx="5263">
                  <c:v>2.68453349489104E-2</c:v>
                </c:pt>
                <c:pt idx="5264">
                  <c:v>2.6760579513869905E-2</c:v>
                </c:pt>
                <c:pt idx="5265">
                  <c:v>2.6664830026781335E-2</c:v>
                </c:pt>
                <c:pt idx="5266">
                  <c:v>2.656210948063565E-2</c:v>
                </c:pt>
                <c:pt idx="5267">
                  <c:v>2.6457760079517507E-2</c:v>
                </c:pt>
                <c:pt idx="5268">
                  <c:v>2.6357119020150151E-2</c:v>
                </c:pt>
                <c:pt idx="5269">
                  <c:v>2.6264196696279114E-2</c:v>
                </c:pt>
                <c:pt idx="5270">
                  <c:v>2.6181442686484598E-2</c:v>
                </c:pt>
                <c:pt idx="5271">
                  <c:v>2.6109559103670861E-2</c:v>
                </c:pt>
                <c:pt idx="5272">
                  <c:v>2.6046983347520765E-2</c:v>
                </c:pt>
                <c:pt idx="5273">
                  <c:v>2.59916825676847E-2</c:v>
                </c:pt>
                <c:pt idx="5274">
                  <c:v>2.5940681861782895E-2</c:v>
                </c:pt>
                <c:pt idx="5275">
                  <c:v>2.5891904181488908E-2</c:v>
                </c:pt>
                <c:pt idx="5276">
                  <c:v>2.5843697969312192E-2</c:v>
                </c:pt>
                <c:pt idx="5277">
                  <c:v>2.579573291070681E-2</c:v>
                </c:pt>
                <c:pt idx="5278">
                  <c:v>2.5748197548395531E-2</c:v>
                </c:pt>
                <c:pt idx="5279">
                  <c:v>2.5701233193104363E-2</c:v>
                </c:pt>
                <c:pt idx="5280">
                  <c:v>2.5655169677960783E-2</c:v>
                </c:pt>
                <c:pt idx="5281">
                  <c:v>2.5610053857401789E-2</c:v>
                </c:pt>
                <c:pt idx="5282">
                  <c:v>2.5565838300888995E-2</c:v>
                </c:pt>
                <c:pt idx="5283">
                  <c:v>2.5523041175478108E-2</c:v>
                </c:pt>
                <c:pt idx="5284">
                  <c:v>2.5483358622699244E-2</c:v>
                </c:pt>
                <c:pt idx="5285">
                  <c:v>2.5449287304895714E-2</c:v>
                </c:pt>
                <c:pt idx="5286">
                  <c:v>2.5424265674261377E-2</c:v>
                </c:pt>
                <c:pt idx="5287">
                  <c:v>2.5411684721031509E-2</c:v>
                </c:pt>
                <c:pt idx="5288">
                  <c:v>2.5413946438562103E-2</c:v>
                </c:pt>
                <c:pt idx="5289">
                  <c:v>2.5431145300949261E-2</c:v>
                </c:pt>
                <c:pt idx="5290">
                  <c:v>2.5460973984094533E-2</c:v>
                </c:pt>
                <c:pt idx="5291">
                  <c:v>2.549867509285831E-2</c:v>
                </c:pt>
                <c:pt idx="5292">
                  <c:v>2.5538547576222655E-2</c:v>
                </c:pt>
                <c:pt idx="5293">
                  <c:v>2.5574511360056069E-2</c:v>
                </c:pt>
                <c:pt idx="5294">
                  <c:v>2.560274713832978E-2</c:v>
                </c:pt>
                <c:pt idx="5295">
                  <c:v>2.5621697721833099E-2</c:v>
                </c:pt>
                <c:pt idx="5296">
                  <c:v>2.5633530470687178E-2</c:v>
                </c:pt>
                <c:pt idx="5297">
                  <c:v>2.5642016305819533E-2</c:v>
                </c:pt>
                <c:pt idx="5298">
                  <c:v>2.5652906703842911E-2</c:v>
                </c:pt>
                <c:pt idx="5299">
                  <c:v>2.5671906623480963E-2</c:v>
                </c:pt>
                <c:pt idx="5300">
                  <c:v>2.570241195514656E-2</c:v>
                </c:pt>
                <c:pt idx="5301">
                  <c:v>2.5746782885195614E-2</c:v>
                </c:pt>
                <c:pt idx="5302">
                  <c:v>2.5805259472239335E-2</c:v>
                </c:pt>
                <c:pt idx="5303">
                  <c:v>2.5877187040482592E-2</c:v>
                </c:pt>
                <c:pt idx="5304">
                  <c:v>2.5961628697984025E-2</c:v>
                </c:pt>
                <c:pt idx="5305">
                  <c:v>2.6057931094545912E-2</c:v>
                </c:pt>
                <c:pt idx="5306">
                  <c:v>2.6166054917411648E-2</c:v>
                </c:pt>
                <c:pt idx="5307">
                  <c:v>2.6285678495122429E-2</c:v>
                </c:pt>
                <c:pt idx="5308">
                  <c:v>2.6415725078684955E-2</c:v>
                </c:pt>
                <c:pt idx="5309">
                  <c:v>2.6553936350060432E-2</c:v>
                </c:pt>
                <c:pt idx="5310">
                  <c:v>2.6696255838156498E-2</c:v>
                </c:pt>
                <c:pt idx="5311">
                  <c:v>2.68381019656403E-2</c:v>
                </c:pt>
                <c:pt idx="5312">
                  <c:v>2.6975123650503592E-2</c:v>
                </c:pt>
                <c:pt idx="5313">
                  <c:v>2.7105093060196379E-2</c:v>
                </c:pt>
                <c:pt idx="5314">
                  <c:v>2.7227530684353025E-2</c:v>
                </c:pt>
                <c:pt idx="5315">
                  <c:v>2.7344654606137338E-2</c:v>
                </c:pt>
                <c:pt idx="5316">
                  <c:v>2.7459821766082644E-2</c:v>
                </c:pt>
                <c:pt idx="5317">
                  <c:v>2.7576534814336646E-2</c:v>
                </c:pt>
                <c:pt idx="5318">
                  <c:v>2.7696405482257276E-2</c:v>
                </c:pt>
                <c:pt idx="5319">
                  <c:v>2.7818915186310196E-2</c:v>
                </c:pt>
                <c:pt idx="5320">
                  <c:v>2.7940795939586989E-2</c:v>
                </c:pt>
                <c:pt idx="5321">
                  <c:v>2.8057164265501207E-2</c:v>
                </c:pt>
                <c:pt idx="5322">
                  <c:v>2.8162135807481732E-2</c:v>
                </c:pt>
                <c:pt idx="5323">
                  <c:v>2.8251149173821329E-2</c:v>
                </c:pt>
                <c:pt idx="5324">
                  <c:v>2.8320209935731151E-2</c:v>
                </c:pt>
                <c:pt idx="5325">
                  <c:v>2.8367410936011257E-2</c:v>
                </c:pt>
                <c:pt idx="5326">
                  <c:v>2.8392033393213952E-2</c:v>
                </c:pt>
                <c:pt idx="5327">
                  <c:v>2.8394405572640842E-2</c:v>
                </c:pt>
                <c:pt idx="5328">
                  <c:v>2.8376140125274903E-2</c:v>
                </c:pt>
                <c:pt idx="5329">
                  <c:v>2.8339326908689573E-2</c:v>
                </c:pt>
                <c:pt idx="5330">
                  <c:v>2.8287148571622962E-2</c:v>
                </c:pt>
                <c:pt idx="5331">
                  <c:v>2.8223499488670763E-2</c:v>
                </c:pt>
                <c:pt idx="5332">
                  <c:v>2.815208323341279E-2</c:v>
                </c:pt>
                <c:pt idx="5333">
                  <c:v>2.8076032618027831E-2</c:v>
                </c:pt>
                <c:pt idx="5334">
                  <c:v>2.7996582484298711E-2</c:v>
                </c:pt>
                <c:pt idx="5335">
                  <c:v>2.7912881658664908E-2</c:v>
                </c:pt>
                <c:pt idx="5336">
                  <c:v>2.7822279242624155E-2</c:v>
                </c:pt>
                <c:pt idx="5337">
                  <c:v>2.7720895184492729E-2</c:v>
                </c:pt>
                <c:pt idx="5338">
                  <c:v>2.7606511219097303E-2</c:v>
                </c:pt>
                <c:pt idx="5339">
                  <c:v>2.7479090278025316E-2</c:v>
                </c:pt>
                <c:pt idx="5340">
                  <c:v>2.7342146166923882E-2</c:v>
                </c:pt>
                <c:pt idx="5341">
                  <c:v>2.7202122512187239E-2</c:v>
                </c:pt>
                <c:pt idx="5342">
                  <c:v>2.7067536039961267E-2</c:v>
                </c:pt>
                <c:pt idx="5343">
                  <c:v>2.6946420222016217E-2</c:v>
                </c:pt>
                <c:pt idx="5344">
                  <c:v>2.6843869432765073E-2</c:v>
                </c:pt>
                <c:pt idx="5345">
                  <c:v>2.6761383029286996E-2</c:v>
                </c:pt>
                <c:pt idx="5346">
                  <c:v>2.66960195453756E-2</c:v>
                </c:pt>
                <c:pt idx="5347">
                  <c:v>2.6641392105095203E-2</c:v>
                </c:pt>
                <c:pt idx="5348">
                  <c:v>2.6589700837825976E-2</c:v>
                </c:pt>
                <c:pt idx="5349">
                  <c:v>2.6533952984950655E-2</c:v>
                </c:pt>
                <c:pt idx="5350">
                  <c:v>2.6469568395993022E-2</c:v>
                </c:pt>
                <c:pt idx="5351">
                  <c:v>2.6395275813444037E-2</c:v>
                </c:pt>
                <c:pt idx="5352">
                  <c:v>2.6312544042207849E-2</c:v>
                </c:pt>
                <c:pt idx="5353">
                  <c:v>2.6225012855026548E-2</c:v>
                </c:pt>
                <c:pt idx="5354">
                  <c:v>2.6136885734982414E-2</c:v>
                </c:pt>
                <c:pt idx="5355">
                  <c:v>2.6051843735628306E-2</c:v>
                </c:pt>
                <c:pt idx="5356">
                  <c:v>2.597130043851404E-2</c:v>
                </c:pt>
                <c:pt idx="5357">
                  <c:v>2.5895489201632767E-2</c:v>
                </c:pt>
                <c:pt idx="5358">
                  <c:v>2.5823794420949404E-2</c:v>
                </c:pt>
                <c:pt idx="5359">
                  <c:v>2.5754705058468115E-2</c:v>
                </c:pt>
                <c:pt idx="5360">
                  <c:v>2.5688125574787619E-2</c:v>
                </c:pt>
                <c:pt idx="5361">
                  <c:v>2.5624903374942061E-2</c:v>
                </c:pt>
                <c:pt idx="5362">
                  <c:v>2.5566451065687452E-2</c:v>
                </c:pt>
                <c:pt idx="5363">
                  <c:v>2.5514793315541968E-2</c:v>
                </c:pt>
                <c:pt idx="5364">
                  <c:v>2.5471341462748327E-2</c:v>
                </c:pt>
                <c:pt idx="5365">
                  <c:v>2.5435904558526408E-2</c:v>
                </c:pt>
                <c:pt idx="5366">
                  <c:v>2.540659589965278E-2</c:v>
                </c:pt>
                <c:pt idx="5367">
                  <c:v>2.538025749014184E-2</c:v>
                </c:pt>
                <c:pt idx="5368">
                  <c:v>2.5353496663539372E-2</c:v>
                </c:pt>
                <c:pt idx="5369">
                  <c:v>2.5323392704523558E-2</c:v>
                </c:pt>
                <c:pt idx="5370">
                  <c:v>2.5289051299353112E-2</c:v>
                </c:pt>
                <c:pt idx="5371">
                  <c:v>2.5251038671763266E-2</c:v>
                </c:pt>
                <c:pt idx="5372">
                  <c:v>2.5211757741892223E-2</c:v>
                </c:pt>
                <c:pt idx="5373">
                  <c:v>2.5173280947107475E-2</c:v>
                </c:pt>
                <c:pt idx="5374">
                  <c:v>2.5137209104625143E-2</c:v>
                </c:pt>
                <c:pt idx="5375">
                  <c:v>2.5103259102170934E-2</c:v>
                </c:pt>
                <c:pt idx="5376">
                  <c:v>2.5069688408527975E-2</c:v>
                </c:pt>
                <c:pt idx="5377">
                  <c:v>2.5033860558928873E-2</c:v>
                </c:pt>
                <c:pt idx="5378">
                  <c:v>2.4993516571332204E-2</c:v>
                </c:pt>
                <c:pt idx="5379">
                  <c:v>2.4947339780567075E-2</c:v>
                </c:pt>
                <c:pt idx="5380">
                  <c:v>2.4896320371588627E-2</c:v>
                </c:pt>
                <c:pt idx="5381">
                  <c:v>2.4842530566957961E-2</c:v>
                </c:pt>
                <c:pt idx="5382">
                  <c:v>2.4789641402237945E-2</c:v>
                </c:pt>
                <c:pt idx="5383">
                  <c:v>2.474151033178474E-2</c:v>
                </c:pt>
                <c:pt idx="5384">
                  <c:v>2.4701381659721695E-2</c:v>
                </c:pt>
                <c:pt idx="5385">
                  <c:v>2.4671369906568603E-2</c:v>
                </c:pt>
                <c:pt idx="5386">
                  <c:v>2.4652978148616451E-2</c:v>
                </c:pt>
                <c:pt idx="5387">
                  <c:v>2.4645734549810346E-2</c:v>
                </c:pt>
                <c:pt idx="5388">
                  <c:v>2.4648462644269127E-2</c:v>
                </c:pt>
                <c:pt idx="5389">
                  <c:v>2.4658011109831131E-2</c:v>
                </c:pt>
                <c:pt idx="5390">
                  <c:v>2.4669770592349101E-2</c:v>
                </c:pt>
                <c:pt idx="5391">
                  <c:v>2.4677861301219524E-2</c:v>
                </c:pt>
                <c:pt idx="5392">
                  <c:v>2.4676261963094699E-2</c:v>
                </c:pt>
                <c:pt idx="5393">
                  <c:v>2.4660645206241234E-2</c:v>
                </c:pt>
                <c:pt idx="5394">
                  <c:v>2.4629272274552701E-2</c:v>
                </c:pt>
                <c:pt idx="5395">
                  <c:v>2.4584733189337855E-2</c:v>
                </c:pt>
                <c:pt idx="5396">
                  <c:v>2.4532486716090769E-2</c:v>
                </c:pt>
                <c:pt idx="5397">
                  <c:v>2.4480716708134238E-2</c:v>
                </c:pt>
                <c:pt idx="5398">
                  <c:v>2.4436568961015988E-2</c:v>
                </c:pt>
                <c:pt idx="5399">
                  <c:v>2.4405024171933139E-2</c:v>
                </c:pt>
                <c:pt idx="5400">
                  <c:v>2.4386690697563836E-2</c:v>
                </c:pt>
                <c:pt idx="5401">
                  <c:v>2.4378135341042613E-2</c:v>
                </c:pt>
                <c:pt idx="5402">
                  <c:v>2.4373904732512004E-2</c:v>
                </c:pt>
                <c:pt idx="5403">
                  <c:v>2.4368169973410632E-2</c:v>
                </c:pt>
                <c:pt idx="5404">
                  <c:v>2.4357029715198715E-2</c:v>
                </c:pt>
                <c:pt idx="5405">
                  <c:v>2.4340014344942158E-2</c:v>
                </c:pt>
                <c:pt idx="5406">
                  <c:v>2.4319380577616297E-2</c:v>
                </c:pt>
                <c:pt idx="5407">
                  <c:v>2.4298700792179113E-2</c:v>
                </c:pt>
                <c:pt idx="5408">
                  <c:v>2.428093576282709E-2</c:v>
                </c:pt>
                <c:pt idx="5409">
                  <c:v>2.4267213010120699E-2</c:v>
                </c:pt>
                <c:pt idx="5410">
                  <c:v>2.4255981353710217E-2</c:v>
                </c:pt>
                <c:pt idx="5411">
                  <c:v>2.4244374047483593E-2</c:v>
                </c:pt>
                <c:pt idx="5412">
                  <c:v>2.4229148739626012E-2</c:v>
                </c:pt>
                <c:pt idx="5413">
                  <c:v>2.4208191318517043E-2</c:v>
                </c:pt>
                <c:pt idx="5414">
                  <c:v>2.4181643571129958E-2</c:v>
                </c:pt>
                <c:pt idx="5415">
                  <c:v>2.4151103922108071E-2</c:v>
                </c:pt>
                <c:pt idx="5416">
                  <c:v>2.4118452365231809E-2</c:v>
                </c:pt>
                <c:pt idx="5417">
                  <c:v>2.4085803263012469E-2</c:v>
                </c:pt>
                <c:pt idx="5418">
                  <c:v>2.4054049080742608E-2</c:v>
                </c:pt>
                <c:pt idx="5419">
                  <c:v>2.4023095685147274E-2</c:v>
                </c:pt>
                <c:pt idx="5420">
                  <c:v>2.3992050565080143E-2</c:v>
                </c:pt>
                <c:pt idx="5421">
                  <c:v>2.3960585007521969E-2</c:v>
                </c:pt>
                <c:pt idx="5422">
                  <c:v>2.3928933895924105E-2</c:v>
                </c:pt>
                <c:pt idx="5423">
                  <c:v>2.3898177236277414E-2</c:v>
                </c:pt>
                <c:pt idx="5424">
                  <c:v>2.3870286820521842E-2</c:v>
                </c:pt>
                <c:pt idx="5425">
                  <c:v>2.384662362986379E-2</c:v>
                </c:pt>
                <c:pt idx="5426">
                  <c:v>2.3828501502492834E-2</c:v>
                </c:pt>
                <c:pt idx="5427">
                  <c:v>2.3816389206854367E-2</c:v>
                </c:pt>
                <c:pt idx="5428">
                  <c:v>2.3810333185710249E-2</c:v>
                </c:pt>
                <c:pt idx="5429">
                  <c:v>2.381000456682348E-2</c:v>
                </c:pt>
                <c:pt idx="5430">
                  <c:v>2.3814699145946923E-2</c:v>
                </c:pt>
                <c:pt idx="5431">
                  <c:v>2.3823337304127674E-2</c:v>
                </c:pt>
                <c:pt idx="5432">
                  <c:v>2.3834463880618946E-2</c:v>
                </c:pt>
                <c:pt idx="5433">
                  <c:v>2.3846248034057778E-2</c:v>
                </c:pt>
                <c:pt idx="5434">
                  <c:v>2.3856670938237963E-2</c:v>
                </c:pt>
                <c:pt idx="5435">
                  <c:v>2.3864183096363963E-2</c:v>
                </c:pt>
                <c:pt idx="5436">
                  <c:v>2.3868596549858852E-2</c:v>
                </c:pt>
                <c:pt idx="5437">
                  <c:v>2.387056853293857E-2</c:v>
                </c:pt>
                <c:pt idx="5438">
                  <c:v>2.3871178910468423E-2</c:v>
                </c:pt>
                <c:pt idx="5439">
                  <c:v>2.3871554527836299E-2</c:v>
                </c:pt>
                <c:pt idx="5440">
                  <c:v>2.3871225862621477E-2</c:v>
                </c:pt>
                <c:pt idx="5441">
                  <c:v>2.3868408742413479E-2</c:v>
                </c:pt>
                <c:pt idx="5442">
                  <c:v>2.3859722736805151E-2</c:v>
                </c:pt>
                <c:pt idx="5443">
                  <c:v>2.3842163450642502E-2</c:v>
                </c:pt>
                <c:pt idx="5444">
                  <c:v>2.3814088847791133E-2</c:v>
                </c:pt>
                <c:pt idx="5445">
                  <c:v>2.3776111211339941E-2</c:v>
                </c:pt>
                <c:pt idx="5446">
                  <c:v>2.373255133696351E-2</c:v>
                </c:pt>
                <c:pt idx="5447">
                  <c:v>2.36890896961457E-2</c:v>
                </c:pt>
                <c:pt idx="5448">
                  <c:v>2.365196769982459E-2</c:v>
                </c:pt>
                <c:pt idx="5449">
                  <c:v>2.3625407005132278E-2</c:v>
                </c:pt>
                <c:pt idx="5450">
                  <c:v>2.3610672620618674E-2</c:v>
                </c:pt>
                <c:pt idx="5451">
                  <c:v>2.3605323318082856E-2</c:v>
                </c:pt>
                <c:pt idx="5452">
                  <c:v>2.3604619467391126E-2</c:v>
                </c:pt>
                <c:pt idx="5453">
                  <c:v>2.3603070999884686E-2</c:v>
                </c:pt>
                <c:pt idx="5454">
                  <c:v>2.3596595650130288E-2</c:v>
                </c:pt>
                <c:pt idx="5455">
                  <c:v>2.3583222950785084E-2</c:v>
                </c:pt>
                <c:pt idx="5456">
                  <c:v>2.3563798078910521E-2</c:v>
                </c:pt>
                <c:pt idx="5457">
                  <c:v>2.3540949160541842E-2</c:v>
                </c:pt>
                <c:pt idx="5458">
                  <c:v>2.3518007616248678E-2</c:v>
                </c:pt>
                <c:pt idx="5459">
                  <c:v>2.3497647424288955E-2</c:v>
                </c:pt>
                <c:pt idx="5460">
                  <c:v>2.3481603890141096E-2</c:v>
                </c:pt>
                <c:pt idx="5461">
                  <c:v>2.3469876535458629E-2</c:v>
                </c:pt>
                <c:pt idx="5462">
                  <c:v>2.3461949023082747E-2</c:v>
                </c:pt>
                <c:pt idx="5463">
                  <c:v>2.3457211348082214E-2</c:v>
                </c:pt>
                <c:pt idx="5464">
                  <c:v>2.3455241241019172E-2</c:v>
                </c:pt>
                <c:pt idx="5465">
                  <c:v>2.3456648459437852E-2</c:v>
                </c:pt>
                <c:pt idx="5466">
                  <c:v>2.3462089746892907E-2</c:v>
                </c:pt>
                <c:pt idx="5467">
                  <c:v>2.347297252632919E-2</c:v>
                </c:pt>
                <c:pt idx="5468">
                  <c:v>2.3490282336487096E-2</c:v>
                </c:pt>
                <c:pt idx="5469">
                  <c:v>2.3514207600138677E-2</c:v>
                </c:pt>
                <c:pt idx="5470">
                  <c:v>2.3543857990968593E-2</c:v>
                </c:pt>
                <c:pt idx="5471">
                  <c:v>2.3576888657970148E-2</c:v>
                </c:pt>
                <c:pt idx="5472">
                  <c:v>2.3610062609106482E-2</c:v>
                </c:pt>
                <c:pt idx="5473">
                  <c:v>2.3638687149427635E-2</c:v>
                </c:pt>
                <c:pt idx="5474">
                  <c:v>2.3658443875237418E-2</c:v>
                </c:pt>
                <c:pt idx="5475">
                  <c:v>2.3665577165719938E-2</c:v>
                </c:pt>
                <c:pt idx="5476">
                  <c:v>2.3658725450272262E-2</c:v>
                </c:pt>
                <c:pt idx="5477">
                  <c:v>2.3638405587384621E-2</c:v>
                </c:pt>
                <c:pt idx="5478">
                  <c:v>2.3608044884823716E-2</c:v>
                </c:pt>
                <c:pt idx="5479">
                  <c:v>2.3572712767310884E-2</c:v>
                </c:pt>
                <c:pt idx="5480">
                  <c:v>2.3537430440096159E-2</c:v>
                </c:pt>
                <c:pt idx="5481">
                  <c:v>2.3506889144274908E-2</c:v>
                </c:pt>
                <c:pt idx="5482">
                  <c:v>2.3484137040341586E-2</c:v>
                </c:pt>
                <c:pt idx="5483">
                  <c:v>2.3470017261837402E-2</c:v>
                </c:pt>
                <c:pt idx="5484">
                  <c:v>2.3463684619928545E-2</c:v>
                </c:pt>
                <c:pt idx="5485">
                  <c:v>2.3463637711814485E-2</c:v>
                </c:pt>
                <c:pt idx="5486">
                  <c:v>2.3467906370941323E-2</c:v>
                </c:pt>
                <c:pt idx="5487">
                  <c:v>2.3474145255907082E-2</c:v>
                </c:pt>
                <c:pt idx="5488">
                  <c:v>2.3480431140422427E-2</c:v>
                </c:pt>
                <c:pt idx="5489">
                  <c:v>2.3483996309387363E-2</c:v>
                </c:pt>
                <c:pt idx="5490">
                  <c:v>2.3481979170719931E-2</c:v>
                </c:pt>
                <c:pt idx="5491">
                  <c:v>2.3471002347766896E-2</c:v>
                </c:pt>
                <c:pt idx="5492">
                  <c:v>2.3448674282020583E-2</c:v>
                </c:pt>
                <c:pt idx="5493">
                  <c:v>2.3413448932602339E-2</c:v>
                </c:pt>
                <c:pt idx="5494">
                  <c:v>2.3366501876530561E-2</c:v>
                </c:pt>
                <c:pt idx="5495">
                  <c:v>2.3311259992427232E-2</c:v>
                </c:pt>
                <c:pt idx="5496">
                  <c:v>2.3253587084975054E-2</c:v>
                </c:pt>
                <c:pt idx="5497">
                  <c:v>2.3200047224868577E-2</c:v>
                </c:pt>
                <c:pt idx="5498">
                  <c:v>2.3157341963650165E-2</c:v>
                </c:pt>
                <c:pt idx="5499">
                  <c:v>2.3129920930818233E-2</c:v>
                </c:pt>
                <c:pt idx="5500">
                  <c:v>2.3119796679407674E-2</c:v>
                </c:pt>
                <c:pt idx="5501">
                  <c:v>2.3125327491206889E-2</c:v>
                </c:pt>
                <c:pt idx="5502">
                  <c:v>2.3141779729127794E-2</c:v>
                </c:pt>
                <c:pt idx="5503">
                  <c:v>2.3162967004902953E-2</c:v>
                </c:pt>
                <c:pt idx="5504">
                  <c:v>2.3181905179340274E-2</c:v>
                </c:pt>
                <c:pt idx="5505">
                  <c:v>2.3192405909179266E-2</c:v>
                </c:pt>
                <c:pt idx="5506">
                  <c:v>2.319128081883793E-2</c:v>
                </c:pt>
                <c:pt idx="5507">
                  <c:v>2.3178764385368041E-2</c:v>
                </c:pt>
                <c:pt idx="5508">
                  <c:v>2.3157951339600309E-2</c:v>
                </c:pt>
                <c:pt idx="5509">
                  <c:v>2.3134655036765935E-2</c:v>
                </c:pt>
                <c:pt idx="5510">
                  <c:v>2.3114922124013899E-2</c:v>
                </c:pt>
                <c:pt idx="5511">
                  <c:v>2.3103157797417014E-2</c:v>
                </c:pt>
                <c:pt idx="5512">
                  <c:v>2.3101095557853231E-2</c:v>
                </c:pt>
                <c:pt idx="5513">
                  <c:v>2.3107094827413029E-2</c:v>
                </c:pt>
                <c:pt idx="5514">
                  <c:v>2.3116140757733168E-2</c:v>
                </c:pt>
                <c:pt idx="5515">
                  <c:v>2.3123452631858228E-2</c:v>
                </c:pt>
                <c:pt idx="5516">
                  <c:v>2.3125093133345771E-2</c:v>
                </c:pt>
                <c:pt idx="5517">
                  <c:v>2.3120359131627584E-2</c:v>
                </c:pt>
                <c:pt idx="5518">
                  <c:v>2.3112063035249271E-2</c:v>
                </c:pt>
                <c:pt idx="5519">
                  <c:v>2.3105595002253849E-2</c:v>
                </c:pt>
                <c:pt idx="5520">
                  <c:v>2.3106532392371378E-2</c:v>
                </c:pt>
                <c:pt idx="5521">
                  <c:v>2.3118343681210803E-2</c:v>
                </c:pt>
                <c:pt idx="5522">
                  <c:v>2.3141357869087782E-2</c:v>
                </c:pt>
                <c:pt idx="5523">
                  <c:v>2.3172389112225751E-2</c:v>
                </c:pt>
                <c:pt idx="5524">
                  <c:v>2.3206376023701576E-2</c:v>
                </c:pt>
                <c:pt idx="5525">
                  <c:v>2.3238162052615426E-2</c:v>
                </c:pt>
                <c:pt idx="5526">
                  <c:v>2.3263995775045794E-2</c:v>
                </c:pt>
                <c:pt idx="5527">
                  <c:v>2.328331346457669E-2</c:v>
                </c:pt>
                <c:pt idx="5528">
                  <c:v>2.3297192723425127E-2</c:v>
                </c:pt>
                <c:pt idx="5529">
                  <c:v>2.3307743132458876E-2</c:v>
                </c:pt>
                <c:pt idx="5530">
                  <c:v>2.3316840135352519E-2</c:v>
                </c:pt>
                <c:pt idx="5531">
                  <c:v>2.3324389854609835E-2</c:v>
                </c:pt>
                <c:pt idx="5532">
                  <c:v>2.3329548123359307E-2</c:v>
                </c:pt>
                <c:pt idx="5533">
                  <c:v>2.3330392209533153E-2</c:v>
                </c:pt>
                <c:pt idx="5534">
                  <c:v>2.3325749755878762E-2</c:v>
                </c:pt>
                <c:pt idx="5535">
                  <c:v>2.3315058233180926E-2</c:v>
                </c:pt>
                <c:pt idx="5536">
                  <c:v>2.3299115223307749E-2</c:v>
                </c:pt>
                <c:pt idx="5537">
                  <c:v>2.3279468613218064E-2</c:v>
                </c:pt>
                <c:pt idx="5538">
                  <c:v>2.325682219165693E-2</c:v>
                </c:pt>
                <c:pt idx="5539">
                  <c:v>2.3231879673647489E-2</c:v>
                </c:pt>
                <c:pt idx="5540">
                  <c:v>2.3205016496174131E-2</c:v>
                </c:pt>
                <c:pt idx="5541">
                  <c:v>2.3175904876281413E-2</c:v>
                </c:pt>
                <c:pt idx="5542">
                  <c:v>2.3145951478253053E-2</c:v>
                </c:pt>
                <c:pt idx="5543">
                  <c:v>2.3117359394871702E-2</c:v>
                </c:pt>
                <c:pt idx="5544">
                  <c:v>2.3092237412915891E-2</c:v>
                </c:pt>
                <c:pt idx="5545">
                  <c:v>2.3073162550221855E-2</c:v>
                </c:pt>
                <c:pt idx="5546">
                  <c:v>2.3061118166729296E-2</c:v>
                </c:pt>
                <c:pt idx="5547">
                  <c:v>2.3055541308524281E-2</c:v>
                </c:pt>
                <c:pt idx="5548">
                  <c:v>2.305507266823948E-2</c:v>
                </c:pt>
                <c:pt idx="5549">
                  <c:v>2.3058353160853036E-2</c:v>
                </c:pt>
                <c:pt idx="5550">
                  <c:v>2.3064117515042344E-2</c:v>
                </c:pt>
                <c:pt idx="5551">
                  <c:v>2.3073537478025992E-2</c:v>
                </c:pt>
                <c:pt idx="5552">
                  <c:v>2.3087597504340092E-2</c:v>
                </c:pt>
                <c:pt idx="5553">
                  <c:v>2.3106954218584448E-2</c:v>
                </c:pt>
                <c:pt idx="5554">
                  <c:v>2.313076462908948E-2</c:v>
                </c:pt>
                <c:pt idx="5555">
                  <c:v>2.3156263839063447E-2</c:v>
                </c:pt>
                <c:pt idx="5556">
                  <c:v>2.317895189481823E-2</c:v>
                </c:pt>
                <c:pt idx="5557">
                  <c:v>2.3195031131310724E-2</c:v>
                </c:pt>
                <c:pt idx="5558">
                  <c:v>2.3202016174622482E-2</c:v>
                </c:pt>
                <c:pt idx="5559">
                  <c:v>2.3200750420184553E-2</c:v>
                </c:pt>
                <c:pt idx="5560">
                  <c:v>2.3195218647784406E-2</c:v>
                </c:pt>
                <c:pt idx="5561">
                  <c:v>2.3190390124384848E-2</c:v>
                </c:pt>
                <c:pt idx="5562">
                  <c:v>2.3190905789372003E-2</c:v>
                </c:pt>
                <c:pt idx="5563">
                  <c:v>2.3199015873798252E-2</c:v>
                </c:pt>
                <c:pt idx="5564">
                  <c:v>2.3213923822892564E-2</c:v>
                </c:pt>
                <c:pt idx="5565">
                  <c:v>2.3232020322928378E-2</c:v>
                </c:pt>
                <c:pt idx="5566">
                  <c:v>2.324871102768445E-2</c:v>
                </c:pt>
                <c:pt idx="5567">
                  <c:v>2.3260151094703703E-2</c:v>
                </c:pt>
                <c:pt idx="5568">
                  <c:v>2.3264277094455783E-2</c:v>
                </c:pt>
                <c:pt idx="5569">
                  <c:v>2.3260901273561181E-2</c:v>
                </c:pt>
                <c:pt idx="5570">
                  <c:v>2.3250680198076974E-2</c:v>
                </c:pt>
                <c:pt idx="5571">
                  <c:v>2.32346457845325E-2</c:v>
                </c:pt>
                <c:pt idx="5572">
                  <c:v>2.3212892438867712E-2</c:v>
                </c:pt>
                <c:pt idx="5573">
                  <c:v>2.318556165466857E-2</c:v>
                </c:pt>
                <c:pt idx="5574">
                  <c:v>2.3153216979701526E-2</c:v>
                </c:pt>
                <c:pt idx="5575">
                  <c:v>2.3117874973151993E-2</c:v>
                </c:pt>
                <c:pt idx="5576">
                  <c:v>2.308337944865136E-2</c:v>
                </c:pt>
                <c:pt idx="5577">
                  <c:v>2.3054932076252539E-2</c:v>
                </c:pt>
                <c:pt idx="5578">
                  <c:v>2.3037405298398823E-2</c:v>
                </c:pt>
                <c:pt idx="5579">
                  <c:v>2.3034452996336448E-2</c:v>
                </c:pt>
                <c:pt idx="5580">
                  <c:v>2.3046309188059728E-2</c:v>
                </c:pt>
                <c:pt idx="5581">
                  <c:v>2.3070584930330325E-2</c:v>
                </c:pt>
                <c:pt idx="5582">
                  <c:v>2.3103298405016577E-2</c:v>
                </c:pt>
                <c:pt idx="5583">
                  <c:v>2.3139248575034362E-2</c:v>
                </c:pt>
                <c:pt idx="5584">
                  <c:v>2.3173982921737675E-2</c:v>
                </c:pt>
                <c:pt idx="5585">
                  <c:v>2.3205110256556701E-2</c:v>
                </c:pt>
                <c:pt idx="5586">
                  <c:v>2.3230379417485521E-2</c:v>
                </c:pt>
                <c:pt idx="5587">
                  <c:v>2.3248898567337146E-2</c:v>
                </c:pt>
                <c:pt idx="5588">
                  <c:v>2.325954157533628E-2</c:v>
                </c:pt>
                <c:pt idx="5589">
                  <c:v>2.326169834001713E-2</c:v>
                </c:pt>
                <c:pt idx="5590">
                  <c:v>2.3255650048770844E-2</c:v>
                </c:pt>
                <c:pt idx="5591">
                  <c:v>2.3243084875760774E-2</c:v>
                </c:pt>
                <c:pt idx="5592">
                  <c:v>2.3227191390349462E-2</c:v>
                </c:pt>
                <c:pt idx="5593">
                  <c:v>2.3212095461980782E-2</c:v>
                </c:pt>
                <c:pt idx="5594">
                  <c:v>2.320140673684002E-2</c:v>
                </c:pt>
                <c:pt idx="5595">
                  <c:v>2.3196859420383527E-2</c:v>
                </c:pt>
                <c:pt idx="5596">
                  <c:v>2.3197937645752294E-2</c:v>
                </c:pt>
                <c:pt idx="5597">
                  <c:v>2.3201453616638952E-2</c:v>
                </c:pt>
                <c:pt idx="5598">
                  <c:v>2.3203844493101096E-2</c:v>
                </c:pt>
                <c:pt idx="5599">
                  <c:v>2.3202719373126353E-2</c:v>
                </c:pt>
                <c:pt idx="5600">
                  <c:v>2.3198359560755895E-2</c:v>
                </c:pt>
                <c:pt idx="5601">
                  <c:v>2.3193999792152205E-2</c:v>
                </c:pt>
                <c:pt idx="5602">
                  <c:v>2.3193765397230511E-2</c:v>
                </c:pt>
                <c:pt idx="5603">
                  <c:v>2.3201312977257034E-2</c:v>
                </c:pt>
                <c:pt idx="5604">
                  <c:v>2.321734616015881E-2</c:v>
                </c:pt>
                <c:pt idx="5605">
                  <c:v>2.3238349587712877E-2</c:v>
                </c:pt>
                <c:pt idx="5606">
                  <c:v>2.3257572364764341E-2</c:v>
                </c:pt>
                <c:pt idx="5607">
                  <c:v>2.3267559167705405E-2</c:v>
                </c:pt>
                <c:pt idx="5608">
                  <c:v>2.3262542294329787E-2</c:v>
                </c:pt>
                <c:pt idx="5609">
                  <c:v>2.3240600015198572E-2</c:v>
                </c:pt>
                <c:pt idx="5610">
                  <c:v>2.3204688334995012E-2</c:v>
                </c:pt>
                <c:pt idx="5611">
                  <c:v>2.3160998232177217E-2</c:v>
                </c:pt>
                <c:pt idx="5612">
                  <c:v>2.3117687490070267E-2</c:v>
                </c:pt>
                <c:pt idx="5613">
                  <c:v>2.3081739104724892E-2</c:v>
                </c:pt>
                <c:pt idx="5614">
                  <c:v>2.3057275281975327E-2</c:v>
                </c:pt>
                <c:pt idx="5615">
                  <c:v>2.304551251681209E-2</c:v>
                </c:pt>
                <c:pt idx="5616">
                  <c:v>2.3045418790879076E-2</c:v>
                </c:pt>
                <c:pt idx="5617">
                  <c:v>2.305488521226718E-2</c:v>
                </c:pt>
                <c:pt idx="5618">
                  <c:v>2.3071850305456339E-2</c:v>
                </c:pt>
                <c:pt idx="5619">
                  <c:v>2.3095190107820025E-2</c:v>
                </c:pt>
                <c:pt idx="5620">
                  <c:v>2.3124577546496113E-2</c:v>
                </c:pt>
                <c:pt idx="5621">
                  <c:v>2.3159310719801159E-2</c:v>
                </c:pt>
                <c:pt idx="5622">
                  <c:v>2.3198687717153062E-2</c:v>
                </c:pt>
                <c:pt idx="5623">
                  <c:v>2.3240600015198572E-2</c:v>
                </c:pt>
                <c:pt idx="5624">
                  <c:v>2.3282563247004624E-2</c:v>
                </c:pt>
                <c:pt idx="5625">
                  <c:v>2.3322185885734432E-2</c:v>
                </c:pt>
                <c:pt idx="5626">
                  <c:v>2.3357591419937547E-2</c:v>
                </c:pt>
                <c:pt idx="5627">
                  <c:v>2.3387934618208435E-2</c:v>
                </c:pt>
                <c:pt idx="5628">
                  <c:v>2.3413448932602339E-2</c:v>
                </c:pt>
                <c:pt idx="5629">
                  <c:v>2.3435306136591512E-2</c:v>
                </c:pt>
                <c:pt idx="5630">
                  <c:v>2.3454678354928322E-2</c:v>
                </c:pt>
                <c:pt idx="5631">
                  <c:v>2.347273798079353E-2</c:v>
                </c:pt>
                <c:pt idx="5632">
                  <c:v>2.3489391028601377E-2</c:v>
                </c:pt>
                <c:pt idx="5633">
                  <c:v>2.3503323787376081E-2</c:v>
                </c:pt>
                <c:pt idx="5634">
                  <c:v>2.3511627361239691E-2</c:v>
                </c:pt>
                <c:pt idx="5635">
                  <c:v>2.3510595269972352E-2</c:v>
                </c:pt>
                <c:pt idx="5636">
                  <c:v>2.3495489487537664E-2</c:v>
                </c:pt>
                <c:pt idx="5637">
                  <c:v>2.3463637711814485E-2</c:v>
                </c:pt>
                <c:pt idx="5638">
                  <c:v>2.3414340084644721E-2</c:v>
                </c:pt>
                <c:pt idx="5639">
                  <c:v>2.3351588689086496E-2</c:v>
                </c:pt>
                <c:pt idx="5640">
                  <c:v>2.3282750801276071E-2</c:v>
                </c:pt>
                <c:pt idx="5641">
                  <c:v>2.3218705726283824E-2</c:v>
                </c:pt>
                <c:pt idx="5642">
                  <c:v>2.3169810903340478E-2</c:v>
                </c:pt>
                <c:pt idx="5643">
                  <c:v>2.3144076529868059E-2</c:v>
                </c:pt>
                <c:pt idx="5644">
                  <c:v>2.3143607794036576E-2</c:v>
                </c:pt>
                <c:pt idx="5645">
                  <c:v>2.3163998270369086E-2</c:v>
                </c:pt>
                <c:pt idx="5646">
                  <c:v>2.3196578144640607E-2</c:v>
                </c:pt>
                <c:pt idx="5647">
                  <c:v>2.3230004354255047E-2</c:v>
                </c:pt>
                <c:pt idx="5648">
                  <c:v>2.3255134306903187E-2</c:v>
                </c:pt>
                <c:pt idx="5649">
                  <c:v>2.3268309359359536E-2</c:v>
                </c:pt>
                <c:pt idx="5650">
                  <c:v>2.3271732125224494E-2</c:v>
                </c:pt>
                <c:pt idx="5651">
                  <c:v>2.3272435436619839E-2</c:v>
                </c:pt>
                <c:pt idx="5652">
                  <c:v>2.3279374836780782E-2</c:v>
                </c:pt>
                <c:pt idx="5653">
                  <c:v>2.3299396565467985E-2</c:v>
                </c:pt>
                <c:pt idx="5654">
                  <c:v>2.3334425088340945E-2</c:v>
                </c:pt>
                <c:pt idx="5655">
                  <c:v>2.3380805886512153E-2</c:v>
                </c:pt>
                <c:pt idx="5656">
                  <c:v>2.3430850179555714E-2</c:v>
                </c:pt>
                <c:pt idx="5657">
                  <c:v>2.3475505626185063E-2</c:v>
                </c:pt>
                <c:pt idx="5658">
                  <c:v>2.3507780488073234E-2</c:v>
                </c:pt>
                <c:pt idx="5659">
                  <c:v>2.3524106477041513E-2</c:v>
                </c:pt>
                <c:pt idx="5660">
                  <c:v>2.3524528709035548E-2</c:v>
                </c:pt>
                <c:pt idx="5661">
                  <c:v>2.3512237234504914E-2</c:v>
                </c:pt>
                <c:pt idx="5662">
                  <c:v>2.349070453559788E-2</c:v>
                </c:pt>
                <c:pt idx="5663">
                  <c:v>2.3462652642589628E-2</c:v>
                </c:pt>
                <c:pt idx="5664">
                  <c:v>2.3429771375779181E-2</c:v>
                </c:pt>
                <c:pt idx="5665">
                  <c:v>2.3393656448037932E-2</c:v>
                </c:pt>
                <c:pt idx="5666">
                  <c:v>2.3356653487772945E-2</c:v>
                </c:pt>
                <c:pt idx="5667">
                  <c:v>2.3322983064674847E-2</c:v>
                </c:pt>
                <c:pt idx="5668">
                  <c:v>2.3298552539534396E-2</c:v>
                </c:pt>
                <c:pt idx="5669">
                  <c:v>2.3288471245467741E-2</c:v>
                </c:pt>
                <c:pt idx="5670">
                  <c:v>2.3296630042142448E-2</c:v>
                </c:pt>
                <c:pt idx="5671">
                  <c:v>2.332246724284049E-2</c:v>
                </c:pt>
                <c:pt idx="5672">
                  <c:v>2.3361202477683037E-2</c:v>
                </c:pt>
                <c:pt idx="5673">
                  <c:v>2.3404396807587442E-2</c:v>
                </c:pt>
                <c:pt idx="5674">
                  <c:v>2.3442576480433804E-2</c:v>
                </c:pt>
                <c:pt idx="5675">
                  <c:v>2.346828163968407E-2</c:v>
                </c:pt>
                <c:pt idx="5676">
                  <c:v>2.3477382005974164E-2</c:v>
                </c:pt>
                <c:pt idx="5677">
                  <c:v>2.3470580167809237E-2</c:v>
                </c:pt>
                <c:pt idx="5678">
                  <c:v>2.3452379910962724E-2</c:v>
                </c:pt>
                <c:pt idx="5679">
                  <c:v>2.3430005898111401E-2</c:v>
                </c:pt>
                <c:pt idx="5680">
                  <c:v>2.3410540975499002E-2</c:v>
                </c:pt>
                <c:pt idx="5681">
                  <c:v>2.3398909341793013E-2</c:v>
                </c:pt>
                <c:pt idx="5682">
                  <c:v>2.3398158924509589E-2</c:v>
                </c:pt>
                <c:pt idx="5683">
                  <c:v>2.3408008254531383E-2</c:v>
                </c:pt>
                <c:pt idx="5684">
                  <c:v>2.3426206651922639E-2</c:v>
                </c:pt>
                <c:pt idx="5685">
                  <c:v>2.3448392843139716E-2</c:v>
                </c:pt>
                <c:pt idx="5686">
                  <c:v>2.3470955438862358E-2</c:v>
                </c:pt>
                <c:pt idx="5687">
                  <c:v>2.3489578672214913E-2</c:v>
                </c:pt>
                <c:pt idx="5688">
                  <c:v>2.3501728768766002E-2</c:v>
                </c:pt>
                <c:pt idx="5689">
                  <c:v>2.3506185453095137E-2</c:v>
                </c:pt>
                <c:pt idx="5690">
                  <c:v>2.3503699086723902E-2</c:v>
                </c:pt>
                <c:pt idx="5691">
                  <c:v>2.3497037571511344E-2</c:v>
                </c:pt>
                <c:pt idx="5692">
                  <c:v>2.3489203385069109E-2</c:v>
                </c:pt>
                <c:pt idx="5693">
                  <c:v>2.348357411679803E-2</c:v>
                </c:pt>
                <c:pt idx="5694">
                  <c:v>2.3482354451623173E-2</c:v>
                </c:pt>
                <c:pt idx="5695">
                  <c:v>2.348577890484483E-2</c:v>
                </c:pt>
                <c:pt idx="5696">
                  <c:v>2.3492205691315389E-2</c:v>
                </c:pt>
                <c:pt idx="5697">
                  <c:v>2.3499148604005045E-2</c:v>
                </c:pt>
                <c:pt idx="5698">
                  <c:v>2.35049657244173E-2</c:v>
                </c:pt>
                <c:pt idx="5699">
                  <c:v>2.3509328615860088E-2</c:v>
                </c:pt>
                <c:pt idx="5700">
                  <c:v>2.3514160686567427E-2</c:v>
                </c:pt>
                <c:pt idx="5701">
                  <c:v>2.3523262014284681E-2</c:v>
                </c:pt>
                <c:pt idx="5702">
                  <c:v>2.3540245414171775E-2</c:v>
                </c:pt>
                <c:pt idx="5703">
                  <c:v>2.3566660143137248E-2</c:v>
                </c:pt>
                <c:pt idx="5704">
                  <c:v>2.3601240999949542E-2</c:v>
                </c:pt>
                <c:pt idx="5705">
                  <c:v>2.3638311733410695E-2</c:v>
                </c:pt>
                <c:pt idx="5706">
                  <c:v>2.3670270183882465E-2</c:v>
                </c:pt>
                <c:pt idx="5707">
                  <c:v>2.3689277426061979E-2</c:v>
                </c:pt>
                <c:pt idx="5708">
                  <c:v>2.3689183561093737E-2</c:v>
                </c:pt>
                <c:pt idx="5709">
                  <c:v>2.3669284645861717E-2</c:v>
                </c:pt>
                <c:pt idx="5710">
                  <c:v>2.3633196722511414E-2</c:v>
                </c:pt>
                <c:pt idx="5711">
                  <c:v>2.3589088119101216E-2</c:v>
                </c:pt>
                <c:pt idx="5712">
                  <c:v>2.3547189094904393E-2</c:v>
                </c:pt>
                <c:pt idx="5713">
                  <c:v>2.3516881682082998E-2</c:v>
                </c:pt>
                <c:pt idx="5714">
                  <c:v>2.3505341025183986E-2</c:v>
                </c:pt>
                <c:pt idx="5715">
                  <c:v>2.3515052045289593E-2</c:v>
                </c:pt>
                <c:pt idx="5716">
                  <c:v>2.3544280242166156E-2</c:v>
                </c:pt>
                <c:pt idx="5717">
                  <c:v>2.3587305099553431E-2</c:v>
                </c:pt>
                <c:pt idx="5718">
                  <c:v>2.3636340804645391E-2</c:v>
                </c:pt>
                <c:pt idx="5719">
                  <c:v>2.3682331473208647E-2</c:v>
                </c:pt>
                <c:pt idx="5720">
                  <c:v>2.3717203154937756E-2</c:v>
                </c:pt>
                <c:pt idx="5721">
                  <c:v>2.3735085951315911E-2</c:v>
                </c:pt>
                <c:pt idx="5722">
                  <c:v>2.3733302332266566E-2</c:v>
                </c:pt>
                <c:pt idx="5723">
                  <c:v>2.3712744304652318E-2</c:v>
                </c:pt>
                <c:pt idx="5724">
                  <c:v>2.3677685255943944E-2</c:v>
                </c:pt>
                <c:pt idx="5725">
                  <c:v>2.3634886077246627E-2</c:v>
                </c:pt>
                <c:pt idx="5726">
                  <c:v>2.3591950349998621E-2</c:v>
                </c:pt>
                <c:pt idx="5727">
                  <c:v>2.355544658947762E-2</c:v>
                </c:pt>
                <c:pt idx="5728">
                  <c:v>2.352968935546685E-2</c:v>
                </c:pt>
                <c:pt idx="5729">
                  <c:v>2.3516318716094949E-2</c:v>
                </c:pt>
                <c:pt idx="5730">
                  <c:v>2.3513973032332609E-2</c:v>
                </c:pt>
                <c:pt idx="5731">
                  <c:v>2.3519602694646709E-2</c:v>
                </c:pt>
                <c:pt idx="5732">
                  <c:v>2.3530580746061076E-2</c:v>
                </c:pt>
                <c:pt idx="5733">
                  <c:v>2.3544843244401432E-2</c:v>
                </c:pt>
                <c:pt idx="5734">
                  <c:v>2.3562390513258931E-2</c:v>
                </c:pt>
                <c:pt idx="5735">
                  <c:v>2.3583739082418294E-2</c:v>
                </c:pt>
                <c:pt idx="5736">
                  <c:v>2.3609077207704228E-2</c:v>
                </c:pt>
                <c:pt idx="5737">
                  <c:v>2.363765475616187E-2</c:v>
                </c:pt>
                <c:pt idx="5738">
                  <c:v>2.3667078926014502E-2</c:v>
                </c:pt>
                <c:pt idx="5739">
                  <c:v>2.36939237673457E-2</c:v>
                </c:pt>
                <c:pt idx="5740">
                  <c:v>2.3714574774493576E-2</c:v>
                </c:pt>
                <c:pt idx="5741">
                  <c:v>2.3727294406203921E-2</c:v>
                </c:pt>
                <c:pt idx="5742">
                  <c:v>2.373255133696351E-2</c:v>
                </c:pt>
                <c:pt idx="5743">
                  <c:v>2.373255133696351E-2</c:v>
                </c:pt>
                <c:pt idx="5744">
                  <c:v>2.3730110611197348E-2</c:v>
                </c:pt>
                <c:pt idx="5745">
                  <c:v>2.3727622962512303E-2</c:v>
                </c:pt>
                <c:pt idx="5746">
                  <c:v>2.3724759837323812E-2</c:v>
                </c:pt>
                <c:pt idx="5747">
                  <c:v>2.3719690743938544E-2</c:v>
                </c:pt>
                <c:pt idx="5748">
                  <c:v>2.3708942584248945E-2</c:v>
                </c:pt>
                <c:pt idx="5749">
                  <c:v>2.3689277426061979E-2</c:v>
                </c:pt>
                <c:pt idx="5750">
                  <c:v>2.3660837268851827E-2</c:v>
                </c:pt>
                <c:pt idx="5751">
                  <c:v>2.3626017038197895E-2</c:v>
                </c:pt>
                <c:pt idx="5752">
                  <c:v>2.3590355005860049E-2</c:v>
                </c:pt>
                <c:pt idx="5753">
                  <c:v>2.3560185336243496E-2</c:v>
                </c:pt>
                <c:pt idx="5754">
                  <c:v>2.3540667661857036E-2</c:v>
                </c:pt>
                <c:pt idx="5755">
                  <c:v>2.3533864832459679E-2</c:v>
                </c:pt>
                <c:pt idx="5756">
                  <c:v>2.3538462595138705E-2</c:v>
                </c:pt>
                <c:pt idx="5757">
                  <c:v>2.3550285636970265E-2</c:v>
                </c:pt>
                <c:pt idx="5758">
                  <c:v>2.3564079592588223E-2</c:v>
                </c:pt>
                <c:pt idx="5759">
                  <c:v>2.3576466375067502E-2</c:v>
                </c:pt>
                <c:pt idx="5760">
                  <c:v>2.3586272828424189E-2</c:v>
                </c:pt>
                <c:pt idx="5761">
                  <c:v>2.3595516434557824E-2</c:v>
                </c:pt>
                <c:pt idx="5762">
                  <c:v>2.360832642718403E-2</c:v>
                </c:pt>
                <c:pt idx="5763">
                  <c:v>2.3629207994350317E-2</c:v>
                </c:pt>
                <c:pt idx="5764">
                  <c:v>2.3660978057122202E-2</c:v>
                </c:pt>
                <c:pt idx="5765">
                  <c:v>2.3703685939252768E-2</c:v>
                </c:pt>
                <c:pt idx="5766">
                  <c:v>2.3754518486137639E-2</c:v>
                </c:pt>
                <c:pt idx="5767">
                  <c:v>2.3807610351010318E-2</c:v>
                </c:pt>
                <c:pt idx="5768">
                  <c:v>2.3856858740607396E-2</c:v>
                </c:pt>
                <c:pt idx="5769">
                  <c:v>2.3895876443961857E-2</c:v>
                </c:pt>
                <c:pt idx="5770">
                  <c:v>2.3920246679724373E-2</c:v>
                </c:pt>
                <c:pt idx="5771">
                  <c:v>2.3927994729038289E-2</c:v>
                </c:pt>
                <c:pt idx="5772">
                  <c:v>2.3919307531624641E-2</c:v>
                </c:pt>
                <c:pt idx="5773">
                  <c:v>2.3896627721745174E-2</c:v>
                </c:pt>
                <c:pt idx="5774">
                  <c:v>2.3863384923393356E-2</c:v>
                </c:pt>
                <c:pt idx="5775">
                  <c:v>2.382408845643736E-2</c:v>
                </c:pt>
                <c:pt idx="5776">
                  <c:v>2.3782683123410926E-2</c:v>
                </c:pt>
                <c:pt idx="5777">
                  <c:v>2.3742971512790152E-2</c:v>
                </c:pt>
                <c:pt idx="5778">
                  <c:v>2.3707816154964874E-2</c:v>
                </c:pt>
                <c:pt idx="5779">
                  <c:v>2.367899933255347E-2</c:v>
                </c:pt>
                <c:pt idx="5780">
                  <c:v>2.3658256158649145E-2</c:v>
                </c:pt>
                <c:pt idx="5781">
                  <c:v>2.3646617888626993E-2</c:v>
                </c:pt>
                <c:pt idx="5782">
                  <c:v>2.3644740777509117E-2</c:v>
                </c:pt>
                <c:pt idx="5783">
                  <c:v>2.3652577770199919E-2</c:v>
                </c:pt>
                <c:pt idx="5784">
                  <c:v>2.366876841255295E-2</c:v>
                </c:pt>
                <c:pt idx="5785">
                  <c:v>2.3690216076859956E-2</c:v>
                </c:pt>
                <c:pt idx="5786">
                  <c:v>2.3712603499599368E-2</c:v>
                </c:pt>
                <c:pt idx="5787">
                  <c:v>2.3730298358846331E-2</c:v>
                </c:pt>
                <c:pt idx="5788">
                  <c:v>2.3738981776292307E-2</c:v>
                </c:pt>
                <c:pt idx="5789">
                  <c:v>2.3735743075970157E-2</c:v>
                </c:pt>
                <c:pt idx="5790">
                  <c:v>2.3721333499203696E-2</c:v>
                </c:pt>
                <c:pt idx="5791">
                  <c:v>2.3699180294182172E-2</c:v>
                </c:pt>
                <c:pt idx="5792">
                  <c:v>2.3676418114407578E-2</c:v>
                </c:pt>
                <c:pt idx="5793">
                  <c:v>2.3659851752236623E-2</c:v>
                </c:pt>
                <c:pt idx="5794">
                  <c:v>2.3655018060270823E-2</c:v>
                </c:pt>
                <c:pt idx="5795">
                  <c:v>2.3664075410618553E-2</c:v>
                </c:pt>
                <c:pt idx="5796">
                  <c:v>2.3685053522576112E-2</c:v>
                </c:pt>
                <c:pt idx="5797">
                  <c:v>2.3713260590236603E-2</c:v>
                </c:pt>
                <c:pt idx="5798">
                  <c:v>2.3742314377198655E-2</c:v>
                </c:pt>
                <c:pt idx="5799">
                  <c:v>2.3767520933372983E-2</c:v>
                </c:pt>
                <c:pt idx="5800">
                  <c:v>2.3786814090471793E-2</c:v>
                </c:pt>
                <c:pt idx="5801">
                  <c:v>2.3801225840036862E-2</c:v>
                </c:pt>
                <c:pt idx="5802">
                  <c:v>2.3813854117959561E-2</c:v>
                </c:pt>
                <c:pt idx="5803">
                  <c:v>2.3827656447649177E-2</c:v>
                </c:pt>
                <c:pt idx="5804">
                  <c:v>2.3843853618430895E-2</c:v>
                </c:pt>
                <c:pt idx="5805">
                  <c:v>2.3860567854046007E-2</c:v>
                </c:pt>
                <c:pt idx="5806">
                  <c:v>2.3873291762388289E-2</c:v>
                </c:pt>
                <c:pt idx="5807">
                  <c:v>2.3876672346840662E-2</c:v>
                </c:pt>
                <c:pt idx="5808">
                  <c:v>2.3866671527393864E-2</c:v>
                </c:pt>
                <c:pt idx="5809">
                  <c:v>2.3842492093863805E-2</c:v>
                </c:pt>
                <c:pt idx="5810">
                  <c:v>2.3808314530761716E-2</c:v>
                </c:pt>
                <c:pt idx="5811">
                  <c:v>2.3771182342549275E-2</c:v>
                </c:pt>
                <c:pt idx="5812">
                  <c:v>2.3739779720659555E-2</c:v>
                </c:pt>
                <c:pt idx="5813">
                  <c:v>2.3721943667027519E-2</c:v>
                </c:pt>
                <c:pt idx="5814">
                  <c:v>2.372095801173791E-2</c:v>
                </c:pt>
                <c:pt idx="5815">
                  <c:v>2.3735555325967501E-2</c:v>
                </c:pt>
                <c:pt idx="5816">
                  <c:v>2.3759728806338483E-2</c:v>
                </c:pt>
                <c:pt idx="5817">
                  <c:v>2.3785828287944406E-2</c:v>
                </c:pt>
                <c:pt idx="5818">
                  <c:v>2.3805779489000541E-2</c:v>
                </c:pt>
                <c:pt idx="5819">
                  <c:v>2.3815168606650346E-2</c:v>
                </c:pt>
                <c:pt idx="5820">
                  <c:v>2.3814041901814693E-2</c:v>
                </c:pt>
                <c:pt idx="5821">
                  <c:v>2.3806906172400895E-2</c:v>
                </c:pt>
                <c:pt idx="5822">
                  <c:v>2.3801366673825271E-2</c:v>
                </c:pt>
                <c:pt idx="5823">
                  <c:v>2.3804840588399497E-2</c:v>
                </c:pt>
                <c:pt idx="5824">
                  <c:v>2.3822961728460219E-2</c:v>
                </c:pt>
                <c:pt idx="5825">
                  <c:v>2.3857093493683486E-2</c:v>
                </c:pt>
                <c:pt idx="5826">
                  <c:v>2.3904750995772168E-2</c:v>
                </c:pt>
                <c:pt idx="5827">
                  <c:v>2.3960162351370114E-2</c:v>
                </c:pt>
                <c:pt idx="5828">
                  <c:v>2.4016426198358427E-2</c:v>
                </c:pt>
                <c:pt idx="5829">
                  <c:v>2.4067812072894108E-2</c:v>
                </c:pt>
                <c:pt idx="5830">
                  <c:v>2.4110137181066811E-2</c:v>
                </c:pt>
                <c:pt idx="5831">
                  <c:v>2.4141472632088774E-2</c:v>
                </c:pt>
                <c:pt idx="5832">
                  <c:v>2.416139319473843E-2</c:v>
                </c:pt>
                <c:pt idx="5833">
                  <c:v>2.4169756344778699E-2</c:v>
                </c:pt>
                <c:pt idx="5834">
                  <c:v>2.4165856653653124E-2</c:v>
                </c:pt>
                <c:pt idx="5835">
                  <c:v>2.4148331967968291E-2</c:v>
                </c:pt>
                <c:pt idx="5836">
                  <c:v>2.4116103427016762E-2</c:v>
                </c:pt>
                <c:pt idx="5837">
                  <c:v>2.4069409171898488E-2</c:v>
                </c:pt>
                <c:pt idx="5838">
                  <c:v>2.4010367387174776E-2</c:v>
                </c:pt>
                <c:pt idx="5839">
                  <c:v>2.394410172239448E-2</c:v>
                </c:pt>
                <c:pt idx="5840">
                  <c:v>2.3876860157859621E-2</c:v>
                </c:pt>
                <c:pt idx="5841">
                  <c:v>2.3815544175578525E-2</c:v>
                </c:pt>
                <c:pt idx="5842">
                  <c:v>2.3765878003391368E-2</c:v>
                </c:pt>
                <c:pt idx="5843">
                  <c:v>2.3731049350253393E-2</c:v>
                </c:pt>
                <c:pt idx="5844">
                  <c:v>2.3711711735324943E-2</c:v>
                </c:pt>
                <c:pt idx="5845">
                  <c:v>2.3707252941418629E-2</c:v>
                </c:pt>
                <c:pt idx="5846">
                  <c:v>2.3715372674018249E-2</c:v>
                </c:pt>
                <c:pt idx="5847">
                  <c:v>2.373386557959601E-2</c:v>
                </c:pt>
                <c:pt idx="5848">
                  <c:v>2.3760479848639056E-2</c:v>
                </c:pt>
                <c:pt idx="5849">
                  <c:v>2.3793057558442195E-2</c:v>
                </c:pt>
                <c:pt idx="5850">
                  <c:v>2.3828078974865503E-2</c:v>
                </c:pt>
                <c:pt idx="5851">
                  <c:v>2.386197638643562E-2</c:v>
                </c:pt>
                <c:pt idx="5852">
                  <c:v>2.3890946215759053E-2</c:v>
                </c:pt>
                <c:pt idx="5853">
                  <c:v>2.3911982246145998E-2</c:v>
                </c:pt>
                <c:pt idx="5854">
                  <c:v>2.3924285039695022E-2</c:v>
                </c:pt>
                <c:pt idx="5855">
                  <c:v>2.3929215646385955E-2</c:v>
                </c:pt>
                <c:pt idx="5856">
                  <c:v>2.393001394035333E-2</c:v>
                </c:pt>
                <c:pt idx="5857">
                  <c:v>2.3930342650060561E-2</c:v>
                </c:pt>
                <c:pt idx="5858">
                  <c:v>2.393264362497783E-2</c:v>
                </c:pt>
                <c:pt idx="5859">
                  <c:v>2.3936869937197798E-2</c:v>
                </c:pt>
                <c:pt idx="5860">
                  <c:v>2.3940861492058881E-2</c:v>
                </c:pt>
                <c:pt idx="5861">
                  <c:v>2.3942035485764686E-2</c:v>
                </c:pt>
                <c:pt idx="5862">
                  <c:v>2.3938137838883662E-2</c:v>
                </c:pt>
                <c:pt idx="5863">
                  <c:v>2.3929966981844027E-2</c:v>
                </c:pt>
                <c:pt idx="5864">
                  <c:v>2.3921326702549546E-2</c:v>
                </c:pt>
                <c:pt idx="5865">
                  <c:v>2.3917992727696909E-2</c:v>
                </c:pt>
                <c:pt idx="5866">
                  <c:v>2.3925646820709641E-2</c:v>
                </c:pt>
                <c:pt idx="5867">
                  <c:v>2.3946731492323188E-2</c:v>
                </c:pt>
                <c:pt idx="5868">
                  <c:v>2.3979511032347529E-2</c:v>
                </c:pt>
                <c:pt idx="5869">
                  <c:v>2.4018492788947084E-2</c:v>
                </c:pt>
                <c:pt idx="5870">
                  <c:v>2.4055693101235461E-2</c:v>
                </c:pt>
                <c:pt idx="5871">
                  <c:v>2.4083454501377284E-2</c:v>
                </c:pt>
                <c:pt idx="5872">
                  <c:v>2.4097312378645437E-2</c:v>
                </c:pt>
                <c:pt idx="5873">
                  <c:v>2.4097265402043273E-2</c:v>
                </c:pt>
                <c:pt idx="5874">
                  <c:v>2.4086554869418693E-2</c:v>
                </c:pt>
                <c:pt idx="5875">
                  <c:v>2.4070818381779942E-2</c:v>
                </c:pt>
                <c:pt idx="5876">
                  <c:v>2.4054894576218684E-2</c:v>
                </c:pt>
                <c:pt idx="5877">
                  <c:v>2.4042118375626982E-2</c:v>
                </c:pt>
                <c:pt idx="5878">
                  <c:v>2.4033475864817085E-2</c:v>
                </c:pt>
                <c:pt idx="5879">
                  <c:v>2.4027886506473591E-2</c:v>
                </c:pt>
                <c:pt idx="5880">
                  <c:v>2.4024082026394174E-2</c:v>
                </c:pt>
                <c:pt idx="5881">
                  <c:v>2.4021874503849856E-2</c:v>
                </c:pt>
                <c:pt idx="5882">
                  <c:v>2.4022015409208793E-2</c:v>
                </c:pt>
                <c:pt idx="5883">
                  <c:v>2.4025631995736825E-2</c:v>
                </c:pt>
                <c:pt idx="5884">
                  <c:v>2.4033100107378809E-2</c:v>
                </c:pt>
                <c:pt idx="5885">
                  <c:v>2.4043104760077989E-2</c:v>
                </c:pt>
                <c:pt idx="5886">
                  <c:v>2.4052264151253951E-2</c:v>
                </c:pt>
                <c:pt idx="5887">
                  <c:v>2.4056491627720174E-2</c:v>
                </c:pt>
                <c:pt idx="5888">
                  <c:v>2.4052123236080421E-2</c:v>
                </c:pt>
                <c:pt idx="5889">
                  <c:v>2.4037139516877255E-2</c:v>
                </c:pt>
                <c:pt idx="5890">
                  <c:v>2.4013702071243655E-2</c:v>
                </c:pt>
                <c:pt idx="5891">
                  <c:v>2.3986508704468619E-2</c:v>
                </c:pt>
                <c:pt idx="5892">
                  <c:v>2.3961946902364202E-2</c:v>
                </c:pt>
                <c:pt idx="5893">
                  <c:v>2.3947107175041456E-2</c:v>
                </c:pt>
                <c:pt idx="5894">
                  <c:v>2.3947482858084797E-2</c:v>
                </c:pt>
                <c:pt idx="5895">
                  <c:v>2.3965609951062568E-2</c:v>
                </c:pt>
                <c:pt idx="5896">
                  <c:v>2.4000551353111861E-2</c:v>
                </c:pt>
                <c:pt idx="5897">
                  <c:v>2.4047989744665717E-2</c:v>
                </c:pt>
                <c:pt idx="5898">
                  <c:v>2.4100647730381793E-2</c:v>
                </c:pt>
                <c:pt idx="5899">
                  <c:v>2.4149788416242719E-2</c:v>
                </c:pt>
                <c:pt idx="5900">
                  <c:v>2.4185919293372667E-2</c:v>
                </c:pt>
                <c:pt idx="5901">
                  <c:v>2.420133103714895E-2</c:v>
                </c:pt>
                <c:pt idx="5902">
                  <c:v>2.4191275752065929E-2</c:v>
                </c:pt>
                <c:pt idx="5903">
                  <c:v>2.4155567275275354E-2</c:v>
                </c:pt>
                <c:pt idx="5904">
                  <c:v>2.4098392841895862E-2</c:v>
                </c:pt>
                <c:pt idx="5905">
                  <c:v>2.4029624366487708E-2</c:v>
                </c:pt>
                <c:pt idx="5906">
                  <c:v>2.39617120926039E-2</c:v>
                </c:pt>
                <c:pt idx="5907">
                  <c:v>2.3906347495237908E-2</c:v>
                </c:pt>
                <c:pt idx="5908">
                  <c:v>2.3873573476754124E-2</c:v>
                </c:pt>
                <c:pt idx="5909">
                  <c:v>2.3867704465216473E-2</c:v>
                </c:pt>
                <c:pt idx="5910">
                  <c:v>2.3887377704547859E-2</c:v>
                </c:pt>
                <c:pt idx="5911">
                  <c:v>2.3925599862672405E-2</c:v>
                </c:pt>
                <c:pt idx="5912">
                  <c:v>2.3972419546771657E-2</c:v>
                </c:pt>
                <c:pt idx="5913">
                  <c:v>2.4017835236329395E-2</c:v>
                </c:pt>
                <c:pt idx="5914">
                  <c:v>2.4053908164989986E-2</c:v>
                </c:pt>
                <c:pt idx="5915">
                  <c:v>2.4076502241383586E-2</c:v>
                </c:pt>
                <c:pt idx="5916">
                  <c:v>2.4085192583765298E-2</c:v>
                </c:pt>
                <c:pt idx="5917">
                  <c:v>2.4082984750574583E-2</c:v>
                </c:pt>
                <c:pt idx="5918">
                  <c:v>2.407452932300936E-2</c:v>
                </c:pt>
                <c:pt idx="5919">
                  <c:v>2.4063678432155296E-2</c:v>
                </c:pt>
                <c:pt idx="5920">
                  <c:v>2.405357936174491E-2</c:v>
                </c:pt>
                <c:pt idx="5921">
                  <c:v>2.4045500274500371E-2</c:v>
                </c:pt>
                <c:pt idx="5922">
                  <c:v>2.4038642562560504E-2</c:v>
                </c:pt>
                <c:pt idx="5923">
                  <c:v>2.4031550111382811E-2</c:v>
                </c:pt>
                <c:pt idx="5924">
                  <c:v>2.4022344188557872E-2</c:v>
                </c:pt>
                <c:pt idx="5925">
                  <c:v>2.4009240175814968E-2</c:v>
                </c:pt>
                <c:pt idx="5926">
                  <c:v>2.3991580913133255E-2</c:v>
                </c:pt>
                <c:pt idx="5927">
                  <c:v>2.3969695695675204E-2</c:v>
                </c:pt>
                <c:pt idx="5928">
                  <c:v>2.3944759163383907E-2</c:v>
                </c:pt>
                <c:pt idx="5929">
                  <c:v>2.3919401446343309E-2</c:v>
                </c:pt>
                <c:pt idx="5930">
                  <c:v>2.3896674676649583E-2</c:v>
                </c:pt>
                <c:pt idx="5931">
                  <c:v>2.3879348661528306E-2</c:v>
                </c:pt>
                <c:pt idx="5932">
                  <c:v>2.3870099012345498E-2</c:v>
                </c:pt>
                <c:pt idx="5933">
                  <c:v>2.3870192916423345E-2</c:v>
                </c:pt>
                <c:pt idx="5934">
                  <c:v>2.3880287723221823E-2</c:v>
                </c:pt>
                <c:pt idx="5935">
                  <c:v>2.3899679801103531E-2</c:v>
                </c:pt>
                <c:pt idx="5936">
                  <c:v>2.3927102522378181E-2</c:v>
                </c:pt>
                <c:pt idx="5937">
                  <c:v>2.3960819816672758E-2</c:v>
                </c:pt>
                <c:pt idx="5938">
                  <c:v>2.3999048439252053E-2</c:v>
                </c:pt>
                <c:pt idx="5939">
                  <c:v>2.4039065295096147E-2</c:v>
                </c:pt>
                <c:pt idx="5940">
                  <c:v>2.4078099372345958E-2</c:v>
                </c:pt>
                <c:pt idx="5941">
                  <c:v>2.4111969326614753E-2</c:v>
                </c:pt>
                <c:pt idx="5942">
                  <c:v>2.4136304710862928E-2</c:v>
                </c:pt>
                <c:pt idx="5943">
                  <c:v>2.4146217777551333E-2</c:v>
                </c:pt>
                <c:pt idx="5944">
                  <c:v>2.4137761118803176E-2</c:v>
                </c:pt>
                <c:pt idx="5945">
                  <c:v>2.4108680865760464E-2</c:v>
                </c:pt>
                <c:pt idx="5946">
                  <c:v>2.4060108501361428E-2</c:v>
                </c:pt>
                <c:pt idx="5947">
                  <c:v>2.399566690208333E-2</c:v>
                </c:pt>
                <c:pt idx="5948">
                  <c:v>2.3922031066708767E-2</c:v>
                </c:pt>
                <c:pt idx="5949">
                  <c:v>2.3847609570399893E-2</c:v>
                </c:pt>
                <c:pt idx="5950">
                  <c:v>2.3780242115889701E-2</c:v>
                </c:pt>
                <c:pt idx="5951">
                  <c:v>2.3726167929319926E-2</c:v>
                </c:pt>
                <c:pt idx="5952">
                  <c:v>2.3688761168987778E-2</c:v>
                </c:pt>
                <c:pt idx="5953">
                  <c:v>2.366792366846205E-2</c:v>
                </c:pt>
                <c:pt idx="5954">
                  <c:v>2.3661400422207331E-2</c:v>
                </c:pt>
                <c:pt idx="5955">
                  <c:v>2.3665107866692965E-2</c:v>
                </c:pt>
                <c:pt idx="5956">
                  <c:v>2.3675714148484912E-2</c:v>
                </c:pt>
                <c:pt idx="5957">
                  <c:v>2.3690920066289818E-2</c:v>
                </c:pt>
                <c:pt idx="5958">
                  <c:v>2.3710350624962524E-2</c:v>
                </c:pt>
                <c:pt idx="5959">
                  <c:v>2.3734475765027303E-2</c:v>
                </c:pt>
                <c:pt idx="5960">
                  <c:v>2.3764235079624559E-2</c:v>
                </c:pt>
                <c:pt idx="5961">
                  <c:v>2.3799254171792635E-2</c:v>
                </c:pt>
                <c:pt idx="5962">
                  <c:v>2.3837139935211089E-2</c:v>
                </c:pt>
                <c:pt idx="5963">
                  <c:v>2.3873620429166305E-2</c:v>
                </c:pt>
                <c:pt idx="5964">
                  <c:v>2.3903811881180743E-2</c:v>
                </c:pt>
                <c:pt idx="5965">
                  <c:v>2.3923627629699025E-2</c:v>
                </c:pt>
                <c:pt idx="5966">
                  <c:v>2.3930859194388983E-2</c:v>
                </c:pt>
                <c:pt idx="5967">
                  <c:v>2.3926351191875479E-2</c:v>
                </c:pt>
                <c:pt idx="5968">
                  <c:v>2.3913672685674577E-2</c:v>
                </c:pt>
                <c:pt idx="5969">
                  <c:v>2.3896674676649583E-2</c:v>
                </c:pt>
                <c:pt idx="5970">
                  <c:v>2.3879818192121156E-2</c:v>
                </c:pt>
                <c:pt idx="5971">
                  <c:v>2.386460565911875E-2</c:v>
                </c:pt>
                <c:pt idx="5972">
                  <c:v>2.385084910506375E-2</c:v>
                </c:pt>
                <c:pt idx="5973">
                  <c:v>2.3836529605519192E-2</c:v>
                </c:pt>
                <c:pt idx="5974">
                  <c:v>2.3819910188201739E-2</c:v>
                </c:pt>
                <c:pt idx="5975">
                  <c:v>2.380009917137272E-2</c:v>
                </c:pt>
                <c:pt idx="5976">
                  <c:v>2.3779021617273972E-2</c:v>
                </c:pt>
                <c:pt idx="5977">
                  <c:v>2.376024514778053E-2</c:v>
                </c:pt>
                <c:pt idx="5978">
                  <c:v>2.3747900061420697E-2</c:v>
                </c:pt>
                <c:pt idx="5979">
                  <c:v>2.3744708233068408E-2</c:v>
                </c:pt>
                <c:pt idx="5980">
                  <c:v>2.3751749062104428E-2</c:v>
                </c:pt>
                <c:pt idx="5981">
                  <c:v>2.3766394352144456E-2</c:v>
                </c:pt>
                <c:pt idx="5982">
                  <c:v>2.3784983316130555E-2</c:v>
                </c:pt>
                <c:pt idx="5983">
                  <c:v>2.3803432241304108E-2</c:v>
                </c:pt>
                <c:pt idx="5984">
                  <c:v>2.3818783471064815E-2</c:v>
                </c:pt>
                <c:pt idx="5985">
                  <c:v>2.3830238564835467E-2</c:v>
                </c:pt>
                <c:pt idx="5986">
                  <c:v>2.3837844162844186E-2</c:v>
                </c:pt>
                <c:pt idx="5987">
                  <c:v>2.3841975654627541E-2</c:v>
                </c:pt>
                <c:pt idx="5988">
                  <c:v>2.384188175665037E-2</c:v>
                </c:pt>
                <c:pt idx="5989">
                  <c:v>2.3834839466233555E-2</c:v>
                </c:pt>
                <c:pt idx="5990">
                  <c:v>2.3816530045560176E-2</c:v>
                </c:pt>
                <c:pt idx="5991">
                  <c:v>2.3783856689602707E-2</c:v>
                </c:pt>
                <c:pt idx="5992">
                  <c:v>2.3736024701126464E-2</c:v>
                </c:pt>
                <c:pt idx="5993">
                  <c:v>2.3676558907729024E-2</c:v>
                </c:pt>
                <c:pt idx="5994">
                  <c:v>2.361301882672829E-2</c:v>
                </c:pt>
                <c:pt idx="5995">
                  <c:v>2.3556009606188651E-2</c:v>
                </c:pt>
                <c:pt idx="5996">
                  <c:v>2.351584957832898E-2</c:v>
                </c:pt>
                <c:pt idx="5997">
                  <c:v>2.3499617723730555E-2</c:v>
                </c:pt>
                <c:pt idx="5998">
                  <c:v>2.3509422441963863E-2</c:v>
                </c:pt>
                <c:pt idx="5999">
                  <c:v>2.3541277575904747E-2</c:v>
                </c:pt>
                <c:pt idx="6000">
                  <c:v>2.3587445863988428E-2</c:v>
                </c:pt>
                <c:pt idx="6001">
                  <c:v>2.3637091633596626E-2</c:v>
                </c:pt>
                <c:pt idx="6002">
                  <c:v>2.3680266481621144E-2</c:v>
                </c:pt>
                <c:pt idx="6003">
                  <c:v>2.370969353872799E-2</c:v>
                </c:pt>
                <c:pt idx="6004">
                  <c:v>2.3721286563252571E-2</c:v>
                </c:pt>
                <c:pt idx="6005">
                  <c:v>2.3714387033642044E-2</c:v>
                </c:pt>
                <c:pt idx="6006">
                  <c:v>2.3691013931633316E-2</c:v>
                </c:pt>
                <c:pt idx="6007">
                  <c:v>2.3654689558885618E-2</c:v>
                </c:pt>
                <c:pt idx="6008">
                  <c:v>2.3609499522317064E-2</c:v>
                </c:pt>
                <c:pt idx="6009">
                  <c:v>2.3560326091888635E-2</c:v>
                </c:pt>
                <c:pt idx="6010">
                  <c:v>2.3512471801373509E-2</c:v>
                </c:pt>
                <c:pt idx="6011">
                  <c:v>2.3470627076673141E-2</c:v>
                </c:pt>
                <c:pt idx="6012">
                  <c:v>2.3439949761518759E-2</c:v>
                </c:pt>
                <c:pt idx="6013">
                  <c:v>2.3423533128231984E-2</c:v>
                </c:pt>
                <c:pt idx="6014">
                  <c:v>2.3423298609394967E-2</c:v>
                </c:pt>
                <c:pt idx="6015">
                  <c:v>2.3438073543449185E-2</c:v>
                </c:pt>
                <c:pt idx="6016">
                  <c:v>2.3464998049179016E-2</c:v>
                </c:pt>
                <c:pt idx="6017">
                  <c:v>2.3499007868186268E-2</c:v>
                </c:pt>
                <c:pt idx="6018">
                  <c:v>2.3535413053232153E-2</c:v>
                </c:pt>
                <c:pt idx="6019">
                  <c:v>2.3569850663196286E-2</c:v>
                </c:pt>
                <c:pt idx="6020">
                  <c:v>2.3600114849976046E-2</c:v>
                </c:pt>
                <c:pt idx="6021">
                  <c:v>2.3626017038197895E-2</c:v>
                </c:pt>
                <c:pt idx="6022">
                  <c:v>2.3648495007858157E-2</c:v>
                </c:pt>
                <c:pt idx="6023">
                  <c:v>2.3669237715535425E-2</c:v>
                </c:pt>
                <c:pt idx="6024">
                  <c:v>2.3689418223552312E-2</c:v>
                </c:pt>
                <c:pt idx="6025">
                  <c:v>2.3708614042072591E-2</c:v>
                </c:pt>
                <c:pt idx="6026">
                  <c:v>2.3725557755561073E-2</c:v>
                </c:pt>
                <c:pt idx="6027">
                  <c:v>2.3738043020089979E-2</c:v>
                </c:pt>
                <c:pt idx="6028">
                  <c:v>2.3744426602281272E-2</c:v>
                </c:pt>
                <c:pt idx="6029">
                  <c:v>2.3743581711015434E-2</c:v>
                </c:pt>
                <c:pt idx="6030">
                  <c:v>2.3736212451331846E-2</c:v>
                </c:pt>
                <c:pt idx="6031">
                  <c:v>2.3723445622246382E-2</c:v>
                </c:pt>
                <c:pt idx="6032">
                  <c:v>2.370659585987079E-2</c:v>
                </c:pt>
                <c:pt idx="6033">
                  <c:v>2.3686132960670354E-2</c:v>
                </c:pt>
                <c:pt idx="6034">
                  <c:v>2.3661259633799954E-2</c:v>
                </c:pt>
                <c:pt idx="6035">
                  <c:v>2.3629818032754997E-2</c:v>
                </c:pt>
                <c:pt idx="6036">
                  <c:v>2.3590636536752869E-2</c:v>
                </c:pt>
                <c:pt idx="6037">
                  <c:v>2.3544280242166156E-2</c:v>
                </c:pt>
                <c:pt idx="6038">
                  <c:v>2.3494269788899576E-2</c:v>
                </c:pt>
                <c:pt idx="6039">
                  <c:v>2.3448299030219839E-2</c:v>
                </c:pt>
                <c:pt idx="6040">
                  <c:v>2.3415184335634727E-2</c:v>
                </c:pt>
                <c:pt idx="6041">
                  <c:v>2.340355257756755E-2</c:v>
                </c:pt>
                <c:pt idx="6042">
                  <c:v>2.3418795872285798E-2</c:v>
                </c:pt>
                <c:pt idx="6043">
                  <c:v>2.3461104681179019E-2</c:v>
                </c:pt>
                <c:pt idx="6044">
                  <c:v>2.352448179434919E-2</c:v>
                </c:pt>
                <c:pt idx="6045">
                  <c:v>2.3598144094549196E-2</c:v>
                </c:pt>
                <c:pt idx="6046">
                  <c:v>2.3670270183882465E-2</c:v>
                </c:pt>
                <c:pt idx="6047">
                  <c:v>2.3730204485011626E-2</c:v>
                </c:pt>
                <c:pt idx="6048">
                  <c:v>2.3771041518548593E-2</c:v>
                </c:pt>
                <c:pt idx="6049">
                  <c:v>2.3791085927281193E-2</c:v>
                </c:pt>
                <c:pt idx="6050">
                  <c:v>2.3792775896299696E-2</c:v>
                </c:pt>
                <c:pt idx="6051">
                  <c:v>2.3780148231258964E-2</c:v>
                </c:pt>
                <c:pt idx="6052">
                  <c:v>2.3757428747372307E-2</c:v>
                </c:pt>
                <c:pt idx="6053">
                  <c:v>2.3726731167396771E-2</c:v>
                </c:pt>
                <c:pt idx="6054">
                  <c:v>2.36890896961457E-2</c:v>
                </c:pt>
                <c:pt idx="6055">
                  <c:v>2.3645116199083611E-2</c:v>
                </c:pt>
                <c:pt idx="6056">
                  <c:v>2.3596407960272854E-2</c:v>
                </c:pt>
                <c:pt idx="6057">
                  <c:v>2.3547470597816263E-2</c:v>
                </c:pt>
                <c:pt idx="6058">
                  <c:v>2.3503558349430527E-2</c:v>
                </c:pt>
                <c:pt idx="6059">
                  <c:v>2.3470767803295274E-2</c:v>
                </c:pt>
                <c:pt idx="6060">
                  <c:v>2.3453224235903798E-2</c:v>
                </c:pt>
                <c:pt idx="6061">
                  <c:v>2.345078507944099E-2</c:v>
                </c:pt>
                <c:pt idx="6062">
                  <c:v>2.3459134556454549E-2</c:v>
                </c:pt>
                <c:pt idx="6063">
                  <c:v>2.3471002347766896E-2</c:v>
                </c:pt>
                <c:pt idx="6064">
                  <c:v>2.3478038740815783E-2</c:v>
                </c:pt>
                <c:pt idx="6065">
                  <c:v>2.3473957618961767E-2</c:v>
                </c:pt>
                <c:pt idx="6066">
                  <c:v>2.3456601552083851E-2</c:v>
                </c:pt>
                <c:pt idx="6067">
                  <c:v>2.3428551861693465E-2</c:v>
                </c:pt>
                <c:pt idx="6068">
                  <c:v>2.3396470490362649E-2</c:v>
                </c:pt>
                <c:pt idx="6069">
                  <c:v>2.3368612274606189E-2</c:v>
                </c:pt>
                <c:pt idx="6070">
                  <c:v>2.3352339025905618E-2</c:v>
                </c:pt>
                <c:pt idx="6071">
                  <c:v>2.3353417637354219E-2</c:v>
                </c:pt>
                <c:pt idx="6072">
                  <c:v>2.3374052459158141E-2</c:v>
                </c:pt>
                <c:pt idx="6073">
                  <c:v>2.3413167516547657E-2</c:v>
                </c:pt>
                <c:pt idx="6074">
                  <c:v>2.3467343468434938E-2</c:v>
                </c:pt>
                <c:pt idx="6075">
                  <c:v>2.3531941293127641E-2</c:v>
                </c:pt>
                <c:pt idx="6076">
                  <c:v>2.3600865616300711E-2</c:v>
                </c:pt>
                <c:pt idx="6077">
                  <c:v>2.3667219716308148E-2</c:v>
                </c:pt>
                <c:pt idx="6078">
                  <c:v>2.3723821111862671E-2</c:v>
                </c:pt>
                <c:pt idx="6079">
                  <c:v>2.3763624852379824E-2</c:v>
                </c:pt>
                <c:pt idx="6080">
                  <c:v>2.3780382942873775E-2</c:v>
                </c:pt>
                <c:pt idx="6081">
                  <c:v>2.3770149634271494E-2</c:v>
                </c:pt>
                <c:pt idx="6082">
                  <c:v>2.3732316651197578E-2</c:v>
                </c:pt>
                <c:pt idx="6083">
                  <c:v>2.3670551766584731E-2</c:v>
                </c:pt>
                <c:pt idx="6084">
                  <c:v>2.3592278803931117E-2</c:v>
                </c:pt>
                <c:pt idx="6085">
                  <c:v>2.350787431384261E-2</c:v>
                </c:pt>
                <c:pt idx="6086">
                  <c:v>2.3428176627279036E-2</c:v>
                </c:pt>
                <c:pt idx="6087">
                  <c:v>2.3362140419672002E-2</c:v>
                </c:pt>
                <c:pt idx="6088">
                  <c:v>2.3314776880874806E-2</c:v>
                </c:pt>
                <c:pt idx="6089">
                  <c:v>2.3286923904768615E-2</c:v>
                </c:pt>
                <c:pt idx="6090">
                  <c:v>2.3274826703883818E-2</c:v>
                </c:pt>
                <c:pt idx="6091">
                  <c:v>2.3272622986517673E-2</c:v>
                </c:pt>
                <c:pt idx="6092">
                  <c:v>2.3274779816163889E-2</c:v>
                </c:pt>
                <c:pt idx="6093">
                  <c:v>2.3278108856860776E-2</c:v>
                </c:pt>
                <c:pt idx="6094">
                  <c:v>2.328261013556477E-2</c:v>
                </c:pt>
                <c:pt idx="6095">
                  <c:v>2.3292363066142137E-2</c:v>
                </c:pt>
                <c:pt idx="6096">
                  <c:v>2.3311775800950681E-2</c:v>
                </c:pt>
                <c:pt idx="6097">
                  <c:v>2.3344554344453268E-2</c:v>
                </c:pt>
                <c:pt idx="6098">
                  <c:v>2.3390467222112583E-2</c:v>
                </c:pt>
                <c:pt idx="6099">
                  <c:v>2.344492177860414E-2</c:v>
                </c:pt>
                <c:pt idx="6100">
                  <c:v>2.3498679484786462E-2</c:v>
                </c:pt>
                <c:pt idx="6101">
                  <c:v>2.3541934407375294E-2</c:v>
                </c:pt>
                <c:pt idx="6102">
                  <c:v>2.3566753981628004E-2</c:v>
                </c:pt>
                <c:pt idx="6103">
                  <c:v>2.3569381467599911E-2</c:v>
                </c:pt>
                <c:pt idx="6104">
                  <c:v>2.3552021586877643E-2</c:v>
                </c:pt>
                <c:pt idx="6105">
                  <c:v>2.3520353321802474E-2</c:v>
                </c:pt>
                <c:pt idx="6106">
                  <c:v>2.3481322429919745E-2</c:v>
                </c:pt>
                <c:pt idx="6107">
                  <c:v>2.3440606439758101E-2</c:v>
                </c:pt>
                <c:pt idx="6108">
                  <c:v>2.3399331452084844E-2</c:v>
                </c:pt>
                <c:pt idx="6109">
                  <c:v>2.3356043832952318E-2</c:v>
                </c:pt>
                <c:pt idx="6110">
                  <c:v>2.330868095899908E-2</c:v>
                </c:pt>
                <c:pt idx="6111">
                  <c:v>2.3257947451803769E-2</c:v>
                </c:pt>
                <c:pt idx="6112">
                  <c:v>2.3209141972152743E-2</c:v>
                </c:pt>
                <c:pt idx="6113">
                  <c:v>2.3172342235564088E-2</c:v>
                </c:pt>
                <c:pt idx="6114">
                  <c:v>2.3159310719801159E-2</c:v>
                </c:pt>
                <c:pt idx="6115">
                  <c:v>2.3178623753333356E-2</c:v>
                </c:pt>
                <c:pt idx="6116">
                  <c:v>2.3230613832169185E-2</c:v>
                </c:pt>
                <c:pt idx="6117">
                  <c:v>2.3305726812254964E-2</c:v>
                </c:pt>
                <c:pt idx="6118">
                  <c:v>2.3385308229759046E-2</c:v>
                </c:pt>
                <c:pt idx="6119">
                  <c:v>2.3449002627612188E-2</c:v>
                </c:pt>
                <c:pt idx="6120">
                  <c:v>2.3478789296136345E-2</c:v>
                </c:pt>
                <c:pt idx="6121">
                  <c:v>2.3466264574004032E-2</c:v>
                </c:pt>
                <c:pt idx="6122">
                  <c:v>2.3415512655907474E-2</c:v>
                </c:pt>
                <c:pt idx="6123">
                  <c:v>2.3341224794388278E-2</c:v>
                </c:pt>
                <c:pt idx="6124">
                  <c:v>2.3263573796272315E-2</c:v>
                </c:pt>
                <c:pt idx="6125">
                  <c:v>2.3200469141921427E-2</c:v>
                </c:pt>
                <c:pt idx="6126">
                  <c:v>2.3164185773444153E-2</c:v>
                </c:pt>
                <c:pt idx="6127">
                  <c:v>2.3157013838492675E-2</c:v>
                </c:pt>
                <c:pt idx="6128">
                  <c:v>2.3173139139502703E-2</c:v>
                </c:pt>
                <c:pt idx="6129">
                  <c:v>2.3202016174622482E-2</c:v>
                </c:pt>
                <c:pt idx="6130">
                  <c:v>2.3232770453195613E-2</c:v>
                </c:pt>
                <c:pt idx="6131">
                  <c:v>2.3258556968934092E-2</c:v>
                </c:pt>
                <c:pt idx="6132">
                  <c:v>2.3276374001482532E-2</c:v>
                </c:pt>
                <c:pt idx="6133">
                  <c:v>2.3286595681692786E-2</c:v>
                </c:pt>
                <c:pt idx="6134">
                  <c:v>2.3291378385326363E-2</c:v>
                </c:pt>
                <c:pt idx="6135">
                  <c:v>2.3291987949377597E-2</c:v>
                </c:pt>
                <c:pt idx="6136">
                  <c:v>2.3288752580732604E-2</c:v>
                </c:pt>
                <c:pt idx="6137">
                  <c:v>2.3280922150583645E-2</c:v>
                </c:pt>
                <c:pt idx="6138">
                  <c:v>2.3268684455672435E-2</c:v>
                </c:pt>
                <c:pt idx="6139">
                  <c:v>2.3252461836125844E-2</c:v>
                </c:pt>
                <c:pt idx="6140">
                  <c:v>2.3233661234570942E-2</c:v>
                </c:pt>
                <c:pt idx="6141">
                  <c:v>2.3213220606246317E-2</c:v>
                </c:pt>
                <c:pt idx="6142">
                  <c:v>2.3190155731411373E-2</c:v>
                </c:pt>
                <c:pt idx="6143">
                  <c:v>2.3162170119629406E-2</c:v>
                </c:pt>
                <c:pt idx="6144">
                  <c:v>2.3125561849194572E-2</c:v>
                </c:pt>
                <c:pt idx="6145">
                  <c:v>2.3078411568934649E-2</c:v>
                </c:pt>
                <c:pt idx="6146">
                  <c:v>2.3022034802653531E-2</c:v>
                </c:pt>
                <c:pt idx="6147">
                  <c:v>2.296210443733316E-2</c:v>
                </c:pt>
                <c:pt idx="6148">
                  <c:v>2.2907569837779869E-2</c:v>
                </c:pt>
                <c:pt idx="6149">
                  <c:v>2.2868547132757218E-2</c:v>
                </c:pt>
                <c:pt idx="6150">
                  <c:v>2.2852948400901692E-2</c:v>
                </c:pt>
                <c:pt idx="6151">
                  <c:v>2.2862925903553551E-2</c:v>
                </c:pt>
                <c:pt idx="6152">
                  <c:v>2.2895811126600003E-2</c:v>
                </c:pt>
                <c:pt idx="6153">
                  <c:v>2.2943316400873E-2</c:v>
                </c:pt>
                <c:pt idx="6154">
                  <c:v>2.2996637187753473E-2</c:v>
                </c:pt>
                <c:pt idx="6155">
                  <c:v>2.3047855671712421E-2</c:v>
                </c:pt>
                <c:pt idx="6156">
                  <c:v>2.309322164232009E-2</c:v>
                </c:pt>
                <c:pt idx="6157">
                  <c:v>2.3132452030548929E-2</c:v>
                </c:pt>
                <c:pt idx="6158">
                  <c:v>2.3168217109139196E-2</c:v>
                </c:pt>
                <c:pt idx="6159">
                  <c:v>2.3203047532817996E-2</c:v>
                </c:pt>
                <c:pt idx="6160">
                  <c:v>2.3237599447808906E-2</c:v>
                </c:pt>
                <c:pt idx="6161">
                  <c:v>2.3269669085035145E-2</c:v>
                </c:pt>
                <c:pt idx="6162">
                  <c:v>2.3296020471575758E-2</c:v>
                </c:pt>
                <c:pt idx="6163">
                  <c:v>2.3312854311661198E-2</c:v>
                </c:pt>
                <c:pt idx="6164">
                  <c:v>2.3318340690220436E-2</c:v>
                </c:pt>
                <c:pt idx="6165">
                  <c:v>2.3313370122078243E-2</c:v>
                </c:pt>
                <c:pt idx="6166">
                  <c:v>2.3300615716934432E-2</c:v>
                </c:pt>
                <c:pt idx="6167">
                  <c:v>2.3283266575940605E-2</c:v>
                </c:pt>
                <c:pt idx="6168">
                  <c:v>2.3263573796272315E-2</c:v>
                </c:pt>
                <c:pt idx="6169">
                  <c:v>2.3241303276179355E-2</c:v>
                </c:pt>
                <c:pt idx="6170">
                  <c:v>2.3215095853166508E-2</c:v>
                </c:pt>
                <c:pt idx="6171">
                  <c:v>2.3182373956508247E-2</c:v>
                </c:pt>
                <c:pt idx="6172">
                  <c:v>2.314299843821211E-2</c:v>
                </c:pt>
                <c:pt idx="6173">
                  <c:v>2.3099267671881092E-2</c:v>
                </c:pt>
                <c:pt idx="6174">
                  <c:v>2.3056337998169203E-2</c:v>
                </c:pt>
                <c:pt idx="6175">
                  <c:v>2.3021847360940935E-2</c:v>
                </c:pt>
                <c:pt idx="6176">
                  <c:v>2.3003291031833191E-2</c:v>
                </c:pt>
                <c:pt idx="6177">
                  <c:v>2.3004977938080325E-2</c:v>
                </c:pt>
                <c:pt idx="6178">
                  <c:v>2.3027002037516515E-2</c:v>
                </c:pt>
                <c:pt idx="6179">
                  <c:v>2.306500795056033E-2</c:v>
                </c:pt>
                <c:pt idx="6180">
                  <c:v>2.3110328843038326E-2</c:v>
                </c:pt>
                <c:pt idx="6181">
                  <c:v>2.3152466986829497E-2</c:v>
                </c:pt>
                <c:pt idx="6182">
                  <c:v>2.3181530157970316E-2</c:v>
                </c:pt>
                <c:pt idx="6183">
                  <c:v>2.3190952668037397E-2</c:v>
                </c:pt>
                <c:pt idx="6184">
                  <c:v>2.3178670630673144E-2</c:v>
                </c:pt>
                <c:pt idx="6185">
                  <c:v>2.3147357694853994E-2</c:v>
                </c:pt>
                <c:pt idx="6186">
                  <c:v>2.310362648959275E-2</c:v>
                </c:pt>
                <c:pt idx="6187">
                  <c:v>2.3056525454768557E-2</c:v>
                </c:pt>
                <c:pt idx="6188">
                  <c:v>2.3014818355116214E-2</c:v>
                </c:pt>
                <c:pt idx="6189">
                  <c:v>2.2984735495557691E-2</c:v>
                </c:pt>
                <c:pt idx="6190">
                  <c:v>2.2969320008996437E-2</c:v>
                </c:pt>
                <c:pt idx="6191">
                  <c:v>2.2967680095818739E-2</c:v>
                </c:pt>
                <c:pt idx="6192">
                  <c:v>2.2975739157279358E-2</c:v>
                </c:pt>
                <c:pt idx="6193">
                  <c:v>2.2986562899542269E-2</c:v>
                </c:pt>
                <c:pt idx="6194">
                  <c:v>2.2994013164595824E-2</c:v>
                </c:pt>
                <c:pt idx="6195">
                  <c:v>2.2992045157631986E-2</c:v>
                </c:pt>
                <c:pt idx="6196">
                  <c:v>2.2977753946011654E-2</c:v>
                </c:pt>
                <c:pt idx="6197">
                  <c:v>2.2950719071322519E-2</c:v>
                </c:pt>
                <c:pt idx="6198">
                  <c:v>2.2913941224635088E-2</c:v>
                </c:pt>
                <c:pt idx="6199">
                  <c:v>2.2873231546006297E-2</c:v>
                </c:pt>
                <c:pt idx="6200">
                  <c:v>2.2836132377609182E-2</c:v>
                </c:pt>
                <c:pt idx="6201">
                  <c:v>2.2810698794027091E-2</c:v>
                </c:pt>
                <c:pt idx="6202">
                  <c:v>2.2805312498755954E-2</c:v>
                </c:pt>
                <c:pt idx="6203">
                  <c:v>2.2825125026941791E-2</c:v>
                </c:pt>
                <c:pt idx="6204">
                  <c:v>2.2872294659314292E-2</c:v>
                </c:pt>
                <c:pt idx="6205">
                  <c:v>2.2943503808694705E-2</c:v>
                </c:pt>
                <c:pt idx="6206">
                  <c:v>2.30310320999998E-2</c:v>
                </c:pt>
                <c:pt idx="6207">
                  <c:v>2.3122187106373156E-2</c:v>
                </c:pt>
                <c:pt idx="6208">
                  <c:v>2.320257873333454E-2</c:v>
                </c:pt>
                <c:pt idx="6209">
                  <c:v>2.3259494689266365E-2</c:v>
                </c:pt>
                <c:pt idx="6210">
                  <c:v>2.3283829239909355E-2</c:v>
                </c:pt>
                <c:pt idx="6211">
                  <c:v>2.3272622986517673E-2</c:v>
                </c:pt>
                <c:pt idx="6212">
                  <c:v>2.3229347994380596E-2</c:v>
                </c:pt>
                <c:pt idx="6213">
                  <c:v>2.3161701364268879E-2</c:v>
                </c:pt>
                <c:pt idx="6214">
                  <c:v>2.3079958166905452E-2</c:v>
                </c:pt>
                <c:pt idx="6215">
                  <c:v>2.2992982302692873E-2</c:v>
                </c:pt>
                <c:pt idx="6216">
                  <c:v>2.2906820269000823E-2</c:v>
                </c:pt>
                <c:pt idx="6217">
                  <c:v>2.2824469278685873E-2</c:v>
                </c:pt>
                <c:pt idx="6218">
                  <c:v>2.2746067659353393E-2</c:v>
                </c:pt>
                <c:pt idx="6219">
                  <c:v>2.2670957758722306E-2</c:v>
                </c:pt>
                <c:pt idx="6220">
                  <c:v>2.2600261428967323E-2</c:v>
                </c:pt>
                <c:pt idx="6221">
                  <c:v>2.2536738186447643E-2</c:v>
                </c:pt>
                <c:pt idx="6222">
                  <c:v>2.248525232407262E-2</c:v>
                </c:pt>
                <c:pt idx="6223">
                  <c:v>2.2450292222539144E-2</c:v>
                </c:pt>
                <c:pt idx="6224">
                  <c:v>2.2434100143830189E-2</c:v>
                </c:pt>
                <c:pt idx="6225">
                  <c:v>2.2435176477151993E-2</c:v>
                </c:pt>
                <c:pt idx="6226">
                  <c:v>2.2448326677901427E-2</c:v>
                </c:pt>
                <c:pt idx="6227">
                  <c:v>2.2465876498471544E-2</c:v>
                </c:pt>
                <c:pt idx="6228">
                  <c:v>2.24794956479435E-2</c:v>
                </c:pt>
                <c:pt idx="6229">
                  <c:v>2.2483707842499319E-2</c:v>
                </c:pt>
                <c:pt idx="6230">
                  <c:v>2.2476921549159819E-2</c:v>
                </c:pt>
                <c:pt idx="6231">
                  <c:v>2.2461430476853346E-2</c:v>
                </c:pt>
                <c:pt idx="6232">
                  <c:v>2.2443178865056319E-2</c:v>
                </c:pt>
                <c:pt idx="6233">
                  <c:v>2.2429139685605788E-2</c:v>
                </c:pt>
                <c:pt idx="6234">
                  <c:v>2.2426051127030451E-2</c:v>
                </c:pt>
                <c:pt idx="6235">
                  <c:v>2.2438358695618062E-2</c:v>
                </c:pt>
                <c:pt idx="6236">
                  <c:v>2.246849733253798E-2</c:v>
                </c:pt>
                <c:pt idx="6237">
                  <c:v>2.2516423944446869E-2</c:v>
                </c:pt>
                <c:pt idx="6238">
                  <c:v>2.2580974097462743E-2</c:v>
                </c:pt>
                <c:pt idx="6239">
                  <c:v>2.2659767308112595E-2</c:v>
                </c:pt>
                <c:pt idx="6240">
                  <c:v>2.2749298987662099E-2</c:v>
                </c:pt>
                <c:pt idx="6241">
                  <c:v>2.2845032141693984E-2</c:v>
                </c:pt>
                <c:pt idx="6242">
                  <c:v>2.2940692699860772E-2</c:v>
                </c:pt>
                <c:pt idx="6243">
                  <c:v>2.3028079841261435E-2</c:v>
                </c:pt>
                <c:pt idx="6244">
                  <c:v>2.3098424034796457E-2</c:v>
                </c:pt>
                <c:pt idx="6245">
                  <c:v>2.3142482830105233E-2</c:v>
                </c:pt>
                <c:pt idx="6246">
                  <c:v>2.3153029481362226E-2</c:v>
                </c:pt>
                <c:pt idx="6247">
                  <c:v>2.3126077437212629E-2</c:v>
                </c:pt>
                <c:pt idx="6248">
                  <c:v>2.3061633678246325E-2</c:v>
                </c:pt>
                <c:pt idx="6249">
                  <c:v>2.2964634559203174E-2</c:v>
                </c:pt>
                <c:pt idx="6250">
                  <c:v>2.2843673744855415E-2</c:v>
                </c:pt>
                <c:pt idx="6251">
                  <c:v>2.271075876891971E-2</c:v>
                </c:pt>
                <c:pt idx="6252">
                  <c:v>2.2578727085423862E-2</c:v>
                </c:pt>
                <c:pt idx="6253">
                  <c:v>2.2459184083238888E-2</c:v>
                </c:pt>
                <c:pt idx="6254">
                  <c:v>2.2361617573199329E-2</c:v>
                </c:pt>
                <c:pt idx="6255">
                  <c:v>2.2292094337549313E-2</c:v>
                </c:pt>
                <c:pt idx="6256">
                  <c:v>2.2252144565896977E-2</c:v>
                </c:pt>
                <c:pt idx="6257">
                  <c:v>2.2240076153908113E-2</c:v>
                </c:pt>
                <c:pt idx="6258">
                  <c:v>2.2252051011025793E-2</c:v>
                </c:pt>
                <c:pt idx="6259">
                  <c:v>2.2282644528123903E-2</c:v>
                </c:pt>
                <c:pt idx="6260">
                  <c:v>2.2326901349677637E-2</c:v>
                </c:pt>
                <c:pt idx="6261">
                  <c:v>2.2380661208677662E-2</c:v>
                </c:pt>
                <c:pt idx="6262">
                  <c:v>2.2441728128820955E-2</c:v>
                </c:pt>
                <c:pt idx="6263">
                  <c:v>2.2508092571574163E-2</c:v>
                </c:pt>
                <c:pt idx="6264">
                  <c:v>2.2576948209138033E-2</c:v>
                </c:pt>
                <c:pt idx="6265">
                  <c:v>2.2645908404949962E-2</c:v>
                </c:pt>
                <c:pt idx="6266">
                  <c:v>2.2709447618718855E-2</c:v>
                </c:pt>
                <c:pt idx="6267">
                  <c:v>2.2762411871019246E-2</c:v>
                </c:pt>
                <c:pt idx="6268">
                  <c:v>2.2799551578617912E-2</c:v>
                </c:pt>
                <c:pt idx="6269">
                  <c:v>2.2816694053408922E-2</c:v>
                </c:pt>
                <c:pt idx="6270">
                  <c:v>2.2811963412165299E-2</c:v>
                </c:pt>
                <c:pt idx="6271">
                  <c:v>2.2787046429592069E-2</c:v>
                </c:pt>
                <c:pt idx="6272">
                  <c:v>2.2745318369266306E-2</c:v>
                </c:pt>
                <c:pt idx="6273">
                  <c:v>2.2691747478424958E-2</c:v>
                </c:pt>
                <c:pt idx="6274">
                  <c:v>2.263256494648936E-2</c:v>
                </c:pt>
                <c:pt idx="6275">
                  <c:v>2.2573484102544457E-2</c:v>
                </c:pt>
                <c:pt idx="6276">
                  <c:v>2.2519653564557769E-2</c:v>
                </c:pt>
                <c:pt idx="6277">
                  <c:v>2.2475657906249065E-2</c:v>
                </c:pt>
                <c:pt idx="6278">
                  <c:v>2.2445050789939865E-2</c:v>
                </c:pt>
                <c:pt idx="6279">
                  <c:v>2.2430028820176424E-2</c:v>
                </c:pt>
                <c:pt idx="6280">
                  <c:v>2.2430871159869976E-2</c:v>
                </c:pt>
                <c:pt idx="6281">
                  <c:v>2.2445565570697441E-2</c:v>
                </c:pt>
                <c:pt idx="6282">
                  <c:v>2.2469526950248626E-2</c:v>
                </c:pt>
                <c:pt idx="6283">
                  <c:v>2.2496297867547373E-2</c:v>
                </c:pt>
                <c:pt idx="6284">
                  <c:v>2.2518623828001301E-2</c:v>
                </c:pt>
                <c:pt idx="6285">
                  <c:v>2.2530653175564914E-2</c:v>
                </c:pt>
                <c:pt idx="6286">
                  <c:v>2.2529202147097534E-2</c:v>
                </c:pt>
                <c:pt idx="6287">
                  <c:v>2.2515160186593171E-2</c:v>
                </c:pt>
                <c:pt idx="6288">
                  <c:v>2.2492085550880343E-2</c:v>
                </c:pt>
                <c:pt idx="6289">
                  <c:v>2.2466765708257126E-2</c:v>
                </c:pt>
                <c:pt idx="6290">
                  <c:v>2.2445144386396006E-2</c:v>
                </c:pt>
                <c:pt idx="6291">
                  <c:v>2.2431198736858622E-2</c:v>
                </c:pt>
                <c:pt idx="6292">
                  <c:v>2.2426191515580125E-2</c:v>
                </c:pt>
                <c:pt idx="6293">
                  <c:v>2.2427174236698384E-2</c:v>
                </c:pt>
                <c:pt idx="6294">
                  <c:v>2.2428999296103098E-2</c:v>
                </c:pt>
                <c:pt idx="6295">
                  <c:v>2.2425957534689241E-2</c:v>
                </c:pt>
                <c:pt idx="6296">
                  <c:v>2.2413463138213581E-2</c:v>
                </c:pt>
                <c:pt idx="6297">
                  <c:v>2.2389083721656051E-2</c:v>
                </c:pt>
                <c:pt idx="6298">
                  <c:v>2.2353850629922574E-2</c:v>
                </c:pt>
                <c:pt idx="6299">
                  <c:v>2.231080743819925E-2</c:v>
                </c:pt>
                <c:pt idx="6300">
                  <c:v>2.2265148889077054E-2</c:v>
                </c:pt>
                <c:pt idx="6301">
                  <c:v>2.2222254809945337E-2</c:v>
                </c:pt>
                <c:pt idx="6302">
                  <c:v>2.2186427234283553E-2</c:v>
                </c:pt>
                <c:pt idx="6303">
                  <c:v>2.2160563993792078E-2</c:v>
                </c:pt>
                <c:pt idx="6304">
                  <c:v>2.2144756840244202E-2</c:v>
                </c:pt>
                <c:pt idx="6305">
                  <c:v>2.2137929076108794E-2</c:v>
                </c:pt>
                <c:pt idx="6306">
                  <c:v>2.2137461424958767E-2</c:v>
                </c:pt>
                <c:pt idx="6307">
                  <c:v>2.214078175902779E-2</c:v>
                </c:pt>
                <c:pt idx="6308">
                  <c:v>2.2145645392785747E-2</c:v>
                </c:pt>
                <c:pt idx="6309">
                  <c:v>2.2151070279311742E-2</c:v>
                </c:pt>
                <c:pt idx="6310">
                  <c:v>2.2156869370879136E-2</c:v>
                </c:pt>
                <c:pt idx="6311">
                  <c:v>2.2163463593281259E-2</c:v>
                </c:pt>
                <c:pt idx="6312">
                  <c:v>2.2170759445376172E-2</c:v>
                </c:pt>
                <c:pt idx="6313">
                  <c:v>2.2177868342233793E-2</c:v>
                </c:pt>
                <c:pt idx="6314">
                  <c:v>2.2181890532789968E-2</c:v>
                </c:pt>
                <c:pt idx="6315">
                  <c:v>2.2180160050891969E-2</c:v>
                </c:pt>
                <c:pt idx="6316">
                  <c:v>2.2169590230062493E-2</c:v>
                </c:pt>
                <c:pt idx="6317">
                  <c:v>2.2149246387487283E-2</c:v>
                </c:pt>
                <c:pt idx="6318">
                  <c:v>2.2120813372080057E-2</c:v>
                </c:pt>
                <c:pt idx="6319">
                  <c:v>2.2088781694804778E-2</c:v>
                </c:pt>
                <c:pt idx="6320">
                  <c:v>2.2058949936224266E-2</c:v>
                </c:pt>
                <c:pt idx="6321">
                  <c:v>2.2038330749048159E-2</c:v>
                </c:pt>
                <c:pt idx="6322">
                  <c:v>2.2031411150519771E-2</c:v>
                </c:pt>
                <c:pt idx="6323">
                  <c:v>2.2040761985515418E-2</c:v>
                </c:pt>
                <c:pt idx="6324">
                  <c:v>2.2066244032757261E-2</c:v>
                </c:pt>
                <c:pt idx="6325">
                  <c:v>2.2106223468435278E-2</c:v>
                </c:pt>
                <c:pt idx="6326">
                  <c:v>2.2157056439638285E-2</c:v>
                </c:pt>
                <c:pt idx="6327">
                  <c:v>2.2215659694817765E-2</c:v>
                </c:pt>
                <c:pt idx="6328">
                  <c:v>2.2278200381909093E-2</c:v>
                </c:pt>
                <c:pt idx="6329">
                  <c:v>2.234051614162192E-2</c:v>
                </c:pt>
                <c:pt idx="6330">
                  <c:v>2.2396055814302603E-2</c:v>
                </c:pt>
                <c:pt idx="6331">
                  <c:v>2.2438171505651201E-2</c:v>
                </c:pt>
                <c:pt idx="6332">
                  <c:v>2.2458950084572223E-2</c:v>
                </c:pt>
                <c:pt idx="6333">
                  <c:v>2.2453240556175487E-2</c:v>
                </c:pt>
                <c:pt idx="6334">
                  <c:v>2.2420856782596983E-2</c:v>
                </c:pt>
                <c:pt idx="6335">
                  <c:v>2.2367513056611228E-2</c:v>
                </c:pt>
                <c:pt idx="6336">
                  <c:v>2.2304444893508808E-2</c:v>
                </c:pt>
                <c:pt idx="6337">
                  <c:v>2.2245876434091823E-2</c:v>
                </c:pt>
                <c:pt idx="6338">
                  <c:v>2.2205089009976538E-2</c:v>
                </c:pt>
                <c:pt idx="6339">
                  <c:v>2.2190496274906886E-2</c:v>
                </c:pt>
                <c:pt idx="6340">
                  <c:v>2.2202843941896651E-2</c:v>
                </c:pt>
                <c:pt idx="6341">
                  <c:v>2.2236240527306002E-2</c:v>
                </c:pt>
                <c:pt idx="6342">
                  <c:v>2.2280211937193657E-2</c:v>
                </c:pt>
                <c:pt idx="6343">
                  <c:v>2.2324328155171276E-2</c:v>
                </c:pt>
                <c:pt idx="6344">
                  <c:v>2.2360026742180412E-2</c:v>
                </c:pt>
                <c:pt idx="6345">
                  <c:v>2.238445131930434E-2</c:v>
                </c:pt>
                <c:pt idx="6346">
                  <c:v>2.2399190952846711E-2</c:v>
                </c:pt>
                <c:pt idx="6347">
                  <c:v>2.240747344264938E-2</c:v>
                </c:pt>
                <c:pt idx="6348">
                  <c:v>2.2411310581860862E-2</c:v>
                </c:pt>
                <c:pt idx="6349">
                  <c:v>2.2409579185580293E-2</c:v>
                </c:pt>
                <c:pt idx="6350">
                  <c:v>2.2396430158013521E-2</c:v>
                </c:pt>
                <c:pt idx="6351">
                  <c:v>2.2365313938360838E-2</c:v>
                </c:pt>
                <c:pt idx="6352">
                  <c:v>2.231043316828419E-2</c:v>
                </c:pt>
                <c:pt idx="6353">
                  <c:v>2.2231282328482267E-2</c:v>
                </c:pt>
                <c:pt idx="6354">
                  <c:v>2.2133018764150199E-2</c:v>
                </c:pt>
                <c:pt idx="6355">
                  <c:v>2.2026829314867775E-2</c:v>
                </c:pt>
                <c:pt idx="6356">
                  <c:v>2.1926228127630017E-2</c:v>
                </c:pt>
                <c:pt idx="6357">
                  <c:v>2.1842941247306243E-2</c:v>
                </c:pt>
                <c:pt idx="6358">
                  <c:v>2.1785135895431969E-2</c:v>
                </c:pt>
                <c:pt idx="6359">
                  <c:v>2.1754483955873656E-2</c:v>
                </c:pt>
                <c:pt idx="6360">
                  <c:v>2.1747288539694327E-2</c:v>
                </c:pt>
                <c:pt idx="6361">
                  <c:v>2.1756633259154341E-2</c:v>
                </c:pt>
                <c:pt idx="6362">
                  <c:v>2.1773734616445502E-2</c:v>
                </c:pt>
                <c:pt idx="6363">
                  <c:v>2.1792425394592703E-2</c:v>
                </c:pt>
                <c:pt idx="6364">
                  <c:v>2.1808359918162441E-2</c:v>
                </c:pt>
                <c:pt idx="6365">
                  <c:v>2.1820089222563961E-2</c:v>
                </c:pt>
                <c:pt idx="6366">
                  <c:v>2.1827986821113761E-2</c:v>
                </c:pt>
                <c:pt idx="6367">
                  <c:v>2.183317407936914E-2</c:v>
                </c:pt>
                <c:pt idx="6368">
                  <c:v>2.1836164959136102E-2</c:v>
                </c:pt>
                <c:pt idx="6369">
                  <c:v>2.1837660406743849E-2</c:v>
                </c:pt>
                <c:pt idx="6370">
                  <c:v>2.1836725751385629E-2</c:v>
                </c:pt>
                <c:pt idx="6371">
                  <c:v>2.183317407936914E-2</c:v>
                </c:pt>
                <c:pt idx="6372">
                  <c:v>2.1826257748796658E-2</c:v>
                </c:pt>
                <c:pt idx="6373">
                  <c:v>2.1816117111894025E-2</c:v>
                </c:pt>
                <c:pt idx="6374">
                  <c:v>2.1803219685389459E-2</c:v>
                </c:pt>
                <c:pt idx="6375">
                  <c:v>2.1789107722752561E-2</c:v>
                </c:pt>
                <c:pt idx="6376">
                  <c:v>2.177569711035466E-2</c:v>
                </c:pt>
                <c:pt idx="6377">
                  <c:v>2.1765324028706574E-2</c:v>
                </c:pt>
                <c:pt idx="6378">
                  <c:v>2.1759950682923142E-2</c:v>
                </c:pt>
                <c:pt idx="6379">
                  <c:v>2.1760698274876818E-2</c:v>
                </c:pt>
                <c:pt idx="6380">
                  <c:v>2.1767566836177428E-2</c:v>
                </c:pt>
                <c:pt idx="6381">
                  <c:v>2.17791081327754E-2</c:v>
                </c:pt>
                <c:pt idx="6382">
                  <c:v>2.1793313226566864E-2</c:v>
                </c:pt>
                <c:pt idx="6383">
                  <c:v>2.1808172999540971E-2</c:v>
                </c:pt>
                <c:pt idx="6384">
                  <c:v>2.1822752893597926E-2</c:v>
                </c:pt>
                <c:pt idx="6385">
                  <c:v>2.1837380009924974E-2</c:v>
                </c:pt>
                <c:pt idx="6386">
                  <c:v>2.1852755369349504E-2</c:v>
                </c:pt>
                <c:pt idx="6387">
                  <c:v>2.1869767039609751E-2</c:v>
                </c:pt>
                <c:pt idx="6388">
                  <c:v>2.1886966328713127E-2</c:v>
                </c:pt>
                <c:pt idx="6389">
                  <c:v>2.1900801033808433E-2</c:v>
                </c:pt>
                <c:pt idx="6390">
                  <c:v>2.1905568500503854E-2</c:v>
                </c:pt>
                <c:pt idx="6391">
                  <c:v>2.1895192316463204E-2</c:v>
                </c:pt>
                <c:pt idx="6392">
                  <c:v>2.1866588984660103E-2</c:v>
                </c:pt>
                <c:pt idx="6393">
                  <c:v>2.1820836918047044E-2</c:v>
                </c:pt>
                <c:pt idx="6394">
                  <c:v>2.1764576428789935E-2</c:v>
                </c:pt>
                <c:pt idx="6395">
                  <c:v>2.1708089632378476E-2</c:v>
                </c:pt>
                <c:pt idx="6396">
                  <c:v>2.1663475395871996E-2</c:v>
                </c:pt>
                <c:pt idx="6397">
                  <c:v>2.1639465023225897E-2</c:v>
                </c:pt>
                <c:pt idx="6398">
                  <c:v>2.1639044619965471E-2</c:v>
                </c:pt>
                <c:pt idx="6399">
                  <c:v>2.1658243450588761E-2</c:v>
                </c:pt>
                <c:pt idx="6400">
                  <c:v>2.1687627246033798E-2</c:v>
                </c:pt>
                <c:pt idx="6401">
                  <c:v>2.1716639271142542E-2</c:v>
                </c:pt>
                <c:pt idx="6402">
                  <c:v>2.1736402195089662E-2</c:v>
                </c:pt>
                <c:pt idx="6403">
                  <c:v>2.1743784321734745E-2</c:v>
                </c:pt>
                <c:pt idx="6404">
                  <c:v>2.1741868694536544E-2</c:v>
                </c:pt>
                <c:pt idx="6405">
                  <c:v>2.1737803855055089E-2</c:v>
                </c:pt>
                <c:pt idx="6406">
                  <c:v>2.1738925186284515E-2</c:v>
                </c:pt>
                <c:pt idx="6407">
                  <c:v>2.174887712781693E-2</c:v>
                </c:pt>
                <c:pt idx="6408">
                  <c:v>2.176593145458617E-2</c:v>
                </c:pt>
                <c:pt idx="6409">
                  <c:v>2.1783593901672622E-2</c:v>
                </c:pt>
                <c:pt idx="6410">
                  <c:v>2.1793453410728698E-2</c:v>
                </c:pt>
                <c:pt idx="6411">
                  <c:v>2.1788827357279501E-2</c:v>
                </c:pt>
                <c:pt idx="6412">
                  <c:v>2.1768968596728618E-2</c:v>
                </c:pt>
                <c:pt idx="6413">
                  <c:v>2.173878501972238E-2</c:v>
                </c:pt>
                <c:pt idx="6414">
                  <c:v>2.170925760589016E-2</c:v>
                </c:pt>
                <c:pt idx="6415">
                  <c:v>2.169005652000467E-2</c:v>
                </c:pt>
                <c:pt idx="6416">
                  <c:v>2.1689309049643286E-2</c:v>
                </c:pt>
                <c:pt idx="6417">
                  <c:v>2.1707715881518215E-2</c:v>
                </c:pt>
                <c:pt idx="6418">
                  <c:v>2.1739065352891725E-2</c:v>
                </c:pt>
                <c:pt idx="6419">
                  <c:v>2.1771772131404139E-2</c:v>
                </c:pt>
                <c:pt idx="6420">
                  <c:v>2.1793219770483992E-2</c:v>
                </c:pt>
                <c:pt idx="6421">
                  <c:v>2.1794201060356018E-2</c:v>
                </c:pt>
                <c:pt idx="6422">
                  <c:v>2.1771117971694405E-2</c:v>
                </c:pt>
                <c:pt idx="6423">
                  <c:v>2.1728039051317267E-2</c:v>
                </c:pt>
                <c:pt idx="6424">
                  <c:v>2.1674032905947944E-2</c:v>
                </c:pt>
                <c:pt idx="6425">
                  <c:v>2.1620453860467855E-2</c:v>
                </c:pt>
                <c:pt idx="6426">
                  <c:v>2.157729647193541E-2</c:v>
                </c:pt>
                <c:pt idx="6427">
                  <c:v>2.1549741508322791E-2</c:v>
                </c:pt>
                <c:pt idx="6428">
                  <c:v>2.1538299706633131E-2</c:v>
                </c:pt>
                <c:pt idx="6429">
                  <c:v>2.1538346407251836E-2</c:v>
                </c:pt>
                <c:pt idx="6430">
                  <c:v>2.1542736287833548E-2</c:v>
                </c:pt>
                <c:pt idx="6431">
                  <c:v>2.1542456081364188E-2</c:v>
                </c:pt>
                <c:pt idx="6432">
                  <c:v>2.153045407397803E-2</c:v>
                </c:pt>
                <c:pt idx="6433">
                  <c:v>2.1501828056849533E-2</c:v>
                </c:pt>
                <c:pt idx="6434">
                  <c:v>2.1457141619289473E-2</c:v>
                </c:pt>
                <c:pt idx="6435">
                  <c:v>2.140083485032785E-2</c:v>
                </c:pt>
                <c:pt idx="6436">
                  <c:v>2.1342294756758091E-2</c:v>
                </c:pt>
                <c:pt idx="6437">
                  <c:v>2.1292583887412737E-2</c:v>
                </c:pt>
                <c:pt idx="6438">
                  <c:v>2.1262573412870196E-2</c:v>
                </c:pt>
                <c:pt idx="6439">
                  <c:v>2.1258373045327079E-2</c:v>
                </c:pt>
                <c:pt idx="6440">
                  <c:v>2.1280635456238935E-2</c:v>
                </c:pt>
                <c:pt idx="6441">
                  <c:v>2.1324136793692945E-2</c:v>
                </c:pt>
                <c:pt idx="6442">
                  <c:v>2.1377212459435142E-2</c:v>
                </c:pt>
                <c:pt idx="6443">
                  <c:v>2.1426559508184624E-2</c:v>
                </c:pt>
                <c:pt idx="6444">
                  <c:v>2.146162406385322E-2</c:v>
                </c:pt>
                <c:pt idx="6445">
                  <c:v>2.1476098940340423E-2</c:v>
                </c:pt>
                <c:pt idx="6446">
                  <c:v>2.1470915945249087E-2</c:v>
                </c:pt>
                <c:pt idx="6447">
                  <c:v>2.145237907263154E-2</c:v>
                </c:pt>
                <c:pt idx="6448">
                  <c:v>2.1430574746525329E-2</c:v>
                </c:pt>
                <c:pt idx="6449">
                  <c:v>2.1414187204866549E-2</c:v>
                </c:pt>
                <c:pt idx="6450">
                  <c:v>2.1407464289730845E-2</c:v>
                </c:pt>
                <c:pt idx="6451">
                  <c:v>2.140867814170911E-2</c:v>
                </c:pt>
                <c:pt idx="6452">
                  <c:v>2.1411385977579085E-2</c:v>
                </c:pt>
                <c:pt idx="6453">
                  <c:v>2.1407324230105391E-2</c:v>
                </c:pt>
                <c:pt idx="6454">
                  <c:v>2.1389070178840626E-2</c:v>
                </c:pt>
                <c:pt idx="6455">
                  <c:v>2.1353171226733199E-2</c:v>
                </c:pt>
                <c:pt idx="6456">
                  <c:v>2.1302245554557515E-2</c:v>
                </c:pt>
                <c:pt idx="6457">
                  <c:v>2.1242225343951711E-2</c:v>
                </c:pt>
                <c:pt idx="6458">
                  <c:v>2.1181793466224182E-2</c:v>
                </c:pt>
                <c:pt idx="6459">
                  <c:v>2.112934821222346E-2</c:v>
                </c:pt>
                <c:pt idx="6460">
                  <c:v>2.1091651265858553E-2</c:v>
                </c:pt>
                <c:pt idx="6461">
                  <c:v>2.1073223875135001E-2</c:v>
                </c:pt>
                <c:pt idx="6462">
                  <c:v>2.1076162874918765E-2</c:v>
                </c:pt>
                <c:pt idx="6463">
                  <c:v>2.1100048817174873E-2</c:v>
                </c:pt>
                <c:pt idx="6464">
                  <c:v>2.1143065487325037E-2</c:v>
                </c:pt>
                <c:pt idx="6465">
                  <c:v>2.1200178800024012E-2</c:v>
                </c:pt>
                <c:pt idx="6466">
                  <c:v>2.1264113557814886E-2</c:v>
                </c:pt>
                <c:pt idx="6467">
                  <c:v>2.1326470679588157E-2</c:v>
                </c:pt>
                <c:pt idx="6468">
                  <c:v>2.1378239493191405E-2</c:v>
                </c:pt>
                <c:pt idx="6469">
                  <c:v>2.1413206773260647E-2</c:v>
                </c:pt>
                <c:pt idx="6470">
                  <c:v>2.1429314144443719E-2</c:v>
                </c:pt>
                <c:pt idx="6471">
                  <c:v>2.1428707189190994E-2</c:v>
                </c:pt>
                <c:pt idx="6472">
                  <c:v>2.1417175200555201E-2</c:v>
                </c:pt>
                <c:pt idx="6473">
                  <c:v>2.1401535138442236E-2</c:v>
                </c:pt>
                <c:pt idx="6474">
                  <c:v>2.1387903066109278E-2</c:v>
                </c:pt>
                <c:pt idx="6475">
                  <c:v>2.137945326348923E-2</c:v>
                </c:pt>
                <c:pt idx="6476">
                  <c:v>2.1376465527319873E-2</c:v>
                </c:pt>
                <c:pt idx="6477">
                  <c:v>2.1377025726285977E-2</c:v>
                </c:pt>
                <c:pt idx="6478">
                  <c:v>2.1378706327519932E-2</c:v>
                </c:pt>
                <c:pt idx="6479">
                  <c:v>2.1380760404526862E-2</c:v>
                </c:pt>
                <c:pt idx="6480">
                  <c:v>2.1384541798966657E-2</c:v>
                </c:pt>
                <c:pt idx="6481">
                  <c:v>2.1392431481031433E-2</c:v>
                </c:pt>
                <c:pt idx="6482">
                  <c:v>2.1406670619117614E-2</c:v>
                </c:pt>
                <c:pt idx="6483">
                  <c:v>2.1426699574013559E-2</c:v>
                </c:pt>
                <c:pt idx="6484">
                  <c:v>2.1448643778464012E-2</c:v>
                </c:pt>
                <c:pt idx="6485">
                  <c:v>2.146596647614319E-2</c:v>
                </c:pt>
                <c:pt idx="6486">
                  <c:v>2.1471849813670126E-2</c:v>
                </c:pt>
                <c:pt idx="6487">
                  <c:v>2.1460970371139483E-2</c:v>
                </c:pt>
                <c:pt idx="6488">
                  <c:v>2.1433469476264573E-2</c:v>
                </c:pt>
                <c:pt idx="6489">
                  <c:v>2.1394252197247228E-2</c:v>
                </c:pt>
                <c:pt idx="6490">
                  <c:v>2.1351864168731145E-2</c:v>
                </c:pt>
                <c:pt idx="6491">
                  <c:v>2.1315548201600538E-2</c:v>
                </c:pt>
                <c:pt idx="6492">
                  <c:v>2.1292537213214009E-2</c:v>
                </c:pt>
                <c:pt idx="6493">
                  <c:v>2.128562948709601E-2</c:v>
                </c:pt>
                <c:pt idx="6494">
                  <c:v>2.1293050629676909E-2</c:v>
                </c:pt>
                <c:pt idx="6495">
                  <c:v>2.130938692494478E-2</c:v>
                </c:pt>
                <c:pt idx="6496">
                  <c:v>2.1328011051149572E-2</c:v>
                </c:pt>
                <c:pt idx="6497">
                  <c:v>2.1343041630106148E-2</c:v>
                </c:pt>
                <c:pt idx="6498">
                  <c:v>2.1349716867695719E-2</c:v>
                </c:pt>
                <c:pt idx="6499">
                  <c:v>2.1345235577994844E-2</c:v>
                </c:pt>
                <c:pt idx="6500">
                  <c:v>2.1328571187617669E-2</c:v>
                </c:pt>
                <c:pt idx="6501">
                  <c:v>2.1299211674574499E-2</c:v>
                </c:pt>
                <c:pt idx="6502">
                  <c:v>2.1257252954176582E-2</c:v>
                </c:pt>
                <c:pt idx="6503">
                  <c:v>2.1204845252242872E-2</c:v>
                </c:pt>
                <c:pt idx="6504">
                  <c:v>2.1145911642895372E-2</c:v>
                </c:pt>
                <c:pt idx="6505">
                  <c:v>2.1086612813007839E-2</c:v>
                </c:pt>
                <c:pt idx="6506">
                  <c:v>2.1034972041215523E-2</c:v>
                </c:pt>
                <c:pt idx="6507">
                  <c:v>2.0999522130104704E-2</c:v>
                </c:pt>
                <c:pt idx="6508">
                  <c:v>2.0985576181872252E-2</c:v>
                </c:pt>
                <c:pt idx="6509">
                  <c:v>2.0995091094668579E-2</c:v>
                </c:pt>
                <c:pt idx="6510">
                  <c:v>2.1024989799875778E-2</c:v>
                </c:pt>
                <c:pt idx="6511">
                  <c:v>2.1068792087672213E-2</c:v>
                </c:pt>
                <c:pt idx="6512">
                  <c:v>2.1118897245802522E-2</c:v>
                </c:pt>
                <c:pt idx="6513">
                  <c:v>2.1167655020660987E-2</c:v>
                </c:pt>
                <c:pt idx="6514">
                  <c:v>2.1210305064990782E-2</c:v>
                </c:pt>
                <c:pt idx="6515">
                  <c:v>2.1243718747784752E-2</c:v>
                </c:pt>
                <c:pt idx="6516">
                  <c:v>2.1266867163903809E-2</c:v>
                </c:pt>
                <c:pt idx="6517">
                  <c:v>2.1279982035889107E-2</c:v>
                </c:pt>
                <c:pt idx="6518">
                  <c:v>2.1284602672323467E-2</c:v>
                </c:pt>
                <c:pt idx="6519">
                  <c:v>2.1283575859978539E-2</c:v>
                </c:pt>
                <c:pt idx="6520">
                  <c:v>2.1280635456238935E-2</c:v>
                </c:pt>
                <c:pt idx="6521">
                  <c:v>2.1280635456238935E-2</c:v>
                </c:pt>
                <c:pt idx="6522">
                  <c:v>2.12874030819672E-2</c:v>
                </c:pt>
                <c:pt idx="6523">
                  <c:v>2.1302852333097373E-2</c:v>
                </c:pt>
                <c:pt idx="6524">
                  <c:v>2.1325677156976537E-2</c:v>
                </c:pt>
                <c:pt idx="6525">
                  <c:v>2.1350930558280641E-2</c:v>
                </c:pt>
                <c:pt idx="6526">
                  <c:v>2.1371657182579946E-2</c:v>
                </c:pt>
                <c:pt idx="6527">
                  <c:v>2.1380386935257574E-2</c:v>
                </c:pt>
                <c:pt idx="6528">
                  <c:v>2.1371657182579946E-2</c:v>
                </c:pt>
                <c:pt idx="6529">
                  <c:v>2.134434866155633E-2</c:v>
                </c:pt>
                <c:pt idx="6530">
                  <c:v>2.1301498751364452E-2</c:v>
                </c:pt>
                <c:pt idx="6531">
                  <c:v>2.1249412397009511E-2</c:v>
                </c:pt>
                <c:pt idx="6532">
                  <c:v>2.1195605725495399E-2</c:v>
                </c:pt>
                <c:pt idx="6533">
                  <c:v>2.1146984788362751E-2</c:v>
                </c:pt>
                <c:pt idx="6534">
                  <c:v>2.1107326826328439E-2</c:v>
                </c:pt>
                <c:pt idx="6535">
                  <c:v>2.1077702358933699E-2</c:v>
                </c:pt>
                <c:pt idx="6536">
                  <c:v>2.1056476621021954E-2</c:v>
                </c:pt>
                <c:pt idx="6537">
                  <c:v>2.1041036131626674E-2</c:v>
                </c:pt>
                <c:pt idx="6538">
                  <c:v>2.1029094619005935E-2</c:v>
                </c:pt>
                <c:pt idx="6539">
                  <c:v>2.1019625606081734E-2</c:v>
                </c:pt>
                <c:pt idx="6540">
                  <c:v>2.101164940564116E-2</c:v>
                </c:pt>
                <c:pt idx="6541">
                  <c:v>2.1004932718889265E-2</c:v>
                </c:pt>
                <c:pt idx="6542">
                  <c:v>2.0997982923196996E-2</c:v>
                </c:pt>
                <c:pt idx="6543">
                  <c:v>2.0988887721008494E-2</c:v>
                </c:pt>
                <c:pt idx="6544">
                  <c:v>2.0975361875146488E-2</c:v>
                </c:pt>
                <c:pt idx="6545">
                  <c:v>2.0955820103898189E-2</c:v>
                </c:pt>
                <c:pt idx="6546">
                  <c:v>2.0930030043001764E-2</c:v>
                </c:pt>
                <c:pt idx="6547">
                  <c:v>2.0900417666646305E-2</c:v>
                </c:pt>
                <c:pt idx="6548">
                  <c:v>2.0870900567072866E-2</c:v>
                </c:pt>
                <c:pt idx="6549">
                  <c:v>2.0846421082151519E-2</c:v>
                </c:pt>
                <c:pt idx="6550">
                  <c:v>2.0831174557448547E-2</c:v>
                </c:pt>
                <c:pt idx="6551">
                  <c:v>2.082819059077879E-2</c:v>
                </c:pt>
                <c:pt idx="6552">
                  <c:v>2.0836536424077685E-2</c:v>
                </c:pt>
                <c:pt idx="6553">
                  <c:v>2.0854067858774757E-2</c:v>
                </c:pt>
                <c:pt idx="6554">
                  <c:v>2.0876635960192409E-2</c:v>
                </c:pt>
                <c:pt idx="6555">
                  <c:v>2.0900324402509003E-2</c:v>
                </c:pt>
                <c:pt idx="6556">
                  <c:v>2.0921962219093267E-2</c:v>
                </c:pt>
                <c:pt idx="6557">
                  <c:v>2.0939963465586249E-2</c:v>
                </c:pt>
                <c:pt idx="6558">
                  <c:v>2.0953161744728728E-2</c:v>
                </c:pt>
                <c:pt idx="6559">
                  <c:v>2.0961370064086278E-2</c:v>
                </c:pt>
                <c:pt idx="6560">
                  <c:v>2.0964681418653049E-2</c:v>
                </c:pt>
                <c:pt idx="6561">
                  <c:v>2.0963328890498019E-2</c:v>
                </c:pt>
                <c:pt idx="6562">
                  <c:v>2.0958245287860951E-2</c:v>
                </c:pt>
                <c:pt idx="6563">
                  <c:v>2.0951202964173861E-2</c:v>
                </c:pt>
                <c:pt idx="6564">
                  <c:v>2.0944347301803397E-2</c:v>
                </c:pt>
                <c:pt idx="6565">
                  <c:v>2.0941129375154251E-2</c:v>
                </c:pt>
                <c:pt idx="6566">
                  <c:v>2.0944953580508192E-2</c:v>
                </c:pt>
                <c:pt idx="6567">
                  <c:v>2.0958711670944659E-2</c:v>
                </c:pt>
                <c:pt idx="6568">
                  <c:v>2.0984176947572493E-2</c:v>
                </c:pt>
                <c:pt idx="6569">
                  <c:v>2.1021071599625081E-2</c:v>
                </c:pt>
                <c:pt idx="6570">
                  <c:v>2.1065479939203387E-2</c:v>
                </c:pt>
                <c:pt idx="6571">
                  <c:v>2.111115249543017E-2</c:v>
                </c:pt>
                <c:pt idx="6572">
                  <c:v>2.115011092288089E-2</c:v>
                </c:pt>
                <c:pt idx="6573">
                  <c:v>2.1174047594155539E-2</c:v>
                </c:pt>
                <c:pt idx="6574">
                  <c:v>2.1176707305737404E-2</c:v>
                </c:pt>
                <c:pt idx="6575">
                  <c:v>2.115738977104243E-2</c:v>
                </c:pt>
                <c:pt idx="6576">
                  <c:v>2.1119410457031813E-2</c:v>
                </c:pt>
                <c:pt idx="6577">
                  <c:v>2.1070844699401022E-2</c:v>
                </c:pt>
                <c:pt idx="6578">
                  <c:v>2.1021164889696527E-2</c:v>
                </c:pt>
                <c:pt idx="6579">
                  <c:v>2.0978953179351174E-2</c:v>
                </c:pt>
                <c:pt idx="6580">
                  <c:v>2.0949430741760595E-2</c:v>
                </c:pt>
                <c:pt idx="6581">
                  <c:v>2.0933807514958998E-2</c:v>
                </c:pt>
                <c:pt idx="6582">
                  <c:v>2.0928864163230372E-2</c:v>
                </c:pt>
                <c:pt idx="6583">
                  <c:v>2.092919060925081E-2</c:v>
                </c:pt>
                <c:pt idx="6584">
                  <c:v>2.0928491082364616E-2</c:v>
                </c:pt>
                <c:pt idx="6585">
                  <c:v>2.0921309338164391E-2</c:v>
                </c:pt>
                <c:pt idx="6586">
                  <c:v>2.0905174164213898E-2</c:v>
                </c:pt>
                <c:pt idx="6587">
                  <c:v>2.0880459597685481E-2</c:v>
                </c:pt>
                <c:pt idx="6588">
                  <c:v>2.084968493375295E-2</c:v>
                </c:pt>
                <c:pt idx="6589">
                  <c:v>2.081690765213718E-2</c:v>
                </c:pt>
                <c:pt idx="6590">
                  <c:v>2.0786137491088048E-2</c:v>
                </c:pt>
                <c:pt idx="6591">
                  <c:v>2.0761942486484448E-2</c:v>
                </c:pt>
                <c:pt idx="6592">
                  <c:v>2.0747304930030415E-2</c:v>
                </c:pt>
                <c:pt idx="6593">
                  <c:v>2.0745160616056697E-2</c:v>
                </c:pt>
                <c:pt idx="6594">
                  <c:v>2.0756208607823019E-2</c:v>
                </c:pt>
                <c:pt idx="6595">
                  <c:v>2.0780263435435049E-2</c:v>
                </c:pt>
                <c:pt idx="6596">
                  <c:v>2.0815182600576028E-2</c:v>
                </c:pt>
                <c:pt idx="6597">
                  <c:v>2.0856585729323258E-2</c:v>
                </c:pt>
                <c:pt idx="6598">
                  <c:v>2.0900137874294129E-2</c:v>
                </c:pt>
                <c:pt idx="6599">
                  <c:v>2.0940756283752034E-2</c:v>
                </c:pt>
                <c:pt idx="6600">
                  <c:v>2.0973076515205642E-2</c:v>
                </c:pt>
                <c:pt idx="6601">
                  <c:v>2.0993645187625372E-2</c:v>
                </c:pt>
                <c:pt idx="6602">
                  <c:v>2.1000035200286156E-2</c:v>
                </c:pt>
                <c:pt idx="6603">
                  <c:v>2.0992479137064597E-2</c:v>
                </c:pt>
                <c:pt idx="6604">
                  <c:v>2.0974009313728954E-2</c:v>
                </c:pt>
                <c:pt idx="6605">
                  <c:v>2.0949570653793444E-2</c:v>
                </c:pt>
                <c:pt idx="6606">
                  <c:v>2.0924433848643627E-2</c:v>
                </c:pt>
                <c:pt idx="6607">
                  <c:v>2.0903448762016337E-2</c:v>
                </c:pt>
                <c:pt idx="6608">
                  <c:v>2.0889505898475498E-2</c:v>
                </c:pt>
                <c:pt idx="6609">
                  <c:v>2.0884003486884913E-2</c:v>
                </c:pt>
                <c:pt idx="6610">
                  <c:v>2.0886941206432759E-2</c:v>
                </c:pt>
                <c:pt idx="6611">
                  <c:v>2.0897713014792048E-2</c:v>
                </c:pt>
                <c:pt idx="6612">
                  <c:v>2.0915246919266391E-2</c:v>
                </c:pt>
                <c:pt idx="6613">
                  <c:v>2.0938471105906194E-2</c:v>
                </c:pt>
                <c:pt idx="6614">
                  <c:v>2.0965194447675646E-2</c:v>
                </c:pt>
                <c:pt idx="6615">
                  <c:v>2.0991872792010209E-2</c:v>
                </c:pt>
                <c:pt idx="6616">
                  <c:v>2.1013934968571187E-2</c:v>
                </c:pt>
                <c:pt idx="6617">
                  <c:v>2.1025502900145161E-2</c:v>
                </c:pt>
                <c:pt idx="6618">
                  <c:v>2.1021771275648644E-2</c:v>
                </c:pt>
                <c:pt idx="6619">
                  <c:v>2.1000175128622629E-2</c:v>
                </c:pt>
                <c:pt idx="6620">
                  <c:v>2.0961789811859484E-2</c:v>
                </c:pt>
                <c:pt idx="6621">
                  <c:v>2.0912169108214147E-2</c:v>
                </c:pt>
                <c:pt idx="6622">
                  <c:v>2.0859896285036601E-2</c:v>
                </c:pt>
                <c:pt idx="6623">
                  <c:v>2.0815182600576028E-2</c:v>
                </c:pt>
                <c:pt idx="6624">
                  <c:v>2.0786790168842779E-2</c:v>
                </c:pt>
                <c:pt idx="6625">
                  <c:v>2.0779890482202974E-2</c:v>
                </c:pt>
                <c:pt idx="6626">
                  <c:v>2.0794622378407908E-2</c:v>
                </c:pt>
                <c:pt idx="6627">
                  <c:v>2.0826838487631567E-2</c:v>
                </c:pt>
                <c:pt idx="6628">
                  <c:v>2.0868242727651649E-2</c:v>
                </c:pt>
                <c:pt idx="6629">
                  <c:v>2.0908858154011119E-2</c:v>
                </c:pt>
                <c:pt idx="6630">
                  <c:v>2.0940523101788296E-2</c:v>
                </c:pt>
                <c:pt idx="6631">
                  <c:v>2.0958058734767533E-2</c:v>
                </c:pt>
                <c:pt idx="6632">
                  <c:v>2.0961276786858558E-2</c:v>
                </c:pt>
                <c:pt idx="6633">
                  <c:v>2.0954887344441848E-2</c:v>
                </c:pt>
                <c:pt idx="6634">
                  <c:v>2.0948777819536531E-2</c:v>
                </c:pt>
                <c:pt idx="6635">
                  <c:v>2.0952835280689371E-2</c:v>
                </c:pt>
                <c:pt idx="6636">
                  <c:v>2.0974568993804572E-2</c:v>
                </c:pt>
                <c:pt idx="6637">
                  <c:v>2.1016173899022224E-2</c:v>
                </c:pt>
                <c:pt idx="6638">
                  <c:v>2.107341047770462E-2</c:v>
                </c:pt>
                <c:pt idx="6639">
                  <c:v>2.1137093287088911E-2</c:v>
                </c:pt>
                <c:pt idx="6640">
                  <c:v>2.1195419070415118E-2</c:v>
                </c:pt>
                <c:pt idx="6641">
                  <c:v>2.1238025173203619E-2</c:v>
                </c:pt>
                <c:pt idx="6642">
                  <c:v>2.1257999681289171E-2</c:v>
                </c:pt>
                <c:pt idx="6643">
                  <c:v>2.1253285987918653E-2</c:v>
                </c:pt>
                <c:pt idx="6644">
                  <c:v>2.1225658239662611E-2</c:v>
                </c:pt>
                <c:pt idx="6645">
                  <c:v>2.1179880316299922E-2</c:v>
                </c:pt>
                <c:pt idx="6646">
                  <c:v>2.1123702792878347E-2</c:v>
                </c:pt>
                <c:pt idx="6647">
                  <c:v>2.1064593593897347E-2</c:v>
                </c:pt>
                <c:pt idx="6648">
                  <c:v>2.1010809814116189E-2</c:v>
                </c:pt>
                <c:pt idx="6649">
                  <c:v>2.0968972225504874E-2</c:v>
                </c:pt>
                <c:pt idx="6650">
                  <c:v>2.0942668380576908E-2</c:v>
                </c:pt>
                <c:pt idx="6651">
                  <c:v>2.093212863447725E-2</c:v>
                </c:pt>
                <c:pt idx="6652">
                  <c:v>2.0934646957633703E-2</c:v>
                </c:pt>
                <c:pt idx="6653">
                  <c:v>2.0945653133911397E-2</c:v>
                </c:pt>
                <c:pt idx="6654">
                  <c:v>2.0960996955295304E-2</c:v>
                </c:pt>
                <c:pt idx="6655">
                  <c:v>2.097755396638968E-2</c:v>
                </c:pt>
                <c:pt idx="6656">
                  <c:v>2.0993551903465198E-2</c:v>
                </c:pt>
                <c:pt idx="6657">
                  <c:v>2.1008291049280377E-2</c:v>
                </c:pt>
                <c:pt idx="6658">
                  <c:v>2.1020885019542586E-2</c:v>
                </c:pt>
                <c:pt idx="6659">
                  <c:v>2.1030074183850729E-2</c:v>
                </c:pt>
                <c:pt idx="6660">
                  <c:v>2.1033945818907725E-2</c:v>
                </c:pt>
                <c:pt idx="6661">
                  <c:v>2.1030354059926377E-2</c:v>
                </c:pt>
                <c:pt idx="6662">
                  <c:v>2.1017899749122833E-2</c:v>
                </c:pt>
                <c:pt idx="6663">
                  <c:v>2.0996630291327152E-2</c:v>
                </c:pt>
                <c:pt idx="6664">
                  <c:v>2.0968692388983141E-2</c:v>
                </c:pt>
                <c:pt idx="6665">
                  <c:v>2.0937538383710493E-2</c:v>
                </c:pt>
                <c:pt idx="6666">
                  <c:v>2.0907925495411879E-2</c:v>
                </c:pt>
                <c:pt idx="6667">
                  <c:v>2.0884143377841509E-2</c:v>
                </c:pt>
                <c:pt idx="6668">
                  <c:v>2.0868755642764476E-2</c:v>
                </c:pt>
                <c:pt idx="6669">
                  <c:v>2.0861714770039848E-2</c:v>
                </c:pt>
                <c:pt idx="6670">
                  <c:v>2.0861435002620617E-2</c:v>
                </c:pt>
                <c:pt idx="6671">
                  <c:v>2.0864092800379604E-2</c:v>
                </c:pt>
                <c:pt idx="6672">
                  <c:v>2.0866097816469871E-2</c:v>
                </c:pt>
                <c:pt idx="6673">
                  <c:v>2.086460571059124E-2</c:v>
                </c:pt>
                <c:pt idx="6674">
                  <c:v>2.0858683965931275E-2</c:v>
                </c:pt>
                <c:pt idx="6675">
                  <c:v>2.0849638307128833E-2</c:v>
                </c:pt>
                <c:pt idx="6676">
                  <c:v>2.0840313082916014E-2</c:v>
                </c:pt>
                <c:pt idx="6677">
                  <c:v>2.0833972044822076E-2</c:v>
                </c:pt>
                <c:pt idx="6678">
                  <c:v>2.0833505795675007E-2</c:v>
                </c:pt>
                <c:pt idx="6679">
                  <c:v>2.0839706950272603E-2</c:v>
                </c:pt>
                <c:pt idx="6680">
                  <c:v>2.0851083734805272E-2</c:v>
                </c:pt>
                <c:pt idx="6681">
                  <c:v>2.0864325941309721E-2</c:v>
                </c:pt>
                <c:pt idx="6682">
                  <c:v>2.0876635960192409E-2</c:v>
                </c:pt>
                <c:pt idx="6683">
                  <c:v>2.0885775442329287E-2</c:v>
                </c:pt>
                <c:pt idx="6684">
                  <c:v>2.0891511031894579E-2</c:v>
                </c:pt>
                <c:pt idx="6685">
                  <c:v>2.0895055011276538E-2</c:v>
                </c:pt>
                <c:pt idx="6686">
                  <c:v>2.0897479855938046E-2</c:v>
                </c:pt>
                <c:pt idx="6687">
                  <c:v>2.0898365860249075E-2</c:v>
                </c:pt>
                <c:pt idx="6688">
                  <c:v>2.0895521326506301E-2</c:v>
                </c:pt>
                <c:pt idx="6689">
                  <c:v>2.0883443923509944E-2</c:v>
                </c:pt>
                <c:pt idx="6690">
                  <c:v>2.0855513301193847E-2</c:v>
                </c:pt>
                <c:pt idx="6691">
                  <c:v>2.0807443264389221E-2</c:v>
                </c:pt>
                <c:pt idx="6692">
                  <c:v>2.0739706647790575E-2</c:v>
                </c:pt>
                <c:pt idx="6693">
                  <c:v>2.0659489950090489E-2</c:v>
                </c:pt>
                <c:pt idx="6694">
                  <c:v>2.0578169725051339E-2</c:v>
                </c:pt>
                <c:pt idx="6695">
                  <c:v>2.0508931381262092E-2</c:v>
                </c:pt>
                <c:pt idx="6696">
                  <c:v>2.0463927717934156E-2</c:v>
                </c:pt>
                <c:pt idx="6697">
                  <c:v>2.0450697714283102E-2</c:v>
                </c:pt>
                <c:pt idx="6698">
                  <c:v>2.0471288246563198E-2</c:v>
                </c:pt>
                <c:pt idx="6699">
                  <c:v>2.0520485869125478E-2</c:v>
                </c:pt>
                <c:pt idx="6700">
                  <c:v>2.0587442723645218E-2</c:v>
                </c:pt>
                <c:pt idx="6701">
                  <c:v>2.0656973221964144E-2</c:v>
                </c:pt>
                <c:pt idx="6702">
                  <c:v>2.0715607454145919E-2</c:v>
                </c:pt>
                <c:pt idx="6703">
                  <c:v>2.0754903345210136E-2</c:v>
                </c:pt>
                <c:pt idx="6704">
                  <c:v>2.0773037523573297E-2</c:v>
                </c:pt>
                <c:pt idx="6705">
                  <c:v>2.077429622215355E-2</c:v>
                </c:pt>
                <c:pt idx="6706">
                  <c:v>2.07669305563234E-2</c:v>
                </c:pt>
                <c:pt idx="6707">
                  <c:v>2.075900561234701E-2</c:v>
                </c:pt>
                <c:pt idx="6708">
                  <c:v>2.0755835675247754E-2</c:v>
                </c:pt>
                <c:pt idx="6709">
                  <c:v>2.0758725911083971E-2</c:v>
                </c:pt>
                <c:pt idx="6710">
                  <c:v>2.0764832762961934E-2</c:v>
                </c:pt>
                <c:pt idx="6711">
                  <c:v>2.0769634393825072E-2</c:v>
                </c:pt>
                <c:pt idx="6712">
                  <c:v>2.0768795270040392E-2</c:v>
                </c:pt>
                <c:pt idx="6713">
                  <c:v>2.0759891334201537E-2</c:v>
                </c:pt>
                <c:pt idx="6714">
                  <c:v>2.0743435849456267E-2</c:v>
                </c:pt>
                <c:pt idx="6715">
                  <c:v>2.0722645958527471E-2</c:v>
                </c:pt>
                <c:pt idx="6716">
                  <c:v>2.0701857062773284E-2</c:v>
                </c:pt>
                <c:pt idx="6717">
                  <c:v>2.0684844469217374E-2</c:v>
                </c:pt>
                <c:pt idx="6718">
                  <c:v>2.0674031331504146E-2</c:v>
                </c:pt>
                <c:pt idx="6719">
                  <c:v>2.0669603615736339E-2</c:v>
                </c:pt>
                <c:pt idx="6720">
                  <c:v>2.0671933986829323E-2</c:v>
                </c:pt>
                <c:pt idx="6721">
                  <c:v>2.0681255596247457E-2</c:v>
                </c:pt>
                <c:pt idx="6722">
                  <c:v>2.069887398448756E-2</c:v>
                </c:pt>
                <c:pt idx="6723">
                  <c:v>2.0726608080710036E-2</c:v>
                </c:pt>
                <c:pt idx="6724">
                  <c:v>2.0765532026289842E-2</c:v>
                </c:pt>
                <c:pt idx="6725">
                  <c:v>2.0814343388780639E-2</c:v>
                </c:pt>
                <c:pt idx="6726">
                  <c:v>2.0869734846025841E-2</c:v>
                </c:pt>
                <c:pt idx="6727">
                  <c:v>2.0926066064549172E-2</c:v>
                </c:pt>
                <c:pt idx="6728">
                  <c:v>2.0976574519998577E-2</c:v>
                </c:pt>
                <c:pt idx="6729">
                  <c:v>2.1016127254520185E-2</c:v>
                </c:pt>
                <c:pt idx="6730">
                  <c:v>2.1040336424565716E-2</c:v>
                </c:pt>
                <c:pt idx="6731">
                  <c:v>2.1047053658888711E-2</c:v>
                </c:pt>
                <c:pt idx="6732">
                  <c:v>2.1036464732537626E-2</c:v>
                </c:pt>
                <c:pt idx="6733">
                  <c:v>2.1010343375081682E-2</c:v>
                </c:pt>
                <c:pt idx="6734">
                  <c:v>2.0972097078912462E-2</c:v>
                </c:pt>
                <c:pt idx="6735">
                  <c:v>2.0925972794903609E-2</c:v>
                </c:pt>
                <c:pt idx="6736">
                  <c:v>2.0877382033157373E-2</c:v>
                </c:pt>
                <c:pt idx="6737">
                  <c:v>2.083220030072664E-2</c:v>
                </c:pt>
                <c:pt idx="6738">
                  <c:v>2.0796207485624725E-2</c:v>
                </c:pt>
                <c:pt idx="6739">
                  <c:v>2.0775088737946097E-2</c:v>
                </c:pt>
                <c:pt idx="6740">
                  <c:v>2.0772617958190638E-2</c:v>
                </c:pt>
                <c:pt idx="6741">
                  <c:v>2.078949412998999E-2</c:v>
                </c:pt>
                <c:pt idx="6742">
                  <c:v>2.0822875450933205E-2</c:v>
                </c:pt>
                <c:pt idx="6743">
                  <c:v>2.0866051188083608E-2</c:v>
                </c:pt>
                <c:pt idx="6744">
                  <c:v>2.0909324484061693E-2</c:v>
                </c:pt>
                <c:pt idx="6745">
                  <c:v>2.0941689012858873E-2</c:v>
                </c:pt>
                <c:pt idx="6746">
                  <c:v>2.0955027258232624E-2</c:v>
                </c:pt>
                <c:pt idx="6747">
                  <c:v>2.0944906943654702E-2</c:v>
                </c:pt>
                <c:pt idx="6748">
                  <c:v>2.0911283075742311E-2</c:v>
                </c:pt>
                <c:pt idx="6749">
                  <c:v>2.0858590710755694E-2</c:v>
                </c:pt>
                <c:pt idx="6750">
                  <c:v>2.0794389274893417E-2</c:v>
                </c:pt>
                <c:pt idx="6751">
                  <c:v>2.0726887761288733E-2</c:v>
                </c:pt>
                <c:pt idx="6752">
                  <c:v>2.0664197202957764E-2</c:v>
                </c:pt>
                <c:pt idx="6753">
                  <c:v>2.0613305650321274E-2</c:v>
                </c:pt>
                <c:pt idx="6754">
                  <c:v>2.05790084805988E-2</c:v>
                </c:pt>
                <c:pt idx="6755">
                  <c:v>2.0563118998062853E-2</c:v>
                </c:pt>
                <c:pt idx="6756">
                  <c:v>2.0565215817300427E-2</c:v>
                </c:pt>
                <c:pt idx="6757">
                  <c:v>2.0581804344122386E-2</c:v>
                </c:pt>
                <c:pt idx="6758">
                  <c:v>2.0607666935016151E-2</c:v>
                </c:pt>
                <c:pt idx="6759">
                  <c:v>2.0636373884415977E-2</c:v>
                </c:pt>
                <c:pt idx="6760">
                  <c:v>2.0661307596140828E-2</c:v>
                </c:pt>
                <c:pt idx="6761">
                  <c:v>2.0678272659465209E-2</c:v>
                </c:pt>
                <c:pt idx="6762">
                  <c:v>2.0685543603766739E-2</c:v>
                </c:pt>
                <c:pt idx="6763">
                  <c:v>2.0684797860287547E-2</c:v>
                </c:pt>
                <c:pt idx="6764">
                  <c:v>2.0680043775708652E-2</c:v>
                </c:pt>
                <c:pt idx="6765">
                  <c:v>2.0676641374578482E-2</c:v>
                </c:pt>
                <c:pt idx="6766">
                  <c:v>2.0678692133712324E-2</c:v>
                </c:pt>
                <c:pt idx="6767">
                  <c:v>2.0687454577277727E-2</c:v>
                </c:pt>
                <c:pt idx="6768">
                  <c:v>2.0700831627301415E-2</c:v>
                </c:pt>
                <c:pt idx="6769">
                  <c:v>2.0714395537750903E-2</c:v>
                </c:pt>
                <c:pt idx="6770">
                  <c:v>2.0723251927813997E-2</c:v>
                </c:pt>
                <c:pt idx="6771">
                  <c:v>2.0723578219318479E-2</c:v>
                </c:pt>
                <c:pt idx="6772">
                  <c:v>2.0714162477293303E-2</c:v>
                </c:pt>
                <c:pt idx="6773">
                  <c:v>2.0697009570964216E-2</c:v>
                </c:pt>
                <c:pt idx="6774">
                  <c:v>2.0676687982633009E-2</c:v>
                </c:pt>
                <c:pt idx="6775">
                  <c:v>2.0658837463620079E-2</c:v>
                </c:pt>
                <c:pt idx="6776">
                  <c:v>2.0649050284201172E-2</c:v>
                </c:pt>
                <c:pt idx="6777">
                  <c:v>2.0651706782520492E-2</c:v>
                </c:pt>
                <c:pt idx="6778">
                  <c:v>2.0667319864197127E-2</c:v>
                </c:pt>
                <c:pt idx="6779">
                  <c:v>2.0693513817180438E-2</c:v>
                </c:pt>
                <c:pt idx="6780">
                  <c:v>2.0725349520334564E-2</c:v>
                </c:pt>
                <c:pt idx="6781">
                  <c:v>2.075672139063723E-2</c:v>
                </c:pt>
                <c:pt idx="6782">
                  <c:v>2.0782128206400026E-2</c:v>
                </c:pt>
                <c:pt idx="6783">
                  <c:v>2.0797979082889835E-2</c:v>
                </c:pt>
                <c:pt idx="6784">
                  <c:v>2.0802594593915431E-2</c:v>
                </c:pt>
                <c:pt idx="6785">
                  <c:v>2.0797233146318435E-2</c:v>
                </c:pt>
                <c:pt idx="6786">
                  <c:v>2.0784132844117405E-2</c:v>
                </c:pt>
                <c:pt idx="6787">
                  <c:v>2.076599820246728E-2</c:v>
                </c:pt>
                <c:pt idx="6788">
                  <c:v>2.0745440308583392E-2</c:v>
                </c:pt>
                <c:pt idx="6789">
                  <c:v>2.0724463868923466E-2</c:v>
                </c:pt>
                <c:pt idx="6790">
                  <c:v>2.0704047773938201E-2</c:v>
                </c:pt>
                <c:pt idx="6791">
                  <c:v>2.0686289348526683E-2</c:v>
                </c:pt>
                <c:pt idx="6792">
                  <c:v>2.0673052569395452E-2</c:v>
                </c:pt>
                <c:pt idx="6793">
                  <c:v>2.0667086829001098E-2</c:v>
                </c:pt>
                <c:pt idx="6794">
                  <c:v>2.0670768799719859E-2</c:v>
                </c:pt>
                <c:pt idx="6795">
                  <c:v>2.0685450385761868E-2</c:v>
                </c:pt>
                <c:pt idx="6796">
                  <c:v>2.0709780963970255E-2</c:v>
                </c:pt>
                <c:pt idx="6797">
                  <c:v>2.0739753262613687E-2</c:v>
                </c:pt>
                <c:pt idx="6798">
                  <c:v>2.0769774247946911E-2</c:v>
                </c:pt>
                <c:pt idx="6799">
                  <c:v>2.0793643344487751E-2</c:v>
                </c:pt>
                <c:pt idx="6800">
                  <c:v>2.0806510823555564E-2</c:v>
                </c:pt>
                <c:pt idx="6801">
                  <c:v>2.0806417579582355E-2</c:v>
                </c:pt>
                <c:pt idx="6802">
                  <c:v>2.0793177138634718E-2</c:v>
                </c:pt>
                <c:pt idx="6803">
                  <c:v>2.0769634393825072E-2</c:v>
                </c:pt>
                <c:pt idx="6804">
                  <c:v>2.0739054040791245E-2</c:v>
                </c:pt>
                <c:pt idx="6805">
                  <c:v>2.0705632550605875E-2</c:v>
                </c:pt>
                <c:pt idx="6806">
                  <c:v>2.0673052569395452E-2</c:v>
                </c:pt>
                <c:pt idx="6807">
                  <c:v>2.0644902450897458E-2</c:v>
                </c:pt>
                <c:pt idx="6808">
                  <c:v>2.0623977468938744E-2</c:v>
                </c:pt>
                <c:pt idx="6809">
                  <c:v>2.0613538656661053E-2</c:v>
                </c:pt>
                <c:pt idx="6810">
                  <c:v>2.0616567750454624E-2</c:v>
                </c:pt>
                <c:pt idx="6811">
                  <c:v>2.0635301999929918E-2</c:v>
                </c:pt>
                <c:pt idx="6812">
                  <c:v>2.0670535762673088E-2</c:v>
                </c:pt>
                <c:pt idx="6813">
                  <c:v>2.0720128864387684E-2</c:v>
                </c:pt>
                <c:pt idx="6814">
                  <c:v>2.0777373056263267E-2</c:v>
                </c:pt>
                <c:pt idx="6815">
                  <c:v>2.0832899672532441E-2</c:v>
                </c:pt>
                <c:pt idx="6816">
                  <c:v>2.0876029776852219E-2</c:v>
                </c:pt>
                <c:pt idx="6817">
                  <c:v>2.0898832179033773E-2</c:v>
                </c:pt>
                <c:pt idx="6818">
                  <c:v>2.0899764818104856E-2</c:v>
                </c:pt>
                <c:pt idx="6819">
                  <c:v>2.0883443923509944E-2</c:v>
                </c:pt>
                <c:pt idx="6820">
                  <c:v>2.0859803029600783E-2</c:v>
                </c:pt>
                <c:pt idx="6821">
                  <c:v>2.0839706950272603E-2</c:v>
                </c:pt>
                <c:pt idx="6822">
                  <c:v>2.0830661686718217E-2</c:v>
                </c:pt>
                <c:pt idx="6823">
                  <c:v>2.0835324170178644E-2</c:v>
                </c:pt>
                <c:pt idx="6824">
                  <c:v>2.0850011320262103E-2</c:v>
                </c:pt>
                <c:pt idx="6825">
                  <c:v>2.0866610729049613E-2</c:v>
                </c:pt>
                <c:pt idx="6826">
                  <c:v>2.0874724154070108E-2</c:v>
                </c:pt>
                <c:pt idx="6827">
                  <c:v>2.0866284330065106E-2</c:v>
                </c:pt>
                <c:pt idx="6828">
                  <c:v>2.0837655430679954E-2</c:v>
                </c:pt>
                <c:pt idx="6829">
                  <c:v>2.0792431210310942E-2</c:v>
                </c:pt>
                <c:pt idx="6830">
                  <c:v>2.0739939721956542E-2</c:v>
                </c:pt>
                <c:pt idx="6831">
                  <c:v>2.0694632455329882E-2</c:v>
                </c:pt>
                <c:pt idx="6832">
                  <c:v>2.0671794164211173E-2</c:v>
                </c:pt>
                <c:pt idx="6833">
                  <c:v>2.0680696294040242E-2</c:v>
                </c:pt>
                <c:pt idx="6834">
                  <c:v>2.0718870322788525E-2</c:v>
                </c:pt>
                <c:pt idx="6835">
                  <c:v>2.0773084141974214E-2</c:v>
                </c:pt>
                <c:pt idx="6836">
                  <c:v>2.0826278997905241E-2</c:v>
                </c:pt>
                <c:pt idx="6837">
                  <c:v>2.0864652338822516E-2</c:v>
                </c:pt>
                <c:pt idx="6838">
                  <c:v>2.0880459597685481E-2</c:v>
                </c:pt>
                <c:pt idx="6839">
                  <c:v>2.0873511793572559E-2</c:v>
                </c:pt>
                <c:pt idx="6840">
                  <c:v>2.0847819872691582E-2</c:v>
                </c:pt>
                <c:pt idx="6841">
                  <c:v>2.0810566955769001E-2</c:v>
                </c:pt>
                <c:pt idx="6842">
                  <c:v>2.076986748405308E-2</c:v>
                </c:pt>
                <c:pt idx="6843">
                  <c:v>2.073360014921178E-2</c:v>
                </c:pt>
                <c:pt idx="6844">
                  <c:v>2.0707450389786837E-2</c:v>
                </c:pt>
                <c:pt idx="6845">
                  <c:v>2.0692768060015083E-2</c:v>
                </c:pt>
                <c:pt idx="6846">
                  <c:v>2.0687128312912424E-2</c:v>
                </c:pt>
                <c:pt idx="6847">
                  <c:v>2.0685030904987085E-2</c:v>
                </c:pt>
                <c:pt idx="6848">
                  <c:v>2.0680649685555393E-2</c:v>
                </c:pt>
                <c:pt idx="6849">
                  <c:v>2.0668811292413387E-2</c:v>
                </c:pt>
                <c:pt idx="6850">
                  <c:v>2.0646813245587932E-2</c:v>
                </c:pt>
                <c:pt idx="6851">
                  <c:v>2.0615495914851019E-2</c:v>
                </c:pt>
                <c:pt idx="6852">
                  <c:v>2.057835611503301E-2</c:v>
                </c:pt>
                <c:pt idx="6853">
                  <c:v>2.0541266084571637E-2</c:v>
                </c:pt>
                <c:pt idx="6854">
                  <c:v>2.0510841577803925E-2</c:v>
                </c:pt>
                <c:pt idx="6855">
                  <c:v>2.0493603522968813E-2</c:v>
                </c:pt>
                <c:pt idx="6856">
                  <c:v>2.0494395526708516E-2</c:v>
                </c:pt>
                <c:pt idx="6857">
                  <c:v>2.0515454038237298E-2</c:v>
                </c:pt>
                <c:pt idx="6858">
                  <c:v>2.0555710317834437E-2</c:v>
                </c:pt>
                <c:pt idx="6859">
                  <c:v>2.0610183377428822E-2</c:v>
                </c:pt>
                <c:pt idx="6860">
                  <c:v>2.0670908622007829E-2</c:v>
                </c:pt>
                <c:pt idx="6861">
                  <c:v>2.072842600769121E-2</c:v>
                </c:pt>
                <c:pt idx="6862">
                  <c:v>2.0774622552010687E-2</c:v>
                </c:pt>
                <c:pt idx="6863">
                  <c:v>2.0804739191486961E-2</c:v>
                </c:pt>
                <c:pt idx="6864">
                  <c:v>2.0817793492088128E-2</c:v>
                </c:pt>
                <c:pt idx="6865">
                  <c:v>2.0816674536660924E-2</c:v>
                </c:pt>
                <c:pt idx="6866">
                  <c:v>2.0806510823555564E-2</c:v>
                </c:pt>
                <c:pt idx="6867">
                  <c:v>2.0792990656433703E-2</c:v>
                </c:pt>
                <c:pt idx="6868">
                  <c:v>2.0781009342860209E-2</c:v>
                </c:pt>
                <c:pt idx="6869">
                  <c:v>2.0774389459230498E-2</c:v>
                </c:pt>
                <c:pt idx="6870">
                  <c:v>2.0774855644915886E-2</c:v>
                </c:pt>
                <c:pt idx="6871">
                  <c:v>2.0783573409405072E-2</c:v>
                </c:pt>
                <c:pt idx="6872">
                  <c:v>2.0800683113701542E-2</c:v>
                </c:pt>
                <c:pt idx="6873">
                  <c:v>2.0825253268612627E-2</c:v>
                </c:pt>
                <c:pt idx="6874">
                  <c:v>2.085528016499439E-2</c:v>
                </c:pt>
                <c:pt idx="6875">
                  <c:v>2.0886568161579307E-2</c:v>
                </c:pt>
                <c:pt idx="6876">
                  <c:v>2.0913241676256085E-2</c:v>
                </c:pt>
                <c:pt idx="6877">
                  <c:v>2.0929563690717641E-2</c:v>
                </c:pt>
                <c:pt idx="6878">
                  <c:v>2.0930636301719659E-2</c:v>
                </c:pt>
                <c:pt idx="6879">
                  <c:v>2.0914314246947015E-2</c:v>
                </c:pt>
                <c:pt idx="6880">
                  <c:v>2.0882744470304811E-2</c:v>
                </c:pt>
                <c:pt idx="6881">
                  <c:v>2.0841385473511227E-2</c:v>
                </c:pt>
                <c:pt idx="6882">
                  <c:v>2.0798258809434651E-2</c:v>
                </c:pt>
                <c:pt idx="6883">
                  <c:v>2.0761942486484448E-2</c:v>
                </c:pt>
                <c:pt idx="6884">
                  <c:v>2.0740359255770453E-2</c:v>
                </c:pt>
                <c:pt idx="6885">
                  <c:v>2.0737935288216887E-2</c:v>
                </c:pt>
                <c:pt idx="6886">
                  <c:v>2.0754856728760769E-2</c:v>
                </c:pt>
                <c:pt idx="6887">
                  <c:v>2.0786603689384238E-2</c:v>
                </c:pt>
                <c:pt idx="6888">
                  <c:v>2.0825579636761134E-2</c:v>
                </c:pt>
                <c:pt idx="6889">
                  <c:v>2.0862833841518887E-2</c:v>
                </c:pt>
                <c:pt idx="6890">
                  <c:v>2.0890858196741753E-2</c:v>
                </c:pt>
                <c:pt idx="6891">
                  <c:v>2.0904241513526108E-2</c:v>
                </c:pt>
                <c:pt idx="6892">
                  <c:v>2.0900604194981305E-2</c:v>
                </c:pt>
                <c:pt idx="6893">
                  <c:v>2.088083263729202E-2</c:v>
                </c:pt>
                <c:pt idx="6894">
                  <c:v>2.0847493487829334E-2</c:v>
                </c:pt>
                <c:pt idx="6895">
                  <c:v>2.0805345275328742E-2</c:v>
                </c:pt>
                <c:pt idx="6896">
                  <c:v>2.0760031185185886E-2</c:v>
                </c:pt>
                <c:pt idx="6897">
                  <c:v>2.0716679536852974E-2</c:v>
                </c:pt>
                <c:pt idx="6898">
                  <c:v>2.068013699255334E-2</c:v>
                </c:pt>
                <c:pt idx="6899">
                  <c:v>2.0653244762658847E-2</c:v>
                </c:pt>
                <c:pt idx="6900">
                  <c:v>2.063763218697124E-2</c:v>
                </c:pt>
                <c:pt idx="6901">
                  <c:v>2.0632365982058649E-2</c:v>
                </c:pt>
                <c:pt idx="6902">
                  <c:v>2.0635301999929918E-2</c:v>
                </c:pt>
                <c:pt idx="6903">
                  <c:v>2.0642805246889891E-2</c:v>
                </c:pt>
                <c:pt idx="6904">
                  <c:v>2.0650215413042357E-2</c:v>
                </c:pt>
                <c:pt idx="6905">
                  <c:v>2.0653104946057661E-2</c:v>
                </c:pt>
                <c:pt idx="6906">
                  <c:v>2.0647745343609809E-2</c:v>
                </c:pt>
                <c:pt idx="6907">
                  <c:v>2.0631620329886864E-2</c:v>
                </c:pt>
                <c:pt idx="6908">
                  <c:v>2.060519710756737E-2</c:v>
                </c:pt>
                <c:pt idx="6909">
                  <c:v>2.0570527804678836E-2</c:v>
                </c:pt>
                <c:pt idx="6910">
                  <c:v>2.0532646367800174E-2</c:v>
                </c:pt>
                <c:pt idx="6911">
                  <c:v>2.0497563556110439E-2</c:v>
                </c:pt>
                <c:pt idx="6912">
                  <c:v>2.0471660934874965E-2</c:v>
                </c:pt>
                <c:pt idx="6913">
                  <c:v>2.0460620179237228E-2</c:v>
                </c:pt>
                <c:pt idx="6914">
                  <c:v>2.0468493094417457E-2</c:v>
                </c:pt>
                <c:pt idx="6915">
                  <c:v>2.0495746595244897E-2</c:v>
                </c:pt>
                <c:pt idx="6916">
                  <c:v>2.0539775094298614E-2</c:v>
                </c:pt>
                <c:pt idx="6917">
                  <c:v>2.0594618948910577E-2</c:v>
                </c:pt>
                <c:pt idx="6918">
                  <c:v>2.0652545680102559E-2</c:v>
                </c:pt>
                <c:pt idx="6919">
                  <c:v>2.0705585939444722E-2</c:v>
                </c:pt>
                <c:pt idx="6920">
                  <c:v>2.0747584623938005E-2</c:v>
                </c:pt>
                <c:pt idx="6921">
                  <c:v>2.0775415068398535E-2</c:v>
                </c:pt>
                <c:pt idx="6922">
                  <c:v>2.0788282007393917E-2</c:v>
                </c:pt>
                <c:pt idx="6923">
                  <c:v>2.0787955667272991E-2</c:v>
                </c:pt>
                <c:pt idx="6924">
                  <c:v>2.0777885864067265E-2</c:v>
                </c:pt>
                <c:pt idx="6925">
                  <c:v>2.0762082338129158E-2</c:v>
                </c:pt>
                <c:pt idx="6926">
                  <c:v>2.0744414770199844E-2</c:v>
                </c:pt>
                <c:pt idx="6927">
                  <c:v>2.0727820031185125E-2</c:v>
                </c:pt>
                <c:pt idx="6928">
                  <c:v>2.0714302313552764E-2</c:v>
                </c:pt>
                <c:pt idx="6929">
                  <c:v>2.0704234217951985E-2</c:v>
                </c:pt>
                <c:pt idx="6930">
                  <c:v>2.0697149401700761E-2</c:v>
                </c:pt>
                <c:pt idx="6931">
                  <c:v>2.0691183330290304E-2</c:v>
                </c:pt>
                <c:pt idx="6932">
                  <c:v>2.0683819073914041E-2</c:v>
                </c:pt>
                <c:pt idx="6933">
                  <c:v>2.0672120417056801E-2</c:v>
                </c:pt>
                <c:pt idx="6934">
                  <c:v>2.0653664212732854E-2</c:v>
                </c:pt>
                <c:pt idx="6935">
                  <c:v>2.0626960032818394E-2</c:v>
                </c:pt>
                <c:pt idx="6936">
                  <c:v>2.0592521987707009E-2</c:v>
                </c:pt>
                <c:pt idx="6937">
                  <c:v>2.0552914622290926E-2</c:v>
                </c:pt>
                <c:pt idx="6938">
                  <c:v>2.0512751782747703E-2</c:v>
                </c:pt>
                <c:pt idx="6939">
                  <c:v>2.0478229618867257E-2</c:v>
                </c:pt>
                <c:pt idx="6940">
                  <c:v>2.0456241223094203E-2</c:v>
                </c:pt>
                <c:pt idx="6941">
                  <c:v>2.0451303304239728E-2</c:v>
                </c:pt>
                <c:pt idx="6942">
                  <c:v>2.046518552095123E-2</c:v>
                </c:pt>
                <c:pt idx="6943">
                  <c:v>2.0495886361195488E-2</c:v>
                </c:pt>
                <c:pt idx="6944">
                  <c:v>2.0538284109144385E-2</c:v>
                </c:pt>
                <c:pt idx="6945">
                  <c:v>2.058483321658456E-2</c:v>
                </c:pt>
                <c:pt idx="6946">
                  <c:v>2.0628218308098585E-2</c:v>
                </c:pt>
                <c:pt idx="6947">
                  <c:v>2.0662379544813543E-2</c:v>
                </c:pt>
                <c:pt idx="6948">
                  <c:v>2.0682327594158119E-2</c:v>
                </c:pt>
                <c:pt idx="6949">
                  <c:v>2.0686382566711854E-2</c:v>
                </c:pt>
                <c:pt idx="6950">
                  <c:v>2.0675849038415579E-2</c:v>
                </c:pt>
                <c:pt idx="6951">
                  <c:v>2.0654270085776812E-2</c:v>
                </c:pt>
                <c:pt idx="6952">
                  <c:v>2.0627193046484089E-2</c:v>
                </c:pt>
                <c:pt idx="6953">
                  <c:v>2.0599744896700363E-2</c:v>
                </c:pt>
                <c:pt idx="6954">
                  <c:v>2.0575373884926147E-2</c:v>
                </c:pt>
                <c:pt idx="6955">
                  <c:v>2.0554731822347135E-2</c:v>
                </c:pt>
                <c:pt idx="6956">
                  <c:v>2.0537771584179694E-2</c:v>
                </c:pt>
                <c:pt idx="6957">
                  <c:v>2.0523467722347817E-2</c:v>
                </c:pt>
                <c:pt idx="6958">
                  <c:v>2.0511959745531889E-2</c:v>
                </c:pt>
                <c:pt idx="6959">
                  <c:v>2.0504645117160887E-2</c:v>
                </c:pt>
                <c:pt idx="6960">
                  <c:v>2.0504225810987771E-2</c:v>
                </c:pt>
                <c:pt idx="6961">
                  <c:v>2.0513776774229837E-2</c:v>
                </c:pt>
                <c:pt idx="6962">
                  <c:v>2.0535535118685118E-2</c:v>
                </c:pt>
                <c:pt idx="6963">
                  <c:v>2.0569269696533173E-2</c:v>
                </c:pt>
                <c:pt idx="6964">
                  <c:v>2.0612466828533023E-2</c:v>
                </c:pt>
                <c:pt idx="6965">
                  <c:v>2.0660561894276792E-2</c:v>
                </c:pt>
                <c:pt idx="6966">
                  <c:v>2.0708336006503243E-2</c:v>
                </c:pt>
                <c:pt idx="6967">
                  <c:v>2.0751313893251362E-2</c:v>
                </c:pt>
                <c:pt idx="6968">
                  <c:v>2.0786137491088048E-2</c:v>
                </c:pt>
                <c:pt idx="6969">
                  <c:v>2.0809914242280632E-2</c:v>
                </c:pt>
                <c:pt idx="6970">
                  <c:v>2.0821103752106669E-2</c:v>
                </c:pt>
                <c:pt idx="6971">
                  <c:v>2.0817793492088128E-2</c:v>
                </c:pt>
                <c:pt idx="6972">
                  <c:v>2.0799750687382053E-2</c:v>
                </c:pt>
                <c:pt idx="6973">
                  <c:v>2.0767536587403164E-2</c:v>
                </c:pt>
                <c:pt idx="6974">
                  <c:v>2.0723112088672842E-2</c:v>
                </c:pt>
                <c:pt idx="6975">
                  <c:v>2.066969683033993E-2</c:v>
                </c:pt>
                <c:pt idx="6976">
                  <c:v>2.0611255199921359E-2</c:v>
                </c:pt>
                <c:pt idx="6977">
                  <c:v>2.0552122511825484E-2</c:v>
                </c:pt>
                <c:pt idx="6978">
                  <c:v>2.0496771546593358E-2</c:v>
                </c:pt>
                <c:pt idx="6979">
                  <c:v>2.0449626287966545E-2</c:v>
                </c:pt>
                <c:pt idx="6980">
                  <c:v>2.0415109141381567E-2</c:v>
                </c:pt>
                <c:pt idx="6981">
                  <c:v>2.0396663855797754E-2</c:v>
                </c:pt>
                <c:pt idx="6982">
                  <c:v>2.0395872030266833E-2</c:v>
                </c:pt>
                <c:pt idx="6983">
                  <c:v>2.0411662235566348E-2</c:v>
                </c:pt>
                <c:pt idx="6984">
                  <c:v>2.044072889328153E-2</c:v>
                </c:pt>
                <c:pt idx="6985">
                  <c:v>2.0477763751481033E-2</c:v>
                </c:pt>
                <c:pt idx="6986">
                  <c:v>2.0516711990493659E-2</c:v>
                </c:pt>
                <c:pt idx="6987">
                  <c:v>2.055137699741328E-2</c:v>
                </c:pt>
                <c:pt idx="6988">
                  <c:v>2.0576818400076753E-2</c:v>
                </c:pt>
                <c:pt idx="6989">
                  <c:v>2.0588561088614073E-2</c:v>
                </c:pt>
                <c:pt idx="6990">
                  <c:v>2.0585578788430599E-2</c:v>
                </c:pt>
                <c:pt idx="6991">
                  <c:v>2.056982885525916E-2</c:v>
                </c:pt>
                <c:pt idx="6992">
                  <c:v>2.0547975604146014E-2</c:v>
                </c:pt>
                <c:pt idx="6993">
                  <c:v>2.0527893948474991E-2</c:v>
                </c:pt>
                <c:pt idx="6994">
                  <c:v>2.05178301733362E-2</c:v>
                </c:pt>
                <c:pt idx="6995">
                  <c:v>2.0522302933496002E-2</c:v>
                </c:pt>
                <c:pt idx="6996">
                  <c:v>2.0540893336523654E-2</c:v>
                </c:pt>
                <c:pt idx="6997">
                  <c:v>2.0569223100005203E-2</c:v>
                </c:pt>
                <c:pt idx="6998">
                  <c:v>2.0600117695263272E-2</c:v>
                </c:pt>
                <c:pt idx="6999">
                  <c:v>2.062658721121325E-2</c:v>
                </c:pt>
                <c:pt idx="7000">
                  <c:v>2.0641919763794155E-2</c:v>
                </c:pt>
                <c:pt idx="7001">
                  <c:v>2.0641500325063074E-2</c:v>
                </c:pt>
                <c:pt idx="7002">
                  <c:v>2.0624396890746473E-2</c:v>
                </c:pt>
                <c:pt idx="7003">
                  <c:v>2.0592941379137704E-2</c:v>
                </c:pt>
                <c:pt idx="7004">
                  <c:v>2.0553333975475326E-2</c:v>
                </c:pt>
                <c:pt idx="7005">
                  <c:v>2.0513543821407916E-2</c:v>
                </c:pt>
                <c:pt idx="7006">
                  <c:v>2.0482282686213223E-2</c:v>
                </c:pt>
                <c:pt idx="7007">
                  <c:v>2.0465930887420887E-2</c:v>
                </c:pt>
                <c:pt idx="7008">
                  <c:v>2.0467468209804947E-2</c:v>
                </c:pt>
                <c:pt idx="7009">
                  <c:v>2.0485683565010689E-2</c:v>
                </c:pt>
                <c:pt idx="7010">
                  <c:v>2.051522108451543E-2</c:v>
                </c:pt>
                <c:pt idx="7011">
                  <c:v>2.0548394952561118E-2</c:v>
                </c:pt>
                <c:pt idx="7012">
                  <c:v>2.0576585413437216E-2</c:v>
                </c:pt>
                <c:pt idx="7013">
                  <c:v>2.0593826762376873E-2</c:v>
                </c:pt>
                <c:pt idx="7014">
                  <c:v>2.0598020707509164E-2</c:v>
                </c:pt>
                <c:pt idx="7015">
                  <c:v>2.0592615185767611E-2</c:v>
                </c:pt>
                <c:pt idx="7016">
                  <c:v>2.0584367234830932E-2</c:v>
                </c:pt>
                <c:pt idx="7017">
                  <c:v>2.0581245169977842E-2</c:v>
                </c:pt>
                <c:pt idx="7018">
                  <c:v>2.0589027074867657E-2</c:v>
                </c:pt>
                <c:pt idx="7019">
                  <c:v>2.0608738751298324E-2</c:v>
                </c:pt>
                <c:pt idx="7020">
                  <c:v>2.0636979733339451E-2</c:v>
                </c:pt>
                <c:pt idx="7021">
                  <c:v>2.0666480938076333E-2</c:v>
                </c:pt>
                <c:pt idx="7022">
                  <c:v>2.0689645215793424E-2</c:v>
                </c:pt>
                <c:pt idx="7023">
                  <c:v>2.0700458742275447E-2</c:v>
                </c:pt>
                <c:pt idx="7024">
                  <c:v>2.0697196011956416E-2</c:v>
                </c:pt>
                <c:pt idx="7025">
                  <c:v>2.0682607246222291E-2</c:v>
                </c:pt>
                <c:pt idx="7026">
                  <c:v>2.0663032036605473E-2</c:v>
                </c:pt>
                <c:pt idx="7027">
                  <c:v>2.0646160778163176E-2</c:v>
                </c:pt>
                <c:pt idx="7028">
                  <c:v>2.0636700110654223E-2</c:v>
                </c:pt>
                <c:pt idx="7029">
                  <c:v>2.0636700110654223E-2</c:v>
                </c:pt>
                <c:pt idx="7030">
                  <c:v>2.0644296590921714E-2</c:v>
                </c:pt>
                <c:pt idx="7031">
                  <c:v>2.0655621651767271E-2</c:v>
                </c:pt>
                <c:pt idx="7032">
                  <c:v>2.0667366471251343E-2</c:v>
                </c:pt>
                <c:pt idx="7033">
                  <c:v>2.0677713361099366E-2</c:v>
                </c:pt>
                <c:pt idx="7034">
                  <c:v>2.0686102912216738E-2</c:v>
                </c:pt>
                <c:pt idx="7035">
                  <c:v>2.0693607036916147E-2</c:v>
                </c:pt>
                <c:pt idx="7036">
                  <c:v>2.0701251123338212E-2</c:v>
                </c:pt>
                <c:pt idx="7037">
                  <c:v>2.0709361459694271E-2</c:v>
                </c:pt>
                <c:pt idx="7038">
                  <c:v>2.0717705009744909E-2</c:v>
                </c:pt>
                <c:pt idx="7039">
                  <c:v>2.0725349520334564E-2</c:v>
                </c:pt>
                <c:pt idx="7040">
                  <c:v>2.0730943149920307E-2</c:v>
                </c:pt>
                <c:pt idx="7041">
                  <c:v>2.0733879834293319E-2</c:v>
                </c:pt>
                <c:pt idx="7042">
                  <c:v>2.0734112905332232E-2</c:v>
                </c:pt>
                <c:pt idx="7043">
                  <c:v>2.0732761095047854E-2</c:v>
                </c:pt>
                <c:pt idx="7044">
                  <c:v>2.0731968656492412E-2</c:v>
                </c:pt>
                <c:pt idx="7045">
                  <c:v>2.0734252748015665E-2</c:v>
                </c:pt>
                <c:pt idx="7046">
                  <c:v>2.0742177240314248E-2</c:v>
                </c:pt>
                <c:pt idx="7047">
                  <c:v>2.075802665871463E-2</c:v>
                </c:pt>
                <c:pt idx="7048">
                  <c:v>2.0782081587028108E-2</c:v>
                </c:pt>
                <c:pt idx="7049">
                  <c:v>2.0812245366386824E-2</c:v>
                </c:pt>
                <c:pt idx="7050">
                  <c:v>2.0843017377323754E-2</c:v>
                </c:pt>
                <c:pt idx="7051">
                  <c:v>2.0866750614403802E-2</c:v>
                </c:pt>
                <c:pt idx="7052">
                  <c:v>2.0873418535212858E-2</c:v>
                </c:pt>
                <c:pt idx="7053">
                  <c:v>2.0854534129997278E-2</c:v>
                </c:pt>
                <c:pt idx="7054">
                  <c:v>2.0804692569687873E-2</c:v>
                </c:pt>
                <c:pt idx="7055">
                  <c:v>2.0724090963606397E-2</c:v>
                </c:pt>
                <c:pt idx="7056">
                  <c:v>2.062108812971309E-2</c:v>
                </c:pt>
                <c:pt idx="7057">
                  <c:v>2.0510701807040517E-2</c:v>
                </c:pt>
                <c:pt idx="7058">
                  <c:v>2.0413292525447664E-2</c:v>
                </c:pt>
                <c:pt idx="7059">
                  <c:v>2.0348830868778263E-2</c:v>
                </c:pt>
                <c:pt idx="7060">
                  <c:v>2.0327407870035515E-2</c:v>
                </c:pt>
                <c:pt idx="7061">
                  <c:v>2.0346269367653498E-2</c:v>
                </c:pt>
                <c:pt idx="7062">
                  <c:v>2.0392052656806221E-2</c:v>
                </c:pt>
                <c:pt idx="7063">
                  <c:v>2.044981262278834E-2</c:v>
                </c:pt>
                <c:pt idx="7064">
                  <c:v>2.0507300732325102E-2</c:v>
                </c:pt>
                <c:pt idx="7065">
                  <c:v>2.0559018580809336E-2</c:v>
                </c:pt>
                <c:pt idx="7066">
                  <c:v>2.0604731103963443E-2</c:v>
                </c:pt>
                <c:pt idx="7067">
                  <c:v>2.0645088869521551E-2</c:v>
                </c:pt>
                <c:pt idx="7068">
                  <c:v>2.0680370034751989E-2</c:v>
                </c:pt>
                <c:pt idx="7069">
                  <c:v>2.0708708898292467E-2</c:v>
                </c:pt>
                <c:pt idx="7070">
                  <c:v>2.0726514853890439E-2</c:v>
                </c:pt>
                <c:pt idx="7071">
                  <c:v>2.0729917645769598E-2</c:v>
                </c:pt>
                <c:pt idx="7072">
                  <c:v>2.0717844847145013E-2</c:v>
                </c:pt>
                <c:pt idx="7073">
                  <c:v>2.0692068913835467E-2</c:v>
                </c:pt>
                <c:pt idx="7074">
                  <c:v>2.0657252857702264E-2</c:v>
                </c:pt>
                <c:pt idx="7075">
                  <c:v>2.0619923079011844E-2</c:v>
                </c:pt>
                <c:pt idx="7076">
                  <c:v>2.0585858378202822E-2</c:v>
                </c:pt>
                <c:pt idx="7077">
                  <c:v>2.05582264592108E-2</c:v>
                </c:pt>
                <c:pt idx="7078">
                  <c:v>2.0537165873637749E-2</c:v>
                </c:pt>
                <c:pt idx="7079">
                  <c:v>2.0520625643037922E-2</c:v>
                </c:pt>
                <c:pt idx="7080">
                  <c:v>2.0506788243923608E-2</c:v>
                </c:pt>
                <c:pt idx="7081">
                  <c:v>2.0495140943312291E-2</c:v>
                </c:pt>
                <c:pt idx="7082">
                  <c:v>2.0487407308269708E-2</c:v>
                </c:pt>
                <c:pt idx="7083">
                  <c:v>2.0486475554307056E-2</c:v>
                </c:pt>
                <c:pt idx="7084">
                  <c:v>2.0493510346153217E-2</c:v>
                </c:pt>
                <c:pt idx="7085">
                  <c:v>2.0507021193121984E-2</c:v>
                </c:pt>
                <c:pt idx="7086">
                  <c:v>2.0523001806432191E-2</c:v>
                </c:pt>
                <c:pt idx="7087">
                  <c:v>2.0534976004111145E-2</c:v>
                </c:pt>
                <c:pt idx="7088">
                  <c:v>2.0537305652918565E-2</c:v>
                </c:pt>
                <c:pt idx="7089">
                  <c:v>2.0527008699640754E-2</c:v>
                </c:pt>
                <c:pt idx="7090">
                  <c:v>2.0504225810987771E-2</c:v>
                </c:pt>
                <c:pt idx="7091">
                  <c:v>2.0472592657054152E-2</c:v>
                </c:pt>
                <c:pt idx="7092">
                  <c:v>2.0437328366496262E-2</c:v>
                </c:pt>
                <c:pt idx="7093">
                  <c:v>2.0403604035465601E-2</c:v>
                </c:pt>
                <c:pt idx="7094">
                  <c:v>2.0374260408507545E-2</c:v>
                </c:pt>
                <c:pt idx="7095">
                  <c:v>2.0349296597878881E-2</c:v>
                </c:pt>
                <c:pt idx="7096">
                  <c:v>2.0327407870035515E-2</c:v>
                </c:pt>
                <c:pt idx="7097">
                  <c:v>2.0308873171620341E-2</c:v>
                </c:pt>
                <c:pt idx="7098">
                  <c:v>2.0296672369729325E-2</c:v>
                </c:pt>
                <c:pt idx="7099">
                  <c:v>2.0297324312307026E-2</c:v>
                </c:pt>
                <c:pt idx="7100">
                  <c:v>2.0318652687786772E-2</c:v>
                </c:pt>
                <c:pt idx="7101">
                  <c:v>2.036643577615261E-2</c:v>
                </c:pt>
                <c:pt idx="7102">
                  <c:v>2.0441241303735598E-2</c:v>
                </c:pt>
                <c:pt idx="7103">
                  <c:v>2.0536094233979181E-2</c:v>
                </c:pt>
                <c:pt idx="7104">
                  <c:v>2.0637026337137605E-2</c:v>
                </c:pt>
                <c:pt idx="7105">
                  <c:v>2.0725862266713919E-2</c:v>
                </c:pt>
                <c:pt idx="7106">
                  <c:v>2.0787769187313961E-2</c:v>
                </c:pt>
                <c:pt idx="7107">
                  <c:v>2.0812944706058552E-2</c:v>
                </c:pt>
                <c:pt idx="7108">
                  <c:v>2.0799657444860127E-2</c:v>
                </c:pt>
                <c:pt idx="7109">
                  <c:v>2.075327177246012E-2</c:v>
                </c:pt>
                <c:pt idx="7110">
                  <c:v>2.0685636821791815E-2</c:v>
                </c:pt>
                <c:pt idx="7111">
                  <c:v>2.0611674609442916E-2</c:v>
                </c:pt>
                <c:pt idx="7112">
                  <c:v>2.0545785680112123E-2</c:v>
                </c:pt>
                <c:pt idx="7113">
                  <c:v>2.0499753236997716E-2</c:v>
                </c:pt>
                <c:pt idx="7114">
                  <c:v>2.0479999919492238E-2</c:v>
                </c:pt>
                <c:pt idx="7115">
                  <c:v>2.0486242616128754E-2</c:v>
                </c:pt>
                <c:pt idx="7116">
                  <c:v>2.0512239287913799E-2</c:v>
                </c:pt>
                <c:pt idx="7117">
                  <c:v>2.0548721112719555E-2</c:v>
                </c:pt>
                <c:pt idx="7118">
                  <c:v>2.0587209731305796E-2</c:v>
                </c:pt>
                <c:pt idx="7119">
                  <c:v>2.0621227936007187E-2</c:v>
                </c:pt>
                <c:pt idx="7120">
                  <c:v>2.0648211393370815E-2</c:v>
                </c:pt>
                <c:pt idx="7121">
                  <c:v>2.0668811292413387E-2</c:v>
                </c:pt>
                <c:pt idx="7122">
                  <c:v>2.068517073186716E-2</c:v>
                </c:pt>
                <c:pt idx="7123">
                  <c:v>2.069864093235952E-2</c:v>
                </c:pt>
                <c:pt idx="7124">
                  <c:v>2.0710153857000042E-2</c:v>
                </c:pt>
                <c:pt idx="7125">
                  <c:v>2.0718730485058241E-2</c:v>
                </c:pt>
                <c:pt idx="7126">
                  <c:v>2.0722506119581492E-2</c:v>
                </c:pt>
                <c:pt idx="7127">
                  <c:v>2.072101450695852E-2</c:v>
                </c:pt>
                <c:pt idx="7128">
                  <c:v>2.0714908271197492E-2</c:v>
                </c:pt>
                <c:pt idx="7129">
                  <c:v>2.0707217333056256E-2</c:v>
                </c:pt>
                <c:pt idx="7130">
                  <c:v>2.0700831627301415E-2</c:v>
                </c:pt>
                <c:pt idx="7131">
                  <c:v>2.0698314659590052E-2</c:v>
                </c:pt>
                <c:pt idx="7132">
                  <c:v>2.0698920594928179E-2</c:v>
                </c:pt>
                <c:pt idx="7133">
                  <c:v>2.070008585756989E-2</c:v>
                </c:pt>
                <c:pt idx="7134">
                  <c:v>2.0696776519836486E-2</c:v>
                </c:pt>
                <c:pt idx="7135">
                  <c:v>2.0683306377170314E-2</c:v>
                </c:pt>
                <c:pt idx="7136">
                  <c:v>2.0656413951027693E-2</c:v>
                </c:pt>
                <c:pt idx="7137">
                  <c:v>2.0616893961815659E-2</c:v>
                </c:pt>
                <c:pt idx="7138">
                  <c:v>2.0570061838274041E-2</c:v>
                </c:pt>
                <c:pt idx="7139">
                  <c:v>2.0525191615581313E-2</c:v>
                </c:pt>
                <c:pt idx="7140">
                  <c:v>2.0491972931582454E-2</c:v>
                </c:pt>
                <c:pt idx="7141">
                  <c:v>2.0476552498615914E-2</c:v>
                </c:pt>
                <c:pt idx="7142">
                  <c:v>2.0480791898424007E-2</c:v>
                </c:pt>
                <c:pt idx="7143">
                  <c:v>2.0501430446846276E-2</c:v>
                </c:pt>
                <c:pt idx="7144">
                  <c:v>2.0531761109278575E-2</c:v>
                </c:pt>
                <c:pt idx="7145">
                  <c:v>2.0564050916474182E-2</c:v>
                </c:pt>
                <c:pt idx="7146">
                  <c:v>2.0591543409276943E-2</c:v>
                </c:pt>
                <c:pt idx="7147">
                  <c:v>2.0610462983041485E-2</c:v>
                </c:pt>
                <c:pt idx="7148">
                  <c:v>2.0619969680979906E-2</c:v>
                </c:pt>
                <c:pt idx="7149">
                  <c:v>2.0622113376915337E-2</c:v>
                </c:pt>
                <c:pt idx="7150">
                  <c:v>2.062062210905747E-2</c:v>
                </c:pt>
                <c:pt idx="7151">
                  <c:v>2.0620202690895047E-2</c:v>
                </c:pt>
                <c:pt idx="7152">
                  <c:v>2.0624723107988359E-2</c:v>
                </c:pt>
                <c:pt idx="7153">
                  <c:v>2.063586124367945E-2</c:v>
                </c:pt>
                <c:pt idx="7154">
                  <c:v>2.0653011735014999E-2</c:v>
                </c:pt>
                <c:pt idx="7155">
                  <c:v>2.0672959354071548E-2</c:v>
                </c:pt>
                <c:pt idx="7156">
                  <c:v>2.0690390967596402E-2</c:v>
                </c:pt>
                <c:pt idx="7157">
                  <c:v>2.0698501101142693E-2</c:v>
                </c:pt>
                <c:pt idx="7158">
                  <c:v>2.0692255352706697E-2</c:v>
                </c:pt>
                <c:pt idx="7159">
                  <c:v>2.0668485042053326E-2</c:v>
                </c:pt>
                <c:pt idx="7160">
                  <c:v>2.0628311513819948E-2</c:v>
                </c:pt>
                <c:pt idx="7161">
                  <c:v>2.0576632010755221E-2</c:v>
                </c:pt>
                <c:pt idx="7162">
                  <c:v>2.0521557470270409E-2</c:v>
                </c:pt>
                <c:pt idx="7163">
                  <c:v>2.0473151691321252E-2</c:v>
                </c:pt>
                <c:pt idx="7164">
                  <c:v>2.0439657491558412E-2</c:v>
                </c:pt>
                <c:pt idx="7165">
                  <c:v>2.0425356860780182E-2</c:v>
                </c:pt>
                <c:pt idx="7166">
                  <c:v>2.0429828668662171E-2</c:v>
                </c:pt>
                <c:pt idx="7167">
                  <c:v>2.0448415113574432E-2</c:v>
                </c:pt>
                <c:pt idx="7168">
                  <c:v>2.0473757312589054E-2</c:v>
                </c:pt>
                <c:pt idx="7169">
                  <c:v>2.0498914634502492E-2</c:v>
                </c:pt>
                <c:pt idx="7170">
                  <c:v>2.0519041541331003E-2</c:v>
                </c:pt>
                <c:pt idx="7171">
                  <c:v>2.0532320219713858E-2</c:v>
                </c:pt>
                <c:pt idx="7172">
                  <c:v>2.0539821687667111E-2</c:v>
                </c:pt>
                <c:pt idx="7173">
                  <c:v>2.0543642360899346E-2</c:v>
                </c:pt>
                <c:pt idx="7174">
                  <c:v>2.0546111838311017E-2</c:v>
                </c:pt>
                <c:pt idx="7175">
                  <c:v>2.0549233650606132E-2</c:v>
                </c:pt>
                <c:pt idx="7176">
                  <c:v>2.0553287380656877E-2</c:v>
                </c:pt>
                <c:pt idx="7177">
                  <c:v>2.0556828601090878E-2</c:v>
                </c:pt>
                <c:pt idx="7178">
                  <c:v>2.0558273054559047E-2</c:v>
                </c:pt>
                <c:pt idx="7179">
                  <c:v>2.055496479726316E-2</c:v>
                </c:pt>
                <c:pt idx="7180">
                  <c:v>2.0544387862034615E-2</c:v>
                </c:pt>
                <c:pt idx="7181">
                  <c:v>2.0524632514323356E-2</c:v>
                </c:pt>
                <c:pt idx="7182">
                  <c:v>2.0494628469259764E-2</c:v>
                </c:pt>
                <c:pt idx="7183">
                  <c:v>2.0454657356213442E-2</c:v>
                </c:pt>
                <c:pt idx="7184">
                  <c:v>2.0407702985618899E-2</c:v>
                </c:pt>
                <c:pt idx="7185">
                  <c:v>2.0358285267355399E-2</c:v>
                </c:pt>
                <c:pt idx="7186">
                  <c:v>2.0313530056615743E-2</c:v>
                </c:pt>
                <c:pt idx="7187">
                  <c:v>2.0280048164655014E-2</c:v>
                </c:pt>
                <c:pt idx="7188">
                  <c:v>2.0264169616182277E-2</c:v>
                </c:pt>
                <c:pt idx="7189">
                  <c:v>2.0268500071827462E-2</c:v>
                </c:pt>
                <c:pt idx="7190">
                  <c:v>2.0291503431074449E-2</c:v>
                </c:pt>
                <c:pt idx="7191">
                  <c:v>2.0327221587724605E-2</c:v>
                </c:pt>
                <c:pt idx="7192">
                  <c:v>2.0366668650080084E-2</c:v>
                </c:pt>
                <c:pt idx="7193">
                  <c:v>2.0400529848238598E-2</c:v>
                </c:pt>
                <c:pt idx="7194">
                  <c:v>2.0422189358055627E-2</c:v>
                </c:pt>
                <c:pt idx="7195">
                  <c:v>2.0427872247048125E-2</c:v>
                </c:pt>
                <c:pt idx="7196">
                  <c:v>2.0418462913838649E-2</c:v>
                </c:pt>
                <c:pt idx="7197">
                  <c:v>2.0397269370413092E-2</c:v>
                </c:pt>
                <c:pt idx="7198">
                  <c:v>2.0369369996765092E-2</c:v>
                </c:pt>
                <c:pt idx="7199">
                  <c:v>2.0339702679235801E-2</c:v>
                </c:pt>
                <c:pt idx="7200">
                  <c:v>2.0312272692746054E-2</c:v>
                </c:pt>
                <c:pt idx="7201">
                  <c:v>2.0290199564373397E-2</c:v>
                </c:pt>
                <c:pt idx="7202">
                  <c:v>2.0275158813677148E-2</c:v>
                </c:pt>
                <c:pt idx="7203">
                  <c:v>2.0269198536459372E-2</c:v>
                </c:pt>
                <c:pt idx="7204">
                  <c:v>2.0272923700134456E-2</c:v>
                </c:pt>
                <c:pt idx="7205">
                  <c:v>2.0286660517346407E-2</c:v>
                </c:pt>
                <c:pt idx="7206">
                  <c:v>2.030910601468406E-2</c:v>
                </c:pt>
                <c:pt idx="7207">
                  <c:v>2.0337374090169121E-2</c:v>
                </c:pt>
                <c:pt idx="7208">
                  <c:v>2.0367739871755004E-2</c:v>
                </c:pt>
                <c:pt idx="7209">
                  <c:v>2.0395918608199233E-2</c:v>
                </c:pt>
                <c:pt idx="7210">
                  <c:v>2.0418369753143047E-2</c:v>
                </c:pt>
                <c:pt idx="7211">
                  <c:v>2.0433322300608354E-2</c:v>
                </c:pt>
                <c:pt idx="7212">
                  <c:v>2.0439890404751589E-2</c:v>
                </c:pt>
                <c:pt idx="7213">
                  <c:v>2.0438725840034706E-2</c:v>
                </c:pt>
                <c:pt idx="7214">
                  <c:v>2.0430620556106678E-2</c:v>
                </c:pt>
                <c:pt idx="7215">
                  <c:v>2.0416227062656229E-2</c:v>
                </c:pt>
                <c:pt idx="7216">
                  <c:v>2.0396803589864738E-2</c:v>
                </c:pt>
                <c:pt idx="7217">
                  <c:v>2.0373142595254252E-2</c:v>
                </c:pt>
                <c:pt idx="7218">
                  <c:v>2.0347480257211677E-2</c:v>
                </c:pt>
                <c:pt idx="7219">
                  <c:v>2.0322611125985775E-2</c:v>
                </c:pt>
                <c:pt idx="7220">
                  <c:v>2.0301981073466598E-2</c:v>
                </c:pt>
                <c:pt idx="7221">
                  <c:v>2.0288895701587213E-2</c:v>
                </c:pt>
                <c:pt idx="7222">
                  <c:v>2.0285310099108729E-2</c:v>
                </c:pt>
                <c:pt idx="7223">
                  <c:v>2.0291410297608843E-2</c:v>
                </c:pt>
                <c:pt idx="7224">
                  <c:v>2.0305054563185328E-2</c:v>
                </c:pt>
                <c:pt idx="7225">
                  <c:v>2.0322797406319378E-2</c:v>
                </c:pt>
                <c:pt idx="7226">
                  <c:v>2.0340866978451284E-2</c:v>
                </c:pt>
                <c:pt idx="7227">
                  <c:v>2.0355490842408626E-2</c:v>
                </c:pt>
                <c:pt idx="7228">
                  <c:v>2.0364479640091034E-2</c:v>
                </c:pt>
                <c:pt idx="7229">
                  <c:v>2.036643577615261E-2</c:v>
                </c:pt>
                <c:pt idx="7230">
                  <c:v>2.0360846839352138E-2</c:v>
                </c:pt>
                <c:pt idx="7231">
                  <c:v>2.0347806266515452E-2</c:v>
                </c:pt>
                <c:pt idx="7232">
                  <c:v>2.0327733864272231E-2</c:v>
                </c:pt>
                <c:pt idx="7233">
                  <c:v>2.0302074209199057E-2</c:v>
                </c:pt>
                <c:pt idx="7234">
                  <c:v>2.0273342783047495E-2</c:v>
                </c:pt>
                <c:pt idx="7235">
                  <c:v>2.0245078874895135E-2</c:v>
                </c:pt>
                <c:pt idx="7236">
                  <c:v>2.0221146789541906E-2</c:v>
                </c:pt>
                <c:pt idx="7237">
                  <c:v>2.0204665147438357E-2</c:v>
                </c:pt>
                <c:pt idx="7238">
                  <c:v>2.0196564230592358E-2</c:v>
                </c:pt>
                <c:pt idx="7239">
                  <c:v>2.0195260648892217E-2</c:v>
                </c:pt>
                <c:pt idx="7240">
                  <c:v>2.0196471117483801E-2</c:v>
                </c:pt>
                <c:pt idx="7241">
                  <c:v>2.0194562303162529E-2</c:v>
                </c:pt>
                <c:pt idx="7242">
                  <c:v>2.0183994141534496E-2</c:v>
                </c:pt>
                <c:pt idx="7243">
                  <c:v>2.0162299954753278E-2</c:v>
                </c:pt>
                <c:pt idx="7244">
                  <c:v>2.0130365848952898E-2</c:v>
                </c:pt>
                <c:pt idx="7245">
                  <c:v>2.0093360602319484E-2</c:v>
                </c:pt>
                <c:pt idx="7246">
                  <c:v>2.0058452882516516E-2</c:v>
                </c:pt>
                <c:pt idx="7247">
                  <c:v>2.0034205304595439E-2</c:v>
                </c:pt>
                <c:pt idx="7248">
                  <c:v>2.0026619488180415E-2</c:v>
                </c:pt>
                <c:pt idx="7249">
                  <c:v>2.0039138483304304E-2</c:v>
                </c:pt>
                <c:pt idx="7250">
                  <c:v>2.0071391683399005E-2</c:v>
                </c:pt>
                <c:pt idx="7251">
                  <c:v>2.0119938894367147E-2</c:v>
                </c:pt>
                <c:pt idx="7252">
                  <c:v>2.0178919653110146E-2</c:v>
                </c:pt>
                <c:pt idx="7253">
                  <c:v>2.0240469285094827E-2</c:v>
                </c:pt>
                <c:pt idx="7254">
                  <c:v>2.0296486100601203E-2</c:v>
                </c:pt>
                <c:pt idx="7255">
                  <c:v>2.0339190388569912E-2</c:v>
                </c:pt>
                <c:pt idx="7256">
                  <c:v>2.0362476938489367E-2</c:v>
                </c:pt>
                <c:pt idx="7257">
                  <c:v>2.0363268703134992E-2</c:v>
                </c:pt>
                <c:pt idx="7258">
                  <c:v>2.0342869580403329E-2</c:v>
                </c:pt>
                <c:pt idx="7259">
                  <c:v>2.0307289842097072E-2</c:v>
                </c:pt>
                <c:pt idx="7260">
                  <c:v>2.026551996868587E-2</c:v>
                </c:pt>
                <c:pt idx="7261">
                  <c:v>2.0228782564564403E-2</c:v>
                </c:pt>
                <c:pt idx="7262">
                  <c:v>2.0207132698110371E-2</c:v>
                </c:pt>
                <c:pt idx="7263">
                  <c:v>2.0206061872511734E-2</c:v>
                </c:pt>
                <c:pt idx="7264">
                  <c:v>2.0225383696907746E-2</c:v>
                </c:pt>
                <c:pt idx="7265">
                  <c:v>2.0259466697134305E-2</c:v>
                </c:pt>
                <c:pt idx="7266">
                  <c:v>2.0298255660544447E-2</c:v>
                </c:pt>
                <c:pt idx="7267">
                  <c:v>2.0331319817026301E-2</c:v>
                </c:pt>
                <c:pt idx="7268">
                  <c:v>2.0350507495877197E-2</c:v>
                </c:pt>
                <c:pt idx="7269">
                  <c:v>2.0352743008744463E-2</c:v>
                </c:pt>
                <c:pt idx="7270">
                  <c:v>2.0340820406422828E-2</c:v>
                </c:pt>
                <c:pt idx="7271">
                  <c:v>2.0321120886193762E-2</c:v>
                </c:pt>
                <c:pt idx="7272">
                  <c:v>2.0300723743032829E-2</c:v>
                </c:pt>
                <c:pt idx="7273">
                  <c:v>2.0285216966971394E-2</c:v>
                </c:pt>
                <c:pt idx="7274">
                  <c:v>2.0276136679469044E-2</c:v>
                </c:pt>
                <c:pt idx="7275">
                  <c:v>2.0271573324610388E-2</c:v>
                </c:pt>
                <c:pt idx="7276">
                  <c:v>2.0266264992554246E-2</c:v>
                </c:pt>
                <c:pt idx="7277">
                  <c:v>2.0256207278168244E-2</c:v>
                </c:pt>
                <c:pt idx="7278">
                  <c:v>2.0239212132731284E-2</c:v>
                </c:pt>
                <c:pt idx="7279">
                  <c:v>2.0216490895049961E-2</c:v>
                </c:pt>
                <c:pt idx="7280">
                  <c:v>2.0192513828833476E-2</c:v>
                </c:pt>
                <c:pt idx="7281">
                  <c:v>2.0172867588480033E-2</c:v>
                </c:pt>
                <c:pt idx="7282">
                  <c:v>2.0163091354538983E-2</c:v>
                </c:pt>
                <c:pt idx="7283">
                  <c:v>2.0166163861492732E-2</c:v>
                </c:pt>
                <c:pt idx="7284">
                  <c:v>2.018264404249482E-2</c:v>
                </c:pt>
                <c:pt idx="7285">
                  <c:v>2.0210671097125495E-2</c:v>
                </c:pt>
                <c:pt idx="7286">
                  <c:v>2.0247220721147714E-2</c:v>
                </c:pt>
                <c:pt idx="7287">
                  <c:v>2.0288430037255008E-2</c:v>
                </c:pt>
                <c:pt idx="7288">
                  <c:v>2.0330295256075333E-2</c:v>
                </c:pt>
                <c:pt idx="7289">
                  <c:v>2.0368764521047085E-2</c:v>
                </c:pt>
                <c:pt idx="7290">
                  <c:v>2.0399085919324607E-2</c:v>
                </c:pt>
                <c:pt idx="7291">
                  <c:v>2.0416692864036808E-2</c:v>
                </c:pt>
                <c:pt idx="7292">
                  <c:v>2.0417577888036005E-2</c:v>
                </c:pt>
                <c:pt idx="7293">
                  <c:v>2.0400529848238598E-2</c:v>
                </c:pt>
                <c:pt idx="7294">
                  <c:v>2.0367553572143489E-2</c:v>
                </c:pt>
                <c:pt idx="7295">
                  <c:v>2.0324427362646176E-2</c:v>
                </c:pt>
                <c:pt idx="7296">
                  <c:v>2.0280141295684125E-2</c:v>
                </c:pt>
                <c:pt idx="7297">
                  <c:v>2.0244752942695683E-2</c:v>
                </c:pt>
                <c:pt idx="7298">
                  <c:v>2.0226175211657267E-2</c:v>
                </c:pt>
                <c:pt idx="7299">
                  <c:v>2.0228549764561128E-2</c:v>
                </c:pt>
                <c:pt idx="7300">
                  <c:v>2.0250386948000416E-2</c:v>
                </c:pt>
                <c:pt idx="7301">
                  <c:v>2.0286707083567286E-2</c:v>
                </c:pt>
                <c:pt idx="7302">
                  <c:v>2.0329037843666027E-2</c:v>
                </c:pt>
                <c:pt idx="7303">
                  <c:v>2.036974259762659E-2</c:v>
                </c:pt>
                <c:pt idx="7304">
                  <c:v>2.0403371141732192E-2</c:v>
                </c:pt>
                <c:pt idx="7305">
                  <c:v>2.0427639340300015E-2</c:v>
                </c:pt>
                <c:pt idx="7306">
                  <c:v>2.0443104619574333E-2</c:v>
                </c:pt>
                <c:pt idx="7307">
                  <c:v>2.0452328150705641E-2</c:v>
                </c:pt>
                <c:pt idx="7308">
                  <c:v>2.0457638757491743E-2</c:v>
                </c:pt>
                <c:pt idx="7309">
                  <c:v>2.0461132613161188E-2</c:v>
                </c:pt>
                <c:pt idx="7310">
                  <c:v>2.0463508451071373E-2</c:v>
                </c:pt>
                <c:pt idx="7311">
                  <c:v>2.0465465033227444E-2</c:v>
                </c:pt>
                <c:pt idx="7312">
                  <c:v>2.0466676255169965E-2</c:v>
                </c:pt>
                <c:pt idx="7313">
                  <c:v>2.0467328452999707E-2</c:v>
                </c:pt>
                <c:pt idx="7314">
                  <c:v>2.0466955768405633E-2</c:v>
                </c:pt>
                <c:pt idx="7315">
                  <c:v>2.0464207229401017E-2</c:v>
                </c:pt>
                <c:pt idx="7316">
                  <c:v>2.0457079743193114E-2</c:v>
                </c:pt>
                <c:pt idx="7317">
                  <c:v>2.0442452458121492E-2</c:v>
                </c:pt>
                <c:pt idx="7318">
                  <c:v>2.0418323172802573E-2</c:v>
                </c:pt>
                <c:pt idx="7319">
                  <c:v>2.0384367433952562E-2</c:v>
                </c:pt>
                <c:pt idx="7320">
                  <c:v>2.0342916152651609E-2</c:v>
                </c:pt>
                <c:pt idx="7321">
                  <c:v>2.0298581632899333E-2</c:v>
                </c:pt>
                <c:pt idx="7322">
                  <c:v>2.0257417916642824E-2</c:v>
                </c:pt>
                <c:pt idx="7323">
                  <c:v>2.0224592183600849E-2</c:v>
                </c:pt>
                <c:pt idx="7324">
                  <c:v>2.020247695385425E-2</c:v>
                </c:pt>
                <c:pt idx="7325">
                  <c:v>2.0189720470319646E-2</c:v>
                </c:pt>
                <c:pt idx="7326">
                  <c:v>2.0181899162062818E-2</c:v>
                </c:pt>
                <c:pt idx="7327">
                  <c:v>2.0173705561629347E-2</c:v>
                </c:pt>
                <c:pt idx="7328">
                  <c:v>2.0160949923153211E-2</c:v>
                </c:pt>
                <c:pt idx="7329">
                  <c:v>2.0142375776517792E-2</c:v>
                </c:pt>
                <c:pt idx="7330">
                  <c:v>2.0120869862277242E-2</c:v>
                </c:pt>
                <c:pt idx="7331">
                  <c:v>2.0101459594313871E-2</c:v>
                </c:pt>
                <c:pt idx="7332">
                  <c:v>2.0089962794330736E-2</c:v>
                </c:pt>
                <c:pt idx="7333">
                  <c:v>2.0089730068728835E-2</c:v>
                </c:pt>
                <c:pt idx="7334">
                  <c:v>2.0101040677230848E-2</c:v>
                </c:pt>
                <c:pt idx="7335">
                  <c:v>2.0120776765396371E-2</c:v>
                </c:pt>
                <c:pt idx="7336">
                  <c:v>2.0143725750380266E-2</c:v>
                </c:pt>
                <c:pt idx="7337">
                  <c:v>2.0164581052165571E-2</c:v>
                </c:pt>
                <c:pt idx="7338">
                  <c:v>2.018008352136192E-2</c:v>
                </c:pt>
                <c:pt idx="7339">
                  <c:v>2.0189068689251861E-2</c:v>
                </c:pt>
                <c:pt idx="7340">
                  <c:v>2.0193025946509964E-2</c:v>
                </c:pt>
                <c:pt idx="7341">
                  <c:v>2.0194143296263796E-2</c:v>
                </c:pt>
                <c:pt idx="7342">
                  <c:v>2.0194329521502137E-2</c:v>
                </c:pt>
                <c:pt idx="7343">
                  <c:v>2.0194562303162529E-2</c:v>
                </c:pt>
                <c:pt idx="7344">
                  <c:v>2.019502786685768E-2</c:v>
                </c:pt>
                <c:pt idx="7345">
                  <c:v>2.0195493431051766E-2</c:v>
                </c:pt>
                <c:pt idx="7346">
                  <c:v>2.0196703900292164E-2</c:v>
                </c:pt>
                <c:pt idx="7347">
                  <c:v>2.0199823201960905E-2</c:v>
                </c:pt>
                <c:pt idx="7348">
                  <c:v>2.0207225813504433E-2</c:v>
                </c:pt>
                <c:pt idx="7349">
                  <c:v>2.0220262165747467E-2</c:v>
                </c:pt>
                <c:pt idx="7350">
                  <c:v>2.0238746521668467E-2</c:v>
                </c:pt>
                <c:pt idx="7351">
                  <c:v>2.026039796418911E-2</c:v>
                </c:pt>
                <c:pt idx="7352">
                  <c:v>2.0280979475844292E-2</c:v>
                </c:pt>
                <c:pt idx="7353">
                  <c:v>2.0295973860910761E-2</c:v>
                </c:pt>
                <c:pt idx="7354">
                  <c:v>2.0302353616516562E-2</c:v>
                </c:pt>
                <c:pt idx="7355">
                  <c:v>2.0299140443219794E-2</c:v>
                </c:pt>
                <c:pt idx="7356">
                  <c:v>2.0288756002235127E-2</c:v>
                </c:pt>
                <c:pt idx="7357">
                  <c:v>2.0275764158907757E-2</c:v>
                </c:pt>
                <c:pt idx="7358">
                  <c:v>2.0265054329417172E-2</c:v>
                </c:pt>
                <c:pt idx="7359">
                  <c:v>2.0259885767061732E-2</c:v>
                </c:pt>
                <c:pt idx="7360">
                  <c:v>2.0261142979270737E-2</c:v>
                </c:pt>
                <c:pt idx="7361">
                  <c:v>2.0266125300481448E-2</c:v>
                </c:pt>
                <c:pt idx="7362">
                  <c:v>2.0270502340111081E-2</c:v>
                </c:pt>
                <c:pt idx="7363">
                  <c:v>2.0268965714790539E-2</c:v>
                </c:pt>
                <c:pt idx="7364">
                  <c:v>2.0257417916642824E-2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4B0-48F3-94DB-1B28778E8087}"/>
            </c:ext>
          </c:extLst>
        </c:ser>
        <c:ser>
          <c:idx val="1"/>
          <c:order val="1"/>
          <c:tx>
            <c:strRef>
              <c:f>'After EP'!$E$1</c:f>
              <c:strCache>
                <c:ptCount val="1"/>
                <c:pt idx="0">
                  <c:v>0.1%BT/12%BT</c:v>
                </c:pt>
              </c:strCache>
            </c:strRef>
          </c:tx>
          <c:spPr>
            <a:ln w="63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EP'!$G$2:$G$7366</c:f>
              <c:numCache>
                <c:formatCode>General</c:formatCode>
                <c:ptCount val="7365"/>
                <c:pt idx="0">
                  <c:v>6.8483274329881341E-2</c:v>
                </c:pt>
                <c:pt idx="1">
                  <c:v>6.7328784681405254E-2</c:v>
                </c:pt>
                <c:pt idx="2">
                  <c:v>6.6191443922747575E-2</c:v>
                </c:pt>
                <c:pt idx="3">
                  <c:v>6.5263088302835573E-2</c:v>
                </c:pt>
                <c:pt idx="4">
                  <c:v>6.4699330340716635E-2</c:v>
                </c:pt>
                <c:pt idx="5">
                  <c:v>6.4570139876646962E-2</c:v>
                </c:pt>
                <c:pt idx="6">
                  <c:v>6.4837693300055191E-2</c:v>
                </c:pt>
                <c:pt idx="7">
                  <c:v>6.5374669604230565E-2</c:v>
                </c:pt>
                <c:pt idx="8">
                  <c:v>6.6003305763636458E-2</c:v>
                </c:pt>
                <c:pt idx="9">
                  <c:v>6.656812395232882E-2</c:v>
                </c:pt>
                <c:pt idx="10">
                  <c:v>6.6965663892424324E-2</c:v>
                </c:pt>
                <c:pt idx="11">
                  <c:v>6.7165048146808695E-2</c:v>
                </c:pt>
                <c:pt idx="12">
                  <c:v>6.7192227111524408E-2</c:v>
                </c:pt>
                <c:pt idx="13">
                  <c:v>6.7099124990394957E-2</c:v>
                </c:pt>
                <c:pt idx="14">
                  <c:v>6.6932557030973575E-2</c:v>
                </c:pt>
                <c:pt idx="15">
                  <c:v>6.6715567965812697E-2</c:v>
                </c:pt>
                <c:pt idx="16">
                  <c:v>6.6450035188589954E-2</c:v>
                </c:pt>
                <c:pt idx="17">
                  <c:v>6.613032847386037E-2</c:v>
                </c:pt>
                <c:pt idx="18">
                  <c:v>6.5757943168012215E-2</c:v>
                </c:pt>
                <c:pt idx="19">
                  <c:v>6.5349665711927699E-2</c:v>
                </c:pt>
                <c:pt idx="20">
                  <c:v>6.4932424231581423E-2</c:v>
                </c:pt>
                <c:pt idx="21">
                  <c:v>6.4533996647519146E-2</c:v>
                </c:pt>
                <c:pt idx="22">
                  <c:v>6.4180479278297634E-2</c:v>
                </c:pt>
                <c:pt idx="23">
                  <c:v>6.3898262292162458E-2</c:v>
                </c:pt>
                <c:pt idx="24">
                  <c:v>6.3715748977414069E-2</c:v>
                </c:pt>
                <c:pt idx="25">
                  <c:v>6.3674726960742736E-2</c:v>
                </c:pt>
                <c:pt idx="26">
                  <c:v>6.3819348133754353E-2</c:v>
                </c:pt>
                <c:pt idx="27">
                  <c:v>6.4183115221893031E-2</c:v>
                </c:pt>
                <c:pt idx="28">
                  <c:v>6.4772333612259217E-2</c:v>
                </c:pt>
                <c:pt idx="29">
                  <c:v>6.5553756462594551E-2</c:v>
                </c:pt>
                <c:pt idx="30">
                  <c:v>6.645491074978295E-2</c:v>
                </c:pt>
                <c:pt idx="31">
                  <c:v>6.7374879898908682E-2</c:v>
                </c:pt>
                <c:pt idx="32">
                  <c:v>6.8218680906506415E-2</c:v>
                </c:pt>
                <c:pt idx="33">
                  <c:v>6.8922649901295166E-2</c:v>
                </c:pt>
                <c:pt idx="34">
                  <c:v>6.9471427905702057E-2</c:v>
                </c:pt>
                <c:pt idx="35">
                  <c:v>6.9898770786248857E-2</c:v>
                </c:pt>
                <c:pt idx="36">
                  <c:v>7.0263604857171882E-2</c:v>
                </c:pt>
                <c:pt idx="37">
                  <c:v>7.0622164320510952E-2</c:v>
                </c:pt>
                <c:pt idx="38">
                  <c:v>7.09992276872531E-2</c:v>
                </c:pt>
                <c:pt idx="39">
                  <c:v>7.1381710697233439E-2</c:v>
                </c:pt>
                <c:pt idx="40">
                  <c:v>7.1728588572650423E-2</c:v>
                </c:pt>
                <c:pt idx="41">
                  <c:v>7.1999355441282123E-2</c:v>
                </c:pt>
                <c:pt idx="42">
                  <c:v>7.2171583591668323E-2</c:v>
                </c:pt>
                <c:pt idx="43">
                  <c:v>7.2257186202882032E-2</c:v>
                </c:pt>
                <c:pt idx="44">
                  <c:v>7.2292849985882382E-2</c:v>
                </c:pt>
                <c:pt idx="45">
                  <c:v>7.2327012620665446E-2</c:v>
                </c:pt>
                <c:pt idx="46">
                  <c:v>7.2399106747510503E-2</c:v>
                </c:pt>
                <c:pt idx="47">
                  <c:v>7.2524735989096825E-2</c:v>
                </c:pt>
                <c:pt idx="48">
                  <c:v>7.2696258691293161E-2</c:v>
                </c:pt>
                <c:pt idx="49">
                  <c:v>7.2889309462268695E-2</c:v>
                </c:pt>
                <c:pt idx="50">
                  <c:v>7.3078464129263013E-2</c:v>
                </c:pt>
                <c:pt idx="51">
                  <c:v>7.3241808111886866E-2</c:v>
                </c:pt>
                <c:pt idx="52">
                  <c:v>7.3365366031344706E-2</c:v>
                </c:pt>
                <c:pt idx="53">
                  <c:v>7.3443556783075806E-2</c:v>
                </c:pt>
                <c:pt idx="54">
                  <c:v>7.3475117093348988E-2</c:v>
                </c:pt>
                <c:pt idx="55">
                  <c:v>7.3467792311844762E-2</c:v>
                </c:pt>
                <c:pt idx="56">
                  <c:v>7.3443179796643956E-2</c:v>
                </c:pt>
                <c:pt idx="57">
                  <c:v>7.3442479679853415E-2</c:v>
                </c:pt>
                <c:pt idx="58">
                  <c:v>7.3521169101082653E-2</c:v>
                </c:pt>
                <c:pt idx="59">
                  <c:v>7.3734095189058171E-2</c:v>
                </c:pt>
                <c:pt idx="60">
                  <c:v>7.4123310612278961E-2</c:v>
                </c:pt>
                <c:pt idx="61">
                  <c:v>7.4698255504940705E-2</c:v>
                </c:pt>
                <c:pt idx="62">
                  <c:v>7.5434130925596823E-2</c:v>
                </c:pt>
                <c:pt idx="63">
                  <c:v>7.6275050295939742E-2</c:v>
                </c:pt>
                <c:pt idx="64">
                  <c:v>7.7153177406288589E-2</c:v>
                </c:pt>
                <c:pt idx="65">
                  <c:v>7.8007449117178954E-2</c:v>
                </c:pt>
                <c:pt idx="66">
                  <c:v>7.8791810518595864E-2</c:v>
                </c:pt>
                <c:pt idx="67">
                  <c:v>7.9484362562383351E-2</c:v>
                </c:pt>
                <c:pt idx="68">
                  <c:v>8.0075366897198311E-2</c:v>
                </c:pt>
                <c:pt idx="69">
                  <c:v>8.0555483627264848E-2</c:v>
                </c:pt>
                <c:pt idx="70">
                  <c:v>8.0909495752071084E-2</c:v>
                </c:pt>
                <c:pt idx="71">
                  <c:v>8.1119443358941515E-2</c:v>
                </c:pt>
                <c:pt idx="72">
                  <c:v>8.1177551726343791E-2</c:v>
                </c:pt>
                <c:pt idx="73">
                  <c:v>8.1099436145032358E-2</c:v>
                </c:pt>
                <c:pt idx="74">
                  <c:v>8.0929713383824722E-2</c:v>
                </c:pt>
                <c:pt idx="75">
                  <c:v>8.0731905951457308E-2</c:v>
                </c:pt>
                <c:pt idx="76">
                  <c:v>8.0561615044683302E-2</c:v>
                </c:pt>
                <c:pt idx="77">
                  <c:v>8.0454108808948335E-2</c:v>
                </c:pt>
                <c:pt idx="78">
                  <c:v>8.041021625597701E-2</c:v>
                </c:pt>
                <c:pt idx="79">
                  <c:v>8.0403539722669018E-2</c:v>
                </c:pt>
                <c:pt idx="80">
                  <c:v>8.0397246363114863E-2</c:v>
                </c:pt>
                <c:pt idx="81">
                  <c:v>8.0364631804155109E-2</c:v>
                </c:pt>
                <c:pt idx="82">
                  <c:v>8.0300504277387455E-2</c:v>
                </c:pt>
                <c:pt idx="83">
                  <c:v>8.0217677783666522E-2</c:v>
                </c:pt>
                <c:pt idx="84">
                  <c:v>8.0133718564947123E-2</c:v>
                </c:pt>
                <c:pt idx="85">
                  <c:v>8.0050705147299631E-2</c:v>
                </c:pt>
                <c:pt idx="86">
                  <c:v>7.9950432100707639E-2</c:v>
                </c:pt>
                <c:pt idx="87">
                  <c:v>7.979755206780538E-2</c:v>
                </c:pt>
                <c:pt idx="88">
                  <c:v>7.956049496107688E-2</c:v>
                </c:pt>
                <c:pt idx="89">
                  <c:v>7.9232794587210012E-2</c:v>
                </c:pt>
                <c:pt idx="90">
                  <c:v>7.8844700607966015E-2</c:v>
                </c:pt>
                <c:pt idx="91">
                  <c:v>7.8457824816656099E-2</c:v>
                </c:pt>
                <c:pt idx="92">
                  <c:v>7.8148593905802657E-2</c:v>
                </c:pt>
                <c:pt idx="93">
                  <c:v>7.7975231207616971E-2</c:v>
                </c:pt>
                <c:pt idx="94">
                  <c:v>7.7961354297207089E-2</c:v>
                </c:pt>
                <c:pt idx="95">
                  <c:v>7.8090671636070766E-2</c:v>
                </c:pt>
                <c:pt idx="96">
                  <c:v>7.8317777695005489E-2</c:v>
                </c:pt>
                <c:pt idx="97">
                  <c:v>7.8587562577696404E-2</c:v>
                </c:pt>
                <c:pt idx="98">
                  <c:v>7.88535889561819E-2</c:v>
                </c:pt>
                <c:pt idx="99">
                  <c:v>7.9094406992989322E-2</c:v>
                </c:pt>
                <c:pt idx="100">
                  <c:v>7.9310247584222018E-2</c:v>
                </c:pt>
                <c:pt idx="101">
                  <c:v>7.9514999605907702E-2</c:v>
                </c:pt>
                <c:pt idx="102">
                  <c:v>7.9726131756261878E-2</c:v>
                </c:pt>
                <c:pt idx="103">
                  <c:v>7.9958741746007492E-2</c:v>
                </c:pt>
                <c:pt idx="104">
                  <c:v>8.0228125962089405E-2</c:v>
                </c:pt>
                <c:pt idx="105">
                  <c:v>8.0552034743007331E-2</c:v>
                </c:pt>
                <c:pt idx="106">
                  <c:v>8.0953931948631666E-2</c:v>
                </c:pt>
                <c:pt idx="107">
                  <c:v>8.1455921870334583E-2</c:v>
                </c:pt>
                <c:pt idx="108">
                  <c:v>8.2065273324759783E-2</c:v>
                </c:pt>
                <c:pt idx="109">
                  <c:v>8.2765765517642156E-2</c:v>
                </c:pt>
                <c:pt idx="110">
                  <c:v>8.3511316434640395E-2</c:v>
                </c:pt>
                <c:pt idx="111">
                  <c:v>8.4239487795020565E-2</c:v>
                </c:pt>
                <c:pt idx="112">
                  <c:v>8.4883557082716013E-2</c:v>
                </c:pt>
                <c:pt idx="113">
                  <c:v>8.5394817822280769E-2</c:v>
                </c:pt>
                <c:pt idx="114">
                  <c:v>8.5754349692446011E-2</c:v>
                </c:pt>
                <c:pt idx="115">
                  <c:v>8.5964380441916136E-2</c:v>
                </c:pt>
                <c:pt idx="116">
                  <c:v>8.6034394789940252E-2</c:v>
                </c:pt>
                <c:pt idx="117">
                  <c:v>8.5963438124664796E-2</c:v>
                </c:pt>
                <c:pt idx="118">
                  <c:v>8.5726648732789693E-2</c:v>
                </c:pt>
                <c:pt idx="119">
                  <c:v>8.5284891067075611E-2</c:v>
                </c:pt>
                <c:pt idx="120">
                  <c:v>8.460397657087261E-2</c:v>
                </c:pt>
                <c:pt idx="121">
                  <c:v>8.3675985940582912E-2</c:v>
                </c:pt>
                <c:pt idx="122">
                  <c:v>8.253593717078124E-2</c:v>
                </c:pt>
                <c:pt idx="123">
                  <c:v>8.1252610737759592E-2</c:v>
                </c:pt>
                <c:pt idx="124">
                  <c:v>7.991194739586939E-2</c:v>
                </c:pt>
                <c:pt idx="125">
                  <c:v>7.8582058424721449E-2</c:v>
                </c:pt>
                <c:pt idx="126">
                  <c:v>7.7299478303839E-2</c:v>
                </c:pt>
                <c:pt idx="127">
                  <c:v>7.6064667754495177E-2</c:v>
                </c:pt>
                <c:pt idx="128">
                  <c:v>7.4857077009374176E-2</c:v>
                </c:pt>
                <c:pt idx="129">
                  <c:v>7.3656229286841249E-2</c:v>
                </c:pt>
                <c:pt idx="130">
                  <c:v>7.2464119910335092E-2</c:v>
                </c:pt>
                <c:pt idx="131">
                  <c:v>7.1312196863514879E-2</c:v>
                </c:pt>
                <c:pt idx="132">
                  <c:v>7.0257403270686872E-2</c:v>
                </c:pt>
                <c:pt idx="133">
                  <c:v>6.9364711208568477E-2</c:v>
                </c:pt>
                <c:pt idx="134">
                  <c:v>6.8681971727720073E-2</c:v>
                </c:pt>
                <c:pt idx="135">
                  <c:v>6.8232090334041443E-2</c:v>
                </c:pt>
                <c:pt idx="136">
                  <c:v>6.8003920430960166E-2</c:v>
                </c:pt>
                <c:pt idx="137">
                  <c:v>6.796041737322002E-2</c:v>
                </c:pt>
                <c:pt idx="138">
                  <c:v>6.804780017847524E-2</c:v>
                </c:pt>
                <c:pt idx="139">
                  <c:v>6.8208464477706135E-2</c:v>
                </c:pt>
                <c:pt idx="140">
                  <c:v>6.839298253488281E-2</c:v>
                </c:pt>
                <c:pt idx="141">
                  <c:v>6.8557608786416382E-2</c:v>
                </c:pt>
                <c:pt idx="142">
                  <c:v>6.8667696141898618E-2</c:v>
                </c:pt>
                <c:pt idx="143">
                  <c:v>6.869821876757666E-2</c:v>
                </c:pt>
                <c:pt idx="144">
                  <c:v>6.8636270199798247E-2</c:v>
                </c:pt>
                <c:pt idx="145">
                  <c:v>6.8487800061270768E-2</c:v>
                </c:pt>
                <c:pt idx="146">
                  <c:v>6.8278920154041481E-2</c:v>
                </c:pt>
                <c:pt idx="147">
                  <c:v>6.8053172427941414E-2</c:v>
                </c:pt>
                <c:pt idx="148">
                  <c:v>6.7857154947680312E-2</c:v>
                </c:pt>
                <c:pt idx="149">
                  <c:v>6.7724417446350951E-2</c:v>
                </c:pt>
                <c:pt idx="150">
                  <c:v>6.7664627060561214E-2</c:v>
                </c:pt>
                <c:pt idx="151">
                  <c:v>6.7656815058178013E-2</c:v>
                </c:pt>
                <c:pt idx="152">
                  <c:v>6.765894075919611E-2</c:v>
                </c:pt>
                <c:pt idx="153">
                  <c:v>6.76179165668125E-2</c:v>
                </c:pt>
                <c:pt idx="154">
                  <c:v>6.7495239094062201E-2</c:v>
                </c:pt>
                <c:pt idx="155">
                  <c:v>6.7277968780961719E-2</c:v>
                </c:pt>
                <c:pt idx="156">
                  <c:v>6.6985295755445332E-2</c:v>
                </c:pt>
                <c:pt idx="157">
                  <c:v>6.6660529069934263E-2</c:v>
                </c:pt>
                <c:pt idx="158">
                  <c:v>6.6358257662983547E-2</c:v>
                </c:pt>
                <c:pt idx="159">
                  <c:v>6.6128951621734947E-2</c:v>
                </c:pt>
                <c:pt idx="160">
                  <c:v>6.6003411644546719E-2</c:v>
                </c:pt>
                <c:pt idx="161">
                  <c:v>6.5988853261646843E-2</c:v>
                </c:pt>
                <c:pt idx="162">
                  <c:v>6.6070174697908449E-2</c:v>
                </c:pt>
                <c:pt idx="163">
                  <c:v>6.6218720923940447E-2</c:v>
                </c:pt>
                <c:pt idx="164">
                  <c:v>6.6398156248035148E-2</c:v>
                </c:pt>
                <c:pt idx="165">
                  <c:v>6.6570933456683537E-2</c:v>
                </c:pt>
                <c:pt idx="166">
                  <c:v>6.6707879068920853E-2</c:v>
                </c:pt>
                <c:pt idx="167">
                  <c:v>6.6787160781577995E-2</c:v>
                </c:pt>
                <c:pt idx="168">
                  <c:v>6.68005260810869E-2</c:v>
                </c:pt>
                <c:pt idx="169">
                  <c:v>6.675470390936146E-2</c:v>
                </c:pt>
                <c:pt idx="170">
                  <c:v>6.6670125909037439E-2</c:v>
                </c:pt>
                <c:pt idx="171">
                  <c:v>6.6575492313743836E-2</c:v>
                </c:pt>
                <c:pt idx="172">
                  <c:v>6.6496461231179596E-2</c:v>
                </c:pt>
                <c:pt idx="173">
                  <c:v>6.6449505239584608E-2</c:v>
                </c:pt>
                <c:pt idx="174">
                  <c:v>6.6433342105553198E-2</c:v>
                </c:pt>
                <c:pt idx="175">
                  <c:v>6.6431222394888204E-2</c:v>
                </c:pt>
                <c:pt idx="176">
                  <c:v>6.6414636016147735E-2</c:v>
                </c:pt>
                <c:pt idx="177">
                  <c:v>6.6355661467734098E-2</c:v>
                </c:pt>
                <c:pt idx="178">
                  <c:v>6.6237683421595209E-2</c:v>
                </c:pt>
                <c:pt idx="179">
                  <c:v>6.6059691001537649E-2</c:v>
                </c:pt>
                <c:pt idx="180">
                  <c:v>6.5835252358263499E-2</c:v>
                </c:pt>
                <c:pt idx="181">
                  <c:v>6.5586758378879853E-2</c:v>
                </c:pt>
                <c:pt idx="182">
                  <c:v>6.5336662142453608E-2</c:v>
                </c:pt>
                <c:pt idx="183">
                  <c:v>6.5099758763432117E-2</c:v>
                </c:pt>
                <c:pt idx="184">
                  <c:v>6.4881940739824909E-2</c:v>
                </c:pt>
                <c:pt idx="185">
                  <c:v>6.4681384922419274E-2</c:v>
                </c:pt>
                <c:pt idx="186">
                  <c:v>6.4493002786003797E-2</c:v>
                </c:pt>
                <c:pt idx="187">
                  <c:v>6.4313561695565694E-2</c:v>
                </c:pt>
                <c:pt idx="188">
                  <c:v>6.4144368461948278E-2</c:v>
                </c:pt>
                <c:pt idx="189">
                  <c:v>6.3990311806723557E-2</c:v>
                </c:pt>
                <c:pt idx="190">
                  <c:v>6.3858487342600703E-2</c:v>
                </c:pt>
                <c:pt idx="191">
                  <c:v>6.3755089518803279E-2</c:v>
                </c:pt>
                <c:pt idx="192">
                  <c:v>6.3683310194380352E-2</c:v>
                </c:pt>
                <c:pt idx="193">
                  <c:v>6.3642659815620797E-2</c:v>
                </c:pt>
                <c:pt idx="194">
                  <c:v>6.3629180737297966E-2</c:v>
                </c:pt>
                <c:pt idx="195">
                  <c:v>6.3636973278436773E-2</c:v>
                </c:pt>
                <c:pt idx="196">
                  <c:v>6.365903535251706E-2</c:v>
                </c:pt>
                <c:pt idx="197">
                  <c:v>6.3688681383929038E-2</c:v>
                </c:pt>
                <c:pt idx="198">
                  <c:v>6.3721541872216583E-2</c:v>
                </c:pt>
                <c:pt idx="199">
                  <c:v>6.3756353531029056E-2</c:v>
                </c:pt>
                <c:pt idx="200">
                  <c:v>6.379743593119637E-2</c:v>
                </c:pt>
                <c:pt idx="201">
                  <c:v>6.3852429226251242E-2</c:v>
                </c:pt>
                <c:pt idx="202">
                  <c:v>6.393166552747466E-2</c:v>
                </c:pt>
                <c:pt idx="203">
                  <c:v>6.4041851193546342E-2</c:v>
                </c:pt>
                <c:pt idx="204">
                  <c:v>6.4182588031894042E-2</c:v>
                </c:pt>
                <c:pt idx="205">
                  <c:v>6.4341933981940005E-2</c:v>
                </c:pt>
                <c:pt idx="206">
                  <c:v>6.4497645397126449E-2</c:v>
                </c:pt>
                <c:pt idx="207">
                  <c:v>6.4622539709218843E-2</c:v>
                </c:pt>
                <c:pt idx="208">
                  <c:v>6.4689249146809416E-2</c:v>
                </c:pt>
                <c:pt idx="209">
                  <c:v>6.4680012656245692E-2</c:v>
                </c:pt>
                <c:pt idx="210">
                  <c:v>6.4590508043307363E-2</c:v>
                </c:pt>
                <c:pt idx="211">
                  <c:v>6.4428697175378927E-2</c:v>
                </c:pt>
                <c:pt idx="212">
                  <c:v>6.4211109930083513E-2</c:v>
                </c:pt>
                <c:pt idx="213">
                  <c:v>6.3955534081672663E-2</c:v>
                </c:pt>
                <c:pt idx="214">
                  <c:v>6.3677991729006914E-2</c:v>
                </c:pt>
                <c:pt idx="215">
                  <c:v>6.3390680783753886E-2</c:v>
                </c:pt>
                <c:pt idx="216">
                  <c:v>6.3104033079256064E-2</c:v>
                </c:pt>
                <c:pt idx="217">
                  <c:v>6.2830555361962817E-2</c:v>
                </c:pt>
                <c:pt idx="218">
                  <c:v>6.2584877216965942E-2</c:v>
                </c:pt>
                <c:pt idx="219">
                  <c:v>6.2382754078034855E-2</c:v>
                </c:pt>
                <c:pt idx="220">
                  <c:v>6.2237508272474887E-2</c:v>
                </c:pt>
                <c:pt idx="221">
                  <c:v>6.2156166647093794E-2</c:v>
                </c:pt>
                <c:pt idx="222">
                  <c:v>6.2136489510197693E-2</c:v>
                </c:pt>
                <c:pt idx="223">
                  <c:v>6.2168760482602017E-2</c:v>
                </c:pt>
                <c:pt idx="224">
                  <c:v>6.223918774397165E-2</c:v>
                </c:pt>
                <c:pt idx="225">
                  <c:v>6.2332408596442526E-2</c:v>
                </c:pt>
                <c:pt idx="226">
                  <c:v>6.243347294592573E-2</c:v>
                </c:pt>
                <c:pt idx="227">
                  <c:v>6.2529834108834739E-2</c:v>
                </c:pt>
                <c:pt idx="228">
                  <c:v>6.2607253604543237E-2</c:v>
                </c:pt>
                <c:pt idx="229">
                  <c:v>6.2648752774054031E-2</c:v>
                </c:pt>
                <c:pt idx="230">
                  <c:v>6.2637720962289048E-2</c:v>
                </c:pt>
                <c:pt idx="231">
                  <c:v>6.2559928378929333E-2</c:v>
                </c:pt>
                <c:pt idx="232">
                  <c:v>6.2411315527634695E-2</c:v>
                </c:pt>
                <c:pt idx="233">
                  <c:v>6.2202188392120897E-2</c:v>
                </c:pt>
                <c:pt idx="234">
                  <c:v>6.1957704546207873E-2</c:v>
                </c:pt>
                <c:pt idx="235">
                  <c:v>6.171047515902274E-2</c:v>
                </c:pt>
                <c:pt idx="236">
                  <c:v>6.1489005855533532E-2</c:v>
                </c:pt>
                <c:pt idx="237">
                  <c:v>6.1308811302310154E-2</c:v>
                </c:pt>
                <c:pt idx="238">
                  <c:v>6.1164866532986487E-2</c:v>
                </c:pt>
                <c:pt idx="239">
                  <c:v>6.1036513697966935E-2</c:v>
                </c:pt>
                <c:pt idx="240">
                  <c:v>6.0893600918163551E-2</c:v>
                </c:pt>
                <c:pt idx="241">
                  <c:v>6.0713077891273462E-2</c:v>
                </c:pt>
                <c:pt idx="242">
                  <c:v>6.0489764226382428E-2</c:v>
                </c:pt>
                <c:pt idx="243">
                  <c:v>6.0240182033284087E-2</c:v>
                </c:pt>
                <c:pt idx="244">
                  <c:v>5.9997269808811829E-2</c:v>
                </c:pt>
                <c:pt idx="245">
                  <c:v>5.9798382482569426E-2</c:v>
                </c:pt>
                <c:pt idx="246">
                  <c:v>5.9672884997077805E-2</c:v>
                </c:pt>
                <c:pt idx="247">
                  <c:v>5.9629634599757578E-2</c:v>
                </c:pt>
                <c:pt idx="248">
                  <c:v>5.9654624352215149E-2</c:v>
                </c:pt>
                <c:pt idx="249">
                  <c:v>5.9715409188745308E-2</c:v>
                </c:pt>
                <c:pt idx="250">
                  <c:v>5.9774167254338609E-2</c:v>
                </c:pt>
                <c:pt idx="251">
                  <c:v>5.9797286505568717E-2</c:v>
                </c:pt>
                <c:pt idx="252">
                  <c:v>5.9763990998855002E-2</c:v>
                </c:pt>
                <c:pt idx="253">
                  <c:v>5.9671006723894596E-2</c:v>
                </c:pt>
                <c:pt idx="254">
                  <c:v>5.9527447214379206E-2</c:v>
                </c:pt>
                <c:pt idx="255">
                  <c:v>5.9351244803589345E-2</c:v>
                </c:pt>
                <c:pt idx="256">
                  <c:v>5.9159688204604391E-2</c:v>
                </c:pt>
                <c:pt idx="257">
                  <c:v>5.8968789047231476E-2</c:v>
                </c:pt>
                <c:pt idx="258">
                  <c:v>5.8789376580524536E-2</c:v>
                </c:pt>
                <c:pt idx="259">
                  <c:v>5.8627994731044644E-2</c:v>
                </c:pt>
                <c:pt idx="260">
                  <c:v>5.8487745351390355E-2</c:v>
                </c:pt>
                <c:pt idx="261">
                  <c:v>5.8368607992284507E-2</c:v>
                </c:pt>
                <c:pt idx="262">
                  <c:v>5.8267444935790294E-2</c:v>
                </c:pt>
                <c:pt idx="263">
                  <c:v>5.8177432229968642E-2</c:v>
                </c:pt>
                <c:pt idx="264">
                  <c:v>5.8088529847025519E-2</c:v>
                </c:pt>
                <c:pt idx="265">
                  <c:v>5.7989822733660171E-2</c:v>
                </c:pt>
                <c:pt idx="266">
                  <c:v>5.7870717953023357E-2</c:v>
                </c:pt>
                <c:pt idx="267">
                  <c:v>5.772562262947202E-2</c:v>
                </c:pt>
                <c:pt idx="268">
                  <c:v>5.7555082020563045E-2</c:v>
                </c:pt>
                <c:pt idx="269">
                  <c:v>5.7366339872517727E-2</c:v>
                </c:pt>
                <c:pt idx="270">
                  <c:v>5.7171091581299752E-2</c:v>
                </c:pt>
                <c:pt idx="271">
                  <c:v>5.6982412499259519E-2</c:v>
                </c:pt>
                <c:pt idx="272">
                  <c:v>5.6811593280882158E-2</c:v>
                </c:pt>
                <c:pt idx="273">
                  <c:v>5.6663949713561715E-2</c:v>
                </c:pt>
                <c:pt idx="274">
                  <c:v>5.6538370405626606E-2</c:v>
                </c:pt>
                <c:pt idx="275">
                  <c:v>5.6428207574373626E-2</c:v>
                </c:pt>
                <c:pt idx="276">
                  <c:v>5.6324906754728246E-2</c:v>
                </c:pt>
                <c:pt idx="277">
                  <c:v>5.6221992830152848E-2</c:v>
                </c:pt>
                <c:pt idx="278">
                  <c:v>5.6117861308735209E-2</c:v>
                </c:pt>
                <c:pt idx="279">
                  <c:v>5.6016393324841443E-2</c:v>
                </c:pt>
                <c:pt idx="280">
                  <c:v>5.5925863123255773E-2</c:v>
                </c:pt>
                <c:pt idx="281">
                  <c:v>5.5854848922414449E-2</c:v>
                </c:pt>
                <c:pt idx="282">
                  <c:v>5.5807995218275522E-2</c:v>
                </c:pt>
                <c:pt idx="283">
                  <c:v>5.5783536076318599E-2</c:v>
                </c:pt>
                <c:pt idx="284">
                  <c:v>5.5772780695191329E-2</c:v>
                </c:pt>
                <c:pt idx="285">
                  <c:v>5.5764248971727617E-2</c:v>
                </c:pt>
                <c:pt idx="286">
                  <c:v>5.5747134322728945E-2</c:v>
                </c:pt>
                <c:pt idx="287">
                  <c:v>5.571611250905574E-2</c:v>
                </c:pt>
                <c:pt idx="288">
                  <c:v>5.5673667917525607E-2</c:v>
                </c:pt>
                <c:pt idx="289">
                  <c:v>5.5627660804475912E-2</c:v>
                </c:pt>
                <c:pt idx="290">
                  <c:v>5.5587550714318881E-2</c:v>
                </c:pt>
                <c:pt idx="291">
                  <c:v>5.5557987400802103E-2</c:v>
                </c:pt>
                <c:pt idx="292">
                  <c:v>5.5536022955167588E-2</c:v>
                </c:pt>
                <c:pt idx="293">
                  <c:v>5.5510132176345608E-2</c:v>
                </c:pt>
                <c:pt idx="294">
                  <c:v>5.5465434164965868E-2</c:v>
                </c:pt>
                <c:pt idx="295">
                  <c:v>5.538927728383404E-2</c:v>
                </c:pt>
                <c:pt idx="296">
                  <c:v>5.527925056102824E-2</c:v>
                </c:pt>
                <c:pt idx="297">
                  <c:v>5.5144054012646007E-2</c:v>
                </c:pt>
                <c:pt idx="298">
                  <c:v>5.5004099178604507E-2</c:v>
                </c:pt>
                <c:pt idx="299">
                  <c:v>5.4881940145257394E-2</c:v>
                </c:pt>
                <c:pt idx="300">
                  <c:v>5.4794999534732117E-2</c:v>
                </c:pt>
                <c:pt idx="301">
                  <c:v>5.4749343335653858E-2</c:v>
                </c:pt>
                <c:pt idx="302">
                  <c:v>5.4737530253332403E-2</c:v>
                </c:pt>
                <c:pt idx="303">
                  <c:v>5.474232766722921E-2</c:v>
                </c:pt>
                <c:pt idx="304">
                  <c:v>5.4742998277694369E-2</c:v>
                </c:pt>
                <c:pt idx="305">
                  <c:v>5.4723499411460277E-2</c:v>
                </c:pt>
                <c:pt idx="306">
                  <c:v>5.4678211772190247E-2</c:v>
                </c:pt>
                <c:pt idx="307">
                  <c:v>5.4611320562018686E-2</c:v>
                </c:pt>
                <c:pt idx="308">
                  <c:v>5.4533353990128722E-2</c:v>
                </c:pt>
                <c:pt idx="309">
                  <c:v>5.4455092104894534E-2</c:v>
                </c:pt>
                <c:pt idx="310">
                  <c:v>5.4381895464358246E-2</c:v>
                </c:pt>
                <c:pt idx="311">
                  <c:v>5.4311648600729803E-2</c:v>
                </c:pt>
                <c:pt idx="312">
                  <c:v>5.4235796809079875E-2</c:v>
                </c:pt>
                <c:pt idx="313">
                  <c:v>5.4143627917774509E-2</c:v>
                </c:pt>
                <c:pt idx="314">
                  <c:v>5.4027736170635846E-2</c:v>
                </c:pt>
                <c:pt idx="315">
                  <c:v>5.3885308947291724E-2</c:v>
                </c:pt>
                <c:pt idx="316">
                  <c:v>5.371935725904621E-2</c:v>
                </c:pt>
                <c:pt idx="317">
                  <c:v>5.3535566690914985E-2</c:v>
                </c:pt>
                <c:pt idx="318">
                  <c:v>5.3339256032835639E-2</c:v>
                </c:pt>
                <c:pt idx="319">
                  <c:v>5.3133114801790185E-2</c:v>
                </c:pt>
                <c:pt idx="320">
                  <c:v>5.2916797449393829E-2</c:v>
                </c:pt>
                <c:pt idx="321">
                  <c:v>5.2688676275700411E-2</c:v>
                </c:pt>
                <c:pt idx="322">
                  <c:v>5.2448975183953209E-2</c:v>
                </c:pt>
                <c:pt idx="323">
                  <c:v>5.220120073204805E-2</c:v>
                </c:pt>
                <c:pt idx="324">
                  <c:v>5.1954028857247328E-2</c:v>
                </c:pt>
                <c:pt idx="325">
                  <c:v>5.1719394470006078E-2</c:v>
                </c:pt>
                <c:pt idx="326">
                  <c:v>5.1510026662674249E-2</c:v>
                </c:pt>
                <c:pt idx="327">
                  <c:v>5.1337251335275683E-2</c:v>
                </c:pt>
                <c:pt idx="328">
                  <c:v>5.120747188790499E-2</c:v>
                </c:pt>
                <c:pt idx="329">
                  <c:v>5.1119984762040063E-2</c:v>
                </c:pt>
                <c:pt idx="330">
                  <c:v>5.1066784835191795E-2</c:v>
                </c:pt>
                <c:pt idx="331">
                  <c:v>5.1033896217183919E-2</c:v>
                </c:pt>
                <c:pt idx="332">
                  <c:v>5.1004590107119455E-2</c:v>
                </c:pt>
                <c:pt idx="333">
                  <c:v>5.096066021870628E-2</c:v>
                </c:pt>
                <c:pt idx="334">
                  <c:v>5.0889072715931696E-2</c:v>
                </c:pt>
                <c:pt idx="335">
                  <c:v>5.0782480339176109E-2</c:v>
                </c:pt>
                <c:pt idx="336">
                  <c:v>5.0641522065446379E-2</c:v>
                </c:pt>
                <c:pt idx="337">
                  <c:v>5.0473944496579617E-2</c:v>
                </c:pt>
                <c:pt idx="338">
                  <c:v>5.0291317721855813E-2</c:v>
                </c:pt>
                <c:pt idx="339">
                  <c:v>5.0105041958770316E-2</c:v>
                </c:pt>
                <c:pt idx="340">
                  <c:v>4.9921549894252917E-2</c:v>
                </c:pt>
                <c:pt idx="341">
                  <c:v>4.9738543278864636E-2</c:v>
                </c:pt>
                <c:pt idx="342">
                  <c:v>4.9546387738566469E-2</c:v>
                </c:pt>
                <c:pt idx="343">
                  <c:v>4.933077921996222E-2</c:v>
                </c:pt>
                <c:pt idx="344">
                  <c:v>4.9078310389108606E-2</c:v>
                </c:pt>
                <c:pt idx="345">
                  <c:v>4.8781921984418122E-2</c:v>
                </c:pt>
                <c:pt idx="346">
                  <c:v>4.8445923906684799E-2</c:v>
                </c:pt>
                <c:pt idx="347">
                  <c:v>4.808580053378432E-2</c:v>
                </c:pt>
                <c:pt idx="348">
                  <c:v>4.7725366429397745E-2</c:v>
                </c:pt>
                <c:pt idx="349">
                  <c:v>4.7388561443138646E-2</c:v>
                </c:pt>
                <c:pt idx="350">
                  <c:v>4.7094996193316266E-2</c:v>
                </c:pt>
                <c:pt idx="351">
                  <c:v>4.6854207915931548E-2</c:v>
                </c:pt>
                <c:pt idx="352">
                  <c:v>4.6663982305450227E-2</c:v>
                </c:pt>
                <c:pt idx="353">
                  <c:v>4.6512661534225078E-2</c:v>
                </c:pt>
                <c:pt idx="354">
                  <c:v>4.6384366222216991E-2</c:v>
                </c:pt>
                <c:pt idx="355">
                  <c:v>4.6264405174652815E-2</c:v>
                </c:pt>
                <c:pt idx="356">
                  <c:v>4.614311175312126E-2</c:v>
                </c:pt>
                <c:pt idx="357">
                  <c:v>4.6017605187564495E-2</c:v>
                </c:pt>
                <c:pt idx="358">
                  <c:v>4.5890365817365733E-2</c:v>
                </c:pt>
                <c:pt idx="359">
                  <c:v>4.5766144982489557E-2</c:v>
                </c:pt>
                <c:pt idx="360">
                  <c:v>4.5648577273746507E-2</c:v>
                </c:pt>
                <c:pt idx="361">
                  <c:v>4.5538313845444614E-2</c:v>
                </c:pt>
                <c:pt idx="362">
                  <c:v>4.5433379972962054E-2</c:v>
                </c:pt>
                <c:pt idx="363">
                  <c:v>4.5331954529717514E-2</c:v>
                </c:pt>
                <c:pt idx="364">
                  <c:v>4.523554911449891E-2</c:v>
                </c:pt>
                <c:pt idx="365">
                  <c:v>4.5151527294093455E-2</c:v>
                </c:pt>
                <c:pt idx="366">
                  <c:v>4.5092646012567364E-2</c:v>
                </c:pt>
                <c:pt idx="367">
                  <c:v>4.5073878335874853E-2</c:v>
                </c:pt>
                <c:pt idx="368">
                  <c:v>4.5107529558601214E-2</c:v>
                </c:pt>
                <c:pt idx="369">
                  <c:v>4.5197346187524148E-2</c:v>
                </c:pt>
                <c:pt idx="370">
                  <c:v>4.5334831878840479E-2</c:v>
                </c:pt>
                <c:pt idx="371">
                  <c:v>4.5498771300603882E-2</c:v>
                </c:pt>
                <c:pt idx="372">
                  <c:v>4.5661610715374681E-2</c:v>
                </c:pt>
                <c:pt idx="373">
                  <c:v>4.5794089045991151E-2</c:v>
                </c:pt>
                <c:pt idx="374">
                  <c:v>4.5872827198819369E-2</c:v>
                </c:pt>
                <c:pt idx="375">
                  <c:v>4.5887080431449526E-2</c:v>
                </c:pt>
                <c:pt idx="376">
                  <c:v>4.5838661779787918E-2</c:v>
                </c:pt>
                <c:pt idx="377">
                  <c:v>4.5741941722387006E-2</c:v>
                </c:pt>
                <c:pt idx="378">
                  <c:v>4.5616753071496388E-2</c:v>
                </c:pt>
                <c:pt idx="379">
                  <c:v>4.5484429811348162E-2</c:v>
                </c:pt>
                <c:pt idx="380">
                  <c:v>4.5362495786962512E-2</c:v>
                </c:pt>
                <c:pt idx="381">
                  <c:v>4.5259926054004765E-2</c:v>
                </c:pt>
                <c:pt idx="382">
                  <c:v>4.5178927218715761E-2</c:v>
                </c:pt>
                <c:pt idx="383">
                  <c:v>4.5115299476800722E-2</c:v>
                </c:pt>
                <c:pt idx="384">
                  <c:v>4.5062577760466307E-2</c:v>
                </c:pt>
                <c:pt idx="385">
                  <c:v>4.5012989872342604E-2</c:v>
                </c:pt>
                <c:pt idx="386">
                  <c:v>4.4959826645895498E-2</c:v>
                </c:pt>
                <c:pt idx="387">
                  <c:v>4.4899206316051612E-2</c:v>
                </c:pt>
                <c:pt idx="388">
                  <c:v>4.4829165573369037E-2</c:v>
                </c:pt>
                <c:pt idx="389">
                  <c:v>4.4749809800374921E-2</c:v>
                </c:pt>
                <c:pt idx="390">
                  <c:v>4.4663512992322088E-2</c:v>
                </c:pt>
                <c:pt idx="391">
                  <c:v>4.4573907469657406E-2</c:v>
                </c:pt>
                <c:pt idx="392">
                  <c:v>4.4485277675108362E-2</c:v>
                </c:pt>
                <c:pt idx="393">
                  <c:v>4.4401652726501886E-2</c:v>
                </c:pt>
                <c:pt idx="394">
                  <c:v>4.4325245692616214E-2</c:v>
                </c:pt>
                <c:pt idx="395">
                  <c:v>4.4255901702970238E-2</c:v>
                </c:pt>
                <c:pt idx="396">
                  <c:v>4.419054619006714E-2</c:v>
                </c:pt>
                <c:pt idx="397">
                  <c:v>4.4124344738947899E-2</c:v>
                </c:pt>
                <c:pt idx="398">
                  <c:v>4.4052163934740887E-2</c:v>
                </c:pt>
                <c:pt idx="399">
                  <c:v>4.3969628763811178E-2</c:v>
                </c:pt>
                <c:pt idx="400">
                  <c:v>4.3874984256995445E-2</c:v>
                </c:pt>
                <c:pt idx="401">
                  <c:v>4.3768741315358031E-2</c:v>
                </c:pt>
                <c:pt idx="402">
                  <c:v>4.3653523262508834E-2</c:v>
                </c:pt>
                <c:pt idx="403">
                  <c:v>4.3532755657858205E-2</c:v>
                </c:pt>
                <c:pt idx="404">
                  <c:v>4.3409559041920578E-2</c:v>
                </c:pt>
                <c:pt idx="405">
                  <c:v>4.3285543242729055E-2</c:v>
                </c:pt>
                <c:pt idx="406">
                  <c:v>4.316111079524633E-2</c:v>
                </c:pt>
                <c:pt idx="407">
                  <c:v>4.3034805878332541E-2</c:v>
                </c:pt>
                <c:pt idx="408">
                  <c:v>4.2905073984214961E-2</c:v>
                </c:pt>
                <c:pt idx="409">
                  <c:v>4.2769760332487042E-2</c:v>
                </c:pt>
                <c:pt idx="410">
                  <c:v>4.2628318320791184E-2</c:v>
                </c:pt>
                <c:pt idx="411">
                  <c:v>4.2481606488160142E-2</c:v>
                </c:pt>
                <c:pt idx="412">
                  <c:v>4.233344022844189E-2</c:v>
                </c:pt>
                <c:pt idx="413">
                  <c:v>4.2189885009596764E-2</c:v>
                </c:pt>
                <c:pt idx="414">
                  <c:v>4.2059703815499519E-2</c:v>
                </c:pt>
                <c:pt idx="415">
                  <c:v>4.1952451406639626E-2</c:v>
                </c:pt>
                <c:pt idx="416">
                  <c:v>4.1875322190376943E-2</c:v>
                </c:pt>
                <c:pt idx="417">
                  <c:v>4.1831204427428062E-2</c:v>
                </c:pt>
                <c:pt idx="418">
                  <c:v>4.1815831867140899E-2</c:v>
                </c:pt>
                <c:pt idx="419">
                  <c:v>4.1818686014723619E-2</c:v>
                </c:pt>
                <c:pt idx="420">
                  <c:v>4.1823793483529284E-2</c:v>
                </c:pt>
                <c:pt idx="421">
                  <c:v>4.1814580053943354E-2</c:v>
                </c:pt>
                <c:pt idx="422">
                  <c:v>4.1778779723698603E-2</c:v>
                </c:pt>
                <c:pt idx="423">
                  <c:v>4.1710291651175804E-2</c:v>
                </c:pt>
                <c:pt idx="424">
                  <c:v>4.1611483597115764E-2</c:v>
                </c:pt>
                <c:pt idx="425">
                  <c:v>4.1490732040040404E-2</c:v>
                </c:pt>
                <c:pt idx="426">
                  <c:v>4.1359959897591128E-2</c:v>
                </c:pt>
                <c:pt idx="427">
                  <c:v>4.1229527150786996E-2</c:v>
                </c:pt>
                <c:pt idx="428">
                  <c:v>4.1106132226771189E-2</c:v>
                </c:pt>
                <c:pt idx="429">
                  <c:v>4.0991818219318535E-2</c:v>
                </c:pt>
                <c:pt idx="430">
                  <c:v>4.088552869252006E-2</c:v>
                </c:pt>
                <c:pt idx="431">
                  <c:v>4.0785459417439954E-2</c:v>
                </c:pt>
                <c:pt idx="432">
                  <c:v>4.0691855816884517E-2</c:v>
                </c:pt>
                <c:pt idx="433">
                  <c:v>4.0606960713752707E-2</c:v>
                </c:pt>
                <c:pt idx="434">
                  <c:v>4.053406404556005E-2</c:v>
                </c:pt>
                <c:pt idx="435">
                  <c:v>4.0475206418166612E-2</c:v>
                </c:pt>
                <c:pt idx="436">
                  <c:v>4.0428435518603548E-2</c:v>
                </c:pt>
                <c:pt idx="437">
                  <c:v>4.0387808323665744E-2</c:v>
                </c:pt>
                <c:pt idx="438">
                  <c:v>4.0343841403545092E-2</c:v>
                </c:pt>
                <c:pt idx="439">
                  <c:v>4.0287853653447905E-2</c:v>
                </c:pt>
                <c:pt idx="440">
                  <c:v>4.0214262198543529E-2</c:v>
                </c:pt>
                <c:pt idx="441">
                  <c:v>4.0123574765761796E-2</c:v>
                </c:pt>
                <c:pt idx="442">
                  <c:v>4.0021736099364227E-2</c:v>
                </c:pt>
                <c:pt idx="443">
                  <c:v>3.9919821598782837E-2</c:v>
                </c:pt>
                <c:pt idx="444">
                  <c:v>3.9829046090333678E-2</c:v>
                </c:pt>
                <c:pt idx="445">
                  <c:v>3.9757475926442312E-2</c:v>
                </c:pt>
                <c:pt idx="446">
                  <c:v>3.9708988360472666E-2</c:v>
                </c:pt>
                <c:pt idx="447">
                  <c:v>3.9682429635034669E-2</c:v>
                </c:pt>
                <c:pt idx="448">
                  <c:v>3.9673460826318521E-2</c:v>
                </c:pt>
                <c:pt idx="449">
                  <c:v>3.9674557004115055E-2</c:v>
                </c:pt>
                <c:pt idx="450">
                  <c:v>3.9677945207524226E-2</c:v>
                </c:pt>
                <c:pt idx="451">
                  <c:v>3.9677546593986493E-2</c:v>
                </c:pt>
                <c:pt idx="452">
                  <c:v>3.9671716912798929E-2</c:v>
                </c:pt>
                <c:pt idx="453">
                  <c:v>3.9665837484535352E-2</c:v>
                </c:pt>
                <c:pt idx="454">
                  <c:v>3.9669524574309514E-2</c:v>
                </c:pt>
                <c:pt idx="455">
                  <c:v>3.9694039534710526E-2</c:v>
                </c:pt>
                <c:pt idx="456">
                  <c:v>3.9745714827335701E-2</c:v>
                </c:pt>
                <c:pt idx="457">
                  <c:v>3.982625483228254E-2</c:v>
                </c:pt>
                <c:pt idx="458">
                  <c:v>3.9932584531497298E-2</c:v>
                </c:pt>
                <c:pt idx="459">
                  <c:v>4.0058538895036536E-2</c:v>
                </c:pt>
                <c:pt idx="460">
                  <c:v>4.0194955861427642E-2</c:v>
                </c:pt>
                <c:pt idx="461">
                  <c:v>4.0330667165924497E-2</c:v>
                </c:pt>
                <c:pt idx="462">
                  <c:v>4.0454740410079917E-2</c:v>
                </c:pt>
                <c:pt idx="463">
                  <c:v>4.0557279807195826E-2</c:v>
                </c:pt>
                <c:pt idx="464">
                  <c:v>4.0631378840300117E-2</c:v>
                </c:pt>
                <c:pt idx="465">
                  <c:v>4.0673027647218488E-2</c:v>
                </c:pt>
                <c:pt idx="466">
                  <c:v>4.0680818514976749E-2</c:v>
                </c:pt>
                <c:pt idx="467">
                  <c:v>4.0654849499280457E-2</c:v>
                </c:pt>
                <c:pt idx="468">
                  <c:v>4.0595625976382679E-2</c:v>
                </c:pt>
                <c:pt idx="469">
                  <c:v>4.0506057004183318E-2</c:v>
                </c:pt>
                <c:pt idx="470">
                  <c:v>4.0392000634754691E-2</c:v>
                </c:pt>
                <c:pt idx="471">
                  <c:v>4.0262806212676652E-2</c:v>
                </c:pt>
                <c:pt idx="472">
                  <c:v>4.0131056510484667E-2</c:v>
                </c:pt>
                <c:pt idx="473">
                  <c:v>4.0008820952357707E-2</c:v>
                </c:pt>
                <c:pt idx="474">
                  <c:v>3.9904616250594063E-2</c:v>
                </c:pt>
                <c:pt idx="475">
                  <c:v>3.9821021271789339E-2</c:v>
                </c:pt>
                <c:pt idx="476">
                  <c:v>3.9753339571378513E-2</c:v>
                </c:pt>
                <c:pt idx="477">
                  <c:v>3.9692245710196486E-2</c:v>
                </c:pt>
                <c:pt idx="478">
                  <c:v>3.9626028873611011E-2</c:v>
                </c:pt>
                <c:pt idx="479">
                  <c:v>3.9544878439271361E-2</c:v>
                </c:pt>
                <c:pt idx="480">
                  <c:v>3.9444121563385851E-2</c:v>
                </c:pt>
                <c:pt idx="481">
                  <c:v>3.9324419112225298E-2</c:v>
                </c:pt>
                <c:pt idx="482">
                  <c:v>3.9190664268677025E-2</c:v>
                </c:pt>
                <c:pt idx="483">
                  <c:v>3.9050183908631478E-2</c:v>
                </c:pt>
                <c:pt idx="484">
                  <c:v>3.8909898190789619E-2</c:v>
                </c:pt>
                <c:pt idx="485">
                  <c:v>3.8775773698203966E-2</c:v>
                </c:pt>
                <c:pt idx="486">
                  <c:v>3.8650886686175681E-2</c:v>
                </c:pt>
                <c:pt idx="487">
                  <c:v>3.8537713995582049E-2</c:v>
                </c:pt>
                <c:pt idx="488">
                  <c:v>3.8436594271010552E-2</c:v>
                </c:pt>
                <c:pt idx="489">
                  <c:v>3.8346575290807441E-2</c:v>
                </c:pt>
                <c:pt idx="490">
                  <c:v>3.826541523105044E-2</c:v>
                </c:pt>
                <c:pt idx="491">
                  <c:v>3.8189285584058E-2</c:v>
                </c:pt>
                <c:pt idx="492">
                  <c:v>3.8114162231227114E-2</c:v>
                </c:pt>
                <c:pt idx="493">
                  <c:v>3.8036272093554327E-2</c:v>
                </c:pt>
                <c:pt idx="494">
                  <c:v>3.7954326296629551E-2</c:v>
                </c:pt>
                <c:pt idx="495">
                  <c:v>3.786956762846129E-2</c:v>
                </c:pt>
                <c:pt idx="496">
                  <c:v>3.7785966530171869E-2</c:v>
                </c:pt>
                <c:pt idx="497">
                  <c:v>3.7708085625226775E-2</c:v>
                </c:pt>
                <c:pt idx="498">
                  <c:v>3.7638599868922831E-2</c:v>
                </c:pt>
                <c:pt idx="499">
                  <c:v>3.7576811026547988E-2</c:v>
                </c:pt>
                <c:pt idx="500">
                  <c:v>3.7518005734878748E-2</c:v>
                </c:pt>
                <c:pt idx="501">
                  <c:v>3.7454449441121099E-2</c:v>
                </c:pt>
                <c:pt idx="502">
                  <c:v>3.7378957443502628E-2</c:v>
                </c:pt>
                <c:pt idx="503">
                  <c:v>3.7287769904039716E-2</c:v>
                </c:pt>
                <c:pt idx="504">
                  <c:v>3.7182581109070259E-2</c:v>
                </c:pt>
                <c:pt idx="505">
                  <c:v>3.7071078087907564E-2</c:v>
                </c:pt>
                <c:pt idx="506">
                  <c:v>3.6963168840438168E-2</c:v>
                </c:pt>
                <c:pt idx="507">
                  <c:v>3.6870088323121455E-2</c:v>
                </c:pt>
                <c:pt idx="508">
                  <c:v>3.6799103082657783E-2</c:v>
                </c:pt>
                <c:pt idx="509">
                  <c:v>3.6752528416535993E-2</c:v>
                </c:pt>
                <c:pt idx="510">
                  <c:v>3.672738710200775E-2</c:v>
                </c:pt>
                <c:pt idx="511">
                  <c:v>3.6716944975928381E-2</c:v>
                </c:pt>
                <c:pt idx="512">
                  <c:v>3.671343133119033E-2</c:v>
                </c:pt>
                <c:pt idx="513">
                  <c:v>3.6709373354332012E-2</c:v>
                </c:pt>
                <c:pt idx="514">
                  <c:v>3.6700168815662529E-2</c:v>
                </c:pt>
                <c:pt idx="515">
                  <c:v>3.6683690209498701E-2</c:v>
                </c:pt>
                <c:pt idx="516">
                  <c:v>3.6659690955595417E-2</c:v>
                </c:pt>
                <c:pt idx="517">
                  <c:v>3.6628766037573049E-2</c:v>
                </c:pt>
                <c:pt idx="518">
                  <c:v>3.6591856938019932E-2</c:v>
                </c:pt>
                <c:pt idx="519">
                  <c:v>3.6549756687704452E-2</c:v>
                </c:pt>
                <c:pt idx="520">
                  <c:v>3.6502763578898603E-2</c:v>
                </c:pt>
                <c:pt idx="521">
                  <c:v>3.64509781158915E-2</c:v>
                </c:pt>
                <c:pt idx="522">
                  <c:v>3.6394550367697912E-2</c:v>
                </c:pt>
                <c:pt idx="523">
                  <c:v>3.6333927144947001E-2</c:v>
                </c:pt>
                <c:pt idx="524">
                  <c:v>3.6270098949498633E-2</c:v>
                </c:pt>
                <c:pt idx="525">
                  <c:v>3.6205242104778282E-2</c:v>
                </c:pt>
                <c:pt idx="526">
                  <c:v>3.6142569539654459E-2</c:v>
                </c:pt>
                <c:pt idx="527">
                  <c:v>3.6086873675245337E-2</c:v>
                </c:pt>
                <c:pt idx="528">
                  <c:v>3.6042994120627295E-2</c:v>
                </c:pt>
                <c:pt idx="529">
                  <c:v>3.6014632893548684E-2</c:v>
                </c:pt>
                <c:pt idx="530">
                  <c:v>3.6003713820829356E-2</c:v>
                </c:pt>
                <c:pt idx="531">
                  <c:v>3.6008703951222479E-2</c:v>
                </c:pt>
                <c:pt idx="532">
                  <c:v>3.602550283137386E-2</c:v>
                </c:pt>
                <c:pt idx="533">
                  <c:v>3.6048379998437255E-2</c:v>
                </c:pt>
                <c:pt idx="534">
                  <c:v>3.6070961882962452E-2</c:v>
                </c:pt>
                <c:pt idx="535">
                  <c:v>3.6089245669366679E-2</c:v>
                </c:pt>
                <c:pt idx="536">
                  <c:v>3.610036456450684E-2</c:v>
                </c:pt>
                <c:pt idx="537">
                  <c:v>3.6103873252728139E-2</c:v>
                </c:pt>
                <c:pt idx="538">
                  <c:v>3.6099425624579476E-2</c:v>
                </c:pt>
                <c:pt idx="539">
                  <c:v>3.6086774842438066E-2</c:v>
                </c:pt>
                <c:pt idx="540">
                  <c:v>3.6065081585521033E-2</c:v>
                </c:pt>
                <c:pt idx="541">
                  <c:v>3.6034050746300852E-2</c:v>
                </c:pt>
                <c:pt idx="542">
                  <c:v>3.5995067691036567E-2</c:v>
                </c:pt>
                <c:pt idx="543">
                  <c:v>3.5952926448236791E-2</c:v>
                </c:pt>
                <c:pt idx="544">
                  <c:v>3.5915234990890679E-2</c:v>
                </c:pt>
                <c:pt idx="545">
                  <c:v>3.5891475740032611E-2</c:v>
                </c:pt>
                <c:pt idx="546">
                  <c:v>3.5889351795451954E-2</c:v>
                </c:pt>
                <c:pt idx="547">
                  <c:v>3.5912024205357232E-2</c:v>
                </c:pt>
                <c:pt idx="548">
                  <c:v>3.5956137536180113E-2</c:v>
                </c:pt>
                <c:pt idx="549">
                  <c:v>3.6012211898987859E-2</c:v>
                </c:pt>
                <c:pt idx="550">
                  <c:v>3.6067453460622692E-2</c:v>
                </c:pt>
                <c:pt idx="551">
                  <c:v>3.6108765696300407E-2</c:v>
                </c:pt>
                <c:pt idx="552">
                  <c:v>3.6127644126524819E-2</c:v>
                </c:pt>
                <c:pt idx="553">
                  <c:v>3.6122010163534238E-2</c:v>
                </c:pt>
                <c:pt idx="554">
                  <c:v>3.6096262894496092E-2</c:v>
                </c:pt>
                <c:pt idx="555">
                  <c:v>3.6058460169420062E-2</c:v>
                </c:pt>
                <c:pt idx="556">
                  <c:v>3.6018239706394187E-2</c:v>
                </c:pt>
                <c:pt idx="557">
                  <c:v>3.5983408040011447E-2</c:v>
                </c:pt>
                <c:pt idx="558">
                  <c:v>3.5957817191638833E-2</c:v>
                </c:pt>
                <c:pt idx="559">
                  <c:v>3.5942502926382916E-2</c:v>
                </c:pt>
                <c:pt idx="560">
                  <c:v>3.593613037511291E-2</c:v>
                </c:pt>
                <c:pt idx="561">
                  <c:v>3.5936772565965405E-2</c:v>
                </c:pt>
                <c:pt idx="562">
                  <c:v>3.5943243926785065E-2</c:v>
                </c:pt>
                <c:pt idx="563">
                  <c:v>3.595490249954604E-2</c:v>
                </c:pt>
                <c:pt idx="564">
                  <c:v>3.5972489752312389E-2</c:v>
                </c:pt>
                <c:pt idx="565">
                  <c:v>3.5995759375085493E-2</c:v>
                </c:pt>
                <c:pt idx="566">
                  <c:v>3.6025058146761837E-2</c:v>
                </c:pt>
                <c:pt idx="567">
                  <c:v>3.6059991980586861E-2</c:v>
                </c:pt>
                <c:pt idx="568">
                  <c:v>3.6100216310699165E-2</c:v>
                </c:pt>
                <c:pt idx="569">
                  <c:v>3.6145386645372049E-2</c:v>
                </c:pt>
                <c:pt idx="570">
                  <c:v>3.619525738385955E-2</c:v>
                </c:pt>
                <c:pt idx="571">
                  <c:v>3.6249286360894542E-2</c:v>
                </c:pt>
                <c:pt idx="572">
                  <c:v>3.6306387415862021E-2</c:v>
                </c:pt>
                <c:pt idx="573">
                  <c:v>3.636463328253671E-2</c:v>
                </c:pt>
                <c:pt idx="574">
                  <c:v>3.6422590234122434E-2</c:v>
                </c:pt>
                <c:pt idx="575">
                  <c:v>3.6479268931202583E-2</c:v>
                </c:pt>
                <c:pt idx="576">
                  <c:v>3.6535064611534565E-2</c:v>
                </c:pt>
                <c:pt idx="577">
                  <c:v>3.6591560094706668E-2</c:v>
                </c:pt>
                <c:pt idx="578">
                  <c:v>3.6651180198534541E-2</c:v>
                </c:pt>
                <c:pt idx="579">
                  <c:v>3.6716252142321451E-2</c:v>
                </c:pt>
                <c:pt idx="580">
                  <c:v>3.6788015780354191E-2</c:v>
                </c:pt>
                <c:pt idx="581">
                  <c:v>3.6866523933964515E-2</c:v>
                </c:pt>
                <c:pt idx="582">
                  <c:v>3.6951285110329982E-2</c:v>
                </c:pt>
                <c:pt idx="583">
                  <c:v>3.7041312464794821E-2</c:v>
                </c:pt>
                <c:pt idx="584">
                  <c:v>3.7136609269494927E-2</c:v>
                </c:pt>
                <c:pt idx="585">
                  <c:v>3.7237178989814282E-2</c:v>
                </c:pt>
                <c:pt idx="586">
                  <c:v>3.7343074844355964E-2</c:v>
                </c:pt>
                <c:pt idx="587">
                  <c:v>3.7452962275724047E-2</c:v>
                </c:pt>
                <c:pt idx="588">
                  <c:v>3.7563175026372755E-2</c:v>
                </c:pt>
                <c:pt idx="589">
                  <c:v>3.7668059281706481E-2</c:v>
                </c:pt>
                <c:pt idx="590">
                  <c:v>3.7761559036982653E-2</c:v>
                </c:pt>
                <c:pt idx="591">
                  <c:v>3.783810989648663E-2</c:v>
                </c:pt>
                <c:pt idx="592">
                  <c:v>3.7895321001187879E-2</c:v>
                </c:pt>
                <c:pt idx="593">
                  <c:v>3.7934623889316135E-2</c:v>
                </c:pt>
                <c:pt idx="594">
                  <c:v>3.7960083340054865E-2</c:v>
                </c:pt>
                <c:pt idx="595">
                  <c:v>3.7977801616356568E-2</c:v>
                </c:pt>
                <c:pt idx="596">
                  <c:v>3.7992592215682089E-2</c:v>
                </c:pt>
                <c:pt idx="597">
                  <c:v>3.8007284047915327E-2</c:v>
                </c:pt>
                <c:pt idx="598">
                  <c:v>3.8022026014268087E-2</c:v>
                </c:pt>
                <c:pt idx="599">
                  <c:v>3.8035328958878192E-2</c:v>
                </c:pt>
                <c:pt idx="600">
                  <c:v>3.8045008596334431E-2</c:v>
                </c:pt>
                <c:pt idx="601">
                  <c:v>3.805041935947974E-2</c:v>
                </c:pt>
                <c:pt idx="602">
                  <c:v>3.8052107134253901E-2</c:v>
                </c:pt>
                <c:pt idx="603">
                  <c:v>3.8051412167376078E-2</c:v>
                </c:pt>
                <c:pt idx="604">
                  <c:v>3.8050171157860038E-2</c:v>
                </c:pt>
                <c:pt idx="605">
                  <c:v>3.8049029432237549E-2</c:v>
                </c:pt>
                <c:pt idx="606">
                  <c:v>3.8047440949407832E-2</c:v>
                </c:pt>
                <c:pt idx="607">
                  <c:v>3.8044264001178232E-2</c:v>
                </c:pt>
                <c:pt idx="608">
                  <c:v>3.803850584174652E-2</c:v>
                </c:pt>
                <c:pt idx="609">
                  <c:v>3.8030563678148402E-2</c:v>
                </c:pt>
                <c:pt idx="610">
                  <c:v>3.8022075651363632E-2</c:v>
                </c:pt>
                <c:pt idx="611">
                  <c:v>3.8015622876500524E-2</c:v>
                </c:pt>
                <c:pt idx="612">
                  <c:v>3.8013538154343621E-2</c:v>
                </c:pt>
                <c:pt idx="613">
                  <c:v>3.8016764514303261E-2</c:v>
                </c:pt>
                <c:pt idx="614">
                  <c:v>3.8024607150763737E-2</c:v>
                </c:pt>
                <c:pt idx="615">
                  <c:v>3.8034485103272578E-2</c:v>
                </c:pt>
                <c:pt idx="616">
                  <c:v>3.8042923733114367E-2</c:v>
                </c:pt>
                <c:pt idx="617">
                  <c:v>3.8046448150589565E-2</c:v>
                </c:pt>
                <c:pt idx="618">
                  <c:v>3.8042476978012121E-2</c:v>
                </c:pt>
                <c:pt idx="619">
                  <c:v>3.8029124176544485E-2</c:v>
                </c:pt>
                <c:pt idx="620">
                  <c:v>3.8005695717766588E-2</c:v>
                </c:pt>
                <c:pt idx="621">
                  <c:v>3.7971845812576191E-2</c:v>
                </c:pt>
                <c:pt idx="622">
                  <c:v>3.7927775402921041E-2</c:v>
                </c:pt>
                <c:pt idx="623">
                  <c:v>3.7873884561279172E-2</c:v>
                </c:pt>
                <c:pt idx="624">
                  <c:v>3.7811069976419823E-2</c:v>
                </c:pt>
                <c:pt idx="625">
                  <c:v>3.7740873272182687E-2</c:v>
                </c:pt>
                <c:pt idx="626">
                  <c:v>3.7665381070695073E-2</c:v>
                </c:pt>
                <c:pt idx="627">
                  <c:v>3.7587472197634822E-2</c:v>
                </c:pt>
                <c:pt idx="628">
                  <c:v>3.750997392692447E-2</c:v>
                </c:pt>
                <c:pt idx="629">
                  <c:v>3.7436008950126901E-2</c:v>
                </c:pt>
                <c:pt idx="630">
                  <c:v>3.7368598764494068E-2</c:v>
                </c:pt>
                <c:pt idx="631">
                  <c:v>3.7310416326488807E-2</c:v>
                </c:pt>
                <c:pt idx="632">
                  <c:v>3.7263093090160973E-2</c:v>
                </c:pt>
                <c:pt idx="633">
                  <c:v>3.7227071423393779E-2</c:v>
                </c:pt>
                <c:pt idx="634">
                  <c:v>3.7200465865777646E-2</c:v>
                </c:pt>
                <c:pt idx="635">
                  <c:v>3.7179559103806895E-2</c:v>
                </c:pt>
                <c:pt idx="636">
                  <c:v>3.7158851502327353E-2</c:v>
                </c:pt>
                <c:pt idx="637">
                  <c:v>3.7133438977169378E-2</c:v>
                </c:pt>
                <c:pt idx="638">
                  <c:v>3.7099359796195067E-2</c:v>
                </c:pt>
                <c:pt idx="639">
                  <c:v>3.7055526409690578E-2</c:v>
                </c:pt>
                <c:pt idx="640">
                  <c:v>3.7004170205640299E-2</c:v>
                </c:pt>
                <c:pt idx="641">
                  <c:v>3.6950344328920096E-2</c:v>
                </c:pt>
                <c:pt idx="642">
                  <c:v>3.6899891721808645E-2</c:v>
                </c:pt>
                <c:pt idx="643">
                  <c:v>3.6857761601639907E-2</c:v>
                </c:pt>
                <c:pt idx="644">
                  <c:v>3.6827515586859608E-2</c:v>
                </c:pt>
                <c:pt idx="645">
                  <c:v>3.6809497685643247E-2</c:v>
                </c:pt>
                <c:pt idx="646">
                  <c:v>3.680326089399745E-2</c:v>
                </c:pt>
                <c:pt idx="647">
                  <c:v>3.6807270249773719E-2</c:v>
                </c:pt>
                <c:pt idx="648">
                  <c:v>3.6821130036351471E-2</c:v>
                </c:pt>
                <c:pt idx="649">
                  <c:v>3.6844544180572494E-2</c:v>
                </c:pt>
                <c:pt idx="650">
                  <c:v>3.6877167682780834E-2</c:v>
                </c:pt>
                <c:pt idx="651">
                  <c:v>3.6916576577174634E-2</c:v>
                </c:pt>
                <c:pt idx="652">
                  <c:v>3.6958464825053841E-2</c:v>
                </c:pt>
                <c:pt idx="653">
                  <c:v>3.6995454615648141E-2</c:v>
                </c:pt>
                <c:pt idx="654">
                  <c:v>3.7020116226437874E-2</c:v>
                </c:pt>
                <c:pt idx="655">
                  <c:v>3.7025563759019789E-2</c:v>
                </c:pt>
                <c:pt idx="656">
                  <c:v>3.7008577587621896E-2</c:v>
                </c:pt>
                <c:pt idx="657">
                  <c:v>3.6970150683519623E-2</c:v>
                </c:pt>
                <c:pt idx="658">
                  <c:v>3.6915487338572653E-2</c:v>
                </c:pt>
                <c:pt idx="659">
                  <c:v>3.6851425109881944E-2</c:v>
                </c:pt>
                <c:pt idx="660">
                  <c:v>3.6784006602328181E-2</c:v>
                </c:pt>
                <c:pt idx="661">
                  <c:v>3.6718033716686374E-2</c:v>
                </c:pt>
                <c:pt idx="662">
                  <c:v>3.6655237631679563E-2</c:v>
                </c:pt>
                <c:pt idx="663">
                  <c:v>3.6595567496553474E-2</c:v>
                </c:pt>
                <c:pt idx="664">
                  <c:v>3.6538329474397072E-2</c:v>
                </c:pt>
                <c:pt idx="665">
                  <c:v>3.6484165605559907E-2</c:v>
                </c:pt>
                <c:pt idx="666">
                  <c:v>3.64345089619771E-2</c:v>
                </c:pt>
                <c:pt idx="667">
                  <c:v>3.639168219418322E-2</c:v>
                </c:pt>
                <c:pt idx="668">
                  <c:v>3.635751282539991E-2</c:v>
                </c:pt>
                <c:pt idx="669">
                  <c:v>3.6332641589112771E-2</c:v>
                </c:pt>
                <c:pt idx="670">
                  <c:v>3.6315484727462058E-2</c:v>
                </c:pt>
                <c:pt idx="671">
                  <c:v>3.6302926532139304E-2</c:v>
                </c:pt>
                <c:pt idx="672">
                  <c:v>3.6291110294117704E-2</c:v>
                </c:pt>
                <c:pt idx="673">
                  <c:v>3.6276476403124272E-2</c:v>
                </c:pt>
                <c:pt idx="674">
                  <c:v>3.6256306172419941E-2</c:v>
                </c:pt>
                <c:pt idx="675">
                  <c:v>3.6229067960332331E-2</c:v>
                </c:pt>
                <c:pt idx="676">
                  <c:v>3.6194367667391938E-2</c:v>
                </c:pt>
                <c:pt idx="677">
                  <c:v>3.6152899016623788E-2</c:v>
                </c:pt>
                <c:pt idx="678">
                  <c:v>3.6106541851480559E-2</c:v>
                </c:pt>
                <c:pt idx="679">
                  <c:v>3.6058756648579063E-2</c:v>
                </c:pt>
                <c:pt idx="680">
                  <c:v>3.6014089403799035E-2</c:v>
                </c:pt>
                <c:pt idx="681">
                  <c:v>3.5978269988078418E-2</c:v>
                </c:pt>
                <c:pt idx="682">
                  <c:v>3.5956186937718529E-2</c:v>
                </c:pt>
                <c:pt idx="683">
                  <c:v>3.5951049207820787E-2</c:v>
                </c:pt>
                <c:pt idx="684">
                  <c:v>3.5963152610892793E-2</c:v>
                </c:pt>
                <c:pt idx="685">
                  <c:v>3.5989880095782537E-2</c:v>
                </c:pt>
                <c:pt idx="686">
                  <c:v>3.6027380393644184E-2</c:v>
                </c:pt>
                <c:pt idx="687">
                  <c:v>3.6072049005495335E-2</c:v>
                </c:pt>
                <c:pt idx="688">
                  <c:v>3.6122652629306154E-2</c:v>
                </c:pt>
                <c:pt idx="689">
                  <c:v>3.6181368129098571E-2</c:v>
                </c:pt>
                <c:pt idx="690">
                  <c:v>3.6253340041031215E-2</c:v>
                </c:pt>
                <c:pt idx="691">
                  <c:v>3.6344409511458245E-2</c:v>
                </c:pt>
                <c:pt idx="692">
                  <c:v>3.6458792527508846E-2</c:v>
                </c:pt>
                <c:pt idx="693">
                  <c:v>3.6597496999519766E-2</c:v>
                </c:pt>
                <c:pt idx="694">
                  <c:v>3.6757279694606085E-2</c:v>
                </c:pt>
                <c:pt idx="695">
                  <c:v>3.6933014509590537E-2</c:v>
                </c:pt>
                <c:pt idx="696">
                  <c:v>3.7118429938578959E-2</c:v>
                </c:pt>
                <c:pt idx="697">
                  <c:v>3.7309474766797704E-2</c:v>
                </c:pt>
                <c:pt idx="698">
                  <c:v>3.7505710187996769E-2</c:v>
                </c:pt>
                <c:pt idx="699">
                  <c:v>3.7709524063115799E-2</c:v>
                </c:pt>
                <c:pt idx="700">
                  <c:v>3.7924996337796349E-2</c:v>
                </c:pt>
                <c:pt idx="701">
                  <c:v>3.815626545761043E-2</c:v>
                </c:pt>
                <c:pt idx="702">
                  <c:v>3.8405940017662857E-2</c:v>
                </c:pt>
                <c:pt idx="703">
                  <c:v>3.8675891042844204E-2</c:v>
                </c:pt>
                <c:pt idx="704">
                  <c:v>3.8966802962583605E-2</c:v>
                </c:pt>
                <c:pt idx="705">
                  <c:v>3.9280709053385779E-2</c:v>
                </c:pt>
                <c:pt idx="706">
                  <c:v>3.9620648264962602E-2</c:v>
                </c:pt>
                <c:pt idx="707">
                  <c:v>3.9990919897219271E-2</c:v>
                </c:pt>
                <c:pt idx="708">
                  <c:v>4.0394795531296893E-2</c:v>
                </c:pt>
                <c:pt idx="709">
                  <c:v>4.0832568540273964E-2</c:v>
                </c:pt>
                <c:pt idx="710">
                  <c:v>4.1300240043534955E-2</c:v>
                </c:pt>
                <c:pt idx="711">
                  <c:v>4.1789644686840002E-2</c:v>
                </c:pt>
                <c:pt idx="712">
                  <c:v>4.2290629342377054E-2</c:v>
                </c:pt>
                <c:pt idx="713">
                  <c:v>4.2791941654752211E-2</c:v>
                </c:pt>
                <c:pt idx="714">
                  <c:v>4.3285141304198374E-2</c:v>
                </c:pt>
                <c:pt idx="715">
                  <c:v>4.3764818067975289E-2</c:v>
                </c:pt>
                <c:pt idx="716">
                  <c:v>4.4228056433724086E-2</c:v>
                </c:pt>
                <c:pt idx="717">
                  <c:v>4.4673845526526104E-2</c:v>
                </c:pt>
                <c:pt idx="718">
                  <c:v>4.5101374267540809E-2</c:v>
                </c:pt>
                <c:pt idx="719">
                  <c:v>4.5509123726247283E-2</c:v>
                </c:pt>
                <c:pt idx="720">
                  <c:v>4.5895117034804769E-2</c:v>
                </c:pt>
                <c:pt idx="721">
                  <c:v>4.6258536989995061E-2</c:v>
                </c:pt>
                <c:pt idx="722">
                  <c:v>4.6600035379743568E-2</c:v>
                </c:pt>
                <c:pt idx="723">
                  <c:v>4.6923106750614188E-2</c:v>
                </c:pt>
                <c:pt idx="724">
                  <c:v>4.7232272821691637E-2</c:v>
                </c:pt>
                <c:pt idx="725">
                  <c:v>4.7533338328066069E-2</c:v>
                </c:pt>
                <c:pt idx="726">
                  <c:v>4.7830855621067161E-2</c:v>
                </c:pt>
                <c:pt idx="727">
                  <c:v>4.8128068813435135E-2</c:v>
                </c:pt>
                <c:pt idx="728">
                  <c:v>4.8426044791368486E-2</c:v>
                </c:pt>
                <c:pt idx="729">
                  <c:v>4.8724530608480268E-2</c:v>
                </c:pt>
                <c:pt idx="730">
                  <c:v>4.9022152593103843E-2</c:v>
                </c:pt>
                <c:pt idx="731">
                  <c:v>4.9317023859458034E-2</c:v>
                </c:pt>
                <c:pt idx="732">
                  <c:v>4.9607354392726025E-2</c:v>
                </c:pt>
                <c:pt idx="733">
                  <c:v>4.989160457209342E-2</c:v>
                </c:pt>
                <c:pt idx="734">
                  <c:v>5.0168792469218251E-2</c:v>
                </c:pt>
                <c:pt idx="735">
                  <c:v>5.0438393668603268E-2</c:v>
                </c:pt>
                <c:pt idx="736">
                  <c:v>5.0700904999593913E-2</c:v>
                </c:pt>
                <c:pt idx="737">
                  <c:v>5.0957489665280478E-2</c:v>
                </c:pt>
                <c:pt idx="738">
                  <c:v>5.1208853404919999E-2</c:v>
                </c:pt>
                <c:pt idx="739">
                  <c:v>5.1455038257399957E-2</c:v>
                </c:pt>
                <c:pt idx="740">
                  <c:v>5.1694447362798948E-2</c:v>
                </c:pt>
                <c:pt idx="741">
                  <c:v>5.1924865600262674E-2</c:v>
                </c:pt>
                <c:pt idx="742">
                  <c:v>5.2144227470262608E-2</c:v>
                </c:pt>
                <c:pt idx="743">
                  <c:v>5.2352054430169007E-2</c:v>
                </c:pt>
                <c:pt idx="744">
                  <c:v>5.2551152769076528E-2</c:v>
                </c:pt>
                <c:pt idx="745">
                  <c:v>5.2747518221527137E-2</c:v>
                </c:pt>
                <c:pt idx="746">
                  <c:v>5.2948904260975441E-2</c:v>
                </c:pt>
                <c:pt idx="747">
                  <c:v>5.3162359309476118E-2</c:v>
                </c:pt>
                <c:pt idx="748">
                  <c:v>5.3392375101031245E-2</c:v>
                </c:pt>
                <c:pt idx="749">
                  <c:v>5.3639080814723808E-2</c:v>
                </c:pt>
                <c:pt idx="750">
                  <c:v>5.3899158279243201E-2</c:v>
                </c:pt>
                <c:pt idx="751">
                  <c:v>5.4168046390102878E-2</c:v>
                </c:pt>
                <c:pt idx="752">
                  <c:v>5.4442307577092133E-2</c:v>
                </c:pt>
                <c:pt idx="753">
                  <c:v>5.4722725664986496E-2</c:v>
                </c:pt>
                <c:pt idx="754">
                  <c:v>5.5014112891770509E-2</c:v>
                </c:pt>
                <c:pt idx="755">
                  <c:v>5.5324497613305837E-2</c:v>
                </c:pt>
                <c:pt idx="756">
                  <c:v>5.5661467803713741E-2</c:v>
                </c:pt>
                <c:pt idx="757">
                  <c:v>5.6030569476656314E-2</c:v>
                </c:pt>
                <c:pt idx="758">
                  <c:v>5.6433075487357667E-2</c:v>
                </c:pt>
                <c:pt idx="759">
                  <c:v>5.6866123709249386E-2</c:v>
                </c:pt>
                <c:pt idx="760">
                  <c:v>5.7324408310004862E-2</c:v>
                </c:pt>
                <c:pt idx="761">
                  <c:v>5.78034371514662E-2</c:v>
                </c:pt>
                <c:pt idx="762">
                  <c:v>5.83011980096282E-2</c:v>
                </c:pt>
                <c:pt idx="763">
                  <c:v>5.8819160689254094E-2</c:v>
                </c:pt>
                <c:pt idx="764">
                  <c:v>5.9361619940110147E-2</c:v>
                </c:pt>
                <c:pt idx="765">
                  <c:v>5.9934461687379606E-2</c:v>
                </c:pt>
                <c:pt idx="766">
                  <c:v>6.0543346943450663E-2</c:v>
                </c:pt>
                <c:pt idx="767">
                  <c:v>6.1191463137064708E-2</c:v>
                </c:pt>
                <c:pt idx="768">
                  <c:v>6.1879142181445093E-2</c:v>
                </c:pt>
                <c:pt idx="769">
                  <c:v>6.26026311576975E-2</c:v>
                </c:pt>
                <c:pt idx="770">
                  <c:v>6.3354267245595799E-2</c:v>
                </c:pt>
                <c:pt idx="771">
                  <c:v>6.4122439854859895E-2</c:v>
                </c:pt>
                <c:pt idx="772">
                  <c:v>6.4891551161536901E-2</c:v>
                </c:pt>
                <c:pt idx="773">
                  <c:v>6.5645998878453918E-2</c:v>
                </c:pt>
                <c:pt idx="774">
                  <c:v>6.6370179166955548E-2</c:v>
                </c:pt>
                <c:pt idx="775">
                  <c:v>6.7053642784811199E-2</c:v>
                </c:pt>
                <c:pt idx="776">
                  <c:v>6.7692581363005391E-2</c:v>
                </c:pt>
                <c:pt idx="777">
                  <c:v>6.829062839809065E-2</c:v>
                </c:pt>
                <c:pt idx="778">
                  <c:v>6.8857205483969133E-2</c:v>
                </c:pt>
                <c:pt idx="779">
                  <c:v>6.9402325851775762E-2</c:v>
                </c:pt>
                <c:pt idx="780">
                  <c:v>6.9934722212307468E-2</c:v>
                </c:pt>
                <c:pt idx="781">
                  <c:v>7.0458304852658374E-2</c:v>
                </c:pt>
                <c:pt idx="782">
                  <c:v>7.0971916532730064E-2</c:v>
                </c:pt>
                <c:pt idx="783">
                  <c:v>7.147278690479443E-2</c:v>
                </c:pt>
                <c:pt idx="784">
                  <c:v>7.1960066067848563E-2</c:v>
                </c:pt>
                <c:pt idx="785">
                  <c:v>7.2437898554599714E-2</c:v>
                </c:pt>
                <c:pt idx="786">
                  <c:v>7.2917171784564708E-2</c:v>
                </c:pt>
                <c:pt idx="787">
                  <c:v>7.3412321874141165E-2</c:v>
                </c:pt>
                <c:pt idx="788">
                  <c:v>7.3938552890490797E-2</c:v>
                </c:pt>
                <c:pt idx="789">
                  <c:v>7.4508448171011002E-2</c:v>
                </c:pt>
                <c:pt idx="790">
                  <c:v>7.5128180094991684E-2</c:v>
                </c:pt>
                <c:pt idx="791">
                  <c:v>7.5798286103783377E-2</c:v>
                </c:pt>
                <c:pt idx="792">
                  <c:v>7.6514713552952487E-2</c:v>
                </c:pt>
                <c:pt idx="793">
                  <c:v>7.7271550746976128E-2</c:v>
                </c:pt>
                <c:pt idx="794">
                  <c:v>7.8062802018519242E-2</c:v>
                </c:pt>
                <c:pt idx="795">
                  <c:v>7.8882545511684179E-2</c:v>
                </c:pt>
                <c:pt idx="796">
                  <c:v>7.9724328641032974E-2</c:v>
                </c:pt>
                <c:pt idx="797">
                  <c:v>8.0579243351965216E-2</c:v>
                </c:pt>
                <c:pt idx="798">
                  <c:v>8.1433924356121082E-2</c:v>
                </c:pt>
                <c:pt idx="799">
                  <c:v>8.2271548510297624E-2</c:v>
                </c:pt>
                <c:pt idx="800">
                  <c:v>8.3070153423795659E-2</c:v>
                </c:pt>
                <c:pt idx="801">
                  <c:v>8.3802934883655991E-2</c:v>
                </c:pt>
                <c:pt idx="802">
                  <c:v>8.4440611980721517E-2</c:v>
                </c:pt>
                <c:pt idx="803">
                  <c:v>8.494808846823633E-2</c:v>
                </c:pt>
                <c:pt idx="804">
                  <c:v>8.5286938793574199E-2</c:v>
                </c:pt>
                <c:pt idx="805">
                  <c:v>8.5420338535940679E-2</c:v>
                </c:pt>
                <c:pt idx="806">
                  <c:v>8.5314279634580506E-2</c:v>
                </c:pt>
                <c:pt idx="807">
                  <c:v>8.4946927150353138E-2</c:v>
                </c:pt>
                <c:pt idx="808">
                  <c:v>8.4313752629138219E-2</c:v>
                </c:pt>
                <c:pt idx="809">
                  <c:v>8.3430189909607058E-2</c:v>
                </c:pt>
                <c:pt idx="810">
                  <c:v>8.2329866212283789E-2</c:v>
                </c:pt>
                <c:pt idx="811">
                  <c:v>8.1056738899753192E-2</c:v>
                </c:pt>
                <c:pt idx="812">
                  <c:v>7.9661989169799177E-2</c:v>
                </c:pt>
                <c:pt idx="813">
                  <c:v>7.8192204020225656E-2</c:v>
                </c:pt>
                <c:pt idx="814">
                  <c:v>7.6684564125430135E-2</c:v>
                </c:pt>
                <c:pt idx="815">
                  <c:v>7.5166783890367808E-2</c:v>
                </c:pt>
                <c:pt idx="816">
                  <c:v>7.3653373571054739E-2</c:v>
                </c:pt>
                <c:pt idx="817">
                  <c:v>7.2147527676649906E-2</c:v>
                </c:pt>
                <c:pt idx="818">
                  <c:v>7.0641694629089771E-2</c:v>
                </c:pt>
                <c:pt idx="819">
                  <c:v>6.9120375388129554E-2</c:v>
                </c:pt>
                <c:pt idx="820">
                  <c:v>6.7563188250422193E-2</c:v>
                </c:pt>
                <c:pt idx="821">
                  <c:v>6.5948357054302034E-2</c:v>
                </c:pt>
                <c:pt idx="822">
                  <c:v>6.4261040941749017E-2</c:v>
                </c:pt>
                <c:pt idx="823">
                  <c:v>6.2497483781283739E-2</c:v>
                </c:pt>
                <c:pt idx="824">
                  <c:v>6.0669985255922279E-2</c:v>
                </c:pt>
                <c:pt idx="825">
                  <c:v>5.8806142907933637E-2</c:v>
                </c:pt>
                <c:pt idx="826">
                  <c:v>5.694777664781682E-2</c:v>
                </c:pt>
                <c:pt idx="827">
                  <c:v>5.5145912808929567E-2</c:v>
                </c:pt>
                <c:pt idx="828">
                  <c:v>5.3450232397622269E-2</c:v>
                </c:pt>
                <c:pt idx="829">
                  <c:v>5.1907696584497801E-2</c:v>
                </c:pt>
                <c:pt idx="830">
                  <c:v>5.0556958838146496E-2</c:v>
                </c:pt>
                <c:pt idx="831">
                  <c:v>4.9422900417810847E-2</c:v>
                </c:pt>
                <c:pt idx="832">
                  <c:v>4.8519652356236578E-2</c:v>
                </c:pt>
                <c:pt idx="833">
                  <c:v>4.7848778131156081E-2</c:v>
                </c:pt>
                <c:pt idx="834">
                  <c:v>4.7401596487502098E-2</c:v>
                </c:pt>
                <c:pt idx="835">
                  <c:v>4.7159928510731822E-2</c:v>
                </c:pt>
                <c:pt idx="836">
                  <c:v>4.7098442785854969E-2</c:v>
                </c:pt>
                <c:pt idx="837">
                  <c:v>4.7188824232257578E-2</c:v>
                </c:pt>
                <c:pt idx="838">
                  <c:v>4.7398857574118672E-2</c:v>
                </c:pt>
                <c:pt idx="839">
                  <c:v>4.7698160669276804E-2</c:v>
                </c:pt>
                <c:pt idx="840">
                  <c:v>4.8061264465337997E-2</c:v>
                </c:pt>
                <c:pt idx="841">
                  <c:v>4.8468193663805628E-2</c:v>
                </c:pt>
                <c:pt idx="842">
                  <c:v>4.8907873793837112E-2</c:v>
                </c:pt>
                <c:pt idx="843">
                  <c:v>4.93768373763286E-2</c:v>
                </c:pt>
                <c:pt idx="844">
                  <c:v>4.9877882448242664E-2</c:v>
                </c:pt>
                <c:pt idx="845">
                  <c:v>5.0417044138934455E-2</c:v>
                </c:pt>
                <c:pt idx="846">
                  <c:v>5.1001316947092215E-2</c:v>
                </c:pt>
                <c:pt idx="847">
                  <c:v>5.1637489318821631E-2</c:v>
                </c:pt>
                <c:pt idx="848">
                  <c:v>5.2330764520565079E-2</c:v>
                </c:pt>
                <c:pt idx="849">
                  <c:v>5.3085371849791688E-2</c:v>
                </c:pt>
                <c:pt idx="850">
                  <c:v>5.3905645478808287E-2</c:v>
                </c:pt>
                <c:pt idx="851">
                  <c:v>5.4796495694791295E-2</c:v>
                </c:pt>
                <c:pt idx="852">
                  <c:v>5.5763576782456262E-2</c:v>
                </c:pt>
                <c:pt idx="853">
                  <c:v>5.6813200068224226E-2</c:v>
                </c:pt>
                <c:pt idx="854">
                  <c:v>5.7951364739900826E-2</c:v>
                </c:pt>
                <c:pt idx="855">
                  <c:v>5.9183556500414417E-2</c:v>
                </c:pt>
                <c:pt idx="856">
                  <c:v>6.0514333041816096E-2</c:v>
                </c:pt>
                <c:pt idx="857">
                  <c:v>6.1945955999173311E-2</c:v>
                </c:pt>
                <c:pt idx="858">
                  <c:v>6.34782015277673E-2</c:v>
                </c:pt>
                <c:pt idx="859">
                  <c:v>6.5105570148603867E-2</c:v>
                </c:pt>
                <c:pt idx="860">
                  <c:v>6.6817180244147525E-2</c:v>
                </c:pt>
                <c:pt idx="861">
                  <c:v>6.8594567757303229E-2</c:v>
                </c:pt>
                <c:pt idx="862">
                  <c:v>7.0411667296811822E-2</c:v>
                </c:pt>
                <c:pt idx="863">
                  <c:v>7.2239086879124739E-2</c:v>
                </c:pt>
                <c:pt idx="864">
                  <c:v>7.4044889532589378E-2</c:v>
                </c:pt>
                <c:pt idx="865">
                  <c:v>7.5799585658257854E-2</c:v>
                </c:pt>
                <c:pt idx="866">
                  <c:v>7.7479855332027073E-2</c:v>
                </c:pt>
                <c:pt idx="867">
                  <c:v>7.9067018461871821E-2</c:v>
                </c:pt>
                <c:pt idx="868">
                  <c:v>8.0547217299733478E-2</c:v>
                </c:pt>
                <c:pt idx="869">
                  <c:v>8.1910493916703478E-2</c:v>
                </c:pt>
                <c:pt idx="870">
                  <c:v>8.3147743155855172E-2</c:v>
                </c:pt>
                <c:pt idx="871">
                  <c:v>8.4251413484941043E-2</c:v>
                </c:pt>
                <c:pt idx="872">
                  <c:v>8.5216436145998845E-2</c:v>
                </c:pt>
                <c:pt idx="873">
                  <c:v>8.6039273486617121E-2</c:v>
                </c:pt>
                <c:pt idx="874">
                  <c:v>8.6719112202324547E-2</c:v>
                </c:pt>
                <c:pt idx="875">
                  <c:v>8.7255388802526049E-2</c:v>
                </c:pt>
                <c:pt idx="876">
                  <c:v>8.7647235874902543E-2</c:v>
                </c:pt>
                <c:pt idx="877">
                  <c:v>8.789264705612744E-2</c:v>
                </c:pt>
                <c:pt idx="878">
                  <c:v>8.7989313337339073E-2</c:v>
                </c:pt>
                <c:pt idx="879">
                  <c:v>8.7936689911078073E-2</c:v>
                </c:pt>
                <c:pt idx="880">
                  <c:v>8.7738337427095262E-2</c:v>
                </c:pt>
                <c:pt idx="881">
                  <c:v>8.7402408206765939E-2</c:v>
                </c:pt>
                <c:pt idx="882">
                  <c:v>8.6941887723564606E-2</c:v>
                </c:pt>
                <c:pt idx="883">
                  <c:v>8.6370543193827101E-2</c:v>
                </c:pt>
                <c:pt idx="884">
                  <c:v>8.5701276204131607E-2</c:v>
                </c:pt>
                <c:pt idx="885">
                  <c:v>8.4944383322031594E-2</c:v>
                </c:pt>
                <c:pt idx="886">
                  <c:v>8.4106836576841829E-2</c:v>
                </c:pt>
                <c:pt idx="887">
                  <c:v>8.3194171462378744E-2</c:v>
                </c:pt>
                <c:pt idx="888">
                  <c:v>8.2212853961975765E-2</c:v>
                </c:pt>
                <c:pt idx="889">
                  <c:v>8.117042481015059E-2</c:v>
                </c:pt>
                <c:pt idx="890">
                  <c:v>8.0076624629292117E-2</c:v>
                </c:pt>
                <c:pt idx="891">
                  <c:v>7.8941282534295457E-2</c:v>
                </c:pt>
                <c:pt idx="892">
                  <c:v>7.777261792898528E-2</c:v>
                </c:pt>
                <c:pt idx="893">
                  <c:v>7.6577633518142743E-2</c:v>
                </c:pt>
                <c:pt idx="894">
                  <c:v>7.536142306656736E-2</c:v>
                </c:pt>
                <c:pt idx="895">
                  <c:v>7.4128812485067211E-2</c:v>
                </c:pt>
                <c:pt idx="896">
                  <c:v>7.2885759565030531E-2</c:v>
                </c:pt>
                <c:pt idx="897">
                  <c:v>7.1638799505773912E-2</c:v>
                </c:pt>
                <c:pt idx="898">
                  <c:v>7.039401906927957E-2</c:v>
                </c:pt>
                <c:pt idx="899">
                  <c:v>6.9155249236250396E-2</c:v>
                </c:pt>
                <c:pt idx="900">
                  <c:v>6.7921066282660827E-2</c:v>
                </c:pt>
                <c:pt idx="901">
                  <c:v>6.6685078313001092E-2</c:v>
                </c:pt>
                <c:pt idx="902">
                  <c:v>6.5435467313988097E-2</c:v>
                </c:pt>
                <c:pt idx="903">
                  <c:v>6.4157178232720838E-2</c:v>
                </c:pt>
                <c:pt idx="904">
                  <c:v>6.2836599240516003E-2</c:v>
                </c:pt>
                <c:pt idx="905">
                  <c:v>6.1461709957167279E-2</c:v>
                </c:pt>
                <c:pt idx="906">
                  <c:v>6.0026510270681413E-2</c:v>
                </c:pt>
                <c:pt idx="907">
                  <c:v>5.8530882174291823E-2</c:v>
                </c:pt>
                <c:pt idx="908">
                  <c:v>5.6980701381857526E-2</c:v>
                </c:pt>
                <c:pt idx="909">
                  <c:v>5.5386074234140339E-2</c:v>
                </c:pt>
                <c:pt idx="910">
                  <c:v>5.375965545270113E-2</c:v>
                </c:pt>
                <c:pt idx="911">
                  <c:v>5.2115410358841943E-2</c:v>
                </c:pt>
                <c:pt idx="912">
                  <c:v>5.0465669475041622E-2</c:v>
                </c:pt>
                <c:pt idx="913">
                  <c:v>4.8821255738112704E-2</c:v>
                </c:pt>
                <c:pt idx="914">
                  <c:v>4.7191054859117024E-2</c:v>
                </c:pt>
                <c:pt idx="915">
                  <c:v>4.5583264405473237E-2</c:v>
                </c:pt>
                <c:pt idx="916">
                  <c:v>4.4008076123632792E-2</c:v>
                </c:pt>
                <c:pt idx="917">
                  <c:v>4.2478948577013856E-2</c:v>
                </c:pt>
                <c:pt idx="918">
                  <c:v>4.1012109633179264E-2</c:v>
                </c:pt>
                <c:pt idx="919">
                  <c:v>3.962712493169375E-2</c:v>
                </c:pt>
                <c:pt idx="920">
                  <c:v>3.8342502025461758E-2</c:v>
                </c:pt>
                <c:pt idx="921">
                  <c:v>3.7171632632537102E-2</c:v>
                </c:pt>
                <c:pt idx="922">
                  <c:v>3.6121367698712895E-2</c:v>
                </c:pt>
                <c:pt idx="923">
                  <c:v>3.5189805805219812E-2</c:v>
                </c:pt>
                <c:pt idx="924">
                  <c:v>3.4368855683285307E-2</c:v>
                </c:pt>
                <c:pt idx="925">
                  <c:v>3.3646101052641667E-2</c:v>
                </c:pt>
                <c:pt idx="926">
                  <c:v>3.3008149924689714E-2</c:v>
                </c:pt>
                <c:pt idx="927">
                  <c:v>3.2444143837923281E-2</c:v>
                </c:pt>
                <c:pt idx="928">
                  <c:v>3.1945034519610629E-2</c:v>
                </c:pt>
                <c:pt idx="929">
                  <c:v>3.150438919419353E-2</c:v>
                </c:pt>
                <c:pt idx="930">
                  <c:v>3.1117926841184546E-2</c:v>
                </c:pt>
                <c:pt idx="931">
                  <c:v>3.0780377564234147E-2</c:v>
                </c:pt>
                <c:pt idx="932">
                  <c:v>3.048713955286388E-2</c:v>
                </c:pt>
                <c:pt idx="933">
                  <c:v>3.0233394024393085E-2</c:v>
                </c:pt>
                <c:pt idx="934">
                  <c:v>3.0014198849080981E-2</c:v>
                </c:pt>
                <c:pt idx="935">
                  <c:v>2.9825702480316591E-2</c:v>
                </c:pt>
                <c:pt idx="936">
                  <c:v>2.966406709383464E-2</c:v>
                </c:pt>
                <c:pt idx="937">
                  <c:v>2.952570941376666E-2</c:v>
                </c:pt>
                <c:pt idx="938">
                  <c:v>2.9406227608745911E-2</c:v>
                </c:pt>
                <c:pt idx="939">
                  <c:v>2.9301032964279345E-2</c:v>
                </c:pt>
                <c:pt idx="940">
                  <c:v>2.9204278335907458E-2</c:v>
                </c:pt>
                <c:pt idx="941">
                  <c:v>2.911060887152896E-2</c:v>
                </c:pt>
                <c:pt idx="942">
                  <c:v>2.901501487123272E-2</c:v>
                </c:pt>
                <c:pt idx="943">
                  <c:v>2.8913220185675454E-2</c:v>
                </c:pt>
                <c:pt idx="944">
                  <c:v>2.8801924747175595E-2</c:v>
                </c:pt>
                <c:pt idx="945">
                  <c:v>2.8677978118120357E-2</c:v>
                </c:pt>
                <c:pt idx="946">
                  <c:v>2.8538234405354208E-2</c:v>
                </c:pt>
                <c:pt idx="947">
                  <c:v>2.8380087306879593E-2</c:v>
                </c:pt>
                <c:pt idx="948">
                  <c:v>2.8201324677868084E-2</c:v>
                </c:pt>
                <c:pt idx="949">
                  <c:v>2.8001680959577575E-2</c:v>
                </c:pt>
                <c:pt idx="950">
                  <c:v>2.778273634360497E-2</c:v>
                </c:pt>
                <c:pt idx="951">
                  <c:v>2.7548541747003625E-2</c:v>
                </c:pt>
                <c:pt idx="952">
                  <c:v>2.7304642548789521E-2</c:v>
                </c:pt>
                <c:pt idx="953">
                  <c:v>2.7056088675470286E-2</c:v>
                </c:pt>
                <c:pt idx="954">
                  <c:v>2.6807048139689611E-2</c:v>
                </c:pt>
                <c:pt idx="955">
                  <c:v>2.6558488739170123E-2</c:v>
                </c:pt>
                <c:pt idx="956">
                  <c:v>2.6310071515078377E-2</c:v>
                </c:pt>
                <c:pt idx="957">
                  <c:v>2.6059430161767167E-2</c:v>
                </c:pt>
                <c:pt idx="958">
                  <c:v>2.5804059076758108E-2</c:v>
                </c:pt>
                <c:pt idx="959">
                  <c:v>2.5543098523156855E-2</c:v>
                </c:pt>
                <c:pt idx="960">
                  <c:v>2.5276655064904636E-2</c:v>
                </c:pt>
                <c:pt idx="961">
                  <c:v>2.500690660160167E-2</c:v>
                </c:pt>
                <c:pt idx="962">
                  <c:v>2.4736410888353228E-2</c:v>
                </c:pt>
                <c:pt idx="963">
                  <c:v>2.4468344799813097E-2</c:v>
                </c:pt>
                <c:pt idx="964">
                  <c:v>2.4205685068207545E-2</c:v>
                </c:pt>
                <c:pt idx="965">
                  <c:v>2.3951353314541918E-2</c:v>
                </c:pt>
                <c:pt idx="966">
                  <c:v>2.3708841026518285E-2</c:v>
                </c:pt>
                <c:pt idx="967">
                  <c:v>2.3481680683790102E-2</c:v>
                </c:pt>
                <c:pt idx="968">
                  <c:v>2.3273110883691901E-2</c:v>
                </c:pt>
                <c:pt idx="969">
                  <c:v>2.3086174276444788E-2</c:v>
                </c:pt>
                <c:pt idx="970">
                  <c:v>2.2921226505249876E-2</c:v>
                </c:pt>
                <c:pt idx="971">
                  <c:v>2.2776900653767713E-2</c:v>
                </c:pt>
                <c:pt idx="972">
                  <c:v>2.2649487037840439E-2</c:v>
                </c:pt>
                <c:pt idx="973">
                  <c:v>2.2534372543368226E-2</c:v>
                </c:pt>
                <c:pt idx="974">
                  <c:v>2.2426902406925481E-2</c:v>
                </c:pt>
                <c:pt idx="975">
                  <c:v>2.2323863329825961E-2</c:v>
                </c:pt>
                <c:pt idx="976">
                  <c:v>2.2224821388728628E-2</c:v>
                </c:pt>
                <c:pt idx="977">
                  <c:v>2.2131448732220855E-2</c:v>
                </c:pt>
                <c:pt idx="978">
                  <c:v>2.2047617095498868E-2</c:v>
                </c:pt>
                <c:pt idx="979">
                  <c:v>2.1977578410201665E-2</c:v>
                </c:pt>
                <c:pt idx="980">
                  <c:v>2.1925869935256709E-2</c:v>
                </c:pt>
                <c:pt idx="981">
                  <c:v>2.1895259123282846E-2</c:v>
                </c:pt>
                <c:pt idx="982">
                  <c:v>2.1887271969469397E-2</c:v>
                </c:pt>
                <c:pt idx="983">
                  <c:v>2.1901333284694697E-2</c:v>
                </c:pt>
                <c:pt idx="984">
                  <c:v>2.1935388424356068E-2</c:v>
                </c:pt>
                <c:pt idx="985">
                  <c:v>2.1986476141425921E-2</c:v>
                </c:pt>
                <c:pt idx="986">
                  <c:v>2.2049817947609424E-2</c:v>
                </c:pt>
                <c:pt idx="987">
                  <c:v>2.2120538219706738E-2</c:v>
                </c:pt>
                <c:pt idx="988">
                  <c:v>2.2193040845111662E-2</c:v>
                </c:pt>
                <c:pt idx="989">
                  <c:v>2.2261821849012726E-2</c:v>
                </c:pt>
                <c:pt idx="990">
                  <c:v>2.2322091960935948E-2</c:v>
                </c:pt>
                <c:pt idx="991">
                  <c:v>2.2371070578858693E-2</c:v>
                </c:pt>
                <c:pt idx="992">
                  <c:v>2.2407604659810749E-2</c:v>
                </c:pt>
                <c:pt idx="993">
                  <c:v>2.2433558652587466E-2</c:v>
                </c:pt>
                <c:pt idx="994">
                  <c:v>2.2452713885580806E-2</c:v>
                </c:pt>
                <c:pt idx="995">
                  <c:v>2.2471151595312672E-2</c:v>
                </c:pt>
                <c:pt idx="996">
                  <c:v>2.2495049947535834E-2</c:v>
                </c:pt>
                <c:pt idx="997">
                  <c:v>2.2529726448268023E-2</c:v>
                </c:pt>
                <c:pt idx="998">
                  <c:v>2.2579015907907358E-2</c:v>
                </c:pt>
                <c:pt idx="999">
                  <c:v>2.2643977326023874E-2</c:v>
                </c:pt>
                <c:pt idx="1000">
                  <c:v>2.2722940569136724E-2</c:v>
                </c:pt>
                <c:pt idx="1001">
                  <c:v>2.2812414456395275E-2</c:v>
                </c:pt>
                <c:pt idx="1002">
                  <c:v>2.2907755341287989E-2</c:v>
                </c:pt>
                <c:pt idx="1003">
                  <c:v>2.3004651559539697E-2</c:v>
                </c:pt>
                <c:pt idx="1004">
                  <c:v>2.3099363212840691E-2</c:v>
                </c:pt>
                <c:pt idx="1005">
                  <c:v>2.3190449747886772E-2</c:v>
                </c:pt>
                <c:pt idx="1006">
                  <c:v>2.3277764938393525E-2</c:v>
                </c:pt>
                <c:pt idx="1007">
                  <c:v>2.3362794180427988E-2</c:v>
                </c:pt>
                <c:pt idx="1008">
                  <c:v>2.344697609228354E-2</c:v>
                </c:pt>
                <c:pt idx="1009">
                  <c:v>2.3532326523283648E-2</c:v>
                </c:pt>
                <c:pt idx="1010">
                  <c:v>2.3620670843280695E-2</c:v>
                </c:pt>
                <c:pt idx="1011">
                  <c:v>2.3712443130262235E-2</c:v>
                </c:pt>
                <c:pt idx="1012">
                  <c:v>2.3808366136230514E-2</c:v>
                </c:pt>
                <c:pt idx="1013">
                  <c:v>2.3907962108719722E-2</c:v>
                </c:pt>
                <c:pt idx="1014">
                  <c:v>2.4011281631620713E-2</c:v>
                </c:pt>
                <c:pt idx="1015">
                  <c:v>2.4117846626265278E-2</c:v>
                </c:pt>
                <c:pt idx="1016">
                  <c:v>2.4227467135197651E-2</c:v>
                </c:pt>
                <c:pt idx="1017">
                  <c:v>2.4339808782163592E-2</c:v>
                </c:pt>
                <c:pt idx="1018">
                  <c:v>2.4454825561728972E-2</c:v>
                </c:pt>
                <c:pt idx="1019">
                  <c:v>2.4572182728009446E-2</c:v>
                </c:pt>
                <c:pt idx="1020">
                  <c:v>2.4691400803898773E-2</c:v>
                </c:pt>
                <c:pt idx="1021">
                  <c:v>2.4811951663269233E-2</c:v>
                </c:pt>
                <c:pt idx="1022">
                  <c:v>2.493210252417712E-2</c:v>
                </c:pt>
                <c:pt idx="1023">
                  <c:v>2.5049685103621284E-2</c:v>
                </c:pt>
                <c:pt idx="1024">
                  <c:v>2.5161227703213624E-2</c:v>
                </c:pt>
                <c:pt idx="1025">
                  <c:v>2.5263351642014004E-2</c:v>
                </c:pt>
                <c:pt idx="1026">
                  <c:v>2.5351711357137558E-2</c:v>
                </c:pt>
                <c:pt idx="1027">
                  <c:v>2.5423357143625331E-2</c:v>
                </c:pt>
                <c:pt idx="1028">
                  <c:v>2.5476351772842704E-2</c:v>
                </c:pt>
                <c:pt idx="1029">
                  <c:v>2.551088132534864E-2</c:v>
                </c:pt>
                <c:pt idx="1030">
                  <c:v>2.5529304639902124E-2</c:v>
                </c:pt>
                <c:pt idx="1031">
                  <c:v>2.5535719223422477E-2</c:v>
                </c:pt>
                <c:pt idx="1032">
                  <c:v>2.5535188690364325E-2</c:v>
                </c:pt>
                <c:pt idx="1033">
                  <c:v>2.5532294885092694E-2</c:v>
                </c:pt>
                <c:pt idx="1034">
                  <c:v>2.5529979854758373E-2</c:v>
                </c:pt>
                <c:pt idx="1035">
                  <c:v>2.5528870573763091E-2</c:v>
                </c:pt>
                <c:pt idx="1036">
                  <c:v>2.5527375460382657E-2</c:v>
                </c:pt>
                <c:pt idx="1037">
                  <c:v>2.5522022032102427E-2</c:v>
                </c:pt>
                <c:pt idx="1038">
                  <c:v>2.550924159177172E-2</c:v>
                </c:pt>
                <c:pt idx="1039">
                  <c:v>2.5485948398135356E-2</c:v>
                </c:pt>
                <c:pt idx="1040">
                  <c:v>2.5451227944097727E-2</c:v>
                </c:pt>
                <c:pt idx="1041">
                  <c:v>2.5406577662666647E-2</c:v>
                </c:pt>
                <c:pt idx="1042">
                  <c:v>2.5355568164415771E-2</c:v>
                </c:pt>
                <c:pt idx="1043">
                  <c:v>2.5302781088566668E-2</c:v>
                </c:pt>
                <c:pt idx="1044">
                  <c:v>2.5253085148594385E-2</c:v>
                </c:pt>
                <c:pt idx="1045">
                  <c:v>2.5210816744039705E-2</c:v>
                </c:pt>
                <c:pt idx="1046">
                  <c:v>2.5179057901714614E-2</c:v>
                </c:pt>
                <c:pt idx="1047">
                  <c:v>2.5159492912165699E-2</c:v>
                </c:pt>
                <c:pt idx="1048">
                  <c:v>2.5152939319632823E-2</c:v>
                </c:pt>
                <c:pt idx="1049">
                  <c:v>2.515934834655777E-2</c:v>
                </c:pt>
                <c:pt idx="1050">
                  <c:v>2.517751580157503E-2</c:v>
                </c:pt>
                <c:pt idx="1051">
                  <c:v>2.520628650919134E-2</c:v>
                </c:pt>
                <c:pt idx="1052">
                  <c:v>2.5243686458960263E-2</c:v>
                </c:pt>
                <c:pt idx="1053">
                  <c:v>2.5287693359177039E-2</c:v>
                </c:pt>
                <c:pt idx="1054">
                  <c:v>2.5336814760656318E-2</c:v>
                </c:pt>
                <c:pt idx="1055">
                  <c:v>2.5390136328844921E-2</c:v>
                </c:pt>
                <c:pt idx="1056">
                  <c:v>2.5448286477618893E-2</c:v>
                </c:pt>
                <c:pt idx="1057">
                  <c:v>2.5512569292850413E-2</c:v>
                </c:pt>
                <c:pt idx="1058">
                  <c:v>2.5584965159309431E-2</c:v>
                </c:pt>
                <c:pt idx="1059">
                  <c:v>2.5666732497844586E-2</c:v>
                </c:pt>
                <c:pt idx="1060">
                  <c:v>2.5757731835454285E-2</c:v>
                </c:pt>
                <c:pt idx="1061">
                  <c:v>2.5855748737980706E-2</c:v>
                </c:pt>
                <c:pt idx="1062">
                  <c:v>2.5956877490670455E-2</c:v>
                </c:pt>
                <c:pt idx="1063">
                  <c:v>2.6056387996736836E-2</c:v>
                </c:pt>
                <c:pt idx="1064">
                  <c:v>2.6150946516522406E-2</c:v>
                </c:pt>
                <c:pt idx="1065">
                  <c:v>2.6239100552983636E-2</c:v>
                </c:pt>
                <c:pt idx="1066">
                  <c:v>2.6322537319867018E-2</c:v>
                </c:pt>
                <c:pt idx="1067">
                  <c:v>2.640502357976417E-2</c:v>
                </c:pt>
                <c:pt idx="1068">
                  <c:v>2.6491537426346374E-2</c:v>
                </c:pt>
                <c:pt idx="1069">
                  <c:v>2.6585755624855451E-2</c:v>
                </c:pt>
                <c:pt idx="1070">
                  <c:v>2.668894050723038E-2</c:v>
                </c:pt>
                <c:pt idx="1071">
                  <c:v>2.6799066882367679E-2</c:v>
                </c:pt>
                <c:pt idx="1072">
                  <c:v>2.6912414485096531E-2</c:v>
                </c:pt>
                <c:pt idx="1073">
                  <c:v>2.7024388194638611E-2</c:v>
                </c:pt>
                <c:pt idx="1074">
                  <c:v>2.7131549968968844E-2</c:v>
                </c:pt>
                <c:pt idx="1075">
                  <c:v>2.7233654141973557E-2</c:v>
                </c:pt>
                <c:pt idx="1076">
                  <c:v>2.7332537485774262E-2</c:v>
                </c:pt>
                <c:pt idx="1077">
                  <c:v>2.7432751266149875E-2</c:v>
                </c:pt>
                <c:pt idx="1078">
                  <c:v>2.7538414904033432E-2</c:v>
                </c:pt>
                <c:pt idx="1079">
                  <c:v>2.7653215775829149E-2</c:v>
                </c:pt>
                <c:pt idx="1080">
                  <c:v>2.777856704102712E-2</c:v>
                </c:pt>
                <c:pt idx="1081">
                  <c:v>2.7914380838391945E-2</c:v>
                </c:pt>
                <c:pt idx="1082">
                  <c:v>2.8058823540723327E-2</c:v>
                </c:pt>
                <c:pt idx="1083">
                  <c:v>2.8209525859704616E-2</c:v>
                </c:pt>
                <c:pt idx="1084">
                  <c:v>2.8364212654867122E-2</c:v>
                </c:pt>
                <c:pt idx="1085">
                  <c:v>2.8520605702544239E-2</c:v>
                </c:pt>
                <c:pt idx="1086">
                  <c:v>2.8676326383085832E-2</c:v>
                </c:pt>
                <c:pt idx="1087">
                  <c:v>2.8828895477366574E-2</c:v>
                </c:pt>
                <c:pt idx="1088">
                  <c:v>2.8975490032265645E-2</c:v>
                </c:pt>
                <c:pt idx="1089">
                  <c:v>2.9113769764984383E-2</c:v>
                </c:pt>
                <c:pt idx="1090">
                  <c:v>2.9242753839311648E-2</c:v>
                </c:pt>
                <c:pt idx="1091">
                  <c:v>2.9362871872570046E-2</c:v>
                </c:pt>
                <c:pt idx="1092">
                  <c:v>2.9476111957202251E-2</c:v>
                </c:pt>
                <c:pt idx="1093">
                  <c:v>2.9585292257841695E-2</c:v>
                </c:pt>
                <c:pt idx="1094">
                  <c:v>2.9693477432268817E-2</c:v>
                </c:pt>
                <c:pt idx="1095">
                  <c:v>2.9802420159504201E-2</c:v>
                </c:pt>
                <c:pt idx="1096">
                  <c:v>2.9912608191105878E-2</c:v>
                </c:pt>
                <c:pt idx="1097">
                  <c:v>3.0023214036216012E-2</c:v>
                </c:pt>
                <c:pt idx="1098">
                  <c:v>3.0133019416054747E-2</c:v>
                </c:pt>
                <c:pt idx="1099">
                  <c:v>3.0240999845504008E-2</c:v>
                </c:pt>
                <c:pt idx="1100">
                  <c:v>3.0346910118168386E-2</c:v>
                </c:pt>
                <c:pt idx="1101">
                  <c:v>3.0451334063980501E-2</c:v>
                </c:pt>
                <c:pt idx="1102">
                  <c:v>3.0554856095238021E-2</c:v>
                </c:pt>
                <c:pt idx="1103">
                  <c:v>3.0657621968292376E-2</c:v>
                </c:pt>
                <c:pt idx="1104">
                  <c:v>3.0758801304075618E-2</c:v>
                </c:pt>
                <c:pt idx="1105">
                  <c:v>3.0856635289568741E-2</c:v>
                </c:pt>
                <c:pt idx="1106">
                  <c:v>3.09495589257698E-2</c:v>
                </c:pt>
                <c:pt idx="1107">
                  <c:v>3.103712944894112E-2</c:v>
                </c:pt>
                <c:pt idx="1108">
                  <c:v>3.1120858105318634E-2</c:v>
                </c:pt>
                <c:pt idx="1109">
                  <c:v>3.1203967675666595E-2</c:v>
                </c:pt>
                <c:pt idx="1110">
                  <c:v>3.1291003032736922E-2</c:v>
                </c:pt>
                <c:pt idx="1111">
                  <c:v>3.1385877267498211E-2</c:v>
                </c:pt>
                <c:pt idx="1112">
                  <c:v>3.1490649149342978E-2</c:v>
                </c:pt>
                <c:pt idx="1113">
                  <c:v>3.1604445475315726E-2</c:v>
                </c:pt>
                <c:pt idx="1114">
                  <c:v>3.1723017068889151E-2</c:v>
                </c:pt>
                <c:pt idx="1115">
                  <c:v>3.1840152974911509E-2</c:v>
                </c:pt>
                <c:pt idx="1116">
                  <c:v>3.1949537700833433E-2</c:v>
                </c:pt>
                <c:pt idx="1117">
                  <c:v>3.2046073640140907E-2</c:v>
                </c:pt>
                <c:pt idx="1118">
                  <c:v>3.212803833384649E-2</c:v>
                </c:pt>
                <c:pt idx="1119">
                  <c:v>3.2197088700184354E-2</c:v>
                </c:pt>
                <c:pt idx="1120">
                  <c:v>3.2257920884573035E-2</c:v>
                </c:pt>
                <c:pt idx="1121">
                  <c:v>3.2316557068757815E-2</c:v>
                </c:pt>
                <c:pt idx="1122">
                  <c:v>3.2379022865780996E-2</c:v>
                </c:pt>
                <c:pt idx="1123">
                  <c:v>3.244987730315986E-2</c:v>
                </c:pt>
                <c:pt idx="1124">
                  <c:v>3.2531232060379681E-2</c:v>
                </c:pt>
                <c:pt idx="1125">
                  <c:v>3.2622896941920235E-2</c:v>
                </c:pt>
                <c:pt idx="1126">
                  <c:v>3.2723015135279324E-2</c:v>
                </c:pt>
                <c:pt idx="1127">
                  <c:v>3.2828992979554675E-2</c:v>
                </c:pt>
                <c:pt idx="1128">
                  <c:v>3.2938479899087283E-2</c:v>
                </c:pt>
                <c:pt idx="1129">
                  <c:v>3.3049123081246426E-2</c:v>
                </c:pt>
                <c:pt idx="1130">
                  <c:v>3.3159009107827334E-2</c:v>
                </c:pt>
                <c:pt idx="1131">
                  <c:v>3.3266419015164375E-2</c:v>
                </c:pt>
                <c:pt idx="1132">
                  <c:v>3.3369288411502898E-2</c:v>
                </c:pt>
                <c:pt idx="1133">
                  <c:v>3.3465796654190041E-2</c:v>
                </c:pt>
                <c:pt idx="1134">
                  <c:v>3.3554269104643333E-2</c:v>
                </c:pt>
                <c:pt idx="1135">
                  <c:v>3.3634406017749155E-2</c:v>
                </c:pt>
                <c:pt idx="1136">
                  <c:v>3.3707873751482889E-2</c:v>
                </c:pt>
                <c:pt idx="1137">
                  <c:v>3.37786995660916E-2</c:v>
                </c:pt>
                <c:pt idx="1138">
                  <c:v>3.3852093389902041E-2</c:v>
                </c:pt>
                <c:pt idx="1139">
                  <c:v>3.39335637522067E-2</c:v>
                </c:pt>
                <c:pt idx="1140">
                  <c:v>3.4027197333601725E-2</c:v>
                </c:pt>
                <c:pt idx="1141">
                  <c:v>3.4134920592638021E-2</c:v>
                </c:pt>
                <c:pt idx="1142">
                  <c:v>3.4255070921897848E-2</c:v>
                </c:pt>
                <c:pt idx="1143">
                  <c:v>3.4383425435400752E-2</c:v>
                </c:pt>
                <c:pt idx="1144">
                  <c:v>3.4514132064321426E-2</c:v>
                </c:pt>
                <c:pt idx="1145">
                  <c:v>3.4642070653655446E-2</c:v>
                </c:pt>
                <c:pt idx="1146">
                  <c:v>3.4763395976333392E-2</c:v>
                </c:pt>
                <c:pt idx="1147">
                  <c:v>3.4876919782291807E-2</c:v>
                </c:pt>
                <c:pt idx="1148">
                  <c:v>3.4983424598996407E-2</c:v>
                </c:pt>
                <c:pt idx="1149">
                  <c:v>3.5085468981629356E-2</c:v>
                </c:pt>
                <c:pt idx="1150">
                  <c:v>3.518576203986036E-2</c:v>
                </c:pt>
                <c:pt idx="1151">
                  <c:v>3.5286867471154185E-2</c:v>
                </c:pt>
                <c:pt idx="1152">
                  <c:v>3.5390857998255379E-2</c:v>
                </c:pt>
                <c:pt idx="1153">
                  <c:v>3.5498722677941755E-2</c:v>
                </c:pt>
                <c:pt idx="1154">
                  <c:v>3.5612093347949583E-2</c:v>
                </c:pt>
                <c:pt idx="1155">
                  <c:v>3.5731863081853291E-2</c:v>
                </c:pt>
                <c:pt idx="1156">
                  <c:v>3.5858728632810935E-2</c:v>
                </c:pt>
                <c:pt idx="1157">
                  <c:v>3.5992350371508733E-2</c:v>
                </c:pt>
                <c:pt idx="1158">
                  <c:v>3.6130905927977977E-2</c:v>
                </c:pt>
                <c:pt idx="1159">
                  <c:v>3.6271433757624441E-2</c:v>
                </c:pt>
                <c:pt idx="1160">
                  <c:v>3.6409633315999793E-2</c:v>
                </c:pt>
                <c:pt idx="1161">
                  <c:v>3.6541990107400016E-2</c:v>
                </c:pt>
                <c:pt idx="1162">
                  <c:v>3.6667063781128176E-2</c:v>
                </c:pt>
                <c:pt idx="1163">
                  <c:v>3.6785986438703247E-2</c:v>
                </c:pt>
                <c:pt idx="1164">
                  <c:v>3.6902862272300455E-2</c:v>
                </c:pt>
                <c:pt idx="1165">
                  <c:v>3.7023533307069437E-2</c:v>
                </c:pt>
                <c:pt idx="1166">
                  <c:v>3.7154293980981704E-2</c:v>
                </c:pt>
                <c:pt idx="1167">
                  <c:v>3.7299613290579195E-2</c:v>
                </c:pt>
                <c:pt idx="1168">
                  <c:v>3.746138961364355E-2</c:v>
                </c:pt>
                <c:pt idx="1169">
                  <c:v>3.7638500682356094E-2</c:v>
                </c:pt>
                <c:pt idx="1170">
                  <c:v>3.7828087564616433E-2</c:v>
                </c:pt>
                <c:pt idx="1171">
                  <c:v>3.8026195550078259E-2</c:v>
                </c:pt>
                <c:pt idx="1172">
                  <c:v>3.8229558640194852E-2</c:v>
                </c:pt>
                <c:pt idx="1173">
                  <c:v>3.8436494902026178E-2</c:v>
                </c:pt>
                <c:pt idx="1174">
                  <c:v>3.8646760857144372E-2</c:v>
                </c:pt>
                <c:pt idx="1175">
                  <c:v>3.8860908359387172E-2</c:v>
                </c:pt>
                <c:pt idx="1176">
                  <c:v>3.9079490441583667E-2</c:v>
                </c:pt>
                <c:pt idx="1177">
                  <c:v>3.9302613316568383E-2</c:v>
                </c:pt>
                <c:pt idx="1178">
                  <c:v>3.9529038686827014E-2</c:v>
                </c:pt>
                <c:pt idx="1179">
                  <c:v>3.9756279867917202E-2</c:v>
                </c:pt>
                <c:pt idx="1180">
                  <c:v>3.9981495961320515E-2</c:v>
                </c:pt>
                <c:pt idx="1181">
                  <c:v>4.0201540872216959E-2</c:v>
                </c:pt>
                <c:pt idx="1182">
                  <c:v>4.0413611642239125E-2</c:v>
                </c:pt>
                <c:pt idx="1183">
                  <c:v>4.061549941171784E-2</c:v>
                </c:pt>
                <c:pt idx="1184">
                  <c:v>4.0805891060576652E-2</c:v>
                </c:pt>
                <c:pt idx="1185">
                  <c:v>4.0984221677740754E-2</c:v>
                </c:pt>
                <c:pt idx="1186">
                  <c:v>4.1151126314401779E-2</c:v>
                </c:pt>
                <c:pt idx="1187">
                  <c:v>4.1308142199359091E-2</c:v>
                </c:pt>
                <c:pt idx="1188">
                  <c:v>4.1457409921014335E-2</c:v>
                </c:pt>
                <c:pt idx="1189">
                  <c:v>4.1601273711951783E-2</c:v>
                </c:pt>
                <c:pt idx="1190">
                  <c:v>4.1742131253758932E-2</c:v>
                </c:pt>
                <c:pt idx="1191">
                  <c:v>4.1881081366412568E-2</c:v>
                </c:pt>
                <c:pt idx="1192">
                  <c:v>4.2018372683709573E-2</c:v>
                </c:pt>
                <c:pt idx="1193">
                  <c:v>4.2152951275585174E-2</c:v>
                </c:pt>
                <c:pt idx="1194">
                  <c:v>4.228336093419395E-2</c:v>
                </c:pt>
                <c:pt idx="1195">
                  <c:v>4.2408193941865471E-2</c:v>
                </c:pt>
                <c:pt idx="1196">
                  <c:v>4.2527244858595617E-2</c:v>
                </c:pt>
                <c:pt idx="1197">
                  <c:v>4.2641411939313048E-2</c:v>
                </c:pt>
                <c:pt idx="1198">
                  <c:v>4.27531501746128E-2</c:v>
                </c:pt>
                <c:pt idx="1199">
                  <c:v>4.2865569684700469E-2</c:v>
                </c:pt>
                <c:pt idx="1200">
                  <c:v>4.2981030719705174E-2</c:v>
                </c:pt>
                <c:pt idx="1201">
                  <c:v>4.310033923223934E-2</c:v>
                </c:pt>
                <c:pt idx="1202">
                  <c:v>4.3222192273273854E-2</c:v>
                </c:pt>
                <c:pt idx="1203">
                  <c:v>4.3343476524139848E-2</c:v>
                </c:pt>
                <c:pt idx="1204">
                  <c:v>4.3460170476362872E-2</c:v>
                </c:pt>
                <c:pt idx="1205">
                  <c:v>4.3568751147607512E-2</c:v>
                </c:pt>
                <c:pt idx="1206">
                  <c:v>4.3667754130350747E-2</c:v>
                </c:pt>
                <c:pt idx="1207">
                  <c:v>4.3758581183553039E-2</c:v>
                </c:pt>
                <c:pt idx="1208">
                  <c:v>4.3844899574175825E-2</c:v>
                </c:pt>
                <c:pt idx="1209">
                  <c:v>4.393219115028725E-2</c:v>
                </c:pt>
                <c:pt idx="1210">
                  <c:v>4.4026495829147874E-2</c:v>
                </c:pt>
                <c:pt idx="1211">
                  <c:v>4.4132097086827318E-2</c:v>
                </c:pt>
                <c:pt idx="1212">
                  <c:v>4.4251772635296463E-2</c:v>
                </c:pt>
                <c:pt idx="1213">
                  <c:v>4.4385937063763384E-2</c:v>
                </c:pt>
                <c:pt idx="1214">
                  <c:v>4.453359605400832E-2</c:v>
                </c:pt>
                <c:pt idx="1215">
                  <c:v>4.469244470759938E-2</c:v>
                </c:pt>
                <c:pt idx="1216">
                  <c:v>4.4860629563592505E-2</c:v>
                </c:pt>
                <c:pt idx="1217">
                  <c:v>4.5036244524827143E-2</c:v>
                </c:pt>
                <c:pt idx="1218">
                  <c:v>4.5217885520535864E-2</c:v>
                </c:pt>
                <c:pt idx="1219">
                  <c:v>4.5404600810073262E-2</c:v>
                </c:pt>
                <c:pt idx="1220">
                  <c:v>4.5595083639792269E-2</c:v>
                </c:pt>
                <c:pt idx="1221">
                  <c:v>4.5787924016641016E-2</c:v>
                </c:pt>
                <c:pt idx="1222">
                  <c:v>4.5981658941409723E-2</c:v>
                </c:pt>
                <c:pt idx="1223">
                  <c:v>4.6175530905971499E-2</c:v>
                </c:pt>
                <c:pt idx="1224">
                  <c:v>4.6368224447206799E-2</c:v>
                </c:pt>
                <c:pt idx="1225">
                  <c:v>4.6559687334987401E-2</c:v>
                </c:pt>
                <c:pt idx="1226">
                  <c:v>4.6750171127071707E-2</c:v>
                </c:pt>
                <c:pt idx="1227">
                  <c:v>4.6940130499610669E-2</c:v>
                </c:pt>
                <c:pt idx="1228">
                  <c:v>4.7129919550916291E-2</c:v>
                </c:pt>
                <c:pt idx="1229">
                  <c:v>4.732060295769204E-2</c:v>
                </c:pt>
                <c:pt idx="1230">
                  <c:v>4.7512283329373087E-2</c:v>
                </c:pt>
                <c:pt idx="1231">
                  <c:v>4.7705977075124931E-2</c:v>
                </c:pt>
                <c:pt idx="1232">
                  <c:v>4.7902245423819392E-2</c:v>
                </c:pt>
                <c:pt idx="1233">
                  <c:v>4.8101498248788413E-2</c:v>
                </c:pt>
                <c:pt idx="1234">
                  <c:v>4.8303333008913332E-2</c:v>
                </c:pt>
                <c:pt idx="1235">
                  <c:v>4.8507092211707695E-2</c:v>
                </c:pt>
                <c:pt idx="1236">
                  <c:v>4.8711252301340227E-2</c:v>
                </c:pt>
                <c:pt idx="1237">
                  <c:v>4.8914032374509434E-2</c:v>
                </c:pt>
                <c:pt idx="1238">
                  <c:v>4.9113597288534164E-2</c:v>
                </c:pt>
                <c:pt idx="1239">
                  <c:v>4.9308159524646525E-2</c:v>
                </c:pt>
                <c:pt idx="1240">
                  <c:v>4.9496540095354216E-2</c:v>
                </c:pt>
                <c:pt idx="1241">
                  <c:v>4.9677966105256446E-2</c:v>
                </c:pt>
                <c:pt idx="1242">
                  <c:v>4.9850949577315853E-2</c:v>
                </c:pt>
                <c:pt idx="1243">
                  <c:v>5.0013745476361851E-2</c:v>
                </c:pt>
                <c:pt idx="1244">
                  <c:v>5.0164504711415217E-2</c:v>
                </c:pt>
                <c:pt idx="1245">
                  <c:v>5.0301580780675939E-2</c:v>
                </c:pt>
                <c:pt idx="1246">
                  <c:v>5.0423990282206579E-2</c:v>
                </c:pt>
                <c:pt idx="1247">
                  <c:v>5.0533049080818029E-2</c:v>
                </c:pt>
                <c:pt idx="1248">
                  <c:v>5.0631659765399309E-2</c:v>
                </c:pt>
                <c:pt idx="1249">
                  <c:v>5.0723852903953995E-2</c:v>
                </c:pt>
                <c:pt idx="1250">
                  <c:v>5.0814071898477323E-2</c:v>
                </c:pt>
                <c:pt idx="1251">
                  <c:v>5.0905536796691311E-2</c:v>
                </c:pt>
                <c:pt idx="1252">
                  <c:v>5.09999872328777E-2</c:v>
                </c:pt>
                <c:pt idx="1253">
                  <c:v>5.1096913608879482E-2</c:v>
                </c:pt>
                <c:pt idx="1254">
                  <c:v>5.1194629106715808E-2</c:v>
                </c:pt>
                <c:pt idx="1255">
                  <c:v>5.1290831281475505E-2</c:v>
                </c:pt>
                <c:pt idx="1256">
                  <c:v>5.1383625163289551E-2</c:v>
                </c:pt>
                <c:pt idx="1257">
                  <c:v>5.1472701371571686E-2</c:v>
                </c:pt>
                <c:pt idx="1258">
                  <c:v>5.1558825743068151E-2</c:v>
                </c:pt>
                <c:pt idx="1259">
                  <c:v>5.1644608665811567E-2</c:v>
                </c:pt>
                <c:pt idx="1260">
                  <c:v>5.1733635966340299E-2</c:v>
                </c:pt>
                <c:pt idx="1261">
                  <c:v>5.1829957625873405E-2</c:v>
                </c:pt>
                <c:pt idx="1262">
                  <c:v>5.1937986260894201E-2</c:v>
                </c:pt>
                <c:pt idx="1263">
                  <c:v>5.2061678218802379E-2</c:v>
                </c:pt>
                <c:pt idx="1264">
                  <c:v>5.220361110683093E-2</c:v>
                </c:pt>
                <c:pt idx="1265">
                  <c:v>5.2364982788198691E-2</c:v>
                </c:pt>
                <c:pt idx="1266">
                  <c:v>5.2544993720483171E-2</c:v>
                </c:pt>
                <c:pt idx="1267">
                  <c:v>5.2741356387521213E-2</c:v>
                </c:pt>
                <c:pt idx="1268">
                  <c:v>5.2951216043014573E-2</c:v>
                </c:pt>
                <c:pt idx="1269">
                  <c:v>5.3172279247059931E-2</c:v>
                </c:pt>
                <c:pt idx="1270">
                  <c:v>5.3403328824346077E-2</c:v>
                </c:pt>
                <c:pt idx="1271">
                  <c:v>5.364520394380802E-2</c:v>
                </c:pt>
                <c:pt idx="1272">
                  <c:v>5.3899261249908084E-2</c:v>
                </c:pt>
                <c:pt idx="1273">
                  <c:v>5.4166861495827515E-2</c:v>
                </c:pt>
                <c:pt idx="1274">
                  <c:v>5.4447256381919842E-2</c:v>
                </c:pt>
                <c:pt idx="1275">
                  <c:v>5.4737169159807322E-2</c:v>
                </c:pt>
                <c:pt idx="1276">
                  <c:v>5.5030837339926877E-2</c:v>
                </c:pt>
                <c:pt idx="1277">
                  <c:v>5.5321088424609158E-2</c:v>
                </c:pt>
                <c:pt idx="1278">
                  <c:v>5.5601661187065568E-2</c:v>
                </c:pt>
                <c:pt idx="1279">
                  <c:v>5.586741650412598E-2</c:v>
                </c:pt>
                <c:pt idx="1280">
                  <c:v>5.611594659902687E-2</c:v>
                </c:pt>
                <c:pt idx="1281">
                  <c:v>5.6346548701310631E-2</c:v>
                </c:pt>
                <c:pt idx="1282">
                  <c:v>5.6558054530902138E-2</c:v>
                </c:pt>
                <c:pt idx="1283">
                  <c:v>5.6748052199180346E-2</c:v>
                </c:pt>
                <c:pt idx="1284">
                  <c:v>5.6911899307214422E-2</c:v>
                </c:pt>
                <c:pt idx="1285">
                  <c:v>5.7043031886811604E-2</c:v>
                </c:pt>
                <c:pt idx="1286">
                  <c:v>5.7134417733386803E-2</c:v>
                </c:pt>
                <c:pt idx="1287">
                  <c:v>5.7180844130016353E-2</c:v>
                </c:pt>
                <c:pt idx="1288">
                  <c:v>5.7179339733215664E-2</c:v>
                </c:pt>
                <c:pt idx="1289">
                  <c:v>5.712959382261952E-2</c:v>
                </c:pt>
                <c:pt idx="1290">
                  <c:v>5.7032815708574894E-2</c:v>
                </c:pt>
                <c:pt idx="1291">
                  <c:v>5.6891317835497071E-2</c:v>
                </c:pt>
                <c:pt idx="1292">
                  <c:v>5.670706121446846E-2</c:v>
                </c:pt>
                <c:pt idx="1293">
                  <c:v>5.6483052430446948E-2</c:v>
                </c:pt>
                <c:pt idx="1294">
                  <c:v>5.622344215273857E-2</c:v>
                </c:pt>
                <c:pt idx="1295">
                  <c:v>5.5934967021485052E-2</c:v>
                </c:pt>
                <c:pt idx="1296">
                  <c:v>5.5626006706906997E-2</c:v>
                </c:pt>
                <c:pt idx="1297">
                  <c:v>5.5306418887672418E-2</c:v>
                </c:pt>
                <c:pt idx="1298">
                  <c:v>5.498417567313553E-2</c:v>
                </c:pt>
                <c:pt idx="1299">
                  <c:v>5.4664801760204509E-2</c:v>
                </c:pt>
                <c:pt idx="1300">
                  <c:v>5.4350094852916767E-2</c:v>
                </c:pt>
                <c:pt idx="1301">
                  <c:v>5.4039632965571696E-2</c:v>
                </c:pt>
                <c:pt idx="1302">
                  <c:v>5.373248078126093E-2</c:v>
                </c:pt>
                <c:pt idx="1303">
                  <c:v>5.342950574224338E-2</c:v>
                </c:pt>
                <c:pt idx="1304">
                  <c:v>5.3134194089571776E-2</c:v>
                </c:pt>
                <c:pt idx="1305">
                  <c:v>5.2851871887108062E-2</c:v>
                </c:pt>
                <c:pt idx="1306">
                  <c:v>5.2588262885453277E-2</c:v>
                </c:pt>
                <c:pt idx="1307">
                  <c:v>5.2347026839313596E-2</c:v>
                </c:pt>
                <c:pt idx="1308">
                  <c:v>5.2128536777454673E-2</c:v>
                </c:pt>
                <c:pt idx="1309">
                  <c:v>5.1930144568404626E-2</c:v>
                </c:pt>
                <c:pt idx="1310">
                  <c:v>5.1747826698779656E-2</c:v>
                </c:pt>
                <c:pt idx="1311">
                  <c:v>5.1578285457531528E-2</c:v>
                </c:pt>
                <c:pt idx="1312">
                  <c:v>5.1420584452766885E-2</c:v>
                </c:pt>
                <c:pt idx="1313">
                  <c:v>5.1276041369461525E-2</c:v>
                </c:pt>
                <c:pt idx="1314">
                  <c:v>5.114776385205945E-2</c:v>
                </c:pt>
                <c:pt idx="1315">
                  <c:v>5.1038039125266513E-2</c:v>
                </c:pt>
                <c:pt idx="1316">
                  <c:v>5.0946904275517971E-2</c:v>
                </c:pt>
                <c:pt idx="1317">
                  <c:v>5.0871484449636975E-2</c:v>
                </c:pt>
                <c:pt idx="1318">
                  <c:v>5.0807323993777645E-2</c:v>
                </c:pt>
                <c:pt idx="1319">
                  <c:v>5.0749511016769513E-2</c:v>
                </c:pt>
                <c:pt idx="1320">
                  <c:v>5.069456770738269E-2</c:v>
                </c:pt>
                <c:pt idx="1321">
                  <c:v>5.0641368763731945E-2</c:v>
                </c:pt>
                <c:pt idx="1322">
                  <c:v>5.0591497478351691E-2</c:v>
                </c:pt>
                <c:pt idx="1323">
                  <c:v>5.054745608466639E-2</c:v>
                </c:pt>
                <c:pt idx="1324">
                  <c:v>5.0512154665585576E-2</c:v>
                </c:pt>
                <c:pt idx="1325">
                  <c:v>5.0487123560102334E-2</c:v>
                </c:pt>
                <c:pt idx="1326">
                  <c:v>5.0472820718970204E-2</c:v>
                </c:pt>
                <c:pt idx="1327">
                  <c:v>5.0468581038715113E-2</c:v>
                </c:pt>
                <c:pt idx="1328">
                  <c:v>5.0473076122717023E-2</c:v>
                </c:pt>
                <c:pt idx="1329">
                  <c:v>5.0484875939586851E-2</c:v>
                </c:pt>
                <c:pt idx="1330">
                  <c:v>5.0501886629427131E-2</c:v>
                </c:pt>
                <c:pt idx="1331">
                  <c:v>5.0522065338683322E-2</c:v>
                </c:pt>
                <c:pt idx="1332">
                  <c:v>5.0542858052789366E-2</c:v>
                </c:pt>
                <c:pt idx="1333">
                  <c:v>5.0562476661393255E-2</c:v>
                </c:pt>
                <c:pt idx="1334">
                  <c:v>5.0580001324195059E-2</c:v>
                </c:pt>
                <c:pt idx="1335">
                  <c:v>5.059706683578781E-2</c:v>
                </c:pt>
                <c:pt idx="1336">
                  <c:v>5.0616994479460123E-2</c:v>
                </c:pt>
                <c:pt idx="1337">
                  <c:v>5.0644792514909623E-2</c:v>
                </c:pt>
                <c:pt idx="1338">
                  <c:v>5.0684959731057258E-2</c:v>
                </c:pt>
                <c:pt idx="1339">
                  <c:v>5.0740208497912734E-2</c:v>
                </c:pt>
                <c:pt idx="1340">
                  <c:v>5.0810442330646147E-2</c:v>
                </c:pt>
                <c:pt idx="1341">
                  <c:v>5.0892600680694247E-2</c:v>
                </c:pt>
                <c:pt idx="1342">
                  <c:v>5.0982241052144786E-2</c:v>
                </c:pt>
                <c:pt idx="1343">
                  <c:v>5.1074764408781684E-2</c:v>
                </c:pt>
                <c:pt idx="1344">
                  <c:v>5.1166949343825388E-2</c:v>
                </c:pt>
                <c:pt idx="1345">
                  <c:v>5.1258335078429487E-2</c:v>
                </c:pt>
                <c:pt idx="1346">
                  <c:v>5.1349740046780626E-2</c:v>
                </c:pt>
                <c:pt idx="1347">
                  <c:v>5.1443468027097219E-2</c:v>
                </c:pt>
                <c:pt idx="1348">
                  <c:v>5.1541773604840704E-2</c:v>
                </c:pt>
                <c:pt idx="1349">
                  <c:v>5.1646606201401171E-2</c:v>
                </c:pt>
                <c:pt idx="1350">
                  <c:v>5.1759405040585862E-2</c:v>
                </c:pt>
                <c:pt idx="1351">
                  <c:v>5.1881252502971723E-2</c:v>
                </c:pt>
                <c:pt idx="1352">
                  <c:v>5.2012925130718216E-2</c:v>
                </c:pt>
                <c:pt idx="1353">
                  <c:v>5.21540216214358E-2</c:v>
                </c:pt>
                <c:pt idx="1354">
                  <c:v>5.2302755771409318E-2</c:v>
                </c:pt>
                <c:pt idx="1355">
                  <c:v>5.2454671041422887E-2</c:v>
                </c:pt>
                <c:pt idx="1356">
                  <c:v>5.2603662204913318E-2</c:v>
                </c:pt>
                <c:pt idx="1357">
                  <c:v>5.2743769762091844E-2</c:v>
                </c:pt>
                <c:pt idx="1358">
                  <c:v>5.2870465083230359E-2</c:v>
                </c:pt>
                <c:pt idx="1359">
                  <c:v>5.2983068515041212E-2</c:v>
                </c:pt>
                <c:pt idx="1360">
                  <c:v>5.3085320460851917E-2</c:v>
                </c:pt>
                <c:pt idx="1361">
                  <c:v>5.3184615236820734E-2</c:v>
                </c:pt>
                <c:pt idx="1362">
                  <c:v>5.3289125408032337E-2</c:v>
                </c:pt>
                <c:pt idx="1363">
                  <c:v>5.3404923051239464E-2</c:v>
                </c:pt>
                <c:pt idx="1364">
                  <c:v>5.3533920542329097E-2</c:v>
                </c:pt>
                <c:pt idx="1365">
                  <c:v>5.3673196490490196E-2</c:v>
                </c:pt>
                <c:pt idx="1366">
                  <c:v>5.381709842219641E-2</c:v>
                </c:pt>
                <c:pt idx="1367">
                  <c:v>5.3958885364604706E-2</c:v>
                </c:pt>
                <c:pt idx="1368">
                  <c:v>5.4094537549017843E-2</c:v>
                </c:pt>
                <c:pt idx="1369">
                  <c:v>5.4223173306279918E-2</c:v>
                </c:pt>
                <c:pt idx="1370">
                  <c:v>5.4347414842946154E-2</c:v>
                </c:pt>
                <c:pt idx="1371">
                  <c:v>5.4471176400253909E-2</c:v>
                </c:pt>
                <c:pt idx="1372">
                  <c:v>5.4597654774215534E-2</c:v>
                </c:pt>
                <c:pt idx="1373">
                  <c:v>5.4728348254084583E-2</c:v>
                </c:pt>
                <c:pt idx="1374">
                  <c:v>5.4862435039981575E-2</c:v>
                </c:pt>
                <c:pt idx="1375">
                  <c:v>5.4998214939393955E-2</c:v>
                </c:pt>
                <c:pt idx="1376">
                  <c:v>5.5134192198772261E-2</c:v>
                </c:pt>
                <c:pt idx="1377">
                  <c:v>5.527062523101979E-2</c:v>
                </c:pt>
                <c:pt idx="1378">
                  <c:v>5.5408599407252859E-2</c:v>
                </c:pt>
                <c:pt idx="1379">
                  <c:v>5.5549925028187244E-2</c:v>
                </c:pt>
                <c:pt idx="1380">
                  <c:v>5.5695018941408506E-2</c:v>
                </c:pt>
                <c:pt idx="1381">
                  <c:v>5.5843264313253385E-2</c:v>
                </c:pt>
                <c:pt idx="1382">
                  <c:v>5.5991922443572331E-2</c:v>
                </c:pt>
                <c:pt idx="1383">
                  <c:v>5.6138457909122211E-2</c:v>
                </c:pt>
                <c:pt idx="1384">
                  <c:v>5.6281004874641841E-2</c:v>
                </c:pt>
                <c:pt idx="1385">
                  <c:v>5.6418886191148113E-2</c:v>
                </c:pt>
                <c:pt idx="1386">
                  <c:v>5.6552719008806221E-2</c:v>
                </c:pt>
                <c:pt idx="1387">
                  <c:v>5.6683794981076133E-2</c:v>
                </c:pt>
                <c:pt idx="1388">
                  <c:v>5.6812629917196503E-2</c:v>
                </c:pt>
                <c:pt idx="1389">
                  <c:v>5.6938858881743451E-2</c:v>
                </c:pt>
                <c:pt idx="1390">
                  <c:v>5.7061494219486045E-2</c:v>
                </c:pt>
                <c:pt idx="1391">
                  <c:v>5.7180377247693107E-2</c:v>
                </c:pt>
                <c:pt idx="1392">
                  <c:v>5.7297217232925371E-2</c:v>
                </c:pt>
                <c:pt idx="1393">
                  <c:v>5.7415074832152482E-2</c:v>
                </c:pt>
                <c:pt idx="1394">
                  <c:v>5.7538467758193615E-2</c:v>
                </c:pt>
                <c:pt idx="1395">
                  <c:v>5.7671295788175772E-2</c:v>
                </c:pt>
                <c:pt idx="1396">
                  <c:v>5.7815697586534057E-2</c:v>
                </c:pt>
                <c:pt idx="1397">
                  <c:v>5.797142483607011E-2</c:v>
                </c:pt>
                <c:pt idx="1398">
                  <c:v>5.8136358107130151E-2</c:v>
                </c:pt>
                <c:pt idx="1399">
                  <c:v>5.8307699288163053E-2</c:v>
                </c:pt>
                <c:pt idx="1400">
                  <c:v>5.8483894986831167E-2</c:v>
                </c:pt>
                <c:pt idx="1401">
                  <c:v>5.866541956728645E-2</c:v>
                </c:pt>
                <c:pt idx="1402">
                  <c:v>5.8854779333339172E-2</c:v>
                </c:pt>
                <c:pt idx="1403">
                  <c:v>5.9054745804287836E-2</c:v>
                </c:pt>
                <c:pt idx="1404">
                  <c:v>5.9267627124204761E-2</c:v>
                </c:pt>
                <c:pt idx="1405">
                  <c:v>5.9493442247854592E-2</c:v>
                </c:pt>
                <c:pt idx="1406">
                  <c:v>5.9730750225887266E-2</c:v>
                </c:pt>
                <c:pt idx="1407">
                  <c:v>5.99767504459401E-2</c:v>
                </c:pt>
                <c:pt idx="1408">
                  <c:v>6.02287933033996E-2</c:v>
                </c:pt>
                <c:pt idx="1409">
                  <c:v>6.0485843799317665E-2</c:v>
                </c:pt>
                <c:pt idx="1410">
                  <c:v>6.0747858439611294E-2</c:v>
                </c:pt>
                <c:pt idx="1411">
                  <c:v>6.1015788167831722E-2</c:v>
                </c:pt>
                <c:pt idx="1412">
                  <c:v>6.1290586482038792E-2</c:v>
                </c:pt>
                <c:pt idx="1413">
                  <c:v>6.1572213919764765E-2</c:v>
                </c:pt>
                <c:pt idx="1414">
                  <c:v>6.1860316596073842E-2</c:v>
                </c:pt>
                <c:pt idx="1415">
                  <c:v>6.2154225129943189E-2</c:v>
                </c:pt>
                <c:pt idx="1416">
                  <c:v>6.2453478600356341E-2</c:v>
                </c:pt>
                <c:pt idx="1417">
                  <c:v>6.2758560842704827E-2</c:v>
                </c:pt>
                <c:pt idx="1418">
                  <c:v>6.3069694339198193E-2</c:v>
                </c:pt>
                <c:pt idx="1419">
                  <c:v>6.338710243953162E-2</c:v>
                </c:pt>
                <c:pt idx="1420">
                  <c:v>6.3709745513425689E-2</c:v>
                </c:pt>
                <c:pt idx="1421">
                  <c:v>6.4036054024708036E-2</c:v>
                </c:pt>
                <c:pt idx="1422">
                  <c:v>6.4364190120901124E-2</c:v>
                </c:pt>
                <c:pt idx="1423">
                  <c:v>6.4693629951013479E-2</c:v>
                </c:pt>
                <c:pt idx="1424">
                  <c:v>6.5025960935978913E-2</c:v>
                </c:pt>
                <c:pt idx="1425">
                  <c:v>6.5363991233092347E-2</c:v>
                </c:pt>
                <c:pt idx="1426">
                  <c:v>6.5710696619255562E-2</c:v>
                </c:pt>
                <c:pt idx="1427">
                  <c:v>6.6067315482890812E-2</c:v>
                </c:pt>
                <c:pt idx="1428">
                  <c:v>6.6432017285175129E-2</c:v>
                </c:pt>
                <c:pt idx="1429">
                  <c:v>6.6799730516031733E-2</c:v>
                </c:pt>
                <c:pt idx="1430">
                  <c:v>6.7164358078049005E-2</c:v>
                </c:pt>
                <c:pt idx="1431">
                  <c:v>6.7520366823949921E-2</c:v>
                </c:pt>
                <c:pt idx="1432">
                  <c:v>6.7866087081357232E-2</c:v>
                </c:pt>
                <c:pt idx="1433">
                  <c:v>6.820372881879401E-2</c:v>
                </c:pt>
                <c:pt idx="1434">
                  <c:v>6.8539556484341194E-2</c:v>
                </c:pt>
                <c:pt idx="1435">
                  <c:v>6.888001398213818E-2</c:v>
                </c:pt>
                <c:pt idx="1436">
                  <c:v>6.9229538802251703E-2</c:v>
                </c:pt>
                <c:pt idx="1437">
                  <c:v>6.9588739809263181E-2</c:v>
                </c:pt>
                <c:pt idx="1438">
                  <c:v>6.9953847660565685E-2</c:v>
                </c:pt>
                <c:pt idx="1439">
                  <c:v>7.0318621083599556E-2</c:v>
                </c:pt>
                <c:pt idx="1440">
                  <c:v>7.0677118964185506E-2</c:v>
                </c:pt>
                <c:pt idx="1441">
                  <c:v>7.1026272777786628E-2</c:v>
                </c:pt>
                <c:pt idx="1442">
                  <c:v>7.1365952538410951E-2</c:v>
                </c:pt>
                <c:pt idx="1443">
                  <c:v>7.1699193214186621E-2</c:v>
                </c:pt>
                <c:pt idx="1444">
                  <c:v>7.20296300060186E-2</c:v>
                </c:pt>
                <c:pt idx="1445">
                  <c:v>7.2360855616053557E-2</c:v>
                </c:pt>
                <c:pt idx="1446">
                  <c:v>7.269400066636901E-2</c:v>
                </c:pt>
                <c:pt idx="1447">
                  <c:v>7.3028800363794902E-2</c:v>
                </c:pt>
                <c:pt idx="1448">
                  <c:v>7.3363804513705513E-2</c:v>
                </c:pt>
                <c:pt idx="1449">
                  <c:v>7.3697881766462872E-2</c:v>
                </c:pt>
                <c:pt idx="1450">
                  <c:v>7.403027478953518E-2</c:v>
                </c:pt>
                <c:pt idx="1451">
                  <c:v>7.4360763640008556E-2</c:v>
                </c:pt>
                <c:pt idx="1452">
                  <c:v>7.468885768507906E-2</c:v>
                </c:pt>
                <c:pt idx="1453">
                  <c:v>7.5014118900636598E-2</c:v>
                </c:pt>
                <c:pt idx="1454">
                  <c:v>7.533562119480576E-2</c:v>
                </c:pt>
                <c:pt idx="1455">
                  <c:v>7.5652327565995062E-2</c:v>
                </c:pt>
                <c:pt idx="1456">
                  <c:v>7.5964281510705792E-2</c:v>
                </c:pt>
                <c:pt idx="1457">
                  <c:v>7.6272068893789249E-2</c:v>
                </c:pt>
                <c:pt idx="1458">
                  <c:v>7.6576765594550858E-2</c:v>
                </c:pt>
                <c:pt idx="1459">
                  <c:v>7.6879179194428784E-2</c:v>
                </c:pt>
                <c:pt idx="1460">
                  <c:v>7.7179087490393719E-2</c:v>
                </c:pt>
                <c:pt idx="1461">
                  <c:v>7.7475561064362722E-2</c:v>
                </c:pt>
                <c:pt idx="1462">
                  <c:v>7.7767015306594148E-2</c:v>
                </c:pt>
                <c:pt idx="1463">
                  <c:v>7.8052296943218927E-2</c:v>
                </c:pt>
                <c:pt idx="1464">
                  <c:v>7.8330740098236276E-2</c:v>
                </c:pt>
                <c:pt idx="1465">
                  <c:v>7.8602712982781556E-2</c:v>
                </c:pt>
                <c:pt idx="1466">
                  <c:v>7.886847598368775E-2</c:v>
                </c:pt>
                <c:pt idx="1467">
                  <c:v>7.9127799331665485E-2</c:v>
                </c:pt>
                <c:pt idx="1468">
                  <c:v>7.9379088092026664E-2</c:v>
                </c:pt>
                <c:pt idx="1469">
                  <c:v>7.9621017177944578E-2</c:v>
                </c:pt>
                <c:pt idx="1470">
                  <c:v>7.9852477740890229E-2</c:v>
                </c:pt>
                <c:pt idx="1471">
                  <c:v>8.0074109168746702E-2</c:v>
                </c:pt>
                <c:pt idx="1472">
                  <c:v>8.0288686585634275E-2</c:v>
                </c:pt>
                <c:pt idx="1473">
                  <c:v>8.0499264755096403E-2</c:v>
                </c:pt>
                <c:pt idx="1474">
                  <c:v>8.0707590237297358E-2</c:v>
                </c:pt>
                <c:pt idx="1475">
                  <c:v>8.0912728318326202E-2</c:v>
                </c:pt>
                <c:pt idx="1476">
                  <c:v>8.1109631486813397E-2</c:v>
                </c:pt>
                <c:pt idx="1477">
                  <c:v>8.1290556387112481E-2</c:v>
                </c:pt>
                <c:pt idx="1478">
                  <c:v>8.1447967528361712E-2</c:v>
                </c:pt>
                <c:pt idx="1479">
                  <c:v>8.1577120175521559E-2</c:v>
                </c:pt>
                <c:pt idx="1480">
                  <c:v>8.1677385349204781E-2</c:v>
                </c:pt>
                <c:pt idx="1481">
                  <c:v>8.1753134655009344E-2</c:v>
                </c:pt>
                <c:pt idx="1482">
                  <c:v>8.1810174917227543E-2</c:v>
                </c:pt>
                <c:pt idx="1483">
                  <c:v>8.1854538644691846E-2</c:v>
                </c:pt>
                <c:pt idx="1484">
                  <c:v>8.1888857755482172E-2</c:v>
                </c:pt>
                <c:pt idx="1485">
                  <c:v>8.1912690541565927E-2</c:v>
                </c:pt>
                <c:pt idx="1486">
                  <c:v>8.192328941266204E-2</c:v>
                </c:pt>
                <c:pt idx="1487">
                  <c:v>8.1918237068788771E-2</c:v>
                </c:pt>
                <c:pt idx="1488">
                  <c:v>8.1896600521816701E-2</c:v>
                </c:pt>
                <c:pt idx="1489">
                  <c:v>8.18598098838237E-2</c:v>
                </c:pt>
                <c:pt idx="1490">
                  <c:v>8.181022982003007E-2</c:v>
                </c:pt>
                <c:pt idx="1491">
                  <c:v>8.1749840932183751E-2</c:v>
                </c:pt>
                <c:pt idx="1492">
                  <c:v>8.1678428184733823E-2</c:v>
                </c:pt>
                <c:pt idx="1493">
                  <c:v>8.1593856868104289E-2</c:v>
                </c:pt>
                <c:pt idx="1494">
                  <c:v>8.1493556111695856E-2</c:v>
                </c:pt>
                <c:pt idx="1495">
                  <c:v>8.1376659245835384E-2</c:v>
                </c:pt>
                <c:pt idx="1496">
                  <c:v>8.1244989106885615E-2</c:v>
                </c:pt>
                <c:pt idx="1497">
                  <c:v>8.1103108633040724E-2</c:v>
                </c:pt>
                <c:pt idx="1498">
                  <c:v>8.0956342920401228E-2</c:v>
                </c:pt>
                <c:pt idx="1499">
                  <c:v>8.0807873946004985E-2</c:v>
                </c:pt>
                <c:pt idx="1500">
                  <c:v>8.0657648715844146E-2</c:v>
                </c:pt>
                <c:pt idx="1501">
                  <c:v>8.0501618466483751E-2</c:v>
                </c:pt>
                <c:pt idx="1502">
                  <c:v>8.0334317782903689E-2</c:v>
                </c:pt>
                <c:pt idx="1503">
                  <c:v>8.0150891964118967E-2</c:v>
                </c:pt>
                <c:pt idx="1504">
                  <c:v>7.9949557410451413E-2</c:v>
                </c:pt>
                <c:pt idx="1505">
                  <c:v>7.9732196835154104E-2</c:v>
                </c:pt>
                <c:pt idx="1506">
                  <c:v>7.9502493314610026E-2</c:v>
                </c:pt>
                <c:pt idx="1507">
                  <c:v>7.9264505525584741E-2</c:v>
                </c:pt>
                <c:pt idx="1508">
                  <c:v>7.9019610923829045E-2</c:v>
                </c:pt>
                <c:pt idx="1509">
                  <c:v>7.8766185678306191E-2</c:v>
                </c:pt>
                <c:pt idx="1510">
                  <c:v>7.8500812162638947E-2</c:v>
                </c:pt>
                <c:pt idx="1511">
                  <c:v>7.822024529576678E-2</c:v>
                </c:pt>
                <c:pt idx="1512">
                  <c:v>7.7923045442341868E-2</c:v>
                </c:pt>
                <c:pt idx="1513">
                  <c:v>7.7610008093624852E-2</c:v>
                </c:pt>
                <c:pt idx="1514">
                  <c:v>7.7284155958839543E-2</c:v>
                </c:pt>
                <c:pt idx="1515">
                  <c:v>7.6948178312566298E-2</c:v>
                </c:pt>
                <c:pt idx="1516">
                  <c:v>7.6603834778106408E-2</c:v>
                </c:pt>
                <c:pt idx="1517">
                  <c:v>7.625109124276698E-2</c:v>
                </c:pt>
                <c:pt idx="1518">
                  <c:v>7.5889697584662588E-2</c:v>
                </c:pt>
                <c:pt idx="1519">
                  <c:v>7.5520379094326864E-2</c:v>
                </c:pt>
                <c:pt idx="1520">
                  <c:v>7.5145967692061624E-2</c:v>
                </c:pt>
                <c:pt idx="1521">
                  <c:v>7.4771392615601742E-2</c:v>
                </c:pt>
                <c:pt idx="1522">
                  <c:v>7.4401512212650914E-2</c:v>
                </c:pt>
                <c:pt idx="1523">
                  <c:v>7.4038579786143158E-2</c:v>
                </c:pt>
                <c:pt idx="1524">
                  <c:v>7.3681015533391361E-2</c:v>
                </c:pt>
                <c:pt idx="1525">
                  <c:v>7.3323422386919704E-2</c:v>
                </c:pt>
                <c:pt idx="1526">
                  <c:v>7.2957785127774968E-2</c:v>
                </c:pt>
                <c:pt idx="1527">
                  <c:v>7.2576115815102829E-2</c:v>
                </c:pt>
                <c:pt idx="1528">
                  <c:v>7.2173892600026393E-2</c:v>
                </c:pt>
                <c:pt idx="1529">
                  <c:v>7.1750368168833192E-2</c:v>
                </c:pt>
                <c:pt idx="1530">
                  <c:v>7.1308338287367393E-2</c:v>
                </c:pt>
                <c:pt idx="1531">
                  <c:v>7.0852517340158641E-2</c:v>
                </c:pt>
                <c:pt idx="1532">
                  <c:v>7.0387815620255104E-2</c:v>
                </c:pt>
                <c:pt idx="1533">
                  <c:v>6.9917413873433101E-2</c:v>
                </c:pt>
                <c:pt idx="1534">
                  <c:v>6.9443145427082312E-2</c:v>
                </c:pt>
                <c:pt idx="1535">
                  <c:v>6.8965823034361287E-2</c:v>
                </c:pt>
                <c:pt idx="1536">
                  <c:v>6.8485989763055657E-2</c:v>
                </c:pt>
                <c:pt idx="1537">
                  <c:v>6.8004771389968091E-2</c:v>
                </c:pt>
                <c:pt idx="1538">
                  <c:v>6.7523341873426471E-2</c:v>
                </c:pt>
                <c:pt idx="1539">
                  <c:v>6.7042127042712632E-2</c:v>
                </c:pt>
                <c:pt idx="1540">
                  <c:v>6.6560702707483058E-2</c:v>
                </c:pt>
                <c:pt idx="1541">
                  <c:v>6.6078328858941729E-2</c:v>
                </c:pt>
                <c:pt idx="1542">
                  <c:v>6.5593528312716268E-2</c:v>
                </c:pt>
                <c:pt idx="1543">
                  <c:v>6.5106573941191362E-2</c:v>
                </c:pt>
                <c:pt idx="1544">
                  <c:v>6.4618898428838514E-2</c:v>
                </c:pt>
                <c:pt idx="1545">
                  <c:v>6.4133087742128683E-2</c:v>
                </c:pt>
                <c:pt idx="1546">
                  <c:v>6.3652084888446994E-2</c:v>
                </c:pt>
                <c:pt idx="1547">
                  <c:v>6.3177820598355763E-2</c:v>
                </c:pt>
                <c:pt idx="1548">
                  <c:v>6.2710798802030135E-2</c:v>
                </c:pt>
                <c:pt idx="1549">
                  <c:v>6.2249737072833669E-2</c:v>
                </c:pt>
                <c:pt idx="1550">
                  <c:v>6.1792991653952592E-2</c:v>
                </c:pt>
                <c:pt idx="1551">
                  <c:v>6.1339816202076416E-2</c:v>
                </c:pt>
                <c:pt idx="1552">
                  <c:v>6.0890357014264276E-2</c:v>
                </c:pt>
                <c:pt idx="1553">
                  <c:v>6.044685054468181E-2</c:v>
                </c:pt>
                <c:pt idx="1554">
                  <c:v>6.0011419857916484E-2</c:v>
                </c:pt>
                <c:pt idx="1555">
                  <c:v>5.9586284181274221E-2</c:v>
                </c:pt>
                <c:pt idx="1556">
                  <c:v>5.9172508130552096E-2</c:v>
                </c:pt>
                <c:pt idx="1557">
                  <c:v>5.8769799327937924E-2</c:v>
                </c:pt>
                <c:pt idx="1558">
                  <c:v>5.8377659203367363E-2</c:v>
                </c:pt>
                <c:pt idx="1559">
                  <c:v>5.799605948599719E-2</c:v>
                </c:pt>
                <c:pt idx="1560">
                  <c:v>5.7625595869305726E-2</c:v>
                </c:pt>
                <c:pt idx="1561">
                  <c:v>5.7267692972143194E-2</c:v>
                </c:pt>
                <c:pt idx="1562">
                  <c:v>5.6923927218312645E-2</c:v>
                </c:pt>
                <c:pt idx="1563">
                  <c:v>5.6594886961792504E-2</c:v>
                </c:pt>
                <c:pt idx="1564">
                  <c:v>5.6279607128244771E-2</c:v>
                </c:pt>
                <c:pt idx="1565">
                  <c:v>5.5976609443369366E-2</c:v>
                </c:pt>
                <c:pt idx="1566">
                  <c:v>5.5683490292088647E-2</c:v>
                </c:pt>
                <c:pt idx="1567">
                  <c:v>5.5398989901520826E-2</c:v>
                </c:pt>
                <c:pt idx="1568">
                  <c:v>5.5122626796607857E-2</c:v>
                </c:pt>
                <c:pt idx="1569">
                  <c:v>5.4855262748013014E-2</c:v>
                </c:pt>
                <c:pt idx="1570">
                  <c:v>5.4598118888256733E-2</c:v>
                </c:pt>
                <c:pt idx="1571">
                  <c:v>5.4352053332200403E-2</c:v>
                </c:pt>
                <c:pt idx="1572">
                  <c:v>5.4116789788320588E-2</c:v>
                </c:pt>
                <c:pt idx="1573">
                  <c:v>5.3891744455536031E-2</c:v>
                </c:pt>
                <c:pt idx="1574">
                  <c:v>5.3675563590041012E-2</c:v>
                </c:pt>
                <c:pt idx="1575">
                  <c:v>5.3467565372638651E-2</c:v>
                </c:pt>
                <c:pt idx="1576">
                  <c:v>5.3267686691978358E-2</c:v>
                </c:pt>
                <c:pt idx="1577">
                  <c:v>5.3075916387251412E-2</c:v>
                </c:pt>
                <c:pt idx="1578">
                  <c:v>5.289270605675768E-2</c:v>
                </c:pt>
                <c:pt idx="1579">
                  <c:v>5.2717480106470718E-2</c:v>
                </c:pt>
                <c:pt idx="1580">
                  <c:v>5.2549356370880776E-2</c:v>
                </c:pt>
                <c:pt idx="1581">
                  <c:v>5.2387300502302794E-2</c:v>
                </c:pt>
                <c:pt idx="1582">
                  <c:v>5.2230741566972508E-2</c:v>
                </c:pt>
                <c:pt idx="1583">
                  <c:v>5.2080237614860372E-2</c:v>
                </c:pt>
                <c:pt idx="1584">
                  <c:v>5.1937217461252475E-2</c:v>
                </c:pt>
                <c:pt idx="1585">
                  <c:v>5.1803467039800224E-2</c:v>
                </c:pt>
                <c:pt idx="1586">
                  <c:v>5.1679490030872813E-2</c:v>
                </c:pt>
                <c:pt idx="1587">
                  <c:v>5.156435631006652E-2</c:v>
                </c:pt>
                <c:pt idx="1588">
                  <c:v>5.1455038257399957E-2</c:v>
                </c:pt>
                <c:pt idx="1589">
                  <c:v>5.1348306897710985E-2</c:v>
                </c:pt>
                <c:pt idx="1590">
                  <c:v>5.1241908789195559E-2</c:v>
                </c:pt>
                <c:pt idx="1591">
                  <c:v>5.1136099487358214E-2</c:v>
                </c:pt>
                <c:pt idx="1592">
                  <c:v>5.1033384749791036E-2</c:v>
                </c:pt>
                <c:pt idx="1593">
                  <c:v>5.0938466830786192E-2</c:v>
                </c:pt>
                <c:pt idx="1594">
                  <c:v>5.0855686294433836E-2</c:v>
                </c:pt>
                <c:pt idx="1595">
                  <c:v>5.0787183144166428E-2</c:v>
                </c:pt>
                <c:pt idx="1596">
                  <c:v>5.0732132846413439E-2</c:v>
                </c:pt>
                <c:pt idx="1597">
                  <c:v>5.068685064576807E-2</c:v>
                </c:pt>
                <c:pt idx="1598">
                  <c:v>5.0646734355931158E-2</c:v>
                </c:pt>
                <c:pt idx="1599">
                  <c:v>5.0607950281700301E-2</c:v>
                </c:pt>
                <c:pt idx="1600">
                  <c:v>5.0569476223234502E-2</c:v>
                </c:pt>
                <c:pt idx="1601">
                  <c:v>5.0533304519986957E-2</c:v>
                </c:pt>
                <c:pt idx="1602">
                  <c:v>5.0503010482249713E-2</c:v>
                </c:pt>
                <c:pt idx="1603">
                  <c:v>5.0481759939477358E-2</c:v>
                </c:pt>
                <c:pt idx="1604">
                  <c:v>5.0470777494403332E-2</c:v>
                </c:pt>
                <c:pt idx="1605">
                  <c:v>5.0468376717820465E-2</c:v>
                </c:pt>
                <c:pt idx="1606">
                  <c:v>5.0470573172475511E-2</c:v>
                </c:pt>
                <c:pt idx="1607">
                  <c:v>5.0472360992604562E-2</c:v>
                </c:pt>
                <c:pt idx="1608">
                  <c:v>5.0469704805353968E-2</c:v>
                </c:pt>
                <c:pt idx="1609">
                  <c:v>5.0460919070951973E-2</c:v>
                </c:pt>
                <c:pt idx="1610">
                  <c:v>5.0446770325769844E-2</c:v>
                </c:pt>
                <c:pt idx="1611">
                  <c:v>5.0430170400129551E-2</c:v>
                </c:pt>
                <c:pt idx="1612">
                  <c:v>5.0414286142272294E-2</c:v>
                </c:pt>
                <c:pt idx="1613">
                  <c:v>5.040223288091307E-2</c:v>
                </c:pt>
                <c:pt idx="1614">
                  <c:v>5.0395848873756602E-2</c:v>
                </c:pt>
                <c:pt idx="1615">
                  <c:v>5.0395951017132359E-2</c:v>
                </c:pt>
                <c:pt idx="1616">
                  <c:v>5.0402283953348684E-2</c:v>
                </c:pt>
                <c:pt idx="1617">
                  <c:v>5.0413622182728504E-2</c:v>
                </c:pt>
                <c:pt idx="1618">
                  <c:v>5.042828060266992E-2</c:v>
                </c:pt>
                <c:pt idx="1619">
                  <c:v>5.0443450289881855E-2</c:v>
                </c:pt>
                <c:pt idx="1620">
                  <c:v>5.0455862246276087E-2</c:v>
                </c:pt>
                <c:pt idx="1621">
                  <c:v>5.0462604692261839E-2</c:v>
                </c:pt>
                <c:pt idx="1622">
                  <c:v>5.0461276626440746E-2</c:v>
                </c:pt>
                <c:pt idx="1623">
                  <c:v>5.0451571653331154E-2</c:v>
                </c:pt>
                <c:pt idx="1624">
                  <c:v>5.043486939161991E-2</c:v>
                </c:pt>
                <c:pt idx="1625">
                  <c:v>5.0414286142272294E-2</c:v>
                </c:pt>
                <c:pt idx="1626">
                  <c:v>5.0393142083052136E-2</c:v>
                </c:pt>
                <c:pt idx="1627">
                  <c:v>5.0373531122222884E-2</c:v>
                </c:pt>
                <c:pt idx="1628">
                  <c:v>5.0355861587797937E-2</c:v>
                </c:pt>
                <c:pt idx="1629">
                  <c:v>5.0338039577560126E-2</c:v>
                </c:pt>
                <c:pt idx="1630">
                  <c:v>5.031720560456289E-2</c:v>
                </c:pt>
                <c:pt idx="1631">
                  <c:v>5.0290807128247753E-2</c:v>
                </c:pt>
                <c:pt idx="1632">
                  <c:v>5.0257313498828685E-2</c:v>
                </c:pt>
                <c:pt idx="1633">
                  <c:v>5.0217900523769524E-2</c:v>
                </c:pt>
                <c:pt idx="1634">
                  <c:v>5.0174917910943431E-2</c:v>
                </c:pt>
                <c:pt idx="1635">
                  <c:v>5.0131378104876459E-2</c:v>
                </c:pt>
                <c:pt idx="1636">
                  <c:v>5.0089169587771445E-2</c:v>
                </c:pt>
                <c:pt idx="1637">
                  <c:v>5.0048445064430971E-2</c:v>
                </c:pt>
                <c:pt idx="1638">
                  <c:v>5.000767333348223E-2</c:v>
                </c:pt>
                <c:pt idx="1639">
                  <c:v>4.9963640081196262E-2</c:v>
                </c:pt>
                <c:pt idx="1640">
                  <c:v>4.9912979301533392E-2</c:v>
                </c:pt>
                <c:pt idx="1641">
                  <c:v>4.9853091903630867E-2</c:v>
                </c:pt>
                <c:pt idx="1642">
                  <c:v>4.9781839719303736E-2</c:v>
                </c:pt>
                <c:pt idx="1643">
                  <c:v>4.9698565475437398E-2</c:v>
                </c:pt>
                <c:pt idx="1644">
                  <c:v>4.9603276088554762E-2</c:v>
                </c:pt>
                <c:pt idx="1645">
                  <c:v>4.9496642027436991E-2</c:v>
                </c:pt>
                <c:pt idx="1646">
                  <c:v>4.9380047363547078E-2</c:v>
                </c:pt>
                <c:pt idx="1647">
                  <c:v>4.9255181065776879E-2</c:v>
                </c:pt>
                <c:pt idx="1648">
                  <c:v>4.9124087165003175E-2</c:v>
                </c:pt>
                <c:pt idx="1649">
                  <c:v>4.8988960284217745E-2</c:v>
                </c:pt>
                <c:pt idx="1650">
                  <c:v>4.8851788921342246E-2</c:v>
                </c:pt>
                <c:pt idx="1651">
                  <c:v>4.8713490761449055E-2</c:v>
                </c:pt>
                <c:pt idx="1652">
                  <c:v>4.8574219468213956E-2</c:v>
                </c:pt>
                <c:pt idx="1653">
                  <c:v>4.8433467577083236E-2</c:v>
                </c:pt>
                <c:pt idx="1654">
                  <c:v>4.829037252120584E-2</c:v>
                </c:pt>
                <c:pt idx="1655">
                  <c:v>4.814427613193574E-2</c:v>
                </c:pt>
                <c:pt idx="1656">
                  <c:v>4.799472434209219E-2</c:v>
                </c:pt>
                <c:pt idx="1657">
                  <c:v>4.7841568420612615E-2</c:v>
                </c:pt>
                <c:pt idx="1658">
                  <c:v>4.7684609182128149E-2</c:v>
                </c:pt>
                <c:pt idx="1659">
                  <c:v>4.7523089743364735E-2</c:v>
                </c:pt>
                <c:pt idx="1660">
                  <c:v>4.7356254478859286E-2</c:v>
                </c:pt>
                <c:pt idx="1661">
                  <c:v>4.7182791457917497E-2</c:v>
                </c:pt>
                <c:pt idx="1662">
                  <c:v>4.7002049880741539E-2</c:v>
                </c:pt>
                <c:pt idx="1663">
                  <c:v>4.6814038860281806E-2</c:v>
                </c:pt>
                <c:pt idx="1664">
                  <c:v>4.6619527308803491E-2</c:v>
                </c:pt>
                <c:pt idx="1665">
                  <c:v>4.6420143391821669E-2</c:v>
                </c:pt>
                <c:pt idx="1666">
                  <c:v>4.6217664248122473E-2</c:v>
                </c:pt>
                <c:pt idx="1667">
                  <c:v>4.6013863808036751E-2</c:v>
                </c:pt>
                <c:pt idx="1668">
                  <c:v>4.5810765383585542E-2</c:v>
                </c:pt>
                <c:pt idx="1669">
                  <c:v>4.5610742095132398E-2</c:v>
                </c:pt>
                <c:pt idx="1670">
                  <c:v>4.5416819098901731E-2</c:v>
                </c:pt>
                <c:pt idx="1671">
                  <c:v>4.5232924763670704E-2</c:v>
                </c:pt>
                <c:pt idx="1672">
                  <c:v>4.506368762538672E-2</c:v>
                </c:pt>
                <c:pt idx="1673">
                  <c:v>4.4913730216628936E-2</c:v>
                </c:pt>
                <c:pt idx="1674">
                  <c:v>4.4787267548377377E-2</c:v>
                </c:pt>
                <c:pt idx="1675">
                  <c:v>4.4687505010011966E-2</c:v>
                </c:pt>
                <c:pt idx="1676">
                  <c:v>4.4616440069633626E-2</c:v>
                </c:pt>
                <c:pt idx="1677">
                  <c:v>4.4575822354991038E-2</c:v>
                </c:pt>
                <c:pt idx="1678">
                  <c:v>4.4567003874202996E-2</c:v>
                </c:pt>
                <c:pt idx="1679">
                  <c:v>4.4591192135229343E-2</c:v>
                </c:pt>
                <c:pt idx="1680">
                  <c:v>4.4649703062166216E-2</c:v>
                </c:pt>
                <c:pt idx="1681">
                  <c:v>4.474270176337615E-2</c:v>
                </c:pt>
                <c:pt idx="1682">
                  <c:v>4.4869252305012722E-2</c:v>
                </c:pt>
                <c:pt idx="1683">
                  <c:v>4.5026811359505384E-2</c:v>
                </c:pt>
                <c:pt idx="1684">
                  <c:v>4.521188006223921E-2</c:v>
                </c:pt>
                <c:pt idx="1685">
                  <c:v>4.5421009748204191E-2</c:v>
                </c:pt>
                <c:pt idx="1686">
                  <c:v>4.5651608271778846E-2</c:v>
                </c:pt>
                <c:pt idx="1687">
                  <c:v>4.5903406517344272E-2</c:v>
                </c:pt>
                <c:pt idx="1688">
                  <c:v>4.617699766433582E-2</c:v>
                </c:pt>
                <c:pt idx="1689">
                  <c:v>4.647414365469428E-2</c:v>
                </c:pt>
                <c:pt idx="1690">
                  <c:v>4.6796007049882973E-2</c:v>
                </c:pt>
                <c:pt idx="1691">
                  <c:v>4.7141679571874887E-2</c:v>
                </c:pt>
                <c:pt idx="1692">
                  <c:v>4.7507615853429788E-2</c:v>
                </c:pt>
                <c:pt idx="1693">
                  <c:v>4.7888687567124735E-2</c:v>
                </c:pt>
                <c:pt idx="1694">
                  <c:v>4.8278276414959423E-2</c:v>
                </c:pt>
                <c:pt idx="1695">
                  <c:v>4.8670504169235698E-2</c:v>
                </c:pt>
                <c:pt idx="1696">
                  <c:v>4.9060948046594235E-2</c:v>
                </c:pt>
                <c:pt idx="1697">
                  <c:v>4.9447207775084948E-2</c:v>
                </c:pt>
                <c:pt idx="1698">
                  <c:v>4.9827894734362013E-2</c:v>
                </c:pt>
                <c:pt idx="1699">
                  <c:v>5.0202840810681618E-2</c:v>
                </c:pt>
                <c:pt idx="1700">
                  <c:v>5.0570855712233534E-2</c:v>
                </c:pt>
                <c:pt idx="1701">
                  <c:v>5.0930234088175888E-2</c:v>
                </c:pt>
                <c:pt idx="1702">
                  <c:v>5.1278702492941322E-2</c:v>
                </c:pt>
                <c:pt idx="1703">
                  <c:v>5.1612956635792587E-2</c:v>
                </c:pt>
                <c:pt idx="1704">
                  <c:v>5.1929478287333866E-2</c:v>
                </c:pt>
                <c:pt idx="1705">
                  <c:v>5.2224894783901479E-2</c:v>
                </c:pt>
                <c:pt idx="1706">
                  <c:v>5.2494133583072658E-2</c:v>
                </c:pt>
                <c:pt idx="1707">
                  <c:v>5.2731651676239957E-2</c:v>
                </c:pt>
                <c:pt idx="1708">
                  <c:v>5.2931437861071698E-2</c:v>
                </c:pt>
                <c:pt idx="1709">
                  <c:v>5.3087478801556745E-2</c:v>
                </c:pt>
                <c:pt idx="1710">
                  <c:v>5.3195409515306449E-2</c:v>
                </c:pt>
                <c:pt idx="1711">
                  <c:v>5.3253291984892495E-2</c:v>
                </c:pt>
                <c:pt idx="1712">
                  <c:v>5.3261980161732017E-2</c:v>
                </c:pt>
                <c:pt idx="1713">
                  <c:v>5.3224606812810174E-2</c:v>
                </c:pt>
                <c:pt idx="1714">
                  <c:v>5.3144832926944843E-2</c:v>
                </c:pt>
                <c:pt idx="1715">
                  <c:v>5.30256620031231E-2</c:v>
                </c:pt>
                <c:pt idx="1716">
                  <c:v>5.2869283723883567E-2</c:v>
                </c:pt>
                <c:pt idx="1717">
                  <c:v>5.2676816430033982E-2</c:v>
                </c:pt>
                <c:pt idx="1718">
                  <c:v>5.2449693576274173E-2</c:v>
                </c:pt>
                <c:pt idx="1719">
                  <c:v>5.2190072153856418E-2</c:v>
                </c:pt>
                <c:pt idx="1720">
                  <c:v>5.1901290409210002E-2</c:v>
                </c:pt>
                <c:pt idx="1721">
                  <c:v>5.1587708369443167E-2</c:v>
                </c:pt>
                <c:pt idx="1722">
                  <c:v>5.1252910752218397E-2</c:v>
                </c:pt>
                <c:pt idx="1723">
                  <c:v>5.0899196517779646E-2</c:v>
                </c:pt>
                <c:pt idx="1724">
                  <c:v>5.0527276195667895E-2</c:v>
                </c:pt>
                <c:pt idx="1725">
                  <c:v>5.0137094688625497E-2</c:v>
                </c:pt>
                <c:pt idx="1726">
                  <c:v>4.972905841599419E-2</c:v>
                </c:pt>
                <c:pt idx="1727">
                  <c:v>4.9305204786582082E-2</c:v>
                </c:pt>
                <c:pt idx="1728">
                  <c:v>4.8868990226525813E-2</c:v>
                </c:pt>
                <c:pt idx="1729">
                  <c:v>4.842492630041019E-2</c:v>
                </c:pt>
                <c:pt idx="1730">
                  <c:v>4.797740526461404E-2</c:v>
                </c:pt>
                <c:pt idx="1731">
                  <c:v>4.7528315476631958E-2</c:v>
                </c:pt>
                <c:pt idx="1732">
                  <c:v>4.7077814323872383E-2</c:v>
                </c:pt>
                <c:pt idx="1733">
                  <c:v>4.6624489030433272E-2</c:v>
                </c:pt>
                <c:pt idx="1734">
                  <c:v>4.6166528152802769E-2</c:v>
                </c:pt>
                <c:pt idx="1735">
                  <c:v>4.5703087952314606E-2</c:v>
                </c:pt>
                <c:pt idx="1736">
                  <c:v>4.5235498646064146E-2</c:v>
                </c:pt>
                <c:pt idx="1737">
                  <c:v>4.4766143602805966E-2</c:v>
                </c:pt>
                <c:pt idx="1738">
                  <c:v>4.4297698134403665E-2</c:v>
                </c:pt>
                <c:pt idx="1739">
                  <c:v>4.3832423594640804E-2</c:v>
                </c:pt>
                <c:pt idx="1740">
                  <c:v>4.3370812863396516E-2</c:v>
                </c:pt>
                <c:pt idx="1741">
                  <c:v>4.2912001410855063E-2</c:v>
                </c:pt>
                <c:pt idx="1742">
                  <c:v>4.2454777376980571E-2</c:v>
                </c:pt>
                <c:pt idx="1743">
                  <c:v>4.1998635324864711E-2</c:v>
                </c:pt>
                <c:pt idx="1744">
                  <c:v>4.1544022724239862E-2</c:v>
                </c:pt>
                <c:pt idx="1745">
                  <c:v>4.1092534930862859E-2</c:v>
                </c:pt>
                <c:pt idx="1746">
                  <c:v>4.0646110275909711E-2</c:v>
                </c:pt>
                <c:pt idx="1747">
                  <c:v>4.0206180371590974E-2</c:v>
                </c:pt>
                <c:pt idx="1748">
                  <c:v>3.9773224337572813E-2</c:v>
                </c:pt>
                <c:pt idx="1749">
                  <c:v>3.934637536883924E-2</c:v>
                </c:pt>
                <c:pt idx="1750">
                  <c:v>3.8924123684741976E-2</c:v>
                </c:pt>
                <c:pt idx="1751">
                  <c:v>3.8504965521745774E-2</c:v>
                </c:pt>
                <c:pt idx="1752">
                  <c:v>3.8087899431970232E-2</c:v>
                </c:pt>
                <c:pt idx="1753">
                  <c:v>3.7672027032082292E-2</c:v>
                </c:pt>
                <c:pt idx="1754">
                  <c:v>3.7257196629335368E-2</c:v>
                </c:pt>
                <c:pt idx="1755">
                  <c:v>3.6843257112373365E-2</c:v>
                </c:pt>
                <c:pt idx="1756">
                  <c:v>3.642981066920227E-2</c:v>
                </c:pt>
                <c:pt idx="1757">
                  <c:v>3.6016757450914275E-2</c:v>
                </c:pt>
                <c:pt idx="1758">
                  <c:v>3.5604146071744683E-2</c:v>
                </c:pt>
                <c:pt idx="1759">
                  <c:v>3.5192863311342318E-2</c:v>
                </c:pt>
                <c:pt idx="1760">
                  <c:v>3.4783940403402727E-2</c:v>
                </c:pt>
                <c:pt idx="1761">
                  <c:v>3.4379143058890685E-2</c:v>
                </c:pt>
                <c:pt idx="1762">
                  <c:v>3.3979640360599653E-2</c:v>
                </c:pt>
                <c:pt idx="1763">
                  <c:v>3.3586351575085396E-2</c:v>
                </c:pt>
                <c:pt idx="1764">
                  <c:v>3.3199309254563505E-2</c:v>
                </c:pt>
                <c:pt idx="1765">
                  <c:v>3.2818742257332292E-2</c:v>
                </c:pt>
                <c:pt idx="1766">
                  <c:v>3.2444731882156588E-2</c:v>
                </c:pt>
                <c:pt idx="1767">
                  <c:v>3.2077604224344483E-2</c:v>
                </c:pt>
                <c:pt idx="1768">
                  <c:v>3.1718809766994052E-2</c:v>
                </c:pt>
                <c:pt idx="1769">
                  <c:v>3.1369892366576627E-2</c:v>
                </c:pt>
                <c:pt idx="1770">
                  <c:v>3.10327334077596E-2</c:v>
                </c:pt>
                <c:pt idx="1771">
                  <c:v>3.0709014025207333E-2</c:v>
                </c:pt>
                <c:pt idx="1772">
                  <c:v>3.0399923715132022E-2</c:v>
                </c:pt>
                <c:pt idx="1773">
                  <c:v>3.0106065058518556E-2</c:v>
                </c:pt>
                <c:pt idx="1774">
                  <c:v>2.9827456011087623E-2</c:v>
                </c:pt>
                <c:pt idx="1775">
                  <c:v>2.95642134055565E-2</c:v>
                </c:pt>
                <c:pt idx="1776">
                  <c:v>2.9316212116906399E-2</c:v>
                </c:pt>
                <c:pt idx="1777">
                  <c:v>2.9083280259742512E-2</c:v>
                </c:pt>
                <c:pt idx="1778">
                  <c:v>2.8865685281954895E-2</c:v>
                </c:pt>
                <c:pt idx="1779">
                  <c:v>2.8663938570560727E-2</c:v>
                </c:pt>
                <c:pt idx="1780">
                  <c:v>2.8477823864991664E-2</c:v>
                </c:pt>
                <c:pt idx="1781">
                  <c:v>2.8307612349546946E-2</c:v>
                </c:pt>
                <c:pt idx="1782">
                  <c:v>2.8152217882367898E-2</c:v>
                </c:pt>
                <c:pt idx="1783">
                  <c:v>2.8010411936953323E-2</c:v>
                </c:pt>
                <c:pt idx="1784">
                  <c:v>2.7880096090250567E-2</c:v>
                </c:pt>
                <c:pt idx="1785">
                  <c:v>2.7759272417768894E-2</c:v>
                </c:pt>
                <c:pt idx="1786">
                  <c:v>2.7646188257038257E-2</c:v>
                </c:pt>
                <c:pt idx="1787">
                  <c:v>2.7540498397886654E-2</c:v>
                </c:pt>
                <c:pt idx="1788">
                  <c:v>2.7442536547668279E-2</c:v>
                </c:pt>
                <c:pt idx="1789">
                  <c:v>2.7353556729590184E-2</c:v>
                </c:pt>
                <c:pt idx="1790">
                  <c:v>2.7274425055474855E-2</c:v>
                </c:pt>
                <c:pt idx="1791">
                  <c:v>2.7205426642603853E-2</c:v>
                </c:pt>
                <c:pt idx="1792">
                  <c:v>2.7145249608707251E-2</c:v>
                </c:pt>
                <c:pt idx="1793">
                  <c:v>2.7091663726069654E-2</c:v>
                </c:pt>
                <c:pt idx="1794">
                  <c:v>2.7041956266876239E-2</c:v>
                </c:pt>
                <c:pt idx="1795">
                  <c:v>2.6993948231311977E-2</c:v>
                </c:pt>
                <c:pt idx="1796">
                  <c:v>2.6947106795818038E-2</c:v>
                </c:pt>
                <c:pt idx="1797">
                  <c:v>2.6902592758225392E-2</c:v>
                </c:pt>
                <c:pt idx="1798">
                  <c:v>2.6862679158685471E-2</c:v>
                </c:pt>
                <c:pt idx="1799">
                  <c:v>2.6830412299719181E-2</c:v>
                </c:pt>
                <c:pt idx="1800">
                  <c:v>2.6807435113469742E-2</c:v>
                </c:pt>
                <c:pt idx="1801">
                  <c:v>2.6793746125638469E-2</c:v>
                </c:pt>
                <c:pt idx="1802">
                  <c:v>2.6787699890299405E-2</c:v>
                </c:pt>
                <c:pt idx="1803">
                  <c:v>2.6785958590134013E-2</c:v>
                </c:pt>
                <c:pt idx="1804">
                  <c:v>2.6785184681190417E-2</c:v>
                </c:pt>
                <c:pt idx="1805">
                  <c:v>2.6782137428130532E-2</c:v>
                </c:pt>
                <c:pt idx="1806">
                  <c:v>2.6775172358566985E-2</c:v>
                </c:pt>
                <c:pt idx="1807">
                  <c:v>2.6764241294058317E-2</c:v>
                </c:pt>
                <c:pt idx="1808">
                  <c:v>2.6750650398438509E-2</c:v>
                </c:pt>
                <c:pt idx="1809">
                  <c:v>2.6736624653182845E-2</c:v>
                </c:pt>
                <c:pt idx="1810">
                  <c:v>2.6724727307117186E-2</c:v>
                </c:pt>
                <c:pt idx="1811">
                  <c:v>2.6717714796455034E-2</c:v>
                </c:pt>
                <c:pt idx="1812">
                  <c:v>2.6718343499686732E-2</c:v>
                </c:pt>
                <c:pt idx="1813">
                  <c:v>2.6728015971809311E-2</c:v>
                </c:pt>
                <c:pt idx="1814">
                  <c:v>2.6747506657529802E-2</c:v>
                </c:pt>
                <c:pt idx="1815">
                  <c:v>2.6775752776764267E-2</c:v>
                </c:pt>
                <c:pt idx="1816">
                  <c:v>2.6810482544038079E-2</c:v>
                </c:pt>
                <c:pt idx="1817">
                  <c:v>2.6847875774333136E-2</c:v>
                </c:pt>
                <c:pt idx="1818">
                  <c:v>2.6884352997603739E-2</c:v>
                </c:pt>
                <c:pt idx="1819">
                  <c:v>2.691701093603906E-2</c:v>
                </c:pt>
                <c:pt idx="1820">
                  <c:v>2.6945219695092799E-2</c:v>
                </c:pt>
                <c:pt idx="1821">
                  <c:v>2.6969849423797782E-2</c:v>
                </c:pt>
                <c:pt idx="1822">
                  <c:v>2.699385144627799E-2</c:v>
                </c:pt>
                <c:pt idx="1823">
                  <c:v>2.7020516538747836E-2</c:v>
                </c:pt>
                <c:pt idx="1824">
                  <c:v>2.7051926342970285E-2</c:v>
                </c:pt>
                <c:pt idx="1825">
                  <c:v>2.7088372306537396E-2</c:v>
                </c:pt>
                <c:pt idx="1826">
                  <c:v>2.7128064617216081E-2</c:v>
                </c:pt>
                <c:pt idx="1827">
                  <c:v>2.7167712144010831E-2</c:v>
                </c:pt>
                <c:pt idx="1828">
                  <c:v>2.7203490003213666E-2</c:v>
                </c:pt>
                <c:pt idx="1829">
                  <c:v>2.7232201567212417E-2</c:v>
                </c:pt>
                <c:pt idx="1830">
                  <c:v>2.7252392791982789E-2</c:v>
                </c:pt>
                <c:pt idx="1831">
                  <c:v>2.7263481417855191E-2</c:v>
                </c:pt>
                <c:pt idx="1832">
                  <c:v>2.7266289935718797E-2</c:v>
                </c:pt>
                <c:pt idx="1833">
                  <c:v>2.7261302407887173E-2</c:v>
                </c:pt>
                <c:pt idx="1834">
                  <c:v>2.7248664365663328E-2</c:v>
                </c:pt>
                <c:pt idx="1835">
                  <c:v>2.7227795453490317E-2</c:v>
                </c:pt>
                <c:pt idx="1836">
                  <c:v>2.7198212704705033E-2</c:v>
                </c:pt>
                <c:pt idx="1837">
                  <c:v>2.715938537903197E-2</c:v>
                </c:pt>
                <c:pt idx="1838">
                  <c:v>2.7111896823522236E-2</c:v>
                </c:pt>
                <c:pt idx="1839">
                  <c:v>2.7057201864179054E-2</c:v>
                </c:pt>
                <c:pt idx="1840">
                  <c:v>2.6996996970922744E-2</c:v>
                </c:pt>
                <c:pt idx="1841">
                  <c:v>2.6933074704577748E-2</c:v>
                </c:pt>
                <c:pt idx="1842">
                  <c:v>2.6867033191290596E-2</c:v>
                </c:pt>
                <c:pt idx="1843">
                  <c:v>2.6799357107336847E-2</c:v>
                </c:pt>
                <c:pt idx="1844">
                  <c:v>2.6731014481909305E-2</c:v>
                </c:pt>
                <c:pt idx="1845">
                  <c:v>2.6662537542658588E-2</c:v>
                </c:pt>
                <c:pt idx="1846">
                  <c:v>2.659537679630632E-2</c:v>
                </c:pt>
                <c:pt idx="1847">
                  <c:v>2.6531030201395928E-2</c:v>
                </c:pt>
                <c:pt idx="1848">
                  <c:v>2.6470559860671612E-2</c:v>
                </c:pt>
                <c:pt idx="1849">
                  <c:v>2.6414495764125263E-2</c:v>
                </c:pt>
                <c:pt idx="1850">
                  <c:v>2.636196640694723E-2</c:v>
                </c:pt>
                <c:pt idx="1851">
                  <c:v>2.6311617641971336E-2</c:v>
                </c:pt>
                <c:pt idx="1852">
                  <c:v>2.6261274713367495E-2</c:v>
                </c:pt>
                <c:pt idx="1853">
                  <c:v>2.6209488461648629E-2</c:v>
                </c:pt>
                <c:pt idx="1854">
                  <c:v>2.6155631513710604E-2</c:v>
                </c:pt>
                <c:pt idx="1855">
                  <c:v>2.6099994398583144E-2</c:v>
                </c:pt>
                <c:pt idx="1856">
                  <c:v>2.604378496862127E-2</c:v>
                </c:pt>
                <c:pt idx="1857">
                  <c:v>2.598840358226619E-2</c:v>
                </c:pt>
                <c:pt idx="1858">
                  <c:v>2.5935153338288792E-2</c:v>
                </c:pt>
                <c:pt idx="1859">
                  <c:v>2.5884902296668306E-2</c:v>
                </c:pt>
                <c:pt idx="1860">
                  <c:v>2.5837842472608247E-2</c:v>
                </c:pt>
                <c:pt idx="1861">
                  <c:v>2.5794069347434796E-2</c:v>
                </c:pt>
                <c:pt idx="1862">
                  <c:v>2.575411272784069E-2</c:v>
                </c:pt>
                <c:pt idx="1863">
                  <c:v>2.5717875059816615E-2</c:v>
                </c:pt>
                <c:pt idx="1864">
                  <c:v>2.5685982623313581E-2</c:v>
                </c:pt>
                <c:pt idx="1865">
                  <c:v>2.565867568108195E-2</c:v>
                </c:pt>
                <c:pt idx="1866">
                  <c:v>2.5636098092690868E-2</c:v>
                </c:pt>
                <c:pt idx="1867">
                  <c:v>2.5617911444478576E-2</c:v>
                </c:pt>
                <c:pt idx="1868">
                  <c:v>2.5603970471192578E-2</c:v>
                </c:pt>
                <c:pt idx="1869">
                  <c:v>2.5593695922659494E-2</c:v>
                </c:pt>
                <c:pt idx="1870">
                  <c:v>2.55869910666582E-2</c:v>
                </c:pt>
                <c:pt idx="1871">
                  <c:v>2.5584145151878807E-2</c:v>
                </c:pt>
                <c:pt idx="1872">
                  <c:v>2.5585785168288151E-2</c:v>
                </c:pt>
                <c:pt idx="1873">
                  <c:v>2.5592875898743834E-2</c:v>
                </c:pt>
                <c:pt idx="1874">
                  <c:v>2.5606430610431125E-2</c:v>
                </c:pt>
                <c:pt idx="1875">
                  <c:v>2.5627173514980468E-2</c:v>
                </c:pt>
                <c:pt idx="1876">
                  <c:v>2.5655684565598653E-2</c:v>
                </c:pt>
                <c:pt idx="1877">
                  <c:v>2.5691820549280226E-2</c:v>
                </c:pt>
                <c:pt idx="1878">
                  <c:v>2.57350525920861E-2</c:v>
                </c:pt>
                <c:pt idx="1879">
                  <c:v>2.5784948490904753E-2</c:v>
                </c:pt>
                <c:pt idx="1880">
                  <c:v>2.5841124428254165E-2</c:v>
                </c:pt>
                <c:pt idx="1881">
                  <c:v>2.5904113823929781E-2</c:v>
                </c:pt>
                <c:pt idx="1882">
                  <c:v>2.5975223176765833E-2</c:v>
                </c:pt>
                <c:pt idx="1883">
                  <c:v>2.6056870878652178E-2</c:v>
                </c:pt>
                <c:pt idx="1884">
                  <c:v>2.6151332906130937E-2</c:v>
                </c:pt>
                <c:pt idx="1885">
                  <c:v>2.6260453427978465E-2</c:v>
                </c:pt>
                <c:pt idx="1886">
                  <c:v>2.6384823386873552E-2</c:v>
                </c:pt>
                <c:pt idx="1887">
                  <c:v>2.652377911674832E-2</c:v>
                </c:pt>
                <c:pt idx="1888">
                  <c:v>2.6676319109621333E-2</c:v>
                </c:pt>
                <c:pt idx="1889">
                  <c:v>2.6841828785361139E-2</c:v>
                </c:pt>
                <c:pt idx="1890">
                  <c:v>2.7021532845078262E-2</c:v>
                </c:pt>
                <c:pt idx="1891">
                  <c:v>2.7218789689776885E-2</c:v>
                </c:pt>
                <c:pt idx="1892">
                  <c:v>2.7439000257123664E-2</c:v>
                </c:pt>
                <c:pt idx="1893">
                  <c:v>2.7687918846192056E-2</c:v>
                </c:pt>
                <c:pt idx="1894">
                  <c:v>2.7969474872080253E-2</c:v>
                </c:pt>
                <c:pt idx="1895">
                  <c:v>2.8284896634149809E-2</c:v>
                </c:pt>
                <c:pt idx="1896">
                  <c:v>2.8632023363843757E-2</c:v>
                </c:pt>
                <c:pt idx="1897">
                  <c:v>2.900636090888133E-2</c:v>
                </c:pt>
                <c:pt idx="1898">
                  <c:v>2.940272395416323E-2</c:v>
                </c:pt>
                <c:pt idx="1899">
                  <c:v>2.9816642684121781E-2</c:v>
                </c:pt>
                <c:pt idx="1900">
                  <c:v>3.0245387879813474E-2</c:v>
                </c:pt>
                <c:pt idx="1901">
                  <c:v>3.0687197280984586E-2</c:v>
                </c:pt>
                <c:pt idx="1902">
                  <c:v>3.1141377508242325E-2</c:v>
                </c:pt>
                <c:pt idx="1903">
                  <c:v>3.1606744204259143E-2</c:v>
                </c:pt>
                <c:pt idx="1904">
                  <c:v>3.208171707801323E-2</c:v>
                </c:pt>
                <c:pt idx="1905">
                  <c:v>3.2563974299573376E-2</c:v>
                </c:pt>
                <c:pt idx="1906">
                  <c:v>3.3051380397427291E-2</c:v>
                </c:pt>
                <c:pt idx="1907">
                  <c:v>3.3542232648256856E-2</c:v>
                </c:pt>
                <c:pt idx="1908">
                  <c:v>3.4035066621348489E-2</c:v>
                </c:pt>
                <c:pt idx="1909">
                  <c:v>3.4529740720343108E-2</c:v>
                </c:pt>
                <c:pt idx="1910">
                  <c:v>3.5026260600996575E-2</c:v>
                </c:pt>
                <c:pt idx="1911">
                  <c:v>3.5525174832383502E-2</c:v>
                </c:pt>
                <c:pt idx="1912">
                  <c:v>3.6028121538880034E-2</c:v>
                </c:pt>
                <c:pt idx="1913">
                  <c:v>3.6536845442780588E-2</c:v>
                </c:pt>
                <c:pt idx="1914">
                  <c:v>3.7053297711619818E-2</c:v>
                </c:pt>
                <c:pt idx="1915">
                  <c:v>3.7579389518351394E-2</c:v>
                </c:pt>
                <c:pt idx="1916">
                  <c:v>3.8115204832593022E-2</c:v>
                </c:pt>
                <c:pt idx="1917">
                  <c:v>3.8658591652566146E-2</c:v>
                </c:pt>
                <c:pt idx="1918">
                  <c:v>3.9205197597295585E-2</c:v>
                </c:pt>
                <c:pt idx="1919">
                  <c:v>3.9749003916191197E-2</c:v>
                </c:pt>
                <c:pt idx="1920">
                  <c:v>4.0283762140107107E-2</c:v>
                </c:pt>
                <c:pt idx="1921">
                  <c:v>4.0804192549942955E-2</c:v>
                </c:pt>
                <c:pt idx="1922">
                  <c:v>4.1306891848672325E-2</c:v>
                </c:pt>
                <c:pt idx="1923">
                  <c:v>4.1790345661537845E-2</c:v>
                </c:pt>
                <c:pt idx="1924">
                  <c:v>4.2253987778885463E-2</c:v>
                </c:pt>
                <c:pt idx="1925">
                  <c:v>4.2698105340613482E-2</c:v>
                </c:pt>
                <c:pt idx="1926">
                  <c:v>4.3122939233546168E-2</c:v>
                </c:pt>
                <c:pt idx="1927">
                  <c:v>4.3529387517466503E-2</c:v>
                </c:pt>
                <c:pt idx="1928">
                  <c:v>4.3919058558542737E-2</c:v>
                </c:pt>
                <c:pt idx="1929">
                  <c:v>4.4294374415530871E-2</c:v>
                </c:pt>
                <c:pt idx="1930">
                  <c:v>4.4658926433968307E-2</c:v>
                </c:pt>
                <c:pt idx="1931">
                  <c:v>4.5016722639387843E-2</c:v>
                </c:pt>
                <c:pt idx="1932">
                  <c:v>4.5371633340840725E-2</c:v>
                </c:pt>
                <c:pt idx="1933">
                  <c:v>4.5726985893551855E-2</c:v>
                </c:pt>
                <c:pt idx="1934">
                  <c:v>4.6085815175184633E-2</c:v>
                </c:pt>
                <c:pt idx="1935">
                  <c:v>4.6449749077471583E-2</c:v>
                </c:pt>
                <c:pt idx="1936">
                  <c:v>4.681986390284433E-2</c:v>
                </c:pt>
                <c:pt idx="1937">
                  <c:v>4.7196073811440767E-2</c:v>
                </c:pt>
                <c:pt idx="1938">
                  <c:v>4.7577176588366146E-2</c:v>
                </c:pt>
                <c:pt idx="1939">
                  <c:v>4.7961407316962537E-2</c:v>
                </c:pt>
                <c:pt idx="1940">
                  <c:v>4.8346537428192185E-2</c:v>
                </c:pt>
                <c:pt idx="1941">
                  <c:v>4.8731602363021778E-2</c:v>
                </c:pt>
                <c:pt idx="1942">
                  <c:v>4.9117925604916804E-2</c:v>
                </c:pt>
                <c:pt idx="1943">
                  <c:v>4.9509689531548343E-2</c:v>
                </c:pt>
                <c:pt idx="1944">
                  <c:v>4.9914713812599279E-2</c:v>
                </c:pt>
                <c:pt idx="1945">
                  <c:v>5.0342482245203449E-2</c:v>
                </c:pt>
                <c:pt idx="1946">
                  <c:v>5.080032059750407E-2</c:v>
                </c:pt>
                <c:pt idx="1947">
                  <c:v>5.1292929545083923E-2</c:v>
                </c:pt>
                <c:pt idx="1948">
                  <c:v>5.1819094752966879E-2</c:v>
                </c:pt>
                <c:pt idx="1949">
                  <c:v>5.2373601907367742E-2</c:v>
                </c:pt>
                <c:pt idx="1950">
                  <c:v>5.2947825433568699E-2</c:v>
                </c:pt>
                <c:pt idx="1951">
                  <c:v>5.3532634493087997E-2</c:v>
                </c:pt>
                <c:pt idx="1952">
                  <c:v>5.4121065233391455E-2</c:v>
                </c:pt>
                <c:pt idx="1953">
                  <c:v>5.4708334231842196E-2</c:v>
                </c:pt>
                <c:pt idx="1954">
                  <c:v>5.5291233339710436E-2</c:v>
                </c:pt>
                <c:pt idx="1955">
                  <c:v>5.5868502608507301E-2</c:v>
                </c:pt>
                <c:pt idx="1956">
                  <c:v>5.6436959499618369E-2</c:v>
                </c:pt>
                <c:pt idx="1957">
                  <c:v>5.6992108958552126E-2</c:v>
                </c:pt>
                <c:pt idx="1958">
                  <c:v>5.7528084166964547E-2</c:v>
                </c:pt>
                <c:pt idx="1959">
                  <c:v>5.8038731669291868E-2</c:v>
                </c:pt>
                <c:pt idx="1960">
                  <c:v>5.8519902431694484E-2</c:v>
                </c:pt>
                <c:pt idx="1961">
                  <c:v>5.8968736957385484E-2</c:v>
                </c:pt>
                <c:pt idx="1962">
                  <c:v>5.9383518026796103E-2</c:v>
                </c:pt>
                <c:pt idx="1963">
                  <c:v>5.9760494596880612E-2</c:v>
                </c:pt>
                <c:pt idx="1964">
                  <c:v>6.0092465183280389E-2</c:v>
                </c:pt>
                <c:pt idx="1965">
                  <c:v>6.0366993251236969E-2</c:v>
                </c:pt>
                <c:pt idx="1966">
                  <c:v>6.0570689745505182E-2</c:v>
                </c:pt>
                <c:pt idx="1967">
                  <c:v>6.0691844820555799E-2</c:v>
                </c:pt>
                <c:pt idx="1968">
                  <c:v>6.0724165523036402E-2</c:v>
                </c:pt>
                <c:pt idx="1969">
                  <c:v>6.0669828373071347E-2</c:v>
                </c:pt>
                <c:pt idx="1970">
                  <c:v>6.053681211180019E-2</c:v>
                </c:pt>
                <c:pt idx="1971">
                  <c:v>6.0335848706136078E-2</c:v>
                </c:pt>
                <c:pt idx="1972">
                  <c:v>6.0074343556137957E-2</c:v>
                </c:pt>
                <c:pt idx="1973">
                  <c:v>5.9753449693326313E-2</c:v>
                </c:pt>
                <c:pt idx="1974">
                  <c:v>5.9369232006949671E-2</c:v>
                </c:pt>
                <c:pt idx="1975">
                  <c:v>5.8915191899782129E-2</c:v>
                </c:pt>
                <c:pt idx="1976">
                  <c:v>5.8386346462679498E-2</c:v>
                </c:pt>
                <c:pt idx="1977">
                  <c:v>5.7781930275221174E-2</c:v>
                </c:pt>
                <c:pt idx="1978">
                  <c:v>5.7105682539879479E-2</c:v>
                </c:pt>
                <c:pt idx="1979">
                  <c:v>5.6365343898332934E-2</c:v>
                </c:pt>
                <c:pt idx="1980">
                  <c:v>5.5569874505237329E-2</c:v>
                </c:pt>
                <c:pt idx="1981">
                  <c:v>5.4728245086656649E-2</c:v>
                </c:pt>
                <c:pt idx="1982">
                  <c:v>5.3848962986965634E-2</c:v>
                </c:pt>
                <c:pt idx="1983">
                  <c:v>5.2940684691163989E-2</c:v>
                </c:pt>
                <c:pt idx="1984">
                  <c:v>5.2012668819796395E-2</c:v>
                </c:pt>
                <c:pt idx="1985">
                  <c:v>5.1073843681269451E-2</c:v>
                </c:pt>
                <c:pt idx="1986">
                  <c:v>5.0131276023707608E-2</c:v>
                </c:pt>
                <c:pt idx="1987">
                  <c:v>4.9187897551371998E-2</c:v>
                </c:pt>
                <c:pt idx="1988">
                  <c:v>4.8242447488953136E-2</c:v>
                </c:pt>
                <c:pt idx="1989">
                  <c:v>4.7290481478276428E-2</c:v>
                </c:pt>
                <c:pt idx="1990">
                  <c:v>4.6327290786035272E-2</c:v>
                </c:pt>
                <c:pt idx="1991">
                  <c:v>4.5351541072461657E-2</c:v>
                </c:pt>
                <c:pt idx="1992">
                  <c:v>4.4366595490287444E-2</c:v>
                </c:pt>
                <c:pt idx="1993">
                  <c:v>4.3380210127429888E-2</c:v>
                </c:pt>
                <c:pt idx="1994">
                  <c:v>4.2402427771596432E-2</c:v>
                </c:pt>
                <c:pt idx="1995">
                  <c:v>4.1441300143670437E-2</c:v>
                </c:pt>
                <c:pt idx="1996">
                  <c:v>4.0501913513287593E-2</c:v>
                </c:pt>
                <c:pt idx="1997">
                  <c:v>3.958617409512756E-2</c:v>
                </c:pt>
                <c:pt idx="1998">
                  <c:v>3.8695577394173522E-2</c:v>
                </c:pt>
                <c:pt idx="1999">
                  <c:v>3.7833545241408709E-2</c:v>
                </c:pt>
                <c:pt idx="2000">
                  <c:v>3.700733955445791E-2</c:v>
                </c:pt>
                <c:pt idx="2001">
                  <c:v>3.6225854853768405E-2</c:v>
                </c:pt>
                <c:pt idx="2002">
                  <c:v>3.549709414645609E-2</c:v>
                </c:pt>
                <c:pt idx="2003">
                  <c:v>3.482434235136235E-2</c:v>
                </c:pt>
                <c:pt idx="2004">
                  <c:v>3.4203946387330278E-2</c:v>
                </c:pt>
                <c:pt idx="2005">
                  <c:v>3.362595433983008E-2</c:v>
                </c:pt>
                <c:pt idx="2006">
                  <c:v>3.3077045926025686E-2</c:v>
                </c:pt>
                <c:pt idx="2007">
                  <c:v>3.2546720596404746E-2</c:v>
                </c:pt>
                <c:pt idx="2008">
                  <c:v>3.2030994604701726E-2</c:v>
                </c:pt>
                <c:pt idx="2009">
                  <c:v>3.1536369487228835E-2</c:v>
                </c:pt>
                <c:pt idx="2010">
                  <c:v>3.1078112462800584E-2</c:v>
                </c:pt>
                <c:pt idx="2011">
                  <c:v>3.0675776872032729E-2</c:v>
                </c:pt>
                <c:pt idx="2012">
                  <c:v>3.0344374211316544E-2</c:v>
                </c:pt>
                <c:pt idx="2013">
                  <c:v>3.0089932237944445E-2</c:v>
                </c:pt>
                <c:pt idx="2014">
                  <c:v>2.9907687616363993E-2</c:v>
                </c:pt>
                <c:pt idx="2015">
                  <c:v>2.9786444728370238E-2</c:v>
                </c:pt>
                <c:pt idx="2016">
                  <c:v>2.9713393842122366E-2</c:v>
                </c:pt>
                <c:pt idx="2017">
                  <c:v>2.9676824313930057E-2</c:v>
                </c:pt>
                <c:pt idx="2018">
                  <c:v>2.9668546685681436E-2</c:v>
                </c:pt>
                <c:pt idx="2019">
                  <c:v>2.9684079541373327E-2</c:v>
                </c:pt>
                <c:pt idx="2020">
                  <c:v>2.972162362778687E-2</c:v>
                </c:pt>
                <c:pt idx="2021">
                  <c:v>2.9781622991131202E-2</c:v>
                </c:pt>
                <c:pt idx="2022">
                  <c:v>2.9866668756876064E-2</c:v>
                </c:pt>
                <c:pt idx="2023">
                  <c:v>2.9982184264389495E-2</c:v>
                </c:pt>
                <c:pt idx="2024">
                  <c:v>3.0135115394607243E-2</c:v>
                </c:pt>
                <c:pt idx="2025">
                  <c:v>3.0333889369010176E-2</c:v>
                </c:pt>
                <c:pt idx="2026">
                  <c:v>3.0587108102787548E-2</c:v>
                </c:pt>
                <c:pt idx="2027">
                  <c:v>3.0900872859569457E-2</c:v>
                </c:pt>
                <c:pt idx="2028">
                  <c:v>3.127595019069386E-2</c:v>
                </c:pt>
                <c:pt idx="2029">
                  <c:v>3.1703888850495923E-2</c:v>
                </c:pt>
                <c:pt idx="2030">
                  <c:v>3.2166039162861995E-2</c:v>
                </c:pt>
                <c:pt idx="2031">
                  <c:v>3.2631721320373522E-2</c:v>
                </c:pt>
                <c:pt idx="2032">
                  <c:v>3.305825056234625E-2</c:v>
                </c:pt>
                <c:pt idx="2033">
                  <c:v>3.3399932980078498E-2</c:v>
                </c:pt>
                <c:pt idx="2034">
                  <c:v>3.3610034183950491E-2</c:v>
                </c:pt>
                <c:pt idx="2035">
                  <c:v>3.3649688248306622E-2</c:v>
                </c:pt>
                <c:pt idx="2036">
                  <c:v>3.3497676098629872E-2</c:v>
                </c:pt>
                <c:pt idx="2037">
                  <c:v>3.3153020854603601E-2</c:v>
                </c:pt>
                <c:pt idx="2038">
                  <c:v>3.2637359211590514E-2</c:v>
                </c:pt>
                <c:pt idx="2039">
                  <c:v>3.1986054351313756E-2</c:v>
                </c:pt>
                <c:pt idx="2040">
                  <c:v>3.1242376412915069E-2</c:v>
                </c:pt>
                <c:pt idx="2041">
                  <c:v>3.0445480586327473E-2</c:v>
                </c:pt>
                <c:pt idx="2042">
                  <c:v>2.9621610648022951E-2</c:v>
                </c:pt>
                <c:pt idx="2043">
                  <c:v>2.8788367120826681E-2</c:v>
                </c:pt>
                <c:pt idx="2044">
                  <c:v>2.7957931705271628E-2</c:v>
                </c:pt>
                <c:pt idx="2045">
                  <c:v>2.7143603692752833E-2</c:v>
                </c:pt>
                <c:pt idx="2046">
                  <c:v>2.6367716781244849E-2</c:v>
                </c:pt>
                <c:pt idx="2047">
                  <c:v>2.5659254609038857E-2</c:v>
                </c:pt>
                <c:pt idx="2048">
                  <c:v>2.5044193033143997E-2</c:v>
                </c:pt>
                <c:pt idx="2049">
                  <c:v>2.4536139781266248E-2</c:v>
                </c:pt>
                <c:pt idx="2050">
                  <c:v>2.413106693087565E-2</c:v>
                </c:pt>
                <c:pt idx="2051">
                  <c:v>2.3810623968440376E-2</c:v>
                </c:pt>
                <c:pt idx="2052">
                  <c:v>2.3548793694134113E-2</c:v>
                </c:pt>
                <c:pt idx="2053">
                  <c:v>2.3321669042769794E-2</c:v>
                </c:pt>
                <c:pt idx="2054">
                  <c:v>2.3111401464419829E-2</c:v>
                </c:pt>
                <c:pt idx="2055">
                  <c:v>2.2908666189736655E-2</c:v>
                </c:pt>
                <c:pt idx="2056">
                  <c:v>2.2711967269263961E-2</c:v>
                </c:pt>
                <c:pt idx="2057">
                  <c:v>2.2524936711538119E-2</c:v>
                </c:pt>
                <c:pt idx="2058">
                  <c:v>2.235292438614846E-2</c:v>
                </c:pt>
                <c:pt idx="2059">
                  <c:v>2.2199741368664112E-2</c:v>
                </c:pt>
                <c:pt idx="2060">
                  <c:v>2.2066181154326365E-2</c:v>
                </c:pt>
                <c:pt idx="2061">
                  <c:v>2.1951125479483764E-2</c:v>
                </c:pt>
                <c:pt idx="2062">
                  <c:v>2.1852120673076864E-2</c:v>
                </c:pt>
                <c:pt idx="2063">
                  <c:v>2.1766956336318994E-2</c:v>
                </c:pt>
                <c:pt idx="2064">
                  <c:v>2.169395113522345E-2</c:v>
                </c:pt>
                <c:pt idx="2065">
                  <c:v>2.1631951770650488E-2</c:v>
                </c:pt>
                <c:pt idx="2066">
                  <c:v>2.1580762358886191E-2</c:v>
                </c:pt>
                <c:pt idx="2067">
                  <c:v>2.1540570233438822E-2</c:v>
                </c:pt>
                <c:pt idx="2068">
                  <c:v>2.1513188192690897E-2</c:v>
                </c:pt>
                <c:pt idx="2069">
                  <c:v>2.150243655448782E-2</c:v>
                </c:pt>
                <c:pt idx="2070">
                  <c:v>2.1514239478267267E-2</c:v>
                </c:pt>
                <c:pt idx="2071">
                  <c:v>2.1554094635686933E-2</c:v>
                </c:pt>
                <c:pt idx="2072">
                  <c:v>2.1625498991444187E-2</c:v>
                </c:pt>
                <c:pt idx="2073">
                  <c:v>2.1727177259105241E-2</c:v>
                </c:pt>
                <c:pt idx="2074">
                  <c:v>2.1853077133283234E-2</c:v>
                </c:pt>
                <c:pt idx="2075">
                  <c:v>2.1992168871544111E-2</c:v>
                </c:pt>
                <c:pt idx="2076">
                  <c:v>2.2130683073277275E-2</c:v>
                </c:pt>
                <c:pt idx="2077">
                  <c:v>2.225607771574702E-2</c:v>
                </c:pt>
                <c:pt idx="2078">
                  <c:v>2.2357233439781927E-2</c:v>
                </c:pt>
                <c:pt idx="2079">
                  <c:v>2.2427381270114139E-2</c:v>
                </c:pt>
                <c:pt idx="2080">
                  <c:v>2.2463728527132538E-2</c:v>
                </c:pt>
                <c:pt idx="2081">
                  <c:v>2.2465261021138012E-2</c:v>
                </c:pt>
                <c:pt idx="2082">
                  <c:v>2.2429919253829551E-2</c:v>
                </c:pt>
                <c:pt idx="2083">
                  <c:v>2.235311589873536E-2</c:v>
                </c:pt>
                <c:pt idx="2084">
                  <c:v>2.2226544496713591E-2</c:v>
                </c:pt>
                <c:pt idx="2085">
                  <c:v>2.2041205981177221E-2</c:v>
                </c:pt>
                <c:pt idx="2086">
                  <c:v>2.1792585171708918E-2</c:v>
                </c:pt>
                <c:pt idx="2087">
                  <c:v>2.1487145794171231E-2</c:v>
                </c:pt>
                <c:pt idx="2088">
                  <c:v>2.1146731335786501E-2</c:v>
                </c:pt>
                <c:pt idx="2089">
                  <c:v>2.0805056844397613E-2</c:v>
                </c:pt>
                <c:pt idx="2090">
                  <c:v>2.0497259816739683E-2</c:v>
                </c:pt>
                <c:pt idx="2091">
                  <c:v>2.0246519311498474E-2</c:v>
                </c:pt>
                <c:pt idx="2092">
                  <c:v>2.0058499356830257E-2</c:v>
                </c:pt>
                <c:pt idx="2093">
                  <c:v>1.9925976815969876E-2</c:v>
                </c:pt>
                <c:pt idx="2094">
                  <c:v>1.9835857924309214E-2</c:v>
                </c:pt>
                <c:pt idx="2095">
                  <c:v>1.9776169809640382E-2</c:v>
                </c:pt>
                <c:pt idx="2096">
                  <c:v>1.9737143739540181E-2</c:v>
                </c:pt>
                <c:pt idx="2097">
                  <c:v>1.9712206965296204E-2</c:v>
                </c:pt>
                <c:pt idx="2098">
                  <c:v>1.9695408762323802E-2</c:v>
                </c:pt>
                <c:pt idx="2099">
                  <c:v>1.9679753231765646E-2</c:v>
                </c:pt>
                <c:pt idx="2100">
                  <c:v>1.965791256816642E-2</c:v>
                </c:pt>
                <c:pt idx="2101">
                  <c:v>1.9622846087753682E-2</c:v>
                </c:pt>
                <c:pt idx="2102">
                  <c:v>1.9570560895778594E-2</c:v>
                </c:pt>
                <c:pt idx="2103">
                  <c:v>1.9501396164188795E-2</c:v>
                </c:pt>
                <c:pt idx="2104">
                  <c:v>1.9421494644803267E-2</c:v>
                </c:pt>
                <c:pt idx="2105">
                  <c:v>1.9340656877911328E-2</c:v>
                </c:pt>
                <c:pt idx="2106">
                  <c:v>1.926872391831071E-2</c:v>
                </c:pt>
                <c:pt idx="2107">
                  <c:v>1.9212631134264208E-2</c:v>
                </c:pt>
                <c:pt idx="2108">
                  <c:v>1.9174321074536999E-2</c:v>
                </c:pt>
                <c:pt idx="2109">
                  <c:v>1.9151365176603114E-2</c:v>
                </c:pt>
                <c:pt idx="2110">
                  <c:v>1.9139388668049557E-2</c:v>
                </c:pt>
                <c:pt idx="2111">
                  <c:v>1.9133828258487657E-2</c:v>
                </c:pt>
                <c:pt idx="2112">
                  <c:v>1.9131119366798472E-2</c:v>
                </c:pt>
                <c:pt idx="2113">
                  <c:v>1.9128267920116366E-2</c:v>
                </c:pt>
                <c:pt idx="2114">
                  <c:v>1.9122042326587003E-2</c:v>
                </c:pt>
                <c:pt idx="2115">
                  <c:v>1.9107928143529147E-2</c:v>
                </c:pt>
                <c:pt idx="2116">
                  <c:v>1.9080794083554693E-2</c:v>
                </c:pt>
                <c:pt idx="2117">
                  <c:v>1.9035796148430446E-2</c:v>
                </c:pt>
                <c:pt idx="2118">
                  <c:v>1.8970707068940235E-2</c:v>
                </c:pt>
                <c:pt idx="2119">
                  <c:v>1.8887958251887289E-2</c:v>
                </c:pt>
                <c:pt idx="2120">
                  <c:v>1.8795015265492338E-2</c:v>
                </c:pt>
                <c:pt idx="2121">
                  <c:v>1.8702282074901672E-2</c:v>
                </c:pt>
                <c:pt idx="2122">
                  <c:v>1.861996412861135E-2</c:v>
                </c:pt>
                <c:pt idx="2123">
                  <c:v>1.855332365689712E-2</c:v>
                </c:pt>
                <c:pt idx="2124">
                  <c:v>1.8501546702994327E-2</c:v>
                </c:pt>
                <c:pt idx="2125">
                  <c:v>1.845864911838337E-2</c:v>
                </c:pt>
                <c:pt idx="2126">
                  <c:v>1.8418887221202346E-2</c:v>
                </c:pt>
                <c:pt idx="2127">
                  <c:v>1.8377942914482154E-2</c:v>
                </c:pt>
                <c:pt idx="2128">
                  <c:v>1.8336148594317443E-2</c:v>
                </c:pt>
                <c:pt idx="2129">
                  <c:v>1.8297204272559115E-2</c:v>
                </c:pt>
                <c:pt idx="2130">
                  <c:v>1.8266184132545122E-2</c:v>
                </c:pt>
                <c:pt idx="2131">
                  <c:v>1.8247165234138291E-2</c:v>
                </c:pt>
                <c:pt idx="2132">
                  <c:v>1.8240762550497686E-2</c:v>
                </c:pt>
                <c:pt idx="2133">
                  <c:v>1.8243987594162698E-2</c:v>
                </c:pt>
                <c:pt idx="2134">
                  <c:v>1.8251433742340079E-2</c:v>
                </c:pt>
                <c:pt idx="2135">
                  <c:v>1.8258121156206748E-2</c:v>
                </c:pt>
                <c:pt idx="2136">
                  <c:v>1.8259828597526191E-2</c:v>
                </c:pt>
                <c:pt idx="2137">
                  <c:v>1.8255275435592039E-2</c:v>
                </c:pt>
                <c:pt idx="2138">
                  <c:v>1.8245362987716191E-2</c:v>
                </c:pt>
                <c:pt idx="2139">
                  <c:v>1.8232747472169093E-2</c:v>
                </c:pt>
                <c:pt idx="2140">
                  <c:v>1.8220322021846886E-2</c:v>
                </c:pt>
                <c:pt idx="2141">
                  <c:v>1.8209983559325921E-2</c:v>
                </c:pt>
                <c:pt idx="2142">
                  <c:v>1.8202301008040118E-2</c:v>
                </c:pt>
                <c:pt idx="2143">
                  <c:v>1.819608867397295E-2</c:v>
                </c:pt>
                <c:pt idx="2144">
                  <c:v>1.8189639321933421E-2</c:v>
                </c:pt>
                <c:pt idx="2145">
                  <c:v>1.818058193775542E-2</c:v>
                </c:pt>
                <c:pt idx="2146">
                  <c:v>1.816664057419028E-2</c:v>
                </c:pt>
                <c:pt idx="2147">
                  <c:v>1.8146345783646618E-2</c:v>
                </c:pt>
                <c:pt idx="2148">
                  <c:v>1.8118607942657867E-2</c:v>
                </c:pt>
                <c:pt idx="2149">
                  <c:v>1.8083428477323044E-2</c:v>
                </c:pt>
                <c:pt idx="2150">
                  <c:v>1.8041852109615526E-2</c:v>
                </c:pt>
                <c:pt idx="2151">
                  <c:v>1.7995634479762507E-2</c:v>
                </c:pt>
                <c:pt idx="2152">
                  <c:v>1.7946578069284253E-2</c:v>
                </c:pt>
                <c:pt idx="2153">
                  <c:v>1.7896342464325272E-2</c:v>
                </c:pt>
                <c:pt idx="2154">
                  <c:v>1.7845875750306179E-2</c:v>
                </c:pt>
                <c:pt idx="2155">
                  <c:v>1.7795746548454634E-2</c:v>
                </c:pt>
                <c:pt idx="2156">
                  <c:v>1.774680745619996E-2</c:v>
                </c:pt>
                <c:pt idx="2157">
                  <c:v>1.7701142260848197E-2</c:v>
                </c:pt>
                <c:pt idx="2158">
                  <c:v>1.7662160110015996E-2</c:v>
                </c:pt>
                <c:pt idx="2159">
                  <c:v>1.7634453175137805E-2</c:v>
                </c:pt>
                <c:pt idx="2160">
                  <c:v>1.762190275214805E-2</c:v>
                </c:pt>
                <c:pt idx="2161">
                  <c:v>1.7626543998387607E-2</c:v>
                </c:pt>
                <c:pt idx="2162">
                  <c:v>1.7647051322967639E-2</c:v>
                </c:pt>
                <c:pt idx="2163">
                  <c:v>1.7678974581911939E-2</c:v>
                </c:pt>
                <c:pt idx="2164">
                  <c:v>1.7716300299525329E-2</c:v>
                </c:pt>
                <c:pt idx="2165">
                  <c:v>1.7751829025896022E-2</c:v>
                </c:pt>
                <c:pt idx="2166">
                  <c:v>1.7779259190836134E-2</c:v>
                </c:pt>
                <c:pt idx="2167">
                  <c:v>1.7794846360476475E-2</c:v>
                </c:pt>
                <c:pt idx="2168">
                  <c:v>1.7797641687139282E-2</c:v>
                </c:pt>
                <c:pt idx="2169">
                  <c:v>1.7790392826350771E-2</c:v>
                </c:pt>
                <c:pt idx="2170">
                  <c:v>1.7777695767001073E-2</c:v>
                </c:pt>
                <c:pt idx="2171">
                  <c:v>1.7766041330312916E-2</c:v>
                </c:pt>
                <c:pt idx="2172">
                  <c:v>1.7759740484630821E-2</c:v>
                </c:pt>
                <c:pt idx="2173">
                  <c:v>1.7760972221711153E-2</c:v>
                </c:pt>
                <c:pt idx="2174">
                  <c:v>1.7769073348783655E-2</c:v>
                </c:pt>
                <c:pt idx="2175">
                  <c:v>1.7781438518299737E-2</c:v>
                </c:pt>
                <c:pt idx="2176">
                  <c:v>1.7795130630162709E-2</c:v>
                </c:pt>
                <c:pt idx="2177">
                  <c:v>1.7808254616602088E-2</c:v>
                </c:pt>
                <c:pt idx="2178">
                  <c:v>1.7820668282827929E-2</c:v>
                </c:pt>
                <c:pt idx="2179">
                  <c:v>1.7833982571126023E-2</c:v>
                </c:pt>
                <c:pt idx="2180">
                  <c:v>1.7851230156418225E-2</c:v>
                </c:pt>
                <c:pt idx="2181">
                  <c:v>1.7875965526475985E-2</c:v>
                </c:pt>
                <c:pt idx="2182">
                  <c:v>1.7910275153563821E-2</c:v>
                </c:pt>
                <c:pt idx="2183">
                  <c:v>1.7954587867933042E-2</c:v>
                </c:pt>
                <c:pt idx="2184">
                  <c:v>1.8006536656868705E-2</c:v>
                </c:pt>
                <c:pt idx="2185">
                  <c:v>1.806024572435418E-2</c:v>
                </c:pt>
                <c:pt idx="2186">
                  <c:v>1.8107134003352083E-2</c:v>
                </c:pt>
                <c:pt idx="2187">
                  <c:v>1.8137431549256195E-2</c:v>
                </c:pt>
                <c:pt idx="2188">
                  <c:v>1.8141367066349074E-2</c:v>
                </c:pt>
                <c:pt idx="2189">
                  <c:v>1.8113155413039834E-2</c:v>
                </c:pt>
                <c:pt idx="2190">
                  <c:v>1.8054414674521863E-2</c:v>
                </c:pt>
                <c:pt idx="2191">
                  <c:v>1.7977717583171033E-2</c:v>
                </c:pt>
                <c:pt idx="2192">
                  <c:v>1.790420916589543E-2</c:v>
                </c:pt>
                <c:pt idx="2193">
                  <c:v>1.7854973541493031E-2</c:v>
                </c:pt>
                <c:pt idx="2194">
                  <c:v>1.7844169935675964E-2</c:v>
                </c:pt>
                <c:pt idx="2195">
                  <c:v>1.7874070045978314E-2</c:v>
                </c:pt>
                <c:pt idx="2196">
                  <c:v>1.7936530483414499E-2</c:v>
                </c:pt>
                <c:pt idx="2197">
                  <c:v>1.801871897853104E-2</c:v>
                </c:pt>
                <c:pt idx="2198">
                  <c:v>1.8107560714676136E-2</c:v>
                </c:pt>
                <c:pt idx="2199">
                  <c:v>1.8193148516311614E-2</c:v>
                </c:pt>
                <c:pt idx="2200">
                  <c:v>1.826907735466678E-2</c:v>
                </c:pt>
                <c:pt idx="2201">
                  <c:v>1.833320748830582E-2</c:v>
                </c:pt>
                <c:pt idx="2202">
                  <c:v>1.838671975831609E-2</c:v>
                </c:pt>
                <c:pt idx="2203">
                  <c:v>1.8433500956004618E-2</c:v>
                </c:pt>
                <c:pt idx="2204">
                  <c:v>1.8477202752785322E-2</c:v>
                </c:pt>
                <c:pt idx="2205">
                  <c:v>1.8520719117476121E-2</c:v>
                </c:pt>
                <c:pt idx="2206">
                  <c:v>1.8564144918409981E-2</c:v>
                </c:pt>
                <c:pt idx="2207">
                  <c:v>1.8605106784427967E-2</c:v>
                </c:pt>
                <c:pt idx="2208">
                  <c:v>1.8639569005953777E-2</c:v>
                </c:pt>
                <c:pt idx="2209">
                  <c:v>1.8663162489342983E-2</c:v>
                </c:pt>
                <c:pt idx="2210">
                  <c:v>1.8673844065289175E-2</c:v>
                </c:pt>
                <c:pt idx="2211">
                  <c:v>1.8673084477878427E-2</c:v>
                </c:pt>
                <c:pt idx="2212">
                  <c:v>1.8666485618151336E-2</c:v>
                </c:pt>
                <c:pt idx="2213">
                  <c:v>1.8661833244939325E-2</c:v>
                </c:pt>
                <c:pt idx="2214">
                  <c:v>1.8666817932430541E-2</c:v>
                </c:pt>
                <c:pt idx="2215">
                  <c:v>1.8684668330248195E-2</c:v>
                </c:pt>
                <c:pt idx="2216">
                  <c:v>1.871282217748817E-2</c:v>
                </c:pt>
                <c:pt idx="2217">
                  <c:v>1.8742924599677985E-2</c:v>
                </c:pt>
                <c:pt idx="2218">
                  <c:v>1.8763009868368225E-2</c:v>
                </c:pt>
                <c:pt idx="2219">
                  <c:v>1.876248754465239E-2</c:v>
                </c:pt>
                <c:pt idx="2220">
                  <c:v>1.8734710324797694E-2</c:v>
                </c:pt>
                <c:pt idx="2221">
                  <c:v>1.8682294564838404E-2</c:v>
                </c:pt>
                <c:pt idx="2222">
                  <c:v>1.8616973631896645E-2</c:v>
                </c:pt>
                <c:pt idx="2223">
                  <c:v>1.8556930714108927E-2</c:v>
                </c:pt>
                <c:pt idx="2224">
                  <c:v>1.8518251333498732E-2</c:v>
                </c:pt>
                <c:pt idx="2225">
                  <c:v>1.8508427793986443E-2</c:v>
                </c:pt>
                <c:pt idx="2226">
                  <c:v>1.8524230988082441E-2</c:v>
                </c:pt>
                <c:pt idx="2227">
                  <c:v>1.8554510185568213E-2</c:v>
                </c:pt>
                <c:pt idx="2228">
                  <c:v>1.858645275569339E-2</c:v>
                </c:pt>
                <c:pt idx="2229">
                  <c:v>1.8609378812162642E-2</c:v>
                </c:pt>
                <c:pt idx="2230">
                  <c:v>1.8618872357582878E-2</c:v>
                </c:pt>
                <c:pt idx="2231">
                  <c:v>1.8616783759784612E-2</c:v>
                </c:pt>
                <c:pt idx="2232">
                  <c:v>1.8609948419035644E-2</c:v>
                </c:pt>
                <c:pt idx="2233">
                  <c:v>1.8606625722808152E-2</c:v>
                </c:pt>
                <c:pt idx="2234">
                  <c:v>1.8612891399780968E-2</c:v>
                </c:pt>
                <c:pt idx="2235">
                  <c:v>1.8630502233548691E-2</c:v>
                </c:pt>
                <c:pt idx="2236">
                  <c:v>1.8657940481161112E-2</c:v>
                </c:pt>
                <c:pt idx="2237">
                  <c:v>1.8691552323308675E-2</c:v>
                </c:pt>
                <c:pt idx="2238">
                  <c:v>1.8727540766769541E-2</c:v>
                </c:pt>
                <c:pt idx="2239">
                  <c:v>1.8764149485928767E-2</c:v>
                </c:pt>
                <c:pt idx="2240">
                  <c:v>1.8800001481845702E-2</c:v>
                </c:pt>
                <c:pt idx="2241">
                  <c:v>1.8833386862349161E-2</c:v>
                </c:pt>
                <c:pt idx="2242">
                  <c:v>1.8861217889155419E-2</c:v>
                </c:pt>
                <c:pt idx="2243">
                  <c:v>1.8878316332714879E-2</c:v>
                </c:pt>
                <c:pt idx="2244">
                  <c:v>1.8878981285785485E-2</c:v>
                </c:pt>
                <c:pt idx="2245">
                  <c:v>1.8859935533025469E-2</c:v>
                </c:pt>
                <c:pt idx="2246">
                  <c:v>1.8822843833349551E-2</c:v>
                </c:pt>
                <c:pt idx="2247">
                  <c:v>1.8776400563571567E-2</c:v>
                </c:pt>
                <c:pt idx="2248">
                  <c:v>1.8734615362990609E-2</c:v>
                </c:pt>
                <c:pt idx="2249">
                  <c:v>1.8712252435673333E-2</c:v>
                </c:pt>
                <c:pt idx="2250">
                  <c:v>1.8718946949203525E-2</c:v>
                </c:pt>
                <c:pt idx="2251">
                  <c:v>1.8755175078591275E-2</c:v>
                </c:pt>
                <c:pt idx="2252">
                  <c:v>1.8813060891230488E-2</c:v>
                </c:pt>
                <c:pt idx="2253">
                  <c:v>1.8879836226943576E-2</c:v>
                </c:pt>
                <c:pt idx="2254">
                  <c:v>1.894210896696082E-2</c:v>
                </c:pt>
                <c:pt idx="2255">
                  <c:v>1.8986764636111281E-2</c:v>
                </c:pt>
                <c:pt idx="2256">
                  <c:v>1.9003630471678763E-2</c:v>
                </c:pt>
                <c:pt idx="2257">
                  <c:v>1.8987002178543672E-2</c:v>
                </c:pt>
                <c:pt idx="2258">
                  <c:v>1.893631356780447E-2</c:v>
                </c:pt>
                <c:pt idx="2259">
                  <c:v>1.8858558191769976E-2</c:v>
                </c:pt>
                <c:pt idx="2260">
                  <c:v>1.876676112078381E-2</c:v>
                </c:pt>
                <c:pt idx="2261">
                  <c:v>1.8679351113748872E-2</c:v>
                </c:pt>
                <c:pt idx="2262">
                  <c:v>1.8613935688065037E-2</c:v>
                </c:pt>
                <c:pt idx="2263">
                  <c:v>1.8582038560784681E-2</c:v>
                </c:pt>
                <c:pt idx="2264">
                  <c:v>1.8587022332498222E-2</c:v>
                </c:pt>
                <c:pt idx="2265">
                  <c:v>1.8623381864357542E-2</c:v>
                </c:pt>
                <c:pt idx="2266">
                  <c:v>1.8679778387669339E-2</c:v>
                </c:pt>
                <c:pt idx="2267">
                  <c:v>1.8742022446287327E-2</c:v>
                </c:pt>
                <c:pt idx="2268">
                  <c:v>1.8797864524970027E-2</c:v>
                </c:pt>
                <c:pt idx="2269">
                  <c:v>1.8839228380498358E-2</c:v>
                </c:pt>
                <c:pt idx="2270">
                  <c:v>1.8864447543592861E-2</c:v>
                </c:pt>
                <c:pt idx="2271">
                  <c:v>1.8878031353139164E-2</c:v>
                </c:pt>
                <c:pt idx="2272">
                  <c:v>1.8888623219720974E-2</c:v>
                </c:pt>
                <c:pt idx="2273">
                  <c:v>1.8904677752161553E-2</c:v>
                </c:pt>
                <c:pt idx="2274">
                  <c:v>1.8931135776594239E-2</c:v>
                </c:pt>
                <c:pt idx="2275">
                  <c:v>1.896709657346209E-2</c:v>
                </c:pt>
                <c:pt idx="2276">
                  <c:v>1.9006005994100201E-2</c:v>
                </c:pt>
                <c:pt idx="2277">
                  <c:v>1.9039692300576689E-2</c:v>
                </c:pt>
                <c:pt idx="2278">
                  <c:v>1.9060789146062369E-2</c:v>
                </c:pt>
                <c:pt idx="2279">
                  <c:v>1.9066538689316532E-2</c:v>
                </c:pt>
                <c:pt idx="2280">
                  <c:v>1.9059268618424569E-2</c:v>
                </c:pt>
                <c:pt idx="2281">
                  <c:v>1.9046962043766564E-2</c:v>
                </c:pt>
                <c:pt idx="2282">
                  <c:v>1.9038932073022891E-2</c:v>
                </c:pt>
                <c:pt idx="2283">
                  <c:v>1.9041165245249143E-2</c:v>
                </c:pt>
                <c:pt idx="2284">
                  <c:v>1.9054992162984358E-2</c:v>
                </c:pt>
                <c:pt idx="2285">
                  <c:v>1.9075947197012572E-2</c:v>
                </c:pt>
                <c:pt idx="2286">
                  <c:v>1.9096665639634098E-2</c:v>
                </c:pt>
                <c:pt idx="2287">
                  <c:v>1.9109924060761525E-2</c:v>
                </c:pt>
                <c:pt idx="2288">
                  <c:v>1.9112015031510072E-2</c:v>
                </c:pt>
                <c:pt idx="2289">
                  <c:v>1.9104221464433486E-2</c:v>
                </c:pt>
                <c:pt idx="2290">
                  <c:v>1.9092531376046402E-2</c:v>
                </c:pt>
                <c:pt idx="2291">
                  <c:v>1.9084262966937455E-2</c:v>
                </c:pt>
                <c:pt idx="2292">
                  <c:v>1.9084738158599696E-2</c:v>
                </c:pt>
                <c:pt idx="2293">
                  <c:v>1.909447970225921E-2</c:v>
                </c:pt>
                <c:pt idx="2294">
                  <c:v>1.9108023186998908E-2</c:v>
                </c:pt>
                <c:pt idx="2295">
                  <c:v>1.9116339571136027E-2</c:v>
                </c:pt>
                <c:pt idx="2296">
                  <c:v>1.9107167796520236E-2</c:v>
                </c:pt>
                <c:pt idx="2297">
                  <c:v>1.9070245046804341E-2</c:v>
                </c:pt>
                <c:pt idx="2298">
                  <c:v>1.9000494801978424E-2</c:v>
                </c:pt>
                <c:pt idx="2299">
                  <c:v>1.8903252769660001E-2</c:v>
                </c:pt>
                <c:pt idx="2300">
                  <c:v>1.8795490140773658E-2</c:v>
                </c:pt>
                <c:pt idx="2301">
                  <c:v>1.8702471984397135E-2</c:v>
                </c:pt>
                <c:pt idx="2302">
                  <c:v>1.86474017104248E-2</c:v>
                </c:pt>
                <c:pt idx="2303">
                  <c:v>1.8639948770184728E-2</c:v>
                </c:pt>
                <c:pt idx="2304">
                  <c:v>1.867526829526513E-2</c:v>
                </c:pt>
                <c:pt idx="2305">
                  <c:v>1.873922103454519E-2</c:v>
                </c:pt>
                <c:pt idx="2306">
                  <c:v>1.8815482861229711E-2</c:v>
                </c:pt>
                <c:pt idx="2307">
                  <c:v>1.8889335686386639E-2</c:v>
                </c:pt>
                <c:pt idx="2308">
                  <c:v>1.895027966108211E-2</c:v>
                </c:pt>
                <c:pt idx="2309">
                  <c:v>1.8992703235896542E-2</c:v>
                </c:pt>
                <c:pt idx="2310">
                  <c:v>1.9016125865197093E-2</c:v>
                </c:pt>
                <c:pt idx="2311">
                  <c:v>1.9025105666585568E-2</c:v>
                </c:pt>
                <c:pt idx="2312">
                  <c:v>1.9027386280631182E-2</c:v>
                </c:pt>
                <c:pt idx="2313">
                  <c:v>1.9031852517828591E-2</c:v>
                </c:pt>
                <c:pt idx="2314">
                  <c:v>1.9045061445563078E-2</c:v>
                </c:pt>
                <c:pt idx="2315">
                  <c:v>1.9068296829309456E-2</c:v>
                </c:pt>
                <c:pt idx="2316">
                  <c:v>1.9097283406538396E-2</c:v>
                </c:pt>
                <c:pt idx="2317">
                  <c:v>1.9123230410064602E-2</c:v>
                </c:pt>
                <c:pt idx="2318">
                  <c:v>1.9136869841222665E-2</c:v>
                </c:pt>
                <c:pt idx="2319">
                  <c:v>1.912969364111718E-2</c:v>
                </c:pt>
                <c:pt idx="2320">
                  <c:v>1.9098518942983329E-2</c:v>
                </c:pt>
                <c:pt idx="2321">
                  <c:v>1.9046724468536187E-2</c:v>
                </c:pt>
                <c:pt idx="2322">
                  <c:v>1.8985244367621518E-2</c:v>
                </c:pt>
                <c:pt idx="2323">
                  <c:v>1.8928950672221018E-2</c:v>
                </c:pt>
                <c:pt idx="2324">
                  <c:v>1.8891948074161186E-2</c:v>
                </c:pt>
                <c:pt idx="2325">
                  <c:v>1.8883825974601604E-2</c:v>
                </c:pt>
                <c:pt idx="2326">
                  <c:v>1.8906197738649783E-2</c:v>
                </c:pt>
                <c:pt idx="2327">
                  <c:v>1.8954080036306404E-2</c:v>
                </c:pt>
                <c:pt idx="2328">
                  <c:v>1.9017313658957997E-2</c:v>
                </c:pt>
                <c:pt idx="2329">
                  <c:v>1.9084453043539912E-2</c:v>
                </c:pt>
                <c:pt idx="2330">
                  <c:v>1.9143618428981064E-2</c:v>
                </c:pt>
                <c:pt idx="2331">
                  <c:v>1.9184254748124258E-2</c:v>
                </c:pt>
                <c:pt idx="2332">
                  <c:v>1.9198704133504902E-2</c:v>
                </c:pt>
                <c:pt idx="2333">
                  <c:v>1.9184017097777745E-2</c:v>
                </c:pt>
                <c:pt idx="2334">
                  <c:v>1.9142953070598451E-2</c:v>
                </c:pt>
                <c:pt idx="2335">
                  <c:v>1.9085736062782761E-2</c:v>
                </c:pt>
                <c:pt idx="2336">
                  <c:v>1.9027386280631182E-2</c:v>
                </c:pt>
                <c:pt idx="2337">
                  <c:v>1.8984436727150795E-2</c:v>
                </c:pt>
                <c:pt idx="2338">
                  <c:v>1.8967286598791561E-2</c:v>
                </c:pt>
                <c:pt idx="2339">
                  <c:v>1.8978450732834346E-2</c:v>
                </c:pt>
                <c:pt idx="2340">
                  <c:v>1.9012847571273434E-2</c:v>
                </c:pt>
                <c:pt idx="2341">
                  <c:v>1.9061169278803653E-2</c:v>
                </c:pt>
                <c:pt idx="2342">
                  <c:v>1.9113345654500975E-2</c:v>
                </c:pt>
                <c:pt idx="2343">
                  <c:v>1.9161060687340265E-2</c:v>
                </c:pt>
                <c:pt idx="2344">
                  <c:v>1.9198989323580679E-2</c:v>
                </c:pt>
                <c:pt idx="2345">
                  <c:v>1.9224704731826598E-2</c:v>
                </c:pt>
                <c:pt idx="2346">
                  <c:v>1.9238109670356236E-2</c:v>
                </c:pt>
                <c:pt idx="2347">
                  <c:v>1.9241674883237598E-2</c:v>
                </c:pt>
                <c:pt idx="2348">
                  <c:v>1.9238014598413473E-2</c:v>
                </c:pt>
                <c:pt idx="2349">
                  <c:v>1.9230218769922498E-2</c:v>
                </c:pt>
                <c:pt idx="2350">
                  <c:v>1.9220711851391421E-2</c:v>
                </c:pt>
                <c:pt idx="2351">
                  <c:v>1.9210919942869404E-2</c:v>
                </c:pt>
                <c:pt idx="2352">
                  <c:v>1.920207889473759E-2</c:v>
                </c:pt>
                <c:pt idx="2353">
                  <c:v>1.9194568898452963E-2</c:v>
                </c:pt>
                <c:pt idx="2354">
                  <c:v>1.9188627537707576E-2</c:v>
                </c:pt>
                <c:pt idx="2355">
                  <c:v>1.9183922037675733E-2</c:v>
                </c:pt>
                <c:pt idx="2356">
                  <c:v>1.9179406706791875E-2</c:v>
                </c:pt>
                <c:pt idx="2357">
                  <c:v>1.9174368603534848E-2</c:v>
                </c:pt>
                <c:pt idx="2358">
                  <c:v>1.9167952235889425E-2</c:v>
                </c:pt>
                <c:pt idx="2359">
                  <c:v>1.9159824972955892E-2</c:v>
                </c:pt>
                <c:pt idx="2360">
                  <c:v>1.9150367121608908E-2</c:v>
                </c:pt>
                <c:pt idx="2361">
                  <c:v>1.9140624324287109E-2</c:v>
                </c:pt>
                <c:pt idx="2362">
                  <c:v>1.9132307475108207E-2</c:v>
                </c:pt>
                <c:pt idx="2363">
                  <c:v>1.9126842203795808E-2</c:v>
                </c:pt>
                <c:pt idx="2364">
                  <c:v>1.9125701634109333E-2</c:v>
                </c:pt>
                <c:pt idx="2365">
                  <c:v>1.9129551068806556E-2</c:v>
                </c:pt>
                <c:pt idx="2366">
                  <c:v>1.9138295590462446E-2</c:v>
                </c:pt>
                <c:pt idx="2367">
                  <c:v>1.9150842385605733E-2</c:v>
                </c:pt>
                <c:pt idx="2368">
                  <c:v>1.9164957963429669E-2</c:v>
                </c:pt>
                <c:pt idx="2369">
                  <c:v>1.9177410470208284E-2</c:v>
                </c:pt>
                <c:pt idx="2370">
                  <c:v>1.9184349808299101E-2</c:v>
                </c:pt>
                <c:pt idx="2371">
                  <c:v>1.9182306019122981E-2</c:v>
                </c:pt>
                <c:pt idx="2372">
                  <c:v>1.9168712689325202E-2</c:v>
                </c:pt>
                <c:pt idx="2373">
                  <c:v>1.9143190698475383E-2</c:v>
                </c:pt>
                <c:pt idx="2374">
                  <c:v>1.9108165752242518E-2</c:v>
                </c:pt>
                <c:pt idx="2375">
                  <c:v>1.9068106759778009E-2</c:v>
                </c:pt>
                <c:pt idx="2376">
                  <c:v>1.9028811670491103E-2</c:v>
                </c:pt>
                <c:pt idx="2377">
                  <c:v>1.8995933868283483E-2</c:v>
                </c:pt>
                <c:pt idx="2378">
                  <c:v>1.8973082411282167E-2</c:v>
                </c:pt>
                <c:pt idx="2379">
                  <c:v>1.896101580681921E-2</c:v>
                </c:pt>
                <c:pt idx="2380">
                  <c:v>1.8957642918282298E-2</c:v>
                </c:pt>
                <c:pt idx="2381">
                  <c:v>1.8958878057523627E-2</c:v>
                </c:pt>
                <c:pt idx="2382">
                  <c:v>1.8960445739311566E-2</c:v>
                </c:pt>
                <c:pt idx="2383">
                  <c:v>1.895883055210314E-2</c:v>
                </c:pt>
                <c:pt idx="2384">
                  <c:v>1.895255988222579E-2</c:v>
                </c:pt>
                <c:pt idx="2385">
                  <c:v>1.8941586427799324E-2</c:v>
                </c:pt>
                <c:pt idx="2386">
                  <c:v>1.8927620614072289E-2</c:v>
                </c:pt>
                <c:pt idx="2387">
                  <c:v>1.8912325238130041E-2</c:v>
                </c:pt>
                <c:pt idx="2388">
                  <c:v>1.889736289159007E-2</c:v>
                </c:pt>
                <c:pt idx="2389">
                  <c:v>1.8883920969040142E-2</c:v>
                </c:pt>
                <c:pt idx="2390">
                  <c:v>1.8873139232915354E-2</c:v>
                </c:pt>
                <c:pt idx="2391">
                  <c:v>1.886577740828323E-2</c:v>
                </c:pt>
                <c:pt idx="2392">
                  <c:v>1.8863165177926539E-2</c:v>
                </c:pt>
                <c:pt idx="2393">
                  <c:v>1.886582490352608E-2</c:v>
                </c:pt>
                <c:pt idx="2394">
                  <c:v>1.8873899170305703E-2</c:v>
                </c:pt>
                <c:pt idx="2395">
                  <c:v>1.8886533324243854E-2</c:v>
                </c:pt>
                <c:pt idx="2396">
                  <c:v>1.8901352800264632E-2</c:v>
                </c:pt>
                <c:pt idx="2397">
                  <c:v>1.8915460271295554E-2</c:v>
                </c:pt>
                <c:pt idx="2398">
                  <c:v>1.8926053050769349E-2</c:v>
                </c:pt>
                <c:pt idx="2399">
                  <c:v>1.8930613250635293E-2</c:v>
                </c:pt>
                <c:pt idx="2400">
                  <c:v>1.8928238140563342E-2</c:v>
                </c:pt>
                <c:pt idx="2401">
                  <c:v>1.8918405323066229E-2</c:v>
                </c:pt>
                <c:pt idx="2402">
                  <c:v>1.8901875291019738E-2</c:v>
                </c:pt>
                <c:pt idx="2403">
                  <c:v>1.8879883723723862E-2</c:v>
                </c:pt>
                <c:pt idx="2404">
                  <c:v>1.8853713784813948E-2</c:v>
                </c:pt>
                <c:pt idx="2405">
                  <c:v>1.8825645784553275E-2</c:v>
                </c:pt>
                <c:pt idx="2406">
                  <c:v>1.8798434379108792E-2</c:v>
                </c:pt>
                <c:pt idx="2407">
                  <c:v>1.8776068165430999E-2</c:v>
                </c:pt>
                <c:pt idx="2408">
                  <c:v>1.876239257677172E-2</c:v>
                </c:pt>
                <c:pt idx="2409">
                  <c:v>1.8761015544833243E-2</c:v>
                </c:pt>
                <c:pt idx="2410">
                  <c:v>1.8773314019196147E-2</c:v>
                </c:pt>
                <c:pt idx="2411">
                  <c:v>1.8797817037158788E-2</c:v>
                </c:pt>
                <c:pt idx="2412">
                  <c:v>1.8829397578032942E-2</c:v>
                </c:pt>
                <c:pt idx="2413">
                  <c:v>1.886107540495387E-2</c:v>
                </c:pt>
                <c:pt idx="2414">
                  <c:v>1.8884633427991977E-2</c:v>
                </c:pt>
                <c:pt idx="2415">
                  <c:v>1.8892565549931257E-2</c:v>
                </c:pt>
                <c:pt idx="2416">
                  <c:v>1.8879551246370658E-2</c:v>
                </c:pt>
                <c:pt idx="2417">
                  <c:v>1.8843740175937169E-2</c:v>
                </c:pt>
                <c:pt idx="2418">
                  <c:v>1.8788462039632598E-2</c:v>
                </c:pt>
                <c:pt idx="2419">
                  <c:v>1.872136839440432E-2</c:v>
                </c:pt>
                <c:pt idx="2420">
                  <c:v>1.8653478087559811E-2</c:v>
                </c:pt>
                <c:pt idx="2421">
                  <c:v>1.859694258165125E-2</c:v>
                </c:pt>
                <c:pt idx="2422">
                  <c:v>1.8559588564909264E-2</c:v>
                </c:pt>
                <c:pt idx="2423">
                  <c:v>1.8544495985361804E-2</c:v>
                </c:pt>
                <c:pt idx="2424">
                  <c:v>1.8549242023024676E-2</c:v>
                </c:pt>
                <c:pt idx="2425">
                  <c:v>1.8568369080502984E-2</c:v>
                </c:pt>
                <c:pt idx="2426">
                  <c:v>1.859518634878678E-2</c:v>
                </c:pt>
                <c:pt idx="2427">
                  <c:v>1.8622622365200642E-2</c:v>
                </c:pt>
                <c:pt idx="2428">
                  <c:v>1.8645407917702101E-2</c:v>
                </c:pt>
                <c:pt idx="2429">
                  <c:v>1.8659507077022592E-2</c:v>
                </c:pt>
                <c:pt idx="2430">
                  <c:v>1.8663637220472946E-2</c:v>
                </c:pt>
                <c:pt idx="2431">
                  <c:v>1.8658889932523754E-2</c:v>
                </c:pt>
                <c:pt idx="2432">
                  <c:v>1.8649015739809167E-2</c:v>
                </c:pt>
                <c:pt idx="2433">
                  <c:v>1.8639426594452741E-2</c:v>
                </c:pt>
                <c:pt idx="2434">
                  <c:v>1.8634489691288687E-2</c:v>
                </c:pt>
                <c:pt idx="2435">
                  <c:v>1.8636483433887702E-2</c:v>
                </c:pt>
                <c:pt idx="2436">
                  <c:v>1.8644505966858311E-2</c:v>
                </c:pt>
                <c:pt idx="2437">
                  <c:v>1.8654759834219731E-2</c:v>
                </c:pt>
                <c:pt idx="2438">
                  <c:v>1.8661833244939325E-2</c:v>
                </c:pt>
                <c:pt idx="2439">
                  <c:v>1.8661453461571238E-2</c:v>
                </c:pt>
                <c:pt idx="2440">
                  <c:v>1.865072471863673E-2</c:v>
                </c:pt>
                <c:pt idx="2441">
                  <c:v>1.8630122477578243E-2</c:v>
                </c:pt>
                <c:pt idx="2442">
                  <c:v>1.8602116390016982E-2</c:v>
                </c:pt>
                <c:pt idx="2443">
                  <c:v>1.8571596557880338E-2</c:v>
                </c:pt>
                <c:pt idx="2444">
                  <c:v>1.8544021384448123E-2</c:v>
                </c:pt>
                <c:pt idx="2445">
                  <c:v>1.8524325903898315E-2</c:v>
                </c:pt>
                <c:pt idx="2446">
                  <c:v>1.8516210676571072E-2</c:v>
                </c:pt>
                <c:pt idx="2447">
                  <c:v>1.8521383523250518E-2</c:v>
                </c:pt>
                <c:pt idx="2448">
                  <c:v>1.8540651732874353E-2</c:v>
                </c:pt>
                <c:pt idx="2449">
                  <c:v>1.8572878062903326E-2</c:v>
                </c:pt>
                <c:pt idx="2450">
                  <c:v>1.8615834400469451E-2</c:v>
                </c:pt>
                <c:pt idx="2451">
                  <c:v>1.8666105830714725E-2</c:v>
                </c:pt>
                <c:pt idx="2452">
                  <c:v>1.8718234762007863E-2</c:v>
                </c:pt>
                <c:pt idx="2453">
                  <c:v>1.8764624327461527E-2</c:v>
                </c:pt>
                <c:pt idx="2454">
                  <c:v>1.8797009745163979E-2</c:v>
                </c:pt>
                <c:pt idx="2455">
                  <c:v>1.8806697348146901E-2</c:v>
                </c:pt>
                <c:pt idx="2456">
                  <c:v>1.878675251871444E-2</c:v>
                </c:pt>
                <c:pt idx="2457">
                  <c:v>1.8735090172232977E-2</c:v>
                </c:pt>
                <c:pt idx="2458">
                  <c:v>1.8656611252740225E-2</c:v>
                </c:pt>
                <c:pt idx="2459">
                  <c:v>1.8565378939042993E-2</c:v>
                </c:pt>
                <c:pt idx="2460">
                  <c:v>1.8479100867493176E-2</c:v>
                </c:pt>
                <c:pt idx="2461">
                  <c:v>1.8415233864335318E-2</c:v>
                </c:pt>
                <c:pt idx="2462">
                  <c:v>1.8384205293034767E-2</c:v>
                </c:pt>
                <c:pt idx="2463">
                  <c:v>1.838671975831609E-2</c:v>
                </c:pt>
                <c:pt idx="2464">
                  <c:v>1.841604044697422E-2</c:v>
                </c:pt>
                <c:pt idx="2465">
                  <c:v>1.8462065584871307E-2</c:v>
                </c:pt>
                <c:pt idx="2466">
                  <c:v>1.8515166623246166E-2</c:v>
                </c:pt>
                <c:pt idx="2467">
                  <c:v>1.8567419827015392E-2</c:v>
                </c:pt>
                <c:pt idx="2468">
                  <c:v>1.8613983155774134E-2</c:v>
                </c:pt>
                <c:pt idx="2469">
                  <c:v>1.8653240727482218E-2</c:v>
                </c:pt>
                <c:pt idx="2470">
                  <c:v>1.868514308488713E-2</c:v>
                </c:pt>
                <c:pt idx="2471">
                  <c:v>1.8711350345995043E-2</c:v>
                </c:pt>
                <c:pt idx="2472">
                  <c:v>1.8733048496174094E-2</c:v>
                </c:pt>
                <c:pt idx="2473">
                  <c:v>1.8750854133791312E-2</c:v>
                </c:pt>
                <c:pt idx="2474">
                  <c:v>1.8764291938333972E-2</c:v>
                </c:pt>
                <c:pt idx="2475">
                  <c:v>1.8772696712953358E-2</c:v>
                </c:pt>
                <c:pt idx="2476">
                  <c:v>1.877440617854444E-2</c:v>
                </c:pt>
                <c:pt idx="2477">
                  <c:v>1.8768802955337022E-2</c:v>
                </c:pt>
                <c:pt idx="2478">
                  <c:v>1.8755602427116286E-2</c:v>
                </c:pt>
                <c:pt idx="2479">
                  <c:v>1.8735707425024079E-2</c:v>
                </c:pt>
                <c:pt idx="2480">
                  <c:v>1.8712204957222384E-2</c:v>
                </c:pt>
                <c:pt idx="2481">
                  <c:v>1.8689510851916075E-2</c:v>
                </c:pt>
                <c:pt idx="2482">
                  <c:v>1.8674556179693286E-2</c:v>
                </c:pt>
                <c:pt idx="2483">
                  <c:v>1.8674888500148219E-2</c:v>
                </c:pt>
                <c:pt idx="2484">
                  <c:v>1.8697249503534703E-2</c:v>
                </c:pt>
                <c:pt idx="2485">
                  <c:v>1.8745583588994714E-2</c:v>
                </c:pt>
                <c:pt idx="2486">
                  <c:v>1.8819044606353658E-2</c:v>
                </c:pt>
                <c:pt idx="2487">
                  <c:v>1.8912040236237066E-2</c:v>
                </c:pt>
                <c:pt idx="2488">
                  <c:v>1.9014748028504353E-2</c:v>
                </c:pt>
                <c:pt idx="2489">
                  <c:v>1.9115484164277125E-2</c:v>
                </c:pt>
                <c:pt idx="2490">
                  <c:v>1.9200035022126877E-2</c:v>
                </c:pt>
                <c:pt idx="2491">
                  <c:v>1.925237069748988E-2</c:v>
                </c:pt>
                <c:pt idx="2492">
                  <c:v>1.9258645697786809E-2</c:v>
                </c:pt>
                <c:pt idx="2493">
                  <c:v>1.9210016816795922E-2</c:v>
                </c:pt>
                <c:pt idx="2494">
                  <c:v>1.9111539810001483E-2</c:v>
                </c:pt>
                <c:pt idx="2495">
                  <c:v>1.8985956992813486E-2</c:v>
                </c:pt>
                <c:pt idx="2496">
                  <c:v>1.8871619362123688E-2</c:v>
                </c:pt>
                <c:pt idx="2497">
                  <c:v>1.8804322915659383E-2</c:v>
                </c:pt>
                <c:pt idx="2498">
                  <c:v>1.8799716553654661E-2</c:v>
                </c:pt>
                <c:pt idx="2499">
                  <c:v>1.8851671551014765E-2</c:v>
                </c:pt>
                <c:pt idx="2500">
                  <c:v>1.8940683861637293E-2</c:v>
                </c:pt>
                <c:pt idx="2501">
                  <c:v>1.9046059258582843E-2</c:v>
                </c:pt>
                <c:pt idx="2502">
                  <c:v>1.9150224542511269E-2</c:v>
                </c:pt>
                <c:pt idx="2503">
                  <c:v>1.9242435465773439E-2</c:v>
                </c:pt>
                <c:pt idx="2504">
                  <c:v>1.9318357812508031E-2</c:v>
                </c:pt>
                <c:pt idx="2505">
                  <c:v>1.9378268343549072E-2</c:v>
                </c:pt>
                <c:pt idx="2506">
                  <c:v>1.9426535615718183E-2</c:v>
                </c:pt>
                <c:pt idx="2507">
                  <c:v>1.9468339883784953E-2</c:v>
                </c:pt>
                <c:pt idx="2508">
                  <c:v>1.9508959033804691E-2</c:v>
                </c:pt>
                <c:pt idx="2509">
                  <c:v>1.955067609649765E-2</c:v>
                </c:pt>
                <c:pt idx="2510">
                  <c:v>1.9593063214102608E-2</c:v>
                </c:pt>
                <c:pt idx="2511">
                  <c:v>1.9632790025928121E-2</c:v>
                </c:pt>
                <c:pt idx="2512">
                  <c:v>1.9665335415588254E-2</c:v>
                </c:pt>
                <c:pt idx="2513">
                  <c:v>1.968665301610641E-2</c:v>
                </c:pt>
                <c:pt idx="2514">
                  <c:v>1.9695646692673669E-2</c:v>
                </c:pt>
                <c:pt idx="2515">
                  <c:v>1.9693933597063635E-2</c:v>
                </c:pt>
                <c:pt idx="2516">
                  <c:v>1.9687699889515037E-2</c:v>
                </c:pt>
                <c:pt idx="2517">
                  <c:v>1.9685320635417742E-2</c:v>
                </c:pt>
                <c:pt idx="2518">
                  <c:v>1.9694076354773066E-2</c:v>
                </c:pt>
                <c:pt idx="2519">
                  <c:v>1.9719250031247988E-2</c:v>
                </c:pt>
                <c:pt idx="2520">
                  <c:v>1.9761701198975485E-2</c:v>
                </c:pt>
                <c:pt idx="2521">
                  <c:v>1.9819197736861378E-2</c:v>
                </c:pt>
                <c:pt idx="2522">
                  <c:v>1.9886270784214028E-2</c:v>
                </c:pt>
                <c:pt idx="2523">
                  <c:v>1.9956258675783784E-2</c:v>
                </c:pt>
                <c:pt idx="2524">
                  <c:v>2.0022781432327514E-2</c:v>
                </c:pt>
                <c:pt idx="2525">
                  <c:v>2.0079931521650236E-2</c:v>
                </c:pt>
                <c:pt idx="2526">
                  <c:v>2.0123037189156329E-2</c:v>
                </c:pt>
                <c:pt idx="2527">
                  <c:v>2.0150379354919163E-2</c:v>
                </c:pt>
                <c:pt idx="2528">
                  <c:v>2.016266959995618E-2</c:v>
                </c:pt>
                <c:pt idx="2529">
                  <c:v>2.0163622346655714E-2</c:v>
                </c:pt>
                <c:pt idx="2530">
                  <c:v>2.0159096818448203E-2</c:v>
                </c:pt>
                <c:pt idx="2531">
                  <c:v>2.015585752195272E-2</c:v>
                </c:pt>
                <c:pt idx="2532">
                  <c:v>2.0160287742351918E-2</c:v>
                </c:pt>
                <c:pt idx="2533">
                  <c:v>2.0175436579378942E-2</c:v>
                </c:pt>
                <c:pt idx="2534">
                  <c:v>2.0201352796255252E-2</c:v>
                </c:pt>
                <c:pt idx="2535">
                  <c:v>2.0234179048245222E-2</c:v>
                </c:pt>
                <c:pt idx="2536">
                  <c:v>2.0267579566725331E-2</c:v>
                </c:pt>
                <c:pt idx="2537">
                  <c:v>2.0293405979656027E-2</c:v>
                </c:pt>
                <c:pt idx="2538">
                  <c:v>2.0304890173169738E-2</c:v>
                </c:pt>
                <c:pt idx="2539">
                  <c:v>2.0298075864033444E-2</c:v>
                </c:pt>
                <c:pt idx="2540">
                  <c:v>2.0275108141047288E-2</c:v>
                </c:pt>
                <c:pt idx="2541">
                  <c:v>2.0243374655138275E-2</c:v>
                </c:pt>
                <c:pt idx="2542">
                  <c:v>2.0215311987717772E-2</c:v>
                </c:pt>
                <c:pt idx="2543">
                  <c:v>2.0202924969459763E-2</c:v>
                </c:pt>
                <c:pt idx="2544">
                  <c:v>2.0211976986507913E-2</c:v>
                </c:pt>
                <c:pt idx="2545">
                  <c:v>2.0240372958944226E-2</c:v>
                </c:pt>
                <c:pt idx="2546">
                  <c:v>2.0279301327636796E-2</c:v>
                </c:pt>
                <c:pt idx="2547">
                  <c:v>2.0317851951393146E-2</c:v>
                </c:pt>
                <c:pt idx="2548">
                  <c:v>2.0346159532605341E-2</c:v>
                </c:pt>
                <c:pt idx="2549">
                  <c:v>2.0358550636955259E-2</c:v>
                </c:pt>
                <c:pt idx="2550">
                  <c:v>2.0355738778419247E-2</c:v>
                </c:pt>
                <c:pt idx="2551">
                  <c:v>2.0342918840559516E-2</c:v>
                </c:pt>
                <c:pt idx="2552">
                  <c:v>2.0327096985457222E-2</c:v>
                </c:pt>
                <c:pt idx="2553">
                  <c:v>2.0312943585453453E-2</c:v>
                </c:pt>
                <c:pt idx="2554">
                  <c:v>2.0299648387421172E-2</c:v>
                </c:pt>
                <c:pt idx="2555">
                  <c:v>2.0280587881638796E-2</c:v>
                </c:pt>
                <c:pt idx="2556">
                  <c:v>2.0245423443818539E-2</c:v>
                </c:pt>
                <c:pt idx="2557">
                  <c:v>2.0183630510175927E-2</c:v>
                </c:pt>
                <c:pt idx="2558">
                  <c:v>2.009064800069706E-2</c:v>
                </c:pt>
                <c:pt idx="2559">
                  <c:v>1.9972733656169934E-2</c:v>
                </c:pt>
                <c:pt idx="2560">
                  <c:v>1.984885331420318E-2</c:v>
                </c:pt>
                <c:pt idx="2561">
                  <c:v>1.9743473339470591E-2</c:v>
                </c:pt>
                <c:pt idx="2562">
                  <c:v>1.9675470662137391E-2</c:v>
                </c:pt>
                <c:pt idx="2563">
                  <c:v>1.9650299523111609E-2</c:v>
                </c:pt>
                <c:pt idx="2564">
                  <c:v>1.9659720685978561E-2</c:v>
                </c:pt>
                <c:pt idx="2565">
                  <c:v>1.9689079862863963E-2</c:v>
                </c:pt>
                <c:pt idx="2566">
                  <c:v>1.9722390894781911E-2</c:v>
                </c:pt>
                <c:pt idx="2567">
                  <c:v>1.9747756579727733E-2</c:v>
                </c:pt>
                <c:pt idx="2568">
                  <c:v>1.9758417272226065E-2</c:v>
                </c:pt>
                <c:pt idx="2569">
                  <c:v>1.975203986222886E-2</c:v>
                </c:pt>
                <c:pt idx="2570">
                  <c:v>1.9730481102430825E-2</c:v>
                </c:pt>
                <c:pt idx="2571">
                  <c:v>1.9698263935126432E-2</c:v>
                </c:pt>
                <c:pt idx="2572">
                  <c:v>1.9662385294370272E-2</c:v>
                </c:pt>
                <c:pt idx="2573">
                  <c:v>1.9630744125308092E-2</c:v>
                </c:pt>
                <c:pt idx="2574">
                  <c:v>1.9610666263191429E-2</c:v>
                </c:pt>
                <c:pt idx="2575">
                  <c:v>1.9607764089763186E-2</c:v>
                </c:pt>
                <c:pt idx="2576">
                  <c:v>1.9623797650933267E-2</c:v>
                </c:pt>
                <c:pt idx="2577">
                  <c:v>1.9654962497370327E-2</c:v>
                </c:pt>
                <c:pt idx="2578">
                  <c:v>1.9692172922505708E-2</c:v>
                </c:pt>
                <c:pt idx="2579">
                  <c:v>1.9722152949779543E-2</c:v>
                </c:pt>
                <c:pt idx="2580">
                  <c:v>1.9730147973258578E-2</c:v>
                </c:pt>
                <c:pt idx="2581">
                  <c:v>1.9704117098054547E-2</c:v>
                </c:pt>
                <c:pt idx="2582">
                  <c:v>1.9640783404459423E-2</c:v>
                </c:pt>
                <c:pt idx="2583">
                  <c:v>1.9550390675384683E-2</c:v>
                </c:pt>
                <c:pt idx="2584">
                  <c:v>1.9456354630972079E-2</c:v>
                </c:pt>
                <c:pt idx="2585">
                  <c:v>1.9385020683518456E-2</c:v>
                </c:pt>
                <c:pt idx="2586">
                  <c:v>1.9355016370402173E-2</c:v>
                </c:pt>
                <c:pt idx="2587">
                  <c:v>1.9368615532809903E-2</c:v>
                </c:pt>
                <c:pt idx="2588">
                  <c:v>1.9412601753868292E-2</c:v>
                </c:pt>
                <c:pt idx="2589">
                  <c:v>1.9464011837670121E-2</c:v>
                </c:pt>
                <c:pt idx="2590">
                  <c:v>1.9498304462962208E-2</c:v>
                </c:pt>
                <c:pt idx="2591">
                  <c:v>1.9497543432189807E-2</c:v>
                </c:pt>
                <c:pt idx="2592">
                  <c:v>1.9455974152172501E-2</c:v>
                </c:pt>
                <c:pt idx="2593">
                  <c:v>1.9384592715193012E-2</c:v>
                </c:pt>
                <c:pt idx="2594">
                  <c:v>1.930884896439557E-2</c:v>
                </c:pt>
                <c:pt idx="2595">
                  <c:v>1.9256981863117435E-2</c:v>
                </c:pt>
                <c:pt idx="2596">
                  <c:v>1.9244859831496059E-2</c:v>
                </c:pt>
                <c:pt idx="2597">
                  <c:v>1.9270292718956767E-2</c:v>
                </c:pt>
                <c:pt idx="2598">
                  <c:v>1.9319070984509263E-2</c:v>
                </c:pt>
                <c:pt idx="2599">
                  <c:v>1.9373275483621572E-2</c:v>
                </c:pt>
                <c:pt idx="2600">
                  <c:v>1.9419925297876856E-2</c:v>
                </c:pt>
                <c:pt idx="2601">
                  <c:v>1.9452074263695902E-2</c:v>
                </c:pt>
                <c:pt idx="2602">
                  <c:v>1.9471241125657252E-2</c:v>
                </c:pt>
                <c:pt idx="2603">
                  <c:v>1.9486223256903763E-2</c:v>
                </c:pt>
                <c:pt idx="2604">
                  <c:v>1.9508863902551372E-2</c:v>
                </c:pt>
                <c:pt idx="2605">
                  <c:v>1.954929656285655E-2</c:v>
                </c:pt>
                <c:pt idx="2606">
                  <c:v>1.9611665376564353E-2</c:v>
                </c:pt>
                <c:pt idx="2607">
                  <c:v>1.9693172223405737E-2</c:v>
                </c:pt>
                <c:pt idx="2608">
                  <c:v>1.9786593219322874E-2</c:v>
                </c:pt>
                <c:pt idx="2609">
                  <c:v>1.9883176341896975E-2</c:v>
                </c:pt>
                <c:pt idx="2610">
                  <c:v>1.9975781119880204E-2</c:v>
                </c:pt>
                <c:pt idx="2611">
                  <c:v>2.0061356917697521E-2</c:v>
                </c:pt>
                <c:pt idx="2612">
                  <c:v>2.013975667141012E-2</c:v>
                </c:pt>
                <c:pt idx="2613">
                  <c:v>2.0213501555312003E-2</c:v>
                </c:pt>
                <c:pt idx="2614">
                  <c:v>2.0286067691372107E-2</c:v>
                </c:pt>
                <c:pt idx="2615">
                  <c:v>2.0360314015156273E-2</c:v>
                </c:pt>
                <c:pt idx="2616">
                  <c:v>2.0438005080122962E-2</c:v>
                </c:pt>
                <c:pt idx="2617">
                  <c:v>2.051995323253621E-2</c:v>
                </c:pt>
                <c:pt idx="2618">
                  <c:v>2.060663773981199E-2</c:v>
                </c:pt>
                <c:pt idx="2619">
                  <c:v>2.0697727563278052E-2</c:v>
                </c:pt>
                <c:pt idx="2620">
                  <c:v>2.0793559417366287E-2</c:v>
                </c:pt>
                <c:pt idx="2621">
                  <c:v>2.0893850132198705E-2</c:v>
                </c:pt>
                <c:pt idx="2622">
                  <c:v>2.0997600483358542E-2</c:v>
                </c:pt>
                <c:pt idx="2623">
                  <c:v>2.1102951060506098E-2</c:v>
                </c:pt>
                <c:pt idx="2624">
                  <c:v>2.120646487105084E-2</c:v>
                </c:pt>
                <c:pt idx="2625">
                  <c:v>2.1304319564555047E-2</c:v>
                </c:pt>
                <c:pt idx="2626">
                  <c:v>2.1393119452924009E-2</c:v>
                </c:pt>
                <c:pt idx="2627">
                  <c:v>2.1470947732197505E-2</c:v>
                </c:pt>
                <c:pt idx="2628">
                  <c:v>2.1538563114225102E-2</c:v>
                </c:pt>
                <c:pt idx="2629">
                  <c:v>2.1600357966214529E-2</c:v>
                </c:pt>
                <c:pt idx="2630">
                  <c:v>2.1663165456212292E-2</c:v>
                </c:pt>
                <c:pt idx="2631">
                  <c:v>2.173410964862434E-2</c:v>
                </c:pt>
                <c:pt idx="2632">
                  <c:v>2.1818454615798916E-2</c:v>
                </c:pt>
                <c:pt idx="2633">
                  <c:v>2.1918551841773066E-2</c:v>
                </c:pt>
                <c:pt idx="2634">
                  <c:v>2.2033024771242377E-2</c:v>
                </c:pt>
                <c:pt idx="2635">
                  <c:v>2.2158678356016388E-2</c:v>
                </c:pt>
                <c:pt idx="2636">
                  <c:v>2.2290160685098277E-2</c:v>
                </c:pt>
                <c:pt idx="2637">
                  <c:v>2.2422784205298436E-2</c:v>
                </c:pt>
                <c:pt idx="2638">
                  <c:v>2.2551712017577569E-2</c:v>
                </c:pt>
                <c:pt idx="2639">
                  <c:v>2.2672820244421982E-2</c:v>
                </c:pt>
                <c:pt idx="2640">
                  <c:v>2.2783706042834435E-2</c:v>
                </c:pt>
                <c:pt idx="2641">
                  <c:v>2.2882779662399617E-2</c:v>
                </c:pt>
                <c:pt idx="2642">
                  <c:v>2.2970512473759603E-2</c:v>
                </c:pt>
                <c:pt idx="2643">
                  <c:v>2.3048096467631857E-2</c:v>
                </c:pt>
                <c:pt idx="2644">
                  <c:v>2.3117300809133896E-2</c:v>
                </c:pt>
                <c:pt idx="2645">
                  <c:v>2.3179656506685759E-2</c:v>
                </c:pt>
                <c:pt idx="2646">
                  <c:v>2.3235352510444524E-2</c:v>
                </c:pt>
                <c:pt idx="2647">
                  <c:v>2.3283858466854674E-2</c:v>
                </c:pt>
                <c:pt idx="2648">
                  <c:v>2.3322916655944343E-2</c:v>
                </c:pt>
                <c:pt idx="2649">
                  <c:v>2.3350269076150693E-2</c:v>
                </c:pt>
                <c:pt idx="2650">
                  <c:v>2.3363610004348185E-2</c:v>
                </c:pt>
                <c:pt idx="2651">
                  <c:v>2.3362410263819484E-2</c:v>
                </c:pt>
                <c:pt idx="2652">
                  <c:v>2.3347677720364741E-2</c:v>
                </c:pt>
                <c:pt idx="2653">
                  <c:v>2.3323108596750925E-2</c:v>
                </c:pt>
                <c:pt idx="2654">
                  <c:v>2.3293886585646923E-2</c:v>
                </c:pt>
                <c:pt idx="2655">
                  <c:v>2.3264666540647978E-2</c:v>
                </c:pt>
                <c:pt idx="2656">
                  <c:v>2.3238279026843518E-2</c:v>
                </c:pt>
                <c:pt idx="2657">
                  <c:v>2.3213428252566021E-2</c:v>
                </c:pt>
                <c:pt idx="2658">
                  <c:v>2.3184117680526545E-2</c:v>
                </c:pt>
                <c:pt idx="2659">
                  <c:v>2.3139124284889307E-2</c:v>
                </c:pt>
                <c:pt idx="2660">
                  <c:v>2.3064928941171754E-2</c:v>
                </c:pt>
                <c:pt idx="2661">
                  <c:v>2.2948937188332481E-2</c:v>
                </c:pt>
                <c:pt idx="2662">
                  <c:v>2.2785670998954694E-2</c:v>
                </c:pt>
                <c:pt idx="2663">
                  <c:v>2.2581938004872865E-2</c:v>
                </c:pt>
                <c:pt idx="2664">
                  <c:v>2.2358334649236217E-2</c:v>
                </c:pt>
                <c:pt idx="2665">
                  <c:v>2.2143316618462822E-2</c:v>
                </c:pt>
                <c:pt idx="2666">
                  <c:v>2.1959592155402347E-2</c:v>
                </c:pt>
                <c:pt idx="2667">
                  <c:v>2.181668530713023E-2</c:v>
                </c:pt>
                <c:pt idx="2668">
                  <c:v>2.1709201371436632E-2</c:v>
                </c:pt>
                <c:pt idx="2669">
                  <c:v>2.1622392131946295E-2</c:v>
                </c:pt>
                <c:pt idx="2670">
                  <c:v>2.1538563114225102E-2</c:v>
                </c:pt>
                <c:pt idx="2671">
                  <c:v>2.1441467854119951E-2</c:v>
                </c:pt>
                <c:pt idx="2672">
                  <c:v>2.1321609996649133E-2</c:v>
                </c:pt>
                <c:pt idx="2673">
                  <c:v>2.1177002939976503E-2</c:v>
                </c:pt>
                <c:pt idx="2674">
                  <c:v>2.1013685438538782E-2</c:v>
                </c:pt>
                <c:pt idx="2675">
                  <c:v>2.0841841114101162E-2</c:v>
                </c:pt>
                <c:pt idx="2676">
                  <c:v>2.0672306334609276E-2</c:v>
                </c:pt>
                <c:pt idx="2677">
                  <c:v>2.0510751767657282E-2</c:v>
                </c:pt>
                <c:pt idx="2678">
                  <c:v>2.0355929412321023E-2</c:v>
                </c:pt>
                <c:pt idx="2679">
                  <c:v>2.0202067419733422E-2</c:v>
                </c:pt>
                <c:pt idx="2680">
                  <c:v>2.0042021122658644E-2</c:v>
                </c:pt>
                <c:pt idx="2681">
                  <c:v>1.987203653211413E-2</c:v>
                </c:pt>
                <c:pt idx="2682">
                  <c:v>1.9692839122850376E-2</c:v>
                </c:pt>
                <c:pt idx="2683">
                  <c:v>1.9509815216022259E-2</c:v>
                </c:pt>
                <c:pt idx="2684">
                  <c:v>1.9330339257566127E-2</c:v>
                </c:pt>
                <c:pt idx="2685">
                  <c:v>1.9161631018241882E-2</c:v>
                </c:pt>
                <c:pt idx="2686">
                  <c:v>1.9007193760183689E-2</c:v>
                </c:pt>
                <c:pt idx="2687">
                  <c:v>1.886753473572746E-2</c:v>
                </c:pt>
                <c:pt idx="2688">
                  <c:v>1.8739885774679239E-2</c:v>
                </c:pt>
                <c:pt idx="2689">
                  <c:v>1.8621103370871434E-2</c:v>
                </c:pt>
                <c:pt idx="2690">
                  <c:v>1.8508475250164764E-2</c:v>
                </c:pt>
                <c:pt idx="2691">
                  <c:v>1.8401379855202755E-2</c:v>
                </c:pt>
                <c:pt idx="2692">
                  <c:v>1.8300050267927599E-2</c:v>
                </c:pt>
                <c:pt idx="2693">
                  <c:v>1.8205336073790174E-2</c:v>
                </c:pt>
                <c:pt idx="2694">
                  <c:v>1.8117185537027476E-2</c:v>
                </c:pt>
                <c:pt idx="2695">
                  <c:v>1.8035357643080081E-2</c:v>
                </c:pt>
                <c:pt idx="2696">
                  <c:v>1.7958332144005568E-2</c:v>
                </c:pt>
                <c:pt idx="2697">
                  <c:v>1.7885490441212033E-2</c:v>
                </c:pt>
                <c:pt idx="2698">
                  <c:v>1.7817209477571722E-2</c:v>
                </c:pt>
                <c:pt idx="2699">
                  <c:v>1.7755476806328847E-2</c:v>
                </c:pt>
                <c:pt idx="2700">
                  <c:v>1.7702468568111768E-2</c:v>
                </c:pt>
                <c:pt idx="2701">
                  <c:v>1.766045501682691E-2</c:v>
                </c:pt>
                <c:pt idx="2702">
                  <c:v>1.7629717123853989E-2</c:v>
                </c:pt>
                <c:pt idx="2703">
                  <c:v>1.7608689679866858E-2</c:v>
                </c:pt>
                <c:pt idx="2704">
                  <c:v>1.7594766662339518E-2</c:v>
                </c:pt>
                <c:pt idx="2705">
                  <c:v>1.7584301014456089E-2</c:v>
                </c:pt>
                <c:pt idx="2706">
                  <c:v>1.7574167098022304E-2</c:v>
                </c:pt>
                <c:pt idx="2707">
                  <c:v>1.7562518121740717E-2</c:v>
                </c:pt>
                <c:pt idx="2708">
                  <c:v>1.7548691287150326E-2</c:v>
                </c:pt>
                <c:pt idx="2709">
                  <c:v>1.7533775846146699E-2</c:v>
                </c:pt>
                <c:pt idx="2710">
                  <c:v>1.75199972748812E-2</c:v>
                </c:pt>
                <c:pt idx="2711">
                  <c:v>1.7510101594791844E-2</c:v>
                </c:pt>
                <c:pt idx="2712">
                  <c:v>1.7506361181135261E-2</c:v>
                </c:pt>
                <c:pt idx="2713">
                  <c:v>1.7509391387189561E-2</c:v>
                </c:pt>
                <c:pt idx="2714">
                  <c:v>1.7518103347368825E-2</c:v>
                </c:pt>
                <c:pt idx="2715">
                  <c:v>1.7529751132368449E-2</c:v>
                </c:pt>
                <c:pt idx="2716">
                  <c:v>1.7540973074359662E-2</c:v>
                </c:pt>
                <c:pt idx="2717">
                  <c:v>1.7547981016438969E-2</c:v>
                </c:pt>
                <c:pt idx="2718">
                  <c:v>1.7547886313765266E-2</c:v>
                </c:pt>
                <c:pt idx="2719">
                  <c:v>1.7540262816270875E-2</c:v>
                </c:pt>
                <c:pt idx="2720">
                  <c:v>1.7526815482313624E-2</c:v>
                </c:pt>
                <c:pt idx="2721">
                  <c:v>1.7511569360850538E-2</c:v>
                </c:pt>
                <c:pt idx="2722">
                  <c:v>1.7499969409574562E-2</c:v>
                </c:pt>
                <c:pt idx="2723">
                  <c:v>1.7496939269259233E-2</c:v>
                </c:pt>
                <c:pt idx="2724">
                  <c:v>1.7504940779325535E-2</c:v>
                </c:pt>
                <c:pt idx="2725">
                  <c:v>1.7523216970607453E-2</c:v>
                </c:pt>
                <c:pt idx="2726">
                  <c:v>1.7547460151988954E-2</c:v>
                </c:pt>
                <c:pt idx="2727">
                  <c:v>1.7571657332822416E-2</c:v>
                </c:pt>
                <c:pt idx="2728">
                  <c:v>1.7588752435674832E-2</c:v>
                </c:pt>
                <c:pt idx="2729">
                  <c:v>1.7592635627616166E-2</c:v>
                </c:pt>
                <c:pt idx="2730">
                  <c:v>1.7580039058171754E-2</c:v>
                </c:pt>
                <c:pt idx="2731">
                  <c:v>1.7551390326447498E-2</c:v>
                </c:pt>
                <c:pt idx="2732">
                  <c:v>1.7511095887386325E-2</c:v>
                </c:pt>
                <c:pt idx="2733">
                  <c:v>1.7466544343909724E-2</c:v>
                </c:pt>
                <c:pt idx="2734">
                  <c:v>1.7426494466267668E-2</c:v>
                </c:pt>
                <c:pt idx="2735">
                  <c:v>1.7397287841815618E-2</c:v>
                </c:pt>
                <c:pt idx="2736">
                  <c:v>1.7381620267653126E-2</c:v>
                </c:pt>
                <c:pt idx="2737">
                  <c:v>1.737783362759206E-2</c:v>
                </c:pt>
                <c:pt idx="2738">
                  <c:v>1.7381620267653126E-2</c:v>
                </c:pt>
                <c:pt idx="2739">
                  <c:v>1.7387726294294987E-2</c:v>
                </c:pt>
                <c:pt idx="2740">
                  <c:v>1.7392838382623638E-2</c:v>
                </c:pt>
                <c:pt idx="2741">
                  <c:v>1.7396672488359872E-2</c:v>
                </c:pt>
                <c:pt idx="2742">
                  <c:v>1.7402447378169778E-2</c:v>
                </c:pt>
                <c:pt idx="2743">
                  <c:v>1.7415417492565161E-2</c:v>
                </c:pt>
                <c:pt idx="2744">
                  <c:v>1.7439607317414136E-2</c:v>
                </c:pt>
                <c:pt idx="2745">
                  <c:v>1.7475586848629838E-2</c:v>
                </c:pt>
                <c:pt idx="2746">
                  <c:v>1.7519571140470775E-2</c:v>
                </c:pt>
                <c:pt idx="2747">
                  <c:v>1.7564980480927712E-2</c:v>
                </c:pt>
                <c:pt idx="2748">
                  <c:v>1.7605232562430535E-2</c:v>
                </c:pt>
                <c:pt idx="2749">
                  <c:v>1.7635447752469186E-2</c:v>
                </c:pt>
                <c:pt idx="2750">
                  <c:v>1.765406097698909E-2</c:v>
                </c:pt>
                <c:pt idx="2751">
                  <c:v>1.7662870567487072E-2</c:v>
                </c:pt>
                <c:pt idx="2752">
                  <c:v>1.7666091322600348E-2</c:v>
                </c:pt>
                <c:pt idx="2753">
                  <c:v>1.7667985895589284E-2</c:v>
                </c:pt>
                <c:pt idx="2754">
                  <c:v>1.7671869796054968E-2</c:v>
                </c:pt>
                <c:pt idx="2755">
                  <c:v>1.767859565706555E-2</c:v>
                </c:pt>
                <c:pt idx="2756">
                  <c:v>1.7687500478366775E-2</c:v>
                </c:pt>
                <c:pt idx="2757">
                  <c:v>1.7696784422643237E-2</c:v>
                </c:pt>
                <c:pt idx="2758">
                  <c:v>1.770535803724595E-2</c:v>
                </c:pt>
                <c:pt idx="2759">
                  <c:v>1.7713458126974019E-2</c:v>
                </c:pt>
                <c:pt idx="2760">
                  <c:v>1.7722411033496605E-2</c:v>
                </c:pt>
                <c:pt idx="2761">
                  <c:v>1.7733211610799122E-2</c:v>
                </c:pt>
                <c:pt idx="2762">
                  <c:v>1.7745433640643533E-2</c:v>
                </c:pt>
                <c:pt idx="2763">
                  <c:v>1.77564242867785E-2</c:v>
                </c:pt>
                <c:pt idx="2764">
                  <c:v>1.7761919714149883E-2</c:v>
                </c:pt>
                <c:pt idx="2765">
                  <c:v>1.7757324395120361E-2</c:v>
                </c:pt>
                <c:pt idx="2766">
                  <c:v>1.7739748932814398E-2</c:v>
                </c:pt>
                <c:pt idx="2767">
                  <c:v>1.7709668592505352E-2</c:v>
                </c:pt>
                <c:pt idx="2768">
                  <c:v>1.7671254053420311E-2</c:v>
                </c:pt>
                <c:pt idx="2769">
                  <c:v>1.7632132503555348E-2</c:v>
                </c:pt>
                <c:pt idx="2770">
                  <c:v>1.7600354758608345E-2</c:v>
                </c:pt>
                <c:pt idx="2771">
                  <c:v>1.7582501516701061E-2</c:v>
                </c:pt>
                <c:pt idx="2772">
                  <c:v>1.7581554415614393E-2</c:v>
                </c:pt>
                <c:pt idx="2773">
                  <c:v>1.7596518854278837E-2</c:v>
                </c:pt>
                <c:pt idx="2774">
                  <c:v>1.7623228817440956E-2</c:v>
                </c:pt>
                <c:pt idx="2775">
                  <c:v>1.7655339777425744E-2</c:v>
                </c:pt>
                <c:pt idx="2776">
                  <c:v>1.7686411048936996E-2</c:v>
                </c:pt>
                <c:pt idx="2777">
                  <c:v>1.7710237020567749E-2</c:v>
                </c:pt>
                <c:pt idx="2778">
                  <c:v>1.772193733011453E-2</c:v>
                </c:pt>
                <c:pt idx="2779">
                  <c:v>1.7718195091559936E-2</c:v>
                </c:pt>
                <c:pt idx="2780">
                  <c:v>1.7698110716598343E-2</c:v>
                </c:pt>
                <c:pt idx="2781">
                  <c:v>1.7663723117986824E-2</c:v>
                </c:pt>
                <c:pt idx="2782">
                  <c:v>1.7620481972398645E-2</c:v>
                </c:pt>
                <c:pt idx="2783">
                  <c:v>1.7576676877725923E-2</c:v>
                </c:pt>
                <c:pt idx="2784">
                  <c:v>1.7542725049277914E-2</c:v>
                </c:pt>
                <c:pt idx="2785">
                  <c:v>1.7527336322004334E-2</c:v>
                </c:pt>
                <c:pt idx="2786">
                  <c:v>1.75347701929436E-2</c:v>
                </c:pt>
                <c:pt idx="2787">
                  <c:v>1.7563749299589055E-2</c:v>
                </c:pt>
                <c:pt idx="2788">
                  <c:v>1.7607789879528841E-2</c:v>
                </c:pt>
                <c:pt idx="2789">
                  <c:v>1.7657234303512421E-2</c:v>
                </c:pt>
                <c:pt idx="2790">
                  <c:v>1.7703036986750371E-2</c:v>
                </c:pt>
                <c:pt idx="2791">
                  <c:v>1.7738896233057817E-2</c:v>
                </c:pt>
                <c:pt idx="2792">
                  <c:v>1.7762061838194194E-2</c:v>
                </c:pt>
                <c:pt idx="2793">
                  <c:v>1.7773479288352618E-2</c:v>
                </c:pt>
                <c:pt idx="2794">
                  <c:v>1.7776227101252724E-2</c:v>
                </c:pt>
                <c:pt idx="2795">
                  <c:v>1.7773953047957276E-2</c:v>
                </c:pt>
                <c:pt idx="2796">
                  <c:v>1.7769168099701877E-2</c:v>
                </c:pt>
                <c:pt idx="2797">
                  <c:v>1.7762061838194194E-2</c:v>
                </c:pt>
                <c:pt idx="2798">
                  <c:v>1.7751213169884945E-2</c:v>
                </c:pt>
                <c:pt idx="2799">
                  <c:v>1.7734964361394673E-2</c:v>
                </c:pt>
                <c:pt idx="2800">
                  <c:v>1.7712321263161374E-2</c:v>
                </c:pt>
                <c:pt idx="2801">
                  <c:v>1.7684469029340084E-2</c:v>
                </c:pt>
                <c:pt idx="2802">
                  <c:v>1.7655102962245834E-2</c:v>
                </c:pt>
                <c:pt idx="2803">
                  <c:v>1.7628438398862318E-2</c:v>
                </c:pt>
                <c:pt idx="2804">
                  <c:v>1.7608689679866858E-2</c:v>
                </c:pt>
                <c:pt idx="2805">
                  <c:v>1.7598081626027069E-2</c:v>
                </c:pt>
                <c:pt idx="2806">
                  <c:v>1.7596376784398755E-2</c:v>
                </c:pt>
                <c:pt idx="2807">
                  <c:v>1.7601207186393814E-2</c:v>
                </c:pt>
                <c:pt idx="2808">
                  <c:v>1.7609494765960205E-2</c:v>
                </c:pt>
                <c:pt idx="2809">
                  <c:v>1.7618587606629949E-2</c:v>
                </c:pt>
                <c:pt idx="2810">
                  <c:v>1.7626591358298711E-2</c:v>
                </c:pt>
                <c:pt idx="2811">
                  <c:v>1.7633695403461509E-2</c:v>
                </c:pt>
                <c:pt idx="2812">
                  <c:v>1.7641036372212166E-2</c:v>
                </c:pt>
                <c:pt idx="2813">
                  <c:v>1.765027196076609E-2</c:v>
                </c:pt>
                <c:pt idx="2814">
                  <c:v>1.7662207473811104E-2</c:v>
                </c:pt>
                <c:pt idx="2815">
                  <c:v>1.7676274749594451E-2</c:v>
                </c:pt>
                <c:pt idx="2816">
                  <c:v>1.7690010913109306E-2</c:v>
                </c:pt>
                <c:pt idx="2817">
                  <c:v>1.7699863325537208E-2</c:v>
                </c:pt>
                <c:pt idx="2818">
                  <c:v>1.7701379101133802E-2</c:v>
                </c:pt>
                <c:pt idx="2819">
                  <c:v>1.7690910883814821E-2</c:v>
                </c:pt>
                <c:pt idx="2820">
                  <c:v>1.7667370158461333E-2</c:v>
                </c:pt>
                <c:pt idx="2821">
                  <c:v>1.7632748190725706E-2</c:v>
                </c:pt>
                <c:pt idx="2822">
                  <c:v>1.7591783216654572E-2</c:v>
                </c:pt>
                <c:pt idx="2823">
                  <c:v>1.7551390326447498E-2</c:v>
                </c:pt>
                <c:pt idx="2824">
                  <c:v>1.7518860917382657E-2</c:v>
                </c:pt>
                <c:pt idx="2825">
                  <c:v>1.7499732679101116E-2</c:v>
                </c:pt>
                <c:pt idx="2826">
                  <c:v>1.7496181737483924E-2</c:v>
                </c:pt>
                <c:pt idx="2827">
                  <c:v>1.7506171793958875E-2</c:v>
                </c:pt>
                <c:pt idx="2828">
                  <c:v>1.75247321297969E-2</c:v>
                </c:pt>
                <c:pt idx="2829">
                  <c:v>1.7545424051496301E-2</c:v>
                </c:pt>
                <c:pt idx="2830">
                  <c:v>1.7562186651377782E-2</c:v>
                </c:pt>
                <c:pt idx="2831">
                  <c:v>1.7571325855484172E-2</c:v>
                </c:pt>
                <c:pt idx="2832">
                  <c:v>1.7572225580276841E-2</c:v>
                </c:pt>
                <c:pt idx="2833">
                  <c:v>1.7566969319694054E-2</c:v>
                </c:pt>
                <c:pt idx="2834">
                  <c:v>1.7559913718562043E-2</c:v>
                </c:pt>
                <c:pt idx="2835">
                  <c:v>1.7555083775825837E-2</c:v>
                </c:pt>
                <c:pt idx="2836">
                  <c:v>1.7555652001594941E-2</c:v>
                </c:pt>
                <c:pt idx="2837">
                  <c:v>1.7562802239395898E-2</c:v>
                </c:pt>
                <c:pt idx="2838">
                  <c:v>1.7575303600242193E-2</c:v>
                </c:pt>
                <c:pt idx="2839">
                  <c:v>1.7590741383307202E-2</c:v>
                </c:pt>
                <c:pt idx="2840">
                  <c:v>1.760660593455567E-2</c:v>
                </c:pt>
                <c:pt idx="2841">
                  <c:v>1.7620245176225752E-2</c:v>
                </c:pt>
                <c:pt idx="2842">
                  <c:v>1.7630332807600197E-2</c:v>
                </c:pt>
                <c:pt idx="2843">
                  <c:v>1.7636300249137555E-2</c:v>
                </c:pt>
                <c:pt idx="2844">
                  <c:v>1.7637957886338613E-2</c:v>
                </c:pt>
                <c:pt idx="2845">
                  <c:v>1.7635305669853735E-2</c:v>
                </c:pt>
                <c:pt idx="2846">
                  <c:v>1.7628201598350896E-2</c:v>
                </c:pt>
                <c:pt idx="2847">
                  <c:v>1.7616882684502917E-2</c:v>
                </c:pt>
                <c:pt idx="2848">
                  <c:v>1.7601538686540037E-2</c:v>
                </c:pt>
                <c:pt idx="2849">
                  <c:v>1.7584253659156408E-2</c:v>
                </c:pt>
                <c:pt idx="2850">
                  <c:v>1.7567774328450598E-2</c:v>
                </c:pt>
                <c:pt idx="2851">
                  <c:v>1.7556741103064172E-2</c:v>
                </c:pt>
                <c:pt idx="2852">
                  <c:v>1.7555936114758381E-2</c:v>
                </c:pt>
                <c:pt idx="2853">
                  <c:v>1.7569668472587469E-2</c:v>
                </c:pt>
                <c:pt idx="2854">
                  <c:v>1.7599928545342997E-2</c:v>
                </c:pt>
                <c:pt idx="2855">
                  <c:v>1.7645488374996594E-2</c:v>
                </c:pt>
                <c:pt idx="2856">
                  <c:v>1.7701284365003973E-2</c:v>
                </c:pt>
                <c:pt idx="2857">
                  <c:v>1.7759361489309029E-2</c:v>
                </c:pt>
                <c:pt idx="2858">
                  <c:v>1.7810244569749684E-2</c:v>
                </c:pt>
                <c:pt idx="2859">
                  <c:v>1.7844833307236092E-2</c:v>
                </c:pt>
                <c:pt idx="2860">
                  <c:v>1.7856584628545464E-2</c:v>
                </c:pt>
                <c:pt idx="2861">
                  <c:v>1.7844122552031844E-2</c:v>
                </c:pt>
                <c:pt idx="2862">
                  <c:v>1.7811665970437724E-2</c:v>
                </c:pt>
                <c:pt idx="2863">
                  <c:v>1.7768457468318583E-2</c:v>
                </c:pt>
                <c:pt idx="2864">
                  <c:v>1.772477955815745E-2</c:v>
                </c:pt>
                <c:pt idx="2865">
                  <c:v>1.7689774079023186E-2</c:v>
                </c:pt>
                <c:pt idx="2866">
                  <c:v>1.7667322794103119E-2</c:v>
                </c:pt>
                <c:pt idx="2867">
                  <c:v>1.7656097586868497E-2</c:v>
                </c:pt>
                <c:pt idx="2868">
                  <c:v>1.7650366685768821E-2</c:v>
                </c:pt>
                <c:pt idx="2869">
                  <c:v>1.7643025559305432E-2</c:v>
                </c:pt>
                <c:pt idx="2870">
                  <c:v>1.7629101440980639E-2</c:v>
                </c:pt>
                <c:pt idx="2871">
                  <c:v>1.7606842723292066E-2</c:v>
                </c:pt>
                <c:pt idx="2872">
                  <c:v>1.757857106069129E-2</c:v>
                </c:pt>
                <c:pt idx="2873">
                  <c:v>1.7550537996436261E-2</c:v>
                </c:pt>
                <c:pt idx="2874">
                  <c:v>1.752984583108776E-2</c:v>
                </c:pt>
                <c:pt idx="2875">
                  <c:v>1.7522080604684315E-2</c:v>
                </c:pt>
                <c:pt idx="2876">
                  <c:v>1.752927763908187E-2</c:v>
                </c:pt>
                <c:pt idx="2877">
                  <c:v>1.7550017128919588E-2</c:v>
                </c:pt>
                <c:pt idx="2878">
                  <c:v>1.757942344572096E-2</c:v>
                </c:pt>
                <c:pt idx="2879">
                  <c:v>1.7611767958279696E-2</c:v>
                </c:pt>
                <c:pt idx="2880">
                  <c:v>1.7641794156697328E-2</c:v>
                </c:pt>
                <c:pt idx="2881">
                  <c:v>1.7666186051053651E-2</c:v>
                </c:pt>
                <c:pt idx="2882">
                  <c:v>1.7684184832078804E-2</c:v>
                </c:pt>
                <c:pt idx="2883">
                  <c:v>1.7696831790214879E-2</c:v>
                </c:pt>
                <c:pt idx="2884">
                  <c:v>1.7705642248363036E-2</c:v>
                </c:pt>
                <c:pt idx="2885">
                  <c:v>1.7712842325372753E-2</c:v>
                </c:pt>
                <c:pt idx="2886">
                  <c:v>1.7719521450902737E-2</c:v>
                </c:pt>
                <c:pt idx="2887">
                  <c:v>1.7726105937609943E-2</c:v>
                </c:pt>
                <c:pt idx="2888">
                  <c:v>1.7732358923877829E-2</c:v>
                </c:pt>
                <c:pt idx="2889">
                  <c:v>1.7738327767483648E-2</c:v>
                </c:pt>
                <c:pt idx="2890">
                  <c:v>1.7744154574894439E-2</c:v>
                </c:pt>
                <c:pt idx="2891">
                  <c:v>1.7751071049391127E-2</c:v>
                </c:pt>
                <c:pt idx="2892">
                  <c:v>1.7760830098023445E-2</c:v>
                </c:pt>
                <c:pt idx="2893">
                  <c:v>1.7775374329871436E-2</c:v>
                </c:pt>
                <c:pt idx="2894">
                  <c:v>1.7796220332350527E-2</c:v>
                </c:pt>
                <c:pt idx="2895">
                  <c:v>1.7823274250189387E-2</c:v>
                </c:pt>
                <c:pt idx="2896">
                  <c:v>1.7854784002232744E-2</c:v>
                </c:pt>
                <c:pt idx="2897">
                  <c:v>1.7887385971554943E-2</c:v>
                </c:pt>
                <c:pt idx="2898">
                  <c:v>1.7916720358297961E-2</c:v>
                </c:pt>
                <c:pt idx="2899">
                  <c:v>1.7937810115867387E-2</c:v>
                </c:pt>
                <c:pt idx="2900">
                  <c:v>1.7946341095242974E-2</c:v>
                </c:pt>
                <c:pt idx="2901">
                  <c:v>1.7939563692389599E-2</c:v>
                </c:pt>
                <c:pt idx="2902">
                  <c:v>1.7916530792087677E-2</c:v>
                </c:pt>
                <c:pt idx="2903">
                  <c:v>1.7878382276108846E-2</c:v>
                </c:pt>
                <c:pt idx="2904">
                  <c:v>1.7827917648969533E-2</c:v>
                </c:pt>
                <c:pt idx="2905">
                  <c:v>1.7768504843707972E-2</c:v>
                </c:pt>
                <c:pt idx="2906">
                  <c:v>1.7704931720918821E-2</c:v>
                </c:pt>
                <c:pt idx="2907">
                  <c:v>1.7641415264289435E-2</c:v>
                </c:pt>
                <c:pt idx="2908">
                  <c:v>1.7583495975065162E-2</c:v>
                </c:pt>
                <c:pt idx="2909">
                  <c:v>1.7537374445343996E-2</c:v>
                </c:pt>
                <c:pt idx="2910">
                  <c:v>1.7508349751473657E-2</c:v>
                </c:pt>
                <c:pt idx="2911">
                  <c:v>1.7500206140177017E-2</c:v>
                </c:pt>
                <c:pt idx="2912">
                  <c:v>1.7512989784339811E-2</c:v>
                </c:pt>
                <c:pt idx="2913">
                  <c:v>1.7542440944756894E-2</c:v>
                </c:pt>
                <c:pt idx="2914">
                  <c:v>1.7579376090953076E-2</c:v>
                </c:pt>
                <c:pt idx="2915">
                  <c:v>1.7612288899862234E-2</c:v>
                </c:pt>
                <c:pt idx="2916">
                  <c:v>1.7631090573409187E-2</c:v>
                </c:pt>
                <c:pt idx="2917">
                  <c:v>1.7629717123853989E-2</c:v>
                </c:pt>
                <c:pt idx="2918">
                  <c:v>1.7609305333804021E-2</c:v>
                </c:pt>
                <c:pt idx="2919">
                  <c:v>1.7577955450321276E-2</c:v>
                </c:pt>
                <c:pt idx="2920">
                  <c:v>1.7548359827340505E-2</c:v>
                </c:pt>
                <c:pt idx="2921">
                  <c:v>1.7534249344337578E-2</c:v>
                </c:pt>
                <c:pt idx="2922">
                  <c:v>1.7543956171016246E-2</c:v>
                </c:pt>
                <c:pt idx="2923">
                  <c:v>1.7579139317191812E-2</c:v>
                </c:pt>
                <c:pt idx="2924">
                  <c:v>1.763279555131338E-2</c:v>
                </c:pt>
                <c:pt idx="2925">
                  <c:v>1.769247399526221E-2</c:v>
                </c:pt>
                <c:pt idx="2926">
                  <c:v>1.7743207121212485E-2</c:v>
                </c:pt>
                <c:pt idx="2927">
                  <c:v>1.7773337160572184E-2</c:v>
                </c:pt>
                <c:pt idx="2928">
                  <c:v>1.7776985121664052E-2</c:v>
                </c:pt>
                <c:pt idx="2929">
                  <c:v>1.7755997920320361E-2</c:v>
                </c:pt>
                <c:pt idx="2930">
                  <c:v>1.7718953010688505E-2</c:v>
                </c:pt>
                <c:pt idx="2931">
                  <c:v>1.7676890499347415E-2</c:v>
                </c:pt>
                <c:pt idx="2932">
                  <c:v>1.7642599304161361E-2</c:v>
                </c:pt>
                <c:pt idx="2933">
                  <c:v>1.7625407362069429E-2</c:v>
                </c:pt>
                <c:pt idx="2934">
                  <c:v>1.7630569609273578E-2</c:v>
                </c:pt>
                <c:pt idx="2935">
                  <c:v>1.7658465749900393E-2</c:v>
                </c:pt>
                <c:pt idx="2936">
                  <c:v>1.7705310668744385E-2</c:v>
                </c:pt>
                <c:pt idx="2937">
                  <c:v>1.7764525329015752E-2</c:v>
                </c:pt>
                <c:pt idx="2938">
                  <c:v>1.7826875249003411E-2</c:v>
                </c:pt>
                <c:pt idx="2939">
                  <c:v>1.7883737083010515E-2</c:v>
                </c:pt>
                <c:pt idx="2940">
                  <c:v>1.7926862271186356E-2</c:v>
                </c:pt>
                <c:pt idx="2941">
                  <c:v>1.7949800929085508E-2</c:v>
                </c:pt>
                <c:pt idx="2942">
                  <c:v>1.7950085300216152E-2</c:v>
                </c:pt>
                <c:pt idx="2943">
                  <c:v>1.7928141875152476E-2</c:v>
                </c:pt>
                <c:pt idx="2944">
                  <c:v>1.7888333739828805E-2</c:v>
                </c:pt>
                <c:pt idx="2945">
                  <c:v>1.7836304321556602E-2</c:v>
                </c:pt>
                <c:pt idx="2946">
                  <c:v>1.7779117061164102E-2</c:v>
                </c:pt>
                <c:pt idx="2947">
                  <c:v>1.7722695255773874E-2</c:v>
                </c:pt>
                <c:pt idx="2948">
                  <c:v>1.7671064594323899E-2</c:v>
                </c:pt>
                <c:pt idx="2949">
                  <c:v>1.7627585917626049E-2</c:v>
                </c:pt>
                <c:pt idx="2950">
                  <c:v>1.759391424719527E-2</c:v>
                </c:pt>
                <c:pt idx="2951">
                  <c:v>1.7571467917169476E-2</c:v>
                </c:pt>
                <c:pt idx="2952">
                  <c:v>1.7560766066974116E-2</c:v>
                </c:pt>
                <c:pt idx="2953">
                  <c:v>1.7562281357170102E-2</c:v>
                </c:pt>
                <c:pt idx="2954">
                  <c:v>1.7575303600242193E-2</c:v>
                </c:pt>
                <c:pt idx="2955">
                  <c:v>1.7598839335565514E-2</c:v>
                </c:pt>
                <c:pt idx="2956">
                  <c:v>1.7631658898633624E-2</c:v>
                </c:pt>
                <c:pt idx="2957">
                  <c:v>1.7673006553981425E-2</c:v>
                </c:pt>
                <c:pt idx="2958">
                  <c:v>1.7722505774234971E-2</c:v>
                </c:pt>
                <c:pt idx="2959">
                  <c:v>1.7779827709989666E-2</c:v>
                </c:pt>
                <c:pt idx="2960">
                  <c:v>1.7843411797990889E-2</c:v>
                </c:pt>
                <c:pt idx="2961">
                  <c:v>1.7909232555903615E-2</c:v>
                </c:pt>
                <c:pt idx="2962">
                  <c:v>1.7970844895707234E-2</c:v>
                </c:pt>
                <c:pt idx="2963">
                  <c:v>1.8019904047514208E-2</c:v>
                </c:pt>
                <c:pt idx="2964">
                  <c:v>1.8047730396636891E-2</c:v>
                </c:pt>
                <c:pt idx="2965">
                  <c:v>1.8048346673271282E-2</c:v>
                </c:pt>
                <c:pt idx="2966">
                  <c:v>1.8020425478891173E-2</c:v>
                </c:pt>
                <c:pt idx="2967">
                  <c:v>1.7967574482622446E-2</c:v>
                </c:pt>
                <c:pt idx="2968">
                  <c:v>1.7897385031041119E-2</c:v>
                </c:pt>
                <c:pt idx="2969">
                  <c:v>1.7819673281233257E-2</c:v>
                </c:pt>
                <c:pt idx="2970">
                  <c:v>1.7743254493847633E-2</c:v>
                </c:pt>
                <c:pt idx="2971">
                  <c:v>1.7673859124379038E-2</c:v>
                </c:pt>
                <c:pt idx="2972">
                  <c:v>1.7614135879598498E-2</c:v>
                </c:pt>
                <c:pt idx="2973">
                  <c:v>1.7564649008685613E-2</c:v>
                </c:pt>
                <c:pt idx="2974">
                  <c:v>1.75247321297969E-2</c:v>
                </c:pt>
                <c:pt idx="2975">
                  <c:v>1.7495187479033909E-2</c:v>
                </c:pt>
                <c:pt idx="2976">
                  <c:v>1.7477007154437913E-2</c:v>
                </c:pt>
                <c:pt idx="2977">
                  <c:v>1.7470994558306269E-2</c:v>
                </c:pt>
                <c:pt idx="2978">
                  <c:v>1.7475539505182897E-2</c:v>
                </c:pt>
                <c:pt idx="2979">
                  <c:v>1.7485434397775074E-2</c:v>
                </c:pt>
                <c:pt idx="2980">
                  <c:v>1.7492725515525737E-2</c:v>
                </c:pt>
                <c:pt idx="2981">
                  <c:v>1.748808569915818E-2</c:v>
                </c:pt>
                <c:pt idx="2982">
                  <c:v>1.74642245693797E-2</c:v>
                </c:pt>
                <c:pt idx="2983">
                  <c:v>1.7419583158931235E-2</c:v>
                </c:pt>
                <c:pt idx="2984">
                  <c:v>1.7359279568523362E-2</c:v>
                </c:pt>
                <c:pt idx="2985">
                  <c:v>1.7293920690306903E-2</c:v>
                </c:pt>
                <c:pt idx="2986">
                  <c:v>1.7237325292925893E-2</c:v>
                </c:pt>
                <c:pt idx="2987">
                  <c:v>1.7201270867359692E-2</c:v>
                </c:pt>
                <c:pt idx="2988">
                  <c:v>1.7192376010082295E-2</c:v>
                </c:pt>
                <c:pt idx="2989">
                  <c:v>1.7210307850413793E-2</c:v>
                </c:pt>
                <c:pt idx="2990">
                  <c:v>1.7248870912294007E-2</c:v>
                </c:pt>
                <c:pt idx="2991">
                  <c:v>1.7298653081071719E-2</c:v>
                </c:pt>
                <c:pt idx="2992">
                  <c:v>1.735132807157071E-2</c:v>
                </c:pt>
                <c:pt idx="2993">
                  <c:v>1.7399654594001186E-2</c:v>
                </c:pt>
                <c:pt idx="2994">
                  <c:v>1.7439275940848171E-2</c:v>
                </c:pt>
                <c:pt idx="2995">
                  <c:v>1.7467680564526872E-2</c:v>
                </c:pt>
                <c:pt idx="2996">
                  <c:v>1.7482972489555122E-2</c:v>
                </c:pt>
                <c:pt idx="2997">
                  <c:v>1.7482641079898959E-2</c:v>
                </c:pt>
                <c:pt idx="2998">
                  <c:v>1.74642245693797E-2</c:v>
                </c:pt>
                <c:pt idx="2999">
                  <c:v>1.7425879071427914E-2</c:v>
                </c:pt>
                <c:pt idx="3000">
                  <c:v>1.7367751859402442E-2</c:v>
                </c:pt>
                <c:pt idx="3001">
                  <c:v>1.729410998494731E-2</c:v>
                </c:pt>
                <c:pt idx="3002">
                  <c:v>1.7212720898640805E-2</c:v>
                </c:pt>
                <c:pt idx="3003">
                  <c:v>1.7133475834649987E-2</c:v>
                </c:pt>
                <c:pt idx="3004">
                  <c:v>1.7068482020748527E-2</c:v>
                </c:pt>
                <c:pt idx="3005">
                  <c:v>1.7027854002112947E-2</c:v>
                </c:pt>
                <c:pt idx="3006">
                  <c:v>1.7018915402174279E-2</c:v>
                </c:pt>
                <c:pt idx="3007">
                  <c:v>1.7044265561394729E-2</c:v>
                </c:pt>
                <c:pt idx="3008">
                  <c:v>1.7100930409250443E-2</c:v>
                </c:pt>
                <c:pt idx="3009">
                  <c:v>1.7181210383293583E-2</c:v>
                </c:pt>
                <c:pt idx="3010">
                  <c:v>1.7273240747708325E-2</c:v>
                </c:pt>
                <c:pt idx="3011">
                  <c:v>1.736325537159435E-2</c:v>
                </c:pt>
                <c:pt idx="3012">
                  <c:v>1.7439465298855001E-2</c:v>
                </c:pt>
                <c:pt idx="3013">
                  <c:v>1.7493483041272535E-2</c:v>
                </c:pt>
                <c:pt idx="3014">
                  <c:v>1.7523737805982726E-2</c:v>
                </c:pt>
                <c:pt idx="3015">
                  <c:v>1.7534628143261805E-2</c:v>
                </c:pt>
                <c:pt idx="3016">
                  <c:v>1.7537232394810438E-2</c:v>
                </c:pt>
                <c:pt idx="3017">
                  <c:v>1.7544713786128447E-2</c:v>
                </c:pt>
                <c:pt idx="3018">
                  <c:v>1.7567442854075983E-2</c:v>
                </c:pt>
                <c:pt idx="3019">
                  <c:v>1.7611720599985076E-2</c:v>
                </c:pt>
                <c:pt idx="3020">
                  <c:v>1.7675327443986939E-2</c:v>
                </c:pt>
                <c:pt idx="3021">
                  <c:v>1.7748276022462334E-2</c:v>
                </c:pt>
                <c:pt idx="3022">
                  <c:v>1.7814982590134382E-2</c:v>
                </c:pt>
                <c:pt idx="3023">
                  <c:v>1.7859048655597638E-2</c:v>
                </c:pt>
                <c:pt idx="3024">
                  <c:v>1.7867909791494236E-2</c:v>
                </c:pt>
                <c:pt idx="3025">
                  <c:v>1.783706244683449E-2</c:v>
                </c:pt>
                <c:pt idx="3026">
                  <c:v>1.777111049808246E-2</c:v>
                </c:pt>
                <c:pt idx="3027">
                  <c:v>1.7682953312761835E-2</c:v>
                </c:pt>
                <c:pt idx="3028">
                  <c:v>1.7591025519426724E-2</c:v>
                </c:pt>
                <c:pt idx="3029">
                  <c:v>1.7511332624053928E-2</c:v>
                </c:pt>
                <c:pt idx="3030">
                  <c:v>1.7455276983690222E-2</c:v>
                </c:pt>
                <c:pt idx="3031">
                  <c:v>1.7425263677459907E-2</c:v>
                </c:pt>
                <c:pt idx="3032">
                  <c:v>1.7416316894421042E-2</c:v>
                </c:pt>
                <c:pt idx="3033">
                  <c:v>1.7417642332130185E-2</c:v>
                </c:pt>
                <c:pt idx="3034">
                  <c:v>1.7417642332130185E-2</c:v>
                </c:pt>
                <c:pt idx="3035">
                  <c:v>1.7408411689237697E-2</c:v>
                </c:pt>
                <c:pt idx="3036">
                  <c:v>1.7387915629826684E-2</c:v>
                </c:pt>
                <c:pt idx="3037">
                  <c:v>1.7360320846762107E-2</c:v>
                </c:pt>
                <c:pt idx="3038">
                  <c:v>1.7333816359514271E-2</c:v>
                </c:pt>
                <c:pt idx="3039">
                  <c:v>1.7316305353540135E-2</c:v>
                </c:pt>
                <c:pt idx="3040">
                  <c:v>1.7312188003309376E-2</c:v>
                </c:pt>
                <c:pt idx="3041">
                  <c:v>1.7320138783672352E-2</c:v>
                </c:pt>
                <c:pt idx="3042">
                  <c:v>1.7333201095985035E-2</c:v>
                </c:pt>
                <c:pt idx="3043">
                  <c:v>1.7341814864714884E-2</c:v>
                </c:pt>
                <c:pt idx="3044">
                  <c:v>1.7339069798989932E-2</c:v>
                </c:pt>
                <c:pt idx="3045">
                  <c:v>1.7322552442226042E-2</c:v>
                </c:pt>
                <c:pt idx="3046">
                  <c:v>1.7296949414455937E-2</c:v>
                </c:pt>
                <c:pt idx="3047">
                  <c:v>1.7270496115387574E-2</c:v>
                </c:pt>
                <c:pt idx="3048">
                  <c:v>1.7252798385567276E-2</c:v>
                </c:pt>
                <c:pt idx="3049">
                  <c:v>1.7248492362529805E-2</c:v>
                </c:pt>
                <c:pt idx="3050">
                  <c:v>1.7255495586579368E-2</c:v>
                </c:pt>
                <c:pt idx="3051">
                  <c:v>1.7265858672603569E-2</c:v>
                </c:pt>
                <c:pt idx="3052">
                  <c:v>1.7269171126681932E-2</c:v>
                </c:pt>
                <c:pt idx="3053">
                  <c:v>1.7257104451299483E-2</c:v>
                </c:pt>
                <c:pt idx="3054">
                  <c:v>1.7226631673378474E-2</c:v>
                </c:pt>
                <c:pt idx="3055">
                  <c:v>1.718267703823197E-2</c:v>
                </c:pt>
                <c:pt idx="3056">
                  <c:v>1.7135131553752476E-2</c:v>
                </c:pt>
                <c:pt idx="3057">
                  <c:v>1.709530143335904E-2</c:v>
                </c:pt>
                <c:pt idx="3058">
                  <c:v>1.7071461873696254E-2</c:v>
                </c:pt>
                <c:pt idx="3059">
                  <c:v>1.7063562943155936E-2</c:v>
                </c:pt>
                <c:pt idx="3060">
                  <c:v>1.7066069773813215E-2</c:v>
                </c:pt>
                <c:pt idx="3061">
                  <c:v>1.7069900995792881E-2</c:v>
                </c:pt>
                <c:pt idx="3062">
                  <c:v>1.7067252246126836E-2</c:v>
                </c:pt>
                <c:pt idx="3063">
                  <c:v>1.7055900644817452E-2</c:v>
                </c:pt>
                <c:pt idx="3064">
                  <c:v>1.7039819717519018E-2</c:v>
                </c:pt>
                <c:pt idx="3065">
                  <c:v>1.7028563422686566E-2</c:v>
                </c:pt>
                <c:pt idx="3066">
                  <c:v>1.7033482103867365E-2</c:v>
                </c:pt>
                <c:pt idx="3067">
                  <c:v>1.7062948062374534E-2</c:v>
                </c:pt>
                <c:pt idx="3068">
                  <c:v>1.7120135699626022E-2</c:v>
                </c:pt>
                <c:pt idx="3069">
                  <c:v>1.720198057126689E-2</c:v>
                </c:pt>
                <c:pt idx="3070">
                  <c:v>1.7301397891343901E-2</c:v>
                </c:pt>
                <c:pt idx="3071">
                  <c:v>1.7407796320020558E-2</c:v>
                </c:pt>
                <c:pt idx="3072">
                  <c:v>1.7510243636451834E-2</c:v>
                </c:pt>
                <c:pt idx="3073">
                  <c:v>1.7598697264926261E-2</c:v>
                </c:pt>
                <c:pt idx="3074">
                  <c:v>1.7662965295237826E-2</c:v>
                </c:pt>
                <c:pt idx="3075">
                  <c:v>1.7693895010550759E-2</c:v>
                </c:pt>
                <c:pt idx="3076">
                  <c:v>1.7684753226787437E-2</c:v>
                </c:pt>
                <c:pt idx="3077">
                  <c:v>1.7630948492219262E-2</c:v>
                </c:pt>
                <c:pt idx="3078">
                  <c:v>1.7533775846146699E-2</c:v>
                </c:pt>
                <c:pt idx="3079">
                  <c:v>1.7400269951682219E-2</c:v>
                </c:pt>
                <c:pt idx="3080">
                  <c:v>1.7243949791097019E-2</c:v>
                </c:pt>
                <c:pt idx="3081">
                  <c:v>1.7080874559365151E-2</c:v>
                </c:pt>
                <c:pt idx="3082">
                  <c:v>1.6926513356895673E-2</c:v>
                </c:pt>
                <c:pt idx="3083">
                  <c:v>1.6792579483001741E-2</c:v>
                </c:pt>
                <c:pt idx="3084">
                  <c:v>1.6684535871179813E-2</c:v>
                </c:pt>
                <c:pt idx="3085">
                  <c:v>1.6602882944034798E-2</c:v>
                </c:pt>
                <c:pt idx="3086">
                  <c:v>1.6545149225184703E-2</c:v>
                </c:pt>
                <c:pt idx="3087">
                  <c:v>1.6509671835466717E-2</c:v>
                </c:pt>
                <c:pt idx="3088">
                  <c:v>1.6496587031823901E-2</c:v>
                </c:pt>
                <c:pt idx="3089">
                  <c:v>1.6507971261080074E-2</c:v>
                </c:pt>
                <c:pt idx="3090">
                  <c:v>1.6545385435893473E-2</c:v>
                </c:pt>
                <c:pt idx="3091">
                  <c:v>1.6607040823979808E-2</c:v>
                </c:pt>
                <c:pt idx="3092">
                  <c:v>1.6685906334859685E-2</c:v>
                </c:pt>
                <c:pt idx="3093">
                  <c:v>1.6771403464061824E-2</c:v>
                </c:pt>
                <c:pt idx="3094">
                  <c:v>1.6851338889265283E-2</c:v>
                </c:pt>
                <c:pt idx="3095">
                  <c:v>1.6915070868797306E-2</c:v>
                </c:pt>
                <c:pt idx="3096">
                  <c:v>1.6958856565205033E-2</c:v>
                </c:pt>
                <c:pt idx="3097">
                  <c:v>1.6985763788808245E-2</c:v>
                </c:pt>
                <c:pt idx="3098">
                  <c:v>1.7003734392096143E-2</c:v>
                </c:pt>
                <c:pt idx="3099">
                  <c:v>1.7023029972945043E-2</c:v>
                </c:pt>
                <c:pt idx="3100">
                  <c:v>1.7050745223865755E-2</c:v>
                </c:pt>
                <c:pt idx="3101">
                  <c:v>1.7088537298337609E-2</c:v>
                </c:pt>
                <c:pt idx="3102">
                  <c:v>1.7132198569941099E-2</c:v>
                </c:pt>
                <c:pt idx="3103">
                  <c:v>1.7171795522767725E-2</c:v>
                </c:pt>
                <c:pt idx="3104">
                  <c:v>1.7194883584385607E-2</c:v>
                </c:pt>
                <c:pt idx="3105">
                  <c:v>1.7191145884585497E-2</c:v>
                </c:pt>
                <c:pt idx="3106">
                  <c:v>1.7152446023083429E-2</c:v>
                </c:pt>
                <c:pt idx="3107">
                  <c:v>1.7076806740527157E-2</c:v>
                </c:pt>
                <c:pt idx="3108">
                  <c:v>1.6968597827981453E-2</c:v>
                </c:pt>
                <c:pt idx="3109">
                  <c:v>1.6840229301156268E-2</c:v>
                </c:pt>
                <c:pt idx="3110">
                  <c:v>1.6709771999219542E-2</c:v>
                </c:pt>
                <c:pt idx="3111">
                  <c:v>1.6600567778137138E-2</c:v>
                </c:pt>
                <c:pt idx="3112">
                  <c:v>1.6538299170512544E-2</c:v>
                </c:pt>
                <c:pt idx="3113">
                  <c:v>1.6542314706698997E-2</c:v>
                </c:pt>
                <c:pt idx="3114">
                  <c:v>1.6623719992516123E-2</c:v>
                </c:pt>
                <c:pt idx="3115">
                  <c:v>1.6777642719491021E-2</c:v>
                </c:pt>
                <c:pt idx="3116">
                  <c:v>1.6982973682881059E-2</c:v>
                </c:pt>
                <c:pt idx="3117">
                  <c:v>1.7206806588591545E-2</c:v>
                </c:pt>
                <c:pt idx="3118">
                  <c:v>1.7408033000385421E-2</c:v>
                </c:pt>
                <c:pt idx="3119">
                  <c:v>1.7550159183634912E-2</c:v>
                </c:pt>
                <c:pt idx="3120">
                  <c:v>1.7607979311023998E-2</c:v>
                </c:pt>
                <c:pt idx="3121">
                  <c:v>1.7571846748557957E-2</c:v>
                </c:pt>
                <c:pt idx="3122">
                  <c:v>1.7448317877821324E-2</c:v>
                </c:pt>
                <c:pt idx="3123">
                  <c:v>1.7258003525356464E-2</c:v>
                </c:pt>
                <c:pt idx="3124">
                  <c:v>1.7026340575429195E-2</c:v>
                </c:pt>
                <c:pt idx="3125">
                  <c:v>1.6775799293784716E-2</c:v>
                </c:pt>
                <c:pt idx="3126">
                  <c:v>1.6523323910039984E-2</c:v>
                </c:pt>
                <c:pt idx="3127">
                  <c:v>1.6279587943131685E-2</c:v>
                </c:pt>
                <c:pt idx="3128">
                  <c:v>1.6051183097157268E-2</c:v>
                </c:pt>
                <c:pt idx="3129">
                  <c:v>1.5846858095260891E-2</c:v>
                </c:pt>
                <c:pt idx="3130">
                  <c:v>1.5678271546697226E-2</c:v>
                </c:pt>
                <c:pt idx="3131">
                  <c:v>1.5560370591734225E-2</c:v>
                </c:pt>
                <c:pt idx="3132">
                  <c:v>1.5506734129424399E-2</c:v>
                </c:pt>
                <c:pt idx="3133">
                  <c:v>1.5525114947762226E-2</c:v>
                </c:pt>
                <c:pt idx="3134">
                  <c:v>1.5609818154867856E-2</c:v>
                </c:pt>
                <c:pt idx="3135">
                  <c:v>1.574310478244147E-2</c:v>
                </c:pt>
                <c:pt idx="3136">
                  <c:v>1.5893319317483962E-2</c:v>
                </c:pt>
                <c:pt idx="3137">
                  <c:v>1.6025654908814708E-2</c:v>
                </c:pt>
                <c:pt idx="3138">
                  <c:v>1.6106727426725271E-2</c:v>
                </c:pt>
                <c:pt idx="3139">
                  <c:v>1.6117582288615723E-2</c:v>
                </c:pt>
                <c:pt idx="3140">
                  <c:v>1.6057128879574795E-2</c:v>
                </c:pt>
                <c:pt idx="3141">
                  <c:v>1.594473905296569E-2</c:v>
                </c:pt>
                <c:pt idx="3142">
                  <c:v>1.5812852574404585E-2</c:v>
                </c:pt>
                <c:pt idx="3143">
                  <c:v>1.5699818682876749E-2</c:v>
                </c:pt>
                <c:pt idx="3144">
                  <c:v>1.5642016305819535E-2</c:v>
                </c:pt>
                <c:pt idx="3145">
                  <c:v>1.5661251479331745E-2</c:v>
                </c:pt>
                <c:pt idx="3146">
                  <c:v>1.5761259822983948E-2</c:v>
                </c:pt>
                <c:pt idx="3147">
                  <c:v>1.5926434816240471E-2</c:v>
                </c:pt>
                <c:pt idx="3148">
                  <c:v>1.6127776666827982E-2</c:v>
                </c:pt>
                <c:pt idx="3149">
                  <c:v>1.6331572842834836E-2</c:v>
                </c:pt>
                <c:pt idx="3150">
                  <c:v>1.6506884786485782E-2</c:v>
                </c:pt>
                <c:pt idx="3151">
                  <c:v>1.6635863586166328E-2</c:v>
                </c:pt>
                <c:pt idx="3152">
                  <c:v>1.6713127475009876E-2</c:v>
                </c:pt>
                <c:pt idx="3153">
                  <c:v>1.6748716018078386E-2</c:v>
                </c:pt>
                <c:pt idx="3154">
                  <c:v>1.6759917796407526E-2</c:v>
                </c:pt>
                <c:pt idx="3155">
                  <c:v>1.6768189337155643E-2</c:v>
                </c:pt>
                <c:pt idx="3156">
                  <c:v>1.6791728640902521E-2</c:v>
                </c:pt>
                <c:pt idx="3157">
                  <c:v>1.6838669254092515E-2</c:v>
                </c:pt>
                <c:pt idx="3158">
                  <c:v>1.6901832002563139E-2</c:v>
                </c:pt>
                <c:pt idx="3159">
                  <c:v>1.696311242983219E-2</c:v>
                </c:pt>
                <c:pt idx="3160">
                  <c:v>1.6993850468266975E-2</c:v>
                </c:pt>
                <c:pt idx="3161">
                  <c:v>1.6964814787360689E-2</c:v>
                </c:pt>
                <c:pt idx="3162">
                  <c:v>1.685554642449107E-2</c:v>
                </c:pt>
                <c:pt idx="3163">
                  <c:v>1.6663837669775878E-2</c:v>
                </c:pt>
                <c:pt idx="3164">
                  <c:v>1.6409491020512163E-2</c:v>
                </c:pt>
                <c:pt idx="3165">
                  <c:v>1.6132826748371149E-2</c:v>
                </c:pt>
                <c:pt idx="3166">
                  <c:v>1.5880111560848693E-2</c:v>
                </c:pt>
                <c:pt idx="3167">
                  <c:v>1.5697649776142537E-2</c:v>
                </c:pt>
                <c:pt idx="3168">
                  <c:v>1.5612599452920612E-2</c:v>
                </c:pt>
                <c:pt idx="3169">
                  <c:v>1.5625327654332572E-2</c:v>
                </c:pt>
                <c:pt idx="3170">
                  <c:v>1.5707881452886836E-2</c:v>
                </c:pt>
                <c:pt idx="3171">
                  <c:v>1.5817898995240238E-2</c:v>
                </c:pt>
                <c:pt idx="3172">
                  <c:v>1.591251845146659E-2</c:v>
                </c:pt>
                <c:pt idx="3173">
                  <c:v>1.5964223534057815E-2</c:v>
                </c:pt>
                <c:pt idx="3174">
                  <c:v>1.5965686084858505E-2</c:v>
                </c:pt>
                <c:pt idx="3175">
                  <c:v>1.5931907136066421E-2</c:v>
                </c:pt>
                <c:pt idx="3176">
                  <c:v>1.5889215435801702E-2</c:v>
                </c:pt>
                <c:pt idx="3177">
                  <c:v>1.5862187390721667E-2</c:v>
                </c:pt>
                <c:pt idx="3178">
                  <c:v>1.5866008007054084E-2</c:v>
                </c:pt>
                <c:pt idx="3179">
                  <c:v>1.5900159206466719E-2</c:v>
                </c:pt>
                <c:pt idx="3180">
                  <c:v>1.5950117248537472E-2</c:v>
                </c:pt>
                <c:pt idx="3181">
                  <c:v>1.5991588203771574E-2</c:v>
                </c:pt>
                <c:pt idx="3182">
                  <c:v>1.6000552867072821E-2</c:v>
                </c:pt>
                <c:pt idx="3183">
                  <c:v>1.5963185597767788E-2</c:v>
                </c:pt>
                <c:pt idx="3184">
                  <c:v>1.5878743637580923E-2</c:v>
                </c:pt>
                <c:pt idx="3185">
                  <c:v>1.5763806304945688E-2</c:v>
                </c:pt>
                <c:pt idx="3186">
                  <c:v>1.5646306430016538E-2</c:v>
                </c:pt>
                <c:pt idx="3187">
                  <c:v>1.5561973189010442E-2</c:v>
                </c:pt>
                <c:pt idx="3188">
                  <c:v>1.5544439211008471E-2</c:v>
                </c:pt>
                <c:pt idx="3189">
                  <c:v>1.5616276450567419E-2</c:v>
                </c:pt>
                <c:pt idx="3190">
                  <c:v>1.5782386643778751E-2</c:v>
                </c:pt>
                <c:pt idx="3191">
                  <c:v>1.6025702094469647E-2</c:v>
                </c:pt>
                <c:pt idx="3192">
                  <c:v>1.6310466506518812E-2</c:v>
                </c:pt>
                <c:pt idx="3193">
                  <c:v>1.6579779086314934E-2</c:v>
                </c:pt>
                <c:pt idx="3194">
                  <c:v>1.6771876131789449E-2</c:v>
                </c:pt>
                <c:pt idx="3195">
                  <c:v>1.6833894599415995E-2</c:v>
                </c:pt>
                <c:pt idx="3196">
                  <c:v>1.673122858733091E-2</c:v>
                </c:pt>
                <c:pt idx="3197">
                  <c:v>1.6463428031356937E-2</c:v>
                </c:pt>
                <c:pt idx="3198">
                  <c:v>1.6062508467143095E-2</c:v>
                </c:pt>
                <c:pt idx="3199">
                  <c:v>1.5591905136569623E-2</c:v>
                </c:pt>
                <c:pt idx="3200">
                  <c:v>1.5127838450428772E-2</c:v>
                </c:pt>
                <c:pt idx="3201">
                  <c:v>1.474334514283095E-2</c:v>
                </c:pt>
                <c:pt idx="3202">
                  <c:v>1.4493881974245077E-2</c:v>
                </c:pt>
                <c:pt idx="3203">
                  <c:v>1.4401733491338459E-2</c:v>
                </c:pt>
                <c:pt idx="3204">
                  <c:v>1.4457631437118108E-2</c:v>
                </c:pt>
                <c:pt idx="3205">
                  <c:v>1.46241926127413E-2</c:v>
                </c:pt>
                <c:pt idx="3206">
                  <c:v>1.4851612717408553E-2</c:v>
                </c:pt>
                <c:pt idx="3207">
                  <c:v>1.5088615745599849E-2</c:v>
                </c:pt>
                <c:pt idx="3208">
                  <c:v>1.528801497542644E-2</c:v>
                </c:pt>
                <c:pt idx="3209">
                  <c:v>1.5420213342420181E-2</c:v>
                </c:pt>
                <c:pt idx="3210">
                  <c:v>1.5472048345305484E-2</c:v>
                </c:pt>
                <c:pt idx="3211">
                  <c:v>1.5446789789238986E-2</c:v>
                </c:pt>
                <c:pt idx="3212">
                  <c:v>1.5361882801511868E-2</c:v>
                </c:pt>
                <c:pt idx="3213">
                  <c:v>1.5245622025408929E-2</c:v>
                </c:pt>
                <c:pt idx="3214">
                  <c:v>1.5129345275652479E-2</c:v>
                </c:pt>
                <c:pt idx="3215">
                  <c:v>1.5041440185990868E-2</c:v>
                </c:pt>
                <c:pt idx="3216">
                  <c:v>1.5004484869121332E-2</c:v>
                </c:pt>
                <c:pt idx="3217">
                  <c:v>1.5025998601062591E-2</c:v>
                </c:pt>
                <c:pt idx="3218">
                  <c:v>1.5101046087353093E-2</c:v>
                </c:pt>
                <c:pt idx="3219">
                  <c:v>1.5210957088422478E-2</c:v>
                </c:pt>
                <c:pt idx="3220">
                  <c:v>1.5328574771003484E-2</c:v>
                </c:pt>
                <c:pt idx="3221">
                  <c:v>1.5430815453346697E-2</c:v>
                </c:pt>
                <c:pt idx="3222">
                  <c:v>1.5498627964429374E-2</c:v>
                </c:pt>
                <c:pt idx="3223">
                  <c:v>1.5525209210374164E-2</c:v>
                </c:pt>
                <c:pt idx="3224">
                  <c:v>1.5513709322739339E-2</c:v>
                </c:pt>
                <c:pt idx="3225">
                  <c:v>1.5474828761193455E-2</c:v>
                </c:pt>
                <c:pt idx="3226">
                  <c:v>1.542261646487943E-2</c:v>
                </c:pt>
                <c:pt idx="3227">
                  <c:v>1.5368054725598785E-2</c:v>
                </c:pt>
                <c:pt idx="3228">
                  <c:v>1.5321979424396632E-2</c:v>
                </c:pt>
                <c:pt idx="3229">
                  <c:v>1.528801497542644E-2</c:v>
                </c:pt>
                <c:pt idx="3230">
                  <c:v>1.5268843428819529E-2</c:v>
                </c:pt>
                <c:pt idx="3231">
                  <c:v>1.5263991795682958E-2</c:v>
                </c:pt>
                <c:pt idx="3232">
                  <c:v>1.526898473933504E-2</c:v>
                </c:pt>
                <c:pt idx="3233">
                  <c:v>1.5276898201576312E-2</c:v>
                </c:pt>
                <c:pt idx="3234">
                  <c:v>1.5277887394495222E-2</c:v>
                </c:pt>
                <c:pt idx="3235">
                  <c:v>1.5261636653507233E-2</c:v>
                </c:pt>
                <c:pt idx="3236">
                  <c:v>1.5222213469761287E-2</c:v>
                </c:pt>
                <c:pt idx="3237">
                  <c:v>1.5161884558234435E-2</c:v>
                </c:pt>
                <c:pt idx="3238">
                  <c:v>1.5092194140848631E-2</c:v>
                </c:pt>
                <c:pt idx="3239">
                  <c:v>1.5031412508885528E-2</c:v>
                </c:pt>
                <c:pt idx="3240">
                  <c:v>1.5000295229114408E-2</c:v>
                </c:pt>
                <c:pt idx="3241">
                  <c:v>1.500961605632713E-2</c:v>
                </c:pt>
                <c:pt idx="3242">
                  <c:v>1.5058671383181527E-2</c:v>
                </c:pt>
                <c:pt idx="3243">
                  <c:v>1.5130098690224764E-2</c:v>
                </c:pt>
                <c:pt idx="3244">
                  <c:v>1.519692234378402E-2</c:v>
                </c:pt>
                <c:pt idx="3245">
                  <c:v>1.5231491961601912E-2</c:v>
                </c:pt>
                <c:pt idx="3246">
                  <c:v>1.5214442296650938E-2</c:v>
                </c:pt>
                <c:pt idx="3247">
                  <c:v>1.5144084185537716E-2</c:v>
                </c:pt>
                <c:pt idx="3248">
                  <c:v>1.5036308622771628E-2</c:v>
                </c:pt>
                <c:pt idx="3249">
                  <c:v>1.4920276155769425E-2</c:v>
                </c:pt>
                <c:pt idx="3250">
                  <c:v>1.4828366555955669E-2</c:v>
                </c:pt>
                <c:pt idx="3251">
                  <c:v>1.4789170886973419E-2</c:v>
                </c:pt>
                <c:pt idx="3252">
                  <c:v>1.4818861398954403E-2</c:v>
                </c:pt>
                <c:pt idx="3253">
                  <c:v>1.4915475480182145E-2</c:v>
                </c:pt>
                <c:pt idx="3254">
                  <c:v>1.5064933162451961E-2</c:v>
                </c:pt>
                <c:pt idx="3255">
                  <c:v>1.5240111245839145E-2</c:v>
                </c:pt>
                <c:pt idx="3256">
                  <c:v>1.5407208439810045E-2</c:v>
                </c:pt>
                <c:pt idx="3257">
                  <c:v>1.5528979731624277E-2</c:v>
                </c:pt>
                <c:pt idx="3258">
                  <c:v>1.5570740443483739E-2</c:v>
                </c:pt>
                <c:pt idx="3259">
                  <c:v>1.5509986063719356E-2</c:v>
                </c:pt>
                <c:pt idx="3260">
                  <c:v>1.534138887360827E-2</c:v>
                </c:pt>
                <c:pt idx="3261">
                  <c:v>1.5081129461432381E-2</c:v>
                </c:pt>
                <c:pt idx="3262">
                  <c:v>1.476724544098797E-2</c:v>
                </c:pt>
                <c:pt idx="3263">
                  <c:v>1.4455750817363517E-2</c:v>
                </c:pt>
                <c:pt idx="3264">
                  <c:v>1.4204056341430755E-2</c:v>
                </c:pt>
                <c:pt idx="3265">
                  <c:v>1.4056914377630143E-2</c:v>
                </c:pt>
                <c:pt idx="3266">
                  <c:v>1.4037750128558697E-2</c:v>
                </c:pt>
                <c:pt idx="3267">
                  <c:v>1.4138512815135024E-2</c:v>
                </c:pt>
                <c:pt idx="3268">
                  <c:v>1.4326665736580386E-2</c:v>
                </c:pt>
                <c:pt idx="3269">
                  <c:v>1.4555434887970637E-2</c:v>
                </c:pt>
                <c:pt idx="3270">
                  <c:v>1.4783948201769554E-2</c:v>
                </c:pt>
                <c:pt idx="3271">
                  <c:v>1.498212489864616E-2</c:v>
                </c:pt>
                <c:pt idx="3272">
                  <c:v>1.5137585818569183E-2</c:v>
                </c:pt>
                <c:pt idx="3273">
                  <c:v>1.525113287490611E-2</c:v>
                </c:pt>
                <c:pt idx="3274">
                  <c:v>1.5328056561573006E-2</c:v>
                </c:pt>
                <c:pt idx="3275">
                  <c:v>1.5370881590345515E-2</c:v>
                </c:pt>
                <c:pt idx="3276">
                  <c:v>1.5374650771963889E-2</c:v>
                </c:pt>
                <c:pt idx="3277">
                  <c:v>1.5329469861476337E-2</c:v>
                </c:pt>
                <c:pt idx="3278">
                  <c:v>1.5228995698112441E-2</c:v>
                </c:pt>
                <c:pt idx="3279">
                  <c:v>1.5075102861018114E-2</c:v>
                </c:pt>
                <c:pt idx="3280">
                  <c:v>1.4883331147205432E-2</c:v>
                </c:pt>
                <c:pt idx="3281">
                  <c:v>1.4680260319449596E-2</c:v>
                </c:pt>
                <c:pt idx="3282">
                  <c:v>1.4494258130569832E-2</c:v>
                </c:pt>
                <c:pt idx="3283">
                  <c:v>1.4345889742742885E-2</c:v>
                </c:pt>
                <c:pt idx="3284">
                  <c:v>1.4243199236206667E-2</c:v>
                </c:pt>
                <c:pt idx="3285">
                  <c:v>1.4178918407489655E-2</c:v>
                </c:pt>
                <c:pt idx="3286">
                  <c:v>1.4136774519342161E-2</c:v>
                </c:pt>
                <c:pt idx="3287">
                  <c:v>1.4102714721778504E-2</c:v>
                </c:pt>
                <c:pt idx="3288">
                  <c:v>1.4069784960753191E-2</c:v>
                </c:pt>
                <c:pt idx="3289">
                  <c:v>1.404362143854156E-2</c:v>
                </c:pt>
                <c:pt idx="3290">
                  <c:v>1.4038736503088529E-2</c:v>
                </c:pt>
                <c:pt idx="3291">
                  <c:v>1.4071194171853891E-2</c:v>
                </c:pt>
                <c:pt idx="3292">
                  <c:v>1.4152701327444745E-2</c:v>
                </c:pt>
                <c:pt idx="3293">
                  <c:v>1.4282157672790303E-2</c:v>
                </c:pt>
                <c:pt idx="3294">
                  <c:v>1.4446394855119466E-2</c:v>
                </c:pt>
                <c:pt idx="3295">
                  <c:v>1.4618736745861911E-2</c:v>
                </c:pt>
                <c:pt idx="3296">
                  <c:v>1.476870396633136E-2</c:v>
                </c:pt>
                <c:pt idx="3297">
                  <c:v>1.4866012785660149E-2</c:v>
                </c:pt>
                <c:pt idx="3298">
                  <c:v>1.4888178529707714E-2</c:v>
                </c:pt>
                <c:pt idx="3299">
                  <c:v>1.482949589536699E-2</c:v>
                </c:pt>
                <c:pt idx="3300">
                  <c:v>1.4700534904712254E-2</c:v>
                </c:pt>
                <c:pt idx="3301">
                  <c:v>1.4527314139894516E-2</c:v>
                </c:pt>
                <c:pt idx="3302">
                  <c:v>1.4345231694236533E-2</c:v>
                </c:pt>
                <c:pt idx="3303">
                  <c:v>1.4188221622785786E-2</c:v>
                </c:pt>
                <c:pt idx="3304">
                  <c:v>1.4084675855842405E-2</c:v>
                </c:pt>
                <c:pt idx="3305">
                  <c:v>1.4046768493367407E-2</c:v>
                </c:pt>
                <c:pt idx="3306">
                  <c:v>1.4070630486864761E-2</c:v>
                </c:pt>
                <c:pt idx="3307">
                  <c:v>1.4138935644893342E-2</c:v>
                </c:pt>
                <c:pt idx="3308">
                  <c:v>1.4232297139141776E-2</c:v>
                </c:pt>
                <c:pt idx="3309">
                  <c:v>1.4333339989475408E-2</c:v>
                </c:pt>
                <c:pt idx="3310">
                  <c:v>1.4437462214929937E-2</c:v>
                </c:pt>
                <c:pt idx="3311">
                  <c:v>1.4553836000630777E-2</c:v>
                </c:pt>
                <c:pt idx="3312">
                  <c:v>1.4698229857772711E-2</c:v>
                </c:pt>
                <c:pt idx="3313">
                  <c:v>1.4886154858589257E-2</c:v>
                </c:pt>
                <c:pt idx="3314">
                  <c:v>1.5122423340435693E-2</c:v>
                </c:pt>
                <c:pt idx="3315">
                  <c:v>1.5394486629286792E-2</c:v>
                </c:pt>
                <c:pt idx="3316">
                  <c:v>1.5674688319188963E-2</c:v>
                </c:pt>
                <c:pt idx="3317">
                  <c:v>1.5927708539698066E-2</c:v>
                </c:pt>
                <c:pt idx="3318">
                  <c:v>1.6117818266887091E-2</c:v>
                </c:pt>
                <c:pt idx="3319">
                  <c:v>1.6220244942117396E-2</c:v>
                </c:pt>
                <c:pt idx="3320">
                  <c:v>1.6225154477002696E-2</c:v>
                </c:pt>
                <c:pt idx="3321">
                  <c:v>1.6136885734982415E-2</c:v>
                </c:pt>
                <c:pt idx="3322">
                  <c:v>1.5970970180407624E-2</c:v>
                </c:pt>
                <c:pt idx="3323">
                  <c:v>1.5749612216203541E-2</c:v>
                </c:pt>
                <c:pt idx="3324">
                  <c:v>1.5500560234211109E-2</c:v>
                </c:pt>
                <c:pt idx="3325">
                  <c:v>1.5253064043840209E-2</c:v>
                </c:pt>
                <c:pt idx="3326">
                  <c:v>1.5037014797598464E-2</c:v>
                </c:pt>
                <c:pt idx="3327">
                  <c:v>1.4881542806158183E-2</c:v>
                </c:pt>
                <c:pt idx="3328">
                  <c:v>1.4808038948719088E-2</c:v>
                </c:pt>
                <c:pt idx="3329">
                  <c:v>1.4826154941448805E-2</c:v>
                </c:pt>
                <c:pt idx="3330">
                  <c:v>1.4928842198933329E-2</c:v>
                </c:pt>
                <c:pt idx="3331">
                  <c:v>1.5092712068919285E-2</c:v>
                </c:pt>
                <c:pt idx="3332">
                  <c:v>1.528391680957843E-2</c:v>
                </c:pt>
                <c:pt idx="3333">
                  <c:v>1.5464131326384595E-2</c:v>
                </c:pt>
                <c:pt idx="3334">
                  <c:v>1.5604585591554327E-2</c:v>
                </c:pt>
                <c:pt idx="3335">
                  <c:v>1.5688408468847798E-2</c:v>
                </c:pt>
                <c:pt idx="3336">
                  <c:v>1.571382253709987E-2</c:v>
                </c:pt>
                <c:pt idx="3337">
                  <c:v>1.5691756062550927E-2</c:v>
                </c:pt>
                <c:pt idx="3338">
                  <c:v>1.5639941975253108E-2</c:v>
                </c:pt>
                <c:pt idx="3339">
                  <c:v>1.5574794180118996E-2</c:v>
                </c:pt>
                <c:pt idx="3340">
                  <c:v>1.5508713564791127E-2</c:v>
                </c:pt>
                <c:pt idx="3341">
                  <c:v>1.5447873615024105E-2</c:v>
                </c:pt>
                <c:pt idx="3342">
                  <c:v>1.5395853028108881E-2</c:v>
                </c:pt>
                <c:pt idx="3343">
                  <c:v>1.5355616739305428E-2</c:v>
                </c:pt>
                <c:pt idx="3344">
                  <c:v>1.5333427125673333E-2</c:v>
                </c:pt>
                <c:pt idx="3345">
                  <c:v>1.5335452882013784E-2</c:v>
                </c:pt>
                <c:pt idx="3346">
                  <c:v>1.5366971098991229E-2</c:v>
                </c:pt>
                <c:pt idx="3347">
                  <c:v>1.542567928728757E-2</c:v>
                </c:pt>
                <c:pt idx="3348">
                  <c:v>1.5501220035617731E-2</c:v>
                </c:pt>
                <c:pt idx="3349">
                  <c:v>1.5578565131889616E-2</c:v>
                </c:pt>
                <c:pt idx="3350">
                  <c:v>1.5640649132287816E-2</c:v>
                </c:pt>
                <c:pt idx="3351">
                  <c:v>1.5676904259028363E-2</c:v>
                </c:pt>
                <c:pt idx="3352">
                  <c:v>1.5687606936156246E-2</c:v>
                </c:pt>
                <c:pt idx="3353">
                  <c:v>1.5685438090407473E-2</c:v>
                </c:pt>
                <c:pt idx="3354">
                  <c:v>1.5689492897785335E-2</c:v>
                </c:pt>
                <c:pt idx="3355">
                  <c:v>1.5718679198061265E-2</c:v>
                </c:pt>
                <c:pt idx="3356">
                  <c:v>1.5784980409129252E-2</c:v>
                </c:pt>
                <c:pt idx="3357">
                  <c:v>1.588723426542062E-2</c:v>
                </c:pt>
                <c:pt idx="3358">
                  <c:v>1.6011971285123678E-2</c:v>
                </c:pt>
                <c:pt idx="3359">
                  <c:v>1.6137216119283222E-2</c:v>
                </c:pt>
                <c:pt idx="3360">
                  <c:v>1.6240497131246662E-2</c:v>
                </c:pt>
                <c:pt idx="3361">
                  <c:v>1.6305461574987596E-2</c:v>
                </c:pt>
                <c:pt idx="3362">
                  <c:v>1.632397066614823E-2</c:v>
                </c:pt>
                <c:pt idx="3363">
                  <c:v>1.6298284792690038E-2</c:v>
                </c:pt>
                <c:pt idx="3364">
                  <c:v>1.6237664600436092E-2</c:v>
                </c:pt>
                <c:pt idx="3365">
                  <c:v>1.6154349249631456E-2</c:v>
                </c:pt>
                <c:pt idx="3366">
                  <c:v>1.6058686121754668E-2</c:v>
                </c:pt>
                <c:pt idx="3367">
                  <c:v>1.5959458483355355E-2</c:v>
                </c:pt>
                <c:pt idx="3368">
                  <c:v>1.5862045887058435E-2</c:v>
                </c:pt>
                <c:pt idx="3369">
                  <c:v>1.5771351524348293E-2</c:v>
                </c:pt>
                <c:pt idx="3370">
                  <c:v>1.5692038958976102E-2</c:v>
                </c:pt>
                <c:pt idx="3371">
                  <c:v>1.5629051902325237E-2</c:v>
                </c:pt>
                <c:pt idx="3372">
                  <c:v>1.5585871444123506E-2</c:v>
                </c:pt>
                <c:pt idx="3373">
                  <c:v>1.5565979708073403E-2</c:v>
                </c:pt>
                <c:pt idx="3374">
                  <c:v>1.5569420630418902E-2</c:v>
                </c:pt>
                <c:pt idx="3375">
                  <c:v>1.5593884960169353E-2</c:v>
                </c:pt>
                <c:pt idx="3376">
                  <c:v>1.5635039051481465E-2</c:v>
                </c:pt>
                <c:pt idx="3377">
                  <c:v>1.5687654085096998E-2</c:v>
                </c:pt>
                <c:pt idx="3378">
                  <c:v>1.5745179605806365E-2</c:v>
                </c:pt>
                <c:pt idx="3379">
                  <c:v>1.5801439390289902E-2</c:v>
                </c:pt>
                <c:pt idx="3380">
                  <c:v>1.5851291743562718E-2</c:v>
                </c:pt>
                <c:pt idx="3381">
                  <c:v>1.5889828657036826E-2</c:v>
                </c:pt>
                <c:pt idx="3382">
                  <c:v>1.5914877125975186E-2</c:v>
                </c:pt>
                <c:pt idx="3383">
                  <c:v>1.5925349795500771E-2</c:v>
                </c:pt>
                <c:pt idx="3384">
                  <c:v>1.5922330621621423E-2</c:v>
                </c:pt>
                <c:pt idx="3385">
                  <c:v>1.590907480968819E-2</c:v>
                </c:pt>
                <c:pt idx="3386">
                  <c:v>1.5888036166628944E-2</c:v>
                </c:pt>
                <c:pt idx="3387">
                  <c:v>1.586119686604805E-2</c:v>
                </c:pt>
                <c:pt idx="3388">
                  <c:v>1.5827944848651371E-2</c:v>
                </c:pt>
                <c:pt idx="3389">
                  <c:v>1.5786489516097974E-2</c:v>
                </c:pt>
                <c:pt idx="3390">
                  <c:v>1.573466412593973E-2</c:v>
                </c:pt>
                <c:pt idx="3391">
                  <c:v>1.5672472390656295E-2</c:v>
                </c:pt>
                <c:pt idx="3392">
                  <c:v>1.5603454234802711E-2</c:v>
                </c:pt>
                <c:pt idx="3393">
                  <c:v>1.5535059766092613E-2</c:v>
                </c:pt>
                <c:pt idx="3394">
                  <c:v>1.5477232185880947E-2</c:v>
                </c:pt>
                <c:pt idx="3395">
                  <c:v>1.5438119280329472E-2</c:v>
                </c:pt>
                <c:pt idx="3396">
                  <c:v>1.5421202861822376E-2</c:v>
                </c:pt>
                <c:pt idx="3397">
                  <c:v>1.5423276147880544E-2</c:v>
                </c:pt>
                <c:pt idx="3398">
                  <c:v>1.5435857436908691E-2</c:v>
                </c:pt>
                <c:pt idx="3399">
                  <c:v>1.5446789789238986E-2</c:v>
                </c:pt>
                <c:pt idx="3400">
                  <c:v>1.5446224315990093E-2</c:v>
                </c:pt>
                <c:pt idx="3401">
                  <c:v>1.5431145300949262E-2</c:v>
                </c:pt>
                <c:pt idx="3402">
                  <c:v>1.5405370821929738E-2</c:v>
                </c:pt>
                <c:pt idx="3403">
                  <c:v>1.5379503641469245E-2</c:v>
                </c:pt>
                <c:pt idx="3404">
                  <c:v>1.5364615398302712E-2</c:v>
                </c:pt>
                <c:pt idx="3405">
                  <c:v>1.5368997011803182E-2</c:v>
                </c:pt>
                <c:pt idx="3406">
                  <c:v>1.5394109692437059E-2</c:v>
                </c:pt>
                <c:pt idx="3407">
                  <c:v>1.5433265755803855E-2</c:v>
                </c:pt>
                <c:pt idx="3408">
                  <c:v>1.5475394271687887E-2</c:v>
                </c:pt>
                <c:pt idx="3409">
                  <c:v>1.5510174582396247E-2</c:v>
                </c:pt>
                <c:pt idx="3410">
                  <c:v>1.5532703153483336E-2</c:v>
                </c:pt>
                <c:pt idx="3411">
                  <c:v>1.5546230283825419E-2</c:v>
                </c:pt>
                <c:pt idx="3412">
                  <c:v>1.5559946375798068E-2</c:v>
                </c:pt>
                <c:pt idx="3413">
                  <c:v>1.5585588616846797E-2</c:v>
                </c:pt>
                <c:pt idx="3414">
                  <c:v>1.5630937609690605E-2</c:v>
                </c:pt>
                <c:pt idx="3415">
                  <c:v>1.5695575179836458E-2</c:v>
                </c:pt>
                <c:pt idx="3416">
                  <c:v>1.5772058895388259E-2</c:v>
                </c:pt>
                <c:pt idx="3417">
                  <c:v>1.5848178751723969E-2</c:v>
                </c:pt>
                <c:pt idx="3418">
                  <c:v>1.5913697787119502E-2</c:v>
                </c:pt>
                <c:pt idx="3419">
                  <c:v>1.5965638905723462E-2</c:v>
                </c:pt>
                <c:pt idx="3420">
                  <c:v>1.6008526854669042E-2</c:v>
                </c:pt>
                <c:pt idx="3421">
                  <c:v>1.6051985301145617E-2</c:v>
                </c:pt>
                <c:pt idx="3422">
                  <c:v>1.6104556486904027E-2</c:v>
                </c:pt>
                <c:pt idx="3423">
                  <c:v>1.6167093338660194E-2</c:v>
                </c:pt>
                <c:pt idx="3424">
                  <c:v>1.6230724978025819E-2</c:v>
                </c:pt>
                <c:pt idx="3425">
                  <c:v>1.6277274500030376E-2</c:v>
                </c:pt>
                <c:pt idx="3426">
                  <c:v>1.6285347997861539E-2</c:v>
                </c:pt>
                <c:pt idx="3427">
                  <c:v>1.624007225044723E-2</c:v>
                </c:pt>
                <c:pt idx="3428">
                  <c:v>1.6138868044556904E-2</c:v>
                </c:pt>
                <c:pt idx="3429">
                  <c:v>1.5994466312347484E-2</c:v>
                </c:pt>
                <c:pt idx="3430">
                  <c:v>1.5830916201937013E-2</c:v>
                </c:pt>
                <c:pt idx="3431">
                  <c:v>1.5677187145779054E-2</c:v>
                </c:pt>
                <c:pt idx="3432">
                  <c:v>1.5558390920910953E-2</c:v>
                </c:pt>
                <c:pt idx="3433">
                  <c:v>1.5487741434374609E-2</c:v>
                </c:pt>
                <c:pt idx="3434">
                  <c:v>1.5465120945857187E-2</c:v>
                </c:pt>
                <c:pt idx="3435">
                  <c:v>1.5480012634956814E-2</c:v>
                </c:pt>
                <c:pt idx="3436">
                  <c:v>1.5516914178850722E-2</c:v>
                </c:pt>
                <c:pt idx="3437">
                  <c:v>1.5560983348817965E-2</c:v>
                </c:pt>
                <c:pt idx="3438">
                  <c:v>1.5602605719173174E-2</c:v>
                </c:pt>
                <c:pt idx="3439">
                  <c:v>1.5639423394159708E-2</c:v>
                </c:pt>
                <c:pt idx="3440">
                  <c:v>1.5672425243363559E-2</c:v>
                </c:pt>
                <c:pt idx="3441">
                  <c:v>1.5705146695406364E-2</c:v>
                </c:pt>
                <c:pt idx="3442">
                  <c:v>1.5740794195360248E-2</c:v>
                </c:pt>
                <c:pt idx="3443">
                  <c:v>1.5781867892567431E-2</c:v>
                </c:pt>
                <c:pt idx="3444">
                  <c:v>1.5831717999163625E-2</c:v>
                </c:pt>
                <c:pt idx="3445">
                  <c:v>1.5894545772409802E-2</c:v>
                </c:pt>
                <c:pt idx="3446">
                  <c:v>1.5974461493096798E-2</c:v>
                </c:pt>
                <c:pt idx="3447">
                  <c:v>1.6073362223856486E-2</c:v>
                </c:pt>
                <c:pt idx="3448">
                  <c:v>1.618734304929716E-2</c:v>
                </c:pt>
                <c:pt idx="3449">
                  <c:v>1.6303714584165369E-2</c:v>
                </c:pt>
                <c:pt idx="3450">
                  <c:v>1.640311537175811E-2</c:v>
                </c:pt>
                <c:pt idx="3451">
                  <c:v>1.6462861232844368E-2</c:v>
                </c:pt>
                <c:pt idx="3452">
                  <c:v>1.646309739880138E-2</c:v>
                </c:pt>
                <c:pt idx="3453">
                  <c:v>1.6395653620237666E-2</c:v>
                </c:pt>
                <c:pt idx="3454">
                  <c:v>1.6265896316379553E-2</c:v>
                </c:pt>
                <c:pt idx="3455">
                  <c:v>1.609398510894568E-2</c:v>
                </c:pt>
                <c:pt idx="3456">
                  <c:v>1.5906433130393322E-2</c:v>
                </c:pt>
                <c:pt idx="3457">
                  <c:v>1.5731976353556627E-2</c:v>
                </c:pt>
                <c:pt idx="3458">
                  <c:v>1.5590820951280299E-2</c:v>
                </c:pt>
                <c:pt idx="3459">
                  <c:v>1.549061620583771E-2</c:v>
                </c:pt>
                <c:pt idx="3460">
                  <c:v>1.5426857301657843E-2</c:v>
                </c:pt>
                <c:pt idx="3461">
                  <c:v>1.538666525669254E-2</c:v>
                </c:pt>
                <c:pt idx="3462">
                  <c:v>1.5357030128899236E-2</c:v>
                </c:pt>
                <c:pt idx="3463">
                  <c:v>1.5328056561573006E-2</c:v>
                </c:pt>
                <c:pt idx="3464">
                  <c:v>1.5298378325975043E-2</c:v>
                </c:pt>
                <c:pt idx="3465">
                  <c:v>1.5272611724963098E-2</c:v>
                </c:pt>
                <c:pt idx="3466">
                  <c:v>1.5259611241450716E-2</c:v>
                </c:pt>
                <c:pt idx="3467">
                  <c:v>1.5265546196515451E-2</c:v>
                </c:pt>
                <c:pt idx="3468">
                  <c:v>1.5291877649903824E-2</c:v>
                </c:pt>
                <c:pt idx="3469">
                  <c:v>1.5333851120404658E-2</c:v>
                </c:pt>
                <c:pt idx="3470">
                  <c:v>1.5380964224460909E-2</c:v>
                </c:pt>
                <c:pt idx="3471">
                  <c:v>1.5421674062330099E-2</c:v>
                </c:pt>
                <c:pt idx="3472">
                  <c:v>1.5445140494321014E-2</c:v>
                </c:pt>
                <c:pt idx="3473">
                  <c:v>1.5443444083225417E-2</c:v>
                </c:pt>
                <c:pt idx="3474">
                  <c:v>1.5413145412256152E-2</c:v>
                </c:pt>
                <c:pt idx="3475">
                  <c:v>1.5354815820577423E-2</c:v>
                </c:pt>
                <c:pt idx="3476">
                  <c:v>1.5270727572804139E-2</c:v>
                </c:pt>
                <c:pt idx="3477">
                  <c:v>1.5165557741821951E-2</c:v>
                </c:pt>
                <c:pt idx="3478">
                  <c:v>1.5044312004712585E-2</c:v>
                </c:pt>
                <c:pt idx="3479">
                  <c:v>1.4910910181057186E-2</c:v>
                </c:pt>
                <c:pt idx="3480">
                  <c:v>1.4768515769237673E-2</c:v>
                </c:pt>
                <c:pt idx="3481">
                  <c:v>1.461784311902627E-2</c:v>
                </c:pt>
                <c:pt idx="3482">
                  <c:v>1.445819562463237E-2</c:v>
                </c:pt>
                <c:pt idx="3483">
                  <c:v>1.4288502260560793E-2</c:v>
                </c:pt>
                <c:pt idx="3484">
                  <c:v>1.4109808335248237E-2</c:v>
                </c:pt>
                <c:pt idx="3485">
                  <c:v>1.3927149480577734E-2</c:v>
                </c:pt>
                <c:pt idx="3486">
                  <c:v>1.3752265394059399E-2</c:v>
                </c:pt>
                <c:pt idx="3487">
                  <c:v>1.3602132537416285E-2</c:v>
                </c:pt>
                <c:pt idx="3488">
                  <c:v>1.3494504346063935E-2</c:v>
                </c:pt>
                <c:pt idx="3489">
                  <c:v>1.3444405811919875E-2</c:v>
                </c:pt>
                <c:pt idx="3490">
                  <c:v>1.3457914959913459E-2</c:v>
                </c:pt>
                <c:pt idx="3491">
                  <c:v>1.3528234985266802E-2</c:v>
                </c:pt>
                <c:pt idx="3492">
                  <c:v>1.3638499441378755E-2</c:v>
                </c:pt>
                <c:pt idx="3493">
                  <c:v>1.3764000376736769E-2</c:v>
                </c:pt>
                <c:pt idx="3494">
                  <c:v>1.388235366609571E-2</c:v>
                </c:pt>
                <c:pt idx="3495">
                  <c:v>1.3978947466344333E-2</c:v>
                </c:pt>
                <c:pt idx="3496">
                  <c:v>1.4049821628052257E-2</c:v>
                </c:pt>
                <c:pt idx="3497">
                  <c:v>1.4100037030260876E-2</c:v>
                </c:pt>
                <c:pt idx="3498">
                  <c:v>1.4139969230480238E-2</c:v>
                </c:pt>
                <c:pt idx="3499">
                  <c:v>1.4177414876249256E-2</c:v>
                </c:pt>
                <c:pt idx="3500">
                  <c:v>1.421401794396206E-2</c:v>
                </c:pt>
                <c:pt idx="3501">
                  <c:v>1.4245783825210818E-2</c:v>
                </c:pt>
                <c:pt idx="3502">
                  <c:v>1.4265333214750004E-2</c:v>
                </c:pt>
                <c:pt idx="3503">
                  <c:v>1.4266273111418277E-2</c:v>
                </c:pt>
                <c:pt idx="3504">
                  <c:v>1.4247428571676508E-2</c:v>
                </c:pt>
                <c:pt idx="3505">
                  <c:v>1.42109166658493E-2</c:v>
                </c:pt>
                <c:pt idx="3506">
                  <c:v>1.4161064310106903E-2</c:v>
                </c:pt>
                <c:pt idx="3507">
                  <c:v>1.4098110981658491E-2</c:v>
                </c:pt>
                <c:pt idx="3508">
                  <c:v>1.4017177684707356E-2</c:v>
                </c:pt>
                <c:pt idx="3509">
                  <c:v>1.3907286615312504E-2</c:v>
                </c:pt>
                <c:pt idx="3510">
                  <c:v>1.3756959349079851E-2</c:v>
                </c:pt>
                <c:pt idx="3511">
                  <c:v>1.3561311382682257E-2</c:v>
                </c:pt>
                <c:pt idx="3512">
                  <c:v>1.3327953742840366E-2</c:v>
                </c:pt>
                <c:pt idx="3513">
                  <c:v>1.3079676966864646E-2</c:v>
                </c:pt>
                <c:pt idx="3514">
                  <c:v>1.285084050713527E-2</c:v>
                </c:pt>
                <c:pt idx="3515">
                  <c:v>1.2678262141428993E-2</c:v>
                </c:pt>
                <c:pt idx="3516">
                  <c:v>1.2594175527985269E-2</c:v>
                </c:pt>
                <c:pt idx="3517">
                  <c:v>1.2613931609789981E-2</c:v>
                </c:pt>
                <c:pt idx="3518">
                  <c:v>1.2733845026261754E-2</c:v>
                </c:pt>
                <c:pt idx="3519">
                  <c:v>1.2932165781036859E-2</c:v>
                </c:pt>
                <c:pt idx="3520">
                  <c:v>1.3175482983091919E-2</c:v>
                </c:pt>
                <c:pt idx="3521">
                  <c:v>1.3423251705642975E-2</c:v>
                </c:pt>
                <c:pt idx="3522">
                  <c:v>1.3636903926237193E-2</c:v>
                </c:pt>
                <c:pt idx="3523">
                  <c:v>1.3785781345022636E-2</c:v>
                </c:pt>
                <c:pt idx="3524">
                  <c:v>1.3848830261783868E-2</c:v>
                </c:pt>
                <c:pt idx="3525">
                  <c:v>1.3816107529579753E-2</c:v>
                </c:pt>
                <c:pt idx="3526">
                  <c:v>1.3686461485840091E-2</c:v>
                </c:pt>
                <c:pt idx="3527">
                  <c:v>1.3467765645246228E-2</c:v>
                </c:pt>
                <c:pt idx="3528">
                  <c:v>1.3174967336417005E-2</c:v>
                </c:pt>
                <c:pt idx="3529">
                  <c:v>1.2828637980886643E-2</c:v>
                </c:pt>
                <c:pt idx="3530">
                  <c:v>1.245473813013211E-2</c:v>
                </c:pt>
                <c:pt idx="3531">
                  <c:v>1.2080505280529081E-2</c:v>
                </c:pt>
                <c:pt idx="3532">
                  <c:v>1.1731496420835725E-2</c:v>
                </c:pt>
                <c:pt idx="3533">
                  <c:v>1.1431975419796254E-2</c:v>
                </c:pt>
                <c:pt idx="3534">
                  <c:v>1.1203818628452673E-2</c:v>
                </c:pt>
                <c:pt idx="3535">
                  <c:v>1.106132812680018E-2</c:v>
                </c:pt>
                <c:pt idx="3536">
                  <c:v>1.1016033965530986E-2</c:v>
                </c:pt>
                <c:pt idx="3537">
                  <c:v>1.1070191594616769E-2</c:v>
                </c:pt>
                <c:pt idx="3538">
                  <c:v>1.1216371604103176E-2</c:v>
                </c:pt>
                <c:pt idx="3539">
                  <c:v>1.1433329408252275E-2</c:v>
                </c:pt>
                <c:pt idx="3540">
                  <c:v>1.1694868391253905E-2</c:v>
                </c:pt>
                <c:pt idx="3541">
                  <c:v>1.1966521902163869E-2</c:v>
                </c:pt>
                <c:pt idx="3542">
                  <c:v>1.2219869331210349E-2</c:v>
                </c:pt>
                <c:pt idx="3543">
                  <c:v>1.243859268319027E-2</c:v>
                </c:pt>
                <c:pt idx="3544">
                  <c:v>1.2623856805209072E-2</c:v>
                </c:pt>
                <c:pt idx="3545">
                  <c:v>1.2791027430475239E-2</c:v>
                </c:pt>
                <c:pt idx="3546">
                  <c:v>1.296201072939886E-2</c:v>
                </c:pt>
                <c:pt idx="3547">
                  <c:v>1.3151013879325175E-2</c:v>
                </c:pt>
                <c:pt idx="3548">
                  <c:v>1.3357497626629983E-2</c:v>
                </c:pt>
                <c:pt idx="3549">
                  <c:v>1.3563516565415119E-2</c:v>
                </c:pt>
                <c:pt idx="3550">
                  <c:v>1.373630632646507E-2</c:v>
                </c:pt>
                <c:pt idx="3551">
                  <c:v>1.3841083624665646E-2</c:v>
                </c:pt>
                <c:pt idx="3552">
                  <c:v>1.3853619161115622E-2</c:v>
                </c:pt>
                <c:pt idx="3553">
                  <c:v>1.3762592162073001E-2</c:v>
                </c:pt>
                <c:pt idx="3554">
                  <c:v>1.3578437032126817E-2</c:v>
                </c:pt>
                <c:pt idx="3555">
                  <c:v>1.3324671213143641E-2</c:v>
                </c:pt>
                <c:pt idx="3556">
                  <c:v>1.3038670576854833E-2</c:v>
                </c:pt>
                <c:pt idx="3557">
                  <c:v>1.2758477964439869E-2</c:v>
                </c:pt>
                <c:pt idx="3558">
                  <c:v>1.2518155766737333E-2</c:v>
                </c:pt>
                <c:pt idx="3559">
                  <c:v>1.2345241650288292E-2</c:v>
                </c:pt>
                <c:pt idx="3560">
                  <c:v>1.2257524004881244E-2</c:v>
                </c:pt>
                <c:pt idx="3561">
                  <c:v>1.2263043846320282E-2</c:v>
                </c:pt>
                <c:pt idx="3562">
                  <c:v>1.2356423999356343E-2</c:v>
                </c:pt>
                <c:pt idx="3563">
                  <c:v>1.2522836402077981E-2</c:v>
                </c:pt>
                <c:pt idx="3564">
                  <c:v>1.2737169923042763E-2</c:v>
                </c:pt>
                <c:pt idx="3565">
                  <c:v>1.2964681413450769E-2</c:v>
                </c:pt>
                <c:pt idx="3566">
                  <c:v>1.3171685962829933E-2</c:v>
                </c:pt>
                <c:pt idx="3567">
                  <c:v>1.3329782591576373E-2</c:v>
                </c:pt>
                <c:pt idx="3568">
                  <c:v>1.3419405615203068E-2</c:v>
                </c:pt>
                <c:pt idx="3569">
                  <c:v>1.343760449019828E-2</c:v>
                </c:pt>
                <c:pt idx="3570">
                  <c:v>1.3396798796488269E-2</c:v>
                </c:pt>
                <c:pt idx="3571">
                  <c:v>1.3317731089180124E-2</c:v>
                </c:pt>
                <c:pt idx="3572">
                  <c:v>1.3224003386615574E-2</c:v>
                </c:pt>
                <c:pt idx="3573">
                  <c:v>1.3135217508229342E-2</c:v>
                </c:pt>
                <c:pt idx="3574">
                  <c:v>1.3059196720101713E-2</c:v>
                </c:pt>
                <c:pt idx="3575">
                  <c:v>1.2997058907239695E-2</c:v>
                </c:pt>
                <c:pt idx="3576">
                  <c:v>1.2944066032644991E-2</c:v>
                </c:pt>
                <c:pt idx="3577">
                  <c:v>1.2898200321027415E-2</c:v>
                </c:pt>
                <c:pt idx="3578">
                  <c:v>1.2864471734331379E-2</c:v>
                </c:pt>
                <c:pt idx="3579">
                  <c:v>1.2857492117815967E-2</c:v>
                </c:pt>
                <c:pt idx="3580">
                  <c:v>1.2895670586160719E-2</c:v>
                </c:pt>
                <c:pt idx="3581">
                  <c:v>1.2993872592373962E-2</c:v>
                </c:pt>
                <c:pt idx="3582">
                  <c:v>1.3155420091253828E-2</c:v>
                </c:pt>
                <c:pt idx="3583">
                  <c:v>1.3366548774154347E-2</c:v>
                </c:pt>
                <c:pt idx="3584">
                  <c:v>1.3598660243915556E-2</c:v>
                </c:pt>
                <c:pt idx="3585">
                  <c:v>1.3810849587320612E-2</c:v>
                </c:pt>
                <c:pt idx="3586">
                  <c:v>1.3961383359152996E-2</c:v>
                </c:pt>
                <c:pt idx="3587">
                  <c:v>1.4019948801857769E-2</c:v>
                </c:pt>
                <c:pt idx="3588">
                  <c:v>1.3971668137866339E-2</c:v>
                </c:pt>
                <c:pt idx="3589">
                  <c:v>1.3820426601199882E-2</c:v>
                </c:pt>
                <c:pt idx="3590">
                  <c:v>1.3588337373136267E-2</c:v>
                </c:pt>
                <c:pt idx="3591">
                  <c:v>1.3309947028040909E-2</c:v>
                </c:pt>
                <c:pt idx="3592">
                  <c:v>1.3022034802653532E-2</c:v>
                </c:pt>
                <c:pt idx="3593">
                  <c:v>1.2757307165791171E-2</c:v>
                </c:pt>
                <c:pt idx="3594">
                  <c:v>1.254062327645224E-2</c:v>
                </c:pt>
                <c:pt idx="3595">
                  <c:v>1.2382345698205972E-2</c:v>
                </c:pt>
                <c:pt idx="3596">
                  <c:v>1.2281568572762875E-2</c:v>
                </c:pt>
                <c:pt idx="3597">
                  <c:v>1.2227961302434993E-2</c:v>
                </c:pt>
                <c:pt idx="3598">
                  <c:v>1.220504223760634E-2</c:v>
                </c:pt>
                <c:pt idx="3599">
                  <c:v>1.2198260297269687E-2</c:v>
                </c:pt>
                <c:pt idx="3600">
                  <c:v>1.2196670064518873E-2</c:v>
                </c:pt>
                <c:pt idx="3601">
                  <c:v>1.2196342664381205E-2</c:v>
                </c:pt>
                <c:pt idx="3602">
                  <c:v>1.2205369644302317E-2</c:v>
                </c:pt>
                <c:pt idx="3603">
                  <c:v>1.2238205112309348E-2</c:v>
                </c:pt>
                <c:pt idx="3604">
                  <c:v>1.2312491656808495E-2</c:v>
                </c:pt>
                <c:pt idx="3605">
                  <c:v>1.2443740441674195E-2</c:v>
                </c:pt>
                <c:pt idx="3606">
                  <c:v>1.2637808642670185E-2</c:v>
                </c:pt>
                <c:pt idx="3607">
                  <c:v>1.2887238243026528E-2</c:v>
                </c:pt>
                <c:pt idx="3608">
                  <c:v>1.317037342033724E-2</c:v>
                </c:pt>
                <c:pt idx="3609">
                  <c:v>1.3455100519428127E-2</c:v>
                </c:pt>
                <c:pt idx="3610">
                  <c:v>1.3708520172925027E-2</c:v>
                </c:pt>
                <c:pt idx="3611">
                  <c:v>1.3903671014167136E-2</c:v>
                </c:pt>
                <c:pt idx="3612">
                  <c:v>1.4026712280671001E-2</c:v>
                </c:pt>
                <c:pt idx="3613">
                  <c:v>1.4079461635749597E-2</c:v>
                </c:pt>
                <c:pt idx="3614">
                  <c:v>1.4077394755020806E-2</c:v>
                </c:pt>
                <c:pt idx="3615">
                  <c:v>1.4043809321771645E-2</c:v>
                </c:pt>
                <c:pt idx="3616">
                  <c:v>1.399829698427248E-2</c:v>
                </c:pt>
                <c:pt idx="3617">
                  <c:v>1.3955654044679484E-2</c:v>
                </c:pt>
                <c:pt idx="3618">
                  <c:v>1.3919964935081203E-2</c:v>
                </c:pt>
                <c:pt idx="3619">
                  <c:v>1.3886955119635464E-2</c:v>
                </c:pt>
                <c:pt idx="3620">
                  <c:v>1.384793821774279E-2</c:v>
                </c:pt>
                <c:pt idx="3621">
                  <c:v>1.3794137265013901E-2</c:v>
                </c:pt>
                <c:pt idx="3622">
                  <c:v>1.3722835452312249E-2</c:v>
                </c:pt>
                <c:pt idx="3623">
                  <c:v>1.3638640222407811E-2</c:v>
                </c:pt>
                <c:pt idx="3624">
                  <c:v>1.3552303092921898E-2</c:v>
                </c:pt>
                <c:pt idx="3625">
                  <c:v>1.3477991831151188E-2</c:v>
                </c:pt>
                <c:pt idx="3626">
                  <c:v>1.3430990893289269E-2</c:v>
                </c:pt>
                <c:pt idx="3627">
                  <c:v>1.3420812717510406E-2</c:v>
                </c:pt>
                <c:pt idx="3628">
                  <c:v>1.3450175292465855E-2</c:v>
                </c:pt>
                <c:pt idx="3629">
                  <c:v>1.3513926118786674E-2</c:v>
                </c:pt>
                <c:pt idx="3630">
                  <c:v>1.3598660243915556E-2</c:v>
                </c:pt>
                <c:pt idx="3631">
                  <c:v>1.3686790011258516E-2</c:v>
                </c:pt>
                <c:pt idx="3632">
                  <c:v>1.3759353285675253E-2</c:v>
                </c:pt>
                <c:pt idx="3633">
                  <c:v>1.3803009738066158E-2</c:v>
                </c:pt>
                <c:pt idx="3634">
                  <c:v>1.3810474022452297E-2</c:v>
                </c:pt>
                <c:pt idx="3635">
                  <c:v>1.3786814090471795E-2</c:v>
                </c:pt>
                <c:pt idx="3636">
                  <c:v>1.3745506187957241E-2</c:v>
                </c:pt>
                <c:pt idx="3637">
                  <c:v>1.3707112138146033E-2</c:v>
                </c:pt>
                <c:pt idx="3638">
                  <c:v>1.369411149935142E-2</c:v>
                </c:pt>
                <c:pt idx="3639">
                  <c:v>1.3722459963548168E-2</c:v>
                </c:pt>
                <c:pt idx="3640">
                  <c:v>1.3798503062435259E-2</c:v>
                </c:pt>
                <c:pt idx="3641">
                  <c:v>1.3918039684911471E-2</c:v>
                </c:pt>
                <c:pt idx="3642">
                  <c:v>1.4064852757909713E-2</c:v>
                </c:pt>
                <c:pt idx="3643">
                  <c:v>1.4217307202524471E-2</c:v>
                </c:pt>
                <c:pt idx="3644">
                  <c:v>1.4353786402592678E-2</c:v>
                </c:pt>
                <c:pt idx="3645">
                  <c:v>1.4457725468319377E-2</c:v>
                </c:pt>
                <c:pt idx="3646">
                  <c:v>1.4519461346522062E-2</c:v>
                </c:pt>
                <c:pt idx="3647">
                  <c:v>1.4538929010772268E-2</c:v>
                </c:pt>
                <c:pt idx="3648">
                  <c:v>1.4520307748561185E-2</c:v>
                </c:pt>
                <c:pt idx="3649">
                  <c:v>1.447286475727096E-2</c:v>
                </c:pt>
                <c:pt idx="3650">
                  <c:v>1.440671653166194E-2</c:v>
                </c:pt>
                <c:pt idx="3651">
                  <c:v>1.4331929927501114E-2</c:v>
                </c:pt>
                <c:pt idx="3652">
                  <c:v>1.4258800989100057E-2</c:v>
                </c:pt>
                <c:pt idx="3653">
                  <c:v>1.4196679264176355E-2</c:v>
                </c:pt>
                <c:pt idx="3654">
                  <c:v>1.4153828911219763E-2</c:v>
                </c:pt>
                <c:pt idx="3655">
                  <c:v>1.4136163768418104E-2</c:v>
                </c:pt>
                <c:pt idx="3656">
                  <c:v>1.4146546650940301E-2</c:v>
                </c:pt>
                <c:pt idx="3657">
                  <c:v>1.4181690556859933E-2</c:v>
                </c:pt>
                <c:pt idx="3658">
                  <c:v>1.4233753869029159E-2</c:v>
                </c:pt>
                <c:pt idx="3659">
                  <c:v>1.4292826032740198E-2</c:v>
                </c:pt>
                <c:pt idx="3660">
                  <c:v>1.4349085992528172E-2</c:v>
                </c:pt>
                <c:pt idx="3661">
                  <c:v>1.4394964169660813E-2</c:v>
                </c:pt>
                <c:pt idx="3662">
                  <c:v>1.4429564033492621E-2</c:v>
                </c:pt>
                <c:pt idx="3663">
                  <c:v>1.4456503064288046E-2</c:v>
                </c:pt>
                <c:pt idx="3664">
                  <c:v>1.4482174271521559E-2</c:v>
                </c:pt>
                <c:pt idx="3665">
                  <c:v>1.4514994251976238E-2</c:v>
                </c:pt>
                <c:pt idx="3666">
                  <c:v>1.4558256468224524E-2</c:v>
                </c:pt>
                <c:pt idx="3667">
                  <c:v>1.4612716558501288E-2</c:v>
                </c:pt>
                <c:pt idx="3668">
                  <c:v>1.4674756709063503E-2</c:v>
                </c:pt>
                <c:pt idx="3669">
                  <c:v>1.4736946861003925E-2</c:v>
                </c:pt>
                <c:pt idx="3670">
                  <c:v>1.4790629485952573E-2</c:v>
                </c:pt>
                <c:pt idx="3671">
                  <c:v>1.4828837113686894E-2</c:v>
                </c:pt>
                <c:pt idx="3672">
                  <c:v>1.4845777531575361E-2</c:v>
                </c:pt>
                <c:pt idx="3673">
                  <c:v>1.4838295432199961E-2</c:v>
                </c:pt>
                <c:pt idx="3674">
                  <c:v>1.4805827437726533E-2</c:v>
                </c:pt>
                <c:pt idx="3675">
                  <c:v>1.4749884660634444E-2</c:v>
                </c:pt>
                <c:pt idx="3676">
                  <c:v>1.467423927919544E-2</c:v>
                </c:pt>
                <c:pt idx="3677">
                  <c:v>1.4583886661730067E-2</c:v>
                </c:pt>
                <c:pt idx="3678">
                  <c:v>1.4484713264587796E-2</c:v>
                </c:pt>
                <c:pt idx="3679">
                  <c:v>1.4384434323436741E-2</c:v>
                </c:pt>
                <c:pt idx="3680">
                  <c:v>1.4290429153714718E-2</c:v>
                </c:pt>
                <c:pt idx="3681">
                  <c:v>1.4208708193421033E-2</c:v>
                </c:pt>
                <c:pt idx="3682">
                  <c:v>1.4143774725887698E-2</c:v>
                </c:pt>
                <c:pt idx="3683">
                  <c:v>1.4097970051608195E-2</c:v>
                </c:pt>
                <c:pt idx="3684">
                  <c:v>1.4069174304029559E-2</c:v>
                </c:pt>
                <c:pt idx="3685">
                  <c:v>1.4053156615081237E-2</c:v>
                </c:pt>
                <c:pt idx="3686">
                  <c:v>1.4043856292591989E-2</c:v>
                </c:pt>
                <c:pt idx="3687">
                  <c:v>1.4031409202930129E-2</c:v>
                </c:pt>
                <c:pt idx="3688">
                  <c:v>1.4005952492726976E-2</c:v>
                </c:pt>
                <c:pt idx="3689">
                  <c:v>1.3958847423751104E-2</c:v>
                </c:pt>
                <c:pt idx="3690">
                  <c:v>1.3883762269144357E-2</c:v>
                </c:pt>
                <c:pt idx="3691">
                  <c:v>1.3780664596978704E-2</c:v>
                </c:pt>
                <c:pt idx="3692">
                  <c:v>1.3657505293106959E-2</c:v>
                </c:pt>
                <c:pt idx="3693">
                  <c:v>1.352917328806404E-2</c:v>
                </c:pt>
                <c:pt idx="3694">
                  <c:v>1.3416450715197054E-2</c:v>
                </c:pt>
                <c:pt idx="3695">
                  <c:v>1.3342444063280796E-2</c:v>
                </c:pt>
                <c:pt idx="3696">
                  <c:v>1.3326875194631844E-2</c:v>
                </c:pt>
                <c:pt idx="3697">
                  <c:v>1.3381696971575003E-2</c:v>
                </c:pt>
                <c:pt idx="3698">
                  <c:v>1.3507358272361731E-2</c:v>
                </c:pt>
                <c:pt idx="3699">
                  <c:v>1.3692281115756728E-2</c:v>
                </c:pt>
                <c:pt idx="3700">
                  <c:v>1.3915926615281311E-2</c:v>
                </c:pt>
                <c:pt idx="3701">
                  <c:v>1.4150728062882773E-2</c:v>
                </c:pt>
                <c:pt idx="3702">
                  <c:v>1.4368310991168771E-2</c:v>
                </c:pt>
                <c:pt idx="3703">
                  <c:v>1.4546217853557159E-2</c:v>
                </c:pt>
                <c:pt idx="3704">
                  <c:v>1.4668594629768456E-2</c:v>
                </c:pt>
                <c:pt idx="3705">
                  <c:v>1.4729701861559547E-2</c:v>
                </c:pt>
                <c:pt idx="3706">
                  <c:v>1.4735394350948301E-2</c:v>
                </c:pt>
                <c:pt idx="3707">
                  <c:v>1.47002056115433E-2</c:v>
                </c:pt>
                <c:pt idx="3708">
                  <c:v>1.46447467956974E-2</c:v>
                </c:pt>
                <c:pt idx="3709">
                  <c:v>1.4590000509306717E-2</c:v>
                </c:pt>
                <c:pt idx="3710">
                  <c:v>1.4554870574119878E-2</c:v>
                </c:pt>
                <c:pt idx="3711">
                  <c:v>1.4548992348439222E-2</c:v>
                </c:pt>
                <c:pt idx="3712">
                  <c:v>1.4571377057218688E-2</c:v>
                </c:pt>
                <c:pt idx="3713">
                  <c:v>1.4610411977615163E-2</c:v>
                </c:pt>
                <c:pt idx="3714">
                  <c:v>1.4647380811657413E-2</c:v>
                </c:pt>
                <c:pt idx="3715">
                  <c:v>1.4663843773360847E-2</c:v>
                </c:pt>
                <c:pt idx="3716">
                  <c:v>1.464667527010179E-2</c:v>
                </c:pt>
                <c:pt idx="3717">
                  <c:v>1.4593480737906468E-2</c:v>
                </c:pt>
                <c:pt idx="3718">
                  <c:v>1.4514900208374443E-2</c:v>
                </c:pt>
                <c:pt idx="3719">
                  <c:v>1.4431303501594623E-2</c:v>
                </c:pt>
                <c:pt idx="3720">
                  <c:v>1.4364644544335298E-2</c:v>
                </c:pt>
                <c:pt idx="3721">
                  <c:v>1.4332399947650582E-2</c:v>
                </c:pt>
                <c:pt idx="3722">
                  <c:v>1.4340108350681353E-2</c:v>
                </c:pt>
                <c:pt idx="3723">
                  <c:v>1.4380532704170185E-2</c:v>
                </c:pt>
                <c:pt idx="3724">
                  <c:v>1.4435863761855367E-2</c:v>
                </c:pt>
                <c:pt idx="3725">
                  <c:v>1.4483631839800521E-2</c:v>
                </c:pt>
                <c:pt idx="3726">
                  <c:v>1.45069065766479E-2</c:v>
                </c:pt>
                <c:pt idx="3727">
                  <c:v>1.4499054152267172E-2</c:v>
                </c:pt>
                <c:pt idx="3728">
                  <c:v>1.4466940624830133E-2</c:v>
                </c:pt>
                <c:pt idx="3729">
                  <c:v>1.4426696276968371E-2</c:v>
                </c:pt>
                <c:pt idx="3730">
                  <c:v>1.4401451434161956E-2</c:v>
                </c:pt>
                <c:pt idx="3731">
                  <c:v>1.4411370554921605E-2</c:v>
                </c:pt>
                <c:pt idx="3732">
                  <c:v>1.4467880957917307E-2</c:v>
                </c:pt>
                <c:pt idx="3733">
                  <c:v>1.4572411672494807E-2</c:v>
                </c:pt>
                <c:pt idx="3734">
                  <c:v>1.4715353355739164E-2</c:v>
                </c:pt>
                <c:pt idx="3735">
                  <c:v>1.4881448683149241E-2</c:v>
                </c:pt>
                <c:pt idx="3736">
                  <c:v>1.5051750574289331E-2</c:v>
                </c:pt>
                <c:pt idx="3737">
                  <c:v>1.5209167397768359E-2</c:v>
                </c:pt>
                <c:pt idx="3738">
                  <c:v>1.5341483096351211E-2</c:v>
                </c:pt>
                <c:pt idx="3739">
                  <c:v>1.5441135089881781E-2</c:v>
                </c:pt>
                <c:pt idx="3740">
                  <c:v>1.5505037477719492E-2</c:v>
                </c:pt>
                <c:pt idx="3741">
                  <c:v>1.5533598664768462E-2</c:v>
                </c:pt>
                <c:pt idx="3742">
                  <c:v>1.5529639576208804E-2</c:v>
                </c:pt>
                <c:pt idx="3743">
                  <c:v>1.5496931344392246E-2</c:v>
                </c:pt>
                <c:pt idx="3744">
                  <c:v>1.5440899479006526E-2</c:v>
                </c:pt>
                <c:pt idx="3745">
                  <c:v>1.5368431639835273E-2</c:v>
                </c:pt>
                <c:pt idx="3746">
                  <c:v>1.528763813097524E-2</c:v>
                </c:pt>
                <c:pt idx="3747">
                  <c:v>1.5207519005006737E-2</c:v>
                </c:pt>
                <c:pt idx="3748">
                  <c:v>1.513749164005242E-2</c:v>
                </c:pt>
                <c:pt idx="3749">
                  <c:v>1.5084613627947236E-2</c:v>
                </c:pt>
                <c:pt idx="3750">
                  <c:v>1.5053680856835356E-2</c:v>
                </c:pt>
                <c:pt idx="3751">
                  <c:v>1.50452065095046E-2</c:v>
                </c:pt>
                <c:pt idx="3752">
                  <c:v>1.5054151658757915E-2</c:v>
                </c:pt>
                <c:pt idx="3753">
                  <c:v>1.5070865457675015E-2</c:v>
                </c:pt>
                <c:pt idx="3754">
                  <c:v>1.5083154041275488E-2</c:v>
                </c:pt>
                <c:pt idx="3755">
                  <c:v>1.5079528637540491E-2</c:v>
                </c:pt>
                <c:pt idx="3756">
                  <c:v>1.5052786334588859E-2</c:v>
                </c:pt>
                <c:pt idx="3757">
                  <c:v>1.5003119701084495E-2</c:v>
                </c:pt>
                <c:pt idx="3758">
                  <c:v>1.4938867507985582E-2</c:v>
                </c:pt>
                <c:pt idx="3759">
                  <c:v>1.487434245487675E-2</c:v>
                </c:pt>
                <c:pt idx="3760">
                  <c:v>1.4826013774947872E-2</c:v>
                </c:pt>
                <c:pt idx="3761">
                  <c:v>1.4805403958182656E-2</c:v>
                </c:pt>
                <c:pt idx="3762">
                  <c:v>1.4816838050804488E-2</c:v>
                </c:pt>
                <c:pt idx="3763">
                  <c:v>1.4854436222571116E-2</c:v>
                </c:pt>
                <c:pt idx="3764">
                  <c:v>1.49049330062976E-2</c:v>
                </c:pt>
                <c:pt idx="3765">
                  <c:v>1.4951764255275907E-2</c:v>
                </c:pt>
                <c:pt idx="3766">
                  <c:v>1.4981701247160268E-2</c:v>
                </c:pt>
                <c:pt idx="3767">
                  <c:v>1.4988997524923348E-2</c:v>
                </c:pt>
                <c:pt idx="3768">
                  <c:v>1.4977088179954485E-2</c:v>
                </c:pt>
                <c:pt idx="3769">
                  <c:v>1.4956282914268888E-2</c:v>
                </c:pt>
                <c:pt idx="3770">
                  <c:v>1.4938443898695048E-2</c:v>
                </c:pt>
                <c:pt idx="3771">
                  <c:v>1.4932984082599372E-2</c:v>
                </c:pt>
                <c:pt idx="3772">
                  <c:v>1.4943715510400874E-2</c:v>
                </c:pt>
                <c:pt idx="3773">
                  <c:v>1.4968097546925758E-2</c:v>
                </c:pt>
                <c:pt idx="3774">
                  <c:v>1.5000671824315876E-2</c:v>
                </c:pt>
                <c:pt idx="3775">
                  <c:v>1.5036449857645202E-2</c:v>
                </c:pt>
                <c:pt idx="3776">
                  <c:v>1.5073737470981747E-2</c:v>
                </c:pt>
                <c:pt idx="3777">
                  <c:v>1.5113853478255574E-2</c:v>
                </c:pt>
                <c:pt idx="3778">
                  <c:v>1.5159718336323031E-2</c:v>
                </c:pt>
                <c:pt idx="3779">
                  <c:v>1.5211757741892224E-2</c:v>
                </c:pt>
                <c:pt idx="3780">
                  <c:v>1.5265875918619293E-2</c:v>
                </c:pt>
                <c:pt idx="3781">
                  <c:v>1.5314960201244582E-2</c:v>
                </c:pt>
                <c:pt idx="3782">
                  <c:v>1.5350245900798826E-2</c:v>
                </c:pt>
                <c:pt idx="3783">
                  <c:v>1.5365604791035565E-2</c:v>
                </c:pt>
                <c:pt idx="3784">
                  <c:v>1.5362118369523631E-2</c:v>
                </c:pt>
                <c:pt idx="3785">
                  <c:v>1.5346618266758111E-2</c:v>
                </c:pt>
                <c:pt idx="3786">
                  <c:v>1.5331118717176313E-2</c:v>
                </c:pt>
                <c:pt idx="3787">
                  <c:v>1.5326784595592464E-2</c:v>
                </c:pt>
                <c:pt idx="3788">
                  <c:v>1.5338420867669251E-2</c:v>
                </c:pt>
                <c:pt idx="3789">
                  <c:v>1.5362919301718864E-2</c:v>
                </c:pt>
                <c:pt idx="3790">
                  <c:v>1.5390481691987885E-2</c:v>
                </c:pt>
                <c:pt idx="3791">
                  <c:v>1.5407491150943437E-2</c:v>
                </c:pt>
                <c:pt idx="3792">
                  <c:v>1.5404616929664234E-2</c:v>
                </c:pt>
                <c:pt idx="3793">
                  <c:v>1.5379880565642007E-2</c:v>
                </c:pt>
                <c:pt idx="3794">
                  <c:v>1.5341435984977076E-2</c:v>
                </c:pt>
                <c:pt idx="3795">
                  <c:v>1.5304266703505726E-2</c:v>
                </c:pt>
                <c:pt idx="3796">
                  <c:v>1.5284011019853345E-2</c:v>
                </c:pt>
                <c:pt idx="3797">
                  <c:v>1.529239581616661E-2</c:v>
                </c:pt>
                <c:pt idx="3798">
                  <c:v>1.5332861800009052E-2</c:v>
                </c:pt>
                <c:pt idx="3799">
                  <c:v>1.540028207453294E-2</c:v>
                </c:pt>
                <c:pt idx="3800">
                  <c:v>1.5482934481981143E-2</c:v>
                </c:pt>
                <c:pt idx="3801">
                  <c:v>1.5568242229285784E-2</c:v>
                </c:pt>
                <c:pt idx="3802">
                  <c:v>1.5646400718936321E-2</c:v>
                </c:pt>
                <c:pt idx="3803">
                  <c:v>1.5711842166665119E-2</c:v>
                </c:pt>
                <c:pt idx="3804">
                  <c:v>1.5763098947347415E-2</c:v>
                </c:pt>
                <c:pt idx="3805">
                  <c:v>1.5801109261328623E-2</c:v>
                </c:pt>
                <c:pt idx="3806">
                  <c:v>1.5826105449662248E-2</c:v>
                </c:pt>
                <c:pt idx="3807">
                  <c:v>1.5836434483403012E-2</c:v>
                </c:pt>
                <c:pt idx="3808">
                  <c:v>1.5830161570605145E-2</c:v>
                </c:pt>
                <c:pt idx="3809">
                  <c:v>1.5805919736722868E-2</c:v>
                </c:pt>
                <c:pt idx="3810">
                  <c:v>1.5765456810488816E-2</c:v>
                </c:pt>
                <c:pt idx="3811">
                  <c:v>1.5714435510731057E-2</c:v>
                </c:pt>
                <c:pt idx="3812">
                  <c:v>1.5661440063681437E-2</c:v>
                </c:pt>
                <c:pt idx="3813">
                  <c:v>1.5614862217019149E-2</c:v>
                </c:pt>
                <c:pt idx="3814">
                  <c:v>1.558148764203306E-2</c:v>
                </c:pt>
                <c:pt idx="3815">
                  <c:v>1.5563575792200152E-2</c:v>
                </c:pt>
                <c:pt idx="3816">
                  <c:v>1.5559757835515126E-2</c:v>
                </c:pt>
                <c:pt idx="3817">
                  <c:v>1.5565414079612001E-2</c:v>
                </c:pt>
                <c:pt idx="3818">
                  <c:v>1.5575689778199803E-2</c:v>
                </c:pt>
                <c:pt idx="3819">
                  <c:v>1.5586955617056714E-2</c:v>
                </c:pt>
                <c:pt idx="3820">
                  <c:v>1.5598316026644427E-2</c:v>
                </c:pt>
                <c:pt idx="3821">
                  <c:v>1.5610383841164328E-2</c:v>
                </c:pt>
                <c:pt idx="3822">
                  <c:v>1.5625139085663448E-2</c:v>
                </c:pt>
                <c:pt idx="3823">
                  <c:v>1.5643713492742978E-2</c:v>
                </c:pt>
                <c:pt idx="3824">
                  <c:v>1.5665824672896029E-2</c:v>
                </c:pt>
                <c:pt idx="3825">
                  <c:v>1.5690058687871006E-2</c:v>
                </c:pt>
                <c:pt idx="3826">
                  <c:v>1.571457696630742E-2</c:v>
                </c:pt>
                <c:pt idx="3827">
                  <c:v>1.5737776304217039E-2</c:v>
                </c:pt>
                <c:pt idx="3828">
                  <c:v>1.5759420706408251E-2</c:v>
                </c:pt>
                <c:pt idx="3829">
                  <c:v>1.5779840052869049E-2</c:v>
                </c:pt>
                <c:pt idx="3830">
                  <c:v>1.5800260359437174E-2</c:v>
                </c:pt>
                <c:pt idx="3831">
                  <c:v>1.5821200423777899E-2</c:v>
                </c:pt>
                <c:pt idx="3832">
                  <c:v>1.5842943315770536E-2</c:v>
                </c:pt>
                <c:pt idx="3833">
                  <c:v>1.5865253314744327E-2</c:v>
                </c:pt>
                <c:pt idx="3834">
                  <c:v>1.5888130508044957E-2</c:v>
                </c:pt>
                <c:pt idx="3835">
                  <c:v>1.5911858024899601E-2</c:v>
                </c:pt>
                <c:pt idx="3836">
                  <c:v>1.5937190820638065E-2</c:v>
                </c:pt>
                <c:pt idx="3837">
                  <c:v>1.5965261472828302E-2</c:v>
                </c:pt>
                <c:pt idx="3838">
                  <c:v>1.5996400789485738E-2</c:v>
                </c:pt>
                <c:pt idx="3839">
                  <c:v>1.6029524149566283E-2</c:v>
                </c:pt>
                <c:pt idx="3840">
                  <c:v>1.6062697225811568E-2</c:v>
                </c:pt>
                <c:pt idx="3841">
                  <c:v>1.6092380547284364E-2</c:v>
                </c:pt>
                <c:pt idx="3842">
                  <c:v>1.6115505685354154E-2</c:v>
                </c:pt>
                <c:pt idx="3843">
                  <c:v>1.612886219341993E-2</c:v>
                </c:pt>
                <c:pt idx="3844">
                  <c:v>1.6130230904729332E-2</c:v>
                </c:pt>
                <c:pt idx="3845">
                  <c:v>1.6118195832388622E-2</c:v>
                </c:pt>
                <c:pt idx="3846">
                  <c:v>1.6092238968598922E-2</c:v>
                </c:pt>
                <c:pt idx="3847">
                  <c:v>1.605226843231879E-2</c:v>
                </c:pt>
                <c:pt idx="3848">
                  <c:v>1.5998524006019661E-2</c:v>
                </c:pt>
                <c:pt idx="3849">
                  <c:v>1.5932944997605576E-2</c:v>
                </c:pt>
                <c:pt idx="3850">
                  <c:v>1.5859121488343026E-2</c:v>
                </c:pt>
                <c:pt idx="3851">
                  <c:v>1.5782528121489187E-2</c:v>
                </c:pt>
                <c:pt idx="3852">
                  <c:v>1.5710333319061815E-2</c:v>
                </c:pt>
                <c:pt idx="3853">
                  <c:v>1.5650219437393104E-2</c:v>
                </c:pt>
                <c:pt idx="3854">
                  <c:v>1.5607791118355658E-2</c:v>
                </c:pt>
                <c:pt idx="3855">
                  <c:v>1.558648423718802E-2</c:v>
                </c:pt>
                <c:pt idx="3856">
                  <c:v>1.5585400065431427E-2</c:v>
                </c:pt>
                <c:pt idx="3857">
                  <c:v>1.5600955832417069E-2</c:v>
                </c:pt>
                <c:pt idx="3858">
                  <c:v>1.5627213345527319E-2</c:v>
                </c:pt>
                <c:pt idx="3859">
                  <c:v>1.5657574100881328E-2</c:v>
                </c:pt>
                <c:pt idx="3860">
                  <c:v>1.5687465489364189E-2</c:v>
                </c:pt>
                <c:pt idx="3861">
                  <c:v>1.5713916840679038E-2</c:v>
                </c:pt>
                <c:pt idx="3862">
                  <c:v>1.5736691754709726E-2</c:v>
                </c:pt>
                <c:pt idx="3863">
                  <c:v>1.5756968563089186E-2</c:v>
                </c:pt>
                <c:pt idx="3864">
                  <c:v>1.577719915954991E-2</c:v>
                </c:pt>
                <c:pt idx="3865">
                  <c:v>1.5799222814934417E-2</c:v>
                </c:pt>
                <c:pt idx="3866">
                  <c:v>1.5824171730919784E-2</c:v>
                </c:pt>
                <c:pt idx="3867">
                  <c:v>1.5852706747229401E-2</c:v>
                </c:pt>
                <c:pt idx="3868">
                  <c:v>1.5884121015938852E-2</c:v>
                </c:pt>
                <c:pt idx="3869">
                  <c:v>1.5917613204453635E-2</c:v>
                </c:pt>
                <c:pt idx="3870">
                  <c:v>1.5951768462295419E-2</c:v>
                </c:pt>
                <c:pt idx="3871">
                  <c:v>1.5985548955975055E-2</c:v>
                </c:pt>
                <c:pt idx="3872">
                  <c:v>1.6017208759124397E-2</c:v>
                </c:pt>
                <c:pt idx="3873">
                  <c:v>1.6046369904344066E-2</c:v>
                </c:pt>
                <c:pt idx="3874">
                  <c:v>1.6072795934190438E-2</c:v>
                </c:pt>
                <c:pt idx="3875">
                  <c:v>1.6098138119598166E-2</c:v>
                </c:pt>
                <c:pt idx="3876">
                  <c:v>1.6125558425273096E-2</c:v>
                </c:pt>
                <c:pt idx="3877">
                  <c:v>1.6158786038192669E-2</c:v>
                </c:pt>
                <c:pt idx="3878">
                  <c:v>1.6201787475786728E-2</c:v>
                </c:pt>
                <c:pt idx="3879">
                  <c:v>1.6257162228265915E-2</c:v>
                </c:pt>
                <c:pt idx="3880">
                  <c:v>1.6324253974693521E-2</c:v>
                </c:pt>
                <c:pt idx="3881">
                  <c:v>1.639853440784635E-2</c:v>
                </c:pt>
                <c:pt idx="3882">
                  <c:v>1.6471977331983929E-2</c:v>
                </c:pt>
                <c:pt idx="3883">
                  <c:v>1.6532771963780907E-2</c:v>
                </c:pt>
                <c:pt idx="3884">
                  <c:v>1.6568770932041916E-2</c:v>
                </c:pt>
                <c:pt idx="3885">
                  <c:v>1.6569101645057777E-2</c:v>
                </c:pt>
                <c:pt idx="3886">
                  <c:v>1.65272920675761E-2</c:v>
                </c:pt>
                <c:pt idx="3887">
                  <c:v>1.6442929288882819E-2</c:v>
                </c:pt>
                <c:pt idx="3888">
                  <c:v>1.6322081947236517E-2</c:v>
                </c:pt>
                <c:pt idx="3889">
                  <c:v>1.6176344837564933E-2</c:v>
                </c:pt>
                <c:pt idx="3890">
                  <c:v>1.6020841998914976E-2</c:v>
                </c:pt>
                <c:pt idx="3891">
                  <c:v>1.5872092761714213E-2</c:v>
                </c:pt>
                <c:pt idx="3892">
                  <c:v>1.5743246247356141E-2</c:v>
                </c:pt>
                <c:pt idx="3893">
                  <c:v>1.5644420655918551E-2</c:v>
                </c:pt>
                <c:pt idx="3894">
                  <c:v>1.5579177914645043E-2</c:v>
                </c:pt>
                <c:pt idx="3895">
                  <c:v>1.5545900348804115E-2</c:v>
                </c:pt>
                <c:pt idx="3896">
                  <c:v>1.5537793452740107E-2</c:v>
                </c:pt>
                <c:pt idx="3897">
                  <c:v>1.5545853215250167E-2</c:v>
                </c:pt>
                <c:pt idx="3898">
                  <c:v>1.5561454701009243E-2</c:v>
                </c:pt>
                <c:pt idx="3899">
                  <c:v>1.5576868199540978E-2</c:v>
                </c:pt>
                <c:pt idx="3900">
                  <c:v>1.5588134068967436E-2</c:v>
                </c:pt>
                <c:pt idx="3901">
                  <c:v>1.5593554988942566E-2</c:v>
                </c:pt>
                <c:pt idx="3902">
                  <c:v>1.559270649265378E-2</c:v>
                </c:pt>
                <c:pt idx="3903">
                  <c:v>1.5585871444123506E-2</c:v>
                </c:pt>
                <c:pt idx="3904">
                  <c:v>1.5573191535531512E-2</c:v>
                </c:pt>
                <c:pt idx="3905">
                  <c:v>1.5555657104609173E-2</c:v>
                </c:pt>
                <c:pt idx="3906">
                  <c:v>1.5535106898475277E-2</c:v>
                </c:pt>
                <c:pt idx="3907">
                  <c:v>1.551479331554197E-2</c:v>
                </c:pt>
                <c:pt idx="3908">
                  <c:v>1.5499099248949228E-2</c:v>
                </c:pt>
                <c:pt idx="3909">
                  <c:v>1.5492077162562418E-2</c:v>
                </c:pt>
                <c:pt idx="3910">
                  <c:v>1.5495706011820837E-2</c:v>
                </c:pt>
                <c:pt idx="3911">
                  <c:v>1.5508289399310166E-2</c:v>
                </c:pt>
                <c:pt idx="3912">
                  <c:v>1.5524172322769276E-2</c:v>
                </c:pt>
                <c:pt idx="3913">
                  <c:v>1.5535389692878505E-2</c:v>
                </c:pt>
                <c:pt idx="3914">
                  <c:v>1.5533410135923482E-2</c:v>
                </c:pt>
                <c:pt idx="3915">
                  <c:v>1.5513238022364612E-2</c:v>
                </c:pt>
                <c:pt idx="3916">
                  <c:v>1.5473556365272829E-2</c:v>
                </c:pt>
                <c:pt idx="3917">
                  <c:v>1.5418658387914803E-2</c:v>
                </c:pt>
                <c:pt idx="3918">
                  <c:v>1.5355616739305428E-2</c:v>
                </c:pt>
                <c:pt idx="3919">
                  <c:v>1.5292584240415481E-2</c:v>
                </c:pt>
                <c:pt idx="3920">
                  <c:v>1.5236154831835175E-2</c:v>
                </c:pt>
                <c:pt idx="3921">
                  <c:v>1.5188869054173288E-2</c:v>
                </c:pt>
                <c:pt idx="3922">
                  <c:v>1.5150676831098515E-2</c:v>
                </c:pt>
                <c:pt idx="3923">
                  <c:v>1.5120163140584859E-2</c:v>
                </c:pt>
                <c:pt idx="3924">
                  <c:v>1.5095913819794821E-2</c:v>
                </c:pt>
                <c:pt idx="3925">
                  <c:v>1.5078681144927959E-2</c:v>
                </c:pt>
                <c:pt idx="3926">
                  <c:v>1.5070630047590256E-2</c:v>
                </c:pt>
                <c:pt idx="3927">
                  <c:v>1.5074773283719773E-2</c:v>
                </c:pt>
                <c:pt idx="3928">
                  <c:v>1.5092523731367508E-2</c:v>
                </c:pt>
                <c:pt idx="3929">
                  <c:v>1.5122941304558175E-2</c:v>
                </c:pt>
                <c:pt idx="3930">
                  <c:v>1.5162638029258008E-2</c:v>
                </c:pt>
                <c:pt idx="3931">
                  <c:v>1.5205870618501444E-2</c:v>
                </c:pt>
                <c:pt idx="3932">
                  <c:v>1.5248259688238192E-2</c:v>
                </c:pt>
                <c:pt idx="3933">
                  <c:v>1.5287214181358717E-2</c:v>
                </c:pt>
                <c:pt idx="3934">
                  <c:v>1.5322686063885111E-2</c:v>
                </c:pt>
                <c:pt idx="3935">
                  <c:v>1.53562763205435E-2</c:v>
                </c:pt>
                <c:pt idx="3936">
                  <c:v>1.5389916292050127E-2</c:v>
                </c:pt>
                <c:pt idx="3937">
                  <c:v>1.5423888711564766E-2</c:v>
                </c:pt>
                <c:pt idx="3938">
                  <c:v>1.5456308699443717E-2</c:v>
                </c:pt>
                <c:pt idx="3939">
                  <c:v>1.5483641383408093E-2</c:v>
                </c:pt>
                <c:pt idx="3940">
                  <c:v>1.550117290691257E-2</c:v>
                </c:pt>
                <c:pt idx="3941">
                  <c:v>1.5504990348599996E-2</c:v>
                </c:pt>
                <c:pt idx="3942">
                  <c:v>1.5493161101372905E-2</c:v>
                </c:pt>
                <c:pt idx="3943">
                  <c:v>1.5465780693424875E-2</c:v>
                </c:pt>
                <c:pt idx="3944">
                  <c:v>1.5425537925777961E-2</c:v>
                </c:pt>
                <c:pt idx="3945">
                  <c:v>1.5376582490221686E-2</c:v>
                </c:pt>
                <c:pt idx="3946">
                  <c:v>1.5323392704523559E-2</c:v>
                </c:pt>
                <c:pt idx="3947">
                  <c:v>1.526954998185583E-2</c:v>
                </c:pt>
                <c:pt idx="3948">
                  <c:v>1.5218304316815274E-2</c:v>
                </c:pt>
                <c:pt idx="3949">
                  <c:v>1.517233908545081E-2</c:v>
                </c:pt>
                <c:pt idx="3950">
                  <c:v>1.5134572116167106E-2</c:v>
                </c:pt>
                <c:pt idx="3951">
                  <c:v>1.510961569680826E-2</c:v>
                </c:pt>
                <c:pt idx="3952">
                  <c:v>1.5101422769930001E-2</c:v>
                </c:pt>
                <c:pt idx="3953">
                  <c:v>1.5112958832062224E-2</c:v>
                </c:pt>
                <c:pt idx="3954">
                  <c:v>1.5143754555886586E-2</c:v>
                </c:pt>
                <c:pt idx="3955">
                  <c:v>1.518948128731969E-2</c:v>
                </c:pt>
                <c:pt idx="3956">
                  <c:v>1.524265467387444E-2</c:v>
                </c:pt>
                <c:pt idx="3957">
                  <c:v>1.5293714787625329E-2</c:v>
                </c:pt>
                <c:pt idx="3958">
                  <c:v>1.5334981775045015E-2</c:v>
                </c:pt>
                <c:pt idx="3959">
                  <c:v>1.5362306824024969E-2</c:v>
                </c:pt>
                <c:pt idx="3960">
                  <c:v>1.5375404612213001E-2</c:v>
                </c:pt>
                <c:pt idx="3961">
                  <c:v>1.5376818066206849E-2</c:v>
                </c:pt>
                <c:pt idx="3962">
                  <c:v>1.536946815567199E-2</c:v>
                </c:pt>
                <c:pt idx="3963">
                  <c:v>1.5354156241557577E-2</c:v>
                </c:pt>
                <c:pt idx="3964">
                  <c:v>1.5328433441097484E-2</c:v>
                </c:pt>
                <c:pt idx="3965">
                  <c:v>1.5287591025441988E-2</c:v>
                </c:pt>
                <c:pt idx="3966">
                  <c:v>1.5226923339323423E-2</c:v>
                </c:pt>
                <c:pt idx="3967">
                  <c:v>1.5145261436333674E-2</c:v>
                </c:pt>
                <c:pt idx="3968">
                  <c:v>1.5047513398786645E-2</c:v>
                </c:pt>
                <c:pt idx="3969">
                  <c:v>1.4944468603010925E-2</c:v>
                </c:pt>
                <c:pt idx="3970">
                  <c:v>1.4849636274717044E-2</c:v>
                </c:pt>
                <c:pt idx="3971">
                  <c:v>1.4776655368054632E-2</c:v>
                </c:pt>
                <c:pt idx="3972">
                  <c:v>1.4734265256211927E-2</c:v>
                </c:pt>
                <c:pt idx="3973">
                  <c:v>1.472278629301706E-2</c:v>
                </c:pt>
                <c:pt idx="3974">
                  <c:v>1.473591185368341E-2</c:v>
                </c:pt>
                <c:pt idx="3975">
                  <c:v>1.476192892233465E-2</c:v>
                </c:pt>
                <c:pt idx="3976">
                  <c:v>1.4788982681010161E-2</c:v>
                </c:pt>
                <c:pt idx="3977">
                  <c:v>1.4808368323660188E-2</c:v>
                </c:pt>
                <c:pt idx="3978">
                  <c:v>1.4817779141794513E-2</c:v>
                </c:pt>
                <c:pt idx="3979">
                  <c:v>1.4819990713648607E-2</c:v>
                </c:pt>
                <c:pt idx="3980">
                  <c:v>1.4822625792688688E-2</c:v>
                </c:pt>
                <c:pt idx="3981">
                  <c:v>1.4832648650099384E-2</c:v>
                </c:pt>
                <c:pt idx="3982">
                  <c:v>1.4854200929773204E-2</c:v>
                </c:pt>
                <c:pt idx="3983">
                  <c:v>1.4887237286154171E-2</c:v>
                </c:pt>
                <c:pt idx="3984">
                  <c:v>1.4927100736914962E-2</c:v>
                </c:pt>
                <c:pt idx="3985">
                  <c:v>1.4967203200938712E-2</c:v>
                </c:pt>
                <c:pt idx="3986">
                  <c:v>1.5000671824315876E-2</c:v>
                </c:pt>
                <c:pt idx="3987">
                  <c:v>1.502312690343734E-2</c:v>
                </c:pt>
                <c:pt idx="3988">
                  <c:v>1.5033672246897129E-2</c:v>
                </c:pt>
                <c:pt idx="3989">
                  <c:v>1.5034613807872316E-2</c:v>
                </c:pt>
                <c:pt idx="3990">
                  <c:v>1.5030470954851011E-2</c:v>
                </c:pt>
                <c:pt idx="3991">
                  <c:v>1.5025527829658731E-2</c:v>
                </c:pt>
                <c:pt idx="3992">
                  <c:v>1.5024445057366682E-2</c:v>
                </c:pt>
                <c:pt idx="3993">
                  <c:v>1.502929401517818E-2</c:v>
                </c:pt>
                <c:pt idx="3994">
                  <c:v>1.5040639846452004E-2</c:v>
                </c:pt>
                <c:pt idx="3995">
                  <c:v>1.5057494367083386E-2</c:v>
                </c:pt>
                <c:pt idx="3996">
                  <c:v>1.5078539896319815E-2</c:v>
                </c:pt>
                <c:pt idx="3997">
                  <c:v>1.51009990020541E-2</c:v>
                </c:pt>
                <c:pt idx="3998">
                  <c:v>1.5123035479919684E-2</c:v>
                </c:pt>
                <c:pt idx="3999">
                  <c:v>1.5142812758262254E-2</c:v>
                </c:pt>
                <c:pt idx="4000">
                  <c:v>1.5158870687211907E-2</c:v>
                </c:pt>
                <c:pt idx="4001">
                  <c:v>1.5171020482563264E-2</c:v>
                </c:pt>
                <c:pt idx="4002">
                  <c:v>1.5179261816293827E-2</c:v>
                </c:pt>
                <c:pt idx="4003">
                  <c:v>1.5183453183156077E-2</c:v>
                </c:pt>
                <c:pt idx="4004">
                  <c:v>1.5183735748669509E-2</c:v>
                </c:pt>
                <c:pt idx="4005">
                  <c:v>1.5179167628739183E-2</c:v>
                </c:pt>
                <c:pt idx="4006">
                  <c:v>1.5169089678415588E-2</c:v>
                </c:pt>
                <c:pt idx="4007">
                  <c:v>1.515289009883249E-2</c:v>
                </c:pt>
                <c:pt idx="4008">
                  <c:v>1.5131370080279333E-2</c:v>
                </c:pt>
                <c:pt idx="4009">
                  <c:v>1.5106884704009022E-2</c:v>
                </c:pt>
                <c:pt idx="4010">
                  <c:v>1.5083954459165456E-2</c:v>
                </c:pt>
                <c:pt idx="4011">
                  <c:v>1.5067475564767969E-2</c:v>
                </c:pt>
                <c:pt idx="4012">
                  <c:v>1.5062626180637934E-2</c:v>
                </c:pt>
                <c:pt idx="4013">
                  <c:v>1.5071901263562965E-2</c:v>
                </c:pt>
                <c:pt idx="4014">
                  <c:v>1.5094830872004045E-2</c:v>
                </c:pt>
                <c:pt idx="4015">
                  <c:v>1.5126567070713044E-2</c:v>
                </c:pt>
                <c:pt idx="4016">
                  <c:v>1.5160142161498875E-2</c:v>
                </c:pt>
                <c:pt idx="4017">
                  <c:v>1.5187738779862476E-2</c:v>
                </c:pt>
                <c:pt idx="4018">
                  <c:v>1.5202809345876051E-2</c:v>
                </c:pt>
                <c:pt idx="4019">
                  <c:v>1.5202338382772202E-2</c:v>
                </c:pt>
                <c:pt idx="4020">
                  <c:v>1.5187126549172331E-2</c:v>
                </c:pt>
                <c:pt idx="4021">
                  <c:v>1.516141363950842E-2</c:v>
                </c:pt>
                <c:pt idx="4022">
                  <c:v>1.5131417168871248E-2</c:v>
                </c:pt>
                <c:pt idx="4023">
                  <c:v>1.5102646990561092E-2</c:v>
                </c:pt>
                <c:pt idx="4024">
                  <c:v>1.5079858218447723E-2</c:v>
                </c:pt>
                <c:pt idx="4025">
                  <c:v>1.5065498139458251E-2</c:v>
                </c:pt>
                <c:pt idx="4026">
                  <c:v>1.5059942564150903E-2</c:v>
                </c:pt>
                <c:pt idx="4027">
                  <c:v>1.5062202450616419E-2</c:v>
                </c:pt>
                <c:pt idx="4028">
                  <c:v>1.5070630047590256E-2</c:v>
                </c:pt>
                <c:pt idx="4029">
                  <c:v>1.5082447791420889E-2</c:v>
                </c:pt>
                <c:pt idx="4030">
                  <c:v>1.5094689618143437E-2</c:v>
                </c:pt>
                <c:pt idx="4031">
                  <c:v>1.5103588701087096E-2</c:v>
                </c:pt>
                <c:pt idx="4032">
                  <c:v>1.5105519214049474E-2</c:v>
                </c:pt>
                <c:pt idx="4033">
                  <c:v>1.5096996770285882E-2</c:v>
                </c:pt>
                <c:pt idx="4034">
                  <c:v>1.5077409909109791E-2</c:v>
                </c:pt>
                <c:pt idx="4035">
                  <c:v>1.5048172512260889E-2</c:v>
                </c:pt>
                <c:pt idx="4036">
                  <c:v>1.501479438010735E-2</c:v>
                </c:pt>
                <c:pt idx="4037">
                  <c:v>1.4983725363544104E-2</c:v>
                </c:pt>
                <c:pt idx="4038">
                  <c:v>1.4962213725546753E-2</c:v>
                </c:pt>
                <c:pt idx="4039">
                  <c:v>1.4955153245112891E-2</c:v>
                </c:pt>
                <c:pt idx="4040">
                  <c:v>1.4963343413068281E-2</c:v>
                </c:pt>
                <c:pt idx="4041">
                  <c:v>1.4982501478091565E-2</c:v>
                </c:pt>
                <c:pt idx="4042">
                  <c:v>1.5004720243354547E-2</c:v>
                </c:pt>
                <c:pt idx="4043">
                  <c:v>1.5020678913896929E-2</c:v>
                </c:pt>
                <c:pt idx="4044">
                  <c:v>1.5021196756687356E-2</c:v>
                </c:pt>
                <c:pt idx="4045">
                  <c:v>1.5000530601076995E-2</c:v>
                </c:pt>
                <c:pt idx="4046">
                  <c:v>1.4958353982019962E-2</c:v>
                </c:pt>
                <c:pt idx="4047">
                  <c:v>1.4899238294271883E-2</c:v>
                </c:pt>
                <c:pt idx="4048">
                  <c:v>1.4832225144401762E-2</c:v>
                </c:pt>
                <c:pt idx="4049">
                  <c:v>1.4769315607449335E-2</c:v>
                </c:pt>
                <c:pt idx="4050">
                  <c:v>1.472288038164617E-2</c:v>
                </c:pt>
                <c:pt idx="4051">
                  <c:v>1.4702604753205745E-2</c:v>
                </c:pt>
                <c:pt idx="4052">
                  <c:v>1.4714365443273553E-2</c:v>
                </c:pt>
                <c:pt idx="4053">
                  <c:v>1.4757976862144879E-2</c:v>
                </c:pt>
                <c:pt idx="4054">
                  <c:v>1.4827566608983007E-2</c:v>
                </c:pt>
                <c:pt idx="4055">
                  <c:v>1.491203973513568E-2</c:v>
                </c:pt>
                <c:pt idx="4056">
                  <c:v>1.4997235405209492E-2</c:v>
                </c:pt>
                <c:pt idx="4057">
                  <c:v>1.5069076344232286E-2</c:v>
                </c:pt>
                <c:pt idx="4058">
                  <c:v>1.5116867036887544E-2</c:v>
                </c:pt>
                <c:pt idx="4059">
                  <c:v>1.5134619205106298E-2</c:v>
                </c:pt>
                <c:pt idx="4060">
                  <c:v>1.5123412181569335E-2</c:v>
                </c:pt>
                <c:pt idx="4061">
                  <c:v>1.5089934098313735E-2</c:v>
                </c:pt>
                <c:pt idx="4062">
                  <c:v>1.5044500321357752E-2</c:v>
                </c:pt>
                <c:pt idx="4063">
                  <c:v>1.4997706145945439E-2</c:v>
                </c:pt>
                <c:pt idx="4064">
                  <c:v>1.4959483659501522E-2</c:v>
                </c:pt>
                <c:pt idx="4065">
                  <c:v>1.4935855184230701E-2</c:v>
                </c:pt>
                <c:pt idx="4066">
                  <c:v>1.4929030465515875E-2</c:v>
                </c:pt>
                <c:pt idx="4067">
                  <c:v>1.4938255628031989E-2</c:v>
                </c:pt>
                <c:pt idx="4068">
                  <c:v>1.4959624869393302E-2</c:v>
                </c:pt>
                <c:pt idx="4069">
                  <c:v>1.4988150208956625E-2</c:v>
                </c:pt>
                <c:pt idx="4070">
                  <c:v>1.5017807251446653E-2</c:v>
                </c:pt>
                <c:pt idx="4071">
                  <c:v>1.5041863895755476E-2</c:v>
                </c:pt>
                <c:pt idx="4072">
                  <c:v>1.5055328665796858E-2</c:v>
                </c:pt>
                <c:pt idx="4073">
                  <c:v>1.505401041812739E-2</c:v>
                </c:pt>
                <c:pt idx="4074">
                  <c:v>1.5037344346243726E-2</c:v>
                </c:pt>
                <c:pt idx="4075">
                  <c:v>1.5008439173169758E-2</c:v>
                </c:pt>
                <c:pt idx="4076">
                  <c:v>1.4974028519549893E-2</c:v>
                </c:pt>
                <c:pt idx="4077">
                  <c:v>1.4942962419096446E-2</c:v>
                </c:pt>
                <c:pt idx="4078">
                  <c:v>1.4924182627025235E-2</c:v>
                </c:pt>
                <c:pt idx="4079">
                  <c:v>1.4924135560897351E-2</c:v>
                </c:pt>
                <c:pt idx="4080">
                  <c:v>1.4944327398046981E-2</c:v>
                </c:pt>
                <c:pt idx="4081">
                  <c:v>1.4980995162269268E-2</c:v>
                </c:pt>
                <c:pt idx="4082">
                  <c:v>1.5025527829658731E-2</c:v>
                </c:pt>
                <c:pt idx="4083">
                  <c:v>1.5068087626807686E-2</c:v>
                </c:pt>
                <c:pt idx="4084">
                  <c:v>1.5099916041583023E-2</c:v>
                </c:pt>
                <c:pt idx="4085">
                  <c:v>1.5115831123749163E-2</c:v>
                </c:pt>
                <c:pt idx="4086">
                  <c:v>1.5115218994419938E-2</c:v>
                </c:pt>
                <c:pt idx="4087">
                  <c:v>1.5102552819620935E-2</c:v>
                </c:pt>
                <c:pt idx="4088">
                  <c:v>1.5084707794997838E-2</c:v>
                </c:pt>
                <c:pt idx="4089">
                  <c:v>1.5068228872016327E-2</c:v>
                </c:pt>
                <c:pt idx="4090">
                  <c:v>1.505881262532795E-2</c:v>
                </c:pt>
                <c:pt idx="4091">
                  <c:v>1.5059377594371943E-2</c:v>
                </c:pt>
                <c:pt idx="4092">
                  <c:v>1.506931175347483E-2</c:v>
                </c:pt>
                <c:pt idx="4093">
                  <c:v>1.5086026135848547E-2</c:v>
                </c:pt>
                <c:pt idx="4094">
                  <c:v>1.510542504248626E-2</c:v>
                </c:pt>
                <c:pt idx="4095">
                  <c:v>1.5123270918412385E-2</c:v>
                </c:pt>
                <c:pt idx="4096">
                  <c:v>1.5136549856009669E-2</c:v>
                </c:pt>
                <c:pt idx="4097">
                  <c:v>1.5143472016384791E-2</c:v>
                </c:pt>
                <c:pt idx="4098">
                  <c:v>1.5144272545450494E-2</c:v>
                </c:pt>
                <c:pt idx="4099">
                  <c:v>1.5140269914877953E-2</c:v>
                </c:pt>
                <c:pt idx="4100">
                  <c:v>1.513433667154775E-2</c:v>
                </c:pt>
                <c:pt idx="4101">
                  <c:v>1.5128450597545324E-2</c:v>
                </c:pt>
                <c:pt idx="4102">
                  <c:v>1.5123977234656544E-2</c:v>
                </c:pt>
                <c:pt idx="4103">
                  <c:v>1.5119927703777031E-2</c:v>
                </c:pt>
                <c:pt idx="4104">
                  <c:v>1.5113947651646437E-2</c:v>
                </c:pt>
                <c:pt idx="4105">
                  <c:v>1.5102505734158295E-2</c:v>
                </c:pt>
                <c:pt idx="4106">
                  <c:v>1.5082777374543461E-2</c:v>
                </c:pt>
                <c:pt idx="4107">
                  <c:v>1.5054810782306766E-2</c:v>
                </c:pt>
                <c:pt idx="4108">
                  <c:v>1.5022044137130947E-2</c:v>
                </c:pt>
                <c:pt idx="4109">
                  <c:v>1.4990692161816161E-2</c:v>
                </c:pt>
                <c:pt idx="4110">
                  <c:v>1.4968003405156045E-2</c:v>
                </c:pt>
                <c:pt idx="4111">
                  <c:v>1.4960942830597474E-2</c:v>
                </c:pt>
                <c:pt idx="4112">
                  <c:v>1.4971580806746116E-2</c:v>
                </c:pt>
                <c:pt idx="4113">
                  <c:v>1.4997659071849041E-2</c:v>
                </c:pt>
                <c:pt idx="4114">
                  <c:v>1.5031694975494076E-2</c:v>
                </c:pt>
                <c:pt idx="4115">
                  <c:v>1.5063850291911169E-2</c:v>
                </c:pt>
                <c:pt idx="4116">
                  <c:v>1.5084613627947236E-2</c:v>
                </c:pt>
                <c:pt idx="4117">
                  <c:v>1.5087721151394468E-2</c:v>
                </c:pt>
                <c:pt idx="4118">
                  <c:v>1.5071807099289476E-2</c:v>
                </c:pt>
                <c:pt idx="4119">
                  <c:v>1.5040310295305854E-2</c:v>
                </c:pt>
                <c:pt idx="4120">
                  <c:v>1.5000483526674397E-2</c:v>
                </c:pt>
                <c:pt idx="4121">
                  <c:v>1.4960425059647359E-2</c:v>
                </c:pt>
                <c:pt idx="4122">
                  <c:v>1.4926959537598056E-2</c:v>
                </c:pt>
                <c:pt idx="4123">
                  <c:v>1.4904603558112423E-2</c:v>
                </c:pt>
                <c:pt idx="4124">
                  <c:v>1.4894249599642046E-2</c:v>
                </c:pt>
                <c:pt idx="4125">
                  <c:v>1.4894484914138823E-2</c:v>
                </c:pt>
                <c:pt idx="4126">
                  <c:v>1.490206210908342E-2</c:v>
                </c:pt>
                <c:pt idx="4127">
                  <c:v>1.4913545811810165E-2</c:v>
                </c:pt>
                <c:pt idx="4128">
                  <c:v>1.4925688745810257E-2</c:v>
                </c:pt>
                <c:pt idx="4129">
                  <c:v>1.4935808116837829E-2</c:v>
                </c:pt>
                <c:pt idx="4130">
                  <c:v>1.4941738648512465E-2</c:v>
                </c:pt>
                <c:pt idx="4131">
                  <c:v>1.4942491737694592E-2</c:v>
                </c:pt>
                <c:pt idx="4132">
                  <c:v>1.4937078938236165E-2</c:v>
                </c:pt>
                <c:pt idx="4133">
                  <c:v>1.4925406348140342E-2</c:v>
                </c:pt>
                <c:pt idx="4134">
                  <c:v>1.4907803922489932E-2</c:v>
                </c:pt>
                <c:pt idx="4135">
                  <c:v>1.4885448929022011E-2</c:v>
                </c:pt>
                <c:pt idx="4136">
                  <c:v>1.4859942110437192E-2</c:v>
                </c:pt>
                <c:pt idx="4137">
                  <c:v>1.4834295620627786E-2</c:v>
                </c:pt>
                <c:pt idx="4138">
                  <c:v>1.4812462004488953E-2</c:v>
                </c:pt>
                <c:pt idx="4139">
                  <c:v>1.4799381182704314E-2</c:v>
                </c:pt>
                <c:pt idx="4140">
                  <c:v>1.4799757603724668E-2</c:v>
                </c:pt>
                <c:pt idx="4141">
                  <c:v>1.4817590923433394E-2</c:v>
                </c:pt>
                <c:pt idx="4142">
                  <c:v>1.485349505214419E-2</c:v>
                </c:pt>
                <c:pt idx="4143">
                  <c:v>1.4904509430105479E-2</c:v>
                </c:pt>
                <c:pt idx="4144">
                  <c:v>1.4963108061259129E-2</c:v>
                </c:pt>
                <c:pt idx="4145">
                  <c:v>1.5018466319838292E-2</c:v>
                </c:pt>
                <c:pt idx="4146">
                  <c:v>1.5058718463891969E-2</c:v>
                </c:pt>
                <c:pt idx="4147">
                  <c:v>1.5074773283719773E-2</c:v>
                </c:pt>
                <c:pt idx="4148">
                  <c:v>1.5062343693911035E-2</c:v>
                </c:pt>
                <c:pt idx="4149">
                  <c:v>1.5024633365397628E-2</c:v>
                </c:pt>
                <c:pt idx="4150">
                  <c:v>1.4970215742136323E-2</c:v>
                </c:pt>
                <c:pt idx="4151">
                  <c:v>1.491203973513568E-2</c:v>
                </c:pt>
                <c:pt idx="4152">
                  <c:v>1.4862812729230308E-2</c:v>
                </c:pt>
                <c:pt idx="4153">
                  <c:v>1.483109579789323E-2</c:v>
                </c:pt>
                <c:pt idx="4154">
                  <c:v>1.4819990713648607E-2</c:v>
                </c:pt>
                <c:pt idx="4155">
                  <c:v>1.4826249052475111E-2</c:v>
                </c:pt>
                <c:pt idx="4156">
                  <c:v>1.4843471713623897E-2</c:v>
                </c:pt>
                <c:pt idx="4157">
                  <c:v>1.4863565681563013E-2</c:v>
                </c:pt>
                <c:pt idx="4158">
                  <c:v>1.4880695699811337E-2</c:v>
                </c:pt>
                <c:pt idx="4159">
                  <c:v>1.4892696527162092E-2</c:v>
                </c:pt>
                <c:pt idx="4160">
                  <c:v>1.4900367817993105E-2</c:v>
                </c:pt>
                <c:pt idx="4161">
                  <c:v>1.4907003829184546E-2</c:v>
                </c:pt>
                <c:pt idx="4162">
                  <c:v>1.4915710806179944E-2</c:v>
                </c:pt>
                <c:pt idx="4163">
                  <c:v>1.4928042066868725E-2</c:v>
                </c:pt>
                <c:pt idx="4164">
                  <c:v>1.4943527237452309E-2</c:v>
                </c:pt>
                <c:pt idx="4165">
                  <c:v>1.4960095569364302E-2</c:v>
                </c:pt>
                <c:pt idx="4166">
                  <c:v>1.4974358020403828E-2</c:v>
                </c:pt>
                <c:pt idx="4167">
                  <c:v>1.4984101944377288E-2</c:v>
                </c:pt>
                <c:pt idx="4168">
                  <c:v>1.4988008989789598E-2</c:v>
                </c:pt>
                <c:pt idx="4169">
                  <c:v>1.4985843634978142E-2</c:v>
                </c:pt>
                <c:pt idx="4170">
                  <c:v>1.4978735698331542E-2</c:v>
                </c:pt>
                <c:pt idx="4171">
                  <c:v>1.4967956334279071E-2</c:v>
                </c:pt>
                <c:pt idx="4172">
                  <c:v>1.4955388592611491E-2</c:v>
                </c:pt>
                <c:pt idx="4173">
                  <c:v>1.4943244828182562E-2</c:v>
                </c:pt>
                <c:pt idx="4174">
                  <c:v>1.4933501820834989E-2</c:v>
                </c:pt>
                <c:pt idx="4175">
                  <c:v>1.492874806567281E-2</c:v>
                </c:pt>
                <c:pt idx="4176">
                  <c:v>1.493020713350492E-2</c:v>
                </c:pt>
                <c:pt idx="4177">
                  <c:v>1.4937973222190166E-2</c:v>
                </c:pt>
                <c:pt idx="4178">
                  <c:v>1.4949787356750361E-2</c:v>
                </c:pt>
                <c:pt idx="4179">
                  <c:v>1.4961790093483768E-2</c:v>
                </c:pt>
                <c:pt idx="4180">
                  <c:v>1.4968850681816876E-2</c:v>
                </c:pt>
                <c:pt idx="4181">
                  <c:v>1.496645006890442E-2</c:v>
                </c:pt>
                <c:pt idx="4182">
                  <c:v>1.4952658569469941E-2</c:v>
                </c:pt>
                <c:pt idx="4183">
                  <c:v>1.4929030465515875E-2</c:v>
                </c:pt>
                <c:pt idx="4184">
                  <c:v>1.4900461945102545E-2</c:v>
                </c:pt>
                <c:pt idx="4185">
                  <c:v>1.4873871847838078E-2</c:v>
                </c:pt>
                <c:pt idx="4186">
                  <c:v>1.4856412687107374E-2</c:v>
                </c:pt>
                <c:pt idx="4187">
                  <c:v>1.4852695058884775E-2</c:v>
                </c:pt>
                <c:pt idx="4188">
                  <c:v>1.4863000967191082E-2</c:v>
                </c:pt>
                <c:pt idx="4189">
                  <c:v>1.488380176449457E-2</c:v>
                </c:pt>
                <c:pt idx="4190">
                  <c:v>1.4907945115579153E-2</c:v>
                </c:pt>
                <c:pt idx="4191">
                  <c:v>1.4928089133419826E-2</c:v>
                </c:pt>
                <c:pt idx="4192">
                  <c:v>1.493787908695034E-2</c:v>
                </c:pt>
                <c:pt idx="4193">
                  <c:v>1.4934443164662987E-2</c:v>
                </c:pt>
                <c:pt idx="4194">
                  <c:v>1.4918487662583652E-2</c:v>
                </c:pt>
                <c:pt idx="4195">
                  <c:v>1.4894014285272945E-2</c:v>
                </c:pt>
                <c:pt idx="4196">
                  <c:v>1.4866153965163571E-2</c:v>
                </c:pt>
                <c:pt idx="4197">
                  <c:v>1.4840083595171211E-2</c:v>
                </c:pt>
                <c:pt idx="4198">
                  <c:v>1.4818908453674746E-2</c:v>
                </c:pt>
                <c:pt idx="4199">
                  <c:v>1.4803945309581863E-2</c:v>
                </c:pt>
                <c:pt idx="4200">
                  <c:v>1.4794393634984377E-2</c:v>
                </c:pt>
                <c:pt idx="4201">
                  <c:v>1.4788182806577028E-2</c:v>
                </c:pt>
                <c:pt idx="4202">
                  <c:v>1.4783336540043397E-2</c:v>
                </c:pt>
                <c:pt idx="4203">
                  <c:v>1.477811392500052E-2</c:v>
                </c:pt>
                <c:pt idx="4204">
                  <c:v>1.4771526932523944E-2</c:v>
                </c:pt>
                <c:pt idx="4205">
                  <c:v>1.4762728748415572E-2</c:v>
                </c:pt>
                <c:pt idx="4206">
                  <c:v>1.4751625412183795E-2</c:v>
                </c:pt>
                <c:pt idx="4207">
                  <c:v>1.4738217100631851E-2</c:v>
                </c:pt>
                <c:pt idx="4208">
                  <c:v>1.4722739248710166E-2</c:v>
                </c:pt>
                <c:pt idx="4209">
                  <c:v>1.4706415181910532E-2</c:v>
                </c:pt>
                <c:pt idx="4210">
                  <c:v>1.4691502954000697E-2</c:v>
                </c:pt>
                <c:pt idx="4211">
                  <c:v>1.4680401438581975E-2</c:v>
                </c:pt>
                <c:pt idx="4212">
                  <c:v>1.4675885649097848E-2</c:v>
                </c:pt>
                <c:pt idx="4213">
                  <c:v>1.4679319526407459E-2</c:v>
                </c:pt>
                <c:pt idx="4214">
                  <c:v>1.4690703259083299E-2</c:v>
                </c:pt>
                <c:pt idx="4215">
                  <c:v>1.4707826460285362E-2</c:v>
                </c:pt>
                <c:pt idx="4216">
                  <c:v>1.4726690988250874E-2</c:v>
                </c:pt>
                <c:pt idx="4217">
                  <c:v>1.4743109910212233E-2</c:v>
                </c:pt>
                <c:pt idx="4218">
                  <c:v>1.4753319123090875E-2</c:v>
                </c:pt>
                <c:pt idx="4219">
                  <c:v>1.4755483318862801E-2</c:v>
                </c:pt>
                <c:pt idx="4220">
                  <c:v>1.4749743518922571E-2</c:v>
                </c:pt>
                <c:pt idx="4221">
                  <c:v>1.4738499376609333E-2</c:v>
                </c:pt>
                <c:pt idx="4222">
                  <c:v>1.472457398045381E-2</c:v>
                </c:pt>
                <c:pt idx="4223">
                  <c:v>1.4711025374913662E-2</c:v>
                </c:pt>
                <c:pt idx="4224">
                  <c:v>1.4699735193163494E-2</c:v>
                </c:pt>
                <c:pt idx="4225">
                  <c:v>1.4691549994924075E-2</c:v>
                </c:pt>
                <c:pt idx="4226">
                  <c:v>1.4686940008653355E-2</c:v>
                </c:pt>
                <c:pt idx="4227">
                  <c:v>1.4686281443180755E-2</c:v>
                </c:pt>
                <c:pt idx="4228">
                  <c:v>1.469140887216926E-2</c:v>
                </c:pt>
                <c:pt idx="4229">
                  <c:v>1.4703686723389859E-2</c:v>
                </c:pt>
                <c:pt idx="4230">
                  <c:v>1.4725326693154867E-2</c:v>
                </c:pt>
                <c:pt idx="4231">
                  <c:v>1.4757224092853089E-2</c:v>
                </c:pt>
                <c:pt idx="4232">
                  <c:v>1.4797875501885178E-2</c:v>
                </c:pt>
                <c:pt idx="4233">
                  <c:v>1.4843707000609125E-2</c:v>
                </c:pt>
                <c:pt idx="4234">
                  <c:v>1.4889731586031258E-2</c:v>
                </c:pt>
                <c:pt idx="4235">
                  <c:v>1.4930018866412337E-2</c:v>
                </c:pt>
                <c:pt idx="4236">
                  <c:v>1.4960189709419609E-2</c:v>
                </c:pt>
                <c:pt idx="4237">
                  <c:v>1.4977794258493677E-2</c:v>
                </c:pt>
                <c:pt idx="4238">
                  <c:v>1.4982878057863375E-2</c:v>
                </c:pt>
                <c:pt idx="4239">
                  <c:v>1.4978076690230786E-2</c:v>
                </c:pt>
                <c:pt idx="4240">
                  <c:v>1.496612057405013E-2</c:v>
                </c:pt>
                <c:pt idx="4241">
                  <c:v>1.4950069770274261E-2</c:v>
                </c:pt>
                <c:pt idx="4242">
                  <c:v>1.4931948607979546E-2</c:v>
                </c:pt>
                <c:pt idx="4243">
                  <c:v>1.491269864303792E-2</c:v>
                </c:pt>
                <c:pt idx="4244">
                  <c:v>1.4892837715339686E-2</c:v>
                </c:pt>
                <c:pt idx="4245">
                  <c:v>1.4873118877636999E-2</c:v>
                </c:pt>
                <c:pt idx="4246">
                  <c:v>1.4854906808549746E-2</c:v>
                </c:pt>
                <c:pt idx="4247">
                  <c:v>1.4840412994416425E-2</c:v>
                </c:pt>
                <c:pt idx="4248">
                  <c:v>1.4831942807499238E-2</c:v>
                </c:pt>
                <c:pt idx="4249">
                  <c:v>1.4830860517740314E-2</c:v>
                </c:pt>
                <c:pt idx="4250">
                  <c:v>1.4837071956514309E-2</c:v>
                </c:pt>
                <c:pt idx="4251">
                  <c:v>1.4848977462485164E-2</c:v>
                </c:pt>
                <c:pt idx="4252">
                  <c:v>1.4863424502901141E-2</c:v>
                </c:pt>
                <c:pt idx="4253">
                  <c:v>1.4876413131905259E-2</c:v>
                </c:pt>
                <c:pt idx="4254">
                  <c:v>1.4884648876899904E-2</c:v>
                </c:pt>
                <c:pt idx="4255">
                  <c:v>1.4885543052898038E-2</c:v>
                </c:pt>
                <c:pt idx="4256">
                  <c:v>1.4878483818806538E-2</c:v>
                </c:pt>
                <c:pt idx="4257">
                  <c:v>1.4864506873814926E-2</c:v>
                </c:pt>
                <c:pt idx="4258">
                  <c:v>1.4845777531575361E-2</c:v>
                </c:pt>
                <c:pt idx="4259">
                  <c:v>1.4825213832308632E-2</c:v>
                </c:pt>
                <c:pt idx="4260">
                  <c:v>1.480526279842655E-2</c:v>
                </c:pt>
                <c:pt idx="4261">
                  <c:v>1.4787571138886974E-2</c:v>
                </c:pt>
                <c:pt idx="4262">
                  <c:v>1.477270317385317E-2</c:v>
                </c:pt>
                <c:pt idx="4263">
                  <c:v>1.4759482404643327E-2</c:v>
                </c:pt>
                <c:pt idx="4264">
                  <c:v>1.4746167944192274E-2</c:v>
                </c:pt>
                <c:pt idx="4265">
                  <c:v>1.4730501628291055E-2</c:v>
                </c:pt>
                <c:pt idx="4266">
                  <c:v>1.4711166504042934E-2</c:v>
                </c:pt>
                <c:pt idx="4267">
                  <c:v>1.4687927858734646E-2</c:v>
                </c:pt>
                <c:pt idx="4268">
                  <c:v>1.4662714864628574E-2</c:v>
                </c:pt>
                <c:pt idx="4269">
                  <c:v>1.4638726247777418E-2</c:v>
                </c:pt>
                <c:pt idx="4270">
                  <c:v>1.4620429938593044E-2</c:v>
                </c:pt>
                <c:pt idx="4271">
                  <c:v>1.461154075039885E-2</c:v>
                </c:pt>
                <c:pt idx="4272">
                  <c:v>1.4614174564969735E-2</c:v>
                </c:pt>
                <c:pt idx="4273">
                  <c:v>1.4627437945378369E-2</c:v>
                </c:pt>
                <c:pt idx="4274">
                  <c:v>1.4647804137141191E-2</c:v>
                </c:pt>
                <c:pt idx="4275">
                  <c:v>1.4670052823842167E-2</c:v>
                </c:pt>
                <c:pt idx="4276">
                  <c:v>1.468825714259438E-2</c:v>
                </c:pt>
                <c:pt idx="4277">
                  <c:v>1.4697853524740196E-2</c:v>
                </c:pt>
                <c:pt idx="4278">
                  <c:v>1.4697194942718168E-2</c:v>
                </c:pt>
                <c:pt idx="4279">
                  <c:v>1.4686845927810461E-2</c:v>
                </c:pt>
                <c:pt idx="4280">
                  <c:v>1.467038209414941E-2</c:v>
                </c:pt>
                <c:pt idx="4281">
                  <c:v>1.4652131487975079E-2</c:v>
                </c:pt>
                <c:pt idx="4282">
                  <c:v>1.4636139319229153E-2</c:v>
                </c:pt>
                <c:pt idx="4283">
                  <c:v>1.4624804050369606E-2</c:v>
                </c:pt>
                <c:pt idx="4284">
                  <c:v>1.461845454771506E-2</c:v>
                </c:pt>
                <c:pt idx="4285">
                  <c:v>1.4615632576332711E-2</c:v>
                </c:pt>
                <c:pt idx="4286">
                  <c:v>1.4613986434827825E-2</c:v>
                </c:pt>
                <c:pt idx="4287">
                  <c:v>1.4611493718140762E-2</c:v>
                </c:pt>
                <c:pt idx="4288">
                  <c:v>1.4606555359406821E-2</c:v>
                </c:pt>
                <c:pt idx="4289">
                  <c:v>1.4598936287512094E-2</c:v>
                </c:pt>
                <c:pt idx="4290">
                  <c:v>1.4589483180409219E-2</c:v>
                </c:pt>
                <c:pt idx="4291">
                  <c:v>1.457885455945231E-2</c:v>
                </c:pt>
                <c:pt idx="4292">
                  <c:v>1.45680851159198E-2</c:v>
                </c:pt>
                <c:pt idx="4293">
                  <c:v>1.4557504045030995E-2</c:v>
                </c:pt>
                <c:pt idx="4294">
                  <c:v>1.4547017282468006E-2</c:v>
                </c:pt>
                <c:pt idx="4295">
                  <c:v>1.4536107556084383E-2</c:v>
                </c:pt>
                <c:pt idx="4296">
                  <c:v>1.4524304669365957E-2</c:v>
                </c:pt>
                <c:pt idx="4297">
                  <c:v>1.451193784533979E-2</c:v>
                </c:pt>
                <c:pt idx="4298">
                  <c:v>1.4499665413739721E-2</c:v>
                </c:pt>
                <c:pt idx="4299">
                  <c:v>1.4488662838862094E-2</c:v>
                </c:pt>
                <c:pt idx="4300">
                  <c:v>1.4480481617723546E-2</c:v>
                </c:pt>
                <c:pt idx="4301">
                  <c:v>1.4476061941686397E-2</c:v>
                </c:pt>
                <c:pt idx="4302">
                  <c:v>1.4475920888936473E-2</c:v>
                </c:pt>
                <c:pt idx="4303">
                  <c:v>1.4478930024204101E-2</c:v>
                </c:pt>
                <c:pt idx="4304">
                  <c:v>1.4483443766199162E-2</c:v>
                </c:pt>
                <c:pt idx="4305">
                  <c:v>1.4486452953591984E-2</c:v>
                </c:pt>
                <c:pt idx="4306">
                  <c:v>1.4484713264587796E-2</c:v>
                </c:pt>
                <c:pt idx="4307">
                  <c:v>1.4476014924097908E-2</c:v>
                </c:pt>
                <c:pt idx="4308">
                  <c:v>1.4458947875791734E-2</c:v>
                </c:pt>
                <c:pt idx="4309">
                  <c:v>1.443459440625185E-2</c:v>
                </c:pt>
                <c:pt idx="4310">
                  <c:v>1.4406575501432668E-2</c:v>
                </c:pt>
                <c:pt idx="4311">
                  <c:v>1.4380250660762445E-2</c:v>
                </c:pt>
                <c:pt idx="4312">
                  <c:v>1.4362905343199745E-2</c:v>
                </c:pt>
                <c:pt idx="4313">
                  <c:v>1.4360931123323723E-2</c:v>
                </c:pt>
                <c:pt idx="4314">
                  <c:v>1.4379310517392847E-2</c:v>
                </c:pt>
                <c:pt idx="4315">
                  <c:v>1.4419879554677734E-2</c:v>
                </c:pt>
                <c:pt idx="4316">
                  <c:v>1.4480904780554544E-2</c:v>
                </c:pt>
                <c:pt idx="4317">
                  <c:v>1.4556939728491498E-2</c:v>
                </c:pt>
                <c:pt idx="4318">
                  <c:v>1.4640137306207963E-2</c:v>
                </c:pt>
                <c:pt idx="4319">
                  <c:v>1.4721563142694922E-2</c:v>
                </c:pt>
                <c:pt idx="4320">
                  <c:v>1.4792558608255808E-2</c:v>
                </c:pt>
                <c:pt idx="4321">
                  <c:v>1.4846765743016483E-2</c:v>
                </c:pt>
                <c:pt idx="4322">
                  <c:v>1.4880648638396127E-2</c:v>
                </c:pt>
                <c:pt idx="4323">
                  <c:v>1.4893449531307352E-2</c:v>
                </c:pt>
                <c:pt idx="4324">
                  <c:v>1.488629604464033E-2</c:v>
                </c:pt>
                <c:pt idx="4325">
                  <c:v>1.4862436253553452E-2</c:v>
                </c:pt>
                <c:pt idx="4326">
                  <c:v>1.4825731442083451E-2</c:v>
                </c:pt>
                <c:pt idx="4327">
                  <c:v>1.477999594120118E-2</c:v>
                </c:pt>
                <c:pt idx="4328">
                  <c:v>1.4730407538010821E-2</c:v>
                </c:pt>
                <c:pt idx="4329">
                  <c:v>1.4682565271016541E-2</c:v>
                </c:pt>
                <c:pt idx="4330">
                  <c:v>1.4642300938038994E-2</c:v>
                </c:pt>
                <c:pt idx="4331">
                  <c:v>1.4615914772645917E-2</c:v>
                </c:pt>
                <c:pt idx="4332">
                  <c:v>1.4608624760041006E-2</c:v>
                </c:pt>
                <c:pt idx="4333">
                  <c:v>1.4622593472245055E-2</c:v>
                </c:pt>
                <c:pt idx="4334">
                  <c:v>1.4656411844805168E-2</c:v>
                </c:pt>
                <c:pt idx="4335">
                  <c:v>1.4703968976924626E-2</c:v>
                </c:pt>
                <c:pt idx="4336">
                  <c:v>1.4755906749731613E-2</c:v>
                </c:pt>
                <c:pt idx="4337">
                  <c:v>1.480051044674437E-2</c:v>
                </c:pt>
                <c:pt idx="4338">
                  <c:v>1.4827048997021048E-2</c:v>
                </c:pt>
                <c:pt idx="4339">
                  <c:v>1.4828413611705855E-2</c:v>
                </c:pt>
                <c:pt idx="4340">
                  <c:v>1.4802533718826245E-2</c:v>
                </c:pt>
                <c:pt idx="4341">
                  <c:v>1.4753272075476626E-2</c:v>
                </c:pt>
                <c:pt idx="4342">
                  <c:v>1.4688068980358366E-2</c:v>
                </c:pt>
                <c:pt idx="4343">
                  <c:v>1.461709059259066E-2</c:v>
                </c:pt>
                <c:pt idx="4344">
                  <c:v>1.4549274501453952E-2</c:v>
                </c:pt>
                <c:pt idx="4345">
                  <c:v>1.4490684658640136E-2</c:v>
                </c:pt>
                <c:pt idx="4346">
                  <c:v>1.4444232199059454E-2</c:v>
                </c:pt>
                <c:pt idx="4347">
                  <c:v>1.440977219787622E-2</c:v>
                </c:pt>
                <c:pt idx="4348">
                  <c:v>1.4385515501243135E-2</c:v>
                </c:pt>
                <c:pt idx="4349">
                  <c:v>1.4369815183439511E-2</c:v>
                </c:pt>
                <c:pt idx="4350">
                  <c:v>1.4361965237377667E-2</c:v>
                </c:pt>
                <c:pt idx="4351">
                  <c:v>1.436187122690737E-2</c:v>
                </c:pt>
                <c:pt idx="4352">
                  <c:v>1.4369815183439511E-2</c:v>
                </c:pt>
                <c:pt idx="4353">
                  <c:v>1.4384622354166394E-2</c:v>
                </c:pt>
                <c:pt idx="4354">
                  <c:v>1.4402861721876343E-2</c:v>
                </c:pt>
                <c:pt idx="4355">
                  <c:v>1.4419973577705986E-2</c:v>
                </c:pt>
                <c:pt idx="4356">
                  <c:v>1.4430175197166956E-2</c:v>
                </c:pt>
                <c:pt idx="4357">
                  <c:v>1.4429752083762421E-2</c:v>
                </c:pt>
                <c:pt idx="4358">
                  <c:v>1.4417670019379453E-2</c:v>
                </c:pt>
                <c:pt idx="4359">
                  <c:v>1.4396891535227736E-2</c:v>
                </c:pt>
                <c:pt idx="4360">
                  <c:v>1.4372964602879641E-2</c:v>
                </c:pt>
                <c:pt idx="4361">
                  <c:v>1.4353504376554155E-2</c:v>
                </c:pt>
                <c:pt idx="4362">
                  <c:v>1.4344103613402454E-2</c:v>
                </c:pt>
                <c:pt idx="4363">
                  <c:v>1.4347534868371054E-2</c:v>
                </c:pt>
                <c:pt idx="4364">
                  <c:v>1.4362999353893641E-2</c:v>
                </c:pt>
                <c:pt idx="4365">
                  <c:v>1.4386596681741155E-2</c:v>
                </c:pt>
                <c:pt idx="4366">
                  <c:v>1.4412827885589747E-2</c:v>
                </c:pt>
                <c:pt idx="4367">
                  <c:v>1.4437368188115602E-2</c:v>
                </c:pt>
                <c:pt idx="4368">
                  <c:v>1.4457443374775964E-2</c:v>
                </c:pt>
                <c:pt idx="4369">
                  <c:v>1.4473475981883439E-2</c:v>
                </c:pt>
                <c:pt idx="4370">
                  <c:v>1.4486876122241438E-2</c:v>
                </c:pt>
                <c:pt idx="4371">
                  <c:v>1.4499618393595943E-2</c:v>
                </c:pt>
                <c:pt idx="4372">
                  <c:v>1.4512219974281999E-2</c:v>
                </c:pt>
                <c:pt idx="4373">
                  <c:v>1.4523693373213149E-2</c:v>
                </c:pt>
                <c:pt idx="4374">
                  <c:v>1.4531593266709848E-2</c:v>
                </c:pt>
                <c:pt idx="4375">
                  <c:v>1.4533474214913262E-2</c:v>
                </c:pt>
                <c:pt idx="4376">
                  <c:v>1.452830162695597E-2</c:v>
                </c:pt>
                <c:pt idx="4377">
                  <c:v>1.4517815569501397E-2</c:v>
                </c:pt>
                <c:pt idx="4378">
                  <c:v>1.4504884681348713E-2</c:v>
                </c:pt>
                <c:pt idx="4379">
                  <c:v>1.4493928993767797E-2</c:v>
                </c:pt>
                <c:pt idx="4380">
                  <c:v>1.4487487366573921E-2</c:v>
                </c:pt>
                <c:pt idx="4381">
                  <c:v>1.4486452953591984E-2</c:v>
                </c:pt>
                <c:pt idx="4382">
                  <c:v>1.4489086009664715E-2</c:v>
                </c:pt>
                <c:pt idx="4383">
                  <c:v>1.4491578023865932E-2</c:v>
                </c:pt>
                <c:pt idx="4384">
                  <c:v>1.4489885333416792E-2</c:v>
                </c:pt>
                <c:pt idx="4385">
                  <c:v>1.448151601648286E-2</c:v>
                </c:pt>
                <c:pt idx="4386">
                  <c:v>1.4465953277279748E-2</c:v>
                </c:pt>
                <c:pt idx="4387">
                  <c:v>1.4445031440261786E-2</c:v>
                </c:pt>
                <c:pt idx="4388">
                  <c:v>1.4421713007395604E-2</c:v>
                </c:pt>
                <c:pt idx="4389">
                  <c:v>1.4398630872471969E-2</c:v>
                </c:pt>
                <c:pt idx="4390">
                  <c:v>1.4377148195365858E-2</c:v>
                </c:pt>
                <c:pt idx="4391">
                  <c:v>1.4358016815147385E-2</c:v>
                </c:pt>
                <c:pt idx="4392">
                  <c:v>1.4340625382610179E-2</c:v>
                </c:pt>
                <c:pt idx="4393">
                  <c:v>1.4325772710522617E-2</c:v>
                </c:pt>
                <c:pt idx="4394">
                  <c:v>1.431547954273384E-2</c:v>
                </c:pt>
                <c:pt idx="4395">
                  <c:v>1.4313129538632747E-2</c:v>
                </c:pt>
                <c:pt idx="4396">
                  <c:v>1.432309364336672E-2</c:v>
                </c:pt>
                <c:pt idx="4397">
                  <c:v>1.43478168905329E-2</c:v>
                </c:pt>
                <c:pt idx="4398">
                  <c:v>1.4386925737209583E-2</c:v>
                </c:pt>
                <c:pt idx="4399">
                  <c:v>1.4436239867931872E-2</c:v>
                </c:pt>
                <c:pt idx="4400">
                  <c:v>1.448856880096196E-2</c:v>
                </c:pt>
                <c:pt idx="4401">
                  <c:v>1.453483790745504E-2</c:v>
                </c:pt>
                <c:pt idx="4402">
                  <c:v>1.4566580236779387E-2</c:v>
                </c:pt>
                <c:pt idx="4403">
                  <c:v>1.4579607019636693E-2</c:v>
                </c:pt>
                <c:pt idx="4404">
                  <c:v>1.4572693840725143E-2</c:v>
                </c:pt>
                <c:pt idx="4405">
                  <c:v>1.4550356089708911E-2</c:v>
                </c:pt>
                <c:pt idx="4406">
                  <c:v>1.4519414324234887E-2</c:v>
                </c:pt>
                <c:pt idx="4407">
                  <c:v>1.448870985781971E-2</c:v>
                </c:pt>
                <c:pt idx="4408">
                  <c:v>1.4465906260785717E-2</c:v>
                </c:pt>
                <c:pt idx="4409">
                  <c:v>1.4456079925232474E-2</c:v>
                </c:pt>
                <c:pt idx="4410">
                  <c:v>1.4460546413831449E-2</c:v>
                </c:pt>
                <c:pt idx="4411">
                  <c:v>1.4477049312218399E-2</c:v>
                </c:pt>
                <c:pt idx="4412">
                  <c:v>1.449990051453522E-2</c:v>
                </c:pt>
                <c:pt idx="4413">
                  <c:v>1.4521483309685185E-2</c:v>
                </c:pt>
                <c:pt idx="4414">
                  <c:v>1.4533850405531696E-2</c:v>
                </c:pt>
                <c:pt idx="4415">
                  <c:v>1.453046470169796E-2</c:v>
                </c:pt>
                <c:pt idx="4416">
                  <c:v>1.4507658912185323E-2</c:v>
                </c:pt>
                <c:pt idx="4417">
                  <c:v>1.4465859244296792E-2</c:v>
                </c:pt>
                <c:pt idx="4418">
                  <c:v>1.4410195291815659E-2</c:v>
                </c:pt>
                <c:pt idx="4419">
                  <c:v>1.4348427939178805E-2</c:v>
                </c:pt>
                <c:pt idx="4420">
                  <c:v>1.4290570146232379E-2</c:v>
                </c:pt>
                <c:pt idx="4421">
                  <c:v>1.4245783825210818E-2</c:v>
                </c:pt>
                <c:pt idx="4422">
                  <c:v>1.4221207355673133E-2</c:v>
                </c:pt>
                <c:pt idx="4423">
                  <c:v>1.4220408526272283E-2</c:v>
                </c:pt>
                <c:pt idx="4424">
                  <c:v>1.4243293220991955E-2</c:v>
                </c:pt>
                <c:pt idx="4425">
                  <c:v>1.4286575375956252E-2</c:v>
                </c:pt>
                <c:pt idx="4426">
                  <c:v>1.4345325701104823E-2</c:v>
                </c:pt>
                <c:pt idx="4427">
                  <c:v>1.4413721090674531E-2</c:v>
                </c:pt>
                <c:pt idx="4428">
                  <c:v>1.4484901338738938E-2</c:v>
                </c:pt>
                <c:pt idx="4429">
                  <c:v>1.4552801429606372E-2</c:v>
                </c:pt>
                <c:pt idx="4430">
                  <c:v>1.4610176816987747E-2</c:v>
                </c:pt>
                <c:pt idx="4431">
                  <c:v>1.4650344098708263E-2</c:v>
                </c:pt>
                <c:pt idx="4432">
                  <c:v>1.4668030168860886E-2</c:v>
                </c:pt>
                <c:pt idx="4433">
                  <c:v>1.4660127793185502E-2</c:v>
                </c:pt>
                <c:pt idx="4434">
                  <c:v>1.4627673115352308E-2</c:v>
                </c:pt>
                <c:pt idx="4435">
                  <c:v>1.4576362044402841E-2</c:v>
                </c:pt>
                <c:pt idx="4436">
                  <c:v>1.451569957963918E-2</c:v>
                </c:pt>
                <c:pt idx="4437">
                  <c:v>1.4457396359203418E-2</c:v>
                </c:pt>
                <c:pt idx="4438">
                  <c:v>1.441202870365001E-2</c:v>
                </c:pt>
                <c:pt idx="4439">
                  <c:v>1.4387395816882548E-2</c:v>
                </c:pt>
                <c:pt idx="4440">
                  <c:v>1.4385421485674916E-2</c:v>
                </c:pt>
                <c:pt idx="4441">
                  <c:v>1.4403096770273977E-2</c:v>
                </c:pt>
                <c:pt idx="4442">
                  <c:v>1.4432854924968836E-2</c:v>
                </c:pt>
                <c:pt idx="4443">
                  <c:v>1.4464730850089386E-2</c:v>
                </c:pt>
                <c:pt idx="4444">
                  <c:v>1.449012042891808E-2</c:v>
                </c:pt>
                <c:pt idx="4445">
                  <c:v>1.450234557035281E-2</c:v>
                </c:pt>
                <c:pt idx="4446">
                  <c:v>1.4498772031877678E-2</c:v>
                </c:pt>
                <c:pt idx="4447">
                  <c:v>1.4480810744334178E-2</c:v>
                </c:pt>
                <c:pt idx="4448">
                  <c:v>1.4453023933184168E-2</c:v>
                </c:pt>
                <c:pt idx="4449">
                  <c:v>1.4421665995690853E-2</c:v>
                </c:pt>
                <c:pt idx="4450">
                  <c:v>1.4392801769694392E-2</c:v>
                </c:pt>
                <c:pt idx="4451">
                  <c:v>1.4371977468955927E-2</c:v>
                </c:pt>
                <c:pt idx="4452">
                  <c:v>1.4361683206027837E-2</c:v>
                </c:pt>
                <c:pt idx="4453">
                  <c:v>1.4362106253121194E-2</c:v>
                </c:pt>
                <c:pt idx="4454">
                  <c:v>1.4370097220070228E-2</c:v>
                </c:pt>
                <c:pt idx="4455">
                  <c:v>1.4381519857539899E-2</c:v>
                </c:pt>
                <c:pt idx="4456">
                  <c:v>1.43920026246054E-2</c:v>
                </c:pt>
                <c:pt idx="4457">
                  <c:v>1.4398724890899901E-2</c:v>
                </c:pt>
                <c:pt idx="4458">
                  <c:v>1.4401592462727226E-2</c:v>
                </c:pt>
                <c:pt idx="4459">
                  <c:v>1.4404036965136608E-2</c:v>
                </c:pt>
                <c:pt idx="4460">
                  <c:v>1.4410618386167435E-2</c:v>
                </c:pt>
                <c:pt idx="4461">
                  <c:v>1.4425520972388268E-2</c:v>
                </c:pt>
                <c:pt idx="4462">
                  <c:v>1.4450297066126678E-2</c:v>
                </c:pt>
                <c:pt idx="4463">
                  <c:v>1.4482879545884248E-2</c:v>
                </c:pt>
                <c:pt idx="4464">
                  <c:v>1.451739237070428E-2</c:v>
                </c:pt>
                <c:pt idx="4465">
                  <c:v>1.4546170828372746E-2</c:v>
                </c:pt>
                <c:pt idx="4466">
                  <c:v>1.456234779215439E-2</c:v>
                </c:pt>
                <c:pt idx="4467">
                  <c:v>1.456262995384618E-2</c:v>
                </c:pt>
                <c:pt idx="4468">
                  <c:v>1.4548381017535989E-2</c:v>
                </c:pt>
                <c:pt idx="4469">
                  <c:v>1.452491596637941E-2</c:v>
                </c:pt>
                <c:pt idx="4470">
                  <c:v>1.4498866071987155E-2</c:v>
                </c:pt>
                <c:pt idx="4471">
                  <c:v>1.4475873871363305E-2</c:v>
                </c:pt>
                <c:pt idx="4472">
                  <c:v>1.4458148608978112E-2</c:v>
                </c:pt>
                <c:pt idx="4473">
                  <c:v>1.4443621015603165E-2</c:v>
                </c:pt>
                <c:pt idx="4474">
                  <c:v>1.4427260424296779E-2</c:v>
                </c:pt>
                <c:pt idx="4475">
                  <c:v>1.4404648092888789E-2</c:v>
                </c:pt>
                <c:pt idx="4476">
                  <c:v>1.4373575686909241E-2</c:v>
                </c:pt>
                <c:pt idx="4477">
                  <c:v>1.4335925114985732E-2</c:v>
                </c:pt>
                <c:pt idx="4478">
                  <c:v>1.4297384839158118E-2</c:v>
                </c:pt>
                <c:pt idx="4479">
                  <c:v>1.4264816272449705E-2</c:v>
                </c:pt>
                <c:pt idx="4480">
                  <c:v>1.4244749987763389E-2</c:v>
                </c:pt>
                <c:pt idx="4481">
                  <c:v>1.4239956773572277E-2</c:v>
                </c:pt>
                <c:pt idx="4482">
                  <c:v>1.4249308289550306E-2</c:v>
                </c:pt>
                <c:pt idx="4483">
                  <c:v>1.4268622861988395E-2</c:v>
                </c:pt>
                <c:pt idx="4484">
                  <c:v>1.4292450050841694E-2</c:v>
                </c:pt>
                <c:pt idx="4485">
                  <c:v>1.4316372547626539E-2</c:v>
                </c:pt>
                <c:pt idx="4486">
                  <c:v>1.4337899221192014E-2</c:v>
                </c:pt>
                <c:pt idx="4487">
                  <c:v>1.4356653677713122E-2</c:v>
                </c:pt>
                <c:pt idx="4488">
                  <c:v>1.4373528680414766E-2</c:v>
                </c:pt>
                <c:pt idx="4489">
                  <c:v>1.438918212428077E-2</c:v>
                </c:pt>
                <c:pt idx="4490">
                  <c:v>1.4403566867450718E-2</c:v>
                </c:pt>
                <c:pt idx="4491">
                  <c:v>1.4415460495322181E-2</c:v>
                </c:pt>
                <c:pt idx="4492">
                  <c:v>1.4423875551319538E-2</c:v>
                </c:pt>
                <c:pt idx="4493">
                  <c:v>1.4428388721151614E-2</c:v>
                </c:pt>
                <c:pt idx="4494">
                  <c:v>1.4430410260347654E-2</c:v>
                </c:pt>
                <c:pt idx="4495">
                  <c:v>1.4432478821823764E-2</c:v>
                </c:pt>
                <c:pt idx="4496">
                  <c:v>1.443760325518963E-2</c:v>
                </c:pt>
                <c:pt idx="4497">
                  <c:v>1.4447852303321369E-2</c:v>
                </c:pt>
                <c:pt idx="4498">
                  <c:v>1.4462944231923531E-2</c:v>
                </c:pt>
                <c:pt idx="4499">
                  <c:v>1.448043459965655E-2</c:v>
                </c:pt>
                <c:pt idx="4500">
                  <c:v>1.449660911497987E-2</c:v>
                </c:pt>
                <c:pt idx="4501">
                  <c:v>1.4507376786205856E-2</c:v>
                </c:pt>
                <c:pt idx="4502">
                  <c:v>1.4510245075535239E-2</c:v>
                </c:pt>
                <c:pt idx="4503">
                  <c:v>1.4504320433177859E-2</c:v>
                </c:pt>
                <c:pt idx="4504">
                  <c:v>1.4491342927575718E-2</c:v>
                </c:pt>
                <c:pt idx="4505">
                  <c:v>1.4474369311710884E-2</c:v>
                </c:pt>
                <c:pt idx="4506">
                  <c:v>1.4457208296963193E-2</c:v>
                </c:pt>
                <c:pt idx="4507">
                  <c:v>1.4443479973389035E-2</c:v>
                </c:pt>
                <c:pt idx="4508">
                  <c:v>1.4435628695722808E-2</c:v>
                </c:pt>
                <c:pt idx="4509">
                  <c:v>1.4434829471824413E-2</c:v>
                </c:pt>
                <c:pt idx="4510">
                  <c:v>1.4441035248958362E-2</c:v>
                </c:pt>
                <c:pt idx="4511">
                  <c:v>1.4452600797518551E-2</c:v>
                </c:pt>
                <c:pt idx="4512">
                  <c:v>1.4467222724542612E-2</c:v>
                </c:pt>
                <c:pt idx="4513">
                  <c:v>1.4482174271521559E-2</c:v>
                </c:pt>
                <c:pt idx="4514">
                  <c:v>1.4494258130569832E-2</c:v>
                </c:pt>
                <c:pt idx="4515">
                  <c:v>1.4501875366242051E-2</c:v>
                </c:pt>
                <c:pt idx="4516">
                  <c:v>1.4504555536493342E-2</c:v>
                </c:pt>
                <c:pt idx="4517">
                  <c:v>1.4503756185740197E-2</c:v>
                </c:pt>
                <c:pt idx="4518">
                  <c:v>1.4502721734008146E-2</c:v>
                </c:pt>
                <c:pt idx="4519">
                  <c:v>1.4504837660639831E-2</c:v>
                </c:pt>
                <c:pt idx="4520">
                  <c:v>1.4512643168039147E-2</c:v>
                </c:pt>
                <c:pt idx="4521">
                  <c:v>1.4526326655078598E-2</c:v>
                </c:pt>
                <c:pt idx="4522">
                  <c:v>1.4543537426182657E-2</c:v>
                </c:pt>
                <c:pt idx="4523">
                  <c:v>1.4559620238585386E-2</c:v>
                </c:pt>
                <c:pt idx="4524">
                  <c:v>1.4569307834060758E-2</c:v>
                </c:pt>
                <c:pt idx="4525">
                  <c:v>1.4569119723353525E-2</c:v>
                </c:pt>
                <c:pt idx="4526">
                  <c:v>1.4557880256464779E-2</c:v>
                </c:pt>
                <c:pt idx="4527">
                  <c:v>1.4537800426697629E-2</c:v>
                </c:pt>
                <c:pt idx="4528">
                  <c:v>1.4513583600086716E-2</c:v>
                </c:pt>
                <c:pt idx="4529">
                  <c:v>1.449030850541046E-2</c:v>
                </c:pt>
                <c:pt idx="4530">
                  <c:v>1.4472535636681955E-2</c:v>
                </c:pt>
                <c:pt idx="4531">
                  <c:v>1.4461674797166885E-2</c:v>
                </c:pt>
                <c:pt idx="4532">
                  <c:v>1.4456785157220615E-2</c:v>
                </c:pt>
                <c:pt idx="4533">
                  <c:v>1.4454857525832771E-2</c:v>
                </c:pt>
                <c:pt idx="4534">
                  <c:v>1.4453023933184168E-2</c:v>
                </c:pt>
                <c:pt idx="4535">
                  <c:v>1.4448745580443196E-2</c:v>
                </c:pt>
                <c:pt idx="4536">
                  <c:v>1.4441787470394391E-2</c:v>
                </c:pt>
                <c:pt idx="4537">
                  <c:v>1.443257284757939E-2</c:v>
                </c:pt>
                <c:pt idx="4538">
                  <c:v>1.4422559218953097E-2</c:v>
                </c:pt>
                <c:pt idx="4539">
                  <c:v>1.4411887671695673E-2</c:v>
                </c:pt>
                <c:pt idx="4540">
                  <c:v>1.439966507629788E-2</c:v>
                </c:pt>
                <c:pt idx="4541">
                  <c:v>1.4384481331111604E-2</c:v>
                </c:pt>
                <c:pt idx="4542">
                  <c:v>1.4365725672875768E-2</c:v>
                </c:pt>
                <c:pt idx="4543">
                  <c:v>1.4344714656823871E-2</c:v>
                </c:pt>
                <c:pt idx="4544">
                  <c:v>1.4325772710522617E-2</c:v>
                </c:pt>
                <c:pt idx="4545">
                  <c:v>1.4314633539792582E-2</c:v>
                </c:pt>
                <c:pt idx="4546">
                  <c:v>1.4317453556005794E-2</c:v>
                </c:pt>
                <c:pt idx="4547">
                  <c:v>1.4337899221192014E-2</c:v>
                </c:pt>
                <c:pt idx="4548">
                  <c:v>1.4375079897414284E-2</c:v>
                </c:pt>
                <c:pt idx="4549">
                  <c:v>1.4422465195365292E-2</c:v>
                </c:pt>
                <c:pt idx="4550">
                  <c:v>1.4469056377139484E-2</c:v>
                </c:pt>
                <c:pt idx="4551">
                  <c:v>1.4503991288750146E-2</c:v>
                </c:pt>
                <c:pt idx="4552">
                  <c:v>1.4517345348641148E-2</c:v>
                </c:pt>
                <c:pt idx="4553">
                  <c:v>1.4505684034179085E-2</c:v>
                </c:pt>
                <c:pt idx="4554">
                  <c:v>1.4472300550699719E-2</c:v>
                </c:pt>
                <c:pt idx="4555">
                  <c:v>1.442702536282094E-2</c:v>
                </c:pt>
                <c:pt idx="4556">
                  <c:v>1.4383024095560488E-2</c:v>
                </c:pt>
                <c:pt idx="4557">
                  <c:v>1.4352282265837086E-2</c:v>
                </c:pt>
                <c:pt idx="4558">
                  <c:v>1.4342787522799511E-2</c:v>
                </c:pt>
                <c:pt idx="4559">
                  <c:v>1.4355854599137591E-2</c:v>
                </c:pt>
                <c:pt idx="4560">
                  <c:v>1.4386220618654039E-2</c:v>
                </c:pt>
                <c:pt idx="4561">
                  <c:v>1.4423452444052316E-2</c:v>
                </c:pt>
                <c:pt idx="4562">
                  <c:v>1.4456220971538664E-2</c:v>
                </c:pt>
                <c:pt idx="4563">
                  <c:v>1.447549773096159E-2</c:v>
                </c:pt>
                <c:pt idx="4564">
                  <c:v>1.4476202994482063E-2</c:v>
                </c:pt>
                <c:pt idx="4565">
                  <c:v>1.4459182954546197E-2</c:v>
                </c:pt>
                <c:pt idx="4566">
                  <c:v>1.4429517020937883E-2</c:v>
                </c:pt>
                <c:pt idx="4567">
                  <c:v>1.4395340240319205E-2</c:v>
                </c:pt>
                <c:pt idx="4568">
                  <c:v>1.4364221494769253E-2</c:v>
                </c:pt>
                <c:pt idx="4569">
                  <c:v>1.4342270488296744E-2</c:v>
                </c:pt>
                <c:pt idx="4570">
                  <c:v>1.4332023931490152E-2</c:v>
                </c:pt>
                <c:pt idx="4571">
                  <c:v>1.4332775964136308E-2</c:v>
                </c:pt>
                <c:pt idx="4572">
                  <c:v>1.4341471436184933E-2</c:v>
                </c:pt>
                <c:pt idx="4573">
                  <c:v>1.4353457372232165E-2</c:v>
                </c:pt>
                <c:pt idx="4574">
                  <c:v>1.4364691549867876E-2</c:v>
                </c:pt>
                <c:pt idx="4575">
                  <c:v>1.4372071481613808E-2</c:v>
                </c:pt>
                <c:pt idx="4576">
                  <c:v>1.4374421804677313E-2</c:v>
                </c:pt>
                <c:pt idx="4577">
                  <c:v>1.4372259506990854E-2</c:v>
                </c:pt>
                <c:pt idx="4578">
                  <c:v>1.4367276862004914E-2</c:v>
                </c:pt>
                <c:pt idx="4579">
                  <c:v>1.4361636200820777E-2</c:v>
                </c:pt>
                <c:pt idx="4580">
                  <c:v>1.4356888701103427E-2</c:v>
                </c:pt>
                <c:pt idx="4581">
                  <c:v>1.4353551380881031E-2</c:v>
                </c:pt>
                <c:pt idx="4582">
                  <c:v>1.4350449106209435E-2</c:v>
                </c:pt>
                <c:pt idx="4583">
                  <c:v>1.4345184690809826E-2</c:v>
                </c:pt>
                <c:pt idx="4584">
                  <c:v>1.43348440606277E-2</c:v>
                </c:pt>
                <c:pt idx="4585">
                  <c:v>1.4316607549219169E-2</c:v>
                </c:pt>
                <c:pt idx="4586">
                  <c:v>1.4289254217847675E-2</c:v>
                </c:pt>
                <c:pt idx="4587">
                  <c:v>1.4253067749705712E-2</c:v>
                </c:pt>
                <c:pt idx="4588">
                  <c:v>1.421021183300299E-2</c:v>
                </c:pt>
                <c:pt idx="4589">
                  <c:v>1.4163742377922634E-2</c:v>
                </c:pt>
                <c:pt idx="4590">
                  <c:v>1.4117559767213423E-2</c:v>
                </c:pt>
                <c:pt idx="4591">
                  <c:v>1.407495209047795E-2</c:v>
                </c:pt>
                <c:pt idx="4592">
                  <c:v>1.4038125890020198E-2</c:v>
                </c:pt>
                <c:pt idx="4593">
                  <c:v>1.4008394769215355E-2</c:v>
                </c:pt>
                <c:pt idx="4594">
                  <c:v>1.3986367810629136E-2</c:v>
                </c:pt>
                <c:pt idx="4595">
                  <c:v>1.3972325620587273E-2</c:v>
                </c:pt>
                <c:pt idx="4596">
                  <c:v>1.3966737049185402E-2</c:v>
                </c:pt>
                <c:pt idx="4597">
                  <c:v>1.3969930509752055E-2</c:v>
                </c:pt>
                <c:pt idx="4598">
                  <c:v>1.3981859231899003E-2</c:v>
                </c:pt>
                <c:pt idx="4599">
                  <c:v>1.4001302811992317E-2</c:v>
                </c:pt>
                <c:pt idx="4600">
                  <c:v>1.402610168450848E-2</c:v>
                </c:pt>
                <c:pt idx="4601">
                  <c:v>1.4052499009978198E-2</c:v>
                </c:pt>
                <c:pt idx="4602">
                  <c:v>1.4076126446716426E-2</c:v>
                </c:pt>
                <c:pt idx="4603">
                  <c:v>1.4093695195152484E-2</c:v>
                </c:pt>
                <c:pt idx="4604">
                  <c:v>1.4103137516685144E-2</c:v>
                </c:pt>
                <c:pt idx="4605">
                  <c:v>1.4104452881249525E-2</c:v>
                </c:pt>
                <c:pt idx="4606">
                  <c:v>1.4099708192089961E-2</c:v>
                </c:pt>
                <c:pt idx="4607">
                  <c:v>1.4091769174675157E-2</c:v>
                </c:pt>
                <c:pt idx="4608">
                  <c:v>1.4083783327241379E-2</c:v>
                </c:pt>
                <c:pt idx="4609">
                  <c:v>1.4077394755020806E-2</c:v>
                </c:pt>
                <c:pt idx="4610">
                  <c:v>1.4072791283295878E-2</c:v>
                </c:pt>
                <c:pt idx="4611">
                  <c:v>1.4068140886914788E-2</c:v>
                </c:pt>
                <c:pt idx="4612">
                  <c:v>1.4061611626539978E-2</c:v>
                </c:pt>
                <c:pt idx="4613">
                  <c:v>1.4050901973158742E-2</c:v>
                </c:pt>
                <c:pt idx="4614">
                  <c:v>1.4035166777311998E-2</c:v>
                </c:pt>
                <c:pt idx="4615">
                  <c:v>1.4015298971272978E-2</c:v>
                </c:pt>
                <c:pt idx="4616">
                  <c:v>1.3993224697169477E-2</c:v>
                </c:pt>
                <c:pt idx="4617">
                  <c:v>1.3971855989970656E-2</c:v>
                </c:pt>
                <c:pt idx="4618">
                  <c:v>1.3953540792028169E-2</c:v>
                </c:pt>
                <c:pt idx="4619">
                  <c:v>1.3940251016586264E-2</c:v>
                </c:pt>
                <c:pt idx="4620">
                  <c:v>1.3932643624977831E-2</c:v>
                </c:pt>
                <c:pt idx="4621">
                  <c:v>1.3930060898867742E-2</c:v>
                </c:pt>
                <c:pt idx="4622">
                  <c:v>1.3931187904736148E-2</c:v>
                </c:pt>
                <c:pt idx="4623">
                  <c:v>1.3934568939888665E-2</c:v>
                </c:pt>
                <c:pt idx="4624">
                  <c:v>1.393865439248378E-2</c:v>
                </c:pt>
                <c:pt idx="4625">
                  <c:v>1.3942411164420649E-2</c:v>
                </c:pt>
                <c:pt idx="4626">
                  <c:v>1.3945228764699742E-2</c:v>
                </c:pt>
                <c:pt idx="4627">
                  <c:v>1.3947201095771761E-2</c:v>
                </c:pt>
                <c:pt idx="4628">
                  <c:v>1.3948281185630646E-2</c:v>
                </c:pt>
                <c:pt idx="4629">
                  <c:v>1.3948750790754989E-2</c:v>
                </c:pt>
                <c:pt idx="4630">
                  <c:v>1.3948891672391345E-2</c:v>
                </c:pt>
                <c:pt idx="4631">
                  <c:v>1.3948375106614969E-2</c:v>
                </c:pt>
                <c:pt idx="4632">
                  <c:v>1.3946919333641689E-2</c:v>
                </c:pt>
                <c:pt idx="4633">
                  <c:v>1.3944336522633733E-2</c:v>
                </c:pt>
                <c:pt idx="4634">
                  <c:v>1.3940532774390019E-2</c:v>
                </c:pt>
                <c:pt idx="4635">
                  <c:v>1.3935883794001142E-2</c:v>
                </c:pt>
                <c:pt idx="4636">
                  <c:v>1.3931469656660162E-2</c:v>
                </c:pt>
                <c:pt idx="4637">
                  <c:v>1.3928699104012194E-2</c:v>
                </c:pt>
                <c:pt idx="4638">
                  <c:v>1.3928746062384496E-2</c:v>
                </c:pt>
                <c:pt idx="4639">
                  <c:v>1.3932455789833726E-2</c:v>
                </c:pt>
                <c:pt idx="4640">
                  <c:v>1.3939640541971627E-2</c:v>
                </c:pt>
                <c:pt idx="4641">
                  <c:v>1.3949267356978341E-2</c:v>
                </c:pt>
                <c:pt idx="4642">
                  <c:v>1.3959270078623093E-2</c:v>
                </c:pt>
                <c:pt idx="4643">
                  <c:v>1.3967441486997707E-2</c:v>
                </c:pt>
                <c:pt idx="4644">
                  <c:v>1.3972560436086096E-2</c:v>
                </c:pt>
                <c:pt idx="4645">
                  <c:v>1.397429807472263E-2</c:v>
                </c:pt>
                <c:pt idx="4646">
                  <c:v>1.3973452736139053E-2</c:v>
                </c:pt>
                <c:pt idx="4647">
                  <c:v>1.3971386359861854E-2</c:v>
                </c:pt>
                <c:pt idx="4648">
                  <c:v>1.3969366956181135E-2</c:v>
                </c:pt>
                <c:pt idx="4649">
                  <c:v>1.396762933727393E-2</c:v>
                </c:pt>
                <c:pt idx="4650">
                  <c:v>1.3965093365400322E-2</c:v>
                </c:pt>
                <c:pt idx="4651">
                  <c:v>1.3959880580830992E-2</c:v>
                </c:pt>
                <c:pt idx="4652">
                  <c:v>1.3950065687804675E-2</c:v>
                </c:pt>
                <c:pt idx="4653">
                  <c:v>1.3934709816924701E-2</c:v>
                </c:pt>
                <c:pt idx="4654">
                  <c:v>1.39145648647452E-2</c:v>
                </c:pt>
                <c:pt idx="4655">
                  <c:v>1.3892307892239737E-2</c:v>
                </c:pt>
                <c:pt idx="4656">
                  <c:v>1.387197709776335E-2</c:v>
                </c:pt>
                <c:pt idx="4657">
                  <c:v>1.3857844704379802E-2</c:v>
                </c:pt>
                <c:pt idx="4658">
                  <c:v>1.385235150615351E-2</c:v>
                </c:pt>
                <c:pt idx="4659">
                  <c:v>1.38563422842868E-2</c:v>
                </c:pt>
                <c:pt idx="4660">
                  <c:v>1.3867563609914386E-2</c:v>
                </c:pt>
                <c:pt idx="4661">
                  <c:v>1.3882165852701096E-2</c:v>
                </c:pt>
                <c:pt idx="4662">
                  <c:v>1.3895359941239933E-2</c:v>
                </c:pt>
                <c:pt idx="4663">
                  <c:v>1.3902825813045378E-2</c:v>
                </c:pt>
                <c:pt idx="4664">
                  <c:v>1.3901886702616845E-2</c:v>
                </c:pt>
                <c:pt idx="4665">
                  <c:v>1.3891885302530289E-2</c:v>
                </c:pt>
                <c:pt idx="4666">
                  <c:v>1.3874043001103526E-2</c:v>
                </c:pt>
                <c:pt idx="4667">
                  <c:v>1.3851036904915865E-2</c:v>
                </c:pt>
                <c:pt idx="4668">
                  <c:v>1.3826294973859694E-2</c:v>
                </c:pt>
                <c:pt idx="4669">
                  <c:v>1.380258723523899E-2</c:v>
                </c:pt>
                <c:pt idx="4670">
                  <c:v>1.3782354525445423E-2</c:v>
                </c:pt>
                <c:pt idx="4671">
                  <c:v>1.3766957642393347E-2</c:v>
                </c:pt>
                <c:pt idx="4672">
                  <c:v>1.375630219232284E-2</c:v>
                </c:pt>
                <c:pt idx="4673">
                  <c:v>1.3749730679443201E-2</c:v>
                </c:pt>
                <c:pt idx="4674">
                  <c:v>1.3745647003678103E-2</c:v>
                </c:pt>
                <c:pt idx="4675">
                  <c:v>1.3741891933414702E-2</c:v>
                </c:pt>
                <c:pt idx="4676">
                  <c:v>1.3736728764815815E-2</c:v>
                </c:pt>
                <c:pt idx="4677">
                  <c:v>1.3728561696191095E-2</c:v>
                </c:pt>
                <c:pt idx="4678">
                  <c:v>1.3717062348439297E-2</c:v>
                </c:pt>
                <c:pt idx="4679">
                  <c:v>1.3703169665050492E-2</c:v>
                </c:pt>
                <c:pt idx="4680">
                  <c:v>1.3689230493575195E-2</c:v>
                </c:pt>
                <c:pt idx="4681">
                  <c:v>1.3678201499852011E-2</c:v>
                </c:pt>
                <c:pt idx="4682">
                  <c:v>1.3673461465200338E-2</c:v>
                </c:pt>
                <c:pt idx="4683">
                  <c:v>1.3677638324709935E-2</c:v>
                </c:pt>
                <c:pt idx="4684">
                  <c:v>1.3691905653408849E-2</c:v>
                </c:pt>
                <c:pt idx="4685">
                  <c:v>1.371541960933011E-2</c:v>
                </c:pt>
                <c:pt idx="4686">
                  <c:v>1.3745834758043491E-2</c:v>
                </c:pt>
                <c:pt idx="4687">
                  <c:v>1.3778927732907249E-2</c:v>
                </c:pt>
                <c:pt idx="4688">
                  <c:v>1.381009845790861E-2</c:v>
                </c:pt>
                <c:pt idx="4689">
                  <c:v>1.3834510828802955E-2</c:v>
                </c:pt>
                <c:pt idx="4690">
                  <c:v>1.3848830261783868E-2</c:v>
                </c:pt>
                <c:pt idx="4691">
                  <c:v>1.3851130804872342E-2</c:v>
                </c:pt>
                <c:pt idx="4692">
                  <c:v>1.3841506164945522E-2</c:v>
                </c:pt>
                <c:pt idx="4693">
                  <c:v>1.3821881950225396E-2</c:v>
                </c:pt>
                <c:pt idx="4694">
                  <c:v>1.379587418991381E-2</c:v>
                </c:pt>
                <c:pt idx="4695">
                  <c:v>1.3767755638163477E-2</c:v>
                </c:pt>
                <c:pt idx="4696">
                  <c:v>1.3741610304453884E-2</c:v>
                </c:pt>
                <c:pt idx="4697">
                  <c:v>1.3720864139922257E-2</c:v>
                </c:pt>
                <c:pt idx="4698">
                  <c:v>1.3707581482565141E-2</c:v>
                </c:pt>
                <c:pt idx="4699">
                  <c:v>1.3701902449156273E-2</c:v>
                </c:pt>
                <c:pt idx="4700">
                  <c:v>1.3702653391462167E-2</c:v>
                </c:pt>
                <c:pt idx="4701">
                  <c:v>1.3707393744736746E-2</c:v>
                </c:pt>
                <c:pt idx="4702">
                  <c:v>1.3713448330601414E-2</c:v>
                </c:pt>
                <c:pt idx="4703">
                  <c:v>1.3718001059291458E-2</c:v>
                </c:pt>
                <c:pt idx="4704">
                  <c:v>1.3719362193631141E-2</c:v>
                </c:pt>
                <c:pt idx="4705">
                  <c:v>1.3716076704228159E-2</c:v>
                </c:pt>
                <c:pt idx="4706">
                  <c:v>1.3708191631068196E-2</c:v>
                </c:pt>
                <c:pt idx="4707">
                  <c:v>1.3696082690311435E-2</c:v>
                </c:pt>
                <c:pt idx="4708">
                  <c:v>1.3680688865465269E-2</c:v>
                </c:pt>
                <c:pt idx="4709">
                  <c:v>1.3662996027346903E-2</c:v>
                </c:pt>
                <c:pt idx="4710">
                  <c:v>1.3644599994502311E-2</c:v>
                </c:pt>
                <c:pt idx="4711">
                  <c:v>1.3626580146403517E-2</c:v>
                </c:pt>
                <c:pt idx="4712">
                  <c:v>1.3610954164682516E-2</c:v>
                </c:pt>
                <c:pt idx="4713">
                  <c:v>1.359912947114485E-2</c:v>
                </c:pt>
                <c:pt idx="4714">
                  <c:v>1.359246649200398E-2</c:v>
                </c:pt>
                <c:pt idx="4715">
                  <c:v>1.3591856506063555E-2</c:v>
                </c:pt>
                <c:pt idx="4716">
                  <c:v>1.3597393332929437E-2</c:v>
                </c:pt>
                <c:pt idx="4717">
                  <c:v>1.3607951037410766E-2</c:v>
                </c:pt>
                <c:pt idx="4718">
                  <c:v>1.3621559124006328E-2</c:v>
                </c:pt>
                <c:pt idx="4719">
                  <c:v>1.3635449196951938E-2</c:v>
                </c:pt>
                <c:pt idx="4720">
                  <c:v>1.3646711744395929E-2</c:v>
                </c:pt>
                <c:pt idx="4721">
                  <c:v>1.3652483913163333E-2</c:v>
                </c:pt>
                <c:pt idx="4722">
                  <c:v>1.3651263773533557E-2</c:v>
                </c:pt>
                <c:pt idx="4723">
                  <c:v>1.3642300545185355E-2</c:v>
                </c:pt>
                <c:pt idx="4724">
                  <c:v>1.3626439369283556E-2</c:v>
                </c:pt>
                <c:pt idx="4725">
                  <c:v>1.360569870558483E-2</c:v>
                </c:pt>
                <c:pt idx="4726">
                  <c:v>1.3583035266706806E-2</c:v>
                </c:pt>
                <c:pt idx="4727">
                  <c:v>1.356210900067591E-2</c:v>
                </c:pt>
                <c:pt idx="4728">
                  <c:v>1.3546110002099283E-2</c:v>
                </c:pt>
                <c:pt idx="4729">
                  <c:v>1.3537524272271301E-2</c:v>
                </c:pt>
                <c:pt idx="4730">
                  <c:v>1.3537852685044278E-2</c:v>
                </c:pt>
                <c:pt idx="4731">
                  <c:v>1.3546579172554658E-2</c:v>
                </c:pt>
                <c:pt idx="4732">
                  <c:v>1.356210900067591E-2</c:v>
                </c:pt>
                <c:pt idx="4733">
                  <c:v>1.3581205351194798E-2</c:v>
                </c:pt>
                <c:pt idx="4734">
                  <c:v>1.3600724847516083E-2</c:v>
                </c:pt>
                <c:pt idx="4735">
                  <c:v>1.3617382803805107E-2</c:v>
                </c:pt>
                <c:pt idx="4736">
                  <c:v>1.3629536476461607E-2</c:v>
                </c:pt>
                <c:pt idx="4737">
                  <c:v>1.3636528511761465E-2</c:v>
                </c:pt>
                <c:pt idx="4738">
                  <c:v>1.3639766472284282E-2</c:v>
                </c:pt>
                <c:pt idx="4739">
                  <c:v>1.364173741659604E-2</c:v>
                </c:pt>
                <c:pt idx="4740">
                  <c:v>1.3644975415955125E-2</c:v>
                </c:pt>
                <c:pt idx="4741">
                  <c:v>1.3651498415503855E-2</c:v>
                </c:pt>
                <c:pt idx="4742">
                  <c:v>1.3661635069654361E-2</c:v>
                </c:pt>
                <c:pt idx="4743">
                  <c:v>1.3674165427471702E-2</c:v>
                </c:pt>
                <c:pt idx="4744">
                  <c:v>1.3685804435748867E-2</c:v>
                </c:pt>
                <c:pt idx="4745">
                  <c:v>1.3693313638887279E-2</c:v>
                </c:pt>
                <c:pt idx="4746">
                  <c:v>1.3692985108533912E-2</c:v>
                </c:pt>
                <c:pt idx="4747">
                  <c:v>1.3682566131964852E-2</c:v>
                </c:pt>
                <c:pt idx="4748">
                  <c:v>1.3662245153609937E-2</c:v>
                </c:pt>
                <c:pt idx="4749">
                  <c:v>1.3634088325580569E-2</c:v>
                </c:pt>
                <c:pt idx="4750">
                  <c:v>1.3602132537416285E-2</c:v>
                </c:pt>
                <c:pt idx="4751">
                  <c:v>1.3571492851775408E-2</c:v>
                </c:pt>
                <c:pt idx="4752">
                  <c:v>1.3547189094904395E-2</c:v>
                </c:pt>
                <c:pt idx="4753">
                  <c:v>1.3533020350728248E-2</c:v>
                </c:pt>
                <c:pt idx="4754">
                  <c:v>1.3531425223048971E-2</c:v>
                </c:pt>
                <c:pt idx="4755">
                  <c:v>1.3541934407375295E-2</c:v>
                </c:pt>
                <c:pt idx="4756">
                  <c:v>1.356210900067591E-2</c:v>
                </c:pt>
                <c:pt idx="4757">
                  <c:v>1.3587962000640514E-2</c:v>
                </c:pt>
                <c:pt idx="4758">
                  <c:v>1.3614520405290226E-2</c:v>
                </c:pt>
                <c:pt idx="4759">
                  <c:v>1.3636434658193437E-2</c:v>
                </c:pt>
                <c:pt idx="4760">
                  <c:v>1.3650043637331705E-2</c:v>
                </c:pt>
                <c:pt idx="4761">
                  <c:v>1.3653047055687057E-2</c:v>
                </c:pt>
                <c:pt idx="4762">
                  <c:v>1.3645538548742859E-2</c:v>
                </c:pt>
                <c:pt idx="4763">
                  <c:v>1.3629630328539272E-2</c:v>
                </c:pt>
                <c:pt idx="4764">
                  <c:v>1.360917105536032E-2</c:v>
                </c:pt>
                <c:pt idx="4765">
                  <c:v>1.3588243529981909E-2</c:v>
                </c:pt>
                <c:pt idx="4766">
                  <c:v>1.35707890559096E-2</c:v>
                </c:pt>
                <c:pt idx="4767">
                  <c:v>1.3558965455896316E-2</c:v>
                </c:pt>
                <c:pt idx="4768">
                  <c:v>1.355300685883078E-2</c:v>
                </c:pt>
                <c:pt idx="4769">
                  <c:v>1.3551411657741114E-2</c:v>
                </c:pt>
                <c:pt idx="4770">
                  <c:v>1.3551223987409839E-2</c:v>
                </c:pt>
                <c:pt idx="4771">
                  <c:v>1.3549159619119084E-2</c:v>
                </c:pt>
                <c:pt idx="4772">
                  <c:v>1.3542638156482285E-2</c:v>
                </c:pt>
                <c:pt idx="4773">
                  <c:v>1.3529830101228341E-2</c:v>
                </c:pt>
                <c:pt idx="4774">
                  <c:v>1.3510595269972354E-2</c:v>
                </c:pt>
                <c:pt idx="4775">
                  <c:v>1.3485731994344458E-2</c:v>
                </c:pt>
                <c:pt idx="4776">
                  <c:v>1.3457070625852791E-2</c:v>
                </c:pt>
                <c:pt idx="4777">
                  <c:v>1.3426628788746803E-2</c:v>
                </c:pt>
                <c:pt idx="4778">
                  <c:v>1.3396798796488269E-2</c:v>
                </c:pt>
                <c:pt idx="4779">
                  <c:v>1.3370300600450209E-2</c:v>
                </c:pt>
                <c:pt idx="4780">
                  <c:v>1.3349665956905028E-2</c:v>
                </c:pt>
                <c:pt idx="4781">
                  <c:v>1.333691048579257E-2</c:v>
                </c:pt>
                <c:pt idx="4782">
                  <c:v>1.3333252735989305E-2</c:v>
                </c:pt>
                <c:pt idx="4783">
                  <c:v>1.3338176637132788E-2</c:v>
                </c:pt>
                <c:pt idx="4784">
                  <c:v>1.3349337686407576E-2</c:v>
                </c:pt>
                <c:pt idx="4785">
                  <c:v>1.3362093522524505E-2</c:v>
                </c:pt>
                <c:pt idx="4786">
                  <c:v>1.3371895136440787E-2</c:v>
                </c:pt>
                <c:pt idx="4787">
                  <c:v>1.3374380748337095E-2</c:v>
                </c:pt>
                <c:pt idx="4788">
                  <c:v>1.3367533625419554E-2</c:v>
                </c:pt>
                <c:pt idx="4789">
                  <c:v>1.3352432818099187E-2</c:v>
                </c:pt>
                <c:pt idx="4790">
                  <c:v>1.3333721676550354E-2</c:v>
                </c:pt>
                <c:pt idx="4791">
                  <c:v>1.3317684196827679E-2</c:v>
                </c:pt>
                <c:pt idx="4792">
                  <c:v>1.3310556618155295E-2</c:v>
                </c:pt>
                <c:pt idx="4793">
                  <c:v>1.3316371213019779E-2</c:v>
                </c:pt>
                <c:pt idx="4794">
                  <c:v>1.3335362972500615E-2</c:v>
                </c:pt>
                <c:pt idx="4795">
                  <c:v>1.3363922515031951E-2</c:v>
                </c:pt>
                <c:pt idx="4796">
                  <c:v>1.3395766978072005E-2</c:v>
                </c:pt>
                <c:pt idx="4797">
                  <c:v>1.3423955262457338E-2</c:v>
                </c:pt>
                <c:pt idx="4798">
                  <c:v>1.3443608410068437E-2</c:v>
                </c:pt>
                <c:pt idx="4799">
                  <c:v>1.345308351496623E-2</c:v>
                </c:pt>
                <c:pt idx="4800">
                  <c:v>1.3454162376652663E-2</c:v>
                </c:pt>
                <c:pt idx="4801">
                  <c:v>1.3451066519872174E-2</c:v>
                </c:pt>
                <c:pt idx="4802">
                  <c:v>1.3448439749607095E-2</c:v>
                </c:pt>
                <c:pt idx="4803">
                  <c:v>1.3449002627612189E-2</c:v>
                </c:pt>
                <c:pt idx="4804">
                  <c:v>1.3453271142893203E-2</c:v>
                </c:pt>
                <c:pt idx="4805">
                  <c:v>1.3458384035100818E-2</c:v>
                </c:pt>
                <c:pt idx="4806">
                  <c:v>1.3460072709970756E-2</c:v>
                </c:pt>
                <c:pt idx="4807">
                  <c:v>1.3454350005045707E-2</c:v>
                </c:pt>
                <c:pt idx="4808">
                  <c:v>1.3438917840577397E-2</c:v>
                </c:pt>
                <c:pt idx="4809">
                  <c:v>1.3414011765258377E-2</c:v>
                </c:pt>
                <c:pt idx="4810">
                  <c:v>1.3382775655939278E-2</c:v>
                </c:pt>
                <c:pt idx="4811">
                  <c:v>1.3349806644336954E-2</c:v>
                </c:pt>
                <c:pt idx="4812">
                  <c:v>1.3319841250272874E-2</c:v>
                </c:pt>
                <c:pt idx="4813">
                  <c:v>1.3296583152068404E-2</c:v>
                </c:pt>
                <c:pt idx="4814">
                  <c:v>1.3281953696181476E-2</c:v>
                </c:pt>
                <c:pt idx="4815">
                  <c:v>1.3275623795897768E-2</c:v>
                </c:pt>
                <c:pt idx="4816">
                  <c:v>1.3275764459346213E-2</c:v>
                </c:pt>
                <c:pt idx="4817">
                  <c:v>1.3279468613218066E-2</c:v>
                </c:pt>
                <c:pt idx="4818">
                  <c:v>1.3283688573848779E-2</c:v>
                </c:pt>
                <c:pt idx="4819">
                  <c:v>1.3286126792014592E-2</c:v>
                </c:pt>
                <c:pt idx="4820">
                  <c:v>1.3285001458852603E-2</c:v>
                </c:pt>
                <c:pt idx="4821">
                  <c:v>1.3280265713751644E-2</c:v>
                </c:pt>
                <c:pt idx="4822">
                  <c:v>1.3272810536496555E-2</c:v>
                </c:pt>
                <c:pt idx="4823">
                  <c:v>1.3264886620469669E-2</c:v>
                </c:pt>
                <c:pt idx="4824">
                  <c:v>1.3258650740876305E-2</c:v>
                </c:pt>
                <c:pt idx="4825">
                  <c:v>1.3256400219853432E-2</c:v>
                </c:pt>
                <c:pt idx="4826">
                  <c:v>1.3258885170819985E-2</c:v>
                </c:pt>
                <c:pt idx="4827">
                  <c:v>1.3264792847180979E-2</c:v>
                </c:pt>
                <c:pt idx="4828">
                  <c:v>1.3271732125224495E-2</c:v>
                </c:pt>
                <c:pt idx="4829">
                  <c:v>1.3275576908091686E-2</c:v>
                </c:pt>
                <c:pt idx="4830">
                  <c:v>1.327276364899423E-2</c:v>
                </c:pt>
                <c:pt idx="4831">
                  <c:v>1.3261041932241219E-2</c:v>
                </c:pt>
                <c:pt idx="4832">
                  <c:v>1.3240553131173689E-2</c:v>
                </c:pt>
                <c:pt idx="4833">
                  <c:v>1.3213970704042639E-2</c:v>
                </c:pt>
                <c:pt idx="4834">
                  <c:v>1.3186264826530198E-2</c:v>
                </c:pt>
                <c:pt idx="4835">
                  <c:v>1.316254512428185E-2</c:v>
                </c:pt>
                <c:pt idx="4836">
                  <c:v>1.3147076451169432E-2</c:v>
                </c:pt>
                <c:pt idx="4837">
                  <c:v>1.3142389083242518E-2</c:v>
                </c:pt>
                <c:pt idx="4838">
                  <c:v>1.3147967056794902E-2</c:v>
                </c:pt>
                <c:pt idx="4839">
                  <c:v>1.3161513862266511E-2</c:v>
                </c:pt>
                <c:pt idx="4840">
                  <c:v>1.317928003655135E-2</c:v>
                </c:pt>
                <c:pt idx="4841">
                  <c:v>1.3197703248705412E-2</c:v>
                </c:pt>
                <c:pt idx="4842">
                  <c:v>1.3213923822892566E-2</c:v>
                </c:pt>
                <c:pt idx="4843">
                  <c:v>1.3225738032803597E-2</c:v>
                </c:pt>
                <c:pt idx="4844">
                  <c:v>1.323187967364749E-2</c:v>
                </c:pt>
                <c:pt idx="4845">
                  <c:v>1.3231832790563853E-2</c:v>
                </c:pt>
                <c:pt idx="4846">
                  <c:v>1.3224941032343302E-2</c:v>
                </c:pt>
                <c:pt idx="4847">
                  <c:v>1.3211345367423206E-2</c:v>
                </c:pt>
                <c:pt idx="4848">
                  <c:v>1.3191562091150039E-2</c:v>
                </c:pt>
                <c:pt idx="4849">
                  <c:v>1.3167420214232024E-2</c:v>
                </c:pt>
                <c:pt idx="4850">
                  <c:v>1.3141451615728012E-2</c:v>
                </c:pt>
                <c:pt idx="4851">
                  <c:v>1.3117218782719781E-2</c:v>
                </c:pt>
                <c:pt idx="4852">
                  <c:v>1.3098142822798992E-2</c:v>
                </c:pt>
                <c:pt idx="4853">
                  <c:v>1.3086707022505601E-2</c:v>
                </c:pt>
                <c:pt idx="4854">
                  <c:v>1.3083894986593476E-2</c:v>
                </c:pt>
                <c:pt idx="4855">
                  <c:v>1.3088394252792641E-2</c:v>
                </c:pt>
                <c:pt idx="4856">
                  <c:v>1.3097814742365505E-2</c:v>
                </c:pt>
                <c:pt idx="4857">
                  <c:v>1.3108500918204164E-2</c:v>
                </c:pt>
                <c:pt idx="4858">
                  <c:v>1.3117078170613156E-2</c:v>
                </c:pt>
                <c:pt idx="4859">
                  <c:v>1.3120687229092338E-2</c:v>
                </c:pt>
                <c:pt idx="4860">
                  <c:v>1.3118109327118228E-2</c:v>
                </c:pt>
                <c:pt idx="4861">
                  <c:v>1.3109157095464469E-2</c:v>
                </c:pt>
                <c:pt idx="4862">
                  <c:v>1.3095190107820027E-2</c:v>
                </c:pt>
                <c:pt idx="4863">
                  <c:v>1.3078505301988192E-2</c:v>
                </c:pt>
                <c:pt idx="4864">
                  <c:v>1.3061961731348565E-2</c:v>
                </c:pt>
                <c:pt idx="4865">
                  <c:v>1.3048699210571408E-2</c:v>
                </c:pt>
                <c:pt idx="4866">
                  <c:v>1.3041622907588275E-2</c:v>
                </c:pt>
                <c:pt idx="4867">
                  <c:v>1.3042700747619058E-2</c:v>
                </c:pt>
                <c:pt idx="4868">
                  <c:v>1.305240142827226E-2</c:v>
                </c:pt>
                <c:pt idx="4869">
                  <c:v>1.3069225827820236E-2</c:v>
                </c:pt>
                <c:pt idx="4870">
                  <c:v>1.3089753415290745E-2</c:v>
                </c:pt>
                <c:pt idx="4871">
                  <c:v>1.3109391444726243E-2</c:v>
                </c:pt>
                <c:pt idx="4872">
                  <c:v>1.3122843304312477E-2</c:v>
                </c:pt>
                <c:pt idx="4873">
                  <c:v>1.3126593025842865E-2</c:v>
                </c:pt>
                <c:pt idx="4874">
                  <c:v>1.3118484293727101E-2</c:v>
                </c:pt>
                <c:pt idx="4875">
                  <c:v>1.3099502015806692E-2</c:v>
                </c:pt>
                <c:pt idx="4876">
                  <c:v>1.3072881354581085E-2</c:v>
                </c:pt>
                <c:pt idx="4877">
                  <c:v>1.3043169374553649E-2</c:v>
                </c:pt>
                <c:pt idx="4878">
                  <c:v>1.3015099513164836E-2</c:v>
                </c:pt>
                <c:pt idx="4879">
                  <c:v>1.2992279443707639E-2</c:v>
                </c:pt>
                <c:pt idx="4880">
                  <c:v>1.2976114000986989E-2</c:v>
                </c:pt>
                <c:pt idx="4881">
                  <c:v>1.296627446088074E-2</c:v>
                </c:pt>
                <c:pt idx="4882">
                  <c:v>1.2961870167535156E-2</c:v>
                </c:pt>
                <c:pt idx="4883">
                  <c:v>1.2961307920535754E-2</c:v>
                </c:pt>
                <c:pt idx="4884">
                  <c:v>1.2964119162811833E-2</c:v>
                </c:pt>
                <c:pt idx="4885">
                  <c:v>1.2970631943997075E-2</c:v>
                </c:pt>
                <c:pt idx="4886">
                  <c:v>1.298183040761593E-2</c:v>
                </c:pt>
                <c:pt idx="4887">
                  <c:v>1.2998464641818214E-2</c:v>
                </c:pt>
                <c:pt idx="4888">
                  <c:v>1.3020535271217621E-2</c:v>
                </c:pt>
                <c:pt idx="4889">
                  <c:v>1.3046590366496042E-2</c:v>
                </c:pt>
                <c:pt idx="4890">
                  <c:v>1.3073490612032685E-2</c:v>
                </c:pt>
                <c:pt idx="4891">
                  <c:v>1.309790847960703E-2</c:v>
                </c:pt>
                <c:pt idx="4892">
                  <c:v>1.311614075773317E-2</c:v>
                </c:pt>
                <c:pt idx="4893">
                  <c:v>1.3125983693891303E-2</c:v>
                </c:pt>
                <c:pt idx="4894">
                  <c:v>1.3126874256262706E-2</c:v>
                </c:pt>
                <c:pt idx="4895">
                  <c:v>1.3119984163400007E-2</c:v>
                </c:pt>
                <c:pt idx="4896">
                  <c:v>1.3108032220767969E-2</c:v>
                </c:pt>
                <c:pt idx="4897">
                  <c:v>1.3094346478656167E-2</c:v>
                </c:pt>
                <c:pt idx="4898">
                  <c:v>1.3082254640719899E-2</c:v>
                </c:pt>
                <c:pt idx="4899">
                  <c:v>1.307461539726586E-2</c:v>
                </c:pt>
                <c:pt idx="4900">
                  <c:v>1.3073256282142526E-2</c:v>
                </c:pt>
                <c:pt idx="4901">
                  <c:v>1.3078833367834903E-2</c:v>
                </c:pt>
                <c:pt idx="4902">
                  <c:v>1.3090831374779306E-2</c:v>
                </c:pt>
                <c:pt idx="4903">
                  <c:v>1.3107891611635631E-2</c:v>
                </c:pt>
                <c:pt idx="4904">
                  <c:v>1.3127483589464157E-2</c:v>
                </c:pt>
                <c:pt idx="4905">
                  <c:v>1.3147076451169432E-2</c:v>
                </c:pt>
                <c:pt idx="4906">
                  <c:v>1.3163482637329933E-2</c:v>
                </c:pt>
                <c:pt idx="4907">
                  <c:v>1.317379541443266E-2</c:v>
                </c:pt>
                <c:pt idx="4908">
                  <c:v>1.3176326769880582E-2</c:v>
                </c:pt>
                <c:pt idx="4909">
                  <c:v>1.3170889061557851E-2</c:v>
                </c:pt>
                <c:pt idx="4910">
                  <c:v>1.3158982593156194E-2</c:v>
                </c:pt>
                <c:pt idx="4911">
                  <c:v>1.3143326552780516E-2</c:v>
                </c:pt>
                <c:pt idx="4912">
                  <c:v>1.3128233539193141E-2</c:v>
                </c:pt>
                <c:pt idx="4913">
                  <c:v>1.3117968714723389E-2</c:v>
                </c:pt>
                <c:pt idx="4914">
                  <c:v>1.3115718922597237E-2</c:v>
                </c:pt>
                <c:pt idx="4915">
                  <c:v>1.3122796432998091E-2</c:v>
                </c:pt>
                <c:pt idx="4916">
                  <c:v>1.3138545479292957E-2</c:v>
                </c:pt>
                <c:pt idx="4917">
                  <c:v>1.3160482602699881E-2</c:v>
                </c:pt>
                <c:pt idx="4918">
                  <c:v>1.318434282613869E-2</c:v>
                </c:pt>
                <c:pt idx="4919">
                  <c:v>1.3205297777382458E-2</c:v>
                </c:pt>
                <c:pt idx="4920">
                  <c:v>1.3219971533053893E-2</c:v>
                </c:pt>
                <c:pt idx="4921">
                  <c:v>1.3225409855966336E-2</c:v>
                </c:pt>
                <c:pt idx="4922">
                  <c:v>1.3221002933890409E-2</c:v>
                </c:pt>
                <c:pt idx="4923">
                  <c:v>1.3207735555484729E-2</c:v>
                </c:pt>
                <c:pt idx="4924">
                  <c:v>1.3188046200342213E-2</c:v>
                </c:pt>
                <c:pt idx="4925">
                  <c:v>1.3164842034844488E-2</c:v>
                </c:pt>
                <c:pt idx="4926">
                  <c:v>1.3141310995775441E-2</c:v>
                </c:pt>
                <c:pt idx="4927">
                  <c:v>1.3120171647473384E-2</c:v>
                </c:pt>
                <c:pt idx="4928">
                  <c:v>1.3103017189862971E-2</c:v>
                </c:pt>
                <c:pt idx="4929">
                  <c:v>1.3090784506919934E-2</c:v>
                </c:pt>
                <c:pt idx="4930">
                  <c:v>1.3083285714545773E-2</c:v>
                </c:pt>
                <c:pt idx="4931">
                  <c:v>1.307972383352542E-2</c:v>
                </c:pt>
                <c:pt idx="4932">
                  <c:v>1.3078973967559433E-2</c:v>
                </c:pt>
                <c:pt idx="4933">
                  <c:v>1.3079864433538164E-2</c:v>
                </c:pt>
                <c:pt idx="4934">
                  <c:v>1.3081129835701661E-2</c:v>
                </c:pt>
                <c:pt idx="4935">
                  <c:v>1.3082207773786009E-2</c:v>
                </c:pt>
                <c:pt idx="4936">
                  <c:v>1.3083098246395215E-2</c:v>
                </c:pt>
                <c:pt idx="4937">
                  <c:v>1.3084082455087759E-2</c:v>
                </c:pt>
                <c:pt idx="4938">
                  <c:v>1.3085957144481925E-2</c:v>
                </c:pt>
                <c:pt idx="4939">
                  <c:v>1.3089753415290745E-2</c:v>
                </c:pt>
                <c:pt idx="4940">
                  <c:v>1.3095986870201876E-2</c:v>
                </c:pt>
                <c:pt idx="4941">
                  <c:v>1.3105220046773409E-2</c:v>
                </c:pt>
                <c:pt idx="4942">
                  <c:v>1.3117640619312327E-2</c:v>
                </c:pt>
                <c:pt idx="4943">
                  <c:v>1.3132405158197597E-2</c:v>
                </c:pt>
                <c:pt idx="4944">
                  <c:v>1.3149092034932437E-2</c:v>
                </c:pt>
                <c:pt idx="4945">
                  <c:v>1.3166576444747519E-2</c:v>
                </c:pt>
                <c:pt idx="4946">
                  <c:v>1.3184483460025227E-2</c:v>
                </c:pt>
                <c:pt idx="4947">
                  <c:v>1.3202250573997282E-2</c:v>
                </c:pt>
                <c:pt idx="4948">
                  <c:v>1.3219737124114301E-2</c:v>
                </c:pt>
                <c:pt idx="4949">
                  <c:v>1.3236755541965923E-2</c:v>
                </c:pt>
                <c:pt idx="4950">
                  <c:v>1.3253352657891088E-2</c:v>
                </c:pt>
                <c:pt idx="4951">
                  <c:v>1.3268965778119552E-2</c:v>
                </c:pt>
                <c:pt idx="4952">
                  <c:v>1.3282938355628788E-2</c:v>
                </c:pt>
                <c:pt idx="4953">
                  <c:v>1.3294191765008696E-2</c:v>
                </c:pt>
                <c:pt idx="4954">
                  <c:v>1.3301787981187436E-2</c:v>
                </c:pt>
                <c:pt idx="4955">
                  <c:v>1.3304882774018995E-2</c:v>
                </c:pt>
                <c:pt idx="4956">
                  <c:v>1.3303710501412231E-2</c:v>
                </c:pt>
                <c:pt idx="4957">
                  <c:v>1.3299068332965475E-2</c:v>
                </c:pt>
                <c:pt idx="4958">
                  <c:v>1.329292574189635E-2</c:v>
                </c:pt>
                <c:pt idx="4959">
                  <c:v>1.3287627240766504E-2</c:v>
                </c:pt>
                <c:pt idx="4960">
                  <c:v>1.3285657902842658E-2</c:v>
                </c:pt>
                <c:pt idx="4961">
                  <c:v>1.328870569150899E-2</c:v>
                </c:pt>
                <c:pt idx="4962">
                  <c:v>1.3297567844685183E-2</c:v>
                </c:pt>
                <c:pt idx="4963">
                  <c:v>1.3311916476108871E-2</c:v>
                </c:pt>
                <c:pt idx="4964">
                  <c:v>1.3330579784461411E-2</c:v>
                </c:pt>
                <c:pt idx="4965">
                  <c:v>1.3352057649446598E-2</c:v>
                </c:pt>
                <c:pt idx="4966">
                  <c:v>1.3375084225985007E-2</c:v>
                </c:pt>
                <c:pt idx="4967">
                  <c:v>1.339876863845359E-2</c:v>
                </c:pt>
                <c:pt idx="4968">
                  <c:v>1.3423439320682035E-2</c:v>
                </c:pt>
                <c:pt idx="4969">
                  <c:v>1.3449096440683945E-2</c:v>
                </c:pt>
                <c:pt idx="4970">
                  <c:v>1.3476209267655932E-2</c:v>
                </c:pt>
                <c:pt idx="4971">
                  <c:v>1.3504496598915079E-2</c:v>
                </c:pt>
                <c:pt idx="4972">
                  <c:v>1.3533489507042935E-2</c:v>
                </c:pt>
                <c:pt idx="4973">
                  <c:v>1.3561639813443511E-2</c:v>
                </c:pt>
                <c:pt idx="4974">
                  <c:v>1.3587539706970481E-2</c:v>
                </c:pt>
                <c:pt idx="4975">
                  <c:v>1.3609687217832418E-2</c:v>
                </c:pt>
                <c:pt idx="4976">
                  <c:v>1.3627049403799125E-2</c:v>
                </c:pt>
                <c:pt idx="4977">
                  <c:v>1.3638734076452792E-2</c:v>
                </c:pt>
                <c:pt idx="4978">
                  <c:v>1.3644271500997469E-2</c:v>
                </c:pt>
                <c:pt idx="4979">
                  <c:v>1.3643098311936459E-2</c:v>
                </c:pt>
                <c:pt idx="4980">
                  <c:v>1.3635026857104399E-2</c:v>
                </c:pt>
                <c:pt idx="4981">
                  <c:v>1.3619963671098984E-2</c:v>
                </c:pt>
                <c:pt idx="4982">
                  <c:v>1.3598613321220716E-2</c:v>
                </c:pt>
                <c:pt idx="4983">
                  <c:v>1.3572665847419358E-2</c:v>
                </c:pt>
                <c:pt idx="4984">
                  <c:v>1.3544608660048158E-2</c:v>
                </c:pt>
                <c:pt idx="4985">
                  <c:v>1.3517444648800909E-2</c:v>
                </c:pt>
                <c:pt idx="4986">
                  <c:v>1.349380067495078E-2</c:v>
                </c:pt>
                <c:pt idx="4987">
                  <c:v>1.3474801985854174E-2</c:v>
                </c:pt>
                <c:pt idx="4988">
                  <c:v>1.3460072709970756E-2</c:v>
                </c:pt>
                <c:pt idx="4989">
                  <c:v>1.3447829965925102E-2</c:v>
                </c:pt>
                <c:pt idx="4990">
                  <c:v>1.3435165421459744E-2</c:v>
                </c:pt>
                <c:pt idx="4991">
                  <c:v>1.3419077291987342E-2</c:v>
                </c:pt>
                <c:pt idx="4992">
                  <c:v>1.3397736815357515E-2</c:v>
                </c:pt>
                <c:pt idx="4993">
                  <c:v>1.3370910275284826E-2</c:v>
                </c:pt>
                <c:pt idx="4994">
                  <c:v>1.333986484466167E-2</c:v>
                </c:pt>
                <c:pt idx="4995">
                  <c:v>1.3307461784891634E-2</c:v>
                </c:pt>
                <c:pt idx="4996">
                  <c:v>1.3276514665173895E-2</c:v>
                </c:pt>
                <c:pt idx="4997">
                  <c:v>1.3249601841756071E-2</c:v>
                </c:pt>
                <c:pt idx="4998">
                  <c:v>1.3228691635498242E-2</c:v>
                </c:pt>
                <c:pt idx="4999">
                  <c:v>1.32137831794721E-2</c:v>
                </c:pt>
                <c:pt idx="5000">
                  <c:v>1.3204453934304378E-2</c:v>
                </c:pt>
                <c:pt idx="5001">
                  <c:v>1.3199156512436323E-2</c:v>
                </c:pt>
                <c:pt idx="5002">
                  <c:v>1.3195968714489154E-2</c:v>
                </c:pt>
                <c:pt idx="5003">
                  <c:v>1.3192687182220126E-2</c:v>
                </c:pt>
                <c:pt idx="5004">
                  <c:v>1.3188093078699187E-2</c:v>
                </c:pt>
                <c:pt idx="5005">
                  <c:v>1.3181342647406797E-2</c:v>
                </c:pt>
                <c:pt idx="5006">
                  <c:v>1.3173561030415355E-2</c:v>
                </c:pt>
                <c:pt idx="5007">
                  <c:v>1.3166857701060204E-2</c:v>
                </c:pt>
                <c:pt idx="5008">
                  <c:v>1.3164748283155187E-2</c:v>
                </c:pt>
                <c:pt idx="5009">
                  <c:v>1.3170748432073349E-2</c:v>
                </c:pt>
                <c:pt idx="5010">
                  <c:v>1.3187764930307173E-2</c:v>
                </c:pt>
                <c:pt idx="5011">
                  <c:v>1.3215939716922271E-2</c:v>
                </c:pt>
                <c:pt idx="5012">
                  <c:v>1.3252883804102628E-2</c:v>
                </c:pt>
                <c:pt idx="5013">
                  <c:v>1.3293722867129282E-2</c:v>
                </c:pt>
                <c:pt idx="5014">
                  <c:v>1.3331658341870129E-2</c:v>
                </c:pt>
                <c:pt idx="5015">
                  <c:v>1.336073350744817E-2</c:v>
                </c:pt>
                <c:pt idx="5016">
                  <c:v>1.3376772576989344E-2</c:v>
                </c:pt>
                <c:pt idx="5017">
                  <c:v>1.3378695429182814E-2</c:v>
                </c:pt>
                <c:pt idx="5018">
                  <c:v>1.3368752968175652E-2</c:v>
                </c:pt>
                <c:pt idx="5019">
                  <c:v>1.3351494897075229E-2</c:v>
                </c:pt>
                <c:pt idx="5020">
                  <c:v>1.3331939705112834E-2</c:v>
                </c:pt>
                <c:pt idx="5021">
                  <c:v>1.3314542420759041E-2</c:v>
                </c:pt>
                <c:pt idx="5022">
                  <c:v>1.3301834871823476E-2</c:v>
                </c:pt>
                <c:pt idx="5023">
                  <c:v>1.3294473103979482E-2</c:v>
                </c:pt>
                <c:pt idx="5024">
                  <c:v>1.3291987949377599E-2</c:v>
                </c:pt>
                <c:pt idx="5025">
                  <c:v>1.3293207080046904E-2</c:v>
                </c:pt>
                <c:pt idx="5026">
                  <c:v>1.329691138269264E-2</c:v>
                </c:pt>
                <c:pt idx="5027">
                  <c:v>1.3302397559849428E-2</c:v>
                </c:pt>
                <c:pt idx="5028">
                  <c:v>1.3308587176253956E-2</c:v>
                </c:pt>
                <c:pt idx="5029">
                  <c:v>1.3313932825050018E-2</c:v>
                </c:pt>
                <c:pt idx="5030">
                  <c:v>1.3316511889666333E-2</c:v>
                </c:pt>
                <c:pt idx="5031">
                  <c:v>1.3314307960769618E-2</c:v>
                </c:pt>
                <c:pt idx="5032">
                  <c:v>1.3305867485453832E-2</c:v>
                </c:pt>
                <c:pt idx="5033">
                  <c:v>1.3291050158883894E-2</c:v>
                </c:pt>
                <c:pt idx="5034">
                  <c:v>1.3271310138933918E-2</c:v>
                </c:pt>
                <c:pt idx="5035">
                  <c:v>1.3248898567337148E-2</c:v>
                </c:pt>
                <c:pt idx="5036">
                  <c:v>1.3226019327432965E-2</c:v>
                </c:pt>
                <c:pt idx="5037">
                  <c:v>1.3204407054181484E-2</c:v>
                </c:pt>
                <c:pt idx="5038">
                  <c:v>1.3183358390207695E-2</c:v>
                </c:pt>
                <c:pt idx="5039">
                  <c:v>1.3161279484877237E-2</c:v>
                </c:pt>
                <c:pt idx="5040">
                  <c:v>1.3135451871553867E-2</c:v>
                </c:pt>
                <c:pt idx="5041">
                  <c:v>1.3103673358838126E-2</c:v>
                </c:pt>
                <c:pt idx="5042">
                  <c:v>1.3065336006211421E-2</c:v>
                </c:pt>
                <c:pt idx="5043">
                  <c:v>1.3021706779709614E-2</c:v>
                </c:pt>
                <c:pt idx="5044">
                  <c:v>1.2976114000986989E-2</c:v>
                </c:pt>
                <c:pt idx="5045">
                  <c:v>1.2932681139509201E-2</c:v>
                </c:pt>
                <c:pt idx="5046">
                  <c:v>1.2895811126600005E-2</c:v>
                </c:pt>
                <c:pt idx="5047">
                  <c:v>1.2868968727880476E-2</c:v>
                </c:pt>
                <c:pt idx="5048">
                  <c:v>1.285449419616615E-2</c:v>
                </c:pt>
                <c:pt idx="5049">
                  <c:v>1.2853416823128034E-2</c:v>
                </c:pt>
                <c:pt idx="5050">
                  <c:v>1.2865268073546172E-2</c:v>
                </c:pt>
                <c:pt idx="5051">
                  <c:v>1.2888690468229286E-2</c:v>
                </c:pt>
                <c:pt idx="5052">
                  <c:v>1.2920359554430289E-2</c:v>
                </c:pt>
                <c:pt idx="5053">
                  <c:v>1.2956060316974955E-2</c:v>
                </c:pt>
                <c:pt idx="5054">
                  <c:v>1.2990639443831959E-2</c:v>
                </c:pt>
                <c:pt idx="5055">
                  <c:v>1.3018285983771766E-2</c:v>
                </c:pt>
                <c:pt idx="5056">
                  <c:v>1.3034734167096679E-2</c:v>
                </c:pt>
                <c:pt idx="5057">
                  <c:v>1.303754588471186E-2</c:v>
                </c:pt>
                <c:pt idx="5058">
                  <c:v>1.3027095759475155E-2</c:v>
                </c:pt>
                <c:pt idx="5059">
                  <c:v>1.3006524274562965E-2</c:v>
                </c:pt>
                <c:pt idx="5060">
                  <c:v>1.2980846430621824E-2</c:v>
                </c:pt>
                <c:pt idx="5061">
                  <c:v>1.2955638637298445E-2</c:v>
                </c:pt>
                <c:pt idx="5062">
                  <c:v>1.2935351643204935E-2</c:v>
                </c:pt>
                <c:pt idx="5063">
                  <c:v>1.2923170531654166E-2</c:v>
                </c:pt>
                <c:pt idx="5064">
                  <c:v>1.2920078457708612E-2</c:v>
                </c:pt>
                <c:pt idx="5065">
                  <c:v>1.2925981527072378E-2</c:v>
                </c:pt>
                <c:pt idx="5066">
                  <c:v>1.293980251918982E-2</c:v>
                </c:pt>
                <c:pt idx="5067">
                  <c:v>1.2960511405199177E-2</c:v>
                </c:pt>
                <c:pt idx="5068">
                  <c:v>1.2986750326026825E-2</c:v>
                </c:pt>
                <c:pt idx="5069">
                  <c:v>1.3017067624602658E-2</c:v>
                </c:pt>
                <c:pt idx="5070">
                  <c:v>1.3049495887664814E-2</c:v>
                </c:pt>
                <c:pt idx="5071">
                  <c:v>1.3081832838496527E-2</c:v>
                </c:pt>
                <c:pt idx="5072">
                  <c:v>1.3112109905405251E-2</c:v>
                </c:pt>
                <c:pt idx="5073">
                  <c:v>1.3139342321219178E-2</c:v>
                </c:pt>
                <c:pt idx="5074">
                  <c:v>1.3163576388746118E-2</c:v>
                </c:pt>
                <c:pt idx="5075">
                  <c:v>1.3185842923276531E-2</c:v>
                </c:pt>
                <c:pt idx="5076">
                  <c:v>1.3207266750940656E-2</c:v>
                </c:pt>
                <c:pt idx="5077">
                  <c:v>1.322836345642921E-2</c:v>
                </c:pt>
                <c:pt idx="5078">
                  <c:v>1.3247538906689966E-2</c:v>
                </c:pt>
                <c:pt idx="5079">
                  <c:v>1.3262167203321757E-2</c:v>
                </c:pt>
                <c:pt idx="5080">
                  <c:v>1.3268684455672437E-2</c:v>
                </c:pt>
                <c:pt idx="5081">
                  <c:v>1.3264933507121563E-2</c:v>
                </c:pt>
                <c:pt idx="5082">
                  <c:v>1.3250867738580103E-2</c:v>
                </c:pt>
                <c:pt idx="5083">
                  <c:v>1.3230332534563977E-2</c:v>
                </c:pt>
                <c:pt idx="5084">
                  <c:v>1.320951701736674E-2</c:v>
                </c:pt>
                <c:pt idx="5085">
                  <c:v>1.3195218647784408E-2</c:v>
                </c:pt>
                <c:pt idx="5086">
                  <c:v>1.3193015334331166E-2</c:v>
                </c:pt>
                <c:pt idx="5087">
                  <c:v>1.3205063376362975E-2</c:v>
                </c:pt>
                <c:pt idx="5088">
                  <c:v>1.3229535525671982E-2</c:v>
                </c:pt>
                <c:pt idx="5089">
                  <c:v>1.3260901273561183E-2</c:v>
                </c:pt>
                <c:pt idx="5090">
                  <c:v>1.3292363066142138E-2</c:v>
                </c:pt>
                <c:pt idx="5091">
                  <c:v>1.3318622044835377E-2</c:v>
                </c:pt>
                <c:pt idx="5092">
                  <c:v>1.3335691232435182E-2</c:v>
                </c:pt>
                <c:pt idx="5093">
                  <c:v>1.3343663335596351E-2</c:v>
                </c:pt>
                <c:pt idx="5094">
                  <c:v>1.3344319868261029E-2</c:v>
                </c:pt>
                <c:pt idx="5095">
                  <c:v>1.3341131004615221E-2</c:v>
                </c:pt>
                <c:pt idx="5096">
                  <c:v>1.3337191852437886E-2</c:v>
                </c:pt>
                <c:pt idx="5097">
                  <c:v>1.333451887666583E-2</c:v>
                </c:pt>
                <c:pt idx="5098">
                  <c:v>1.3334471982500835E-2</c:v>
                </c:pt>
                <c:pt idx="5099">
                  <c:v>1.333761390274792E-2</c:v>
                </c:pt>
                <c:pt idx="5100">
                  <c:v>1.3344741925498189E-2</c:v>
                </c:pt>
                <c:pt idx="5101">
                  <c:v>1.3356794177468618E-2</c:v>
                </c:pt>
                <c:pt idx="5102">
                  <c:v>1.3375224921651458E-2</c:v>
                </c:pt>
                <c:pt idx="5103">
                  <c:v>1.3401160601423507E-2</c:v>
                </c:pt>
                <c:pt idx="5104">
                  <c:v>1.3435353041645798E-2</c:v>
                </c:pt>
                <c:pt idx="5105">
                  <c:v>1.3478038740815785E-2</c:v>
                </c:pt>
                <c:pt idx="5106">
                  <c:v>1.3528751051554284E-2</c:v>
                </c:pt>
                <c:pt idx="5107">
                  <c:v>1.3586742042269746E-2</c:v>
                </c:pt>
                <c:pt idx="5108">
                  <c:v>1.3651592272327279E-2</c:v>
                </c:pt>
                <c:pt idx="5109">
                  <c:v>1.3722366091407884E-2</c:v>
                </c:pt>
                <c:pt idx="5110">
                  <c:v>1.3797611121760384E-2</c:v>
                </c:pt>
                <c:pt idx="5111">
                  <c:v>1.3874794241118388E-2</c:v>
                </c:pt>
                <c:pt idx="5112">
                  <c:v>1.3949924805787512E-2</c:v>
                </c:pt>
                <c:pt idx="5113">
                  <c:v>1.4017835236329396E-2</c:v>
                </c:pt>
                <c:pt idx="5114">
                  <c:v>1.4073167075077126E-2</c:v>
                </c:pt>
                <c:pt idx="5115">
                  <c:v>1.4110888829587349E-2</c:v>
                </c:pt>
                <c:pt idx="5116">
                  <c:v>1.4127707305439347E-2</c:v>
                </c:pt>
                <c:pt idx="5117">
                  <c:v>1.4122962362218345E-2</c:v>
                </c:pt>
                <c:pt idx="5118">
                  <c:v>1.4098064004969952E-2</c:v>
                </c:pt>
                <c:pt idx="5119">
                  <c:v>1.4057384100234955E-2</c:v>
                </c:pt>
                <c:pt idx="5120">
                  <c:v>1.4006891828212371E-2</c:v>
                </c:pt>
                <c:pt idx="5121">
                  <c:v>1.3953024220721994E-2</c:v>
                </c:pt>
                <c:pt idx="5122">
                  <c:v>1.3902262346544587E-2</c:v>
                </c:pt>
                <c:pt idx="5123">
                  <c:v>1.3859628834991051E-2</c:v>
                </c:pt>
                <c:pt idx="5124">
                  <c:v>1.3827515605335145E-2</c:v>
                </c:pt>
                <c:pt idx="5125">
                  <c:v>1.3805779489000542E-2</c:v>
                </c:pt>
                <c:pt idx="5126">
                  <c:v>1.3791367588327458E-2</c:v>
                </c:pt>
                <c:pt idx="5127">
                  <c:v>1.3778880790731547E-2</c:v>
                </c:pt>
                <c:pt idx="5128">
                  <c:v>1.3762639102488334E-2</c:v>
                </c:pt>
                <c:pt idx="5129">
                  <c:v>1.3737432829646696E-2</c:v>
                </c:pt>
                <c:pt idx="5130">
                  <c:v>1.3700541369536374E-2</c:v>
                </c:pt>
                <c:pt idx="5131">
                  <c:v>1.3652155413695039E-2</c:v>
                </c:pt>
                <c:pt idx="5132">
                  <c:v>1.359424953274237E-2</c:v>
                </c:pt>
                <c:pt idx="5133">
                  <c:v>1.3530017762315012E-2</c:v>
                </c:pt>
                <c:pt idx="5134">
                  <c:v>1.3462136654839769E-2</c:v>
                </c:pt>
                <c:pt idx="5135">
                  <c:v>1.3391358326998688E-2</c:v>
                </c:pt>
                <c:pt idx="5136">
                  <c:v>1.3317121488995349E-2</c:v>
                </c:pt>
                <c:pt idx="5137">
                  <c:v>1.3238959077338758E-2</c:v>
                </c:pt>
                <c:pt idx="5138">
                  <c:v>1.3157482588793474E-2</c:v>
                </c:pt>
                <c:pt idx="5139">
                  <c:v>1.307677124377184E-2</c:v>
                </c:pt>
                <c:pt idx="5140">
                  <c:v>1.3003525323975768E-2</c:v>
                </c:pt>
                <c:pt idx="5141">
                  <c:v>1.2946549197131691E-2</c:v>
                </c:pt>
                <c:pt idx="5142">
                  <c:v>1.2913800678328497E-2</c:v>
                </c:pt>
                <c:pt idx="5143">
                  <c:v>1.2909022130970466E-2</c:v>
                </c:pt>
                <c:pt idx="5144">
                  <c:v>1.2931275617843702E-2</c:v>
                </c:pt>
                <c:pt idx="5145">
                  <c:v>1.2973162115547571E-2</c:v>
                </c:pt>
                <c:pt idx="5146">
                  <c:v>1.3024377830887408E-2</c:v>
                </c:pt>
                <c:pt idx="5147">
                  <c:v>1.3072647025019774E-2</c:v>
                </c:pt>
                <c:pt idx="5148">
                  <c:v>1.3108266569422673E-2</c:v>
                </c:pt>
                <c:pt idx="5149">
                  <c:v>1.3125468105984268E-2</c:v>
                </c:pt>
                <c:pt idx="5150">
                  <c:v>1.3123030789619978E-2</c:v>
                </c:pt>
                <c:pt idx="5151">
                  <c:v>1.3103579620352263E-2</c:v>
                </c:pt>
                <c:pt idx="5152">
                  <c:v>1.3071428513337997E-2</c:v>
                </c:pt>
                <c:pt idx="5153">
                  <c:v>1.303121954567656E-2</c:v>
                </c:pt>
                <c:pt idx="5154">
                  <c:v>1.2986750326026825E-2</c:v>
                </c:pt>
                <c:pt idx="5155">
                  <c:v>1.2940833254870183E-2</c:v>
                </c:pt>
                <c:pt idx="5156">
                  <c:v>1.2895295811878222E-2</c:v>
                </c:pt>
                <c:pt idx="5157">
                  <c:v>1.2851871031698287E-2</c:v>
                </c:pt>
                <c:pt idx="5158">
                  <c:v>1.2811635547850048E-2</c:v>
                </c:pt>
                <c:pt idx="5159">
                  <c:v>1.2775571984162699E-2</c:v>
                </c:pt>
                <c:pt idx="5160">
                  <c:v>1.2743913453837647E-2</c:v>
                </c:pt>
                <c:pt idx="5161">
                  <c:v>1.2715862927043204E-2</c:v>
                </c:pt>
                <c:pt idx="5162">
                  <c:v>1.2690576859658371E-2</c:v>
                </c:pt>
                <c:pt idx="5163">
                  <c:v>1.2667867479944323E-2</c:v>
                </c:pt>
                <c:pt idx="5164">
                  <c:v>1.2648015304289179E-2</c:v>
                </c:pt>
                <c:pt idx="5165">
                  <c:v>1.2633314042067596E-2</c:v>
                </c:pt>
                <c:pt idx="5166">
                  <c:v>1.2626150868498404E-2</c:v>
                </c:pt>
                <c:pt idx="5167">
                  <c:v>1.2628913124049141E-2</c:v>
                </c:pt>
                <c:pt idx="5168">
                  <c:v>1.2642350109274298E-2</c:v>
                </c:pt>
                <c:pt idx="5169">
                  <c:v>1.2665011332748461E-2</c:v>
                </c:pt>
                <c:pt idx="5170">
                  <c:v>1.2693807775117767E-2</c:v>
                </c:pt>
                <c:pt idx="5171">
                  <c:v>1.2724151458400685E-2</c:v>
                </c:pt>
                <c:pt idx="5172">
                  <c:v>1.2752483508648122E-2</c:v>
                </c:pt>
                <c:pt idx="5173">
                  <c:v>1.2776461828270653E-2</c:v>
                </c:pt>
                <c:pt idx="5174">
                  <c:v>1.2795523663590175E-2</c:v>
                </c:pt>
                <c:pt idx="5175">
                  <c:v>1.2810932982293428E-2</c:v>
                </c:pt>
                <c:pt idx="5176">
                  <c:v>1.2824516117814228E-2</c:v>
                </c:pt>
                <c:pt idx="5177">
                  <c:v>1.2837818634694704E-2</c:v>
                </c:pt>
                <c:pt idx="5178">
                  <c:v>1.2851589979302264E-2</c:v>
                </c:pt>
                <c:pt idx="5179">
                  <c:v>1.2865970727007365E-2</c:v>
                </c:pt>
                <c:pt idx="5180">
                  <c:v>1.2880351950916209E-2</c:v>
                </c:pt>
                <c:pt idx="5181">
                  <c:v>1.2893796717981871E-2</c:v>
                </c:pt>
                <c:pt idx="5182">
                  <c:v>1.2905414831027268E-2</c:v>
                </c:pt>
                <c:pt idx="5183">
                  <c:v>1.2913800678328497E-2</c:v>
                </c:pt>
                <c:pt idx="5184">
                  <c:v>1.2917033254885153E-2</c:v>
                </c:pt>
                <c:pt idx="5185">
                  <c:v>1.2913051098795387E-2</c:v>
                </c:pt>
                <c:pt idx="5186">
                  <c:v>1.2900355291981098E-2</c:v>
                </c:pt>
                <c:pt idx="5187">
                  <c:v>1.2878665528676576E-2</c:v>
                </c:pt>
                <c:pt idx="5188">
                  <c:v>1.2850465771536718E-2</c:v>
                </c:pt>
                <c:pt idx="5189">
                  <c:v>1.2820347455178033E-2</c:v>
                </c:pt>
                <c:pt idx="5190">
                  <c:v>1.2794540108618708E-2</c:v>
                </c:pt>
                <c:pt idx="5191">
                  <c:v>1.2779037703071667E-2</c:v>
                </c:pt>
                <c:pt idx="5192">
                  <c:v>1.2777679512636215E-2</c:v>
                </c:pt>
                <c:pt idx="5193">
                  <c:v>1.2790418569152768E-2</c:v>
                </c:pt>
                <c:pt idx="5194">
                  <c:v>1.2813696413372728E-2</c:v>
                </c:pt>
                <c:pt idx="5195">
                  <c:v>1.2841753260023143E-2</c:v>
                </c:pt>
                <c:pt idx="5196">
                  <c:v>1.2868828196127353E-2</c:v>
                </c:pt>
                <c:pt idx="5197">
                  <c:v>1.2891501240481346E-2</c:v>
                </c:pt>
                <c:pt idx="5198">
                  <c:v>1.2908928434489004E-2</c:v>
                </c:pt>
                <c:pt idx="5199">
                  <c:v>1.2923264231208504E-2</c:v>
                </c:pt>
                <c:pt idx="5200">
                  <c:v>1.2938256420256273E-2</c:v>
                </c:pt>
                <c:pt idx="5201">
                  <c:v>1.2955872903734695E-2</c:v>
                </c:pt>
                <c:pt idx="5202">
                  <c:v>1.2976207711964411E-2</c:v>
                </c:pt>
                <c:pt idx="5203">
                  <c:v>1.2996684045453861E-2</c:v>
                </c:pt>
                <c:pt idx="5204">
                  <c:v>1.3013178270126175E-2</c:v>
                </c:pt>
                <c:pt idx="5205">
                  <c:v>1.3021706779709614E-2</c:v>
                </c:pt>
                <c:pt idx="5206">
                  <c:v>1.3019926088050821E-2</c:v>
                </c:pt>
                <c:pt idx="5207">
                  <c:v>1.3007695745260745E-2</c:v>
                </c:pt>
                <c:pt idx="5208">
                  <c:v>1.2986328616550375E-2</c:v>
                </c:pt>
                <c:pt idx="5209">
                  <c:v>1.2957793893280795E-2</c:v>
                </c:pt>
                <c:pt idx="5210">
                  <c:v>1.2923311080993E-2</c:v>
                </c:pt>
                <c:pt idx="5211">
                  <c:v>1.2882928441982928E-2</c:v>
                </c:pt>
                <c:pt idx="5212">
                  <c:v>1.2837209707769821E-2</c:v>
                </c:pt>
                <c:pt idx="5213">
                  <c:v>1.278718693488436E-2</c:v>
                </c:pt>
                <c:pt idx="5214">
                  <c:v>1.2736654796523101E-2</c:v>
                </c:pt>
                <c:pt idx="5215">
                  <c:v>1.2691794303241206E-2</c:v>
                </c:pt>
                <c:pt idx="5216">
                  <c:v>1.2659252273393502E-2</c:v>
                </c:pt>
                <c:pt idx="5217">
                  <c:v>1.2644691089990685E-2</c:v>
                </c:pt>
                <c:pt idx="5218">
                  <c:v>1.2650309495194207E-2</c:v>
                </c:pt>
                <c:pt idx="5219">
                  <c:v>1.2673626653545007E-2</c:v>
                </c:pt>
                <c:pt idx="5220">
                  <c:v>1.2707574553869633E-2</c:v>
                </c:pt>
                <c:pt idx="5221">
                  <c:v>1.2743445149704619E-2</c:v>
                </c:pt>
                <c:pt idx="5222">
                  <c:v>1.2773277131456168E-2</c:v>
                </c:pt>
                <c:pt idx="5223">
                  <c:v>1.2792432498323309E-2</c:v>
                </c:pt>
                <c:pt idx="5224">
                  <c:v>1.2801050347234239E-2</c:v>
                </c:pt>
                <c:pt idx="5225">
                  <c:v>1.2803720041644446E-2</c:v>
                </c:pt>
                <c:pt idx="5226">
                  <c:v>1.2807748032691597E-2</c:v>
                </c:pt>
                <c:pt idx="5227">
                  <c:v>1.2820394293861854E-2</c:v>
                </c:pt>
                <c:pt idx="5228">
                  <c:v>1.2846812116396506E-2</c:v>
                </c:pt>
                <c:pt idx="5229">
                  <c:v>1.2888128315961884E-2</c:v>
                </c:pt>
                <c:pt idx="5230">
                  <c:v>1.2942051400191907E-2</c:v>
                </c:pt>
                <c:pt idx="5231">
                  <c:v>1.3002963023046172E-2</c:v>
                </c:pt>
                <c:pt idx="5232">
                  <c:v>1.3063414540922986E-2</c:v>
                </c:pt>
                <c:pt idx="5233">
                  <c:v>1.3116093887142206E-2</c:v>
                </c:pt>
                <c:pt idx="5234">
                  <c:v>1.3155466966089175E-2</c:v>
                </c:pt>
                <c:pt idx="5235">
                  <c:v>1.3178154980213481E-2</c:v>
                </c:pt>
                <c:pt idx="5236">
                  <c:v>1.318434282613869E-2</c:v>
                </c:pt>
                <c:pt idx="5237">
                  <c:v>1.3177264312679533E-2</c:v>
                </c:pt>
                <c:pt idx="5238">
                  <c:v>1.3163295134558401E-2</c:v>
                </c:pt>
                <c:pt idx="5239">
                  <c:v>1.3149607650885926E-2</c:v>
                </c:pt>
                <c:pt idx="5240">
                  <c:v>1.3142857817758608E-2</c:v>
                </c:pt>
                <c:pt idx="5241">
                  <c:v>1.3147732686716446E-2</c:v>
                </c:pt>
                <c:pt idx="5242">
                  <c:v>1.3164842034844488E-2</c:v>
                </c:pt>
                <c:pt idx="5243">
                  <c:v>1.3191421454971337E-2</c:v>
                </c:pt>
                <c:pt idx="5244">
                  <c:v>1.3221893691129711E-2</c:v>
                </c:pt>
                <c:pt idx="5245">
                  <c:v>1.3250258232241369E-2</c:v>
                </c:pt>
                <c:pt idx="5246">
                  <c:v>1.3271872787412393E-2</c:v>
                </c:pt>
                <c:pt idx="5247">
                  <c:v>1.3285470347315771E-2</c:v>
                </c:pt>
                <c:pt idx="5248">
                  <c:v>1.3292363066142138E-2</c:v>
                </c:pt>
                <c:pt idx="5249">
                  <c:v>1.3295739131602664E-2</c:v>
                </c:pt>
                <c:pt idx="5250">
                  <c:v>1.3298271197921058E-2</c:v>
                </c:pt>
                <c:pt idx="5251">
                  <c:v>1.330028748351066E-2</c:v>
                </c:pt>
                <c:pt idx="5252">
                  <c:v>1.3298177417423691E-2</c:v>
                </c:pt>
                <c:pt idx="5253">
                  <c:v>1.3286033014139793E-2</c:v>
                </c:pt>
                <c:pt idx="5254">
                  <c:v>1.3257384821365976E-2</c:v>
                </c:pt>
                <c:pt idx="5255">
                  <c:v>1.3207360511809058E-2</c:v>
                </c:pt>
                <c:pt idx="5256">
                  <c:v>1.3136201835042955E-2</c:v>
                </c:pt>
                <c:pt idx="5257">
                  <c:v>1.3048558620647927E-2</c:v>
                </c:pt>
                <c:pt idx="5258">
                  <c:v>1.2953858216510534E-2</c:v>
                </c:pt>
                <c:pt idx="5259">
                  <c:v>1.286227009821907E-2</c:v>
                </c:pt>
                <c:pt idx="5260">
                  <c:v>1.2783533812058562E-2</c:v>
                </c:pt>
                <c:pt idx="5261">
                  <c:v>1.2722887095934849E-2</c:v>
                </c:pt>
                <c:pt idx="5262">
                  <c:v>1.2681914378852594E-2</c:v>
                </c:pt>
                <c:pt idx="5263">
                  <c:v>1.2657426246129661E-2</c:v>
                </c:pt>
                <c:pt idx="5264">
                  <c:v>1.2644129253467824E-2</c:v>
                </c:pt>
                <c:pt idx="5265">
                  <c:v>1.2636684988158526E-2</c:v>
                </c:pt>
                <c:pt idx="5266">
                  <c:v>1.2630879486162722E-2</c:v>
                </c:pt>
                <c:pt idx="5267">
                  <c:v>1.2624231345326659E-2</c:v>
                </c:pt>
                <c:pt idx="5268">
                  <c:v>1.2616412887379819E-2</c:v>
                </c:pt>
                <c:pt idx="5269">
                  <c:v>1.2607658254208304E-2</c:v>
                </c:pt>
                <c:pt idx="5270">
                  <c:v>1.2598342020219828E-2</c:v>
                </c:pt>
                <c:pt idx="5271">
                  <c:v>1.2587996085017945E-2</c:v>
                </c:pt>
                <c:pt idx="5272">
                  <c:v>1.2575122527894961E-2</c:v>
                </c:pt>
                <c:pt idx="5273">
                  <c:v>1.2557615102583037E-2</c:v>
                </c:pt>
                <c:pt idx="5274">
                  <c:v>1.2533836093699752E-2</c:v>
                </c:pt>
                <c:pt idx="5275">
                  <c:v>1.2502522810311296E-2</c:v>
                </c:pt>
                <c:pt idx="5276">
                  <c:v>1.2463255680220903E-2</c:v>
                </c:pt>
                <c:pt idx="5277">
                  <c:v>1.2417159944670981E-2</c:v>
                </c:pt>
                <c:pt idx="5278">
                  <c:v>1.2365735045249088E-2</c:v>
                </c:pt>
                <c:pt idx="5279">
                  <c:v>1.2311368843676469E-2</c:v>
                </c:pt>
                <c:pt idx="5280">
                  <c:v>1.2256915891046844E-2</c:v>
                </c:pt>
                <c:pt idx="5281">
                  <c:v>1.2205463189117988E-2</c:v>
                </c:pt>
                <c:pt idx="5282">
                  <c:v>1.2160143085797843E-2</c:v>
                </c:pt>
                <c:pt idx="5283">
                  <c:v>1.2123665942575874E-2</c:v>
                </c:pt>
                <c:pt idx="5284">
                  <c:v>1.2098788417611601E-2</c:v>
                </c:pt>
                <c:pt idx="5285">
                  <c:v>1.2086724266355615E-2</c:v>
                </c:pt>
                <c:pt idx="5286">
                  <c:v>1.2087238622554137E-2</c:v>
                </c:pt>
                <c:pt idx="5287">
                  <c:v>1.2098741656688467E-2</c:v>
                </c:pt>
                <c:pt idx="5288">
                  <c:v>1.2117072324419071E-2</c:v>
                </c:pt>
                <c:pt idx="5289">
                  <c:v>1.2137367894789381E-2</c:v>
                </c:pt>
                <c:pt idx="5290">
                  <c:v>1.2153829514836251E-2</c:v>
                </c:pt>
                <c:pt idx="5291">
                  <c:v>1.2161920255659559E-2</c:v>
                </c:pt>
                <c:pt idx="5292">
                  <c:v>1.2160049550743474E-2</c:v>
                </c:pt>
                <c:pt idx="5293">
                  <c:v>1.2149760817739236E-2</c:v>
                </c:pt>
                <c:pt idx="5294">
                  <c:v>1.2136479359183178E-2</c:v>
                </c:pt>
                <c:pt idx="5295">
                  <c:v>1.2127921451418739E-2</c:v>
                </c:pt>
                <c:pt idx="5296">
                  <c:v>1.2132644647419939E-2</c:v>
                </c:pt>
                <c:pt idx="5297">
                  <c:v>1.2156869370879137E-2</c:v>
                </c:pt>
                <c:pt idx="5298">
                  <c:v>1.2202843941896652E-2</c:v>
                </c:pt>
                <c:pt idx="5299">
                  <c:v>1.2267955628624278E-2</c:v>
                </c:pt>
                <c:pt idx="5300">
                  <c:v>1.2345335225236526E-2</c:v>
                </c:pt>
                <c:pt idx="5301">
                  <c:v>1.2425817146215285E-2</c:v>
                </c:pt>
                <c:pt idx="5302">
                  <c:v>1.24999953791818E-2</c:v>
                </c:pt>
                <c:pt idx="5303">
                  <c:v>1.2561687622484569E-2</c:v>
                </c:pt>
                <c:pt idx="5304">
                  <c:v>1.2608126411943772E-2</c:v>
                </c:pt>
                <c:pt idx="5305">
                  <c:v>1.2640149598906598E-2</c:v>
                </c:pt>
                <c:pt idx="5306">
                  <c:v>1.2660984665330961E-2</c:v>
                </c:pt>
                <c:pt idx="5307">
                  <c:v>1.2674422642895439E-2</c:v>
                </c:pt>
                <c:pt idx="5308">
                  <c:v>1.2683740509082071E-2</c:v>
                </c:pt>
                <c:pt idx="5309">
                  <c:v>1.2691232405778869E-2</c:v>
                </c:pt>
                <c:pt idx="5310">
                  <c:v>1.2699145862017164E-2</c:v>
                </c:pt>
                <c:pt idx="5311">
                  <c:v>1.2710103193324346E-2</c:v>
                </c:pt>
                <c:pt idx="5312">
                  <c:v>1.2728646999200972E-2</c:v>
                </c:pt>
                <c:pt idx="5313">
                  <c:v>1.2760304416634467E-2</c:v>
                </c:pt>
                <c:pt idx="5314">
                  <c:v>1.2809902554866266E-2</c:v>
                </c:pt>
                <c:pt idx="5315">
                  <c:v>1.287988349963733E-2</c:v>
                </c:pt>
                <c:pt idx="5316">
                  <c:v>1.2968804607044877E-2</c:v>
                </c:pt>
                <c:pt idx="5317">
                  <c:v>1.3070444333321846E-2</c:v>
                </c:pt>
                <c:pt idx="5318">
                  <c:v>1.3175482983091919E-2</c:v>
                </c:pt>
                <c:pt idx="5319">
                  <c:v>1.3273326299355865E-2</c:v>
                </c:pt>
                <c:pt idx="5320">
                  <c:v>1.3355340386145515E-2</c:v>
                </c:pt>
                <c:pt idx="5321">
                  <c:v>1.3417248067186378E-2</c:v>
                </c:pt>
                <c:pt idx="5322">
                  <c:v>1.3459275279352773E-2</c:v>
                </c:pt>
                <c:pt idx="5323">
                  <c:v>1.3485262889617839E-2</c:v>
                </c:pt>
                <c:pt idx="5324">
                  <c:v>1.3500133756013905E-2</c:v>
                </c:pt>
                <c:pt idx="5325">
                  <c:v>1.3508249617122842E-2</c:v>
                </c:pt>
                <c:pt idx="5326">
                  <c:v>1.3510642183158356E-2</c:v>
                </c:pt>
                <c:pt idx="5327">
                  <c:v>1.3505528675689122E-2</c:v>
                </c:pt>
                <c:pt idx="5328">
                  <c:v>1.3489437939496991E-2</c:v>
                </c:pt>
                <c:pt idx="5329">
                  <c:v>1.3459369094643642E-2</c:v>
                </c:pt>
                <c:pt idx="5330">
                  <c:v>1.3414105570771957E-2</c:v>
                </c:pt>
                <c:pt idx="5331">
                  <c:v>1.3355574868287885E-2</c:v>
                </c:pt>
                <c:pt idx="5332">
                  <c:v>1.3288424356274548E-2</c:v>
                </c:pt>
                <c:pt idx="5333">
                  <c:v>1.3218752607950374E-2</c:v>
                </c:pt>
                <c:pt idx="5334">
                  <c:v>1.3152701359462799E-2</c:v>
                </c:pt>
                <c:pt idx="5335">
                  <c:v>1.3094440215148957E-2</c:v>
                </c:pt>
                <c:pt idx="5336">
                  <c:v>1.3046215461954853E-2</c:v>
                </c:pt>
                <c:pt idx="5337">
                  <c:v>1.3007555168610203E-2</c:v>
                </c:pt>
                <c:pt idx="5338">
                  <c:v>1.2976207711964411E-2</c:v>
                </c:pt>
                <c:pt idx="5339">
                  <c:v>1.2949407196473989E-2</c:v>
                </c:pt>
                <c:pt idx="5340">
                  <c:v>1.2923873278803084E-2</c:v>
                </c:pt>
                <c:pt idx="5341">
                  <c:v>1.2897544462424877E-2</c:v>
                </c:pt>
                <c:pt idx="5342">
                  <c:v>1.2868219225721917E-2</c:v>
                </c:pt>
                <c:pt idx="5343">
                  <c:v>1.2835429772422708E-2</c:v>
                </c:pt>
                <c:pt idx="5344">
                  <c:v>1.2799083214485991E-2</c:v>
                </c:pt>
                <c:pt idx="5345">
                  <c:v>1.275997659131602E-2</c:v>
                </c:pt>
                <c:pt idx="5346">
                  <c:v>1.271942182508325E-2</c:v>
                </c:pt>
                <c:pt idx="5347">
                  <c:v>1.2678589905071664E-2</c:v>
                </c:pt>
                <c:pt idx="5348">
                  <c:v>1.2638838661859459E-2</c:v>
                </c:pt>
                <c:pt idx="5349">
                  <c:v>1.2600870023756112E-2</c:v>
                </c:pt>
                <c:pt idx="5350">
                  <c:v>1.2564636712460126E-2</c:v>
                </c:pt>
                <c:pt idx="5351">
                  <c:v>1.2529623412927311E-2</c:v>
                </c:pt>
                <c:pt idx="5352">
                  <c:v>1.2494753346692384E-2</c:v>
                </c:pt>
                <c:pt idx="5353">
                  <c:v>1.2458248089328734E-2</c:v>
                </c:pt>
                <c:pt idx="5354">
                  <c:v>1.241814264535292E-2</c:v>
                </c:pt>
                <c:pt idx="5355">
                  <c:v>1.2372893924819345E-2</c:v>
                </c:pt>
                <c:pt idx="5356">
                  <c:v>1.2320398214803258E-2</c:v>
                </c:pt>
                <c:pt idx="5357">
                  <c:v>1.2260003247018165E-2</c:v>
                </c:pt>
                <c:pt idx="5358">
                  <c:v>1.2191992943117364E-2</c:v>
                </c:pt>
                <c:pt idx="5359">
                  <c:v>1.211838168743486E-2</c:v>
                </c:pt>
                <c:pt idx="5360">
                  <c:v>1.204323999053571E-2</c:v>
                </c:pt>
                <c:pt idx="5361">
                  <c:v>1.1971196595978801E-2</c:v>
                </c:pt>
                <c:pt idx="5362">
                  <c:v>1.1906970706550685E-2</c:v>
                </c:pt>
                <c:pt idx="5363">
                  <c:v>1.185392373198459E-2</c:v>
                </c:pt>
                <c:pt idx="5364">
                  <c:v>1.1812892719359498E-2</c:v>
                </c:pt>
                <c:pt idx="5365">
                  <c:v>1.1781958459728754E-2</c:v>
                </c:pt>
                <c:pt idx="5366">
                  <c:v>1.1756446362794621E-2</c:v>
                </c:pt>
                <c:pt idx="5367">
                  <c:v>1.1731776749300166E-2</c:v>
                </c:pt>
                <c:pt idx="5368">
                  <c:v>1.1703604643283034E-2</c:v>
                </c:pt>
                <c:pt idx="5369">
                  <c:v>1.1670435849353584E-2</c:v>
                </c:pt>
                <c:pt idx="5370">
                  <c:v>1.1633766258104323E-2</c:v>
                </c:pt>
                <c:pt idx="5371">
                  <c:v>1.1598033902580091E-2</c:v>
                </c:pt>
                <c:pt idx="5372">
                  <c:v>1.1568142425690171E-2</c:v>
                </c:pt>
                <c:pt idx="5373">
                  <c:v>1.154866736717965E-2</c:v>
                </c:pt>
                <c:pt idx="5374">
                  <c:v>1.154170886499652E-2</c:v>
                </c:pt>
                <c:pt idx="5375">
                  <c:v>1.1546565794366321E-2</c:v>
                </c:pt>
                <c:pt idx="5376">
                  <c:v>1.1559829224340862E-2</c:v>
                </c:pt>
                <c:pt idx="5377">
                  <c:v>1.1576128853259888E-2</c:v>
                </c:pt>
                <c:pt idx="5378">
                  <c:v>1.1589486598371907E-2</c:v>
                </c:pt>
                <c:pt idx="5379">
                  <c:v>1.1594857835474332E-2</c:v>
                </c:pt>
                <c:pt idx="5380">
                  <c:v>1.1588225534942004E-2</c:v>
                </c:pt>
                <c:pt idx="5381">
                  <c:v>1.1567301757647436E-2</c:v>
                </c:pt>
                <c:pt idx="5382">
                  <c:v>1.1532322068897444E-2</c:v>
                </c:pt>
                <c:pt idx="5383">
                  <c:v>1.1485251046680762E-2</c:v>
                </c:pt>
                <c:pt idx="5384">
                  <c:v>1.1429967789510682E-2</c:v>
                </c:pt>
                <c:pt idx="5385">
                  <c:v>1.1371797230703268E-2</c:v>
                </c:pt>
                <c:pt idx="5386">
                  <c:v>1.1316341705705186E-2</c:v>
                </c:pt>
                <c:pt idx="5387">
                  <c:v>1.1268734025420075E-2</c:v>
                </c:pt>
                <c:pt idx="5388">
                  <c:v>1.123181832857691E-2</c:v>
                </c:pt>
                <c:pt idx="5389">
                  <c:v>1.1206151867849474E-2</c:v>
                </c:pt>
                <c:pt idx="5390">
                  <c:v>1.1189866118467968E-2</c:v>
                </c:pt>
                <c:pt idx="5391">
                  <c:v>1.1179880316299923E-2</c:v>
                </c:pt>
                <c:pt idx="5392">
                  <c:v>1.1173301011376386E-2</c:v>
                </c:pt>
                <c:pt idx="5393">
                  <c:v>1.1169194829031132E-2</c:v>
                </c:pt>
                <c:pt idx="5394">
                  <c:v>1.1168914863467067E-2</c:v>
                </c:pt>
                <c:pt idx="5395">
                  <c:v>1.1175120809149303E-2</c:v>
                </c:pt>
                <c:pt idx="5396">
                  <c:v>1.1190846046005305E-2</c:v>
                </c:pt>
                <c:pt idx="5397">
                  <c:v>1.1217118260927545E-2</c:v>
                </c:pt>
                <c:pt idx="5398">
                  <c:v>1.1251885890831943E-2</c:v>
                </c:pt>
                <c:pt idx="5399">
                  <c:v>1.128945672718264E-2</c:v>
                </c:pt>
                <c:pt idx="5400">
                  <c:v>1.1321756243000598E-2</c:v>
                </c:pt>
                <c:pt idx="5401">
                  <c:v>1.1340894372692052E-2</c:v>
                </c:pt>
                <c:pt idx="5402">
                  <c:v>1.1341221128570184E-2</c:v>
                </c:pt>
                <c:pt idx="5403">
                  <c:v>1.132133614717425E-2</c:v>
                </c:pt>
                <c:pt idx="5404">
                  <c:v>1.128394924600486E-2</c:v>
                </c:pt>
                <c:pt idx="5405">
                  <c:v>1.1235271749978199E-2</c:v>
                </c:pt>
                <c:pt idx="5406">
                  <c:v>1.1183613299583079E-2</c:v>
                </c:pt>
                <c:pt idx="5407">
                  <c:v>1.1135786879234572E-2</c:v>
                </c:pt>
                <c:pt idx="5408">
                  <c:v>1.1096736430318738E-2</c:v>
                </c:pt>
                <c:pt idx="5409">
                  <c:v>1.1067859085547988E-2</c:v>
                </c:pt>
                <c:pt idx="5410">
                  <c:v>1.1047426841619652E-2</c:v>
                </c:pt>
                <c:pt idx="5411">
                  <c:v>1.1031520212183139E-2</c:v>
                </c:pt>
                <c:pt idx="5412">
                  <c:v>1.101505443235375E-2</c:v>
                </c:pt>
                <c:pt idx="5413">
                  <c:v>1.0993318693152804E-2</c:v>
                </c:pt>
                <c:pt idx="5414">
                  <c:v>1.096332889049802E-2</c:v>
                </c:pt>
                <c:pt idx="5415">
                  <c:v>1.0924014136973765E-2</c:v>
                </c:pt>
                <c:pt idx="5416">
                  <c:v>1.087728877396656E-2</c:v>
                </c:pt>
                <c:pt idx="5417">
                  <c:v>1.0827211481182725E-2</c:v>
                </c:pt>
                <c:pt idx="5418">
                  <c:v>1.0779843863071532E-2</c:v>
                </c:pt>
                <c:pt idx="5419">
                  <c:v>1.0740685560128211E-2</c:v>
                </c:pt>
                <c:pt idx="5420">
                  <c:v>1.0714395537750904E-2</c:v>
                </c:pt>
                <c:pt idx="5421">
                  <c:v>1.0703162165966357E-2</c:v>
                </c:pt>
                <c:pt idx="5422">
                  <c:v>1.0705725772942837E-2</c:v>
                </c:pt>
                <c:pt idx="5423">
                  <c:v>1.0718777097630045E-2</c:v>
                </c:pt>
                <c:pt idx="5424">
                  <c:v>1.0737935288216888E-2</c:v>
                </c:pt>
                <c:pt idx="5425">
                  <c:v>1.0759098846141252E-2</c:v>
                </c:pt>
                <c:pt idx="5426">
                  <c:v>1.0780170197097112E-2</c:v>
                </c:pt>
                <c:pt idx="5427">
                  <c:v>1.0801289191882963E-2</c:v>
                </c:pt>
                <c:pt idx="5428">
                  <c:v>1.0823761303056862E-2</c:v>
                </c:pt>
                <c:pt idx="5429">
                  <c:v>1.0849591680509602E-2</c:v>
                </c:pt>
                <c:pt idx="5430">
                  <c:v>1.0878874182932225E-2</c:v>
                </c:pt>
                <c:pt idx="5431">
                  <c:v>1.0910303778797887E-2</c:v>
                </c:pt>
                <c:pt idx="5432">
                  <c:v>1.0940663010951441E-2</c:v>
                </c:pt>
                <c:pt idx="5433">
                  <c:v>1.096584739458108E-2</c:v>
                </c:pt>
                <c:pt idx="5434">
                  <c:v>1.0981984822899821E-2</c:v>
                </c:pt>
                <c:pt idx="5435">
                  <c:v>1.0987208627586637E-2</c:v>
                </c:pt>
                <c:pt idx="5436">
                  <c:v>1.0981331851732019E-2</c:v>
                </c:pt>
                <c:pt idx="5437">
                  <c:v>1.0965147808648563E-2</c:v>
                </c:pt>
                <c:pt idx="5438">
                  <c:v>1.0940336556307457E-2</c:v>
                </c:pt>
                <c:pt idx="5439">
                  <c:v>1.0908531723273569E-2</c:v>
                </c:pt>
                <c:pt idx="5440">
                  <c:v>1.0871133711657616E-2</c:v>
                </c:pt>
                <c:pt idx="5441">
                  <c:v>1.0829962318516424E-2</c:v>
                </c:pt>
                <c:pt idx="5442">
                  <c:v>1.0787489467525519E-2</c:v>
                </c:pt>
                <c:pt idx="5443">
                  <c:v>1.0747491392615566E-2</c:v>
                </c:pt>
                <c:pt idx="5444">
                  <c:v>1.0714255701461246E-2</c:v>
                </c:pt>
                <c:pt idx="5445">
                  <c:v>1.0691229939905584E-2</c:v>
                </c:pt>
                <c:pt idx="5446">
                  <c:v>1.0679764125295383E-2</c:v>
                </c:pt>
                <c:pt idx="5447">
                  <c:v>1.0678459092413845E-2</c:v>
                </c:pt>
                <c:pt idx="5448">
                  <c:v>1.0683492812279888E-2</c:v>
                </c:pt>
                <c:pt idx="5449">
                  <c:v>1.0689225730966995E-2</c:v>
                </c:pt>
                <c:pt idx="5450">
                  <c:v>1.0690763843978175E-2</c:v>
                </c:pt>
                <c:pt idx="5451">
                  <c:v>1.0685217340836956E-2</c:v>
                </c:pt>
                <c:pt idx="5452">
                  <c:v>1.0672726315849274E-2</c:v>
                </c:pt>
                <c:pt idx="5453">
                  <c:v>1.0655947892464174E-2</c:v>
                </c:pt>
                <c:pt idx="5454">
                  <c:v>1.0638610869256899E-2</c:v>
                </c:pt>
                <c:pt idx="5455">
                  <c:v>1.0623371638153429E-2</c:v>
                </c:pt>
                <c:pt idx="5456">
                  <c:v>1.061172121052591E-2</c:v>
                </c:pt>
                <c:pt idx="5457">
                  <c:v>1.0602494293624937E-2</c:v>
                </c:pt>
                <c:pt idx="5458">
                  <c:v>1.0594059758266123E-2</c:v>
                </c:pt>
                <c:pt idx="5459">
                  <c:v>1.0585112805876946E-2</c:v>
                </c:pt>
                <c:pt idx="5460">
                  <c:v>1.0576212635073929E-2</c:v>
                </c:pt>
                <c:pt idx="5461">
                  <c:v>1.0569828855259162E-2</c:v>
                </c:pt>
                <c:pt idx="5462">
                  <c:v>1.0569828855259162E-2</c:v>
                </c:pt>
                <c:pt idx="5463">
                  <c:v>1.0578868687894944E-2</c:v>
                </c:pt>
                <c:pt idx="5464">
                  <c:v>1.0598346904939344E-2</c:v>
                </c:pt>
                <c:pt idx="5465">
                  <c:v>1.0626121184656796E-2</c:v>
                </c:pt>
                <c:pt idx="5466">
                  <c:v>1.0657252857702266E-2</c:v>
                </c:pt>
                <c:pt idx="5467">
                  <c:v>1.0684611424617536E-2</c:v>
                </c:pt>
                <c:pt idx="5468">
                  <c:v>1.0701717230520841E-2</c:v>
                </c:pt>
                <c:pt idx="5469">
                  <c:v>1.0703255387773076E-2</c:v>
                </c:pt>
                <c:pt idx="5470">
                  <c:v>1.0686615612262047E-2</c:v>
                </c:pt>
                <c:pt idx="5471">
                  <c:v>1.0652778707496386E-2</c:v>
                </c:pt>
                <c:pt idx="5472">
                  <c:v>1.0605197107567372E-2</c:v>
                </c:pt>
                <c:pt idx="5473">
                  <c:v>1.0549746189097781E-2</c:v>
                </c:pt>
                <c:pt idx="5474">
                  <c:v>1.0492858109004039E-2</c:v>
                </c:pt>
                <c:pt idx="5475">
                  <c:v>1.044096180704936E-2</c:v>
                </c:pt>
                <c:pt idx="5476">
                  <c:v>1.0399411967369394E-2</c:v>
                </c:pt>
                <c:pt idx="5477">
                  <c:v>1.0371605606728691E-2</c:v>
                </c:pt>
                <c:pt idx="5478">
                  <c:v>1.03582852673554E-2</c:v>
                </c:pt>
                <c:pt idx="5479">
                  <c:v>1.0357633233259573E-2</c:v>
                </c:pt>
                <c:pt idx="5480">
                  <c:v>1.0365923453951504E-2</c:v>
                </c:pt>
                <c:pt idx="5481">
                  <c:v>1.0378126201522137E-2</c:v>
                </c:pt>
                <c:pt idx="5482">
                  <c:v>1.0389537477992334E-2</c:v>
                </c:pt>
                <c:pt idx="5483">
                  <c:v>1.0397502260874453E-2</c:v>
                </c:pt>
                <c:pt idx="5484">
                  <c:v>1.0401088789752339E-2</c:v>
                </c:pt>
                <c:pt idx="5485">
                  <c:v>1.0401507996359544E-2</c:v>
                </c:pt>
                <c:pt idx="5486">
                  <c:v>1.040113536824407E-2</c:v>
                </c:pt>
                <c:pt idx="5487">
                  <c:v>1.040155457489635E-2</c:v>
                </c:pt>
                <c:pt idx="5488">
                  <c:v>1.0403417720468839E-2</c:v>
                </c:pt>
                <c:pt idx="5489">
                  <c:v>1.0405653505706453E-2</c:v>
                </c:pt>
                <c:pt idx="5490">
                  <c:v>1.0406072716719911E-2</c:v>
                </c:pt>
                <c:pt idx="5491">
                  <c:v>1.0403091669416682E-2</c:v>
                </c:pt>
                <c:pt idx="5492">
                  <c:v>1.0396384387798347E-2</c:v>
                </c:pt>
                <c:pt idx="5493">
                  <c:v>1.0387255198711216E-2</c:v>
                </c:pt>
                <c:pt idx="5494">
                  <c:v>1.037849880989607E-2</c:v>
                </c:pt>
                <c:pt idx="5495">
                  <c:v>1.0373468623822619E-2</c:v>
                </c:pt>
                <c:pt idx="5496">
                  <c:v>1.0374027530509106E-2</c:v>
                </c:pt>
                <c:pt idx="5497">
                  <c:v>1.0380268704037316E-2</c:v>
                </c:pt>
                <c:pt idx="5498">
                  <c:v>1.0390236137312731E-2</c:v>
                </c:pt>
                <c:pt idx="5499">
                  <c:v>1.0400436691389698E-2</c:v>
                </c:pt>
                <c:pt idx="5500">
                  <c:v>1.04077029856189E-2</c:v>
                </c:pt>
                <c:pt idx="5501">
                  <c:v>1.0409985372358727E-2</c:v>
                </c:pt>
                <c:pt idx="5502">
                  <c:v>1.0406585086285797E-2</c:v>
                </c:pt>
                <c:pt idx="5503">
                  <c:v>1.0399179075883964E-2</c:v>
                </c:pt>
                <c:pt idx="5504">
                  <c:v>1.0389444323501102E-2</c:v>
                </c:pt>
                <c:pt idx="5505">
                  <c:v>1.0379057723056268E-2</c:v>
                </c:pt>
                <c:pt idx="5506">
                  <c:v>1.0368904246137917E-2</c:v>
                </c:pt>
                <c:pt idx="5507">
                  <c:v>1.0359170172337135E-2</c:v>
                </c:pt>
                <c:pt idx="5508">
                  <c:v>1.0349808900466124E-2</c:v>
                </c:pt>
                <c:pt idx="5509">
                  <c:v>1.0341192982791032E-2</c:v>
                </c:pt>
                <c:pt idx="5510">
                  <c:v>1.0334579799769612E-2</c:v>
                </c:pt>
                <c:pt idx="5511">
                  <c:v>1.0331133533037402E-2</c:v>
                </c:pt>
                <c:pt idx="5512">
                  <c:v>1.0332158095965899E-2</c:v>
                </c:pt>
                <c:pt idx="5513">
                  <c:v>1.0337141231949083E-2</c:v>
                </c:pt>
                <c:pt idx="5514">
                  <c:v>1.0343335303111063E-2</c:v>
                </c:pt>
                <c:pt idx="5515">
                  <c:v>1.0346874812010593E-2</c:v>
                </c:pt>
                <c:pt idx="5516">
                  <c:v>1.034314901396784E-2</c:v>
                </c:pt>
                <c:pt idx="5517">
                  <c:v>1.0328013288098532E-2</c:v>
                </c:pt>
                <c:pt idx="5518">
                  <c:v>1.0300211498343943E-2</c:v>
                </c:pt>
                <c:pt idx="5519">
                  <c:v>1.0261748304965641E-2</c:v>
                </c:pt>
                <c:pt idx="5520">
                  <c:v>1.0217515187555443E-2</c:v>
                </c:pt>
                <c:pt idx="5521">
                  <c:v>1.0174357319640909E-2</c:v>
                </c:pt>
                <c:pt idx="5522">
                  <c:v>1.0139489639577465E-2</c:v>
                </c:pt>
                <c:pt idx="5523">
                  <c:v>1.0118914831970933E-2</c:v>
                </c:pt>
                <c:pt idx="5524">
                  <c:v>1.0115097893404607E-2</c:v>
                </c:pt>
                <c:pt idx="5525">
                  <c:v>1.012752634098037E-2</c:v>
                </c:pt>
                <c:pt idx="5526">
                  <c:v>1.0152384303198553E-2</c:v>
                </c:pt>
                <c:pt idx="5527">
                  <c:v>1.0183435479353759E-2</c:v>
                </c:pt>
                <c:pt idx="5528">
                  <c:v>1.0213650823919691E-2</c:v>
                </c:pt>
                <c:pt idx="5529">
                  <c:v>1.0236604717208237E-2</c:v>
                </c:pt>
                <c:pt idx="5530">
                  <c:v>1.0248151961943303E-2</c:v>
                </c:pt>
                <c:pt idx="5531">
                  <c:v>1.0246941349298284E-2</c:v>
                </c:pt>
                <c:pt idx="5532">
                  <c:v>1.0234649165839178E-2</c:v>
                </c:pt>
                <c:pt idx="5533">
                  <c:v>1.0215792515181139E-2</c:v>
                </c:pt>
                <c:pt idx="5534">
                  <c:v>1.0196052108743432E-2</c:v>
                </c:pt>
                <c:pt idx="5535">
                  <c:v>1.0180688734085636E-2</c:v>
                </c:pt>
                <c:pt idx="5536">
                  <c:v>1.0173100358636961E-2</c:v>
                </c:pt>
                <c:pt idx="5537">
                  <c:v>1.017431076546484E-2</c:v>
                </c:pt>
                <c:pt idx="5538">
                  <c:v>1.0181852607078285E-2</c:v>
                </c:pt>
                <c:pt idx="5539">
                  <c:v>1.0192001711760951E-2</c:v>
                </c:pt>
                <c:pt idx="5540">
                  <c:v>1.0200614670126801E-2</c:v>
                </c:pt>
                <c:pt idx="5541">
                  <c:v>1.0205689412053038E-2</c:v>
                </c:pt>
                <c:pt idx="5542">
                  <c:v>1.0207365486633275E-2</c:v>
                </c:pt>
                <c:pt idx="5543">
                  <c:v>1.0208436315446007E-2</c:v>
                </c:pt>
                <c:pt idx="5544">
                  <c:v>1.0212160957967082E-2</c:v>
                </c:pt>
                <c:pt idx="5545">
                  <c:v>1.0221565822494467E-2</c:v>
                </c:pt>
                <c:pt idx="5546">
                  <c:v>1.0236371913012094E-2</c:v>
                </c:pt>
                <c:pt idx="5547">
                  <c:v>1.0253320384655335E-2</c:v>
                </c:pt>
                <c:pt idx="5548">
                  <c:v>1.0266870325388328E-2</c:v>
                </c:pt>
                <c:pt idx="5549">
                  <c:v>1.0270874856159091E-2</c:v>
                </c:pt>
                <c:pt idx="5550">
                  <c:v>1.0261422360255752E-2</c:v>
                </c:pt>
                <c:pt idx="5551">
                  <c:v>1.023911901047871E-2</c:v>
                </c:pt>
                <c:pt idx="5552">
                  <c:v>1.0208110410745225E-2</c:v>
                </c:pt>
                <c:pt idx="5553">
                  <c:v>1.0175614284282836E-2</c:v>
                </c:pt>
                <c:pt idx="5554">
                  <c:v>1.0149451548233674E-2</c:v>
                </c:pt>
                <c:pt idx="5555">
                  <c:v>1.013441567113384E-2</c:v>
                </c:pt>
                <c:pt idx="5556">
                  <c:v>1.0131389938350849E-2</c:v>
                </c:pt>
                <c:pt idx="5557">
                  <c:v>1.0136417321329656E-2</c:v>
                </c:pt>
                <c:pt idx="5558">
                  <c:v>1.0143306792525637E-2</c:v>
                </c:pt>
                <c:pt idx="5559">
                  <c:v>1.0145913647965372E-2</c:v>
                </c:pt>
                <c:pt idx="5560">
                  <c:v>1.0141118908073361E-2</c:v>
                </c:pt>
                <c:pt idx="5561">
                  <c:v>1.0129574508799494E-2</c:v>
                </c:pt>
                <c:pt idx="5562">
                  <c:v>1.0115470276178335E-2</c:v>
                </c:pt>
                <c:pt idx="5563">
                  <c:v>1.0105183319478756E-2</c:v>
                </c:pt>
                <c:pt idx="5564">
                  <c:v>1.0103461092621408E-2</c:v>
                </c:pt>
                <c:pt idx="5565">
                  <c:v>1.0111420630659635E-2</c:v>
                </c:pt>
                <c:pt idx="5566">
                  <c:v>1.0126967751433309E-2</c:v>
                </c:pt>
                <c:pt idx="5567">
                  <c:v>1.0144749871281906E-2</c:v>
                </c:pt>
                <c:pt idx="5568">
                  <c:v>1.0158389529921336E-2</c:v>
                </c:pt>
                <c:pt idx="5569">
                  <c:v>1.0163789649665373E-2</c:v>
                </c:pt>
                <c:pt idx="5570">
                  <c:v>1.0158855054840616E-2</c:v>
                </c:pt>
                <c:pt idx="5571">
                  <c:v>1.0146053301377096E-2</c:v>
                </c:pt>
                <c:pt idx="5572">
                  <c:v>1.0129434860686865E-2</c:v>
                </c:pt>
                <c:pt idx="5573">
                  <c:v>1.011356181783853E-2</c:v>
                </c:pt>
                <c:pt idx="5574">
                  <c:v>1.0102343976149637E-2</c:v>
                </c:pt>
                <c:pt idx="5575">
                  <c:v>1.0097689355113033E-2</c:v>
                </c:pt>
                <c:pt idx="5576">
                  <c:v>1.0099365012939305E-2</c:v>
                </c:pt>
                <c:pt idx="5577">
                  <c:v>1.0105834974665235E-2</c:v>
                </c:pt>
                <c:pt idx="5578">
                  <c:v>1.0114958249946699E-2</c:v>
                </c:pt>
                <c:pt idx="5579">
                  <c:v>1.0123848973000022E-2</c:v>
                </c:pt>
                <c:pt idx="5580">
                  <c:v>1.012906246593916E-2</c:v>
                </c:pt>
                <c:pt idx="5581">
                  <c:v>1.012668845692934E-2</c:v>
                </c:pt>
                <c:pt idx="5582">
                  <c:v>1.0112398127844608E-2</c:v>
                </c:pt>
                <c:pt idx="5583">
                  <c:v>1.0082422548268539E-2</c:v>
                </c:pt>
                <c:pt idx="5584">
                  <c:v>1.0035508402959321E-2</c:v>
                </c:pt>
                <c:pt idx="5585">
                  <c:v>9.9742670061098333E-3</c:v>
                </c:pt>
                <c:pt idx="5586">
                  <c:v>9.9060088483769078E-3</c:v>
                </c:pt>
                <c:pt idx="5587">
                  <c:v>9.8419015487398905E-3</c:v>
                </c:pt>
                <c:pt idx="5588">
                  <c:v>9.7939900803183551E-3</c:v>
                </c:pt>
                <c:pt idx="5589">
                  <c:v>9.7730595443315145E-3</c:v>
                </c:pt>
                <c:pt idx="5590">
                  <c:v>9.784222371326496E-3</c:v>
                </c:pt>
                <c:pt idx="5591">
                  <c:v>9.8260390112856651E-3</c:v>
                </c:pt>
                <c:pt idx="5592">
                  <c:v>9.8890739249875188E-3</c:v>
                </c:pt>
                <c:pt idx="5593">
                  <c:v>9.9606331287936008E-3</c:v>
                </c:pt>
                <c:pt idx="5594">
                  <c:v>1.0025735260533759E-2</c:v>
                </c:pt>
                <c:pt idx="5595">
                  <c:v>1.0072369090492268E-2</c:v>
                </c:pt>
                <c:pt idx="5596">
                  <c:v>1.0094477695684185E-2</c:v>
                </c:pt>
                <c:pt idx="5597">
                  <c:v>1.0091778058304985E-2</c:v>
                </c:pt>
                <c:pt idx="5598">
                  <c:v>1.0070740079892299E-2</c:v>
                </c:pt>
                <c:pt idx="5599">
                  <c:v>1.0040441596470346E-2</c:v>
                </c:pt>
                <c:pt idx="5600">
                  <c:v>1.0011122495932962E-2</c:v>
                </c:pt>
                <c:pt idx="5601">
                  <c:v>9.9918567361030504E-3</c:v>
                </c:pt>
                <c:pt idx="5602">
                  <c:v>9.9879013114501265E-3</c:v>
                </c:pt>
                <c:pt idx="5603">
                  <c:v>1.0000838010550978E-2</c:v>
                </c:pt>
                <c:pt idx="5604">
                  <c:v>1.0028527564499363E-2</c:v>
                </c:pt>
                <c:pt idx="5605">
                  <c:v>1.0066923564700198E-2</c:v>
                </c:pt>
                <c:pt idx="5606">
                  <c:v>1.0110024209926145E-2</c:v>
                </c:pt>
                <c:pt idx="5607">
                  <c:v>1.0152151544144301E-2</c:v>
                </c:pt>
                <c:pt idx="5608">
                  <c:v>1.0189068689251863E-2</c:v>
                </c:pt>
                <c:pt idx="5609">
                  <c:v>1.0217841099313913E-2</c:v>
                </c:pt>
                <c:pt idx="5610">
                  <c:v>1.0237815301040083E-2</c:v>
                </c:pt>
                <c:pt idx="5611">
                  <c:v>1.0249967887238549E-2</c:v>
                </c:pt>
                <c:pt idx="5612">
                  <c:v>1.0255788211790202E-2</c:v>
                </c:pt>
                <c:pt idx="5613">
                  <c:v>1.0256393530021741E-2</c:v>
                </c:pt>
                <c:pt idx="5614">
                  <c:v>1.0252156320119461E-2</c:v>
                </c:pt>
                <c:pt idx="5615">
                  <c:v>1.0241353950050342E-2</c:v>
                </c:pt>
                <c:pt idx="5616">
                  <c:v>1.0222217652335459E-2</c:v>
                </c:pt>
                <c:pt idx="5617">
                  <c:v>1.0192839721830511E-2</c:v>
                </c:pt>
                <c:pt idx="5618">
                  <c:v>1.0153129133009715E-2</c:v>
                </c:pt>
                <c:pt idx="5619">
                  <c:v>1.0104997132462285E-2</c:v>
                </c:pt>
                <c:pt idx="5620">
                  <c:v>1.0053659108114638E-2</c:v>
                </c:pt>
                <c:pt idx="5621">
                  <c:v>1.0005119305192451E-2</c:v>
                </c:pt>
                <c:pt idx="5622">
                  <c:v>9.9658911945974711E-3</c:v>
                </c:pt>
                <c:pt idx="5623">
                  <c:v>9.9405320835686158E-3</c:v>
                </c:pt>
                <c:pt idx="5624">
                  <c:v>9.9314124717040549E-3</c:v>
                </c:pt>
                <c:pt idx="5625">
                  <c:v>9.9372750573478892E-3</c:v>
                </c:pt>
                <c:pt idx="5626">
                  <c:v>9.9548167584786636E-3</c:v>
                </c:pt>
                <c:pt idx="5627">
                  <c:v>9.9790599042510926E-3</c:v>
                </c:pt>
                <c:pt idx="5628">
                  <c:v>1.0004793553029873E-2</c:v>
                </c:pt>
                <c:pt idx="5629">
                  <c:v>1.0027876025301658E-2</c:v>
                </c:pt>
                <c:pt idx="5630">
                  <c:v>1.0045374846018546E-2</c:v>
                </c:pt>
                <c:pt idx="5631">
                  <c:v>1.0055800010531985E-2</c:v>
                </c:pt>
                <c:pt idx="5632">
                  <c:v>1.0059197551249639E-2</c:v>
                </c:pt>
                <c:pt idx="5633">
                  <c:v>1.0056777382535759E-2</c:v>
                </c:pt>
                <c:pt idx="5634">
                  <c:v>1.0050308151605254E-2</c:v>
                </c:pt>
                <c:pt idx="5635">
                  <c:v>1.0042070493426109E-2</c:v>
                </c:pt>
                <c:pt idx="5636">
                  <c:v>1.0034344922090339E-2</c:v>
                </c:pt>
                <c:pt idx="5637">
                  <c:v>1.0028481025952791E-2</c:v>
                </c:pt>
                <c:pt idx="5638">
                  <c:v>1.0025316416487424E-2</c:v>
                </c:pt>
                <c:pt idx="5639">
                  <c:v>1.0024013348704192E-2</c:v>
                </c:pt>
                <c:pt idx="5640">
                  <c:v>1.0023129126363512E-2</c:v>
                </c:pt>
                <c:pt idx="5641">
                  <c:v>1.0021174535999062E-2</c:v>
                </c:pt>
                <c:pt idx="5642">
                  <c:v>1.0016660396632755E-2</c:v>
                </c:pt>
                <c:pt idx="5643">
                  <c:v>1.0009493715048574E-2</c:v>
                </c:pt>
                <c:pt idx="5644">
                  <c:v>1.0000605332703544E-2</c:v>
                </c:pt>
                <c:pt idx="5645">
                  <c:v>9.9916705976646099E-3</c:v>
                </c:pt>
                <c:pt idx="5646">
                  <c:v>9.9837132540241576E-3</c:v>
                </c:pt>
                <c:pt idx="5647">
                  <c:v>9.9769659131197126E-3</c:v>
                </c:pt>
                <c:pt idx="5648">
                  <c:v>9.9700325478780001E-3</c:v>
                </c:pt>
                <c:pt idx="5649">
                  <c:v>9.961051910462277E-3</c:v>
                </c:pt>
                <c:pt idx="5650">
                  <c:v>9.9475115077234562E-3</c:v>
                </c:pt>
                <c:pt idx="5651">
                  <c:v>9.9281555138755091E-3</c:v>
                </c:pt>
                <c:pt idx="5652">
                  <c:v>9.9032173320339374E-3</c:v>
                </c:pt>
                <c:pt idx="5653">
                  <c:v>9.8751170669366846E-3</c:v>
                </c:pt>
                <c:pt idx="5654">
                  <c:v>9.847437292027434E-3</c:v>
                </c:pt>
                <c:pt idx="5655">
                  <c:v>9.8246900245675568E-3</c:v>
                </c:pt>
                <c:pt idx="5656">
                  <c:v>9.811060842063641E-3</c:v>
                </c:pt>
                <c:pt idx="5657">
                  <c:v>9.8099444774657658E-3</c:v>
                </c:pt>
                <c:pt idx="5658">
                  <c:v>9.8233875586086934E-3</c:v>
                </c:pt>
                <c:pt idx="5659">
                  <c:v>9.8519496727900342E-3</c:v>
                </c:pt>
                <c:pt idx="5660">
                  <c:v>9.8943311244801442E-3</c:v>
                </c:pt>
                <c:pt idx="5661">
                  <c:v>9.9478372169232894E-3</c:v>
                </c:pt>
                <c:pt idx="5662">
                  <c:v>1.0006934214572123E-2</c:v>
                </c:pt>
                <c:pt idx="5663">
                  <c:v>1.0065154947080952E-2</c:v>
                </c:pt>
                <c:pt idx="5664">
                  <c:v>1.0114678963165886E-2</c:v>
                </c:pt>
                <c:pt idx="5665">
                  <c:v>1.014828776206957E-2</c:v>
                </c:pt>
                <c:pt idx="5666">
                  <c:v>1.0161415450817186E-2</c:v>
                </c:pt>
                <c:pt idx="5667">
                  <c:v>1.0153268788741582E-2</c:v>
                </c:pt>
                <c:pt idx="5668">
                  <c:v>1.0127340144384895E-2</c:v>
                </c:pt>
                <c:pt idx="5669">
                  <c:v>1.0090381700728308E-2</c:v>
                </c:pt>
                <c:pt idx="5670">
                  <c:v>1.0050680478829416E-2</c:v>
                </c:pt>
                <c:pt idx="5671">
                  <c:v>1.0015124669194648E-2</c:v>
                </c:pt>
                <c:pt idx="5672">
                  <c:v>9.9872032990744493E-3</c:v>
                </c:pt>
                <c:pt idx="5673">
                  <c:v>9.9668683642837493E-3</c:v>
                </c:pt>
                <c:pt idx="5674">
                  <c:v>9.9506290200852728E-3</c:v>
                </c:pt>
                <c:pt idx="5675">
                  <c:v>9.9338319419026884E-3</c:v>
                </c:pt>
                <c:pt idx="5676">
                  <c:v>9.9135925583613456E-3</c:v>
                </c:pt>
                <c:pt idx="5677">
                  <c:v>9.889260019458241E-3</c:v>
                </c:pt>
                <c:pt idx="5678">
                  <c:v>9.8633936527878947E-3</c:v>
                </c:pt>
                <c:pt idx="5679">
                  <c:v>9.8404594759391624E-3</c:v>
                </c:pt>
                <c:pt idx="5680">
                  <c:v>9.8243644077116339E-3</c:v>
                </c:pt>
                <c:pt idx="5681">
                  <c:v>9.8169218032826584E-3</c:v>
                </c:pt>
                <c:pt idx="5682">
                  <c:v>9.8173869623228334E-3</c:v>
                </c:pt>
                <c:pt idx="5683">
                  <c:v>9.8225967776108987E-3</c:v>
                </c:pt>
                <c:pt idx="5684">
                  <c:v>9.8287369972927148E-3</c:v>
                </c:pt>
                <c:pt idx="5685">
                  <c:v>9.8333887366657442E-3</c:v>
                </c:pt>
                <c:pt idx="5686">
                  <c:v>9.8362728400993756E-3</c:v>
                </c:pt>
                <c:pt idx="5687">
                  <c:v>9.8395291089312838E-3</c:v>
                </c:pt>
                <c:pt idx="5688">
                  <c:v>9.8465999481773987E-3</c:v>
                </c:pt>
                <c:pt idx="5689">
                  <c:v>9.859578959282151E-3</c:v>
                </c:pt>
                <c:pt idx="5690">
                  <c:v>9.878978419450641E-3</c:v>
                </c:pt>
                <c:pt idx="5691">
                  <c:v>9.9025659808023199E-3</c:v>
                </c:pt>
                <c:pt idx="5692">
                  <c:v>9.9262944060827425E-3</c:v>
                </c:pt>
                <c:pt idx="5693">
                  <c:v>9.9459760247855473E-3</c:v>
                </c:pt>
                <c:pt idx="5694">
                  <c:v>9.9587253507453961E-3</c:v>
                </c:pt>
                <c:pt idx="5695">
                  <c:v>9.964216051679315E-3</c:v>
                </c:pt>
                <c:pt idx="5696">
                  <c:v>9.9639368618209719E-3</c:v>
                </c:pt>
                <c:pt idx="5697">
                  <c:v>9.961051910462277E-3</c:v>
                </c:pt>
                <c:pt idx="5698">
                  <c:v>9.9579343232807545E-3</c:v>
                </c:pt>
                <c:pt idx="5699">
                  <c:v>9.9563988034918789E-3</c:v>
                </c:pt>
                <c:pt idx="5700">
                  <c:v>9.9567710502148805E-3</c:v>
                </c:pt>
                <c:pt idx="5701">
                  <c:v>9.9583996333796505E-3</c:v>
                </c:pt>
                <c:pt idx="5702">
                  <c:v>9.9610984417839617E-3</c:v>
                </c:pt>
                <c:pt idx="5703">
                  <c:v>9.9652862811317085E-3</c:v>
                </c:pt>
                <c:pt idx="5704">
                  <c:v>9.9717077132315431E-3</c:v>
                </c:pt>
                <c:pt idx="5705">
                  <c:v>9.9806885710001132E-3</c:v>
                </c:pt>
                <c:pt idx="5706">
                  <c:v>9.9915775284751436E-3</c:v>
                </c:pt>
                <c:pt idx="5707">
                  <c:v>1.0001349902254004E-2</c:v>
                </c:pt>
                <c:pt idx="5708">
                  <c:v>1.0005119305192451E-2</c:v>
                </c:pt>
                <c:pt idx="5709">
                  <c:v>9.9981854904804997E-3</c:v>
                </c:pt>
                <c:pt idx="5710">
                  <c:v>9.9779431077245025E-3</c:v>
                </c:pt>
                <c:pt idx="5711">
                  <c:v>9.9449058429182009E-3</c:v>
                </c:pt>
                <c:pt idx="5712">
                  <c:v>9.9045200374277172E-3</c:v>
                </c:pt>
                <c:pt idx="5713">
                  <c:v>9.8646497177383892E-3</c:v>
                </c:pt>
                <c:pt idx="5714">
                  <c:v>9.8343656082644677E-3</c:v>
                </c:pt>
                <c:pt idx="5715">
                  <c:v>9.8203639919776271E-3</c:v>
                </c:pt>
                <c:pt idx="5716">
                  <c:v>9.8242713743690487E-3</c:v>
                </c:pt>
                <c:pt idx="5717">
                  <c:v>9.8422736973369403E-3</c:v>
                </c:pt>
                <c:pt idx="5718">
                  <c:v>9.8670688160267424E-3</c:v>
                </c:pt>
                <c:pt idx="5719">
                  <c:v>9.8890739249875188E-3</c:v>
                </c:pt>
                <c:pt idx="5720">
                  <c:v>9.9007980323837681E-3</c:v>
                </c:pt>
                <c:pt idx="5721">
                  <c:v>9.8989370418236695E-3</c:v>
                </c:pt>
                <c:pt idx="5722">
                  <c:v>9.8849798668048279E-3</c:v>
                </c:pt>
                <c:pt idx="5723">
                  <c:v>9.8643705918797404E-3</c:v>
                </c:pt>
                <c:pt idx="5724">
                  <c:v>9.843762294913478E-3</c:v>
                </c:pt>
                <c:pt idx="5725">
                  <c:v>9.8281787919161263E-3</c:v>
                </c:pt>
                <c:pt idx="5726">
                  <c:v>9.8201314108008649E-3</c:v>
                </c:pt>
                <c:pt idx="5727">
                  <c:v>9.8182707658716235E-3</c:v>
                </c:pt>
                <c:pt idx="5728">
                  <c:v>9.8186894102856477E-3</c:v>
                </c:pt>
                <c:pt idx="5729">
                  <c:v>9.8172939304748304E-3</c:v>
                </c:pt>
                <c:pt idx="5730">
                  <c:v>9.8116190254387177E-3</c:v>
                </c:pt>
                <c:pt idx="5731">
                  <c:v>9.8009671498162816E-3</c:v>
                </c:pt>
                <c:pt idx="5732">
                  <c:v>9.7878038391157225E-3</c:v>
                </c:pt>
                <c:pt idx="5733">
                  <c:v>9.7751525525378198E-3</c:v>
                </c:pt>
                <c:pt idx="5734">
                  <c:v>9.7668270907447403E-3</c:v>
                </c:pt>
                <c:pt idx="5735">
                  <c:v>9.765431777568407E-3</c:v>
                </c:pt>
                <c:pt idx="5736">
                  <c:v>9.7728734996456353E-3</c:v>
                </c:pt>
                <c:pt idx="5737">
                  <c:v>9.7895713276103975E-3</c:v>
                </c:pt>
                <c:pt idx="5738">
                  <c:v>9.8159914866968907E-3</c:v>
                </c:pt>
                <c:pt idx="5739">
                  <c:v>9.8519961924235129E-3</c:v>
                </c:pt>
                <c:pt idx="5740">
                  <c:v>9.89688996141826E-3</c:v>
                </c:pt>
                <c:pt idx="5741">
                  <c:v>9.9490004660598604E-3</c:v>
                </c:pt>
                <c:pt idx="5742">
                  <c:v>1.0004607409046535E-2</c:v>
                </c:pt>
                <c:pt idx="5743">
                  <c:v>1.0058034006915201E-2</c:v>
                </c:pt>
                <c:pt idx="5744">
                  <c:v>1.0102902534026254E-2</c:v>
                </c:pt>
                <c:pt idx="5745">
                  <c:v>1.0133251925261062E-2</c:v>
                </c:pt>
                <c:pt idx="5746">
                  <c:v>1.0145727443486425E-2</c:v>
                </c:pt>
                <c:pt idx="5747">
                  <c:v>1.0140513750489761E-2</c:v>
                </c:pt>
                <c:pt idx="5748">
                  <c:v>1.0121661186569781E-2</c:v>
                </c:pt>
                <c:pt idx="5749">
                  <c:v>1.0096665345179962E-2</c:v>
                </c:pt>
                <c:pt idx="5750">
                  <c:v>1.0073393043139606E-2</c:v>
                </c:pt>
                <c:pt idx="5751">
                  <c:v>1.0058825216723317E-2</c:v>
                </c:pt>
                <c:pt idx="5752">
                  <c:v>1.0057289340177373E-2</c:v>
                </c:pt>
                <c:pt idx="5753">
                  <c:v>1.0068506018148699E-2</c:v>
                </c:pt>
                <c:pt idx="5754">
                  <c:v>1.008879916756868E-2</c:v>
                </c:pt>
                <c:pt idx="5755">
                  <c:v>1.0111467178094875E-2</c:v>
                </c:pt>
                <c:pt idx="5756">
                  <c:v>1.0129527959423585E-2</c:v>
                </c:pt>
                <c:pt idx="5757">
                  <c:v>1.013692937286172E-2</c:v>
                </c:pt>
                <c:pt idx="5758">
                  <c:v>1.0129807255753871E-2</c:v>
                </c:pt>
                <c:pt idx="5759">
                  <c:v>1.0108022681371249E-2</c:v>
                </c:pt>
                <c:pt idx="5760">
                  <c:v>1.0074603172108194E-2</c:v>
                </c:pt>
                <c:pt idx="5761">
                  <c:v>1.0035089549487414E-2</c:v>
                </c:pt>
                <c:pt idx="5762">
                  <c:v>9.9961379422071235E-3</c:v>
                </c:pt>
                <c:pt idx="5763">
                  <c:v>9.9645883051027347E-3</c:v>
                </c:pt>
                <c:pt idx="5764">
                  <c:v>9.9455107279975592E-3</c:v>
                </c:pt>
                <c:pt idx="5765">
                  <c:v>9.9412765501345653E-3</c:v>
                </c:pt>
                <c:pt idx="5766">
                  <c:v>9.9512339131358103E-3</c:v>
                </c:pt>
                <c:pt idx="5767">
                  <c:v>9.9718938431141609E-3</c:v>
                </c:pt>
                <c:pt idx="5768">
                  <c:v>9.9988835205071687E-3</c:v>
                </c:pt>
                <c:pt idx="5769">
                  <c:v>1.0027038333483524E-2</c:v>
                </c:pt>
                <c:pt idx="5770">
                  <c:v>1.0053054072387786E-2</c:v>
                </c:pt>
                <c:pt idx="5771">
                  <c:v>1.0074975520161473E-2</c:v>
                </c:pt>
                <c:pt idx="5772">
                  <c:v>1.0093127874897041E-2</c:v>
                </c:pt>
                <c:pt idx="5773">
                  <c:v>1.0108348510972549E-2</c:v>
                </c:pt>
                <c:pt idx="5774">
                  <c:v>1.0121800832182854E-2</c:v>
                </c:pt>
                <c:pt idx="5775">
                  <c:v>1.0133205375491023E-2</c:v>
                </c:pt>
                <c:pt idx="5776">
                  <c:v>1.0140746503306781E-2</c:v>
                </c:pt>
                <c:pt idx="5777">
                  <c:v>1.0141910269262384E-2</c:v>
                </c:pt>
                <c:pt idx="5778">
                  <c:v>1.0132879527240419E-2</c:v>
                </c:pt>
                <c:pt idx="5779">
                  <c:v>1.0111653367885127E-2</c:v>
                </c:pt>
                <c:pt idx="5780">
                  <c:v>1.0077768140737148E-2</c:v>
                </c:pt>
                <c:pt idx="5781">
                  <c:v>1.0033088366252736E-2</c:v>
                </c:pt>
                <c:pt idx="5782">
                  <c:v>9.9814796399104906E-3</c:v>
                </c:pt>
                <c:pt idx="5783">
                  <c:v>9.9284346807322517E-3</c:v>
                </c:pt>
                <c:pt idx="5784">
                  <c:v>9.8794901675409892E-3</c:v>
                </c:pt>
                <c:pt idx="5785">
                  <c:v>9.8391569626863525E-3</c:v>
                </c:pt>
                <c:pt idx="5786">
                  <c:v>9.8105491746001312E-3</c:v>
                </c:pt>
                <c:pt idx="5787">
                  <c:v>9.7946877822241603E-3</c:v>
                </c:pt>
                <c:pt idx="5788">
                  <c:v>9.7908736921568269E-3</c:v>
                </c:pt>
                <c:pt idx="5789">
                  <c:v>9.7972925459093481E-3</c:v>
                </c:pt>
                <c:pt idx="5790">
                  <c:v>9.8112003878401306E-3</c:v>
                </c:pt>
                <c:pt idx="5791">
                  <c:v>9.8308302738448101E-3</c:v>
                </c:pt>
                <c:pt idx="5792">
                  <c:v>9.8550664992498489E-3</c:v>
                </c:pt>
                <c:pt idx="5793">
                  <c:v>9.8838167891335434E-3</c:v>
                </c:pt>
                <c:pt idx="5794">
                  <c:v>9.9173611996950135E-3</c:v>
                </c:pt>
                <c:pt idx="5795">
                  <c:v>9.9557008417463684E-3</c:v>
                </c:pt>
                <c:pt idx="5796">
                  <c:v>9.9972082503277E-3</c:v>
                </c:pt>
                <c:pt idx="5797">
                  <c:v>1.0038393848965006E-2</c:v>
                </c:pt>
                <c:pt idx="5798">
                  <c:v>1.0073718846761021E-2</c:v>
                </c:pt>
                <c:pt idx="5799">
                  <c:v>1.0097875538996676E-2</c:v>
                </c:pt>
                <c:pt idx="5800">
                  <c:v>1.0106440083928376E-2</c:v>
                </c:pt>
                <c:pt idx="5801">
                  <c:v>1.0098946097876666E-2</c:v>
                </c:pt>
                <c:pt idx="5802">
                  <c:v>1.0078419754788532E-2</c:v>
                </c:pt>
                <c:pt idx="5803">
                  <c:v>1.0052076708763309E-2</c:v>
                </c:pt>
                <c:pt idx="5804">
                  <c:v>1.0028853334464811E-2</c:v>
                </c:pt>
                <c:pt idx="5805">
                  <c:v>1.0016427710308324E-2</c:v>
                </c:pt>
                <c:pt idx="5806">
                  <c:v>1.0018242666946193E-2</c:v>
                </c:pt>
                <c:pt idx="5807">
                  <c:v>1.0032809132115812E-2</c:v>
                </c:pt>
                <c:pt idx="5808">
                  <c:v>1.0053472943185832E-2</c:v>
                </c:pt>
                <c:pt idx="5809">
                  <c:v>1.007097279531834E-2</c:v>
                </c:pt>
                <c:pt idx="5810">
                  <c:v>1.0076697634060734E-2</c:v>
                </c:pt>
                <c:pt idx="5811">
                  <c:v>1.0065620372071944E-2</c:v>
                </c:pt>
                <c:pt idx="5812">
                  <c:v>1.0038533467806383E-2</c:v>
                </c:pt>
                <c:pt idx="5813">
                  <c:v>1.0000931081724857E-2</c:v>
                </c:pt>
                <c:pt idx="5814">
                  <c:v>9.961051910462277E-3</c:v>
                </c:pt>
                <c:pt idx="5815">
                  <c:v>9.9272249589821455E-3</c:v>
                </c:pt>
                <c:pt idx="5816">
                  <c:v>9.9054040183130972E-3</c:v>
                </c:pt>
                <c:pt idx="5817">
                  <c:v>9.8966573392553943E-3</c:v>
                </c:pt>
                <c:pt idx="5818">
                  <c:v>9.8986578939275378E-3</c:v>
                </c:pt>
                <c:pt idx="5819">
                  <c:v>9.9070324088650526E-3</c:v>
                </c:pt>
                <c:pt idx="5820">
                  <c:v>9.9174542529809791E-3</c:v>
                </c:pt>
                <c:pt idx="5821">
                  <c:v>9.9269923205702777E-3</c:v>
                </c:pt>
                <c:pt idx="5822">
                  <c:v>9.9357861392108844E-3</c:v>
                </c:pt>
                <c:pt idx="5823">
                  <c:v>9.9459294950843442E-3</c:v>
                </c:pt>
                <c:pt idx="5824">
                  <c:v>9.9598886290459716E-3</c:v>
                </c:pt>
                <c:pt idx="5825">
                  <c:v>9.9809677716273977E-3</c:v>
                </c:pt>
                <c:pt idx="5826">
                  <c:v>1.0008935277294535E-2</c:v>
                </c:pt>
                <c:pt idx="5827">
                  <c:v>1.0042303193489994E-2</c:v>
                </c:pt>
                <c:pt idx="5828">
                  <c:v>1.0077768140737148E-2</c:v>
                </c:pt>
                <c:pt idx="5829">
                  <c:v>1.0110303493713575E-2</c:v>
                </c:pt>
                <c:pt idx="5830">
                  <c:v>1.0134694970607389E-2</c:v>
                </c:pt>
                <c:pt idx="5831">
                  <c:v>1.0147217081553101E-2</c:v>
                </c:pt>
                <c:pt idx="5832">
                  <c:v>1.0145494688000207E-2</c:v>
                </c:pt>
                <c:pt idx="5833">
                  <c:v>1.0130598596331381E-2</c:v>
                </c:pt>
                <c:pt idx="5834">
                  <c:v>1.0106021162040974E-2</c:v>
                </c:pt>
                <c:pt idx="5835">
                  <c:v>1.0077814684565495E-2</c:v>
                </c:pt>
                <c:pt idx="5836">
                  <c:v>1.0053612566874887E-2</c:v>
                </c:pt>
                <c:pt idx="5837">
                  <c:v>1.0039510800952795E-2</c:v>
                </c:pt>
                <c:pt idx="5838">
                  <c:v>1.0039510800952795E-2</c:v>
                </c:pt>
                <c:pt idx="5839">
                  <c:v>1.0053100613567584E-2</c:v>
                </c:pt>
                <c:pt idx="5840">
                  <c:v>1.0075999478954118E-2</c:v>
                </c:pt>
                <c:pt idx="5841">
                  <c:v>1.0100389029238172E-2</c:v>
                </c:pt>
                <c:pt idx="5842">
                  <c:v>1.0117471839056886E-2</c:v>
                </c:pt>
                <c:pt idx="5843">
                  <c:v>1.0120311281291556E-2</c:v>
                </c:pt>
                <c:pt idx="5844">
                  <c:v>1.0105043679208964E-2</c:v>
                </c:pt>
                <c:pt idx="5845">
                  <c:v>1.0072136374318159E-2</c:v>
                </c:pt>
                <c:pt idx="5846">
                  <c:v>1.0025921413572964E-2</c:v>
                </c:pt>
                <c:pt idx="5847">
                  <c:v>9.9724987657834503E-3</c:v>
                </c:pt>
                <c:pt idx="5848">
                  <c:v>9.9185708939699864E-3</c:v>
                </c:pt>
                <c:pt idx="5849">
                  <c:v>9.8690692344052429E-3</c:v>
                </c:pt>
                <c:pt idx="5850">
                  <c:v>9.8275275532169366E-3</c:v>
                </c:pt>
                <c:pt idx="5851">
                  <c:v>9.7955250259906985E-3</c:v>
                </c:pt>
                <c:pt idx="5852">
                  <c:v>9.7740827915276003E-3</c:v>
                </c:pt>
                <c:pt idx="5853">
                  <c:v>9.7636643873135927E-3</c:v>
                </c:pt>
                <c:pt idx="5854">
                  <c:v>9.764501571274415E-3</c:v>
                </c:pt>
                <c:pt idx="5855">
                  <c:v>9.7765944085033314E-3</c:v>
                </c:pt>
                <c:pt idx="5856">
                  <c:v>9.7982693363192382E-3</c:v>
                </c:pt>
                <c:pt idx="5857">
                  <c:v>9.8270623833152278E-3</c:v>
                </c:pt>
                <c:pt idx="5858">
                  <c:v>9.8593463571032998E-3</c:v>
                </c:pt>
                <c:pt idx="5859">
                  <c:v>9.8907022543106744E-3</c:v>
                </c:pt>
                <c:pt idx="5860">
                  <c:v>9.9181986799879059E-3</c:v>
                </c:pt>
                <c:pt idx="5861">
                  <c:v>9.9404855544507238E-3</c:v>
                </c:pt>
                <c:pt idx="5862">
                  <c:v>9.958073916258154E-3</c:v>
                </c:pt>
                <c:pt idx="5863">
                  <c:v>9.9737086136500071E-3</c:v>
                </c:pt>
                <c:pt idx="5864">
                  <c:v>9.9909725792306676E-3</c:v>
                </c:pt>
                <c:pt idx="5865">
                  <c:v>1.0013635484137601E-2</c:v>
                </c:pt>
                <c:pt idx="5866">
                  <c:v>1.0044769821832684E-2</c:v>
                </c:pt>
                <c:pt idx="5867">
                  <c:v>1.0086146110209099E-2</c:v>
                </c:pt>
                <c:pt idx="5868">
                  <c:v>1.0137441424997302E-2</c:v>
                </c:pt>
                <c:pt idx="5869">
                  <c:v>1.0196936683225095E-2</c:v>
                </c:pt>
                <c:pt idx="5870">
                  <c:v>1.0260397964189111E-2</c:v>
                </c:pt>
                <c:pt idx="5871">
                  <c:v>1.0321726295492457E-2</c:v>
                </c:pt>
                <c:pt idx="5872">
                  <c:v>1.0373934379344769E-2</c:v>
                </c:pt>
                <c:pt idx="5873">
                  <c:v>1.0409752475203166E-2</c:v>
                </c:pt>
                <c:pt idx="5874">
                  <c:v>1.0423260716685662E-2</c:v>
                </c:pt>
                <c:pt idx="5875">
                  <c:v>1.0411522496718523E-2</c:v>
                </c:pt>
                <c:pt idx="5876">
                  <c:v>1.0375750830654135E-2</c:v>
                </c:pt>
                <c:pt idx="5877">
                  <c:v>1.0320701757173607E-2</c:v>
                </c:pt>
                <c:pt idx="5878">
                  <c:v>1.025373944865195E-2</c:v>
                </c:pt>
                <c:pt idx="5879">
                  <c:v>1.0183714810354311E-2</c:v>
                </c:pt>
                <c:pt idx="5880">
                  <c:v>1.0118076964533946E-2</c:v>
                </c:pt>
                <c:pt idx="5881">
                  <c:v>1.0062036612507947E-2</c:v>
                </c:pt>
                <c:pt idx="5882">
                  <c:v>1.0017823830125634E-2</c:v>
                </c:pt>
                <c:pt idx="5883">
                  <c:v>9.9856211418429992E-3</c:v>
                </c:pt>
                <c:pt idx="5884">
                  <c:v>9.9643091150050274E-3</c:v>
                </c:pt>
                <c:pt idx="5885">
                  <c:v>9.9529090059806875E-3</c:v>
                </c:pt>
                <c:pt idx="5886">
                  <c:v>9.9503033087915589E-3</c:v>
                </c:pt>
                <c:pt idx="5887">
                  <c:v>9.9558869647689181E-3</c:v>
                </c:pt>
                <c:pt idx="5888">
                  <c:v>9.968124728539491E-3</c:v>
                </c:pt>
                <c:pt idx="5889">
                  <c:v>9.9849696670111406E-3</c:v>
                </c:pt>
                <c:pt idx="5890">
                  <c:v>1.0003257867553756E-2</c:v>
                </c:pt>
                <c:pt idx="5891">
                  <c:v>1.0020104168812622E-2</c:v>
                </c:pt>
                <c:pt idx="5892">
                  <c:v>1.0033739913270185E-2</c:v>
                </c:pt>
                <c:pt idx="5893">
                  <c:v>1.004421133871693E-2</c:v>
                </c:pt>
                <c:pt idx="5894">
                  <c:v>1.0053612566874887E-2</c:v>
                </c:pt>
                <c:pt idx="5895">
                  <c:v>1.00646429801672E-2</c:v>
                </c:pt>
                <c:pt idx="5896">
                  <c:v>1.0079955706064032E-2</c:v>
                </c:pt>
                <c:pt idx="5897">
                  <c:v>1.0099877020786758E-2</c:v>
                </c:pt>
                <c:pt idx="5898">
                  <c:v>1.0122824901384071E-2</c:v>
                </c:pt>
                <c:pt idx="5899">
                  <c:v>1.0145355034768117E-2</c:v>
                </c:pt>
                <c:pt idx="5900">
                  <c:v>1.0164115521108314E-2</c:v>
                </c:pt>
                <c:pt idx="5901">
                  <c:v>1.0177290242797916E-2</c:v>
                </c:pt>
                <c:pt idx="5902">
                  <c:v>1.0185670132387931E-2</c:v>
                </c:pt>
                <c:pt idx="5903">
                  <c:v>1.019172237543044E-2</c:v>
                </c:pt>
                <c:pt idx="5904">
                  <c:v>1.0198659280807449E-2</c:v>
                </c:pt>
                <c:pt idx="5905">
                  <c:v>1.0208156968544619E-2</c:v>
                </c:pt>
                <c:pt idx="5906">
                  <c:v>1.0219005071876248E-2</c:v>
                </c:pt>
                <c:pt idx="5907">
                  <c:v>1.0227152967163162E-2</c:v>
                </c:pt>
                <c:pt idx="5908">
                  <c:v>1.0226873608222515E-2</c:v>
                </c:pt>
                <c:pt idx="5909">
                  <c:v>1.0213464590396199E-2</c:v>
                </c:pt>
                <c:pt idx="5910">
                  <c:v>1.0185530466236398E-2</c:v>
                </c:pt>
                <c:pt idx="5911">
                  <c:v>1.0146146403676299E-2</c:v>
                </c:pt>
                <c:pt idx="5912">
                  <c:v>1.0102437069079224E-2</c:v>
                </c:pt>
                <c:pt idx="5913">
                  <c:v>1.0063200167565806E-2</c:v>
                </c:pt>
                <c:pt idx="5914">
                  <c:v>1.0036346111115053E-2</c:v>
                </c:pt>
                <c:pt idx="5915">
                  <c:v>1.0025874875305724E-2</c:v>
                </c:pt>
                <c:pt idx="5916">
                  <c:v>1.0031087192239347E-2</c:v>
                </c:pt>
                <c:pt idx="5917">
                  <c:v>1.0047096842545473E-2</c:v>
                </c:pt>
                <c:pt idx="5918">
                  <c:v>1.0067156278080986E-2</c:v>
                </c:pt>
                <c:pt idx="5919">
                  <c:v>1.0085959931353878E-2</c:v>
                </c:pt>
                <c:pt idx="5920">
                  <c:v>1.0100947584600579E-2</c:v>
                </c:pt>
                <c:pt idx="5921">
                  <c:v>1.0113142889081512E-2</c:v>
                </c:pt>
                <c:pt idx="5922">
                  <c:v>1.0126409162604783E-2</c:v>
                </c:pt>
                <c:pt idx="5923">
                  <c:v>1.0145029177401694E-2</c:v>
                </c:pt>
                <c:pt idx="5924">
                  <c:v>1.0170865770279498E-2</c:v>
                </c:pt>
                <c:pt idx="5925">
                  <c:v>1.0202430396663704E-2</c:v>
                </c:pt>
                <c:pt idx="5926">
                  <c:v>1.0234742287133187E-2</c:v>
                </c:pt>
                <c:pt idx="5927">
                  <c:v>1.0260863598465359E-2</c:v>
                </c:pt>
                <c:pt idx="5928">
                  <c:v>1.0274506904372167E-2</c:v>
                </c:pt>
                <c:pt idx="5929">
                  <c:v>1.0272364923546346E-2</c:v>
                </c:pt>
                <c:pt idx="5930">
                  <c:v>1.0255182894402432E-2</c:v>
                </c:pt>
                <c:pt idx="5931">
                  <c:v>1.0227618565796587E-2</c:v>
                </c:pt>
                <c:pt idx="5932">
                  <c:v>1.0197309136177574E-2</c:v>
                </c:pt>
                <c:pt idx="5933">
                  <c:v>1.0170353678733441E-2</c:v>
                </c:pt>
                <c:pt idx="5934">
                  <c:v>1.0152384303198553E-2</c:v>
                </c:pt>
                <c:pt idx="5935">
                  <c:v>1.014498262636911E-2</c:v>
                </c:pt>
                <c:pt idx="5936">
                  <c:v>1.0147449837962581E-2</c:v>
                </c:pt>
                <c:pt idx="5937">
                  <c:v>1.0157970557920466E-2</c:v>
                </c:pt>
                <c:pt idx="5938">
                  <c:v>1.0175148741398816E-2</c:v>
                </c:pt>
                <c:pt idx="5939">
                  <c:v>1.0198612724026352E-2</c:v>
                </c:pt>
                <c:pt idx="5940">
                  <c:v>1.0229620645608745E-2</c:v>
                </c:pt>
                <c:pt idx="5941">
                  <c:v>1.0269477922626686E-2</c:v>
                </c:pt>
                <c:pt idx="5942">
                  <c:v>1.0317488448123874E-2</c:v>
                </c:pt>
                <c:pt idx="5943">
                  <c:v>1.0370394649903209E-2</c:v>
                </c:pt>
                <c:pt idx="5944">
                  <c:v>1.0422003035085243E-2</c:v>
                </c:pt>
                <c:pt idx="5945">
                  <c:v>1.0464300399929866E-2</c:v>
                </c:pt>
                <c:pt idx="5946">
                  <c:v>1.0490155994105983E-2</c:v>
                </c:pt>
                <c:pt idx="5947">
                  <c:v>1.0495513652093908E-2</c:v>
                </c:pt>
                <c:pt idx="5948">
                  <c:v>1.0481583878799956E-2</c:v>
                </c:pt>
                <c:pt idx="5949">
                  <c:v>1.0454377850892999E-2</c:v>
                </c:pt>
                <c:pt idx="5950">
                  <c:v>1.042340045931069E-2</c:v>
                </c:pt>
                <c:pt idx="5951">
                  <c:v>1.0397269370413093E-2</c:v>
                </c:pt>
                <c:pt idx="5952">
                  <c:v>1.0382457793610928E-2</c:v>
                </c:pt>
                <c:pt idx="5953">
                  <c:v>1.0380408432829408E-2</c:v>
                </c:pt>
                <c:pt idx="5954">
                  <c:v>1.038720862170785E-2</c:v>
                </c:pt>
                <c:pt idx="5955">
                  <c:v>1.0395313095467058E-2</c:v>
                </c:pt>
                <c:pt idx="5956">
                  <c:v>1.0397455682772189E-2</c:v>
                </c:pt>
                <c:pt idx="5957">
                  <c:v>1.0388279894047576E-2</c:v>
                </c:pt>
                <c:pt idx="5958">
                  <c:v>1.0366854949312127E-2</c:v>
                </c:pt>
                <c:pt idx="5959">
                  <c:v>1.0336489229597418E-2</c:v>
                </c:pt>
                <c:pt idx="5960">
                  <c:v>1.0303005567622776E-2</c:v>
                </c:pt>
                <c:pt idx="5961">
                  <c:v>1.0272784005920039E-2</c:v>
                </c:pt>
                <c:pt idx="5962">
                  <c:v>1.0250061011817486E-2</c:v>
                </c:pt>
                <c:pt idx="5963">
                  <c:v>1.023502165113534E-2</c:v>
                </c:pt>
                <c:pt idx="5964">
                  <c:v>1.0224918100670406E-2</c:v>
                </c:pt>
                <c:pt idx="5965">
                  <c:v>1.0214907902292864E-2</c:v>
                </c:pt>
                <c:pt idx="5966">
                  <c:v>1.0199730088153797E-2</c:v>
                </c:pt>
                <c:pt idx="5967">
                  <c:v>1.0176079827666013E-2</c:v>
                </c:pt>
                <c:pt idx="5968">
                  <c:v>1.0144191259581676E-2</c:v>
                </c:pt>
                <c:pt idx="5969">
                  <c:v>1.0107371022902285E-2</c:v>
                </c:pt>
                <c:pt idx="5970">
                  <c:v>1.0071950201468578E-2</c:v>
                </c:pt>
                <c:pt idx="5971">
                  <c:v>1.0045607547852792E-2</c:v>
                </c:pt>
                <c:pt idx="5972">
                  <c:v>1.0035973796179726E-2</c:v>
                </c:pt>
                <c:pt idx="5973">
                  <c:v>1.0048772305179216E-2</c:v>
                </c:pt>
                <c:pt idx="5974">
                  <c:v>1.0087077005682472E-2</c:v>
                </c:pt>
                <c:pt idx="5975">
                  <c:v>1.0149079136321699E-2</c:v>
                </c:pt>
                <c:pt idx="5976">
                  <c:v>1.0229667205714294E-2</c:v>
                </c:pt>
                <c:pt idx="5977">
                  <c:v>1.0320515477739062E-2</c:v>
                </c:pt>
                <c:pt idx="5978">
                  <c:v>1.0410451167044883E-2</c:v>
                </c:pt>
                <c:pt idx="5979">
                  <c:v>1.0488711767175491E-2</c:v>
                </c:pt>
                <c:pt idx="5980">
                  <c:v>1.0546903937813674E-2</c:v>
                </c:pt>
                <c:pt idx="5981">
                  <c:v>1.0579055078176598E-2</c:v>
                </c:pt>
                <c:pt idx="5982">
                  <c:v>1.0584460431141602E-2</c:v>
                </c:pt>
                <c:pt idx="5983">
                  <c:v>1.0566334125033289E-2</c:v>
                </c:pt>
                <c:pt idx="5984">
                  <c:v>1.0530969037394273E-2</c:v>
                </c:pt>
                <c:pt idx="5985">
                  <c:v>1.048568356501069E-2</c:v>
                </c:pt>
                <c:pt idx="5986">
                  <c:v>1.0438260015022145E-2</c:v>
                </c:pt>
                <c:pt idx="5987">
                  <c:v>1.0394847317017026E-2</c:v>
                </c:pt>
                <c:pt idx="5988">
                  <c:v>1.0359589338484038E-2</c:v>
                </c:pt>
                <c:pt idx="5989">
                  <c:v>1.0335324942118102E-2</c:v>
                </c:pt>
                <c:pt idx="5990">
                  <c:v>1.0323216537361918E-2</c:v>
                </c:pt>
                <c:pt idx="5991">
                  <c:v>1.0323169967226171E-2</c:v>
                </c:pt>
                <c:pt idx="5992">
                  <c:v>1.0333694944891132E-2</c:v>
                </c:pt>
                <c:pt idx="5993">
                  <c:v>1.0351718397251925E-2</c:v>
                </c:pt>
                <c:pt idx="5994">
                  <c:v>1.0372676840581203E-2</c:v>
                </c:pt>
                <c:pt idx="5995">
                  <c:v>1.0390655333444538E-2</c:v>
                </c:pt>
                <c:pt idx="5996">
                  <c:v>1.0400250377751625E-2</c:v>
                </c:pt>
                <c:pt idx="5997">
                  <c:v>1.0397409104675032E-2</c:v>
                </c:pt>
                <c:pt idx="5998">
                  <c:v>1.0381805723222354E-2</c:v>
                </c:pt>
                <c:pt idx="5999">
                  <c:v>1.0356608610229818E-2</c:v>
                </c:pt>
                <c:pt idx="6000">
                  <c:v>1.0328339282789551E-2</c:v>
                </c:pt>
                <c:pt idx="6001">
                  <c:v>1.0305520245343053E-2</c:v>
                </c:pt>
                <c:pt idx="6002">
                  <c:v>1.029616012981906E-2</c:v>
                </c:pt>
                <c:pt idx="6003">
                  <c:v>1.0304356040884661E-2</c:v>
                </c:pt>
                <c:pt idx="6004">
                  <c:v>1.0330155543405679E-2</c:v>
                </c:pt>
                <c:pt idx="6005">
                  <c:v>1.0368438496010119E-2</c:v>
                </c:pt>
                <c:pt idx="6006">
                  <c:v>1.0410684064575255E-2</c:v>
                </c:pt>
                <c:pt idx="6007">
                  <c:v>1.0446598358319532E-2</c:v>
                </c:pt>
                <c:pt idx="6008">
                  <c:v>1.0467934066147339E-2</c:v>
                </c:pt>
                <c:pt idx="6009">
                  <c:v>1.0469844082374963E-2</c:v>
                </c:pt>
                <c:pt idx="6010">
                  <c:v>1.0452374734693421E-2</c:v>
                </c:pt>
                <c:pt idx="6011">
                  <c:v>1.0420139809779422E-2</c:v>
                </c:pt>
                <c:pt idx="6012">
                  <c:v>1.038003582281723E-2</c:v>
                </c:pt>
                <c:pt idx="6013">
                  <c:v>1.034035468641183E-2</c:v>
                </c:pt>
                <c:pt idx="6014">
                  <c:v>1.0307569252769894E-2</c:v>
                </c:pt>
                <c:pt idx="6015">
                  <c:v>1.0285123834853822E-2</c:v>
                </c:pt>
                <c:pt idx="6016">
                  <c:v>1.0272970264882737E-2</c:v>
                </c:pt>
                <c:pt idx="6017">
                  <c:v>1.0268965714790541E-2</c:v>
                </c:pt>
                <c:pt idx="6018">
                  <c:v>1.0269058843443108E-2</c:v>
                </c:pt>
                <c:pt idx="6019">
                  <c:v>1.0269850437796064E-2</c:v>
                </c:pt>
                <c:pt idx="6020">
                  <c:v>1.0269803873382406E-2</c:v>
                </c:pt>
                <c:pt idx="6021">
                  <c:v>1.0269617615777733E-2</c:v>
                </c:pt>
                <c:pt idx="6022">
                  <c:v>1.0271806147676994E-2</c:v>
                </c:pt>
                <c:pt idx="6023">
                  <c:v>1.027934968257373E-2</c:v>
                </c:pt>
                <c:pt idx="6024">
                  <c:v>1.0294716547868194E-2</c:v>
                </c:pt>
                <c:pt idx="6025">
                  <c:v>1.0318419839604482E-2</c:v>
                </c:pt>
                <c:pt idx="6026">
                  <c:v>1.0348644577278038E-2</c:v>
                </c:pt>
                <c:pt idx="6027">
                  <c:v>1.0381619417576999E-2</c:v>
                </c:pt>
                <c:pt idx="6028">
                  <c:v>1.041282672771417E-2</c:v>
                </c:pt>
                <c:pt idx="6029">
                  <c:v>1.0438632674992138E-2</c:v>
                </c:pt>
                <c:pt idx="6030">
                  <c:v>1.0456660482941266E-2</c:v>
                </c:pt>
                <c:pt idx="6031">
                  <c:v>1.0466536498619634E-2</c:v>
                </c:pt>
                <c:pt idx="6032">
                  <c:v>1.0469517981448701E-2</c:v>
                </c:pt>
                <c:pt idx="6033">
                  <c:v>1.0467235281821159E-2</c:v>
                </c:pt>
                <c:pt idx="6034">
                  <c:v>1.0460946273482614E-2</c:v>
                </c:pt>
                <c:pt idx="6035">
                  <c:v>1.0451675975402103E-2</c:v>
                </c:pt>
                <c:pt idx="6036">
                  <c:v>1.0439424578490248E-2</c:v>
                </c:pt>
                <c:pt idx="6037">
                  <c:v>1.0424425239933716E-2</c:v>
                </c:pt>
                <c:pt idx="6038">
                  <c:v>1.0407516668863543E-2</c:v>
                </c:pt>
                <c:pt idx="6039">
                  <c:v>1.0390189559989844E-2</c:v>
                </c:pt>
                <c:pt idx="6040">
                  <c:v>1.0374167257293249E-2</c:v>
                </c:pt>
                <c:pt idx="6041">
                  <c:v>1.0360893413528211E-2</c:v>
                </c:pt>
                <c:pt idx="6042">
                  <c:v>1.035032120365777E-2</c:v>
                </c:pt>
                <c:pt idx="6043">
                  <c:v>1.0341053266615292E-2</c:v>
                </c:pt>
                <c:pt idx="6044">
                  <c:v>1.0330388397880048E-2</c:v>
                </c:pt>
                <c:pt idx="6045">
                  <c:v>1.03164173503907E-2</c:v>
                </c:pt>
                <c:pt idx="6046">
                  <c:v>1.0297836553590418E-2</c:v>
                </c:pt>
                <c:pt idx="6047">
                  <c:v>1.0276322939869482E-2</c:v>
                </c:pt>
                <c:pt idx="6048">
                  <c:v>1.0255601960196498E-2</c:v>
                </c:pt>
                <c:pt idx="6049">
                  <c:v>1.0239724305477056E-2</c:v>
                </c:pt>
                <c:pt idx="6050">
                  <c:v>1.0232460821175921E-2</c:v>
                </c:pt>
                <c:pt idx="6051">
                  <c:v>1.0234742287133187E-2</c:v>
                </c:pt>
                <c:pt idx="6052">
                  <c:v>1.0244752942695685E-2</c:v>
                </c:pt>
                <c:pt idx="6053">
                  <c:v>1.0258209489777865E-2</c:v>
                </c:pt>
                <c:pt idx="6054">
                  <c:v>1.0270409211148985E-2</c:v>
                </c:pt>
                <c:pt idx="6055">
                  <c:v>1.0278325244220027E-2</c:v>
                </c:pt>
                <c:pt idx="6056">
                  <c:v>1.0281817657622056E-2</c:v>
                </c:pt>
                <c:pt idx="6057">
                  <c:v>1.028433221266158E-2</c:v>
                </c:pt>
                <c:pt idx="6058">
                  <c:v>1.0290804930569237E-2</c:v>
                </c:pt>
                <c:pt idx="6059">
                  <c:v>1.0306358474485595E-2</c:v>
                </c:pt>
                <c:pt idx="6060">
                  <c:v>1.0333555231127684E-2</c:v>
                </c:pt>
                <c:pt idx="6061">
                  <c:v>1.0370813826883669E-2</c:v>
                </c:pt>
                <c:pt idx="6062">
                  <c:v>1.0412640408760793E-2</c:v>
                </c:pt>
                <c:pt idx="6063">
                  <c:v>1.0450977217234998E-2</c:v>
                </c:pt>
                <c:pt idx="6064">
                  <c:v>1.0477297884594634E-2</c:v>
                </c:pt>
                <c:pt idx="6065">
                  <c:v>1.0484658639829742E-2</c:v>
                </c:pt>
                <c:pt idx="6066">
                  <c:v>1.0469983839989778E-2</c:v>
                </c:pt>
                <c:pt idx="6067">
                  <c:v>1.0433462046470793E-2</c:v>
                </c:pt>
                <c:pt idx="6068">
                  <c:v>1.0379709789318809E-2</c:v>
                </c:pt>
                <c:pt idx="6069">
                  <c:v>1.0315718809813985E-2</c:v>
                </c:pt>
                <c:pt idx="6070">
                  <c:v>1.0249316015746208E-2</c:v>
                </c:pt>
                <c:pt idx="6071">
                  <c:v>1.0189487691254735E-2</c:v>
                </c:pt>
                <c:pt idx="6072">
                  <c:v>1.0143818852180759E-2</c:v>
                </c:pt>
                <c:pt idx="6073">
                  <c:v>1.0117192550659588E-2</c:v>
                </c:pt>
                <c:pt idx="6074">
                  <c:v>1.0111839557755315E-2</c:v>
                </c:pt>
                <c:pt idx="6075">
                  <c:v>1.0126455711646516E-2</c:v>
                </c:pt>
                <c:pt idx="6076">
                  <c:v>1.0155363630108178E-2</c:v>
                </c:pt>
                <c:pt idx="6077">
                  <c:v>1.0191163703308543E-2</c:v>
                </c:pt>
                <c:pt idx="6078">
                  <c:v>1.0225942413051987E-2</c:v>
                </c:pt>
                <c:pt idx="6079">
                  <c:v>1.0254298201276785E-2</c:v>
                </c:pt>
                <c:pt idx="6080">
                  <c:v>1.0275019118743529E-2</c:v>
                </c:pt>
                <c:pt idx="6081">
                  <c:v>1.0291177464032204E-2</c:v>
                </c:pt>
                <c:pt idx="6082">
                  <c:v>1.0308919740223094E-2</c:v>
                </c:pt>
                <c:pt idx="6083">
                  <c:v>1.0334626371128825E-2</c:v>
                </c:pt>
                <c:pt idx="6084">
                  <c:v>1.0371605606728691E-2</c:v>
                </c:pt>
                <c:pt idx="6085">
                  <c:v>1.041711208570641E-2</c:v>
                </c:pt>
                <c:pt idx="6086">
                  <c:v>1.0462576748381042E-2</c:v>
                </c:pt>
                <c:pt idx="6087">
                  <c:v>1.0496538602892808E-2</c:v>
                </c:pt>
                <c:pt idx="6088">
                  <c:v>1.0506695064279165E-2</c:v>
                </c:pt>
                <c:pt idx="6089">
                  <c:v>1.0485869915303443E-2</c:v>
                </c:pt>
                <c:pt idx="6090">
                  <c:v>1.0434207358496445E-2</c:v>
                </c:pt>
                <c:pt idx="6091">
                  <c:v>1.0359961930954249E-2</c:v>
                </c:pt>
                <c:pt idx="6092">
                  <c:v>1.0276742026062786E-2</c:v>
                </c:pt>
                <c:pt idx="6093">
                  <c:v>1.0199078292063363E-2</c:v>
                </c:pt>
                <c:pt idx="6094">
                  <c:v>1.0139256887434129E-2</c:v>
                </c:pt>
                <c:pt idx="6095">
                  <c:v>1.0103414546044371E-2</c:v>
                </c:pt>
                <c:pt idx="6096">
                  <c:v>1.0091126424210523E-2</c:v>
                </c:pt>
                <c:pt idx="6097">
                  <c:v>1.0096525707648869E-2</c:v>
                </c:pt>
                <c:pt idx="6098">
                  <c:v>1.0112211937735056E-2</c:v>
                </c:pt>
                <c:pt idx="6099">
                  <c:v>1.0131250289654465E-2</c:v>
                </c:pt>
                <c:pt idx="6100">
                  <c:v>1.0149265342237718E-2</c:v>
                </c:pt>
                <c:pt idx="6101">
                  <c:v>1.0164674158436932E-2</c:v>
                </c:pt>
                <c:pt idx="6102">
                  <c:v>1.0177383351793984E-2</c:v>
                </c:pt>
                <c:pt idx="6103">
                  <c:v>1.0187672018828548E-2</c:v>
                </c:pt>
                <c:pt idx="6104">
                  <c:v>1.019460885950953E-2</c:v>
                </c:pt>
                <c:pt idx="6105">
                  <c:v>1.0196890126628517E-2</c:v>
                </c:pt>
                <c:pt idx="6106">
                  <c:v>1.0192513828833478E-2</c:v>
                </c:pt>
                <c:pt idx="6107">
                  <c:v>1.018096806331938E-2</c:v>
                </c:pt>
                <c:pt idx="6108">
                  <c:v>1.0164208627279975E-2</c:v>
                </c:pt>
                <c:pt idx="6109">
                  <c:v>1.0146053301377096E-2</c:v>
                </c:pt>
                <c:pt idx="6110">
                  <c:v>1.0131576136682714E-2</c:v>
                </c:pt>
                <c:pt idx="6111">
                  <c:v>1.0126176417471617E-2</c:v>
                </c:pt>
                <c:pt idx="6112">
                  <c:v>1.0133484674186084E-2</c:v>
                </c:pt>
                <c:pt idx="6113">
                  <c:v>1.0155084317342151E-2</c:v>
                </c:pt>
                <c:pt idx="6114">
                  <c:v>1.0190605031905182E-2</c:v>
                </c:pt>
                <c:pt idx="6115">
                  <c:v>1.023776874006101E-2</c:v>
                </c:pt>
                <c:pt idx="6116">
                  <c:v>1.0293133269955419E-2</c:v>
                </c:pt>
                <c:pt idx="6117">
                  <c:v>1.0352882728680752E-2</c:v>
                </c:pt>
                <c:pt idx="6118">
                  <c:v>1.0412360930480497E-2</c:v>
                </c:pt>
                <c:pt idx="6119">
                  <c:v>1.0467235281821159E-2</c:v>
                </c:pt>
                <c:pt idx="6120">
                  <c:v>1.0512705192283107E-2</c:v>
                </c:pt>
                <c:pt idx="6121">
                  <c:v>1.0544574237518329E-2</c:v>
                </c:pt>
                <c:pt idx="6122">
                  <c:v>1.0560323254827048E-2</c:v>
                </c:pt>
                <c:pt idx="6123">
                  <c:v>1.055911177168058E-2</c:v>
                </c:pt>
                <c:pt idx="6124">
                  <c:v>1.0542757079963678E-2</c:v>
                </c:pt>
                <c:pt idx="6125">
                  <c:v>1.0515174493786156E-2</c:v>
                </c:pt>
                <c:pt idx="6126">
                  <c:v>1.0481770227333449E-2</c:v>
                </c:pt>
                <c:pt idx="6127">
                  <c:v>1.0448834365866428E-2</c:v>
                </c:pt>
                <c:pt idx="6128">
                  <c:v>1.0421770131484837E-2</c:v>
                </c:pt>
                <c:pt idx="6129">
                  <c:v>1.0405141137239466E-2</c:v>
                </c:pt>
                <c:pt idx="6130">
                  <c:v>1.0402439568046668E-2</c:v>
                </c:pt>
                <c:pt idx="6131">
                  <c:v>1.0415668101659187E-2</c:v>
                </c:pt>
                <c:pt idx="6132">
                  <c:v>1.0445759858457321E-2</c:v>
                </c:pt>
                <c:pt idx="6133">
                  <c:v>1.0492205872834077E-2</c:v>
                </c:pt>
                <c:pt idx="6134">
                  <c:v>1.0552868027517776E-2</c:v>
                </c:pt>
                <c:pt idx="6135">
                  <c:v>1.0622998819628932E-2</c:v>
                </c:pt>
                <c:pt idx="6136">
                  <c:v>1.0696450248467899E-2</c:v>
                </c:pt>
                <c:pt idx="6137">
                  <c:v>1.0765438791114485E-2</c:v>
                </c:pt>
                <c:pt idx="6138">
                  <c:v>1.082198960061655E-2</c:v>
                </c:pt>
                <c:pt idx="6139">
                  <c:v>1.0859849657316251E-2</c:v>
                </c:pt>
                <c:pt idx="6140">
                  <c:v>1.0875097188750144E-2</c:v>
                </c:pt>
                <c:pt idx="6141">
                  <c:v>1.0866983756760779E-2</c:v>
                </c:pt>
                <c:pt idx="6142">
                  <c:v>1.0837888557418313E-2</c:v>
                </c:pt>
                <c:pt idx="6143">
                  <c:v>1.0792664312774498E-2</c:v>
                </c:pt>
                <c:pt idx="6144">
                  <c:v>1.0737655600523661E-2</c:v>
                </c:pt>
                <c:pt idx="6145">
                  <c:v>1.0679903950479481E-2</c:v>
                </c:pt>
                <c:pt idx="6146">
                  <c:v>1.0626214389928074E-2</c:v>
                </c:pt>
                <c:pt idx="6147">
                  <c:v>1.0582736302630086E-2</c:v>
                </c:pt>
                <c:pt idx="6148">
                  <c:v>1.0554312467813149E-2</c:v>
                </c:pt>
                <c:pt idx="6149">
                  <c:v>1.0544481049766369E-2</c:v>
                </c:pt>
                <c:pt idx="6150">
                  <c:v>1.0554312467813149E-2</c:v>
                </c:pt>
                <c:pt idx="6151">
                  <c:v>1.0583342076732522E-2</c:v>
                </c:pt>
                <c:pt idx="6152">
                  <c:v>1.0628730939813442E-2</c:v>
                </c:pt>
                <c:pt idx="6153">
                  <c:v>1.0685450385761869E-2</c:v>
                </c:pt>
                <c:pt idx="6154">
                  <c:v>1.0748750017158599E-2</c:v>
                </c:pt>
                <c:pt idx="6155">
                  <c:v>1.0812851460704005E-2</c:v>
                </c:pt>
                <c:pt idx="6156">
                  <c:v>1.0872672469056894E-2</c:v>
                </c:pt>
                <c:pt idx="6157">
                  <c:v>1.092396750236892E-2</c:v>
                </c:pt>
                <c:pt idx="6158">
                  <c:v>1.0963468807008398E-2</c:v>
                </c:pt>
                <c:pt idx="6159">
                  <c:v>1.0988188097960334E-2</c:v>
                </c:pt>
                <c:pt idx="6160">
                  <c:v>1.0996210509879329E-2</c:v>
                </c:pt>
                <c:pt idx="6161">
                  <c:v>1.0987208627586637E-2</c:v>
                </c:pt>
                <c:pt idx="6162">
                  <c:v>1.0961976366555399E-2</c:v>
                </c:pt>
                <c:pt idx="6163">
                  <c:v>1.0923920867768961E-2</c:v>
                </c:pt>
                <c:pt idx="6164">
                  <c:v>1.0878267996467867E-2</c:v>
                </c:pt>
                <c:pt idx="6165">
                  <c:v>1.0830242065662094E-2</c:v>
                </c:pt>
                <c:pt idx="6166">
                  <c:v>1.0784645659903686E-2</c:v>
                </c:pt>
                <c:pt idx="6167">
                  <c:v>1.0744694462246036E-2</c:v>
                </c:pt>
                <c:pt idx="6168">
                  <c:v>1.0710806420573E-2</c:v>
                </c:pt>
                <c:pt idx="6169">
                  <c:v>1.0682001333644404E-2</c:v>
                </c:pt>
                <c:pt idx="6170">
                  <c:v>1.0656507162800439E-2</c:v>
                </c:pt>
                <c:pt idx="6171">
                  <c:v>1.0633437859298506E-2</c:v>
                </c:pt>
                <c:pt idx="6172">
                  <c:v>1.0613818264433767E-2</c:v>
                </c:pt>
                <c:pt idx="6173">
                  <c:v>1.0600816693431287E-2</c:v>
                </c:pt>
                <c:pt idx="6174">
                  <c:v>1.0597927508288602E-2</c:v>
                </c:pt>
                <c:pt idx="6175">
                  <c:v>1.0608319344612056E-2</c:v>
                </c:pt>
                <c:pt idx="6176">
                  <c:v>1.0632272775467095E-2</c:v>
                </c:pt>
                <c:pt idx="6177">
                  <c:v>1.0666061475623562E-2</c:v>
                </c:pt>
                <c:pt idx="6178">
                  <c:v>1.0703162165966357E-2</c:v>
                </c:pt>
                <c:pt idx="6179">
                  <c:v>1.0734532433517536E-2</c:v>
                </c:pt>
                <c:pt idx="6180">
                  <c:v>1.0752386064105685E-2</c:v>
                </c:pt>
                <c:pt idx="6181">
                  <c:v>1.0751034196942139E-2</c:v>
                </c:pt>
                <c:pt idx="6182">
                  <c:v>1.072931166718229E-2</c:v>
                </c:pt>
                <c:pt idx="6183">
                  <c:v>1.0689924872569607E-2</c:v>
                </c:pt>
                <c:pt idx="6184">
                  <c:v>1.0639729365998125E-2</c:v>
                </c:pt>
                <c:pt idx="6185">
                  <c:v>1.0588188299971008E-2</c:v>
                </c:pt>
                <c:pt idx="6186">
                  <c:v>1.0543875329866798E-2</c:v>
                </c:pt>
                <c:pt idx="6187">
                  <c:v>1.051550062899655E-2</c:v>
                </c:pt>
                <c:pt idx="6188">
                  <c:v>1.0508325710942196E-2</c:v>
                </c:pt>
                <c:pt idx="6189">
                  <c:v>1.0524446147397244E-2</c:v>
                </c:pt>
                <c:pt idx="6190">
                  <c:v>1.0562373464773529E-2</c:v>
                </c:pt>
                <c:pt idx="6191">
                  <c:v>1.0617919199116716E-2</c:v>
                </c:pt>
                <c:pt idx="6192">
                  <c:v>1.0684145335793333E-2</c:v>
                </c:pt>
                <c:pt idx="6193">
                  <c:v>1.0753504853906266E-2</c:v>
                </c:pt>
                <c:pt idx="6194">
                  <c:v>1.0819285437142296E-2</c:v>
                </c:pt>
                <c:pt idx="6195">
                  <c:v>1.0875796629638907E-2</c:v>
                </c:pt>
                <c:pt idx="6196">
                  <c:v>1.0920190115998336E-2</c:v>
                </c:pt>
                <c:pt idx="6197">
                  <c:v>1.0951342876777587E-2</c:v>
                </c:pt>
                <c:pt idx="6198">
                  <c:v>1.0969858375679892E-2</c:v>
                </c:pt>
                <c:pt idx="6199">
                  <c:v>1.097722748401388E-2</c:v>
                </c:pt>
                <c:pt idx="6200">
                  <c:v>1.0975082034507606E-2</c:v>
                </c:pt>
                <c:pt idx="6201">
                  <c:v>1.0964634779681032E-2</c:v>
                </c:pt>
                <c:pt idx="6202">
                  <c:v>1.094742534090944E-2</c:v>
                </c:pt>
                <c:pt idx="6203">
                  <c:v>1.0925506446976225E-2</c:v>
                </c:pt>
                <c:pt idx="6204">
                  <c:v>1.0900930619760291E-2</c:v>
                </c:pt>
                <c:pt idx="6205">
                  <c:v>1.0876169665240205E-2</c:v>
                </c:pt>
                <c:pt idx="6206">
                  <c:v>1.0852715675060649E-2</c:v>
                </c:pt>
                <c:pt idx="6207">
                  <c:v>1.083038193930232E-2</c:v>
                </c:pt>
                <c:pt idx="6208">
                  <c:v>1.0807303398136642E-2</c:v>
                </c:pt>
                <c:pt idx="6209">
                  <c:v>1.078100934286021E-2</c:v>
                </c:pt>
                <c:pt idx="6210">
                  <c:v>1.0748889864555151E-2</c:v>
                </c:pt>
                <c:pt idx="6211">
                  <c:v>1.0710107245353945E-2</c:v>
                </c:pt>
                <c:pt idx="6212">
                  <c:v>1.0667692720770967E-2</c:v>
                </c:pt>
                <c:pt idx="6213">
                  <c:v>1.0626307595219337E-2</c:v>
                </c:pt>
                <c:pt idx="6214">
                  <c:v>1.0592708383848421E-2</c:v>
                </c:pt>
                <c:pt idx="6215">
                  <c:v>1.0572671256580363E-2</c:v>
                </c:pt>
                <c:pt idx="6216">
                  <c:v>1.0569269696533174E-2</c:v>
                </c:pt>
                <c:pt idx="6217">
                  <c:v>1.0581524756960076E-2</c:v>
                </c:pt>
                <c:pt idx="6218">
                  <c:v>1.0605010706065805E-2</c:v>
                </c:pt>
                <c:pt idx="6219">
                  <c:v>1.0632505791983399E-2</c:v>
                </c:pt>
                <c:pt idx="6220">
                  <c:v>1.065818497813022E-2</c:v>
                </c:pt>
                <c:pt idx="6221">
                  <c:v>1.0677293887797718E-2</c:v>
                </c:pt>
                <c:pt idx="6222">
                  <c:v>1.0688713027840375E-2</c:v>
                </c:pt>
                <c:pt idx="6223">
                  <c:v>1.0693560427045962E-2</c:v>
                </c:pt>
                <c:pt idx="6224">
                  <c:v>1.0694446015438137E-2</c:v>
                </c:pt>
                <c:pt idx="6225">
                  <c:v>1.0694539235373907E-2</c:v>
                </c:pt>
                <c:pt idx="6226">
                  <c:v>1.0696403638292402E-2</c:v>
                </c:pt>
                <c:pt idx="6227">
                  <c:v>1.0702323170606282E-2</c:v>
                </c:pt>
                <c:pt idx="6228">
                  <c:v>1.0714162477293305E-2</c:v>
                </c:pt>
                <c:pt idx="6229">
                  <c:v>1.0733739991730235E-2</c:v>
                </c:pt>
                <c:pt idx="6230">
                  <c:v>1.0762315424303743E-2</c:v>
                </c:pt>
                <c:pt idx="6231">
                  <c:v>1.0799191232551148E-2</c:v>
                </c:pt>
                <c:pt idx="6232">
                  <c:v>1.0841805105334518E-2</c:v>
                </c:pt>
                <c:pt idx="6233">
                  <c:v>1.0884796202900632E-2</c:v>
                </c:pt>
                <c:pt idx="6234">
                  <c:v>1.0921029532352539E-2</c:v>
                </c:pt>
                <c:pt idx="6235">
                  <c:v>1.0943880934145129E-2</c:v>
                </c:pt>
                <c:pt idx="6236">
                  <c:v>1.0949710565871369E-2</c:v>
                </c:pt>
                <c:pt idx="6237">
                  <c:v>1.0938144652909782E-2</c:v>
                </c:pt>
                <c:pt idx="6238">
                  <c:v>1.0913334943167614E-2</c:v>
                </c:pt>
                <c:pt idx="6239">
                  <c:v>1.0882464689338196E-2</c:v>
                </c:pt>
                <c:pt idx="6240">
                  <c:v>1.0852575794227066E-2</c:v>
                </c:pt>
                <c:pt idx="6241">
                  <c:v>1.0828796707349504E-2</c:v>
                </c:pt>
                <c:pt idx="6242">
                  <c:v>1.0812525102120513E-2</c:v>
                </c:pt>
                <c:pt idx="6243">
                  <c:v>1.0801615542023208E-2</c:v>
                </c:pt>
                <c:pt idx="6244">
                  <c:v>1.079233796936065E-2</c:v>
                </c:pt>
                <c:pt idx="6245">
                  <c:v>1.0780449912171326E-2</c:v>
                </c:pt>
                <c:pt idx="6246">
                  <c:v>1.0764319970570275E-2</c:v>
                </c:pt>
                <c:pt idx="6247">
                  <c:v>1.0744508000861703E-2</c:v>
                </c:pt>
                <c:pt idx="6248">
                  <c:v>1.0723951124195236E-2</c:v>
                </c:pt>
                <c:pt idx="6249">
                  <c:v>1.0706052051279853E-2</c:v>
                </c:pt>
                <c:pt idx="6250">
                  <c:v>1.0693560427045962E-2</c:v>
                </c:pt>
                <c:pt idx="6251">
                  <c:v>1.0687407968067681E-2</c:v>
                </c:pt>
                <c:pt idx="6252">
                  <c:v>1.0686522394026916E-2</c:v>
                </c:pt>
                <c:pt idx="6253">
                  <c:v>1.068903929339628E-2</c:v>
                </c:pt>
                <c:pt idx="6254">
                  <c:v>1.0691649426668021E-2</c:v>
                </c:pt>
                <c:pt idx="6255">
                  <c:v>1.0691789255678836E-2</c:v>
                </c:pt>
                <c:pt idx="6256">
                  <c:v>1.0687268140467516E-2</c:v>
                </c:pt>
                <c:pt idx="6257">
                  <c:v>1.067626851032168E-2</c:v>
                </c:pt>
                <c:pt idx="6258">
                  <c:v>1.0659163706732606E-2</c:v>
                </c:pt>
                <c:pt idx="6259">
                  <c:v>1.0637865206363024E-2</c:v>
                </c:pt>
                <c:pt idx="6260">
                  <c:v>1.061749978356465E-2</c:v>
                </c:pt>
                <c:pt idx="6261">
                  <c:v>1.0605290308348243E-2</c:v>
                </c:pt>
                <c:pt idx="6262">
                  <c:v>1.0610369781150614E-2</c:v>
                </c:pt>
                <c:pt idx="6263">
                  <c:v>1.0640568240444476E-2</c:v>
                </c:pt>
                <c:pt idx="6264">
                  <c:v>1.0700738406014949E-2</c:v>
                </c:pt>
                <c:pt idx="6265">
                  <c:v>1.0789540750157495E-2</c:v>
                </c:pt>
                <c:pt idx="6266">
                  <c:v>1.0899251866367993E-2</c:v>
                </c:pt>
                <c:pt idx="6267">
                  <c:v>1.1017713170403027E-2</c:v>
                </c:pt>
                <c:pt idx="6268">
                  <c:v>1.1129441525556522E-2</c:v>
                </c:pt>
                <c:pt idx="6269">
                  <c:v>1.1220058234652015E-2</c:v>
                </c:pt>
                <c:pt idx="6270">
                  <c:v>1.1280495437509658E-2</c:v>
                </c:pt>
                <c:pt idx="6271">
                  <c:v>1.1306026265428776E-2</c:v>
                </c:pt>
                <c:pt idx="6272">
                  <c:v>1.129795145373504E-2</c:v>
                </c:pt>
                <c:pt idx="6273">
                  <c:v>1.1261266627503392E-2</c:v>
                </c:pt>
                <c:pt idx="6274">
                  <c:v>1.1203538640567352E-2</c:v>
                </c:pt>
                <c:pt idx="6275">
                  <c:v>1.1133733960546639E-2</c:v>
                </c:pt>
                <c:pt idx="6276">
                  <c:v>1.1060581737768267E-2</c:v>
                </c:pt>
                <c:pt idx="6277">
                  <c:v>1.099439146162708E-2</c:v>
                </c:pt>
                <c:pt idx="6278">
                  <c:v>1.0944906943654704E-2</c:v>
                </c:pt>
                <c:pt idx="6279">
                  <c:v>1.0920376652825654E-2</c:v>
                </c:pt>
                <c:pt idx="6280">
                  <c:v>1.0925553081746493E-2</c:v>
                </c:pt>
                <c:pt idx="6281">
                  <c:v>1.0959178054529301E-2</c:v>
                </c:pt>
                <c:pt idx="6282">
                  <c:v>1.1012488998789278E-2</c:v>
                </c:pt>
                <c:pt idx="6283">
                  <c:v>1.1070844699401023E-2</c:v>
                </c:pt>
                <c:pt idx="6284">
                  <c:v>1.1116051267265243E-2</c:v>
                </c:pt>
                <c:pt idx="6285">
                  <c:v>1.1133314046555726E-2</c:v>
                </c:pt>
                <c:pt idx="6286">
                  <c:v>1.111432502707534E-2</c:v>
                </c:pt>
                <c:pt idx="6287">
                  <c:v>1.106109488008979E-2</c:v>
                </c:pt>
                <c:pt idx="6288">
                  <c:v>1.0985902670524145E-2</c:v>
                </c:pt>
                <c:pt idx="6289">
                  <c:v>1.0907972128294325E-2</c:v>
                </c:pt>
                <c:pt idx="6290">
                  <c:v>1.0846467708430358E-2</c:v>
                </c:pt>
                <c:pt idx="6291">
                  <c:v>1.0815648830052167E-2</c:v>
                </c:pt>
                <c:pt idx="6292">
                  <c:v>1.0820684140285381E-2</c:v>
                </c:pt>
                <c:pt idx="6293">
                  <c:v>1.0857285140399648E-2</c:v>
                </c:pt>
                <c:pt idx="6294">
                  <c:v>1.0913847911538505E-2</c:v>
                </c:pt>
                <c:pt idx="6295">
                  <c:v>1.0975361875146489E-2</c:v>
                </c:pt>
                <c:pt idx="6296">
                  <c:v>1.1029421140375435E-2</c:v>
                </c:pt>
                <c:pt idx="6297">
                  <c:v>1.1067999035738758E-2</c:v>
                </c:pt>
                <c:pt idx="6298">
                  <c:v>1.1089271989172662E-2</c:v>
                </c:pt>
                <c:pt idx="6299">
                  <c:v>1.1096689777163177E-2</c:v>
                </c:pt>
                <c:pt idx="6300">
                  <c:v>1.1096876389815619E-2</c:v>
                </c:pt>
                <c:pt idx="6301">
                  <c:v>1.1097762801009398E-2</c:v>
                </c:pt>
                <c:pt idx="6302">
                  <c:v>1.1104480923612065E-2</c:v>
                </c:pt>
                <c:pt idx="6303">
                  <c:v>1.1120110291503522E-2</c:v>
                </c:pt>
                <c:pt idx="6304">
                  <c:v>1.1144418575352217E-2</c:v>
                </c:pt>
                <c:pt idx="6305">
                  <c:v>1.1173767625463089E-2</c:v>
                </c:pt>
                <c:pt idx="6306">
                  <c:v>1.1202978665338498E-2</c:v>
                </c:pt>
                <c:pt idx="6307">
                  <c:v>1.1227198253699572E-2</c:v>
                </c:pt>
                <c:pt idx="6308">
                  <c:v>1.1242552025601444E-2</c:v>
                </c:pt>
                <c:pt idx="6309">
                  <c:v>1.1248198990096121E-2</c:v>
                </c:pt>
                <c:pt idx="6310">
                  <c:v>1.1246472224564669E-2</c:v>
                </c:pt>
                <c:pt idx="6311">
                  <c:v>1.1242225343951712E-2</c:v>
                </c:pt>
                <c:pt idx="6312">
                  <c:v>1.1240918619810598E-2</c:v>
                </c:pt>
                <c:pt idx="6313">
                  <c:v>1.1246378886083059E-2</c:v>
                </c:pt>
                <c:pt idx="6314">
                  <c:v>1.1258373045327081E-2</c:v>
                </c:pt>
                <c:pt idx="6315">
                  <c:v>1.1272094396372462E-2</c:v>
                </c:pt>
                <c:pt idx="6316">
                  <c:v>1.1279561980469106E-2</c:v>
                </c:pt>
                <c:pt idx="6317">
                  <c:v>1.1272514444569798E-2</c:v>
                </c:pt>
                <c:pt idx="6318">
                  <c:v>1.1245258825866262E-2</c:v>
                </c:pt>
                <c:pt idx="6319">
                  <c:v>1.119835889724909E-2</c:v>
                </c:pt>
                <c:pt idx="6320">
                  <c:v>1.1138726302432973E-2</c:v>
                </c:pt>
                <c:pt idx="6321">
                  <c:v>1.1079008592074242E-2</c:v>
                </c:pt>
                <c:pt idx="6322">
                  <c:v>1.1031660150664386E-2</c:v>
                </c:pt>
                <c:pt idx="6323">
                  <c:v>1.1006751811294197E-2</c:v>
                </c:pt>
                <c:pt idx="6324">
                  <c:v>1.1007917900176762E-2</c:v>
                </c:pt>
                <c:pt idx="6325">
                  <c:v>1.1031800089190708E-2</c:v>
                </c:pt>
                <c:pt idx="6326">
                  <c:v>1.1068792087672214E-2</c:v>
                </c:pt>
                <c:pt idx="6327">
                  <c:v>1.1107466789238369E-2</c:v>
                </c:pt>
                <c:pt idx="6328">
                  <c:v>1.1139332852553103E-2</c:v>
                </c:pt>
                <c:pt idx="6329">
                  <c:v>1.1160049380609677E-2</c:v>
                </c:pt>
                <c:pt idx="6330">
                  <c:v>1.1170874626207156E-2</c:v>
                </c:pt>
                <c:pt idx="6331">
                  <c:v>1.1177593879884169E-2</c:v>
                </c:pt>
                <c:pt idx="6332">
                  <c:v>1.1186693034947365E-2</c:v>
                </c:pt>
                <c:pt idx="6333">
                  <c:v>1.1202698677994744E-2</c:v>
                </c:pt>
                <c:pt idx="6334">
                  <c:v>1.1226871583599047E-2</c:v>
                </c:pt>
                <c:pt idx="6335">
                  <c:v>1.125608619563347E-2</c:v>
                </c:pt>
                <c:pt idx="6336">
                  <c:v>1.1284836039104035E-2</c:v>
                </c:pt>
                <c:pt idx="6337">
                  <c:v>1.1307893295282607E-2</c:v>
                </c:pt>
                <c:pt idx="6338">
                  <c:v>1.1321242792601289E-2</c:v>
                </c:pt>
                <c:pt idx="6339">
                  <c:v>1.13237633731136E-2</c:v>
                </c:pt>
                <c:pt idx="6340">
                  <c:v>1.1316995180762363E-2</c:v>
                </c:pt>
                <c:pt idx="6341">
                  <c:v>1.1304299269959701E-2</c:v>
                </c:pt>
                <c:pt idx="6342">
                  <c:v>1.128927003176174E-2</c:v>
                </c:pt>
                <c:pt idx="6343">
                  <c:v>1.1275221431586564E-2</c:v>
                </c:pt>
                <c:pt idx="6344">
                  <c:v>1.126425357126239E-2</c:v>
                </c:pt>
                <c:pt idx="6345">
                  <c:v>1.1256832920739885E-2</c:v>
                </c:pt>
                <c:pt idx="6346">
                  <c:v>1.1252259249613612E-2</c:v>
                </c:pt>
                <c:pt idx="6347">
                  <c:v>1.1248572345708547E-2</c:v>
                </c:pt>
                <c:pt idx="6348">
                  <c:v>1.1242832038639534E-2</c:v>
                </c:pt>
                <c:pt idx="6349">
                  <c:v>1.1232565011958257E-2</c:v>
                </c:pt>
                <c:pt idx="6350">
                  <c:v>1.1215624948562448E-2</c:v>
                </c:pt>
                <c:pt idx="6351">
                  <c:v>1.1192059292686424E-2</c:v>
                </c:pt>
                <c:pt idx="6352">
                  <c:v>1.1164528759854981E-2</c:v>
                </c:pt>
                <c:pt idx="6353">
                  <c:v>1.1138073095558382E-2</c:v>
                </c:pt>
                <c:pt idx="6354">
                  <c:v>1.11188505902662E-2</c:v>
                </c:pt>
                <c:pt idx="6355">
                  <c:v>1.1113485237031612E-2</c:v>
                </c:pt>
                <c:pt idx="6356">
                  <c:v>1.1125988945589711E-2</c:v>
                </c:pt>
                <c:pt idx="6357">
                  <c:v>1.115659655730707E-2</c:v>
                </c:pt>
                <c:pt idx="6358">
                  <c:v>1.1201018757722964E-2</c:v>
                </c:pt>
                <c:pt idx="6359">
                  <c:v>1.125104583474636E-2</c:v>
                </c:pt>
                <c:pt idx="6360">
                  <c:v>1.1296691236552209E-2</c:v>
                </c:pt>
                <c:pt idx="6361">
                  <c:v>1.1328477831489287E-2</c:v>
                </c:pt>
                <c:pt idx="6362">
                  <c:v>1.1339774068690484E-2</c:v>
                </c:pt>
                <c:pt idx="6363">
                  <c:v>1.1328477831489287E-2</c:v>
                </c:pt>
                <c:pt idx="6364">
                  <c:v>1.1297484706203748E-2</c:v>
                </c:pt>
                <c:pt idx="6365">
                  <c:v>1.1253752687950608E-2</c:v>
                </c:pt>
                <c:pt idx="6366">
                  <c:v>1.1205078576170164E-2</c:v>
                </c:pt>
                <c:pt idx="6367">
                  <c:v>1.1159769420940897E-2</c:v>
                </c:pt>
                <c:pt idx="6368">
                  <c:v>1.1123702792878349E-2</c:v>
                </c:pt>
                <c:pt idx="6369">
                  <c:v>1.1099535628825059E-2</c:v>
                </c:pt>
                <c:pt idx="6370">
                  <c:v>1.1087592507595296E-2</c:v>
                </c:pt>
                <c:pt idx="6371">
                  <c:v>1.1086192944575596E-2</c:v>
                </c:pt>
                <c:pt idx="6372">
                  <c:v>1.109384394414949E-2</c:v>
                </c:pt>
                <c:pt idx="6373">
                  <c:v>1.1109659547380985E-2</c:v>
                </c:pt>
                <c:pt idx="6374">
                  <c:v>1.1134667104201874E-2</c:v>
                </c:pt>
                <c:pt idx="6375">
                  <c:v>1.1170734642861131E-2</c:v>
                </c:pt>
                <c:pt idx="6376">
                  <c:v>1.1220104901062084E-2</c:v>
                </c:pt>
                <c:pt idx="6377">
                  <c:v>1.1283295820669243E-2</c:v>
                </c:pt>
                <c:pt idx="6378">
                  <c:v>1.1357419192408198E-2</c:v>
                </c:pt>
                <c:pt idx="6379">
                  <c:v>1.1436037397828409E-2</c:v>
                </c:pt>
                <c:pt idx="6380">
                  <c:v>1.1510046752846188E-2</c:v>
                </c:pt>
                <c:pt idx="6381">
                  <c:v>1.1568983095360492E-2</c:v>
                </c:pt>
                <c:pt idx="6382">
                  <c:v>1.1603592075906128E-2</c:v>
                </c:pt>
                <c:pt idx="6383">
                  <c:v>1.1609383861607831E-2</c:v>
                </c:pt>
                <c:pt idx="6384">
                  <c:v>1.1586964475174062E-2</c:v>
                </c:pt>
                <c:pt idx="6385">
                  <c:v>1.154306319560951E-2</c:v>
                </c:pt>
                <c:pt idx="6386">
                  <c:v>1.1487959360028128E-2</c:v>
                </c:pt>
                <c:pt idx="6387">
                  <c:v>1.1433236029602573E-2</c:v>
                </c:pt>
                <c:pt idx="6388">
                  <c:v>1.1388509964338284E-2</c:v>
                </c:pt>
                <c:pt idx="6389">
                  <c:v>1.1359239761845625E-2</c:v>
                </c:pt>
                <c:pt idx="6390">
                  <c:v>1.1346215856165704E-2</c:v>
                </c:pt>
                <c:pt idx="6391">
                  <c:v>1.1346262536133817E-2</c:v>
                </c:pt>
                <c:pt idx="6392">
                  <c:v>1.1355458587702944E-2</c:v>
                </c:pt>
                <c:pt idx="6393">
                  <c:v>1.1369416418750351E-2</c:v>
                </c:pt>
                <c:pt idx="6394">
                  <c:v>1.1385662218456955E-2</c:v>
                </c:pt>
                <c:pt idx="6395">
                  <c:v>1.1404009498823271E-2</c:v>
                </c:pt>
                <c:pt idx="6396">
                  <c:v>1.1425065475487734E-2</c:v>
                </c:pt>
                <c:pt idx="6397">
                  <c:v>1.1448737160426842E-2</c:v>
                </c:pt>
                <c:pt idx="6398">
                  <c:v>1.1474324574697343E-2</c:v>
                </c:pt>
                <c:pt idx="6399">
                  <c:v>1.1499399835524188E-2</c:v>
                </c:pt>
                <c:pt idx="6400">
                  <c:v>1.1520413738940211E-2</c:v>
                </c:pt>
                <c:pt idx="6401">
                  <c:v>1.1534330172397151E-2</c:v>
                </c:pt>
                <c:pt idx="6402">
                  <c:v>1.1540027632870115E-2</c:v>
                </c:pt>
                <c:pt idx="6403">
                  <c:v>1.1537972802442748E-2</c:v>
                </c:pt>
                <c:pt idx="6404">
                  <c:v>1.153101447161033E-2</c:v>
                </c:pt>
                <c:pt idx="6405">
                  <c:v>1.1523215669554183E-2</c:v>
                </c:pt>
                <c:pt idx="6406">
                  <c:v>1.1518172207464445E-2</c:v>
                </c:pt>
                <c:pt idx="6407">
                  <c:v>1.1518732589248754E-2</c:v>
                </c:pt>
                <c:pt idx="6408">
                  <c:v>1.1526157716154745E-2</c:v>
                </c:pt>
                <c:pt idx="6409">
                  <c:v>1.1539654026614627E-2</c:v>
                </c:pt>
                <c:pt idx="6410">
                  <c:v>1.1557447381372227E-2</c:v>
                </c:pt>
                <c:pt idx="6411">
                  <c:v>1.1576502490894498E-2</c:v>
                </c:pt>
                <c:pt idx="6412">
                  <c:v>1.1593036278056319E-2</c:v>
                </c:pt>
                <c:pt idx="6413">
                  <c:v>1.1603265122564838E-2</c:v>
                </c:pt>
                <c:pt idx="6414">
                  <c:v>1.1603872321823045E-2</c:v>
                </c:pt>
                <c:pt idx="6415">
                  <c:v>1.1592709332661783E-2</c:v>
                </c:pt>
                <c:pt idx="6416">
                  <c:v>1.1570944664252698E-2</c:v>
                </c:pt>
                <c:pt idx="6417">
                  <c:v>1.154264288565689E-2</c:v>
                </c:pt>
                <c:pt idx="6418">
                  <c:v>1.15146231396215E-2</c:v>
                </c:pt>
                <c:pt idx="6419">
                  <c:v>1.1495337264819678E-2</c:v>
                </c:pt>
                <c:pt idx="6420">
                  <c:v>1.1492208644317454E-2</c:v>
                </c:pt>
                <c:pt idx="6421">
                  <c:v>1.1507945366910927E-2</c:v>
                </c:pt>
                <c:pt idx="6422">
                  <c:v>1.1539654026614627E-2</c:v>
                </c:pt>
                <c:pt idx="6423">
                  <c:v>1.157781022514694E-2</c:v>
                </c:pt>
                <c:pt idx="6424">
                  <c:v>1.1609804236157224E-2</c:v>
                </c:pt>
                <c:pt idx="6425">
                  <c:v>1.1621901855870771E-2</c:v>
                </c:pt>
                <c:pt idx="6426">
                  <c:v>1.1605834048305414E-2</c:v>
                </c:pt>
                <c:pt idx="6427">
                  <c:v>1.1560062739060645E-2</c:v>
                </c:pt>
                <c:pt idx="6428">
                  <c:v>1.1491881774819097E-2</c:v>
                </c:pt>
                <c:pt idx="6429">
                  <c:v>1.1414934201861477E-2</c:v>
                </c:pt>
                <c:pt idx="6430">
                  <c:v>1.1345328937725236E-2</c:v>
                </c:pt>
                <c:pt idx="6431">
                  <c:v>1.1297904778959218E-2</c:v>
                </c:pt>
                <c:pt idx="6432">
                  <c:v>1.1282082319083137E-2</c:v>
                </c:pt>
                <c:pt idx="6433">
                  <c:v>1.1299071649856236E-2</c:v>
                </c:pt>
                <c:pt idx="6434">
                  <c:v>1.134332170794285E-2</c:v>
                </c:pt>
                <c:pt idx="6435">
                  <c:v>1.1404056185003748E-2</c:v>
                </c:pt>
                <c:pt idx="6436">
                  <c:v>1.1469468453165117E-2</c:v>
                </c:pt>
                <c:pt idx="6437">
                  <c:v>1.1529379980537619E-2</c:v>
                </c:pt>
                <c:pt idx="6438">
                  <c:v>1.1578183864228171E-2</c:v>
                </c:pt>
                <c:pt idx="6439">
                  <c:v>1.1614381674255565E-2</c:v>
                </c:pt>
                <c:pt idx="6440">
                  <c:v>1.1639745292292298E-2</c:v>
                </c:pt>
                <c:pt idx="6441">
                  <c:v>1.1657729602218909E-2</c:v>
                </c:pt>
                <c:pt idx="6442">
                  <c:v>1.167071613840755E-2</c:v>
                </c:pt>
                <c:pt idx="6443">
                  <c:v>1.1679778915302048E-2</c:v>
                </c:pt>
                <c:pt idx="6444">
                  <c:v>1.1684357090992376E-2</c:v>
                </c:pt>
                <c:pt idx="6445">
                  <c:v>1.1682675306559327E-2</c:v>
                </c:pt>
                <c:pt idx="6446">
                  <c:v>1.1672724881921077E-2</c:v>
                </c:pt>
                <c:pt idx="6447">
                  <c:v>1.1653291846142739E-2</c:v>
                </c:pt>
                <c:pt idx="6448">
                  <c:v>1.1624237342499528E-2</c:v>
                </c:pt>
                <c:pt idx="6449">
                  <c:v>1.1587057886883096E-2</c:v>
                </c:pt>
                <c:pt idx="6450">
                  <c:v>1.1545164751473731E-2</c:v>
                </c:pt>
                <c:pt idx="6451">
                  <c:v>1.1502902082150896E-2</c:v>
                </c:pt>
                <c:pt idx="6452">
                  <c:v>1.1465406162440201E-2</c:v>
                </c:pt>
                <c:pt idx="6453">
                  <c:v>1.1438091746011753E-2</c:v>
                </c:pt>
                <c:pt idx="6454">
                  <c:v>1.1425065475487734E-2</c:v>
                </c:pt>
                <c:pt idx="6455">
                  <c:v>1.1428613811535166E-2</c:v>
                </c:pt>
                <c:pt idx="6456">
                  <c:v>1.1447943414384393E-2</c:v>
                </c:pt>
                <c:pt idx="6457">
                  <c:v>1.1478947279294899E-2</c:v>
                </c:pt>
                <c:pt idx="6458">
                  <c:v>1.1514763233855047E-2</c:v>
                </c:pt>
                <c:pt idx="6459">
                  <c:v>1.154778003519576E-2</c:v>
                </c:pt>
                <c:pt idx="6460">
                  <c:v>1.1570757847785957E-2</c:v>
                </c:pt>
                <c:pt idx="6461">
                  <c:v>1.1579491603543452E-2</c:v>
                </c:pt>
                <c:pt idx="6462">
                  <c:v>1.1574213965428255E-2</c:v>
                </c:pt>
                <c:pt idx="6463">
                  <c:v>1.1559875927274827E-2</c:v>
                </c:pt>
                <c:pt idx="6464">
                  <c:v>1.1544837842115702E-2</c:v>
                </c:pt>
                <c:pt idx="6465">
                  <c:v>1.1538626611069542E-2</c:v>
                </c:pt>
                <c:pt idx="6466">
                  <c:v>1.1548527262009074E-2</c:v>
                </c:pt>
                <c:pt idx="6467">
                  <c:v>1.1576362376743993E-2</c:v>
                </c:pt>
                <c:pt idx="6468">
                  <c:v>1.1618118394185046E-2</c:v>
                </c:pt>
                <c:pt idx="6469">
                  <c:v>1.1664035965176307E-2</c:v>
                </c:pt>
                <c:pt idx="6470">
                  <c:v>1.1702623558092391E-2</c:v>
                </c:pt>
                <c:pt idx="6471">
                  <c:v>1.1722946489587622E-2</c:v>
                </c:pt>
                <c:pt idx="6472">
                  <c:v>1.1717667107901137E-2</c:v>
                </c:pt>
                <c:pt idx="6473">
                  <c:v>1.1684310374670232E-2</c:v>
                </c:pt>
                <c:pt idx="6474">
                  <c:v>1.1625965610690975E-2</c:v>
                </c:pt>
                <c:pt idx="6475">
                  <c:v>1.154997501761847E-2</c:v>
                </c:pt>
                <c:pt idx="6476">
                  <c:v>1.1465733012012497E-2</c:v>
                </c:pt>
                <c:pt idx="6477">
                  <c:v>1.1383748170243253E-2</c:v>
                </c:pt>
                <c:pt idx="6478">
                  <c:v>1.131335440367966E-2</c:v>
                </c:pt>
                <c:pt idx="6479">
                  <c:v>1.1260893260978139E-2</c:v>
                </c:pt>
                <c:pt idx="6480">
                  <c:v>1.1230464968219795E-2</c:v>
                </c:pt>
                <c:pt idx="6481">
                  <c:v>1.122257822797092E-2</c:v>
                </c:pt>
                <c:pt idx="6482">
                  <c:v>1.1235971771177206E-2</c:v>
                </c:pt>
                <c:pt idx="6483">
                  <c:v>1.1266493792563521E-2</c:v>
                </c:pt>
                <c:pt idx="6484">
                  <c:v>1.1309106868991909E-2</c:v>
                </c:pt>
                <c:pt idx="6485">
                  <c:v>1.1357419192408198E-2</c:v>
                </c:pt>
                <c:pt idx="6486">
                  <c:v>1.1405410086419394E-2</c:v>
                </c:pt>
                <c:pt idx="6487">
                  <c:v>1.1447756650820446E-2</c:v>
                </c:pt>
                <c:pt idx="6488">
                  <c:v>1.1481188608327048E-2</c:v>
                </c:pt>
                <c:pt idx="6489">
                  <c:v>1.150579729401981E-2</c:v>
                </c:pt>
                <c:pt idx="6490">
                  <c:v>1.1524056252263399E-2</c:v>
                </c:pt>
                <c:pt idx="6491">
                  <c:v>1.1540494641141281E-2</c:v>
                </c:pt>
                <c:pt idx="6492">
                  <c:v>1.1560389659879062E-2</c:v>
                </c:pt>
                <c:pt idx="6493">
                  <c:v>1.1586917769327094E-2</c:v>
                </c:pt>
                <c:pt idx="6494">
                  <c:v>1.1620313732136917E-2</c:v>
                </c:pt>
                <c:pt idx="6495">
                  <c:v>1.1657355894695538E-2</c:v>
                </c:pt>
                <c:pt idx="6496">
                  <c:v>1.1692485807564008E-2</c:v>
                </c:pt>
                <c:pt idx="6497">
                  <c:v>1.1719255587676409E-2</c:v>
                </c:pt>
                <c:pt idx="6498">
                  <c:v>1.1732197242336335E-2</c:v>
                </c:pt>
                <c:pt idx="6499">
                  <c:v>1.1729861175065377E-2</c:v>
                </c:pt>
                <c:pt idx="6500">
                  <c:v>1.1713088581056814E-2</c:v>
                </c:pt>
                <c:pt idx="6501">
                  <c:v>1.168622574800084E-2</c:v>
                </c:pt>
                <c:pt idx="6502">
                  <c:v>1.1654506385404124E-2</c:v>
                </c:pt>
                <c:pt idx="6503">
                  <c:v>1.1622182113602903E-2</c:v>
                </c:pt>
                <c:pt idx="6504">
                  <c:v>1.1591821910688766E-2</c:v>
                </c:pt>
                <c:pt idx="6505">
                  <c:v>1.1563939101748594E-2</c:v>
                </c:pt>
                <c:pt idx="6506">
                  <c:v>1.153666518814191E-2</c:v>
                </c:pt>
                <c:pt idx="6507">
                  <c:v>1.1508178853735024E-2</c:v>
                </c:pt>
                <c:pt idx="6508">
                  <c:v>1.1477733230898863E-2</c:v>
                </c:pt>
                <c:pt idx="6509">
                  <c:v>1.1446075782359805E-2</c:v>
                </c:pt>
                <c:pt idx="6510">
                  <c:v>1.1415447763040616E-2</c:v>
                </c:pt>
                <c:pt idx="6511">
                  <c:v>1.1388603333371678E-2</c:v>
                </c:pt>
                <c:pt idx="6512">
                  <c:v>1.1367875900324193E-2</c:v>
                </c:pt>
                <c:pt idx="6513">
                  <c:v>1.1354711693000414E-2</c:v>
                </c:pt>
                <c:pt idx="6514">
                  <c:v>1.1349530146368209E-2</c:v>
                </c:pt>
                <c:pt idx="6515">
                  <c:v>1.1352611058536483E-2</c:v>
                </c:pt>
                <c:pt idx="6516">
                  <c:v>1.1363487786879362E-2</c:v>
                </c:pt>
                <c:pt idx="6517">
                  <c:v>1.1382114233320379E-2</c:v>
                </c:pt>
                <c:pt idx="6518">
                  <c:v>1.1408164588535125E-2</c:v>
                </c:pt>
                <c:pt idx="6519">
                  <c:v>1.144005272379724E-2</c:v>
                </c:pt>
                <c:pt idx="6520">
                  <c:v>1.1475351838133436E-2</c:v>
                </c:pt>
                <c:pt idx="6521">
                  <c:v>1.1510373636016497E-2</c:v>
                </c:pt>
                <c:pt idx="6522">
                  <c:v>1.1540774846344987E-2</c:v>
                </c:pt>
                <c:pt idx="6523">
                  <c:v>1.156356547492245E-2</c:v>
                </c:pt>
                <c:pt idx="6524">
                  <c:v>1.1577016243166999E-2</c:v>
                </c:pt>
                <c:pt idx="6525">
                  <c:v>1.1581593335692881E-2</c:v>
                </c:pt>
                <c:pt idx="6526">
                  <c:v>1.1579958654253115E-2</c:v>
                </c:pt>
                <c:pt idx="6527">
                  <c:v>1.1575895329901682E-2</c:v>
                </c:pt>
                <c:pt idx="6528">
                  <c:v>1.1572719424694195E-2</c:v>
                </c:pt>
                <c:pt idx="6529">
                  <c:v>1.1572626016069138E-2</c:v>
                </c:pt>
                <c:pt idx="6530">
                  <c:v>1.1576268967335341E-2</c:v>
                </c:pt>
                <c:pt idx="6531">
                  <c:v>1.15825741475102E-2</c:v>
                </c:pt>
                <c:pt idx="6532">
                  <c:v>1.1589533304495098E-2</c:v>
                </c:pt>
                <c:pt idx="6533">
                  <c:v>1.1595278195963638E-2</c:v>
                </c:pt>
                <c:pt idx="6534">
                  <c:v>1.1597987195542742E-2</c:v>
                </c:pt>
                <c:pt idx="6535">
                  <c:v>1.1597239883626171E-2</c:v>
                </c:pt>
                <c:pt idx="6536">
                  <c:v>1.1593876995915204E-2</c:v>
                </c:pt>
                <c:pt idx="6537">
                  <c:v>1.1588972831347206E-2</c:v>
                </c:pt>
                <c:pt idx="6538">
                  <c:v>1.1584022016622137E-2</c:v>
                </c:pt>
                <c:pt idx="6539">
                  <c:v>1.158023888492023E-2</c:v>
                </c:pt>
                <c:pt idx="6540">
                  <c:v>1.1576876128850628E-2</c:v>
                </c:pt>
                <c:pt idx="6541">
                  <c:v>1.1571832043566949E-2</c:v>
                </c:pt>
                <c:pt idx="6542">
                  <c:v>1.1561463830015235E-2</c:v>
                </c:pt>
                <c:pt idx="6543">
                  <c:v>1.1541381958240188E-2</c:v>
                </c:pt>
                <c:pt idx="6544">
                  <c:v>1.150752509094401E-2</c:v>
                </c:pt>
                <c:pt idx="6545">
                  <c:v>1.1459569604352033E-2</c:v>
                </c:pt>
                <c:pt idx="6546">
                  <c:v>1.1399667705980016E-2</c:v>
                </c:pt>
                <c:pt idx="6547">
                  <c:v>1.1336366495115619E-2</c:v>
                </c:pt>
                <c:pt idx="6548">
                  <c:v>1.128166226163187E-2</c:v>
                </c:pt>
                <c:pt idx="6549">
                  <c:v>1.1248432337316334E-2</c:v>
                </c:pt>
                <c:pt idx="6550">
                  <c:v>1.1248058981824478E-2</c:v>
                </c:pt>
                <c:pt idx="6551">
                  <c:v>1.1284929385851478E-2</c:v>
                </c:pt>
                <c:pt idx="6552">
                  <c:v>1.1353638034115949E-2</c:v>
                </c:pt>
                <c:pt idx="6553">
                  <c:v>1.1440472934474828E-2</c:v>
                </c:pt>
                <c:pt idx="6554">
                  <c:v>1.1527371899926715E-2</c:v>
                </c:pt>
                <c:pt idx="6555">
                  <c:v>1.1596726107429473E-2</c:v>
                </c:pt>
                <c:pt idx="6556">
                  <c:v>1.1636195230815511E-2</c:v>
                </c:pt>
                <c:pt idx="6557">
                  <c:v>1.1642734840254593E-2</c:v>
                </c:pt>
                <c:pt idx="6558">
                  <c:v>1.1620313732136917E-2</c:v>
                </c:pt>
                <c:pt idx="6559">
                  <c:v>1.1579725128835445E-2</c:v>
                </c:pt>
                <c:pt idx="6560">
                  <c:v>1.1533489569802286E-2</c:v>
                </c:pt>
                <c:pt idx="6561">
                  <c:v>1.1493469428972797E-2</c:v>
                </c:pt>
                <c:pt idx="6562">
                  <c:v>1.1467647421589584E-2</c:v>
                </c:pt>
                <c:pt idx="6563">
                  <c:v>1.145961629650551E-2</c:v>
                </c:pt>
                <c:pt idx="6564">
                  <c:v>1.1468768055501694E-2</c:v>
                </c:pt>
                <c:pt idx="6565">
                  <c:v>1.1492535514061836E-2</c:v>
                </c:pt>
                <c:pt idx="6566">
                  <c:v>1.1527698796137704E-2</c:v>
                </c:pt>
                <c:pt idx="6567">
                  <c:v>1.1570430919162673E-2</c:v>
                </c:pt>
                <c:pt idx="6568">
                  <c:v>1.1616016485268572E-2</c:v>
                </c:pt>
                <c:pt idx="6569">
                  <c:v>1.1659317862781089E-2</c:v>
                </c:pt>
                <c:pt idx="6570">
                  <c:v>1.1693466869853193E-2</c:v>
                </c:pt>
                <c:pt idx="6571">
                  <c:v>1.1712387790391094E-2</c:v>
                </c:pt>
                <c:pt idx="6572">
                  <c:v>1.1713742653365129E-2</c:v>
                </c:pt>
                <c:pt idx="6573">
                  <c:v>1.1699446726015878E-2</c:v>
                </c:pt>
                <c:pt idx="6574">
                  <c:v>1.167734969881919E-2</c:v>
                </c:pt>
                <c:pt idx="6575">
                  <c:v>1.1658196737075483E-2</c:v>
                </c:pt>
                <c:pt idx="6576">
                  <c:v>1.1653011568333999E-2</c:v>
                </c:pt>
                <c:pt idx="6577">
                  <c:v>1.1668660689546213E-2</c:v>
                </c:pt>
                <c:pt idx="6578">
                  <c:v>1.170495947885632E-2</c:v>
                </c:pt>
                <c:pt idx="6579">
                  <c:v>1.1756820155594445E-2</c:v>
                </c:pt>
                <c:pt idx="6580">
                  <c:v>1.1814668468808315E-2</c:v>
                </c:pt>
                <c:pt idx="6581">
                  <c:v>1.1869533358306556E-2</c:v>
                </c:pt>
                <c:pt idx="6582">
                  <c:v>1.191351439463097E-2</c:v>
                </c:pt>
                <c:pt idx="6583">
                  <c:v>1.1942541514030864E-2</c:v>
                </c:pt>
                <c:pt idx="6584">
                  <c:v>1.1955723551814863E-2</c:v>
                </c:pt>
                <c:pt idx="6585">
                  <c:v>1.1953292791355725E-2</c:v>
                </c:pt>
                <c:pt idx="6586">
                  <c:v>1.1934688575318004E-2</c:v>
                </c:pt>
                <c:pt idx="6587">
                  <c:v>1.1897716230304906E-2</c:v>
                </c:pt>
                <c:pt idx="6588">
                  <c:v>1.1838127735177135E-2</c:v>
                </c:pt>
                <c:pt idx="6589">
                  <c:v>1.1751353467950327E-2</c:v>
                </c:pt>
                <c:pt idx="6590">
                  <c:v>1.1636522208948747E-2</c:v>
                </c:pt>
                <c:pt idx="6591">
                  <c:v>1.1499820103628284E-2</c:v>
                </c:pt>
                <c:pt idx="6592">
                  <c:v>1.1355131821112491E-2</c:v>
                </c:pt>
                <c:pt idx="6593">
                  <c:v>1.1224771567391007E-2</c:v>
                </c:pt>
                <c:pt idx="6594">
                  <c:v>1.113182102232126E-2</c:v>
                </c:pt>
                <c:pt idx="6595">
                  <c:v>1.1090811519657535E-2</c:v>
                </c:pt>
                <c:pt idx="6596">
                  <c:v>1.1103734460413257E-2</c:v>
                </c:pt>
                <c:pt idx="6597">
                  <c:v>1.1160655960511318E-2</c:v>
                </c:pt>
                <c:pt idx="6598">
                  <c:v>1.1245678848109026E-2</c:v>
                </c:pt>
                <c:pt idx="6599">
                  <c:v>1.1342481474974537E-2</c:v>
                </c:pt>
                <c:pt idx="6600">
                  <c:v>1.1438371885153193E-2</c:v>
                </c:pt>
                <c:pt idx="6601">
                  <c:v>1.1526531310799965E-2</c:v>
                </c:pt>
                <c:pt idx="6602">
                  <c:v>1.1604199275621303E-2</c:v>
                </c:pt>
                <c:pt idx="6603">
                  <c:v>1.1671183287232729E-2</c:v>
                </c:pt>
                <c:pt idx="6604">
                  <c:v>1.1728646425050577E-2</c:v>
                </c:pt>
                <c:pt idx="6605">
                  <c:v>1.1776351276961767E-2</c:v>
                </c:pt>
                <c:pt idx="6606">
                  <c:v>1.18133600211421E-2</c:v>
                </c:pt>
                <c:pt idx="6607">
                  <c:v>1.1836819216830791E-2</c:v>
                </c:pt>
                <c:pt idx="6608">
                  <c:v>1.1843875916041097E-2</c:v>
                </c:pt>
                <c:pt idx="6609">
                  <c:v>1.1832753488553855E-2</c:v>
                </c:pt>
                <c:pt idx="6610">
                  <c:v>1.1803780435099016E-2</c:v>
                </c:pt>
                <c:pt idx="6611">
                  <c:v>1.1760231029754892E-2</c:v>
                </c:pt>
                <c:pt idx="6612">
                  <c:v>1.1707902756908046E-2</c:v>
                </c:pt>
                <c:pt idx="6613">
                  <c:v>1.1654179393730386E-2</c:v>
                </c:pt>
                <c:pt idx="6614">
                  <c:v>1.1606721498910861E-2</c:v>
                </c:pt>
                <c:pt idx="6615">
                  <c:v>1.1571505114134979E-2</c:v>
                </c:pt>
                <c:pt idx="6616">
                  <c:v>1.1552263415360215E-2</c:v>
                </c:pt>
                <c:pt idx="6617">
                  <c:v>1.1549554700976534E-2</c:v>
                </c:pt>
                <c:pt idx="6618">
                  <c:v>1.1562070970832634E-2</c:v>
                </c:pt>
                <c:pt idx="6619">
                  <c:v>1.1586964475174062E-2</c:v>
                </c:pt>
                <c:pt idx="6620">
                  <c:v>1.1621294631404284E-2</c:v>
                </c:pt>
                <c:pt idx="6621">
                  <c:v>1.1662961541311762E-2</c:v>
                </c:pt>
                <c:pt idx="6622">
                  <c:v>1.1710705897407098E-2</c:v>
                </c:pt>
                <c:pt idx="6623">
                  <c:v>1.1763221407221653E-2</c:v>
                </c:pt>
                <c:pt idx="6624">
                  <c:v>1.1819154605020383E-2</c:v>
                </c:pt>
                <c:pt idx="6625">
                  <c:v>1.1875655849957329E-2</c:v>
                </c:pt>
                <c:pt idx="6626">
                  <c:v>1.1927817370424715E-2</c:v>
                </c:pt>
                <c:pt idx="6627">
                  <c:v>1.1970448641587045E-2</c:v>
                </c:pt>
                <c:pt idx="6628">
                  <c:v>1.1996814811527052E-2</c:v>
                </c:pt>
                <c:pt idx="6629">
                  <c:v>1.2000648324128855E-2</c:v>
                </c:pt>
                <c:pt idx="6630">
                  <c:v>1.1978255478995798E-2</c:v>
                </c:pt>
                <c:pt idx="6631">
                  <c:v>1.1927910855476193E-2</c:v>
                </c:pt>
                <c:pt idx="6632">
                  <c:v>1.1851493541234177E-2</c:v>
                </c:pt>
                <c:pt idx="6633">
                  <c:v>1.1753876546004811E-2</c:v>
                </c:pt>
                <c:pt idx="6634">
                  <c:v>1.1643528942391308E-2</c:v>
                </c:pt>
                <c:pt idx="6635">
                  <c:v>1.1531434770309063E-2</c:v>
                </c:pt>
                <c:pt idx="6636">
                  <c:v>1.143057474652533E-2</c:v>
                </c:pt>
                <c:pt idx="6637">
                  <c:v>1.1354711693000414E-2</c:v>
                </c:pt>
                <c:pt idx="6638">
                  <c:v>1.1315734908318182E-2</c:v>
                </c:pt>
                <c:pt idx="6639">
                  <c:v>1.132072934280905E-2</c:v>
                </c:pt>
                <c:pt idx="6640">
                  <c:v>1.1370210021284483E-2</c:v>
                </c:pt>
                <c:pt idx="6641">
                  <c:v>1.1456254474287126E-2</c:v>
                </c:pt>
                <c:pt idx="6642">
                  <c:v>1.1565667129999974E-2</c:v>
                </c:pt>
                <c:pt idx="6643">
                  <c:v>1.1680666517021727E-2</c:v>
                </c:pt>
                <c:pt idx="6644">
                  <c:v>1.178350044768119E-2</c:v>
                </c:pt>
                <c:pt idx="6645">
                  <c:v>1.1859905797921639E-2</c:v>
                </c:pt>
                <c:pt idx="6646">
                  <c:v>1.189977276353928E-2</c:v>
                </c:pt>
                <c:pt idx="6647">
                  <c:v>1.190024015881443E-2</c:v>
                </c:pt>
                <c:pt idx="6648">
                  <c:v>1.1866261833265019E-2</c:v>
                </c:pt>
                <c:pt idx="6649">
                  <c:v>1.1810229108800269E-2</c:v>
                </c:pt>
                <c:pt idx="6650">
                  <c:v>1.1748223002592279E-2</c:v>
                </c:pt>
                <c:pt idx="6651">
                  <c:v>1.1697204270306089E-2</c:v>
                </c:pt>
                <c:pt idx="6652">
                  <c:v>1.1669548268542957E-2</c:v>
                </c:pt>
                <c:pt idx="6653">
                  <c:v>1.1670482564183366E-2</c:v>
                </c:pt>
                <c:pt idx="6654">
                  <c:v>1.1699259854264472E-2</c:v>
                </c:pt>
                <c:pt idx="6655">
                  <c:v>1.174995176425388E-2</c:v>
                </c:pt>
                <c:pt idx="6656">
                  <c:v>1.1814154435326536E-2</c:v>
                </c:pt>
                <c:pt idx="6657">
                  <c:v>1.1881918640641826E-2</c:v>
                </c:pt>
                <c:pt idx="6658">
                  <c:v>1.1942775234620857E-2</c:v>
                </c:pt>
                <c:pt idx="6659">
                  <c:v>1.1986389698394734E-2</c:v>
                </c:pt>
                <c:pt idx="6660">
                  <c:v>1.2004201366023998E-2</c:v>
                </c:pt>
                <c:pt idx="6661">
                  <c:v>1.1991251603424197E-2</c:v>
                </c:pt>
                <c:pt idx="6662">
                  <c:v>1.1947823630065874E-2</c:v>
                </c:pt>
                <c:pt idx="6663">
                  <c:v>1.1880983890029579E-2</c:v>
                </c:pt>
                <c:pt idx="6664">
                  <c:v>1.1803546789298753E-2</c:v>
                </c:pt>
                <c:pt idx="6665">
                  <c:v>1.173042183006447E-2</c:v>
                </c:pt>
                <c:pt idx="6666">
                  <c:v>1.1676835827842975E-2</c:v>
                </c:pt>
                <c:pt idx="6667">
                  <c:v>1.165366555016913E-2</c:v>
                </c:pt>
                <c:pt idx="6668">
                  <c:v>1.1664362964271442E-2</c:v>
                </c:pt>
                <c:pt idx="6669">
                  <c:v>1.1705379945928369E-2</c:v>
                </c:pt>
                <c:pt idx="6670">
                  <c:v>1.1767333209858916E-2</c:v>
                </c:pt>
                <c:pt idx="6671">
                  <c:v>1.1837239811583595E-2</c:v>
                </c:pt>
                <c:pt idx="6672">
                  <c:v>1.1901128211222928E-2</c:v>
                </c:pt>
                <c:pt idx="6673">
                  <c:v>1.1946701759339779E-2</c:v>
                </c:pt>
                <c:pt idx="6674">
                  <c:v>1.1964932517728916E-2</c:v>
                </c:pt>
                <c:pt idx="6675">
                  <c:v>1.1950628319559637E-2</c:v>
                </c:pt>
                <c:pt idx="6676">
                  <c:v>1.1904166298984293E-2</c:v>
                </c:pt>
                <c:pt idx="6677">
                  <c:v>1.1832332898145798E-2</c:v>
                </c:pt>
                <c:pt idx="6678">
                  <c:v>1.1749017297636239E-2</c:v>
                </c:pt>
                <c:pt idx="6679">
                  <c:v>1.1673005172452306E-2</c:v>
                </c:pt>
                <c:pt idx="6680">
                  <c:v>1.1623022887885099E-2</c:v>
                </c:pt>
                <c:pt idx="6681">
                  <c:v>1.1612279783423957E-2</c:v>
                </c:pt>
                <c:pt idx="6682">
                  <c:v>1.1642874975820412E-2</c:v>
                </c:pt>
                <c:pt idx="6683">
                  <c:v>1.1705613538921984E-2</c:v>
                </c:pt>
                <c:pt idx="6684">
                  <c:v>1.1782192093914973E-2</c:v>
                </c:pt>
                <c:pt idx="6685">
                  <c:v>1.1853222714026463E-2</c:v>
                </c:pt>
                <c:pt idx="6686">
                  <c:v>1.1898604277552422E-2</c:v>
                </c:pt>
                <c:pt idx="6687">
                  <c:v>1.1905334799936291E-2</c:v>
                </c:pt>
                <c:pt idx="6688">
                  <c:v>1.1872010386517324E-2</c:v>
                </c:pt>
                <c:pt idx="6689">
                  <c:v>1.1809855270029219E-2</c:v>
                </c:pt>
                <c:pt idx="6690">
                  <c:v>1.1743363817479553E-2</c:v>
                </c:pt>
                <c:pt idx="6691">
                  <c:v>1.1698559085912903E-2</c:v>
                </c:pt>
                <c:pt idx="6692">
                  <c:v>1.1694541369189144E-2</c:v>
                </c:pt>
                <c:pt idx="6693">
                  <c:v>1.1734393157028417E-2</c:v>
                </c:pt>
                <c:pt idx="6694">
                  <c:v>1.1807331866740673E-2</c:v>
                </c:pt>
                <c:pt idx="6695">
                  <c:v>1.1894958621479174E-2</c:v>
                </c:pt>
                <c:pt idx="6696">
                  <c:v>1.1979377431234468E-2</c:v>
                </c:pt>
                <c:pt idx="6697">
                  <c:v>1.2048710353563381E-2</c:v>
                </c:pt>
                <c:pt idx="6698">
                  <c:v>1.2097011506071693E-2</c:v>
                </c:pt>
                <c:pt idx="6699">
                  <c:v>1.2124180342528063E-2</c:v>
                </c:pt>
                <c:pt idx="6700">
                  <c:v>1.213329935190945E-2</c:v>
                </c:pt>
                <c:pt idx="6701">
                  <c:v>1.2127921451418739E-2</c:v>
                </c:pt>
                <c:pt idx="6702">
                  <c:v>1.2109777374168091E-2</c:v>
                </c:pt>
                <c:pt idx="6703">
                  <c:v>1.207952334353914E-2</c:v>
                </c:pt>
                <c:pt idx="6704">
                  <c:v>1.2037535924693605E-2</c:v>
                </c:pt>
                <c:pt idx="6705">
                  <c:v>1.1985968959172161E-2</c:v>
                </c:pt>
                <c:pt idx="6706">
                  <c:v>1.1930715416375044E-2</c:v>
                </c:pt>
                <c:pt idx="6707">
                  <c:v>1.1879488293234947E-2</c:v>
                </c:pt>
                <c:pt idx="6708">
                  <c:v>1.1839810121701228E-2</c:v>
                </c:pt>
                <c:pt idx="6709">
                  <c:v>1.1816070381396555E-2</c:v>
                </c:pt>
                <c:pt idx="6710">
                  <c:v>1.1807144948561738E-2</c:v>
                </c:pt>
                <c:pt idx="6711">
                  <c:v>1.1807144948561738E-2</c:v>
                </c:pt>
                <c:pt idx="6712">
                  <c:v>1.1807518784999988E-2</c:v>
                </c:pt>
                <c:pt idx="6713">
                  <c:v>1.1799901931088614E-2</c:v>
                </c:pt>
                <c:pt idx="6714">
                  <c:v>1.1779668851353637E-2</c:v>
                </c:pt>
                <c:pt idx="6715">
                  <c:v>1.1747475432112981E-2</c:v>
                </c:pt>
                <c:pt idx="6716">
                  <c:v>1.1708650259272053E-2</c:v>
                </c:pt>
                <c:pt idx="6717">
                  <c:v>1.1669921986557936E-2</c:v>
                </c:pt>
                <c:pt idx="6718">
                  <c:v>1.1636008386278558E-2</c:v>
                </c:pt>
                <c:pt idx="6719">
                  <c:v>1.1606908330848337E-2</c:v>
                </c:pt>
                <c:pt idx="6720">
                  <c:v>1.1578931143354749E-2</c:v>
                </c:pt>
                <c:pt idx="6721">
                  <c:v>1.1547266317507372E-2</c:v>
                </c:pt>
                <c:pt idx="6722">
                  <c:v>1.1510233543199151E-2</c:v>
                </c:pt>
                <c:pt idx="6723">
                  <c:v>1.1470449011791634E-2</c:v>
                </c:pt>
                <c:pt idx="6724">
                  <c:v>1.1435103606411996E-2</c:v>
                </c:pt>
                <c:pt idx="6725">
                  <c:v>1.1412786588964403E-2</c:v>
                </c:pt>
                <c:pt idx="6726">
                  <c:v>1.1409611876308973E-2</c:v>
                </c:pt>
                <c:pt idx="6727">
                  <c:v>1.1428380367483077E-2</c:v>
                </c:pt>
                <c:pt idx="6728">
                  <c:v>1.1466853640984782E-2</c:v>
                </c:pt>
                <c:pt idx="6729">
                  <c:v>1.1520086848212614E-2</c:v>
                </c:pt>
                <c:pt idx="6730">
                  <c:v>1.1582620852889986E-2</c:v>
                </c:pt>
                <c:pt idx="6731">
                  <c:v>1.1650582501568713E-2</c:v>
                </c:pt>
                <c:pt idx="6732">
                  <c:v>1.1722292403417729E-2</c:v>
                </c:pt>
                <c:pt idx="6733">
                  <c:v>1.1797051486368133E-2</c:v>
                </c:pt>
                <c:pt idx="6734">
                  <c:v>1.1873178800954527E-2</c:v>
                </c:pt>
                <c:pt idx="6735">
                  <c:v>1.1946608270243537E-2</c:v>
                </c:pt>
                <c:pt idx="6736">
                  <c:v>1.2010045248152652E-2</c:v>
                </c:pt>
                <c:pt idx="6737">
                  <c:v>1.2055162665188596E-2</c:v>
                </c:pt>
                <c:pt idx="6738">
                  <c:v>1.2074473416946025E-2</c:v>
                </c:pt>
                <c:pt idx="6739">
                  <c:v>1.206451401159982E-2</c:v>
                </c:pt>
                <c:pt idx="6740">
                  <c:v>1.2027764379442214E-2</c:v>
                </c:pt>
                <c:pt idx="6741">
                  <c:v>1.1972692508626776E-2</c:v>
                </c:pt>
                <c:pt idx="6742">
                  <c:v>1.1912158908289356E-2</c:v>
                </c:pt>
                <c:pt idx="6743">
                  <c:v>1.185967212192442E-2</c:v>
                </c:pt>
                <c:pt idx="6744">
                  <c:v>1.1825650238535674E-2</c:v>
                </c:pt>
                <c:pt idx="6745">
                  <c:v>1.1814154435326536E-2</c:v>
                </c:pt>
                <c:pt idx="6746">
                  <c:v>1.1822706162386582E-2</c:v>
                </c:pt>
                <c:pt idx="6747">
                  <c:v>1.1843268381134715E-2</c:v>
                </c:pt>
                <c:pt idx="6748">
                  <c:v>1.186504670166923E-2</c:v>
                </c:pt>
                <c:pt idx="6749">
                  <c:v>1.1879535030556738E-2</c:v>
                </c:pt>
                <c:pt idx="6750">
                  <c:v>1.1880095878811687E-2</c:v>
                </c:pt>
                <c:pt idx="6751">
                  <c:v>1.1864392401448782E-2</c:v>
                </c:pt>
                <c:pt idx="6752">
                  <c:v>1.1833080614708242E-2</c:v>
                </c:pt>
                <c:pt idx="6753">
                  <c:v>1.1789060995161211E-2</c:v>
                </c:pt>
                <c:pt idx="6754">
                  <c:v>1.1736168585535296E-2</c:v>
                </c:pt>
                <c:pt idx="6755">
                  <c:v>1.1678284011243063E-2</c:v>
                </c:pt>
                <c:pt idx="6756">
                  <c:v>1.1619052579191064E-2</c:v>
                </c:pt>
                <c:pt idx="6757">
                  <c:v>1.1560716580943504E-2</c:v>
                </c:pt>
                <c:pt idx="6758">
                  <c:v>1.1504723261558398E-2</c:v>
                </c:pt>
                <c:pt idx="6759">
                  <c:v>1.1451678702528074E-2</c:v>
                </c:pt>
                <c:pt idx="6760">
                  <c:v>1.140223542768572E-2</c:v>
                </c:pt>
                <c:pt idx="6761">
                  <c:v>1.1358679585821391E-2</c:v>
                </c:pt>
                <c:pt idx="6762">
                  <c:v>1.1325397090518514E-2</c:v>
                </c:pt>
                <c:pt idx="6763">
                  <c:v>1.1309620305043584E-2</c:v>
                </c:pt>
                <c:pt idx="6764">
                  <c:v>1.1319142320016091E-2</c:v>
                </c:pt>
                <c:pt idx="6765">
                  <c:v>1.136068688658633E-2</c:v>
                </c:pt>
                <c:pt idx="6766">
                  <c:v>1.1434916848369631E-2</c:v>
                </c:pt>
                <c:pt idx="6767">
                  <c:v>1.1535591079340008E-2</c:v>
                </c:pt>
                <c:pt idx="6768">
                  <c:v>1.1648340298151778E-2</c:v>
                </c:pt>
                <c:pt idx="6769">
                  <c:v>1.1755838950181081E-2</c:v>
                </c:pt>
                <c:pt idx="6770">
                  <c:v>1.1841352315073567E-2</c:v>
                </c:pt>
                <c:pt idx="6771">
                  <c:v>1.1893135804918593E-2</c:v>
                </c:pt>
                <c:pt idx="6772">
                  <c:v>1.1906877226006713E-2</c:v>
                </c:pt>
                <c:pt idx="6773">
                  <c:v>1.18861250432938E-2</c:v>
                </c:pt>
                <c:pt idx="6774">
                  <c:v>1.1840791516849931E-2</c:v>
                </c:pt>
                <c:pt idx="6775">
                  <c:v>1.178298645108879E-2</c:v>
                </c:pt>
                <c:pt idx="6776">
                  <c:v>1.1725562844118426E-2</c:v>
                </c:pt>
                <c:pt idx="6777">
                  <c:v>1.1678330726917058E-2</c:v>
                </c:pt>
                <c:pt idx="6778">
                  <c:v>1.1645210575238724E-2</c:v>
                </c:pt>
                <c:pt idx="6779">
                  <c:v>1.1625264960595256E-2</c:v>
                </c:pt>
                <c:pt idx="6780">
                  <c:v>1.1613260664546061E-2</c:v>
                </c:pt>
                <c:pt idx="6781">
                  <c:v>1.1603124999779686E-2</c:v>
                </c:pt>
                <c:pt idx="6782">
                  <c:v>1.1589580010623397E-2</c:v>
                </c:pt>
                <c:pt idx="6783">
                  <c:v>1.1571598522518895E-2</c:v>
                </c:pt>
                <c:pt idx="6784">
                  <c:v>1.1550909056056619E-2</c:v>
                </c:pt>
                <c:pt idx="6785">
                  <c:v>1.1532882468940037E-2</c:v>
                </c:pt>
                <c:pt idx="6786">
                  <c:v>1.1524009553181464E-2</c:v>
                </c:pt>
                <c:pt idx="6787">
                  <c:v>1.1529239881589177E-2</c:v>
                </c:pt>
                <c:pt idx="6788">
                  <c:v>1.1549928315749209E-2</c:v>
                </c:pt>
                <c:pt idx="6789">
                  <c:v>1.1583368139651346E-2</c:v>
                </c:pt>
                <c:pt idx="6790">
                  <c:v>1.162157488874473E-2</c:v>
                </c:pt>
                <c:pt idx="6791">
                  <c:v>1.1654085967583123E-2</c:v>
                </c:pt>
                <c:pt idx="6792">
                  <c:v>1.1669968701332429E-2</c:v>
                </c:pt>
                <c:pt idx="6793">
                  <c:v>1.1662120689706752E-2</c:v>
                </c:pt>
                <c:pt idx="6794">
                  <c:v>1.1628908353436457E-2</c:v>
                </c:pt>
                <c:pt idx="6795">
                  <c:v>1.1577296471935412E-2</c:v>
                </c:pt>
                <c:pt idx="6796">
                  <c:v>1.1519713259111181E-2</c:v>
                </c:pt>
                <c:pt idx="6797">
                  <c:v>1.1473764250210756E-2</c:v>
                </c:pt>
                <c:pt idx="6798">
                  <c:v>1.1454106657049507E-2</c:v>
                </c:pt>
                <c:pt idx="6799">
                  <c:v>1.1468674669231866E-2</c:v>
                </c:pt>
                <c:pt idx="6800">
                  <c:v>1.1516210876913364E-2</c:v>
                </c:pt>
                <c:pt idx="6801">
                  <c:v>1.1587618357559632E-2</c:v>
                </c:pt>
                <c:pt idx="6802">
                  <c:v>1.1667025680353289E-2</c:v>
                </c:pt>
                <c:pt idx="6803">
                  <c:v>1.1738130909698014E-2</c:v>
                </c:pt>
                <c:pt idx="6804">
                  <c:v>1.1788173171879874E-2</c:v>
                </c:pt>
                <c:pt idx="6805">
                  <c:v>1.1810322568543325E-2</c:v>
                </c:pt>
                <c:pt idx="6806">
                  <c:v>1.1805088853904095E-2</c:v>
                </c:pt>
                <c:pt idx="6807">
                  <c:v>1.1779528671641355E-2</c:v>
                </c:pt>
                <c:pt idx="6808">
                  <c:v>1.1743083481535539E-2</c:v>
                </c:pt>
                <c:pt idx="6809">
                  <c:v>1.1704258701307885E-2</c:v>
                </c:pt>
                <c:pt idx="6810">
                  <c:v>1.1667119109284325E-2</c:v>
                </c:pt>
                <c:pt idx="6811">
                  <c:v>1.1631944537485967E-2</c:v>
                </c:pt>
                <c:pt idx="6812">
                  <c:v>1.1597520125444145E-2</c:v>
                </c:pt>
                <c:pt idx="6813">
                  <c:v>1.1564826466748519E-2</c:v>
                </c:pt>
                <c:pt idx="6814">
                  <c:v>1.1538112904208492E-2</c:v>
                </c:pt>
                <c:pt idx="6815">
                  <c:v>1.1525083633339834E-2</c:v>
                </c:pt>
                <c:pt idx="6816">
                  <c:v>1.1532368768873553E-2</c:v>
                </c:pt>
                <c:pt idx="6817">
                  <c:v>1.1562164377187507E-2</c:v>
                </c:pt>
                <c:pt idx="6818">
                  <c:v>1.160924373684848E-2</c:v>
                </c:pt>
                <c:pt idx="6819">
                  <c:v>1.1663428681795835E-2</c:v>
                </c:pt>
                <c:pt idx="6820">
                  <c:v>1.1712341071053584E-2</c:v>
                </c:pt>
                <c:pt idx="6821">
                  <c:v>1.174714837043302E-2</c:v>
                </c:pt>
                <c:pt idx="6822">
                  <c:v>1.1766071629909964E-2</c:v>
                </c:pt>
                <c:pt idx="6823">
                  <c:v>1.1773080453779689E-2</c:v>
                </c:pt>
                <c:pt idx="6824">
                  <c:v>1.1776304550742873E-2</c:v>
                </c:pt>
                <c:pt idx="6825">
                  <c:v>1.178443498849881E-2</c:v>
                </c:pt>
                <c:pt idx="6826">
                  <c:v>1.1801350524919502E-2</c:v>
                </c:pt>
                <c:pt idx="6827">
                  <c:v>1.1824668877601825E-2</c:v>
                </c:pt>
                <c:pt idx="6828">
                  <c:v>1.1846025661765198E-2</c:v>
                </c:pt>
                <c:pt idx="6829">
                  <c:v>1.1852661900474421E-2</c:v>
                </c:pt>
                <c:pt idx="6830">
                  <c:v>1.183359467059188E-2</c:v>
                </c:pt>
                <c:pt idx="6831">
                  <c:v>1.178513589543197E-2</c:v>
                </c:pt>
                <c:pt idx="6832">
                  <c:v>1.1714817202867173E-2</c:v>
                </c:pt>
                <c:pt idx="6833">
                  <c:v>1.1640726235449001E-2</c:v>
                </c:pt>
                <c:pt idx="6834">
                  <c:v>1.1585796830505552E-2</c:v>
                </c:pt>
                <c:pt idx="6835">
                  <c:v>1.1564172618677943E-2</c:v>
                </c:pt>
                <c:pt idx="6836">
                  <c:v>1.1575755215946799E-2</c:v>
                </c:pt>
                <c:pt idx="6837">
                  <c:v>1.1607375411043747E-2</c:v>
                </c:pt>
                <c:pt idx="6838">
                  <c:v>1.1640305830967774E-2</c:v>
                </c:pt>
                <c:pt idx="6839">
                  <c:v>1.1658430304692064E-2</c:v>
                </c:pt>
                <c:pt idx="6840">
                  <c:v>1.1650442363516218E-2</c:v>
                </c:pt>
                <c:pt idx="6841">
                  <c:v>1.1613307373226096E-2</c:v>
                </c:pt>
                <c:pt idx="6842">
                  <c:v>1.1551702990308516E-2</c:v>
                </c:pt>
                <c:pt idx="6843">
                  <c:v>1.1477639842701243E-2</c:v>
                </c:pt>
                <c:pt idx="6844">
                  <c:v>1.1405596831773463E-2</c:v>
                </c:pt>
                <c:pt idx="6845">
                  <c:v>1.1347009416305526E-2</c:v>
                </c:pt>
                <c:pt idx="6846">
                  <c:v>1.1307846619438528E-2</c:v>
                </c:pt>
                <c:pt idx="6847">
                  <c:v>1.1287636450252565E-2</c:v>
                </c:pt>
                <c:pt idx="6848">
                  <c:v>1.1282175665238609E-2</c:v>
                </c:pt>
                <c:pt idx="6849">
                  <c:v>1.1287169713807072E-2</c:v>
                </c:pt>
                <c:pt idx="6850">
                  <c:v>1.1300331873946429E-2</c:v>
                </c:pt>
                <c:pt idx="6851">
                  <c:v>1.1321056083515763E-2</c:v>
                </c:pt>
                <c:pt idx="6852">
                  <c:v>1.1349856908744033E-2</c:v>
                </c:pt>
                <c:pt idx="6853">
                  <c:v>1.1386595903573511E-2</c:v>
                </c:pt>
                <c:pt idx="6854">
                  <c:v>1.1429687655790017E-2</c:v>
                </c:pt>
                <c:pt idx="6855">
                  <c:v>1.1476565879872353E-2</c:v>
                </c:pt>
                <c:pt idx="6856">
                  <c:v>1.1524896836599758E-2</c:v>
                </c:pt>
                <c:pt idx="6857">
                  <c:v>1.1572532607464065E-2</c:v>
                </c:pt>
                <c:pt idx="6858">
                  <c:v>1.1617698011587869E-2</c:v>
                </c:pt>
                <c:pt idx="6859">
                  <c:v>1.1659131008295871E-2</c:v>
                </c:pt>
                <c:pt idx="6860">
                  <c:v>1.169482167380111E-2</c:v>
                </c:pt>
                <c:pt idx="6861">
                  <c:v>1.1722058801453068E-2</c:v>
                </c:pt>
                <c:pt idx="6862">
                  <c:v>1.1738084187590942E-2</c:v>
                </c:pt>
                <c:pt idx="6863">
                  <c:v>1.1740934245310992E-2</c:v>
                </c:pt>
                <c:pt idx="6864">
                  <c:v>1.1731262813920135E-2</c:v>
                </c:pt>
                <c:pt idx="6865">
                  <c:v>1.1712995142236133E-2</c:v>
                </c:pt>
                <c:pt idx="6866">
                  <c:v>1.1693233283392796E-2</c:v>
                </c:pt>
                <c:pt idx="6867">
                  <c:v>1.1680479653350968E-2</c:v>
                </c:pt>
                <c:pt idx="6868">
                  <c:v>1.1680993528638845E-2</c:v>
                </c:pt>
                <c:pt idx="6869">
                  <c:v>1.1696923964156464E-2</c:v>
                </c:pt>
                <c:pt idx="6870">
                  <c:v>1.1724908754007907E-2</c:v>
                </c:pt>
                <c:pt idx="6871">
                  <c:v>1.1757521017961254E-2</c:v>
                </c:pt>
                <c:pt idx="6872">
                  <c:v>1.1785322804138482E-2</c:v>
                </c:pt>
                <c:pt idx="6873">
                  <c:v>1.1799387915084187E-2</c:v>
                </c:pt>
                <c:pt idx="6874">
                  <c:v>1.1795088895960388E-2</c:v>
                </c:pt>
                <c:pt idx="6875">
                  <c:v>1.1772566469519203E-2</c:v>
                </c:pt>
                <c:pt idx="6876">
                  <c:v>1.173658908282384E-2</c:v>
                </c:pt>
                <c:pt idx="6877">
                  <c:v>1.1693607021789915E-2</c:v>
                </c:pt>
                <c:pt idx="6878">
                  <c:v>1.1650068662263386E-2</c:v>
                </c:pt>
                <c:pt idx="6879">
                  <c:v>1.1607842491741422E-2</c:v>
                </c:pt>
                <c:pt idx="6880">
                  <c:v>1.1565760537128451E-2</c:v>
                </c:pt>
                <c:pt idx="6881">
                  <c:v>1.1519900053621707E-2</c:v>
                </c:pt>
                <c:pt idx="6882">
                  <c:v>1.1467180491646429E-2</c:v>
                </c:pt>
                <c:pt idx="6883">
                  <c:v>1.1408911575170783E-2</c:v>
                </c:pt>
                <c:pt idx="6884">
                  <c:v>1.1351210641205051E-2</c:v>
                </c:pt>
                <c:pt idx="6885">
                  <c:v>1.130397254185957E-2</c:v>
                </c:pt>
                <c:pt idx="6886">
                  <c:v>1.1278535180041977E-2</c:v>
                </c:pt>
                <c:pt idx="6887">
                  <c:v>1.1282455703825373E-2</c:v>
                </c:pt>
                <c:pt idx="6888">
                  <c:v>1.1316248352205811E-2</c:v>
                </c:pt>
                <c:pt idx="6889">
                  <c:v>1.1373757909170185E-2</c:v>
                </c:pt>
                <c:pt idx="6890">
                  <c:v>1.1442387232706314E-2</c:v>
                </c:pt>
                <c:pt idx="6891">
                  <c:v>1.1508972709875626E-2</c:v>
                </c:pt>
                <c:pt idx="6892">
                  <c:v>1.1561557236239545E-2</c:v>
                </c:pt>
                <c:pt idx="6893">
                  <c:v>1.1593129691071419E-2</c:v>
                </c:pt>
                <c:pt idx="6894">
                  <c:v>1.1601723774414392E-2</c:v>
                </c:pt>
                <c:pt idx="6895">
                  <c:v>1.1590794371722186E-2</c:v>
                </c:pt>
                <c:pt idx="6896">
                  <c:v>1.1567161646465002E-2</c:v>
                </c:pt>
                <c:pt idx="6897">
                  <c:v>1.1538720012382226E-2</c:v>
                </c:pt>
                <c:pt idx="6898">
                  <c:v>1.1512988710237222E-2</c:v>
                </c:pt>
                <c:pt idx="6899">
                  <c:v>1.1495477352831979E-2</c:v>
                </c:pt>
                <c:pt idx="6900">
                  <c:v>1.1488986655715978E-2</c:v>
                </c:pt>
                <c:pt idx="6901">
                  <c:v>1.1493842995499621E-2</c:v>
                </c:pt>
                <c:pt idx="6902">
                  <c:v>1.1508552432914616E-2</c:v>
                </c:pt>
                <c:pt idx="6903">
                  <c:v>1.153022057517818E-2</c:v>
                </c:pt>
                <c:pt idx="6904">
                  <c:v>1.1555299063624975E-2</c:v>
                </c:pt>
                <c:pt idx="6905">
                  <c:v>1.158023888492023E-2</c:v>
                </c:pt>
                <c:pt idx="6906">
                  <c:v>1.1602330971517655E-2</c:v>
                </c:pt>
                <c:pt idx="6907">
                  <c:v>1.1620407151019325E-2</c:v>
                </c:pt>
                <c:pt idx="6908">
                  <c:v>1.163507416479927E-2</c:v>
                </c:pt>
                <c:pt idx="6909">
                  <c:v>1.1647219200784393E-2</c:v>
                </c:pt>
                <c:pt idx="6910">
                  <c:v>1.1658570445322276E-2</c:v>
                </c:pt>
                <c:pt idx="6911">
                  <c:v>1.1669267980242832E-2</c:v>
                </c:pt>
                <c:pt idx="6912">
                  <c:v>1.1677583276736642E-2</c:v>
                </c:pt>
                <c:pt idx="6913">
                  <c:v>1.1679778915302048E-2</c:v>
                </c:pt>
                <c:pt idx="6914">
                  <c:v>1.1671276717058161E-2</c:v>
                </c:pt>
                <c:pt idx="6915">
                  <c:v>1.1648480435526149E-2</c:v>
                </c:pt>
                <c:pt idx="6916">
                  <c:v>1.1610318027825767E-2</c:v>
                </c:pt>
                <c:pt idx="6917">
                  <c:v>1.1560669877919389E-2</c:v>
                </c:pt>
                <c:pt idx="6918">
                  <c:v>1.1506637843016216E-2</c:v>
                </c:pt>
                <c:pt idx="6919">
                  <c:v>1.1458635762336983E-2</c:v>
                </c:pt>
                <c:pt idx="6920">
                  <c:v>1.1426045933865332E-2</c:v>
                </c:pt>
                <c:pt idx="6921">
                  <c:v>1.1414654077837722E-2</c:v>
                </c:pt>
                <c:pt idx="6922">
                  <c:v>1.1425018787048841E-2</c:v>
                </c:pt>
                <c:pt idx="6923">
                  <c:v>1.1452472455397506E-2</c:v>
                </c:pt>
                <c:pt idx="6924">
                  <c:v>1.1488332921815187E-2</c:v>
                </c:pt>
                <c:pt idx="6925">
                  <c:v>1.1522468486289589E-2</c:v>
                </c:pt>
                <c:pt idx="6926">
                  <c:v>1.1548013543436726E-2</c:v>
                </c:pt>
                <c:pt idx="6927">
                  <c:v>1.156183745503327E-2</c:v>
                </c:pt>
                <c:pt idx="6928">
                  <c:v>1.1566227573071703E-2</c:v>
                </c:pt>
                <c:pt idx="6929">
                  <c:v>1.156762868391505E-2</c:v>
                </c:pt>
                <c:pt idx="6930">
                  <c:v>1.1573513398818864E-2</c:v>
                </c:pt>
                <c:pt idx="6931">
                  <c:v>1.1589766835186772E-2</c:v>
                </c:pt>
                <c:pt idx="6932">
                  <c:v>1.1618585486436812E-2</c:v>
                </c:pt>
                <c:pt idx="6933">
                  <c:v>1.1657215754457235E-2</c:v>
                </c:pt>
                <c:pt idx="6934">
                  <c:v>1.1699400008070366E-2</c:v>
                </c:pt>
                <c:pt idx="6935">
                  <c:v>1.1737803855055091E-2</c:v>
                </c:pt>
                <c:pt idx="6936">
                  <c:v>1.1765043678587012E-2</c:v>
                </c:pt>
                <c:pt idx="6937">
                  <c:v>1.1776398003185768E-2</c:v>
                </c:pt>
                <c:pt idx="6938">
                  <c:v>1.1771071246038618E-2</c:v>
                </c:pt>
                <c:pt idx="6939">
                  <c:v>1.1750886232882136E-2</c:v>
                </c:pt>
                <c:pt idx="6940">
                  <c:v>1.1720657192302992E-2</c:v>
                </c:pt>
                <c:pt idx="6941">
                  <c:v>1.1686085598446434E-2</c:v>
                </c:pt>
                <c:pt idx="6942">
                  <c:v>1.1652404300369196E-2</c:v>
                </c:pt>
                <c:pt idx="6943">
                  <c:v>1.1622509081185912E-2</c:v>
                </c:pt>
                <c:pt idx="6944">
                  <c:v>1.1596959641988942E-2</c:v>
                </c:pt>
                <c:pt idx="6945">
                  <c:v>1.1573326581247007E-2</c:v>
                </c:pt>
                <c:pt idx="6946">
                  <c:v>1.1548153648441657E-2</c:v>
                </c:pt>
                <c:pt idx="6947">
                  <c:v>1.1517284937784495E-2</c:v>
                </c:pt>
                <c:pt idx="6948">
                  <c:v>1.147801339561207E-2</c:v>
                </c:pt>
                <c:pt idx="6949">
                  <c:v>1.1430247923412091E-2</c:v>
                </c:pt>
                <c:pt idx="6950">
                  <c:v>1.1379126478844554E-2</c:v>
                </c:pt>
                <c:pt idx="6951">
                  <c:v>1.1334265949383155E-2</c:v>
                </c:pt>
                <c:pt idx="6952">
                  <c:v>1.1307053130855022E-2</c:v>
                </c:pt>
                <c:pt idx="6953">
                  <c:v>1.1307426537066751E-2</c:v>
                </c:pt>
                <c:pt idx="6954">
                  <c:v>1.1338887163405271E-2</c:v>
                </c:pt>
                <c:pt idx="6955">
                  <c:v>1.1396866572342308E-2</c:v>
                </c:pt>
                <c:pt idx="6956">
                  <c:v>1.1470822558517408E-2</c:v>
                </c:pt>
                <c:pt idx="6957">
                  <c:v>1.1545818570927641E-2</c:v>
                </c:pt>
                <c:pt idx="6958">
                  <c:v>1.1607141870883204E-2</c:v>
                </c:pt>
                <c:pt idx="6959">
                  <c:v>1.1642314433828922E-2</c:v>
                </c:pt>
                <c:pt idx="6960">
                  <c:v>1.1643949349992706E-2</c:v>
                </c:pt>
                <c:pt idx="6961">
                  <c:v>1.1612653452161687E-2</c:v>
                </c:pt>
                <c:pt idx="6962">
                  <c:v>1.1558241327577008E-2</c:v>
                </c:pt>
                <c:pt idx="6963">
                  <c:v>1.1497858855955796E-2</c:v>
                </c:pt>
                <c:pt idx="6964">
                  <c:v>1.1448176868952071E-2</c:v>
                </c:pt>
                <c:pt idx="6965">
                  <c:v>1.1422450930635559E-2</c:v>
                </c:pt>
                <c:pt idx="6966">
                  <c:v>1.1423664824502317E-2</c:v>
                </c:pt>
                <c:pt idx="6967">
                  <c:v>1.1447009597368014E-2</c:v>
                </c:pt>
                <c:pt idx="6968">
                  <c:v>1.1483009696682939E-2</c:v>
                </c:pt>
                <c:pt idx="6969">
                  <c:v>1.1522421787378185E-2</c:v>
                </c:pt>
                <c:pt idx="6970">
                  <c:v>1.1559175383793825E-2</c:v>
                </c:pt>
                <c:pt idx="6971">
                  <c:v>1.1591681791595549E-2</c:v>
                </c:pt>
                <c:pt idx="6972">
                  <c:v>1.1621715017482898E-2</c:v>
                </c:pt>
                <c:pt idx="6973">
                  <c:v>1.165212402313311E-2</c:v>
                </c:pt>
                <c:pt idx="6974">
                  <c:v>1.1683376049281619E-2</c:v>
                </c:pt>
                <c:pt idx="6975">
                  <c:v>1.1712294351721182E-2</c:v>
                </c:pt>
                <c:pt idx="6976">
                  <c:v>1.1730982485787207E-2</c:v>
                </c:pt>
                <c:pt idx="6977">
                  <c:v>1.172878658834044E-2</c:v>
                </c:pt>
                <c:pt idx="6978">
                  <c:v>1.1696970681835523E-2</c:v>
                </c:pt>
                <c:pt idx="6979">
                  <c:v>1.1632271512418874E-2</c:v>
                </c:pt>
                <c:pt idx="6980">
                  <c:v>1.1541802266972229E-2</c:v>
                </c:pt>
                <c:pt idx="6981">
                  <c:v>1.1443554491866532E-2</c:v>
                </c:pt>
                <c:pt idx="6982">
                  <c:v>1.1361527154777579E-2</c:v>
                </c:pt>
                <c:pt idx="6983">
                  <c:v>1.1318022072124529E-2</c:v>
                </c:pt>
                <c:pt idx="6984">
                  <c:v>1.1324230148887855E-2</c:v>
                </c:pt>
                <c:pt idx="6985">
                  <c:v>1.1377165776140358E-2</c:v>
                </c:pt>
                <c:pt idx="6986">
                  <c:v>1.1462184372676782E-2</c:v>
                </c:pt>
                <c:pt idx="6987">
                  <c:v>1.155964241265563E-2</c:v>
                </c:pt>
                <c:pt idx="6988">
                  <c:v>1.1648060023538704E-2</c:v>
                </c:pt>
                <c:pt idx="6989">
                  <c:v>1.1709070729917243E-2</c:v>
                </c:pt>
                <c:pt idx="6990">
                  <c:v>1.1732617735779511E-2</c:v>
                </c:pt>
                <c:pt idx="6991">
                  <c:v>1.1717947427439163E-2</c:v>
                </c:pt>
                <c:pt idx="6992">
                  <c:v>1.1674733634725838E-2</c:v>
                </c:pt>
                <c:pt idx="6993">
                  <c:v>1.1619566381801078E-2</c:v>
                </c:pt>
                <c:pt idx="6994">
                  <c:v>1.1570057286751662E-2</c:v>
                </c:pt>
                <c:pt idx="6995">
                  <c:v>1.1537692599046929E-2</c:v>
                </c:pt>
                <c:pt idx="6996">
                  <c:v>1.1524616641640301E-2</c:v>
                </c:pt>
                <c:pt idx="6997">
                  <c:v>1.1525737422563038E-2</c:v>
                </c:pt>
                <c:pt idx="6998">
                  <c:v>1.1532135269044081E-2</c:v>
                </c:pt>
                <c:pt idx="6999">
                  <c:v>1.1535964682100292E-2</c:v>
                </c:pt>
                <c:pt idx="7000">
                  <c:v>1.1532275368926665E-2</c:v>
                </c:pt>
                <c:pt idx="7001">
                  <c:v>1.1520787328644273E-2</c:v>
                </c:pt>
                <c:pt idx="7002">
                  <c:v>1.150570389978724E-2</c:v>
                </c:pt>
                <c:pt idx="7003">
                  <c:v>1.1493516124771137E-2</c:v>
                </c:pt>
                <c:pt idx="7004">
                  <c:v>1.1489780476775308E-2</c:v>
                </c:pt>
                <c:pt idx="7005">
                  <c:v>1.1497298501104831E-2</c:v>
                </c:pt>
                <c:pt idx="7006">
                  <c:v>1.1514716535772091E-2</c:v>
                </c:pt>
                <c:pt idx="7007">
                  <c:v>1.1536851989943715E-2</c:v>
                </c:pt>
                <c:pt idx="7008">
                  <c:v>1.1557727597514073E-2</c:v>
                </c:pt>
                <c:pt idx="7009">
                  <c:v>1.1571411705771046E-2</c:v>
                </c:pt>
                <c:pt idx="7010">
                  <c:v>1.1574587601415293E-2</c:v>
                </c:pt>
                <c:pt idx="7011">
                  <c:v>1.1567348461384758E-2</c:v>
                </c:pt>
                <c:pt idx="7012">
                  <c:v>1.1552637032463248E-2</c:v>
                </c:pt>
                <c:pt idx="7013">
                  <c:v>1.1534470272987835E-2</c:v>
                </c:pt>
                <c:pt idx="7014">
                  <c:v>1.1517098144398847E-2</c:v>
                </c:pt>
                <c:pt idx="7015">
                  <c:v>1.1503228959943729E-2</c:v>
                </c:pt>
                <c:pt idx="7016">
                  <c:v>1.1493235950056819E-2</c:v>
                </c:pt>
                <c:pt idx="7017">
                  <c:v>1.1485858080962492E-2</c:v>
                </c:pt>
                <c:pt idx="7018">
                  <c:v>1.147922744479148E-2</c:v>
                </c:pt>
                <c:pt idx="7019">
                  <c:v>1.1470542398442935E-2</c:v>
                </c:pt>
                <c:pt idx="7020">
                  <c:v>1.145830891810597E-2</c:v>
                </c:pt>
                <c:pt idx="7021">
                  <c:v>1.1441313357049471E-2</c:v>
                </c:pt>
                <c:pt idx="7022">
                  <c:v>1.1418202328820976E-2</c:v>
                </c:pt>
                <c:pt idx="7023">
                  <c:v>1.1388089803935592E-2</c:v>
                </c:pt>
                <c:pt idx="7024">
                  <c:v>1.1350557114662613E-2</c:v>
                </c:pt>
                <c:pt idx="7025">
                  <c:v>1.1306166292389248E-2</c:v>
                </c:pt>
                <c:pt idx="7026">
                  <c:v>1.1257392965412522E-2</c:v>
                </c:pt>
                <c:pt idx="7027">
                  <c:v>1.1209745081037132E-2</c:v>
                </c:pt>
                <c:pt idx="7028">
                  <c:v>1.116933481188111E-2</c:v>
                </c:pt>
                <c:pt idx="7029">
                  <c:v>1.1143625385307682E-2</c:v>
                </c:pt>
                <c:pt idx="7030">
                  <c:v>1.1137793150055825E-2</c:v>
                </c:pt>
                <c:pt idx="7031">
                  <c:v>1.11540769468166E-2</c:v>
                </c:pt>
                <c:pt idx="7032">
                  <c:v>1.1190986035833923E-2</c:v>
                </c:pt>
                <c:pt idx="7033">
                  <c:v>1.1244605458740526E-2</c:v>
                </c:pt>
                <c:pt idx="7034">
                  <c:v>1.1308593433547082E-2</c:v>
                </c:pt>
                <c:pt idx="7035">
                  <c:v>1.1375578547101268E-2</c:v>
                </c:pt>
                <c:pt idx="7036">
                  <c:v>1.1438838784124012E-2</c:v>
                </c:pt>
                <c:pt idx="7037">
                  <c:v>1.1493235950056819E-2</c:v>
                </c:pt>
                <c:pt idx="7038">
                  <c:v>1.1535684479999881E-2</c:v>
                </c:pt>
                <c:pt idx="7039">
                  <c:v>1.1566180869454729E-2</c:v>
                </c:pt>
                <c:pt idx="7040">
                  <c:v>1.1586310593773037E-2</c:v>
                </c:pt>
                <c:pt idx="7041">
                  <c:v>1.1599341701668892E-2</c:v>
                </c:pt>
                <c:pt idx="7042">
                  <c:v>1.1608823362841542E-2</c:v>
                </c:pt>
                <c:pt idx="7043">
                  <c:v>1.1617557884145997E-2</c:v>
                </c:pt>
                <c:pt idx="7044">
                  <c:v>1.1627740595992381E-2</c:v>
                </c:pt>
                <c:pt idx="7045">
                  <c:v>1.1640445965749553E-2</c:v>
                </c:pt>
                <c:pt idx="7046">
                  <c:v>1.1655720928061903E-2</c:v>
                </c:pt>
                <c:pt idx="7047">
                  <c:v>1.1673005172452306E-2</c:v>
                </c:pt>
                <c:pt idx="7048">
                  <c:v>1.1691878484400248E-2</c:v>
                </c:pt>
                <c:pt idx="7049">
                  <c:v>1.1710425582543111E-2</c:v>
                </c:pt>
                <c:pt idx="7050">
                  <c:v>1.1726450539415251E-2</c:v>
                </c:pt>
                <c:pt idx="7051">
                  <c:v>1.1736869414575652E-2</c:v>
                </c:pt>
                <c:pt idx="7052">
                  <c:v>1.1736775970638175E-2</c:v>
                </c:pt>
                <c:pt idx="7053">
                  <c:v>1.1720797353014473E-2</c:v>
                </c:pt>
                <c:pt idx="7054">
                  <c:v>1.1683282616853381E-2</c:v>
                </c:pt>
                <c:pt idx="7055">
                  <c:v>1.1619799928642722E-2</c:v>
                </c:pt>
                <c:pt idx="7056">
                  <c:v>1.1529660178570395E-2</c:v>
                </c:pt>
                <c:pt idx="7057">
                  <c:v>1.1418389079675757E-2</c:v>
                </c:pt>
                <c:pt idx="7058">
                  <c:v>1.129995847383471E-2</c:v>
                </c:pt>
                <c:pt idx="7059">
                  <c:v>1.1194952433065026E-2</c:v>
                </c:pt>
                <c:pt idx="7060">
                  <c:v>1.1124076041478598E-2</c:v>
                </c:pt>
                <c:pt idx="7061">
                  <c:v>1.1100655313279324E-2</c:v>
                </c:pt>
                <c:pt idx="7062">
                  <c:v>1.1123702792878349E-2</c:v>
                </c:pt>
                <c:pt idx="7063">
                  <c:v>1.1181560154806442E-2</c:v>
                </c:pt>
                <c:pt idx="7064">
                  <c:v>1.1256646239342877E-2</c:v>
                </c:pt>
                <c:pt idx="7065">
                  <c:v>1.1332072056909687E-2</c:v>
                </c:pt>
                <c:pt idx="7066">
                  <c:v>1.1396072921096252E-2</c:v>
                </c:pt>
                <c:pt idx="7067">
                  <c:v>1.1441219976683143E-2</c:v>
                </c:pt>
                <c:pt idx="7068">
                  <c:v>1.1465452855221176E-2</c:v>
                </c:pt>
                <c:pt idx="7069">
                  <c:v>1.147170973327884E-2</c:v>
                </c:pt>
                <c:pt idx="7070">
                  <c:v>1.1465592933594299E-2</c:v>
                </c:pt>
                <c:pt idx="7071">
                  <c:v>1.1454620264553145E-2</c:v>
                </c:pt>
                <c:pt idx="7072">
                  <c:v>1.1446495998864954E-2</c:v>
                </c:pt>
                <c:pt idx="7073">
                  <c:v>1.1447756650820446E-2</c:v>
                </c:pt>
                <c:pt idx="7074">
                  <c:v>1.146209098782271E-2</c:v>
                </c:pt>
                <c:pt idx="7075">
                  <c:v>1.1489920562995488E-2</c:v>
                </c:pt>
                <c:pt idx="7076">
                  <c:v>1.1527885594083038E-2</c:v>
                </c:pt>
                <c:pt idx="7077">
                  <c:v>1.1569870470666616E-2</c:v>
                </c:pt>
                <c:pt idx="7078">
                  <c:v>1.1608076032278553E-2</c:v>
                </c:pt>
                <c:pt idx="7079">
                  <c:v>1.1635027453777997E-2</c:v>
                </c:pt>
                <c:pt idx="7080">
                  <c:v>1.1645350711603015E-2</c:v>
                </c:pt>
                <c:pt idx="7081">
                  <c:v>1.1638624217112054E-2</c:v>
                </c:pt>
                <c:pt idx="7082">
                  <c:v>1.1618912451312208E-2</c:v>
                </c:pt>
                <c:pt idx="7083">
                  <c:v>1.1593876995915204E-2</c:v>
                </c:pt>
                <c:pt idx="7084">
                  <c:v>1.1572859537669639E-2</c:v>
                </c:pt>
                <c:pt idx="7085">
                  <c:v>1.1562678112498909E-2</c:v>
                </c:pt>
                <c:pt idx="7086">
                  <c:v>1.1564172618677943E-2</c:v>
                </c:pt>
                <c:pt idx="7087">
                  <c:v>1.1572579311764048E-2</c:v>
                </c:pt>
                <c:pt idx="7088">
                  <c:v>1.1578043749534989E-2</c:v>
                </c:pt>
                <c:pt idx="7089">
                  <c:v>1.1569590246689927E-2</c:v>
                </c:pt>
                <c:pt idx="7090">
                  <c:v>1.153820630541082E-2</c:v>
                </c:pt>
                <c:pt idx="7091">
                  <c:v>1.1481095219386468E-2</c:v>
                </c:pt>
                <c:pt idx="7092">
                  <c:v>1.1404196243575155E-2</c:v>
                </c:pt>
                <c:pt idx="7093">
                  <c:v>1.132259643587254E-2</c:v>
                </c:pt>
                <c:pt idx="7094">
                  <c:v>1.1254966110380921E-2</c:v>
                </c:pt>
                <c:pt idx="7095">
                  <c:v>1.1215578282633549E-2</c:v>
                </c:pt>
                <c:pt idx="7096">
                  <c:v>1.1210211734281623E-2</c:v>
                </c:pt>
                <c:pt idx="7097">
                  <c:v>1.1233825043075702E-2</c:v>
                </c:pt>
                <c:pt idx="7098">
                  <c:v>1.1274007952561522E-2</c:v>
                </c:pt>
                <c:pt idx="7099">
                  <c:v>1.1316061645267456E-2</c:v>
                </c:pt>
                <c:pt idx="7100">
                  <c:v>1.1348409820089795E-2</c:v>
                </c:pt>
                <c:pt idx="7101">
                  <c:v>1.1365448427832731E-2</c:v>
                </c:pt>
                <c:pt idx="7102">
                  <c:v>1.1368762864811161E-2</c:v>
                </c:pt>
                <c:pt idx="7103">
                  <c:v>1.1365961930497343E-2</c:v>
                </c:pt>
                <c:pt idx="7104">
                  <c:v>1.1367362395396281E-2</c:v>
                </c:pt>
                <c:pt idx="7105">
                  <c:v>1.1381273925296548E-2</c:v>
                </c:pt>
                <c:pt idx="7106">
                  <c:v>1.1410358865433973E-2</c:v>
                </c:pt>
                <c:pt idx="7107">
                  <c:v>1.1451165098503208E-2</c:v>
                </c:pt>
                <c:pt idx="7108">
                  <c:v>1.1494496737694444E-2</c:v>
                </c:pt>
                <c:pt idx="7109">
                  <c:v>1.153022057517818E-2</c:v>
                </c:pt>
                <c:pt idx="7110">
                  <c:v>1.1548480560295688E-2</c:v>
                </c:pt>
                <c:pt idx="7111">
                  <c:v>1.1543203299017275E-2</c:v>
                </c:pt>
                <c:pt idx="7112">
                  <c:v>1.1514809931942888E-2</c:v>
                </c:pt>
                <c:pt idx="7113">
                  <c:v>1.1469795305794745E-2</c:v>
                </c:pt>
                <c:pt idx="7114">
                  <c:v>1.1420069840982778E-2</c:v>
                </c:pt>
                <c:pt idx="7115">
                  <c:v>1.1378286176601655E-2</c:v>
                </c:pt>
                <c:pt idx="7116">
                  <c:v>1.1355785354538978E-2</c:v>
                </c:pt>
                <c:pt idx="7117">
                  <c:v>1.1357419192408198E-2</c:v>
                </c:pt>
                <c:pt idx="7118">
                  <c:v>1.1381320609032981E-2</c:v>
                </c:pt>
                <c:pt idx="7119">
                  <c:v>1.141899602050846E-2</c:v>
                </c:pt>
                <c:pt idx="7120">
                  <c:v>1.1458028766103929E-2</c:v>
                </c:pt>
                <c:pt idx="7121">
                  <c:v>1.1486791981514272E-2</c:v>
                </c:pt>
                <c:pt idx="7122">
                  <c:v>1.1495290568825717E-2</c:v>
                </c:pt>
                <c:pt idx="7123">
                  <c:v>1.1478620419777447E-2</c:v>
                </c:pt>
                <c:pt idx="7124">
                  <c:v>1.1438371885153193E-2</c:v>
                </c:pt>
                <c:pt idx="7125">
                  <c:v>1.1383374698404464E-2</c:v>
                </c:pt>
                <c:pt idx="7126">
                  <c:v>1.132661071314069E-2</c:v>
                </c:pt>
                <c:pt idx="7127">
                  <c:v>1.1282082319083137E-2</c:v>
                </c:pt>
                <c:pt idx="7128">
                  <c:v>1.126037988252972E-2</c:v>
                </c:pt>
                <c:pt idx="7129">
                  <c:v>1.1263926873288383E-2</c:v>
                </c:pt>
                <c:pt idx="7130">
                  <c:v>1.1288756619768154E-2</c:v>
                </c:pt>
                <c:pt idx="7131">
                  <c:v>1.1325257057357447E-2</c:v>
                </c:pt>
                <c:pt idx="7132">
                  <c:v>1.136278756011257E-2</c:v>
                </c:pt>
                <c:pt idx="7133">
                  <c:v>1.1391357728892677E-2</c:v>
                </c:pt>
                <c:pt idx="7134">
                  <c:v>1.1403729381846101E-2</c:v>
                </c:pt>
                <c:pt idx="7135">
                  <c:v>1.139625966243531E-2</c:v>
                </c:pt>
                <c:pt idx="7136">
                  <c:v>1.1370676846981915E-2</c:v>
                </c:pt>
                <c:pt idx="7137">
                  <c:v>1.133319234104337E-2</c:v>
                </c:pt>
                <c:pt idx="7138">
                  <c:v>1.1292210493962802E-2</c:v>
                </c:pt>
                <c:pt idx="7139">
                  <c:v>1.1257346294995436E-2</c:v>
                </c:pt>
                <c:pt idx="7140">
                  <c:v>1.1237138475682879E-2</c:v>
                </c:pt>
                <c:pt idx="7141">
                  <c:v>1.1235505090252413E-2</c:v>
                </c:pt>
                <c:pt idx="7142">
                  <c:v>1.1253285987918655E-2</c:v>
                </c:pt>
                <c:pt idx="7143">
                  <c:v>1.1287263061056114E-2</c:v>
                </c:pt>
                <c:pt idx="7144">
                  <c:v>1.1331558594314135E-2</c:v>
                </c:pt>
                <c:pt idx="7145">
                  <c:v>1.1378286176601655E-2</c:v>
                </c:pt>
                <c:pt idx="7146">
                  <c:v>1.1419136083898013E-2</c:v>
                </c:pt>
                <c:pt idx="7147">
                  <c:v>1.1446729452654809E-2</c:v>
                </c:pt>
                <c:pt idx="7148">
                  <c:v>1.1455600789655591E-2</c:v>
                </c:pt>
                <c:pt idx="7149">
                  <c:v>1.1443321039783533E-2</c:v>
                </c:pt>
                <c:pt idx="7150">
                  <c:v>1.1410592299799144E-2</c:v>
                </c:pt>
                <c:pt idx="7151">
                  <c:v>1.1361807244535855E-2</c:v>
                </c:pt>
                <c:pt idx="7152">
                  <c:v>1.1304065892720389E-2</c:v>
                </c:pt>
                <c:pt idx="7153">
                  <c:v>1.1244885473102446E-2</c:v>
                </c:pt>
                <c:pt idx="7154">
                  <c:v>1.1192572590379441E-2</c:v>
                </c:pt>
                <c:pt idx="7155">
                  <c:v>1.1153050443029961E-2</c:v>
                </c:pt>
                <c:pt idx="7156">
                  <c:v>1.1129534838909567E-2</c:v>
                </c:pt>
                <c:pt idx="7157">
                  <c:v>1.1122303113484406E-2</c:v>
                </c:pt>
                <c:pt idx="7158">
                  <c:v>1.1128928302473379E-2</c:v>
                </c:pt>
                <c:pt idx="7159">
                  <c:v>1.1145025133422432E-2</c:v>
                </c:pt>
                <c:pt idx="7160">
                  <c:v>1.1166021896537055E-2</c:v>
                </c:pt>
                <c:pt idx="7161">
                  <c:v>1.1188512888837172E-2</c:v>
                </c:pt>
                <c:pt idx="7162">
                  <c:v>1.1210305064990784E-2</c:v>
                </c:pt>
                <c:pt idx="7163">
                  <c:v>1.1230931643728698E-2</c:v>
                </c:pt>
                <c:pt idx="7164">
                  <c:v>1.1252072570182587E-2</c:v>
                </c:pt>
                <c:pt idx="7165">
                  <c:v>1.1275128086925674E-2</c:v>
                </c:pt>
                <c:pt idx="7166">
                  <c:v>1.1300798624537273E-2</c:v>
                </c:pt>
                <c:pt idx="7167">
                  <c:v>1.1328664543765816E-2</c:v>
                </c:pt>
                <c:pt idx="7168">
                  <c:v>1.1355925397544171E-2</c:v>
                </c:pt>
                <c:pt idx="7169">
                  <c:v>1.1378519593728393E-2</c:v>
                </c:pt>
                <c:pt idx="7170">
                  <c:v>1.1392571535854063E-2</c:v>
                </c:pt>
                <c:pt idx="7171">
                  <c:v>1.1395372641789487E-2</c:v>
                </c:pt>
                <c:pt idx="7172">
                  <c:v>1.1386315797827801E-2</c:v>
                </c:pt>
                <c:pt idx="7173">
                  <c:v>1.1367362395396281E-2</c:v>
                </c:pt>
                <c:pt idx="7174">
                  <c:v>1.1342341436304543E-2</c:v>
                </c:pt>
                <c:pt idx="7175">
                  <c:v>1.1315641554949369E-2</c:v>
                </c:pt>
                <c:pt idx="7176">
                  <c:v>1.1290996967467066E-2</c:v>
                </c:pt>
                <c:pt idx="7177">
                  <c:v>1.1270180848614881E-2</c:v>
                </c:pt>
                <c:pt idx="7178">
                  <c:v>1.1253285987918655E-2</c:v>
                </c:pt>
                <c:pt idx="7179">
                  <c:v>1.1239331888639032E-2</c:v>
                </c:pt>
                <c:pt idx="7180">
                  <c:v>1.1227524924045901E-2</c:v>
                </c:pt>
                <c:pt idx="7181">
                  <c:v>1.1218144916157042E-2</c:v>
                </c:pt>
                <c:pt idx="7182">
                  <c:v>1.1213198326920377E-2</c:v>
                </c:pt>
                <c:pt idx="7183">
                  <c:v>1.1215998276172163E-2</c:v>
                </c:pt>
                <c:pt idx="7184">
                  <c:v>1.1228598271199503E-2</c:v>
                </c:pt>
                <c:pt idx="7185">
                  <c:v>1.1252539268910695E-2</c:v>
                </c:pt>
                <c:pt idx="7186">
                  <c:v>1.1286329589469419E-2</c:v>
                </c:pt>
                <c:pt idx="7187">
                  <c:v>1.1326424001747232E-2</c:v>
                </c:pt>
                <c:pt idx="7188">
                  <c:v>1.1368155994176971E-2</c:v>
                </c:pt>
                <c:pt idx="7189">
                  <c:v>1.1405456772750417E-2</c:v>
                </c:pt>
                <c:pt idx="7190">
                  <c:v>1.1433562854964458E-2</c:v>
                </c:pt>
                <c:pt idx="7191">
                  <c:v>1.1448877233408278E-2</c:v>
                </c:pt>
                <c:pt idx="7192">
                  <c:v>1.1448877233408278E-2</c:v>
                </c:pt>
                <c:pt idx="7193">
                  <c:v>1.1432208865780575E-2</c:v>
                </c:pt>
                <c:pt idx="7194">
                  <c:v>1.1398127080243476E-2</c:v>
                </c:pt>
                <c:pt idx="7195">
                  <c:v>1.1347709617633112E-2</c:v>
                </c:pt>
                <c:pt idx="7196">
                  <c:v>1.1283482513521976E-2</c:v>
                </c:pt>
                <c:pt idx="7197">
                  <c:v>1.121137836958665E-2</c:v>
                </c:pt>
                <c:pt idx="7198">
                  <c:v>1.1140639271074022E-2</c:v>
                </c:pt>
                <c:pt idx="7199">
                  <c:v>1.1081714373220714E-2</c:v>
                </c:pt>
                <c:pt idx="7200">
                  <c:v>1.1045001159600405E-2</c:v>
                </c:pt>
                <c:pt idx="7201">
                  <c:v>1.1038423897683742E-2</c:v>
                </c:pt>
                <c:pt idx="7202">
                  <c:v>1.1063613951190172E-2</c:v>
                </c:pt>
                <c:pt idx="7203">
                  <c:v>1.1117404271129522E-2</c:v>
                </c:pt>
                <c:pt idx="7204">
                  <c:v>1.1190472740016073E-2</c:v>
                </c:pt>
                <c:pt idx="7205">
                  <c:v>1.1271067613600767E-2</c:v>
                </c:pt>
                <c:pt idx="7206">
                  <c:v>1.1346729336090506E-2</c:v>
                </c:pt>
                <c:pt idx="7207">
                  <c:v>1.1407417603183995E-2</c:v>
                </c:pt>
                <c:pt idx="7208">
                  <c:v>1.1447756650820446E-2</c:v>
                </c:pt>
                <c:pt idx="7209">
                  <c:v>1.1467087105717883E-2</c:v>
                </c:pt>
                <c:pt idx="7210">
                  <c:v>1.1468207738184261E-2</c:v>
                </c:pt>
                <c:pt idx="7211">
                  <c:v>1.145578755659284E-2</c:v>
                </c:pt>
                <c:pt idx="7212">
                  <c:v>1.1434403264167354E-2</c:v>
                </c:pt>
                <c:pt idx="7213">
                  <c:v>1.1407557662839424E-2</c:v>
                </c:pt>
                <c:pt idx="7214">
                  <c:v>1.1377679292659666E-2</c:v>
                </c:pt>
                <c:pt idx="7215">
                  <c:v>1.1345982456400412E-2</c:v>
                </c:pt>
                <c:pt idx="7216">
                  <c:v>1.131340108011571E-2</c:v>
                </c:pt>
                <c:pt idx="7217">
                  <c:v>1.1280355418825678E-2</c:v>
                </c:pt>
                <c:pt idx="7218">
                  <c:v>1.124726560246982E-2</c:v>
                </c:pt>
                <c:pt idx="7219">
                  <c:v>1.1214364970248098E-2</c:v>
                </c:pt>
                <c:pt idx="7220">
                  <c:v>1.1181093532347326E-2</c:v>
                </c:pt>
                <c:pt idx="7221">
                  <c:v>1.1147684667269803E-2</c:v>
                </c:pt>
                <c:pt idx="7222">
                  <c:v>1.111451164730572E-2</c:v>
                </c:pt>
                <c:pt idx="7223">
                  <c:v>1.1083813697792894E-2</c:v>
                </c:pt>
                <c:pt idx="7224">
                  <c:v>1.1058062684255816E-2</c:v>
                </c:pt>
                <c:pt idx="7225">
                  <c:v>1.1040802895814456E-2</c:v>
                </c:pt>
                <c:pt idx="7226">
                  <c:v>1.1034692162163812E-2</c:v>
                </c:pt>
                <c:pt idx="7227">
                  <c:v>1.1041036131626675E-2</c:v>
                </c:pt>
                <c:pt idx="7228">
                  <c:v>1.1058902367136598E-2</c:v>
                </c:pt>
                <c:pt idx="7229">
                  <c:v>1.1085726424571191E-2</c:v>
                </c:pt>
                <c:pt idx="7230">
                  <c:v>1.1117404271129522E-2</c:v>
                </c:pt>
                <c:pt idx="7231">
                  <c:v>1.1149830969618541E-2</c:v>
                </c:pt>
                <c:pt idx="7232">
                  <c:v>1.1179740330050886E-2</c:v>
                </c:pt>
                <c:pt idx="7233">
                  <c:v>1.1205405229878691E-2</c:v>
                </c:pt>
                <c:pt idx="7234">
                  <c:v>1.1227011585040598E-2</c:v>
                </c:pt>
                <c:pt idx="7235">
                  <c:v>1.1245912193974989E-2</c:v>
                </c:pt>
                <c:pt idx="7236">
                  <c:v>1.1263553504475849E-2</c:v>
                </c:pt>
                <c:pt idx="7237">
                  <c:v>1.1281895626832367E-2</c:v>
                </c:pt>
                <c:pt idx="7238">
                  <c:v>1.1301452076207603E-2</c:v>
                </c:pt>
                <c:pt idx="7239">
                  <c:v>1.1321476179071217E-2</c:v>
                </c:pt>
                <c:pt idx="7240">
                  <c:v>1.134084769330081E-2</c:v>
                </c:pt>
                <c:pt idx="7241">
                  <c:v>1.1357419192408198E-2</c:v>
                </c:pt>
                <c:pt idx="7242">
                  <c:v>1.1369649831110013E-2</c:v>
                </c:pt>
                <c:pt idx="7243">
                  <c:v>1.1376838993216971E-2</c:v>
                </c:pt>
                <c:pt idx="7244">
                  <c:v>1.1379453263489232E-2</c:v>
                </c:pt>
                <c:pt idx="7245">
                  <c:v>1.1378846377916325E-2</c:v>
                </c:pt>
                <c:pt idx="7246">
                  <c:v>1.1377259142735036E-2</c:v>
                </c:pt>
                <c:pt idx="7247">
                  <c:v>1.1376932359741482E-2</c:v>
                </c:pt>
                <c:pt idx="7248">
                  <c:v>1.1378519593728393E-2</c:v>
                </c:pt>
                <c:pt idx="7249">
                  <c:v>1.1382254284815669E-2</c:v>
                </c:pt>
                <c:pt idx="7250">
                  <c:v>1.1386082376511081E-2</c:v>
                </c:pt>
                <c:pt idx="7251">
                  <c:v>1.1387622959520467E-2</c:v>
                </c:pt>
                <c:pt idx="7252">
                  <c:v>1.1384121642402895E-2</c:v>
                </c:pt>
                <c:pt idx="7253">
                  <c:v>1.1373944640914475E-2</c:v>
                </c:pt>
                <c:pt idx="7254">
                  <c:v>1.1356018759572501E-2</c:v>
                </c:pt>
                <c:pt idx="7255">
                  <c:v>1.1331418559166213E-2</c:v>
                </c:pt>
                <c:pt idx="7256">
                  <c:v>1.1301825477603406E-2</c:v>
                </c:pt>
                <c:pt idx="7257">
                  <c:v>1.1269154070367344E-2</c:v>
                </c:pt>
                <c:pt idx="7258">
                  <c:v>1.1234571729907623E-2</c:v>
                </c:pt>
                <c:pt idx="7259">
                  <c:v>1.1199338843949542E-2</c:v>
                </c:pt>
                <c:pt idx="7260">
                  <c:v>1.116378219343896E-2</c:v>
                </c:pt>
                <c:pt idx="7261">
                  <c:v>1.1129254898910607E-2</c:v>
                </c:pt>
                <c:pt idx="7262">
                  <c:v>1.1098042720709706E-2</c:v>
                </c:pt>
                <c:pt idx="7263">
                  <c:v>1.1073177224504977E-2</c:v>
                </c:pt>
                <c:pt idx="7264">
                  <c:v>1.1058669121729165E-2</c:v>
                </c:pt>
                <c:pt idx="7265">
                  <c:v>1.1057223002998846E-2</c:v>
                </c:pt>
                <c:pt idx="7266">
                  <c:v>1.1069445190351707E-2</c:v>
                </c:pt>
                <c:pt idx="7267">
                  <c:v>1.109351737434074E-2</c:v>
                </c:pt>
                <c:pt idx="7268">
                  <c:v>1.1125289101644915E-2</c:v>
                </c:pt>
                <c:pt idx="7269">
                  <c:v>1.1159489461452638E-2</c:v>
                </c:pt>
                <c:pt idx="7270">
                  <c:v>1.1191545995599812E-2</c:v>
                </c:pt>
                <c:pt idx="7271">
                  <c:v>1.1218938242314919E-2</c:v>
                </c:pt>
                <c:pt idx="7272">
                  <c:v>1.1241431975254308E-2</c:v>
                </c:pt>
                <c:pt idx="7273">
                  <c:v>1.1260799919396786E-2</c:v>
                </c:pt>
                <c:pt idx="7274">
                  <c:v>1.1279001907208003E-2</c:v>
                </c:pt>
                <c:pt idx="7275">
                  <c:v>1.1297531380934273E-2</c:v>
                </c:pt>
                <c:pt idx="7276">
                  <c:v>1.1315314818316064E-2</c:v>
                </c:pt>
                <c:pt idx="7277">
                  <c:v>1.133006488839718E-2</c:v>
                </c:pt>
                <c:pt idx="7278">
                  <c:v>1.1338607088428505E-2</c:v>
                </c:pt>
                <c:pt idx="7279">
                  <c:v>1.1338327013632039E-2</c:v>
                </c:pt>
                <c:pt idx="7280">
                  <c:v>1.1328804578025781E-2</c:v>
                </c:pt>
                <c:pt idx="7281">
                  <c:v>1.1311020588269622E-2</c:v>
                </c:pt>
                <c:pt idx="7282">
                  <c:v>1.1287776471284001E-2</c:v>
                </c:pt>
                <c:pt idx="7283">
                  <c:v>1.1262433399964262E-2</c:v>
                </c:pt>
                <c:pt idx="7284">
                  <c:v>1.1236998470976828E-2</c:v>
                </c:pt>
                <c:pt idx="7285">
                  <c:v>1.1212731670466675E-2</c:v>
                </c:pt>
                <c:pt idx="7286">
                  <c:v>1.1190006107980838E-2</c:v>
                </c:pt>
                <c:pt idx="7287">
                  <c:v>1.1168961524381755E-2</c:v>
                </c:pt>
                <c:pt idx="7288">
                  <c:v>1.1150857465795711E-2</c:v>
                </c:pt>
                <c:pt idx="7289">
                  <c:v>1.1137373232140275E-2</c:v>
                </c:pt>
                <c:pt idx="7290">
                  <c:v>1.113098119844504E-2</c:v>
                </c:pt>
                <c:pt idx="7291">
                  <c:v>1.1132987447066051E-2</c:v>
                </c:pt>
                <c:pt idx="7292">
                  <c:v>1.1143252119905762E-2</c:v>
                </c:pt>
                <c:pt idx="7293">
                  <c:v>1.1159302821893941E-2</c:v>
                </c:pt>
                <c:pt idx="7294">
                  <c:v>1.1176380673613168E-2</c:v>
                </c:pt>
                <c:pt idx="7295">
                  <c:v>1.1190146097538784E-2</c:v>
                </c:pt>
                <c:pt idx="7296">
                  <c:v>1.1196305682761327E-2</c:v>
                </c:pt>
                <c:pt idx="7297">
                  <c:v>1.1192525926927672E-2</c:v>
                </c:pt>
                <c:pt idx="7298">
                  <c:v>1.1179273709547095E-2</c:v>
                </c:pt>
                <c:pt idx="7299">
                  <c:v>1.1158276305755183E-2</c:v>
                </c:pt>
                <c:pt idx="7300">
                  <c:v>1.1132100963974451E-2</c:v>
                </c:pt>
                <c:pt idx="7301">
                  <c:v>1.1103174613855921E-2</c:v>
                </c:pt>
                <c:pt idx="7302">
                  <c:v>1.1073410477704621E-2</c:v>
                </c:pt>
                <c:pt idx="7303">
                  <c:v>1.1043788323671384E-2</c:v>
                </c:pt>
                <c:pt idx="7304">
                  <c:v>1.1015380943167469E-2</c:v>
                </c:pt>
                <c:pt idx="7305">
                  <c:v>1.0989633986835407E-2</c:v>
                </c:pt>
                <c:pt idx="7306">
                  <c:v>1.0968505831402204E-2</c:v>
                </c:pt>
                <c:pt idx="7307">
                  <c:v>1.0954374327594624E-2</c:v>
                </c:pt>
                <c:pt idx="7308">
                  <c:v>1.0949570653793445E-2</c:v>
                </c:pt>
                <c:pt idx="7309">
                  <c:v>1.0954980620297334E-2</c:v>
                </c:pt>
                <c:pt idx="7310">
                  <c:v>1.0971397482912666E-2</c:v>
                </c:pt>
                <c:pt idx="7311">
                  <c:v>1.0998076208308855E-2</c:v>
                </c:pt>
                <c:pt idx="7312">
                  <c:v>1.1033572647760632E-2</c:v>
                </c:pt>
                <c:pt idx="7313">
                  <c:v>1.1076536082663697E-2</c:v>
                </c:pt>
                <c:pt idx="7314">
                  <c:v>1.1124355978139339E-2</c:v>
                </c:pt>
                <c:pt idx="7315">
                  <c:v>1.1174607532082454E-2</c:v>
                </c:pt>
                <c:pt idx="7316">
                  <c:v>1.1223558229321435E-2</c:v>
                </c:pt>
                <c:pt idx="7317">
                  <c:v>1.1266913835343857E-2</c:v>
                </c:pt>
                <c:pt idx="7318">
                  <c:v>1.1300331873946429E-2</c:v>
                </c:pt>
                <c:pt idx="7319">
                  <c:v>1.1320776020037799E-2</c:v>
                </c:pt>
                <c:pt idx="7320">
                  <c:v>1.1327217525723538E-2</c:v>
                </c:pt>
                <c:pt idx="7321">
                  <c:v>1.1321102760779595E-2</c:v>
                </c:pt>
                <c:pt idx="7322">
                  <c:v>1.1306119616730798E-2</c:v>
                </c:pt>
                <c:pt idx="7323">
                  <c:v>1.1286983019369385E-2</c:v>
                </c:pt>
                <c:pt idx="7324">
                  <c:v>1.1267333878530534E-2</c:v>
                </c:pt>
                <c:pt idx="7325">
                  <c:v>1.1249132379728594E-2</c:v>
                </c:pt>
                <c:pt idx="7326">
                  <c:v>1.1232004999301787E-2</c:v>
                </c:pt>
                <c:pt idx="7327">
                  <c:v>1.1213291658271247E-2</c:v>
                </c:pt>
                <c:pt idx="7328">
                  <c:v>1.1190846046005305E-2</c:v>
                </c:pt>
                <c:pt idx="7329">
                  <c:v>1.116378219343896E-2</c:v>
                </c:pt>
                <c:pt idx="7330">
                  <c:v>1.1133267389470864E-2</c:v>
                </c:pt>
                <c:pt idx="7331">
                  <c:v>1.11029879984972E-2</c:v>
                </c:pt>
                <c:pt idx="7332">
                  <c:v>1.10781222191574E-2</c:v>
                </c:pt>
                <c:pt idx="7333">
                  <c:v>1.1062447712753238E-2</c:v>
                </c:pt>
                <c:pt idx="7334">
                  <c:v>1.1057782790323118E-2</c:v>
                </c:pt>
                <c:pt idx="7335">
                  <c:v>1.1062820908712263E-2</c:v>
                </c:pt>
                <c:pt idx="7336">
                  <c:v>1.1073876984479165E-2</c:v>
                </c:pt>
                <c:pt idx="7337">
                  <c:v>1.1085259905067941E-2</c:v>
                </c:pt>
                <c:pt idx="7338">
                  <c:v>1.1092257750235718E-2</c:v>
                </c:pt>
                <c:pt idx="7339">
                  <c:v>1.1091557960644777E-2</c:v>
                </c:pt>
                <c:pt idx="7340">
                  <c:v>1.1082180888915234E-2</c:v>
                </c:pt>
                <c:pt idx="7341">
                  <c:v>1.1066039737170703E-2</c:v>
                </c:pt>
                <c:pt idx="7342">
                  <c:v>1.1046213998916494E-2</c:v>
                </c:pt>
                <c:pt idx="7343">
                  <c:v>1.1026995558921743E-2</c:v>
                </c:pt>
                <c:pt idx="7344">
                  <c:v>1.1012349066485089E-2</c:v>
                </c:pt>
                <c:pt idx="7345">
                  <c:v>1.1005072648803588E-2</c:v>
                </c:pt>
                <c:pt idx="7346">
                  <c:v>1.1006985028820155E-2</c:v>
                </c:pt>
                <c:pt idx="7347">
                  <c:v>1.10180863279228E-2</c:v>
                </c:pt>
                <c:pt idx="7348">
                  <c:v>1.1036744612731759E-2</c:v>
                </c:pt>
                <c:pt idx="7349">
                  <c:v>1.1059602104110517E-2</c:v>
                </c:pt>
                <c:pt idx="7350">
                  <c:v>1.1082460798572686E-2</c:v>
                </c:pt>
                <c:pt idx="7351">
                  <c:v>1.1100795274038972E-2</c:v>
                </c:pt>
                <c:pt idx="7352">
                  <c:v>1.1110406020764092E-2</c:v>
                </c:pt>
                <c:pt idx="7353">
                  <c:v>1.1109519583764511E-2</c:v>
                </c:pt>
                <c:pt idx="7354">
                  <c:v>1.1097809454280422E-2</c:v>
                </c:pt>
                <c:pt idx="7355">
                  <c:v>1.1077375801262352E-2</c:v>
                </c:pt>
                <c:pt idx="7356">
                  <c:v>1.1051811762728753E-2</c:v>
                </c:pt>
                <c:pt idx="7357">
                  <c:v>1.102494315442672E-2</c:v>
                </c:pt>
                <c:pt idx="7358">
                  <c:v>1.1000548271073791E-2</c:v>
                </c:pt>
                <c:pt idx="7359">
                  <c:v>1.0980772162940928E-2</c:v>
                </c:pt>
                <c:pt idx="7360">
                  <c:v>1.0966640260000177E-2</c:v>
                </c:pt>
                <c:pt idx="7361">
                  <c:v>1.0957825543513672E-2</c:v>
                </c:pt>
                <c:pt idx="7362">
                  <c:v>1.0953581484568282E-2</c:v>
                </c:pt>
                <c:pt idx="7363">
                  <c:v>1.0952695367604699E-2</c:v>
                </c:pt>
                <c:pt idx="7364">
                  <c:v>1.0953954586988574E-2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4B0-48F3-94DB-1B28778E8087}"/>
            </c:ext>
          </c:extLst>
        </c:ser>
        <c:ser>
          <c:idx val="2"/>
          <c:order val="2"/>
          <c:tx>
            <c:strRef>
              <c:f>'After EP'!$H$1</c:f>
              <c:strCache>
                <c:ptCount val="1"/>
                <c:pt idx="0">
                  <c:v>0.4%CNT</c:v>
                </c:pt>
              </c:strCache>
            </c:strRef>
          </c:tx>
          <c:spPr>
            <a:ln w="63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EP'!$J$2:$J$7366</c:f>
              <c:numCache>
                <c:formatCode>General</c:formatCode>
                <c:ptCount val="7365"/>
                <c:pt idx="0">
                  <c:v>0.10707775111130485</c:v>
                </c:pt>
                <c:pt idx="1">
                  <c:v>0.10616478058212669</c:v>
                </c:pt>
                <c:pt idx="2">
                  <c:v>0.10545304134315719</c:v>
                </c:pt>
                <c:pt idx="3">
                  <c:v>0.10505693736846827</c:v>
                </c:pt>
                <c:pt idx="4">
                  <c:v>0.10508140304325925</c:v>
                </c:pt>
                <c:pt idx="5">
                  <c:v>0.10557085981776432</c:v>
                </c:pt>
                <c:pt idx="6">
                  <c:v>0.10648155455447911</c:v>
                </c:pt>
                <c:pt idx="7">
                  <c:v>0.10768202370160723</c:v>
                </c:pt>
                <c:pt idx="8">
                  <c:v>0.10898686947172848</c:v>
                </c:pt>
                <c:pt idx="9">
                  <c:v>0.11023113327331729</c:v>
                </c:pt>
                <c:pt idx="10">
                  <c:v>0.1113125181918711</c:v>
                </c:pt>
                <c:pt idx="11">
                  <c:v>0.11222513912130389</c:v>
                </c:pt>
                <c:pt idx="12">
                  <c:v>0.11304699418965863</c:v>
                </c:pt>
                <c:pt idx="13">
                  <c:v>0.11390840603311109</c:v>
                </c:pt>
                <c:pt idx="14">
                  <c:v>0.11494245611950854</c:v>
                </c:pt>
                <c:pt idx="15">
                  <c:v>0.11623462769551646</c:v>
                </c:pt>
                <c:pt idx="16">
                  <c:v>0.11780674656133422</c:v>
                </c:pt>
                <c:pt idx="17">
                  <c:v>0.11961371866480836</c:v>
                </c:pt>
                <c:pt idx="18">
                  <c:v>0.12157532998394888</c:v>
                </c:pt>
                <c:pt idx="19">
                  <c:v>0.12360910939766795</c:v>
                </c:pt>
                <c:pt idx="20">
                  <c:v>0.12565705691974555</c:v>
                </c:pt>
                <c:pt idx="21">
                  <c:v>0.12769519676173019</c:v>
                </c:pt>
                <c:pt idx="22">
                  <c:v>0.12971540093332729</c:v>
                </c:pt>
                <c:pt idx="23">
                  <c:v>0.13171390141326539</c:v>
                </c:pt>
                <c:pt idx="24">
                  <c:v>0.13368644968051552</c:v>
                </c:pt>
                <c:pt idx="25">
                  <c:v>0.13562872701852063</c:v>
                </c:pt>
                <c:pt idx="26">
                  <c:v>0.13754516984628312</c:v>
                </c:pt>
                <c:pt idx="27">
                  <c:v>0.13944874220154807</c:v>
                </c:pt>
                <c:pt idx="28">
                  <c:v>0.14135338318672958</c:v>
                </c:pt>
                <c:pt idx="29">
                  <c:v>0.14326082621588926</c:v>
                </c:pt>
                <c:pt idx="30">
                  <c:v>0.14515380710342002</c:v>
                </c:pt>
                <c:pt idx="31">
                  <c:v>0.14699543707917734</c:v>
                </c:pt>
                <c:pt idx="32">
                  <c:v>0.14875123295058629</c:v>
                </c:pt>
                <c:pt idx="33">
                  <c:v>0.15041016411824432</c:v>
                </c:pt>
                <c:pt idx="34">
                  <c:v>0.15199753216401107</c:v>
                </c:pt>
                <c:pt idx="35">
                  <c:v>0.1535691975075209</c:v>
                </c:pt>
                <c:pt idx="36">
                  <c:v>0.15518256061783481</c:v>
                </c:pt>
                <c:pt idx="37">
                  <c:v>0.15686606956339239</c:v>
                </c:pt>
                <c:pt idx="38">
                  <c:v>0.1585931747890697</c:v>
                </c:pt>
                <c:pt idx="39">
                  <c:v>0.16028289869380369</c:v>
                </c:pt>
                <c:pt idx="40">
                  <c:v>0.16182457058736027</c:v>
                </c:pt>
                <c:pt idx="41">
                  <c:v>0.16312666545863547</c:v>
                </c:pt>
                <c:pt idx="42">
                  <c:v>0.16414451285451831</c:v>
                </c:pt>
                <c:pt idx="43">
                  <c:v>0.16489567887506046</c:v>
                </c:pt>
                <c:pt idx="44">
                  <c:v>0.16543964709526776</c:v>
                </c:pt>
                <c:pt idx="45">
                  <c:v>0.16584945827689418</c:v>
                </c:pt>
                <c:pt idx="46">
                  <c:v>0.16618032356249796</c:v>
                </c:pt>
                <c:pt idx="47">
                  <c:v>0.16645457195513919</c:v>
                </c:pt>
                <c:pt idx="48">
                  <c:v>0.16667737542172106</c:v>
                </c:pt>
                <c:pt idx="49">
                  <c:v>0.1668566332442763</c:v>
                </c:pt>
                <c:pt idx="50">
                  <c:v>0.16701983286827377</c:v>
                </c:pt>
                <c:pt idx="51">
                  <c:v>0.16721649569492164</c:v>
                </c:pt>
                <c:pt idx="52">
                  <c:v>0.16749927724797936</c:v>
                </c:pt>
                <c:pt idx="53">
                  <c:v>0.16790123718063327</c:v>
                </c:pt>
                <c:pt idx="54">
                  <c:v>0.16842727423477372</c:v>
                </c:pt>
                <c:pt idx="55">
                  <c:v>0.16905553202963014</c:v>
                </c:pt>
                <c:pt idx="56">
                  <c:v>0.16976026369592728</c:v>
                </c:pt>
                <c:pt idx="57">
                  <c:v>0.17053549399914464</c:v>
                </c:pt>
                <c:pt idx="58">
                  <c:v>0.17141208889373255</c:v>
                </c:pt>
                <c:pt idx="59">
                  <c:v>0.17244922302701676</c:v>
                </c:pt>
                <c:pt idx="60">
                  <c:v>0.17371630988474301</c:v>
                </c:pt>
                <c:pt idx="61">
                  <c:v>0.17525454170162075</c:v>
                </c:pt>
                <c:pt idx="62">
                  <c:v>0.17705719000681125</c:v>
                </c:pt>
                <c:pt idx="63">
                  <c:v>0.17906477376409696</c:v>
                </c:pt>
                <c:pt idx="64">
                  <c:v>0.18118329526273641</c:v>
                </c:pt>
                <c:pt idx="65">
                  <c:v>0.18331307711280581</c:v>
                </c:pt>
                <c:pt idx="66">
                  <c:v>0.18536727126355862</c:v>
                </c:pt>
                <c:pt idx="67">
                  <c:v>0.18728714910204586</c:v>
                </c:pt>
                <c:pt idx="68">
                  <c:v>0.18902570208706543</c:v>
                </c:pt>
                <c:pt idx="69">
                  <c:v>0.19052843441753714</c:v>
                </c:pt>
                <c:pt idx="70">
                  <c:v>0.19172741386288333</c:v>
                </c:pt>
                <c:pt idx="71">
                  <c:v>0.19254898306343954</c:v>
                </c:pt>
                <c:pt idx="72">
                  <c:v>0.19294594153228434</c:v>
                </c:pt>
                <c:pt idx="73">
                  <c:v>0.19293108483851779</c:v>
                </c:pt>
                <c:pt idx="74">
                  <c:v>0.19258838834693709</c:v>
                </c:pt>
                <c:pt idx="75">
                  <c:v>0.19205085337182465</c:v>
                </c:pt>
                <c:pt idx="76">
                  <c:v>0.19144137603233885</c:v>
                </c:pt>
                <c:pt idx="77">
                  <c:v>0.19083750299163743</c:v>
                </c:pt>
                <c:pt idx="78">
                  <c:v>0.19024217688288775</c:v>
                </c:pt>
                <c:pt idx="79">
                  <c:v>0.18960047390628537</c:v>
                </c:pt>
                <c:pt idx="80">
                  <c:v>0.18883540338015431</c:v>
                </c:pt>
                <c:pt idx="81">
                  <c:v>0.18789848721419539</c:v>
                </c:pt>
                <c:pt idx="82">
                  <c:v>0.18679407361227734</c:v>
                </c:pt>
                <c:pt idx="83">
                  <c:v>0.18557482756311489</c:v>
                </c:pt>
                <c:pt idx="84">
                  <c:v>0.18430839677754746</c:v>
                </c:pt>
                <c:pt idx="85">
                  <c:v>0.18303579200034431</c:v>
                </c:pt>
                <c:pt idx="86">
                  <c:v>0.18175742704051073</c:v>
                </c:pt>
                <c:pt idx="87">
                  <c:v>0.18043973805913388</c:v>
                </c:pt>
                <c:pt idx="88">
                  <c:v>0.17905125122701065</c:v>
                </c:pt>
                <c:pt idx="89">
                  <c:v>0.17760112280629575</c:v>
                </c:pt>
                <c:pt idx="90">
                  <c:v>0.17615719801053503</c:v>
                </c:pt>
                <c:pt idx="91">
                  <c:v>0.17482694992055486</c:v>
                </c:pt>
                <c:pt idx="92">
                  <c:v>0.17372629938275091</c:v>
                </c:pt>
                <c:pt idx="93">
                  <c:v>0.17292262274316222</c:v>
                </c:pt>
                <c:pt idx="94">
                  <c:v>0.17241376587475915</c:v>
                </c:pt>
                <c:pt idx="95">
                  <c:v>0.17212958720783728</c:v>
                </c:pt>
                <c:pt idx="96">
                  <c:v>0.1719688909714468</c:v>
                </c:pt>
                <c:pt idx="97">
                  <c:v>0.17184133162847642</c:v>
                </c:pt>
                <c:pt idx="98">
                  <c:v>0.17170454824579645</c:v>
                </c:pt>
                <c:pt idx="99">
                  <c:v>0.1715788841679507</c:v>
                </c:pt>
                <c:pt idx="100">
                  <c:v>0.17152946928847862</c:v>
                </c:pt>
                <c:pt idx="101">
                  <c:v>0.17163682601532831</c:v>
                </c:pt>
                <c:pt idx="102">
                  <c:v>0.17196303515440731</c:v>
                </c:pt>
                <c:pt idx="103">
                  <c:v>0.17254599082058958</c:v>
                </c:pt>
                <c:pt idx="104">
                  <c:v>0.17340726273389279</c:v>
                </c:pt>
                <c:pt idx="105">
                  <c:v>0.17456583821918908</c:v>
                </c:pt>
                <c:pt idx="106">
                  <c:v>0.17605038246237187</c:v>
                </c:pt>
                <c:pt idx="107">
                  <c:v>0.1778912685608785</c:v>
                </c:pt>
                <c:pt idx="108">
                  <c:v>0.18009603760036558</c:v>
                </c:pt>
                <c:pt idx="109">
                  <c:v>0.18261987554234943</c:v>
                </c:pt>
                <c:pt idx="110">
                  <c:v>0.18535161619346813</c:v>
                </c:pt>
                <c:pt idx="111">
                  <c:v>0.18813912111719683</c:v>
                </c:pt>
                <c:pt idx="112">
                  <c:v>0.19081280265941031</c:v>
                </c:pt>
                <c:pt idx="113">
                  <c:v>0.19324897383330614</c:v>
                </c:pt>
                <c:pt idx="114">
                  <c:v>0.19540428259183346</c:v>
                </c:pt>
                <c:pt idx="115">
                  <c:v>0.19730610382432695</c:v>
                </c:pt>
                <c:pt idx="116">
                  <c:v>0.19901506048372047</c:v>
                </c:pt>
                <c:pt idx="117">
                  <c:v>0.20056204989548881</c:v>
                </c:pt>
                <c:pt idx="118">
                  <c:v>0.20189207545585447</c:v>
                </c:pt>
                <c:pt idx="119">
                  <c:v>0.20285109909172699</c:v>
                </c:pt>
                <c:pt idx="120">
                  <c:v>0.20322331524380505</c:v>
                </c:pt>
                <c:pt idx="121">
                  <c:v>0.20277821994200457</c:v>
                </c:pt>
                <c:pt idx="122">
                  <c:v>0.20136505141133748</c:v>
                </c:pt>
                <c:pt idx="123">
                  <c:v>0.19894584698726475</c:v>
                </c:pt>
                <c:pt idx="124">
                  <c:v>0.19559237948880998</c:v>
                </c:pt>
                <c:pt idx="125">
                  <c:v>0.19144868968709755</c:v>
                </c:pt>
                <c:pt idx="126">
                  <c:v>0.18668766819284427</c:v>
                </c:pt>
                <c:pt idx="127">
                  <c:v>0.18149176769279723</c:v>
                </c:pt>
                <c:pt idx="128">
                  <c:v>0.17603006694915929</c:v>
                </c:pt>
                <c:pt idx="129">
                  <c:v>0.17047441273380787</c:v>
                </c:pt>
                <c:pt idx="130">
                  <c:v>0.16500599577728942</c:v>
                </c:pt>
                <c:pt idx="131">
                  <c:v>0.15979084110718872</c:v>
                </c:pt>
                <c:pt idx="132">
                  <c:v>0.15498060999340441</c:v>
                </c:pt>
                <c:pt idx="133">
                  <c:v>0.15069054490532668</c:v>
                </c:pt>
                <c:pt idx="134">
                  <c:v>0.1469791198965858</c:v>
                </c:pt>
                <c:pt idx="135">
                  <c:v>0.14385496733139919</c:v>
                </c:pt>
                <c:pt idx="136">
                  <c:v>0.14127656442775099</c:v>
                </c:pt>
                <c:pt idx="137">
                  <c:v>0.13917109544895473</c:v>
                </c:pt>
                <c:pt idx="138">
                  <c:v>0.13744381696189639</c:v>
                </c:pt>
                <c:pt idx="139">
                  <c:v>0.13599679063403897</c:v>
                </c:pt>
                <c:pt idx="140">
                  <c:v>0.13474640490404904</c:v>
                </c:pt>
                <c:pt idx="141">
                  <c:v>0.13362086407796198</c:v>
                </c:pt>
                <c:pt idx="142">
                  <c:v>0.13256686814829816</c:v>
                </c:pt>
                <c:pt idx="143">
                  <c:v>0.13155225280125188</c:v>
                </c:pt>
                <c:pt idx="144">
                  <c:v>0.13055964123932579</c:v>
                </c:pt>
                <c:pt idx="145">
                  <c:v>0.12958981647866646</c:v>
                </c:pt>
                <c:pt idx="146">
                  <c:v>0.12865420870223337</c:v>
                </c:pt>
                <c:pt idx="147">
                  <c:v>0.12776980425107559</c:v>
                </c:pt>
                <c:pt idx="148">
                  <c:v>0.12694798078008379</c:v>
                </c:pt>
                <c:pt idx="149">
                  <c:v>0.12618864276079417</c:v>
                </c:pt>
                <c:pt idx="150">
                  <c:v>0.12547675395332486</c:v>
                </c:pt>
                <c:pt idx="151">
                  <c:v>0.12478658270124471</c:v>
                </c:pt>
                <c:pt idx="152">
                  <c:v>0.1240923637024734</c:v>
                </c:pt>
                <c:pt idx="153">
                  <c:v>0.12337561388047497</c:v>
                </c:pt>
                <c:pt idx="154">
                  <c:v>0.12263395980174191</c:v>
                </c:pt>
                <c:pt idx="155">
                  <c:v>0.12188024633769806</c:v>
                </c:pt>
                <c:pt idx="156">
                  <c:v>0.12113689119396903</c:v>
                </c:pt>
                <c:pt idx="157">
                  <c:v>0.1204245945525893</c:v>
                </c:pt>
                <c:pt idx="158">
                  <c:v>0.11975626258718802</c:v>
                </c:pt>
                <c:pt idx="159">
                  <c:v>0.11913390934394991</c:v>
                </c:pt>
                <c:pt idx="160">
                  <c:v>0.11855261313591386</c:v>
                </c:pt>
                <c:pt idx="161">
                  <c:v>0.11800608479709701</c:v>
                </c:pt>
                <c:pt idx="162">
                  <c:v>0.11749158633747864</c:v>
                </c:pt>
                <c:pt idx="163">
                  <c:v>0.11700965607453623</c:v>
                </c:pt>
                <c:pt idx="164">
                  <c:v>0.11656018635564119</c:v>
                </c:pt>
                <c:pt idx="165">
                  <c:v>0.1161341779941541</c:v>
                </c:pt>
                <c:pt idx="166">
                  <c:v>0.11571238294781888</c:v>
                </c:pt>
                <c:pt idx="167">
                  <c:v>0.11526470218355384</c:v>
                </c:pt>
                <c:pt idx="168">
                  <c:v>0.11475832313655704</c:v>
                </c:pt>
                <c:pt idx="169">
                  <c:v>0.11417145314912519</c:v>
                </c:pt>
                <c:pt idx="170">
                  <c:v>0.1134994000175214</c:v>
                </c:pt>
                <c:pt idx="171">
                  <c:v>0.11275982278383317</c:v>
                </c:pt>
                <c:pt idx="172">
                  <c:v>0.11198431278089399</c:v>
                </c:pt>
                <c:pt idx="173">
                  <c:v>0.11121423843605976</c:v>
                </c:pt>
                <c:pt idx="174">
                  <c:v>0.1104839180708333</c:v>
                </c:pt>
                <c:pt idx="175">
                  <c:v>0.10981507913365102</c:v>
                </c:pt>
                <c:pt idx="176">
                  <c:v>0.10921472189549403</c:v>
                </c:pt>
                <c:pt idx="177">
                  <c:v>0.10867548744612227</c:v>
                </c:pt>
                <c:pt idx="178">
                  <c:v>0.10818178485791613</c:v>
                </c:pt>
                <c:pt idx="179">
                  <c:v>0.10771409083340672</c:v>
                </c:pt>
                <c:pt idx="180">
                  <c:v>0.10725287570144976</c:v>
                </c:pt>
                <c:pt idx="181">
                  <c:v>0.10678241286567031</c:v>
                </c:pt>
                <c:pt idx="182">
                  <c:v>0.10629061204322682</c:v>
                </c:pt>
                <c:pt idx="183">
                  <c:v>0.10577066323299184</c:v>
                </c:pt>
                <c:pt idx="184">
                  <c:v>0.10522374067403112</c:v>
                </c:pt>
                <c:pt idx="185">
                  <c:v>0.10465958754819266</c:v>
                </c:pt>
                <c:pt idx="186">
                  <c:v>0.10409441573203476</c:v>
                </c:pt>
                <c:pt idx="187">
                  <c:v>0.10354717043985212</c:v>
                </c:pt>
                <c:pt idx="188">
                  <c:v>0.10303529618549639</c:v>
                </c:pt>
                <c:pt idx="189">
                  <c:v>0.10256763318408574</c:v>
                </c:pt>
                <c:pt idx="190">
                  <c:v>0.10214379732960027</c:v>
                </c:pt>
                <c:pt idx="191">
                  <c:v>0.10175558369927767</c:v>
                </c:pt>
                <c:pt idx="192">
                  <c:v>0.1013928936861635</c:v>
                </c:pt>
                <c:pt idx="193">
                  <c:v>0.10104899997038036</c:v>
                </c:pt>
                <c:pt idx="194">
                  <c:v>0.10072646374102395</c:v>
                </c:pt>
                <c:pt idx="195">
                  <c:v>0.10043541176861664</c:v>
                </c:pt>
                <c:pt idx="196">
                  <c:v>0.10019091297938926</c:v>
                </c:pt>
                <c:pt idx="197">
                  <c:v>0.10000536511261743</c:v>
                </c:pt>
                <c:pt idx="198">
                  <c:v>9.9880522671843608E-2</c:v>
                </c:pt>
                <c:pt idx="199">
                  <c:v>9.9805451462341266E-2</c:v>
                </c:pt>
                <c:pt idx="200">
                  <c:v>9.9757930726726285E-2</c:v>
                </c:pt>
                <c:pt idx="201">
                  <c:v>9.9711522382738116E-2</c:v>
                </c:pt>
                <c:pt idx="202">
                  <c:v>9.9643026181690575E-2</c:v>
                </c:pt>
                <c:pt idx="203">
                  <c:v>9.9539411914658482E-2</c:v>
                </c:pt>
                <c:pt idx="204">
                  <c:v>9.9400704713003274E-2</c:v>
                </c:pt>
                <c:pt idx="205">
                  <c:v>9.9238334535164896E-2</c:v>
                </c:pt>
                <c:pt idx="206">
                  <c:v>9.9068478355294254E-2</c:v>
                </c:pt>
                <c:pt idx="207">
                  <c:v>9.8907097211808737E-2</c:v>
                </c:pt>
                <c:pt idx="208">
                  <c:v>9.8766190066642612E-2</c:v>
                </c:pt>
                <c:pt idx="209">
                  <c:v>9.8651211429430952E-2</c:v>
                </c:pt>
                <c:pt idx="210">
                  <c:v>9.8561276513738971E-2</c:v>
                </c:pt>
                <c:pt idx="211">
                  <c:v>9.8490945310667988E-2</c:v>
                </c:pt>
                <c:pt idx="212">
                  <c:v>9.8431328732671519E-2</c:v>
                </c:pt>
                <c:pt idx="213">
                  <c:v>9.8370808517121378E-2</c:v>
                </c:pt>
                <c:pt idx="214">
                  <c:v>9.8295374029685523E-2</c:v>
                </c:pt>
                <c:pt idx="215">
                  <c:v>9.8192128720626493E-2</c:v>
                </c:pt>
                <c:pt idx="216">
                  <c:v>9.8052460379609407E-2</c:v>
                </c:pt>
                <c:pt idx="217">
                  <c:v>9.787726699012117E-2</c:v>
                </c:pt>
                <c:pt idx="218">
                  <c:v>9.7679480260257467E-2</c:v>
                </c:pt>
                <c:pt idx="219">
                  <c:v>9.7483842941259724E-2</c:v>
                </c:pt>
                <c:pt idx="220">
                  <c:v>9.7324006954647102E-2</c:v>
                </c:pt>
                <c:pt idx="221">
                  <c:v>9.7230182191577808E-2</c:v>
                </c:pt>
                <c:pt idx="222">
                  <c:v>9.7222380330785951E-2</c:v>
                </c:pt>
                <c:pt idx="223">
                  <c:v>9.730270312516659E-2</c:v>
                </c:pt>
                <c:pt idx="224">
                  <c:v>9.7454198451414398E-2</c:v>
                </c:pt>
                <c:pt idx="225">
                  <c:v>9.7642635841554137E-2</c:v>
                </c:pt>
                <c:pt idx="226">
                  <c:v>9.7826649548864053E-2</c:v>
                </c:pt>
                <c:pt idx="227">
                  <c:v>9.7971567292973571E-2</c:v>
                </c:pt>
                <c:pt idx="228">
                  <c:v>9.8053946996999486E-2</c:v>
                </c:pt>
                <c:pt idx="229">
                  <c:v>9.8067422696441364E-2</c:v>
                </c:pt>
                <c:pt idx="230">
                  <c:v>9.8020763071423656E-2</c:v>
                </c:pt>
                <c:pt idx="231">
                  <c:v>9.7931006544443922E-2</c:v>
                </c:pt>
                <c:pt idx="232">
                  <c:v>9.7816823930107433E-2</c:v>
                </c:pt>
                <c:pt idx="233">
                  <c:v>9.769131521665636E-2</c:v>
                </c:pt>
                <c:pt idx="234">
                  <c:v>9.7560046707339698E-2</c:v>
                </c:pt>
                <c:pt idx="235">
                  <c:v>9.7421251861173286E-2</c:v>
                </c:pt>
                <c:pt idx="236">
                  <c:v>9.7269193598017945E-2</c:v>
                </c:pt>
                <c:pt idx="237">
                  <c:v>9.7096804016364502E-2</c:v>
                </c:pt>
                <c:pt idx="238">
                  <c:v>9.690047237476046E-2</c:v>
                </c:pt>
                <c:pt idx="239">
                  <c:v>9.6680422377058595E-2</c:v>
                </c:pt>
                <c:pt idx="240">
                  <c:v>9.6442518966098734E-2</c:v>
                </c:pt>
                <c:pt idx="241">
                  <c:v>9.6196532586688088E-2</c:v>
                </c:pt>
                <c:pt idx="242">
                  <c:v>9.5954312479995585E-2</c:v>
                </c:pt>
                <c:pt idx="243">
                  <c:v>9.5729112671096461E-2</c:v>
                </c:pt>
                <c:pt idx="244">
                  <c:v>9.5533255176646625E-2</c:v>
                </c:pt>
                <c:pt idx="245">
                  <c:v>9.5376184741168102E-2</c:v>
                </c:pt>
                <c:pt idx="246">
                  <c:v>9.5264053570463025E-2</c:v>
                </c:pt>
                <c:pt idx="247">
                  <c:v>9.5198399031686309E-2</c:v>
                </c:pt>
                <c:pt idx="248">
                  <c:v>9.5174531445342547E-2</c:v>
                </c:pt>
                <c:pt idx="249">
                  <c:v>9.5183630510175921E-2</c:v>
                </c:pt>
                <c:pt idx="250">
                  <c:v>9.5213835055451279E-2</c:v>
                </c:pt>
                <c:pt idx="251">
                  <c:v>9.5251951044298677E-2</c:v>
                </c:pt>
                <c:pt idx="252">
                  <c:v>9.5285543532668104E-2</c:v>
                </c:pt>
                <c:pt idx="253">
                  <c:v>9.5305080784752694E-2</c:v>
                </c:pt>
                <c:pt idx="254">
                  <c:v>9.5303460588964051E-2</c:v>
                </c:pt>
                <c:pt idx="255">
                  <c:v>9.5274822243435919E-2</c:v>
                </c:pt>
                <c:pt idx="256">
                  <c:v>9.5213977984160814E-2</c:v>
                </c:pt>
                <c:pt idx="257">
                  <c:v>9.5116035204056815E-2</c:v>
                </c:pt>
                <c:pt idx="258">
                  <c:v>9.4975923970266385E-2</c:v>
                </c:pt>
                <c:pt idx="259">
                  <c:v>9.4791638429840008E-2</c:v>
                </c:pt>
                <c:pt idx="260">
                  <c:v>9.4564614389086643E-2</c:v>
                </c:pt>
                <c:pt idx="261">
                  <c:v>9.4301907636736015E-2</c:v>
                </c:pt>
                <c:pt idx="262">
                  <c:v>9.4015318167295192E-2</c:v>
                </c:pt>
                <c:pt idx="263">
                  <c:v>9.3720323847760023E-2</c:v>
                </c:pt>
                <c:pt idx="264">
                  <c:v>9.3433358612060202E-2</c:v>
                </c:pt>
                <c:pt idx="265">
                  <c:v>9.3166593155349864E-2</c:v>
                </c:pt>
                <c:pt idx="266">
                  <c:v>9.2927715340078321E-2</c:v>
                </c:pt>
                <c:pt idx="267">
                  <c:v>9.2718431941145429E-2</c:v>
                </c:pt>
                <c:pt idx="268">
                  <c:v>9.253623804237604E-2</c:v>
                </c:pt>
                <c:pt idx="269">
                  <c:v>9.2377312967165504E-2</c:v>
                </c:pt>
                <c:pt idx="270">
                  <c:v>9.2238555549231604E-2</c:v>
                </c:pt>
                <c:pt idx="271">
                  <c:v>9.2120135699626016E-2</c:v>
                </c:pt>
                <c:pt idx="272">
                  <c:v>9.2023361032057827E-2</c:v>
                </c:pt>
                <c:pt idx="273">
                  <c:v>9.195015581620064E-2</c:v>
                </c:pt>
                <c:pt idx="274">
                  <c:v>9.1900082611141187E-2</c:v>
                </c:pt>
                <c:pt idx="275">
                  <c:v>9.1869729427790425E-2</c:v>
                </c:pt>
                <c:pt idx="276">
                  <c:v>9.1854033598143536E-2</c:v>
                </c:pt>
                <c:pt idx="277">
                  <c:v>9.1847935070370756E-2</c:v>
                </c:pt>
                <c:pt idx="278">
                  <c:v>9.1849542425968711E-2</c:v>
                </c:pt>
                <c:pt idx="279">
                  <c:v>9.1861361399822095E-2</c:v>
                </c:pt>
                <c:pt idx="280">
                  <c:v>9.1890673843010584E-2</c:v>
                </c:pt>
                <c:pt idx="281">
                  <c:v>9.1947507796754258E-2</c:v>
                </c:pt>
                <c:pt idx="282">
                  <c:v>9.2040103493428005E-2</c:v>
                </c:pt>
                <c:pt idx="283">
                  <c:v>9.2173451387968008E-2</c:v>
                </c:pt>
                <c:pt idx="284">
                  <c:v>9.2346973742073069E-2</c:v>
                </c:pt>
                <c:pt idx="285">
                  <c:v>9.2556599046195898E-2</c:v>
                </c:pt>
                <c:pt idx="286">
                  <c:v>9.2796836252187875E-2</c:v>
                </c:pt>
                <c:pt idx="287">
                  <c:v>9.3064038319111086E-2</c:v>
                </c:pt>
                <c:pt idx="288">
                  <c:v>9.3358729362016668E-2</c:v>
                </c:pt>
                <c:pt idx="289">
                  <c:v>9.3684810756585357E-2</c:v>
                </c:pt>
                <c:pt idx="290">
                  <c:v>9.404672446853618E-2</c:v>
                </c:pt>
                <c:pt idx="291">
                  <c:v>9.4445986702900886E-2</c:v>
                </c:pt>
                <c:pt idx="292">
                  <c:v>9.4877368371229676E-2</c:v>
                </c:pt>
                <c:pt idx="293">
                  <c:v>9.5327192296111474E-2</c:v>
                </c:pt>
                <c:pt idx="294">
                  <c:v>9.5776576223113585E-2</c:v>
                </c:pt>
                <c:pt idx="295">
                  <c:v>9.620445929532867E-2</c:v>
                </c:pt>
                <c:pt idx="296">
                  <c:v>9.6595339494749466E-2</c:v>
                </c:pt>
                <c:pt idx="297">
                  <c:v>9.6943615628244439E-2</c:v>
                </c:pt>
                <c:pt idx="298">
                  <c:v>9.725612558321034E-2</c:v>
                </c:pt>
                <c:pt idx="299">
                  <c:v>9.7548694324518792E-2</c:v>
                </c:pt>
                <c:pt idx="300">
                  <c:v>9.7840453720505371E-2</c:v>
                </c:pt>
                <c:pt idx="301">
                  <c:v>9.8147853982259614E-2</c:v>
                </c:pt>
                <c:pt idx="302">
                  <c:v>9.847827250290303E-2</c:v>
                </c:pt>
                <c:pt idx="303">
                  <c:v>9.8829215501191892E-2</c:v>
                </c:pt>
                <c:pt idx="304">
                  <c:v>9.9190683485193942E-2</c:v>
                </c:pt>
                <c:pt idx="305">
                  <c:v>9.9549757792735172E-2</c:v>
                </c:pt>
                <c:pt idx="306">
                  <c:v>9.9896174173830066E-2</c:v>
                </c:pt>
                <c:pt idx="307">
                  <c:v>0.10022325103573221</c:v>
                </c:pt>
                <c:pt idx="308">
                  <c:v>0.10052708608419408</c:v>
                </c:pt>
                <c:pt idx="309">
                  <c:v>0.10080212867636879</c:v>
                </c:pt>
                <c:pt idx="310">
                  <c:v>0.10103572115399501</c:v>
                </c:pt>
                <c:pt idx="311">
                  <c:v>0.10120779778326955</c:v>
                </c:pt>
                <c:pt idx="312">
                  <c:v>0.10129175999333545</c:v>
                </c:pt>
                <c:pt idx="313">
                  <c:v>0.10126132302432117</c:v>
                </c:pt>
                <c:pt idx="314">
                  <c:v>0.10109970464059931</c:v>
                </c:pt>
                <c:pt idx="315">
                  <c:v>0.10080454167819625</c:v>
                </c:pt>
                <c:pt idx="316">
                  <c:v>0.100390907755811</c:v>
                </c:pt>
                <c:pt idx="317">
                  <c:v>9.9885482932956793E-2</c:v>
                </c:pt>
                <c:pt idx="318">
                  <c:v>9.9322638250177564E-2</c:v>
                </c:pt>
                <c:pt idx="319">
                  <c:v>9.8735737455784511E-2</c:v>
                </c:pt>
                <c:pt idx="320">
                  <c:v>9.8148909232290971E-2</c:v>
                </c:pt>
                <c:pt idx="321">
                  <c:v>9.7577914138745669E-2</c:v>
                </c:pt>
                <c:pt idx="322">
                  <c:v>9.7029723624908526E-2</c:v>
                </c:pt>
                <c:pt idx="323">
                  <c:v>9.6505685910412364E-2</c:v>
                </c:pt>
                <c:pt idx="324">
                  <c:v>9.6007289568990795E-2</c:v>
                </c:pt>
                <c:pt idx="325">
                  <c:v>9.5539310318405291E-2</c:v>
                </c:pt>
                <c:pt idx="326">
                  <c:v>9.5110128855422638E-2</c:v>
                </c:pt>
                <c:pt idx="327">
                  <c:v>9.4731147361542256E-2</c:v>
                </c:pt>
                <c:pt idx="328">
                  <c:v>9.4412506643719418E-2</c:v>
                </c:pt>
                <c:pt idx="329">
                  <c:v>9.4158684316644925E-2</c:v>
                </c:pt>
                <c:pt idx="330">
                  <c:v>9.3966811535623862E-2</c:v>
                </c:pt>
                <c:pt idx="331">
                  <c:v>9.382588323887614E-2</c:v>
                </c:pt>
                <c:pt idx="332">
                  <c:v>9.3720228889098645E-2</c:v>
                </c:pt>
                <c:pt idx="333">
                  <c:v>9.3631261746486116E-2</c:v>
                </c:pt>
                <c:pt idx="334">
                  <c:v>9.3543024724217549E-2</c:v>
                </c:pt>
                <c:pt idx="335">
                  <c:v>9.3442611065482517E-2</c:v>
                </c:pt>
                <c:pt idx="336">
                  <c:v>9.3319925322143782E-2</c:v>
                </c:pt>
                <c:pt idx="337">
                  <c:v>9.31674941142005E-2</c:v>
                </c:pt>
                <c:pt idx="338">
                  <c:v>9.297767018495412E-2</c:v>
                </c:pt>
                <c:pt idx="339">
                  <c:v>9.2742212297071192E-2</c:v>
                </c:pt>
                <c:pt idx="340">
                  <c:v>9.2454188136637694E-2</c:v>
                </c:pt>
                <c:pt idx="341">
                  <c:v>9.2106985187452362E-2</c:v>
                </c:pt>
                <c:pt idx="342">
                  <c:v>9.1699422173823264E-2</c:v>
                </c:pt>
                <c:pt idx="343">
                  <c:v>9.1236059507843914E-2</c:v>
                </c:pt>
                <c:pt idx="344">
                  <c:v>9.0729099983993866E-2</c:v>
                </c:pt>
                <c:pt idx="345">
                  <c:v>9.0197817162958993E-2</c:v>
                </c:pt>
                <c:pt idx="346">
                  <c:v>8.96643611908437E-2</c:v>
                </c:pt>
                <c:pt idx="347">
                  <c:v>8.9152137536654907E-2</c:v>
                </c:pt>
                <c:pt idx="348">
                  <c:v>8.8680595002353091E-2</c:v>
                </c:pt>
                <c:pt idx="349">
                  <c:v>8.8262448521547354E-2</c:v>
                </c:pt>
                <c:pt idx="350">
                  <c:v>8.7902229188458858E-2</c:v>
                </c:pt>
                <c:pt idx="351">
                  <c:v>8.759656306358915E-2</c:v>
                </c:pt>
                <c:pt idx="352">
                  <c:v>8.7335977830216793E-2</c:v>
                </c:pt>
                <c:pt idx="353">
                  <c:v>8.7105615566419881E-2</c:v>
                </c:pt>
                <c:pt idx="354">
                  <c:v>8.688958367155114E-2</c:v>
                </c:pt>
                <c:pt idx="355">
                  <c:v>8.6674126336386437E-2</c:v>
                </c:pt>
                <c:pt idx="356">
                  <c:v>8.6449764363341119E-2</c:v>
                </c:pt>
                <c:pt idx="357">
                  <c:v>8.6213898312540949E-2</c:v>
                </c:pt>
                <c:pt idx="358">
                  <c:v>8.5969765096628736E-2</c:v>
                </c:pt>
                <c:pt idx="359">
                  <c:v>8.5725442746904135E-2</c:v>
                </c:pt>
                <c:pt idx="360">
                  <c:v>8.5489783289922239E-2</c:v>
                </c:pt>
                <c:pt idx="361">
                  <c:v>8.5269431358252989E-2</c:v>
                </c:pt>
                <c:pt idx="362">
                  <c:v>8.5066783936731449E-2</c:v>
                </c:pt>
                <c:pt idx="363">
                  <c:v>8.4881071938178343E-2</c:v>
                </c:pt>
                <c:pt idx="364">
                  <c:v>8.4710460005961663E-2</c:v>
                </c:pt>
                <c:pt idx="365">
                  <c:v>8.455609257767388E-2</c:v>
                </c:pt>
                <c:pt idx="366">
                  <c:v>8.4424691021083131E-2</c:v>
                </c:pt>
                <c:pt idx="367">
                  <c:v>8.432808255501284E-2</c:v>
                </c:pt>
                <c:pt idx="368">
                  <c:v>8.4280599402189627E-2</c:v>
                </c:pt>
                <c:pt idx="369">
                  <c:v>8.4292771692118074E-2</c:v>
                </c:pt>
                <c:pt idx="370">
                  <c:v>8.4366184337812788E-2</c:v>
                </c:pt>
                <c:pt idx="371">
                  <c:v>8.4490549512962032E-2</c:v>
                </c:pt>
                <c:pt idx="372">
                  <c:v>8.464596308480582E-2</c:v>
                </c:pt>
                <c:pt idx="373">
                  <c:v>8.4807339637897272E-2</c:v>
                </c:pt>
                <c:pt idx="374">
                  <c:v>8.4951001261862891E-2</c:v>
                </c:pt>
                <c:pt idx="375">
                  <c:v>8.5062548576349262E-2</c:v>
                </c:pt>
                <c:pt idx="376">
                  <c:v>8.5138744833157809E-2</c:v>
                </c:pt>
                <c:pt idx="377">
                  <c:v>8.518753235203308E-2</c:v>
                </c:pt>
                <c:pt idx="378">
                  <c:v>8.5223335077196094E-2</c:v>
                </c:pt>
                <c:pt idx="379">
                  <c:v>8.5261422360255745E-2</c:v>
                </c:pt>
                <c:pt idx="380">
                  <c:v>8.5313064365869329E-2</c:v>
                </c:pt>
                <c:pt idx="381">
                  <c:v>8.5381805723222348E-2</c:v>
                </c:pt>
                <c:pt idx="382">
                  <c:v>8.5464160644144027E-2</c:v>
                </c:pt>
                <c:pt idx="383">
                  <c:v>8.5551516781267989E-2</c:v>
                </c:pt>
                <c:pt idx="384">
                  <c:v>8.5635068981913254E-2</c:v>
                </c:pt>
                <c:pt idx="385">
                  <c:v>8.5706797831256509E-2</c:v>
                </c:pt>
                <c:pt idx="386">
                  <c:v>8.5762222189818937E-2</c:v>
                </c:pt>
                <c:pt idx="387">
                  <c:v>8.5800683113701537E-2</c:v>
                </c:pt>
                <c:pt idx="388">
                  <c:v>8.5824227541742293E-2</c:v>
                </c:pt>
                <c:pt idx="389">
                  <c:v>8.5836256672877476E-2</c:v>
                </c:pt>
                <c:pt idx="390">
                  <c:v>8.5841338847777948E-2</c:v>
                </c:pt>
                <c:pt idx="391">
                  <c:v>8.5844649287268482E-2</c:v>
                </c:pt>
                <c:pt idx="392">
                  <c:v>8.5851689883327087E-2</c:v>
                </c:pt>
                <c:pt idx="393">
                  <c:v>8.5867636556026306E-2</c:v>
                </c:pt>
                <c:pt idx="394">
                  <c:v>8.589668711677062E-2</c:v>
                </c:pt>
                <c:pt idx="395">
                  <c:v>8.5940383192670222E-2</c:v>
                </c:pt>
                <c:pt idx="396">
                  <c:v>8.5997190000555446E-2</c:v>
                </c:pt>
                <c:pt idx="397">
                  <c:v>8.6061981218255312E-2</c:v>
                </c:pt>
                <c:pt idx="398">
                  <c:v>8.612720201109908E-2</c:v>
                </c:pt>
                <c:pt idx="399">
                  <c:v>8.618417324984301E-2</c:v>
                </c:pt>
                <c:pt idx="400">
                  <c:v>8.6225191569820281E-2</c:v>
                </c:pt>
                <c:pt idx="401">
                  <c:v>8.6245585509797718E-2</c:v>
                </c:pt>
                <c:pt idx="402">
                  <c:v>8.6245118818542299E-2</c:v>
                </c:pt>
                <c:pt idx="403">
                  <c:v>8.6228084930925653E-2</c:v>
                </c:pt>
                <c:pt idx="404">
                  <c:v>8.6202418690831506E-2</c:v>
                </c:pt>
                <c:pt idx="405">
                  <c:v>8.6178900413505011E-2</c:v>
                </c:pt>
                <c:pt idx="406">
                  <c:v>8.6168868202557036E-2</c:v>
                </c:pt>
                <c:pt idx="407">
                  <c:v>8.6181140194570738E-2</c:v>
                </c:pt>
                <c:pt idx="408">
                  <c:v>8.6221878228359972E-2</c:v>
                </c:pt>
                <c:pt idx="409">
                  <c:v>8.6291183663630255E-2</c:v>
                </c:pt>
                <c:pt idx="410">
                  <c:v>8.6384681851244871E-2</c:v>
                </c:pt>
                <c:pt idx="411">
                  <c:v>8.6492768992601443E-2</c:v>
                </c:pt>
                <c:pt idx="412">
                  <c:v>8.6603451953015498E-2</c:v>
                </c:pt>
                <c:pt idx="413">
                  <c:v>8.6705520101709344E-2</c:v>
                </c:pt>
                <c:pt idx="414">
                  <c:v>8.6790462825090231E-2</c:v>
                </c:pt>
                <c:pt idx="415">
                  <c:v>8.6854297608691733E-2</c:v>
                </c:pt>
                <c:pt idx="416">
                  <c:v>8.6898604277552416E-2</c:v>
                </c:pt>
                <c:pt idx="417">
                  <c:v>8.6929313133661756E-2</c:v>
                </c:pt>
                <c:pt idx="418">
                  <c:v>8.6955022369516854E-2</c:v>
                </c:pt>
                <c:pt idx="419">
                  <c:v>8.6984473000793205E-2</c:v>
                </c:pt>
                <c:pt idx="420">
                  <c:v>8.7025987758471868E-2</c:v>
                </c:pt>
                <c:pt idx="421">
                  <c:v>8.7085602036764131E-2</c:v>
                </c:pt>
                <c:pt idx="422">
                  <c:v>8.7166877662657793E-2</c:v>
                </c:pt>
                <c:pt idx="423">
                  <c:v>8.7271651196693389E-2</c:v>
                </c:pt>
                <c:pt idx="424">
                  <c:v>8.7400126819485113E-2</c:v>
                </c:pt>
                <c:pt idx="425">
                  <c:v>8.7550406367879641E-2</c:v>
                </c:pt>
                <c:pt idx="426">
                  <c:v>8.7719140858388223E-2</c:v>
                </c:pt>
                <c:pt idx="427">
                  <c:v>8.7901151696996138E-2</c:v>
                </c:pt>
                <c:pt idx="428">
                  <c:v>8.8090362696412072E-2</c:v>
                </c:pt>
                <c:pt idx="429">
                  <c:v>8.8279937495707561E-2</c:v>
                </c:pt>
                <c:pt idx="430">
                  <c:v>8.8464341334057173E-2</c:v>
                </c:pt>
                <c:pt idx="431">
                  <c:v>8.8639109492834767E-2</c:v>
                </c:pt>
                <c:pt idx="432">
                  <c:v>8.8801085006293967E-2</c:v>
                </c:pt>
                <c:pt idx="433">
                  <c:v>8.894828118563064E-2</c:v>
                </c:pt>
                <c:pt idx="434">
                  <c:v>8.9078663067029329E-2</c:v>
                </c:pt>
                <c:pt idx="435">
                  <c:v>8.9190007111141612E-2</c:v>
                </c:pt>
                <c:pt idx="436">
                  <c:v>8.9278585945637368E-2</c:v>
                </c:pt>
                <c:pt idx="437">
                  <c:v>8.9339873336371778E-2</c:v>
                </c:pt>
                <c:pt idx="438">
                  <c:v>8.9368828056674288E-2</c:v>
                </c:pt>
                <c:pt idx="439">
                  <c:v>8.9362294274183907E-2</c:v>
                </c:pt>
                <c:pt idx="440">
                  <c:v>8.9319991586253977E-2</c:v>
                </c:pt>
                <c:pt idx="441">
                  <c:v>8.9246864657900826E-2</c:v>
                </c:pt>
                <c:pt idx="442">
                  <c:v>8.9152372449395056E-2</c:v>
                </c:pt>
                <c:pt idx="443">
                  <c:v>8.9050385286033207E-2</c:v>
                </c:pt>
                <c:pt idx="444">
                  <c:v>8.8956076696443731E-2</c:v>
                </c:pt>
                <c:pt idx="445">
                  <c:v>8.888085116121297E-2</c:v>
                </c:pt>
                <c:pt idx="446">
                  <c:v>8.8833055437456843E-2</c:v>
                </c:pt>
                <c:pt idx="447">
                  <c:v>8.8816342260629233E-2</c:v>
                </c:pt>
                <c:pt idx="448">
                  <c:v>8.8831083624703322E-2</c:v>
                </c:pt>
                <c:pt idx="449">
                  <c:v>8.8875968056243038E-2</c:v>
                </c:pt>
                <c:pt idx="450">
                  <c:v>8.8949549120631854E-2</c:v>
                </c:pt>
                <c:pt idx="451">
                  <c:v>8.9050995916338416E-2</c:v>
                </c:pt>
                <c:pt idx="452">
                  <c:v>8.9180374958342468E-2</c:v>
                </c:pt>
                <c:pt idx="453">
                  <c:v>8.9337476197678012E-2</c:v>
                </c:pt>
                <c:pt idx="454">
                  <c:v>8.9520777972628862E-2</c:v>
                </c:pt>
                <c:pt idx="455">
                  <c:v>8.9728243467194047E-2</c:v>
                </c:pt>
                <c:pt idx="456">
                  <c:v>8.9956753610617668E-2</c:v>
                </c:pt>
                <c:pt idx="457">
                  <c:v>9.0202668056891311E-2</c:v>
                </c:pt>
                <c:pt idx="458">
                  <c:v>9.0462576214627E-2</c:v>
                </c:pt>
                <c:pt idx="459">
                  <c:v>9.073225927618217E-2</c:v>
                </c:pt>
                <c:pt idx="460">
                  <c:v>9.1006828241488924E-2</c:v>
                </c:pt>
                <c:pt idx="461">
                  <c:v>9.1280909916150954E-2</c:v>
                </c:pt>
                <c:pt idx="462">
                  <c:v>9.1550062434385071E-2</c:v>
                </c:pt>
                <c:pt idx="463">
                  <c:v>9.1809927571503691E-2</c:v>
                </c:pt>
                <c:pt idx="464">
                  <c:v>9.2057650664007451E-2</c:v>
                </c:pt>
                <c:pt idx="465">
                  <c:v>9.2289282997387423E-2</c:v>
                </c:pt>
                <c:pt idx="466">
                  <c:v>9.2499590640878815E-2</c:v>
                </c:pt>
                <c:pt idx="467">
                  <c:v>9.268105867447779E-2</c:v>
                </c:pt>
                <c:pt idx="468">
                  <c:v>9.282455354898006E-2</c:v>
                </c:pt>
                <c:pt idx="469">
                  <c:v>9.2922028245783272E-2</c:v>
                </c:pt>
                <c:pt idx="470">
                  <c:v>9.2969280782028874E-2</c:v>
                </c:pt>
                <c:pt idx="471">
                  <c:v>9.2968759412054569E-2</c:v>
                </c:pt>
                <c:pt idx="472">
                  <c:v>9.292913712528833E-2</c:v>
                </c:pt>
                <c:pt idx="473">
                  <c:v>9.2862886879431727E-2</c:v>
                </c:pt>
                <c:pt idx="474">
                  <c:v>9.2782338678487231E-2</c:v>
                </c:pt>
                <c:pt idx="475">
                  <c:v>9.2696121277184684E-2</c:v>
                </c:pt>
                <c:pt idx="476">
                  <c:v>9.2607553090275962E-2</c:v>
                </c:pt>
                <c:pt idx="477">
                  <c:v>9.2515025732776535E-2</c:v>
                </c:pt>
                <c:pt idx="478">
                  <c:v>9.2414991460757101E-2</c:v>
                </c:pt>
                <c:pt idx="479">
                  <c:v>9.2304710616499419E-2</c:v>
                </c:pt>
                <c:pt idx="480">
                  <c:v>9.2184806062278357E-2</c:v>
                </c:pt>
                <c:pt idx="481">
                  <c:v>9.2059400690249371E-2</c:v>
                </c:pt>
                <c:pt idx="482">
                  <c:v>9.1935733762928573E-2</c:v>
                </c:pt>
                <c:pt idx="483">
                  <c:v>9.1820847295932595E-2</c:v>
                </c:pt>
                <c:pt idx="484">
                  <c:v>9.1719933026648548E-2</c:v>
                </c:pt>
                <c:pt idx="485">
                  <c:v>9.1634682287828506E-2</c:v>
                </c:pt>
                <c:pt idx="486">
                  <c:v>9.1562581920631658E-2</c:v>
                </c:pt>
                <c:pt idx="487">
                  <c:v>9.1496823216121348E-2</c:v>
                </c:pt>
                <c:pt idx="488">
                  <c:v>9.1428854675715876E-2</c:v>
                </c:pt>
                <c:pt idx="489">
                  <c:v>9.134946917542669E-2</c:v>
                </c:pt>
                <c:pt idx="490">
                  <c:v>9.1251544177931854E-2</c:v>
                </c:pt>
                <c:pt idx="491">
                  <c:v>9.1132165986699321E-2</c:v>
                </c:pt>
                <c:pt idx="492">
                  <c:v>9.0994277583331951E-2</c:v>
                </c:pt>
                <c:pt idx="493">
                  <c:v>9.0847093926477662E-2</c:v>
                </c:pt>
                <c:pt idx="494">
                  <c:v>9.070392077522943E-2</c:v>
                </c:pt>
                <c:pt idx="495">
                  <c:v>9.0579460737746864E-2</c:v>
                </c:pt>
                <c:pt idx="496">
                  <c:v>9.0485667840542183E-2</c:v>
                </c:pt>
                <c:pt idx="497">
                  <c:v>9.0427988198459375E-2</c:v>
                </c:pt>
                <c:pt idx="498">
                  <c:v>9.0402873558812102E-2</c:v>
                </c:pt>
                <c:pt idx="499">
                  <c:v>9.0398868544171063E-2</c:v>
                </c:pt>
                <c:pt idx="500">
                  <c:v>9.0401271548523676E-2</c:v>
                </c:pt>
                <c:pt idx="501">
                  <c:v>9.0394580863550067E-2</c:v>
                </c:pt>
                <c:pt idx="502">
                  <c:v>9.0368714325727295E-2</c:v>
                </c:pt>
                <c:pt idx="503">
                  <c:v>9.0321508332043055E-2</c:v>
                </c:pt>
                <c:pt idx="504">
                  <c:v>9.0258198168865766E-2</c:v>
                </c:pt>
                <c:pt idx="505">
                  <c:v>9.0189434192431694E-2</c:v>
                </c:pt>
                <c:pt idx="506">
                  <c:v>9.0126002014256079E-2</c:v>
                </c:pt>
                <c:pt idx="507">
                  <c:v>9.0076656585936388E-2</c:v>
                </c:pt>
                <c:pt idx="508">
                  <c:v>9.0044688638084847E-2</c:v>
                </c:pt>
                <c:pt idx="509">
                  <c:v>9.002891739515656E-2</c:v>
                </c:pt>
                <c:pt idx="510">
                  <c:v>9.0024962904647954E-2</c:v>
                </c:pt>
                <c:pt idx="511">
                  <c:v>9.0028540775461574E-2</c:v>
                </c:pt>
                <c:pt idx="512">
                  <c:v>9.0036873562541253E-2</c:v>
                </c:pt>
                <c:pt idx="513">
                  <c:v>9.0049537821925096E-2</c:v>
                </c:pt>
                <c:pt idx="514">
                  <c:v>9.0067663891457539E-2</c:v>
                </c:pt>
                <c:pt idx="515">
                  <c:v>9.0092617900133176E-2</c:v>
                </c:pt>
                <c:pt idx="516">
                  <c:v>9.0124542288478937E-2</c:v>
                </c:pt>
                <c:pt idx="517">
                  <c:v>9.0161460731358167E-2</c:v>
                </c:pt>
                <c:pt idx="518">
                  <c:v>9.0200313247244479E-2</c:v>
                </c:pt>
                <c:pt idx="519">
                  <c:v>9.0237238132086228E-2</c:v>
                </c:pt>
                <c:pt idx="520">
                  <c:v>9.0269361567600515E-2</c:v>
                </c:pt>
                <c:pt idx="521">
                  <c:v>9.0295363507582105E-2</c:v>
                </c:pt>
                <c:pt idx="522">
                  <c:v>9.0315713937891007E-2</c:v>
                </c:pt>
                <c:pt idx="523">
                  <c:v>9.0331966702545341E-2</c:v>
                </c:pt>
                <c:pt idx="524">
                  <c:v>9.034680671453349E-2</c:v>
                </c:pt>
                <c:pt idx="525">
                  <c:v>9.0363955804399654E-2</c:v>
                </c:pt>
                <c:pt idx="526">
                  <c:v>9.03869008381471E-2</c:v>
                </c:pt>
                <c:pt idx="527">
                  <c:v>9.0420260462340585E-2</c:v>
                </c:pt>
                <c:pt idx="528">
                  <c:v>9.0467618566934027E-2</c:v>
                </c:pt>
                <c:pt idx="529">
                  <c:v>9.0531477719980213E-2</c:v>
                </c:pt>
                <c:pt idx="530">
                  <c:v>9.0611939482279358E-2</c:v>
                </c:pt>
                <c:pt idx="531">
                  <c:v>9.0706419770022084E-2</c:v>
                </c:pt>
                <c:pt idx="532">
                  <c:v>9.0810211480333136E-2</c:v>
                </c:pt>
                <c:pt idx="533">
                  <c:v>9.09174716827304E-2</c:v>
                </c:pt>
                <c:pt idx="534">
                  <c:v>9.1023012520305813E-2</c:v>
                </c:pt>
                <c:pt idx="535">
                  <c:v>9.1124048139633651E-2</c:v>
                </c:pt>
                <c:pt idx="536">
                  <c:v>9.122024494211739E-2</c:v>
                </c:pt>
                <c:pt idx="537">
                  <c:v>9.131358281377927E-2</c:v>
                </c:pt>
                <c:pt idx="538">
                  <c:v>9.1406279570922122E-2</c:v>
                </c:pt>
                <c:pt idx="539">
                  <c:v>9.1500129809774677E-2</c:v>
                </c:pt>
                <c:pt idx="540">
                  <c:v>9.1594898036223837E-2</c:v>
                </c:pt>
                <c:pt idx="541">
                  <c:v>9.1689261626261953E-2</c:v>
                </c:pt>
                <c:pt idx="542">
                  <c:v>9.1781755005032217E-2</c:v>
                </c:pt>
                <c:pt idx="543">
                  <c:v>9.187242425078096E-2</c:v>
                </c:pt>
                <c:pt idx="544">
                  <c:v>9.1963869032354373E-2</c:v>
                </c:pt>
                <c:pt idx="545">
                  <c:v>9.2060725039119939E-2</c:v>
                </c:pt>
                <c:pt idx="546">
                  <c:v>9.2168058021665999E-2</c:v>
                </c:pt>
                <c:pt idx="547">
                  <c:v>9.2288904412396733E-2</c:v>
                </c:pt>
                <c:pt idx="548">
                  <c:v>9.2422612759566924E-2</c:v>
                </c:pt>
                <c:pt idx="549">
                  <c:v>9.2564649008685607E-2</c:v>
                </c:pt>
                <c:pt idx="550">
                  <c:v>9.270796331278236E-2</c:v>
                </c:pt>
                <c:pt idx="551">
                  <c:v>9.2845591447402731E-2</c:v>
                </c:pt>
                <c:pt idx="552">
                  <c:v>9.2973119980204688E-2</c:v>
                </c:pt>
                <c:pt idx="553">
                  <c:v>9.30907296414481E-2</c:v>
                </c:pt>
                <c:pt idx="554">
                  <c:v>9.3203249463808702E-2</c:v>
                </c:pt>
                <c:pt idx="555">
                  <c:v>9.3317079196528818E-2</c:v>
                </c:pt>
                <c:pt idx="556">
                  <c:v>9.3439242200647421E-2</c:v>
                </c:pt>
                <c:pt idx="557">
                  <c:v>9.3574112108351148E-2</c:v>
                </c:pt>
                <c:pt idx="558">
                  <c:v>9.3721795709664824E-2</c:v>
                </c:pt>
                <c:pt idx="559">
                  <c:v>9.387978873016839E-2</c:v>
                </c:pt>
                <c:pt idx="560">
                  <c:v>9.4043731031769717E-2</c:v>
                </c:pt>
                <c:pt idx="561">
                  <c:v>9.4209779152351791E-2</c:v>
                </c:pt>
                <c:pt idx="562">
                  <c:v>9.4376604050528778E-2</c:v>
                </c:pt>
                <c:pt idx="563">
                  <c:v>9.4545015279459632E-2</c:v>
                </c:pt>
                <c:pt idx="564">
                  <c:v>9.4718488613206031E-2</c:v>
                </c:pt>
                <c:pt idx="565">
                  <c:v>9.4900410285805814E-2</c:v>
                </c:pt>
                <c:pt idx="566">
                  <c:v>9.5094410738286339E-2</c:v>
                </c:pt>
                <c:pt idx="567">
                  <c:v>9.5301745094128532E-2</c:v>
                </c:pt>
                <c:pt idx="568">
                  <c:v>9.5522194033295149E-2</c:v>
                </c:pt>
                <c:pt idx="569">
                  <c:v>9.5754012500798569E-2</c:v>
                </c:pt>
                <c:pt idx="570">
                  <c:v>9.5995023127519563E-2</c:v>
                </c:pt>
                <c:pt idx="571">
                  <c:v>9.6242996621061006E-2</c:v>
                </c:pt>
                <c:pt idx="572">
                  <c:v>9.6496606888617553E-2</c:v>
                </c:pt>
                <c:pt idx="573">
                  <c:v>9.6754716232178073E-2</c:v>
                </c:pt>
                <c:pt idx="574">
                  <c:v>9.7017476112828904E-2</c:v>
                </c:pt>
                <c:pt idx="575">
                  <c:v>9.7284942753748604E-2</c:v>
                </c:pt>
                <c:pt idx="576">
                  <c:v>9.7556837353838521E-2</c:v>
                </c:pt>
                <c:pt idx="577">
                  <c:v>9.783177813085292E-2</c:v>
                </c:pt>
                <c:pt idx="578">
                  <c:v>9.810756453525743E-2</c:v>
                </c:pt>
                <c:pt idx="579">
                  <c:v>9.8381174585134901E-2</c:v>
                </c:pt>
                <c:pt idx="580">
                  <c:v>9.8650299022307097E-2</c:v>
                </c:pt>
                <c:pt idx="581">
                  <c:v>9.8914737194115754E-2</c:v>
                </c:pt>
                <c:pt idx="582">
                  <c:v>9.9178326801215466E-2</c:v>
                </c:pt>
                <c:pt idx="583">
                  <c:v>9.9449389118438314E-2</c:v>
                </c:pt>
                <c:pt idx="584">
                  <c:v>9.973876983425739E-2</c:v>
                </c:pt>
                <c:pt idx="585">
                  <c:v>0.10005801969412415</c:v>
                </c:pt>
                <c:pt idx="586">
                  <c:v>0.10041573879318305</c:v>
                </c:pt>
                <c:pt idx="587">
                  <c:v>0.10081361468504563</c:v>
                </c:pt>
                <c:pt idx="588">
                  <c:v>0.10124460775511573</c:v>
                </c:pt>
                <c:pt idx="589">
                  <c:v>0.10169372802986404</c:v>
                </c:pt>
                <c:pt idx="590">
                  <c:v>0.102142248237239</c:v>
                </c:pt>
                <c:pt idx="591">
                  <c:v>0.102569619904684</c:v>
                </c:pt>
                <c:pt idx="592">
                  <c:v>0.10295948370984737</c:v>
                </c:pt>
                <c:pt idx="593">
                  <c:v>0.10330232161738678</c:v>
                </c:pt>
                <c:pt idx="594">
                  <c:v>0.10359481620566574</c:v>
                </c:pt>
                <c:pt idx="595">
                  <c:v>0.10383890666111745</c:v>
                </c:pt>
                <c:pt idx="596">
                  <c:v>0.10403874122553086</c:v>
                </c:pt>
                <c:pt idx="597">
                  <c:v>0.10419785797693765</c:v>
                </c:pt>
                <c:pt idx="598">
                  <c:v>0.10431922855016867</c:v>
                </c:pt>
                <c:pt idx="599">
                  <c:v>0.10440505972074449</c:v>
                </c:pt>
                <c:pt idx="600">
                  <c:v>0.10445859114786621</c:v>
                </c:pt>
                <c:pt idx="601">
                  <c:v>0.10448516465231245</c:v>
                </c:pt>
                <c:pt idx="602">
                  <c:v>0.10449192996164608</c:v>
                </c:pt>
                <c:pt idx="603">
                  <c:v>0.10448706282199277</c:v>
                </c:pt>
                <c:pt idx="604">
                  <c:v>0.10447796141720961</c:v>
                </c:pt>
                <c:pt idx="605">
                  <c:v>0.10446954157086769</c:v>
                </c:pt>
                <c:pt idx="606">
                  <c:v>0.10446477201935372</c:v>
                </c:pt>
                <c:pt idx="607">
                  <c:v>0.1044643826705221</c:v>
                </c:pt>
                <c:pt idx="608">
                  <c:v>0.1044679841605321</c:v>
                </c:pt>
                <c:pt idx="609">
                  <c:v>0.10447538190936739</c:v>
                </c:pt>
                <c:pt idx="610">
                  <c:v>0.10448628408470989</c:v>
                </c:pt>
                <c:pt idx="611">
                  <c:v>0.10449991218876092</c:v>
                </c:pt>
                <c:pt idx="612">
                  <c:v>0.10451436818081322</c:v>
                </c:pt>
                <c:pt idx="613">
                  <c:v>0.10452702365304273</c:v>
                </c:pt>
                <c:pt idx="614">
                  <c:v>0.10453432505477817</c:v>
                </c:pt>
                <c:pt idx="615">
                  <c:v>0.10453281608835657</c:v>
                </c:pt>
                <c:pt idx="616">
                  <c:v>0.1045204524964321</c:v>
                </c:pt>
                <c:pt idx="617">
                  <c:v>0.10449611574537437</c:v>
                </c:pt>
                <c:pt idx="618">
                  <c:v>0.10445912649546046</c:v>
                </c:pt>
                <c:pt idx="619">
                  <c:v>0.1044086607188362</c:v>
                </c:pt>
                <c:pt idx="620">
                  <c:v>0.10434238767118337</c:v>
                </c:pt>
                <c:pt idx="621">
                  <c:v>0.10425724991931645</c:v>
                </c:pt>
                <c:pt idx="622">
                  <c:v>0.10415043781042105</c:v>
                </c:pt>
                <c:pt idx="623">
                  <c:v>0.10402128667082239</c:v>
                </c:pt>
                <c:pt idx="624">
                  <c:v>0.10387282976654039</c:v>
                </c:pt>
                <c:pt idx="625">
                  <c:v>0.10371145139638643</c:v>
                </c:pt>
                <c:pt idx="626">
                  <c:v>0.1035463933860748</c:v>
                </c:pt>
                <c:pt idx="627">
                  <c:v>0.10338722380739679</c:v>
                </c:pt>
                <c:pt idx="628">
                  <c:v>0.10324121590524965</c:v>
                </c:pt>
                <c:pt idx="629">
                  <c:v>0.10311296555389365</c:v>
                </c:pt>
                <c:pt idx="630">
                  <c:v>0.1030030391000854</c:v>
                </c:pt>
                <c:pt idx="631">
                  <c:v>0.10291059822981025</c:v>
                </c:pt>
                <c:pt idx="632">
                  <c:v>0.10283344990248439</c:v>
                </c:pt>
                <c:pt idx="633">
                  <c:v>0.10276988920238678</c:v>
                </c:pt>
                <c:pt idx="634">
                  <c:v>0.10271918306465905</c:v>
                </c:pt>
                <c:pt idx="635">
                  <c:v>0.10268152086495147</c:v>
                </c:pt>
                <c:pt idx="636">
                  <c:v>0.10265704460978481</c:v>
                </c:pt>
                <c:pt idx="637">
                  <c:v>0.10264735142470888</c:v>
                </c:pt>
                <c:pt idx="638">
                  <c:v>0.10265525135423587</c:v>
                </c:pt>
                <c:pt idx="639">
                  <c:v>0.10268554382700407</c:v>
                </c:pt>
                <c:pt idx="640">
                  <c:v>0.10274502015607828</c:v>
                </c:pt>
                <c:pt idx="641">
                  <c:v>0.10284111078281938</c:v>
                </c:pt>
                <c:pt idx="642">
                  <c:v>0.10297946626417037</c:v>
                </c:pt>
                <c:pt idx="643">
                  <c:v>0.10316080631848773</c:v>
                </c:pt>
                <c:pt idx="644">
                  <c:v>0.10337892217507411</c:v>
                </c:pt>
                <c:pt idx="645">
                  <c:v>0.10362119118600194</c:v>
                </c:pt>
                <c:pt idx="646">
                  <c:v>0.10386947621832304</c:v>
                </c:pt>
                <c:pt idx="647">
                  <c:v>0.10410331458981831</c:v>
                </c:pt>
                <c:pt idx="648">
                  <c:v>0.10430560611467837</c:v>
                </c:pt>
                <c:pt idx="649">
                  <c:v>0.10446336063150025</c:v>
                </c:pt>
                <c:pt idx="650">
                  <c:v>0.10456898404929654</c:v>
                </c:pt>
                <c:pt idx="651">
                  <c:v>0.10461985794818568</c:v>
                </c:pt>
                <c:pt idx="652">
                  <c:v>0.10461581702829209</c:v>
                </c:pt>
                <c:pt idx="653">
                  <c:v>0.10455700885923785</c:v>
                </c:pt>
                <c:pt idx="654">
                  <c:v>0.10444423434490441</c:v>
                </c:pt>
                <c:pt idx="655">
                  <c:v>0.10428001655183522</c:v>
                </c:pt>
                <c:pt idx="656">
                  <c:v>0.10407005421819743</c:v>
                </c:pt>
                <c:pt idx="657">
                  <c:v>0.10382359839097327</c:v>
                </c:pt>
                <c:pt idx="658">
                  <c:v>0.10355445538662994</c:v>
                </c:pt>
                <c:pt idx="659">
                  <c:v>0.10327698524300916</c:v>
                </c:pt>
                <c:pt idx="660">
                  <c:v>0.10300483379227093</c:v>
                </c:pt>
                <c:pt idx="661">
                  <c:v>0.10274812264940963</c:v>
                </c:pt>
                <c:pt idx="662">
                  <c:v>0.1025124447496864</c:v>
                </c:pt>
                <c:pt idx="663">
                  <c:v>0.10229955772730542</c:v>
                </c:pt>
                <c:pt idx="664">
                  <c:v>0.10210879887188834</c:v>
                </c:pt>
                <c:pt idx="665">
                  <c:v>0.10193859071394901</c:v>
                </c:pt>
                <c:pt idx="666">
                  <c:v>0.10178745804263684</c:v>
                </c:pt>
                <c:pt idx="667">
                  <c:v>0.10165378526579133</c:v>
                </c:pt>
                <c:pt idx="668">
                  <c:v>0.1015355742761484</c:v>
                </c:pt>
                <c:pt idx="669">
                  <c:v>0.10142976768008932</c:v>
                </c:pt>
                <c:pt idx="670">
                  <c:v>0.10133176611127964</c:v>
                </c:pt>
                <c:pt idx="671">
                  <c:v>0.10123673344370193</c:v>
                </c:pt>
                <c:pt idx="672">
                  <c:v>0.10114022434201703</c:v>
                </c:pt>
                <c:pt idx="673">
                  <c:v>0.10103943918165742</c:v>
                </c:pt>
                <c:pt idx="674">
                  <c:v>0.10093298098281661</c:v>
                </c:pt>
                <c:pt idx="675">
                  <c:v>0.10082099870818234</c:v>
                </c:pt>
                <c:pt idx="676">
                  <c:v>0.10070431686945819</c:v>
                </c:pt>
                <c:pt idx="677">
                  <c:v>0.10058477221624523</c:v>
                </c:pt>
                <c:pt idx="678">
                  <c:v>0.10046473001305306</c:v>
                </c:pt>
                <c:pt idx="679">
                  <c:v>0.10034905982200165</c:v>
                </c:pt>
                <c:pt idx="680">
                  <c:v>0.10024489140780296</c:v>
                </c:pt>
                <c:pt idx="681">
                  <c:v>0.10016223966785837</c:v>
                </c:pt>
                <c:pt idx="682">
                  <c:v>0.10011337892389244</c:v>
                </c:pt>
                <c:pt idx="683">
                  <c:v>0.1001092351688942</c:v>
                </c:pt>
                <c:pt idx="684">
                  <c:v>0.10015978204352566</c:v>
                </c:pt>
                <c:pt idx="685">
                  <c:v>0.10027087091792303</c:v>
                </c:pt>
                <c:pt idx="686">
                  <c:v>0.10044438062669175</c:v>
                </c:pt>
                <c:pt idx="687">
                  <c:v>0.10067937283491984</c:v>
                </c:pt>
                <c:pt idx="688">
                  <c:v>0.10097396792091345</c:v>
                </c:pt>
                <c:pt idx="689">
                  <c:v>0.10132678930411326</c:v>
                </c:pt>
                <c:pt idx="690">
                  <c:v>0.10173817229939136</c:v>
                </c:pt>
                <c:pt idx="691">
                  <c:v>0.10220944519689051</c:v>
                </c:pt>
                <c:pt idx="692">
                  <c:v>0.10274259634858424</c:v>
                </c:pt>
                <c:pt idx="693">
                  <c:v>0.10333838724377037</c:v>
                </c:pt>
                <c:pt idx="694">
                  <c:v>0.10399595693523206</c:v>
                </c:pt>
                <c:pt idx="695">
                  <c:v>0.10471358862814678</c:v>
                </c:pt>
                <c:pt idx="696">
                  <c:v>0.10548913967403856</c:v>
                </c:pt>
                <c:pt idx="697">
                  <c:v>0.10632189231641714</c:v>
                </c:pt>
                <c:pt idx="698">
                  <c:v>0.107213104076962</c:v>
                </c:pt>
                <c:pt idx="699">
                  <c:v>0.10816656816831821</c:v>
                </c:pt>
                <c:pt idx="700">
                  <c:v>0.10918638140605014</c:v>
                </c:pt>
                <c:pt idx="701">
                  <c:v>0.11027690384173267</c:v>
                </c:pt>
                <c:pt idx="702">
                  <c:v>0.11144153176805044</c:v>
                </c:pt>
                <c:pt idx="703">
                  <c:v>0.11268348411475088</c:v>
                </c:pt>
                <c:pt idx="704">
                  <c:v>0.11400560594601267</c:v>
                </c:pt>
                <c:pt idx="705">
                  <c:v>0.11541226404220489</c:v>
                </c:pt>
                <c:pt idx="706">
                  <c:v>0.11690767472626634</c:v>
                </c:pt>
                <c:pt idx="707">
                  <c:v>0.1184950038174935</c:v>
                </c:pt>
                <c:pt idx="708">
                  <c:v>0.12017327552737639</c:v>
                </c:pt>
                <c:pt idx="709">
                  <c:v>0.12193511450422384</c:v>
                </c:pt>
                <c:pt idx="710">
                  <c:v>0.12376523292993574</c:v>
                </c:pt>
                <c:pt idx="711">
                  <c:v>0.12564147096486905</c:v>
                </c:pt>
                <c:pt idx="712">
                  <c:v>0.12753929667829828</c:v>
                </c:pt>
                <c:pt idx="713">
                  <c:v>0.12943302872003143</c:v>
                </c:pt>
                <c:pt idx="714">
                  <c:v>0.1313007291089941</c:v>
                </c:pt>
                <c:pt idx="715">
                  <c:v>0.13312575225582718</c:v>
                </c:pt>
                <c:pt idx="716">
                  <c:v>0.13489536130177898</c:v>
                </c:pt>
                <c:pt idx="717">
                  <c:v>0.13660051248612831</c:v>
                </c:pt>
                <c:pt idx="718">
                  <c:v>0.13823568130683467</c:v>
                </c:pt>
                <c:pt idx="719">
                  <c:v>0.13979857133584367</c:v>
                </c:pt>
                <c:pt idx="720">
                  <c:v>0.14129081460547593</c:v>
                </c:pt>
                <c:pt idx="721">
                  <c:v>0.14271888981203579</c:v>
                </c:pt>
                <c:pt idx="722">
                  <c:v>0.14409216907937644</c:v>
                </c:pt>
                <c:pt idx="723">
                  <c:v>0.14542102649635719</c:v>
                </c:pt>
                <c:pt idx="724">
                  <c:v>0.14671260325866081</c:v>
                </c:pt>
                <c:pt idx="725">
                  <c:v>0.14797058853194273</c:v>
                </c:pt>
                <c:pt idx="726">
                  <c:v>0.14919397722104893</c:v>
                </c:pt>
                <c:pt idx="727">
                  <c:v>0.1503803562326807</c:v>
                </c:pt>
                <c:pt idx="728">
                  <c:v>0.15152794768514039</c:v>
                </c:pt>
                <c:pt idx="729">
                  <c:v>0.15263784866862068</c:v>
                </c:pt>
                <c:pt idx="730">
                  <c:v>0.15371292356068139</c:v>
                </c:pt>
                <c:pt idx="731">
                  <c:v>0.15475552905442719</c:v>
                </c:pt>
                <c:pt idx="732">
                  <c:v>0.15576487672935363</c:v>
                </c:pt>
                <c:pt idx="733">
                  <c:v>0.15673622714284058</c:v>
                </c:pt>
                <c:pt idx="734">
                  <c:v>0.15766238822189488</c:v>
                </c:pt>
                <c:pt idx="735">
                  <c:v>0.15853904181260808</c:v>
                </c:pt>
                <c:pt idx="736">
                  <c:v>0.15936820317073469</c:v>
                </c:pt>
                <c:pt idx="737">
                  <c:v>0.16016066194054362</c:v>
                </c:pt>
                <c:pt idx="738">
                  <c:v>0.16093239822874233</c:v>
                </c:pt>
                <c:pt idx="739">
                  <c:v>0.16170067766296775</c:v>
                </c:pt>
                <c:pt idx="740">
                  <c:v>0.16247627031935102</c:v>
                </c:pt>
                <c:pt idx="741">
                  <c:v>0.16326055038630699</c:v>
                </c:pt>
                <c:pt idx="742">
                  <c:v>0.16404552359759156</c:v>
                </c:pt>
                <c:pt idx="743">
                  <c:v>0.16481883163073269</c:v>
                </c:pt>
                <c:pt idx="744">
                  <c:v>0.16557138997294857</c:v>
                </c:pt>
                <c:pt idx="745">
                  <c:v>0.16630106803893635</c:v>
                </c:pt>
                <c:pt idx="746">
                  <c:v>0.16701556102215048</c:v>
                </c:pt>
                <c:pt idx="747">
                  <c:v>0.16772807857243605</c:v>
                </c:pt>
                <c:pt idx="748">
                  <c:v>0.16845439926459688</c:v>
                </c:pt>
                <c:pt idx="749">
                  <c:v>0.16920718815609198</c:v>
                </c:pt>
                <c:pt idx="750">
                  <c:v>0.16999507017138932</c:v>
                </c:pt>
                <c:pt idx="751">
                  <c:v>0.17082549221909554</c:v>
                </c:pt>
                <c:pt idx="752">
                  <c:v>0.17170790054325119</c:v>
                </c:pt>
                <c:pt idx="753">
                  <c:v>0.1726561615832079</c:v>
                </c:pt>
                <c:pt idx="754">
                  <c:v>0.173689310848471</c:v>
                </c:pt>
                <c:pt idx="755">
                  <c:v>0.17482706437727963</c:v>
                </c:pt>
                <c:pt idx="756">
                  <c:v>0.17608418636876261</c:v>
                </c:pt>
                <c:pt idx="757">
                  <c:v>0.17746804095399799</c:v>
                </c:pt>
                <c:pt idx="758">
                  <c:v>0.17897694257616986</c:v>
                </c:pt>
                <c:pt idx="759">
                  <c:v>0.18060446993594065</c:v>
                </c:pt>
                <c:pt idx="760">
                  <c:v>0.18234355657296769</c:v>
                </c:pt>
                <c:pt idx="761">
                  <c:v>0.18419236515674237</c:v>
                </c:pt>
                <c:pt idx="762">
                  <c:v>0.18615485698094042</c:v>
                </c:pt>
                <c:pt idx="763">
                  <c:v>0.18823832775887378</c:v>
                </c:pt>
                <c:pt idx="764">
                  <c:v>0.19044804260057641</c:v>
                </c:pt>
                <c:pt idx="765">
                  <c:v>0.19278284406696039</c:v>
                </c:pt>
                <c:pt idx="766">
                  <c:v>0.1952328216973343</c:v>
                </c:pt>
                <c:pt idx="767">
                  <c:v>0.19778176217378279</c:v>
                </c:pt>
                <c:pt idx="768">
                  <c:v>0.20040990711314605</c:v>
                </c:pt>
                <c:pt idx="769">
                  <c:v>0.2030970496664653</c:v>
                </c:pt>
                <c:pt idx="770">
                  <c:v>0.20582446156584827</c:v>
                </c:pt>
                <c:pt idx="771">
                  <c:v>0.20857090389485006</c:v>
                </c:pt>
                <c:pt idx="772">
                  <c:v>0.21130849536522051</c:v>
                </c:pt>
                <c:pt idx="773">
                  <c:v>0.21400513948106764</c:v>
                </c:pt>
                <c:pt idx="774">
                  <c:v>0.21662272114473652</c:v>
                </c:pt>
                <c:pt idx="775">
                  <c:v>0.21912712649326821</c:v>
                </c:pt>
                <c:pt idx="776">
                  <c:v>0.22149756249474201</c:v>
                </c:pt>
                <c:pt idx="777">
                  <c:v>0.22373014535860852</c:v>
                </c:pt>
                <c:pt idx="778">
                  <c:v>0.22583754062865707</c:v>
                </c:pt>
                <c:pt idx="779">
                  <c:v>0.22784146259169363</c:v>
                </c:pt>
                <c:pt idx="780">
                  <c:v>0.22976562434475106</c:v>
                </c:pt>
                <c:pt idx="781">
                  <c:v>0.23162718325771553</c:v>
                </c:pt>
                <c:pt idx="782">
                  <c:v>0.23343669106883064</c:v>
                </c:pt>
                <c:pt idx="783">
                  <c:v>0.23520497008389057</c:v>
                </c:pt>
                <c:pt idx="784">
                  <c:v>0.23694891539071455</c:v>
                </c:pt>
                <c:pt idx="785">
                  <c:v>0.23869604677425388</c:v>
                </c:pt>
                <c:pt idx="786">
                  <c:v>0.24048584792557742</c:v>
                </c:pt>
                <c:pt idx="787">
                  <c:v>0.24235846312038262</c:v>
                </c:pt>
                <c:pt idx="788">
                  <c:v>0.24434569517841026</c:v>
                </c:pt>
                <c:pt idx="789">
                  <c:v>0.24646487936382916</c:v>
                </c:pt>
                <c:pt idx="790">
                  <c:v>0.24871601137287597</c:v>
                </c:pt>
                <c:pt idx="791">
                  <c:v>0.25108868330024864</c:v>
                </c:pt>
                <c:pt idx="792">
                  <c:v>0.25356953332696591</c:v>
                </c:pt>
                <c:pt idx="793">
                  <c:v>0.25615048079533881</c:v>
                </c:pt>
                <c:pt idx="794">
                  <c:v>0.25882656821271938</c:v>
                </c:pt>
                <c:pt idx="795">
                  <c:v>0.26158870613971336</c:v>
                </c:pt>
                <c:pt idx="796">
                  <c:v>0.26441353872709744</c:v>
                </c:pt>
                <c:pt idx="797">
                  <c:v>0.26725219270461703</c:v>
                </c:pt>
                <c:pt idx="798">
                  <c:v>0.27002536374170366</c:v>
                </c:pt>
                <c:pt idx="799">
                  <c:v>0.27263754007191215</c:v>
                </c:pt>
                <c:pt idx="800">
                  <c:v>0.27497656623866013</c:v>
                </c:pt>
                <c:pt idx="801">
                  <c:v>0.27692642289169572</c:v>
                </c:pt>
                <c:pt idx="802">
                  <c:v>0.27838023570245479</c:v>
                </c:pt>
                <c:pt idx="803">
                  <c:v>0.27922751357299053</c:v>
                </c:pt>
                <c:pt idx="804">
                  <c:v>0.27935882847498422</c:v>
                </c:pt>
                <c:pt idx="805">
                  <c:v>0.27867597348809042</c:v>
                </c:pt>
                <c:pt idx="806">
                  <c:v>0.27709448503700879</c:v>
                </c:pt>
                <c:pt idx="807">
                  <c:v>0.27457229170301806</c:v>
                </c:pt>
                <c:pt idx="808">
                  <c:v>0.27112713671924454</c:v>
                </c:pt>
                <c:pt idx="809">
                  <c:v>0.26684690723964116</c:v>
                </c:pt>
                <c:pt idx="810">
                  <c:v>0.26188098628655837</c:v>
                </c:pt>
                <c:pt idx="811">
                  <c:v>0.25641011860574553</c:v>
                </c:pt>
                <c:pt idx="812">
                  <c:v>0.25063413906125015</c:v>
                </c:pt>
                <c:pt idx="813">
                  <c:v>0.24472976859533541</c:v>
                </c:pt>
                <c:pt idx="814">
                  <c:v>0.23883276845168072</c:v>
                </c:pt>
                <c:pt idx="815">
                  <c:v>0.23304113875242854</c:v>
                </c:pt>
                <c:pt idx="816">
                  <c:v>0.22740329891970018</c:v>
                </c:pt>
                <c:pt idx="817">
                  <c:v>0.22192687112838821</c:v>
                </c:pt>
                <c:pt idx="818">
                  <c:v>0.21658390893779084</c:v>
                </c:pt>
                <c:pt idx="819">
                  <c:v>0.21132156666084884</c:v>
                </c:pt>
                <c:pt idx="820">
                  <c:v>0.20607265575734518</c:v>
                </c:pt>
                <c:pt idx="821">
                  <c:v>0.20076733890623882</c:v>
                </c:pt>
                <c:pt idx="822">
                  <c:v>0.19535700110006521</c:v>
                </c:pt>
                <c:pt idx="823">
                  <c:v>0.18982434009902033</c:v>
                </c:pt>
                <c:pt idx="824">
                  <c:v>0.18419616610478978</c:v>
                </c:pt>
                <c:pt idx="825">
                  <c:v>0.1785400730684959</c:v>
                </c:pt>
                <c:pt idx="826">
                  <c:v>0.17295960301683616</c:v>
                </c:pt>
                <c:pt idx="827">
                  <c:v>0.16758307264892586</c:v>
                </c:pt>
                <c:pt idx="828">
                  <c:v>0.16253451233329447</c:v>
                </c:pt>
                <c:pt idx="829">
                  <c:v>0.15793472124853986</c:v>
                </c:pt>
                <c:pt idx="830">
                  <c:v>0.15388712638660113</c:v>
                </c:pt>
                <c:pt idx="831">
                  <c:v>0.1504627521642386</c:v>
                </c:pt>
                <c:pt idx="832">
                  <c:v>0.14770792534043192</c:v>
                </c:pt>
                <c:pt idx="833">
                  <c:v>0.14563511308452087</c:v>
                </c:pt>
                <c:pt idx="834">
                  <c:v>0.14422484533085506</c:v>
                </c:pt>
                <c:pt idx="835">
                  <c:v>0.14342652033809272</c:v>
                </c:pt>
                <c:pt idx="836">
                  <c:v>0.14316419606321268</c:v>
                </c:pt>
                <c:pt idx="837">
                  <c:v>0.14335029212577349</c:v>
                </c:pt>
                <c:pt idx="838">
                  <c:v>0.14388619593096169</c:v>
                </c:pt>
                <c:pt idx="839">
                  <c:v>0.14468109585527694</c:v>
                </c:pt>
                <c:pt idx="840">
                  <c:v>0.14566341978501002</c:v>
                </c:pt>
                <c:pt idx="841">
                  <c:v>0.14677987429002909</c:v>
                </c:pt>
                <c:pt idx="842">
                  <c:v>0.14800265249440786</c:v>
                </c:pt>
                <c:pt idx="843">
                  <c:v>0.14932438999830194</c:v>
                </c:pt>
                <c:pt idx="844">
                  <c:v>0.15075020532178046</c:v>
                </c:pt>
                <c:pt idx="845">
                  <c:v>0.15229236040967292</c:v>
                </c:pt>
                <c:pt idx="846">
                  <c:v>0.15396457229968591</c:v>
                </c:pt>
                <c:pt idx="847">
                  <c:v>0.15578278715453681</c:v>
                </c:pt>
                <c:pt idx="848">
                  <c:v>0.15776449997355219</c:v>
                </c:pt>
                <c:pt idx="849">
                  <c:v>0.15993160910509047</c:v>
                </c:pt>
                <c:pt idx="850">
                  <c:v>0.16231237793681635</c:v>
                </c:pt>
                <c:pt idx="851">
                  <c:v>0.16493768773847034</c:v>
                </c:pt>
                <c:pt idx="852">
                  <c:v>0.16783883581304032</c:v>
                </c:pt>
                <c:pt idx="853">
                  <c:v>0.1710439690138959</c:v>
                </c:pt>
                <c:pt idx="854">
                  <c:v>0.17457321630239858</c:v>
                </c:pt>
                <c:pt idx="855">
                  <c:v>0.17843959462118902</c:v>
                </c:pt>
                <c:pt idx="856">
                  <c:v>0.18264895051198665</c:v>
                </c:pt>
                <c:pt idx="857">
                  <c:v>0.18720023017478288</c:v>
                </c:pt>
                <c:pt idx="858">
                  <c:v>0.19208521139408502</c:v>
                </c:pt>
                <c:pt idx="859">
                  <c:v>0.19728266000884781</c:v>
                </c:pt>
                <c:pt idx="860">
                  <c:v>0.20275936124941346</c:v>
                </c:pt>
                <c:pt idx="861">
                  <c:v>0.20846082091555035</c:v>
                </c:pt>
                <c:pt idx="862">
                  <c:v>0.21431383217460126</c:v>
                </c:pt>
                <c:pt idx="863">
                  <c:v>0.22023854383678382</c:v>
                </c:pt>
                <c:pt idx="864">
                  <c:v>0.22614671150994831</c:v>
                </c:pt>
                <c:pt idx="865">
                  <c:v>0.23195545230601061</c:v>
                </c:pt>
                <c:pt idx="866">
                  <c:v>0.23759568638179879</c:v>
                </c:pt>
                <c:pt idx="867">
                  <c:v>0.24300243285630235</c:v>
                </c:pt>
                <c:pt idx="868">
                  <c:v>0.24811541225473227</c:v>
                </c:pt>
                <c:pt idx="869">
                  <c:v>0.25287717806889082</c:v>
                </c:pt>
                <c:pt idx="870">
                  <c:v>0.25722773804279569</c:v>
                </c:pt>
                <c:pt idx="871">
                  <c:v>0.26111466740995787</c:v>
                </c:pt>
                <c:pt idx="872">
                  <c:v>0.26450147171466593</c:v>
                </c:pt>
                <c:pt idx="873">
                  <c:v>0.2673699499479843</c:v>
                </c:pt>
                <c:pt idx="874">
                  <c:v>0.26971957769693394</c:v>
                </c:pt>
                <c:pt idx="875">
                  <c:v>0.27155817543293775</c:v>
                </c:pt>
                <c:pt idx="876">
                  <c:v>0.27289280989535963</c:v>
                </c:pt>
                <c:pt idx="877">
                  <c:v>0.27372196544975563</c:v>
                </c:pt>
                <c:pt idx="878">
                  <c:v>0.27403950105819669</c:v>
                </c:pt>
                <c:pt idx="879">
                  <c:v>0.27384292798276949</c:v>
                </c:pt>
                <c:pt idx="880">
                  <c:v>0.27314500028906258</c:v>
                </c:pt>
                <c:pt idx="881">
                  <c:v>0.27197876279974703</c:v>
                </c:pt>
                <c:pt idx="882">
                  <c:v>0.27039704146095828</c:v>
                </c:pt>
                <c:pt idx="883">
                  <c:v>0.26845583970305414</c:v>
                </c:pt>
                <c:pt idx="884">
                  <c:v>0.26620490064388252</c:v>
                </c:pt>
                <c:pt idx="885">
                  <c:v>0.26367883381824414</c:v>
                </c:pt>
                <c:pt idx="886">
                  <c:v>0.26089559849593585</c:v>
                </c:pt>
                <c:pt idx="887">
                  <c:v>0.25786664710854318</c:v>
                </c:pt>
                <c:pt idx="888">
                  <c:v>0.25460787078863728</c:v>
                </c:pt>
                <c:pt idx="889">
                  <c:v>0.25114550921148987</c:v>
                </c:pt>
                <c:pt idx="890">
                  <c:v>0.24751936361796362</c:v>
                </c:pt>
                <c:pt idx="891">
                  <c:v>0.24377531882296394</c:v>
                </c:pt>
                <c:pt idx="892">
                  <c:v>0.23995408988430694</c:v>
                </c:pt>
                <c:pt idx="893">
                  <c:v>0.23608855487801234</c:v>
                </c:pt>
                <c:pt idx="894">
                  <c:v>0.23220075572683557</c:v>
                </c:pt>
                <c:pt idx="895">
                  <c:v>0.2283034347179303</c:v>
                </c:pt>
                <c:pt idx="896">
                  <c:v>0.22440812383421932</c:v>
                </c:pt>
                <c:pt idx="897">
                  <c:v>0.22052556921188265</c:v>
                </c:pt>
                <c:pt idx="898">
                  <c:v>0.21666418347026656</c:v>
                </c:pt>
                <c:pt idx="899">
                  <c:v>0.21282633400334411</c:v>
                </c:pt>
                <c:pt idx="900">
                  <c:v>0.2090025993902776</c:v>
                </c:pt>
                <c:pt idx="901">
                  <c:v>0.20517130146694701</c:v>
                </c:pt>
                <c:pt idx="902">
                  <c:v>0.20130045006361802</c:v>
                </c:pt>
                <c:pt idx="903">
                  <c:v>0.19735612956415666</c:v>
                </c:pt>
                <c:pt idx="904">
                  <c:v>0.19331161215200271</c:v>
                </c:pt>
                <c:pt idx="905">
                  <c:v>0.1891497160110221</c:v>
                </c:pt>
                <c:pt idx="906">
                  <c:v>0.18486629587835918</c:v>
                </c:pt>
                <c:pt idx="907">
                  <c:v>0.18046623242300291</c:v>
                </c:pt>
                <c:pt idx="908">
                  <c:v>0.17595965866895363</c:v>
                </c:pt>
                <c:pt idx="909">
                  <c:v>0.17135724274926917</c:v>
                </c:pt>
                <c:pt idx="910">
                  <c:v>0.16667125353733231</c:v>
                </c:pt>
                <c:pt idx="911">
                  <c:v>0.16191783290597678</c:v>
                </c:pt>
                <c:pt idx="912">
                  <c:v>0.1571192229021377</c:v>
                </c:pt>
                <c:pt idx="913">
                  <c:v>0.15230648764186788</c:v>
                </c:pt>
                <c:pt idx="914">
                  <c:v>0.14752124281157114</c:v>
                </c:pt>
                <c:pt idx="915">
                  <c:v>0.14280957316485271</c:v>
                </c:pt>
                <c:pt idx="916">
                  <c:v>0.13822268827659162</c:v>
                </c:pt>
                <c:pt idx="917">
                  <c:v>0.13381332867497481</c:v>
                </c:pt>
                <c:pt idx="918">
                  <c:v>0.12962746221625437</c:v>
                </c:pt>
                <c:pt idx="919">
                  <c:v>0.12570657797670842</c:v>
                </c:pt>
                <c:pt idx="920">
                  <c:v>0.12208186898104595</c:v>
                </c:pt>
                <c:pt idx="921">
                  <c:v>0.11877040116145815</c:v>
                </c:pt>
                <c:pt idx="922">
                  <c:v>0.11577631794214943</c:v>
                </c:pt>
                <c:pt idx="923">
                  <c:v>0.11309077882960789</c:v>
                </c:pt>
                <c:pt idx="924">
                  <c:v>0.11069562258744076</c:v>
                </c:pt>
                <c:pt idx="925">
                  <c:v>0.10856650241641691</c:v>
                </c:pt>
                <c:pt idx="926">
                  <c:v>0.10667722816130004</c:v>
                </c:pt>
                <c:pt idx="927">
                  <c:v>0.10500352705862631</c:v>
                </c:pt>
                <c:pt idx="928">
                  <c:v>0.10352264535055983</c:v>
                </c:pt>
                <c:pt idx="929">
                  <c:v>0.10221467421476632</c:v>
                </c:pt>
                <c:pt idx="930">
                  <c:v>0.10106237577043592</c:v>
                </c:pt>
                <c:pt idx="931">
                  <c:v>0.10004872157746153</c:v>
                </c:pt>
                <c:pt idx="932">
                  <c:v>9.9158422220812892E-2</c:v>
                </c:pt>
                <c:pt idx="933">
                  <c:v>9.8377575227922842E-2</c:v>
                </c:pt>
                <c:pt idx="934">
                  <c:v>9.7693615164639536E-2</c:v>
                </c:pt>
                <c:pt idx="935">
                  <c:v>9.7095751319644263E-2</c:v>
                </c:pt>
                <c:pt idx="936">
                  <c:v>9.657483605665923E-2</c:v>
                </c:pt>
                <c:pt idx="937">
                  <c:v>9.6120949614358298E-2</c:v>
                </c:pt>
                <c:pt idx="938">
                  <c:v>9.5723865762656735E-2</c:v>
                </c:pt>
                <c:pt idx="939">
                  <c:v>9.5371752317876146E-2</c:v>
                </c:pt>
                <c:pt idx="940">
                  <c:v>9.5050307786547938E-2</c:v>
                </c:pt>
                <c:pt idx="941">
                  <c:v>9.4743901661595242E-2</c:v>
                </c:pt>
                <c:pt idx="942">
                  <c:v>9.443737865710472E-2</c:v>
                </c:pt>
                <c:pt idx="943">
                  <c:v>9.4115579209400446E-2</c:v>
                </c:pt>
                <c:pt idx="944">
                  <c:v>9.3767378418589786E-2</c:v>
                </c:pt>
                <c:pt idx="945">
                  <c:v>9.3383683424706432E-2</c:v>
                </c:pt>
                <c:pt idx="946">
                  <c:v>9.295909048233103E-2</c:v>
                </c:pt>
                <c:pt idx="947">
                  <c:v>9.2491210467996077E-2</c:v>
                </c:pt>
                <c:pt idx="948">
                  <c:v>9.1979852568678411E-2</c:v>
                </c:pt>
                <c:pt idx="949">
                  <c:v>9.1426587666582348E-2</c:v>
                </c:pt>
                <c:pt idx="950">
                  <c:v>9.0834595048456868E-2</c:v>
                </c:pt>
                <c:pt idx="951">
                  <c:v>9.0207989973728753E-2</c:v>
                </c:pt>
                <c:pt idx="952">
                  <c:v>8.9552237119177092E-2</c:v>
                </c:pt>
                <c:pt idx="953">
                  <c:v>8.8872352715821556E-2</c:v>
                </c:pt>
                <c:pt idx="954">
                  <c:v>8.8173607907208684E-2</c:v>
                </c:pt>
                <c:pt idx="955">
                  <c:v>8.7461196476976311E-2</c:v>
                </c:pt>
                <c:pt idx="956">
                  <c:v>8.6738738297545137E-2</c:v>
                </c:pt>
                <c:pt idx="957">
                  <c:v>8.6010203443468936E-2</c:v>
                </c:pt>
                <c:pt idx="958">
                  <c:v>8.5278837463094892E-2</c:v>
                </c:pt>
                <c:pt idx="959">
                  <c:v>8.4548282672143149E-2</c:v>
                </c:pt>
                <c:pt idx="960">
                  <c:v>8.3821507239808135E-2</c:v>
                </c:pt>
                <c:pt idx="961">
                  <c:v>8.3101552205090023E-2</c:v>
                </c:pt>
                <c:pt idx="962">
                  <c:v>8.2390235969535486E-2</c:v>
                </c:pt>
                <c:pt idx="963">
                  <c:v>8.1688626459884672E-2</c:v>
                </c:pt>
                <c:pt idx="964">
                  <c:v>8.0997785177464199E-2</c:v>
                </c:pt>
                <c:pt idx="965">
                  <c:v>8.0319089733087712E-2</c:v>
                </c:pt>
                <c:pt idx="966">
                  <c:v>7.965542680457155E-2</c:v>
                </c:pt>
                <c:pt idx="967">
                  <c:v>7.9011594364143234E-2</c:v>
                </c:pt>
                <c:pt idx="968">
                  <c:v>7.8393693229616146E-2</c:v>
                </c:pt>
                <c:pt idx="969">
                  <c:v>7.7809852972192506E-2</c:v>
                </c:pt>
                <c:pt idx="970">
                  <c:v>7.7267251765669231E-2</c:v>
                </c:pt>
                <c:pt idx="971">
                  <c:v>7.677226580880997E-2</c:v>
                </c:pt>
                <c:pt idx="972">
                  <c:v>7.6328975433730017E-2</c:v>
                </c:pt>
                <c:pt idx="973">
                  <c:v>7.5938772569595525E-2</c:v>
                </c:pt>
                <c:pt idx="974">
                  <c:v>7.5600330602772881E-2</c:v>
                </c:pt>
                <c:pt idx="975">
                  <c:v>7.5309797135594103E-2</c:v>
                </c:pt>
                <c:pt idx="976">
                  <c:v>7.5062164077830007E-2</c:v>
                </c:pt>
                <c:pt idx="977">
                  <c:v>7.4852130168242603E-2</c:v>
                </c:pt>
                <c:pt idx="978">
                  <c:v>7.4674733160024653E-2</c:v>
                </c:pt>
                <c:pt idx="979">
                  <c:v>7.4526844085652633E-2</c:v>
                </c:pt>
                <c:pt idx="980">
                  <c:v>7.4406570849056719E-2</c:v>
                </c:pt>
                <c:pt idx="981">
                  <c:v>7.4313073245598604E-2</c:v>
                </c:pt>
                <c:pt idx="982">
                  <c:v>7.4246424786128362E-2</c:v>
                </c:pt>
                <c:pt idx="983">
                  <c:v>7.4205387498544717E-2</c:v>
                </c:pt>
                <c:pt idx="984">
                  <c:v>7.4188093077529216E-2</c:v>
                </c:pt>
                <c:pt idx="985">
                  <c:v>7.4191134303760287E-2</c:v>
                </c:pt>
                <c:pt idx="986">
                  <c:v>7.4210017617891533E-2</c:v>
                </c:pt>
                <c:pt idx="987">
                  <c:v>7.424015999364203E-2</c:v>
                </c:pt>
                <c:pt idx="988">
                  <c:v>7.4277659302908028E-2</c:v>
                </c:pt>
                <c:pt idx="989">
                  <c:v>7.4319475304982341E-2</c:v>
                </c:pt>
                <c:pt idx="990">
                  <c:v>7.436365662806016E-2</c:v>
                </c:pt>
                <c:pt idx="991">
                  <c:v>7.4410249408177587E-2</c:v>
                </c:pt>
                <c:pt idx="992">
                  <c:v>7.446007197511656E-2</c:v>
                </c:pt>
                <c:pt idx="993">
                  <c:v>7.4515442134505838E-2</c:v>
                </c:pt>
                <c:pt idx="994">
                  <c:v>7.4579723979587176E-2</c:v>
                </c:pt>
                <c:pt idx="995">
                  <c:v>7.4656829314819373E-2</c:v>
                </c:pt>
                <c:pt idx="996">
                  <c:v>7.4750173711112311E-2</c:v>
                </c:pt>
                <c:pt idx="997">
                  <c:v>7.4862131644838847E-2</c:v>
                </c:pt>
                <c:pt idx="998">
                  <c:v>7.4992535607960875E-2</c:v>
                </c:pt>
                <c:pt idx="999">
                  <c:v>7.5138672759847147E-2</c:v>
                </c:pt>
                <c:pt idx="1000">
                  <c:v>7.5295780692547221E-2</c:v>
                </c:pt>
                <c:pt idx="1001">
                  <c:v>7.5457361298639614E-2</c:v>
                </c:pt>
                <c:pt idx="1002">
                  <c:v>7.5617726895340243E-2</c:v>
                </c:pt>
                <c:pt idx="1003">
                  <c:v>7.5773140403934625E-2</c:v>
                </c:pt>
                <c:pt idx="1004">
                  <c:v>7.5922229296571386E-2</c:v>
                </c:pt>
                <c:pt idx="1005">
                  <c:v>7.6066582617204725E-2</c:v>
                </c:pt>
                <c:pt idx="1006">
                  <c:v>7.6209342222777254E-2</c:v>
                </c:pt>
                <c:pt idx="1007">
                  <c:v>7.6354794624562461E-2</c:v>
                </c:pt>
                <c:pt idx="1008">
                  <c:v>7.650609126129454E-2</c:v>
                </c:pt>
                <c:pt idx="1009">
                  <c:v>7.6666433787315802E-2</c:v>
                </c:pt>
                <c:pt idx="1010">
                  <c:v>7.6838435338360489E-2</c:v>
                </c:pt>
                <c:pt idx="1011">
                  <c:v>7.7024074356236982E-2</c:v>
                </c:pt>
                <c:pt idx="1012">
                  <c:v>7.7225973763054789E-2</c:v>
                </c:pt>
                <c:pt idx="1013">
                  <c:v>7.7446259926465422E-2</c:v>
                </c:pt>
                <c:pt idx="1014">
                  <c:v>7.7686379298080033E-2</c:v>
                </c:pt>
                <c:pt idx="1015">
                  <c:v>7.7946227372207633E-2</c:v>
                </c:pt>
                <c:pt idx="1016">
                  <c:v>7.8223090593842637E-2</c:v>
                </c:pt>
                <c:pt idx="1017">
                  <c:v>7.8512875304563468E-2</c:v>
                </c:pt>
                <c:pt idx="1018">
                  <c:v>7.8809964369142949E-2</c:v>
                </c:pt>
                <c:pt idx="1019">
                  <c:v>7.9108725872706176E-2</c:v>
                </c:pt>
                <c:pt idx="1020">
                  <c:v>7.940470694620233E-2</c:v>
                </c:pt>
                <c:pt idx="1021">
                  <c:v>7.9694132170894216E-2</c:v>
                </c:pt>
                <c:pt idx="1022">
                  <c:v>7.9974550285510315E-2</c:v>
                </c:pt>
                <c:pt idx="1023">
                  <c:v>8.0243596243280868E-2</c:v>
                </c:pt>
                <c:pt idx="1024">
                  <c:v>8.0498163049914473E-2</c:v>
                </c:pt>
                <c:pt idx="1025">
                  <c:v>8.0734907310298143E-2</c:v>
                </c:pt>
                <c:pt idx="1026">
                  <c:v>8.0949143310573179E-2</c:v>
                </c:pt>
                <c:pt idx="1027">
                  <c:v>8.113650204878714E-2</c:v>
                </c:pt>
                <c:pt idx="1028">
                  <c:v>8.1293072907838548E-2</c:v>
                </c:pt>
                <c:pt idx="1029">
                  <c:v>8.1416145666346307E-2</c:v>
                </c:pt>
                <c:pt idx="1030">
                  <c:v>8.1504768574316933E-2</c:v>
                </c:pt>
                <c:pt idx="1031">
                  <c:v>8.1559336047020869E-2</c:v>
                </c:pt>
                <c:pt idx="1032">
                  <c:v>8.1581635896312232E-2</c:v>
                </c:pt>
                <c:pt idx="1033">
                  <c:v>8.1574941204301699E-2</c:v>
                </c:pt>
                <c:pt idx="1034">
                  <c:v>8.1542669619575625E-2</c:v>
                </c:pt>
                <c:pt idx="1035">
                  <c:v>8.1488842812652618E-2</c:v>
                </c:pt>
                <c:pt idx="1036">
                  <c:v>8.1417899485991596E-2</c:v>
                </c:pt>
                <c:pt idx="1037">
                  <c:v>8.1333170399823296E-2</c:v>
                </c:pt>
                <c:pt idx="1038">
                  <c:v>8.1237892999640515E-2</c:v>
                </c:pt>
                <c:pt idx="1039">
                  <c:v>8.113401139519999E-2</c:v>
                </c:pt>
                <c:pt idx="1040">
                  <c:v>8.102259232192216E-2</c:v>
                </c:pt>
                <c:pt idx="1041">
                  <c:v>8.0904425263409518E-2</c:v>
                </c:pt>
                <c:pt idx="1042">
                  <c:v>8.0780114845543427E-2</c:v>
                </c:pt>
                <c:pt idx="1043">
                  <c:v>8.0651555294219801E-2</c:v>
                </c:pt>
                <c:pt idx="1044">
                  <c:v>8.0521652042720604E-2</c:v>
                </c:pt>
                <c:pt idx="1045">
                  <c:v>8.0395655375809894E-2</c:v>
                </c:pt>
                <c:pt idx="1046">
                  <c:v>8.0279592111932641E-2</c:v>
                </c:pt>
                <c:pt idx="1047">
                  <c:v>8.0180173443001712E-2</c:v>
                </c:pt>
                <c:pt idx="1048">
                  <c:v>8.0103599762957389E-2</c:v>
                </c:pt>
                <c:pt idx="1049">
                  <c:v>8.0054091757726653E-2</c:v>
                </c:pt>
                <c:pt idx="1050">
                  <c:v>8.003352642958711E-2</c:v>
                </c:pt>
                <c:pt idx="1051">
                  <c:v>8.0041531609346184E-2</c:v>
                </c:pt>
                <c:pt idx="1052">
                  <c:v>8.0075578274998505E-2</c:v>
                </c:pt>
                <c:pt idx="1053">
                  <c:v>8.0132083226766515E-2</c:v>
                </c:pt>
                <c:pt idx="1054">
                  <c:v>8.0207327209132206E-2</c:v>
                </c:pt>
                <c:pt idx="1055">
                  <c:v>8.029818961192664E-2</c:v>
                </c:pt>
                <c:pt idx="1056">
                  <c:v>8.0403298868885253E-2</c:v>
                </c:pt>
                <c:pt idx="1057">
                  <c:v>8.0522112623906683E-2</c:v>
                </c:pt>
                <c:pt idx="1058">
                  <c:v>8.0655425348779286E-2</c:v>
                </c:pt>
                <c:pt idx="1059">
                  <c:v>8.0804172149629594E-2</c:v>
                </c:pt>
                <c:pt idx="1060">
                  <c:v>8.0968783825689228E-2</c:v>
                </c:pt>
                <c:pt idx="1061">
                  <c:v>8.114821753689988E-2</c:v>
                </c:pt>
                <c:pt idx="1062">
                  <c:v>8.1340276670663736E-2</c:v>
                </c:pt>
                <c:pt idx="1063">
                  <c:v>8.1541561624912495E-2</c:v>
                </c:pt>
                <c:pt idx="1064">
                  <c:v>8.1748990556708423E-2</c:v>
                </c:pt>
                <c:pt idx="1065">
                  <c:v>8.1960769997025784E-2</c:v>
                </c:pt>
                <c:pt idx="1066">
                  <c:v>8.2177646008807781E-2</c:v>
                </c:pt>
                <c:pt idx="1067">
                  <c:v>8.2402262875315435E-2</c:v>
                </c:pt>
                <c:pt idx="1068">
                  <c:v>8.2639168287517661E-2</c:v>
                </c:pt>
                <c:pt idx="1069">
                  <c:v>8.2892272340349626E-2</c:v>
                </c:pt>
                <c:pt idx="1070">
                  <c:v>8.3164059264205392E-2</c:v>
                </c:pt>
                <c:pt idx="1071">
                  <c:v>8.3453868509872076E-2</c:v>
                </c:pt>
                <c:pt idx="1072">
                  <c:v>8.3759369518013715E-2</c:v>
                </c:pt>
                <c:pt idx="1073">
                  <c:v>8.4076276660595639E-2</c:v>
                </c:pt>
                <c:pt idx="1074">
                  <c:v>8.4400664685860216E-2</c:v>
                </c:pt>
                <c:pt idx="1075">
                  <c:v>8.473064341828801E-2</c:v>
                </c:pt>
                <c:pt idx="1076">
                  <c:v>8.5065713457130043E-2</c:v>
                </c:pt>
                <c:pt idx="1077">
                  <c:v>8.5407702985618894E-2</c:v>
                </c:pt>
                <c:pt idx="1078">
                  <c:v>8.5758166509098344E-2</c:v>
                </c:pt>
                <c:pt idx="1079">
                  <c:v>8.6118384035179851E-2</c:v>
                </c:pt>
                <c:pt idx="1080">
                  <c:v>8.6488239531338273E-2</c:v>
                </c:pt>
                <c:pt idx="1081">
                  <c:v>8.6866775928425233E-2</c:v>
                </c:pt>
                <c:pt idx="1082">
                  <c:v>8.7252846228072667E-2</c:v>
                </c:pt>
                <c:pt idx="1083">
                  <c:v>8.7645861585080864E-2</c:v>
                </c:pt>
                <c:pt idx="1084">
                  <c:v>8.8045559379786253E-2</c:v>
                </c:pt>
                <c:pt idx="1085">
                  <c:v>8.8452051562817602E-2</c:v>
                </c:pt>
                <c:pt idx="1086">
                  <c:v>8.8863666631333216E-2</c:v>
                </c:pt>
                <c:pt idx="1087">
                  <c:v>8.9276706101039605E-2</c:v>
                </c:pt>
                <c:pt idx="1088">
                  <c:v>8.9684493913360364E-2</c:v>
                </c:pt>
                <c:pt idx="1089">
                  <c:v>9.0078539896319809E-2</c:v>
                </c:pt>
                <c:pt idx="1090">
                  <c:v>9.0451172231882648E-2</c:v>
                </c:pt>
                <c:pt idx="1091">
                  <c:v>9.0796251678479767E-2</c:v>
                </c:pt>
                <c:pt idx="1092">
                  <c:v>9.1111918848562345E-2</c:v>
                </c:pt>
                <c:pt idx="1093">
                  <c:v>9.1400990176306041E-2</c:v>
                </c:pt>
                <c:pt idx="1094">
                  <c:v>9.1669791845821635E-2</c:v>
                </c:pt>
                <c:pt idx="1095">
                  <c:v>9.192604052083736E-2</c:v>
                </c:pt>
                <c:pt idx="1096">
                  <c:v>9.2177188935485266E-2</c:v>
                </c:pt>
                <c:pt idx="1097">
                  <c:v>9.242838799432157E-2</c:v>
                </c:pt>
                <c:pt idx="1098">
                  <c:v>9.2681958626632144E-2</c:v>
                </c:pt>
                <c:pt idx="1099">
                  <c:v>9.2938094479146749E-2</c:v>
                </c:pt>
                <c:pt idx="1100">
                  <c:v>9.3195567031645166E-2</c:v>
                </c:pt>
                <c:pt idx="1101">
                  <c:v>9.3453809170198909E-2</c:v>
                </c:pt>
                <c:pt idx="1102">
                  <c:v>9.3713012091592607E-2</c:v>
                </c:pt>
                <c:pt idx="1103">
                  <c:v>9.3974507622923309E-2</c:v>
                </c:pt>
                <c:pt idx="1104">
                  <c:v>9.4240438939457605E-2</c:v>
                </c:pt>
                <c:pt idx="1105">
                  <c:v>9.4512241074804992E-2</c:v>
                </c:pt>
                <c:pt idx="1106">
                  <c:v>9.4790020148383836E-2</c:v>
                </c:pt>
                <c:pt idx="1107">
                  <c:v>9.5072406329961112E-2</c:v>
                </c:pt>
                <c:pt idx="1108">
                  <c:v>9.5356834924496925E-2</c:v>
                </c:pt>
                <c:pt idx="1109">
                  <c:v>9.5640448434143155E-2</c:v>
                </c:pt>
                <c:pt idx="1110">
                  <c:v>9.592176579766859E-2</c:v>
                </c:pt>
                <c:pt idx="1111">
                  <c:v>9.6200543674183125E-2</c:v>
                </c:pt>
                <c:pt idx="1112">
                  <c:v>9.6478592759913051E-2</c:v>
                </c:pt>
                <c:pt idx="1113">
                  <c:v>9.6758828103684025E-2</c:v>
                </c:pt>
                <c:pt idx="1114">
                  <c:v>9.7044363682373735E-2</c:v>
                </c:pt>
                <c:pt idx="1115">
                  <c:v>9.7337220641401656E-2</c:v>
                </c:pt>
                <c:pt idx="1116">
                  <c:v>9.7637988588111846E-2</c:v>
                </c:pt>
                <c:pt idx="1117">
                  <c:v>9.7945724959728253E-2</c:v>
                </c:pt>
                <c:pt idx="1118">
                  <c:v>9.825842934723511E-2</c:v>
                </c:pt>
                <c:pt idx="1119">
                  <c:v>9.857409578267734E-2</c:v>
                </c:pt>
                <c:pt idx="1120">
                  <c:v>9.8891481313883756E-2</c:v>
                </c:pt>
                <c:pt idx="1121">
                  <c:v>9.9210301044157234E-2</c:v>
                </c:pt>
                <c:pt idx="1122">
                  <c:v>9.9531520340800539E-2</c:v>
                </c:pt>
                <c:pt idx="1123">
                  <c:v>9.9856540849260045E-2</c:v>
                </c:pt>
                <c:pt idx="1124">
                  <c:v>0.10018647933522234</c:v>
                </c:pt>
                <c:pt idx="1125">
                  <c:v>0.10052260077792435</c:v>
                </c:pt>
                <c:pt idx="1126">
                  <c:v>0.10086549855139176</c:v>
                </c:pt>
                <c:pt idx="1127">
                  <c:v>0.10121581648771488</c:v>
                </c:pt>
                <c:pt idx="1128">
                  <c:v>0.10157429752285935</c:v>
                </c:pt>
                <c:pt idx="1129">
                  <c:v>0.10194130035824817</c:v>
                </c:pt>
                <c:pt idx="1130">
                  <c:v>0.10231631364991239</c:v>
                </c:pt>
                <c:pt idx="1131">
                  <c:v>0.10269809764696874</c:v>
                </c:pt>
                <c:pt idx="1132">
                  <c:v>0.10308375907750117</c:v>
                </c:pt>
                <c:pt idx="1133">
                  <c:v>0.10347044308886183</c:v>
                </c:pt>
                <c:pt idx="1134">
                  <c:v>0.1038557220813206</c:v>
                </c:pt>
                <c:pt idx="1135">
                  <c:v>0.10423930014665622</c:v>
                </c:pt>
                <c:pt idx="1136">
                  <c:v>0.10462370415987682</c:v>
                </c:pt>
                <c:pt idx="1137">
                  <c:v>0.10501468615170922</c:v>
                </c:pt>
                <c:pt idx="1138">
                  <c:v>0.10541894581042804</c:v>
                </c:pt>
                <c:pt idx="1139">
                  <c:v>0.10584257395947133</c:v>
                </c:pt>
                <c:pt idx="1140">
                  <c:v>0.10628870597440582</c:v>
                </c:pt>
                <c:pt idx="1141">
                  <c:v>0.1067567748037524</c:v>
                </c:pt>
                <c:pt idx="1142">
                  <c:v>0.10724214875930299</c:v>
                </c:pt>
                <c:pt idx="1143">
                  <c:v>0.10773851051262545</c:v>
                </c:pt>
                <c:pt idx="1144">
                  <c:v>0.10823931858042718</c:v>
                </c:pt>
                <c:pt idx="1145">
                  <c:v>0.10874065567327268</c:v>
                </c:pt>
                <c:pt idx="1146">
                  <c:v>0.1092414896115444</c:v>
                </c:pt>
                <c:pt idx="1147">
                  <c:v>0.10974339442228703</c:v>
                </c:pt>
                <c:pt idx="1148">
                  <c:v>0.11024903648807177</c:v>
                </c:pt>
                <c:pt idx="1149">
                  <c:v>0.11076134157260836</c:v>
                </c:pt>
                <c:pt idx="1150">
                  <c:v>0.11128201349307726</c:v>
                </c:pt>
                <c:pt idx="1151">
                  <c:v>0.11181187362982953</c:v>
                </c:pt>
                <c:pt idx="1152">
                  <c:v>0.11235229301916144</c:v>
                </c:pt>
                <c:pt idx="1153">
                  <c:v>0.11290415391618508</c:v>
                </c:pt>
                <c:pt idx="1154">
                  <c:v>0.11347023197875866</c:v>
                </c:pt>
                <c:pt idx="1155">
                  <c:v>0.11405292042816778</c:v>
                </c:pt>
                <c:pt idx="1156">
                  <c:v>0.11465353080338675</c:v>
                </c:pt>
                <c:pt idx="1157">
                  <c:v>0.11527123835713488</c:v>
                </c:pt>
                <c:pt idx="1158">
                  <c:v>0.11590276711635111</c:v>
                </c:pt>
                <c:pt idx="1159">
                  <c:v>0.11654247144760138</c:v>
                </c:pt>
                <c:pt idx="1160">
                  <c:v>0.11718372081662937</c:v>
                </c:pt>
                <c:pt idx="1161">
                  <c:v>0.11782089952014158</c:v>
                </c:pt>
                <c:pt idx="1162">
                  <c:v>0.11844966573133814</c:v>
                </c:pt>
                <c:pt idx="1163">
                  <c:v>0.11906766619211201</c:v>
                </c:pt>
                <c:pt idx="1164">
                  <c:v>0.11967429915561195</c:v>
                </c:pt>
                <c:pt idx="1165">
                  <c:v>0.12026981853569102</c:v>
                </c:pt>
                <c:pt idx="1166">
                  <c:v>0.12085589577504302</c:v>
                </c:pt>
                <c:pt idx="1167">
                  <c:v>0.12143492067836653</c:v>
                </c:pt>
                <c:pt idx="1168">
                  <c:v>0.12201117132118805</c:v>
                </c:pt>
                <c:pt idx="1169">
                  <c:v>0.12258955763914364</c:v>
                </c:pt>
                <c:pt idx="1170">
                  <c:v>0.12317603203610067</c:v>
                </c:pt>
                <c:pt idx="1171">
                  <c:v>0.12377464588486237</c:v>
                </c:pt>
                <c:pt idx="1172">
                  <c:v>0.12438753742599179</c:v>
                </c:pt>
                <c:pt idx="1173">
                  <c:v>0.12501425574433617</c:v>
                </c:pt>
                <c:pt idx="1174">
                  <c:v>0.12565261103297348</c:v>
                </c:pt>
                <c:pt idx="1175">
                  <c:v>0.12629968499921912</c:v>
                </c:pt>
                <c:pt idx="1176">
                  <c:v>0.12695392634676322</c:v>
                </c:pt>
                <c:pt idx="1177">
                  <c:v>0.12761593072020877</c:v>
                </c:pt>
                <c:pt idx="1178">
                  <c:v>0.12828737736757573</c:v>
                </c:pt>
                <c:pt idx="1179">
                  <c:v>0.12896923546182265</c:v>
                </c:pt>
                <c:pt idx="1180">
                  <c:v>0.12966000520261317</c:v>
                </c:pt>
                <c:pt idx="1181">
                  <c:v>0.1303545099594981</c:v>
                </c:pt>
                <c:pt idx="1182">
                  <c:v>0.13104516001392802</c:v>
                </c:pt>
                <c:pt idx="1183">
                  <c:v>0.13172333277313403</c:v>
                </c:pt>
                <c:pt idx="1184">
                  <c:v>0.1323824285516127</c:v>
                </c:pt>
                <c:pt idx="1185">
                  <c:v>0.13302027972350211</c:v>
                </c:pt>
                <c:pt idx="1186">
                  <c:v>0.13363871695533064</c:v>
                </c:pt>
                <c:pt idx="1187">
                  <c:v>0.13424219052529002</c:v>
                </c:pt>
                <c:pt idx="1188">
                  <c:v>0.13483481224433508</c:v>
                </c:pt>
                <c:pt idx="1189">
                  <c:v>0.13541794761664289</c:v>
                </c:pt>
                <c:pt idx="1190">
                  <c:v>0.13598967331470818</c:v>
                </c:pt>
                <c:pt idx="1191">
                  <c:v>0.13654580358802343</c:v>
                </c:pt>
                <c:pt idx="1192">
                  <c:v>0.13708139826939397</c:v>
                </c:pt>
                <c:pt idx="1193">
                  <c:v>0.13759349146442929</c:v>
                </c:pt>
                <c:pt idx="1194">
                  <c:v>0.13808173625285575</c:v>
                </c:pt>
                <c:pt idx="1195">
                  <c:v>0.1385479991993917</c:v>
                </c:pt>
                <c:pt idx="1196">
                  <c:v>0.13899547600942946</c:v>
                </c:pt>
                <c:pt idx="1197">
                  <c:v>0.13942679822087528</c:v>
                </c:pt>
                <c:pt idx="1198">
                  <c:v>0.13984371237658838</c:v>
                </c:pt>
                <c:pt idx="1199">
                  <c:v>0.14024739204945585</c:v>
                </c:pt>
                <c:pt idx="1200">
                  <c:v>0.14063959839940582</c:v>
                </c:pt>
                <c:pt idx="1201">
                  <c:v>0.14102247062888479</c:v>
                </c:pt>
                <c:pt idx="1202">
                  <c:v>0.14139905705521555</c:v>
                </c:pt>
                <c:pt idx="1203">
                  <c:v>0.14177178058877044</c:v>
                </c:pt>
                <c:pt idx="1204">
                  <c:v>0.14214163950347541</c:v>
                </c:pt>
                <c:pt idx="1205">
                  <c:v>0.14250804183608051</c:v>
                </c:pt>
                <c:pt idx="1206">
                  <c:v>0.14286970252102599</c:v>
                </c:pt>
                <c:pt idx="1207">
                  <c:v>0.143226556234406</c:v>
                </c:pt>
                <c:pt idx="1208">
                  <c:v>0.14358178620121992</c:v>
                </c:pt>
                <c:pt idx="1209">
                  <c:v>0.14394162423115447</c:v>
                </c:pt>
                <c:pt idx="1210">
                  <c:v>0.1443155236406311</c:v>
                </c:pt>
                <c:pt idx="1211">
                  <c:v>0.14471217033950295</c:v>
                </c:pt>
                <c:pt idx="1212">
                  <c:v>0.14513766585986182</c:v>
                </c:pt>
                <c:pt idx="1213">
                  <c:v>0.14559321827319877</c:v>
                </c:pt>
                <c:pt idx="1214">
                  <c:v>0.14607570805826248</c:v>
                </c:pt>
                <c:pt idx="1215">
                  <c:v>0.14657889681482145</c:v>
                </c:pt>
                <c:pt idx="1216">
                  <c:v>0.14709657434637152</c:v>
                </c:pt>
                <c:pt idx="1217">
                  <c:v>0.14762395396250022</c:v>
                </c:pt>
                <c:pt idx="1218">
                  <c:v>0.14815918659049482</c:v>
                </c:pt>
                <c:pt idx="1219">
                  <c:v>0.14870213884255451</c:v>
                </c:pt>
                <c:pt idx="1220">
                  <c:v>0.14925273096480335</c:v>
                </c:pt>
                <c:pt idx="1221">
                  <c:v>0.14980969458367605</c:v>
                </c:pt>
                <c:pt idx="1222">
                  <c:v>0.15037029450449363</c:v>
                </c:pt>
                <c:pt idx="1223">
                  <c:v>0.15093140234081953</c:v>
                </c:pt>
                <c:pt idx="1224">
                  <c:v>0.1514904701027629</c:v>
                </c:pt>
                <c:pt idx="1225">
                  <c:v>0.1520464571935714</c:v>
                </c:pt>
                <c:pt idx="1226">
                  <c:v>0.15259956833810945</c:v>
                </c:pt>
                <c:pt idx="1227">
                  <c:v>0.15315049937486674</c:v>
                </c:pt>
                <c:pt idx="1228">
                  <c:v>0.15369869599404368</c:v>
                </c:pt>
                <c:pt idx="1229">
                  <c:v>0.15424321909805233</c:v>
                </c:pt>
                <c:pt idx="1230">
                  <c:v>0.15478219598288262</c:v>
                </c:pt>
                <c:pt idx="1231">
                  <c:v>0.15531555041509965</c:v>
                </c:pt>
                <c:pt idx="1232">
                  <c:v>0.15584517816475502</c:v>
                </c:pt>
                <c:pt idx="1233">
                  <c:v>0.15637578167836913</c:v>
                </c:pt>
                <c:pt idx="1234">
                  <c:v>0.15691186680594066</c:v>
                </c:pt>
                <c:pt idx="1235">
                  <c:v>0.15745625726839313</c:v>
                </c:pt>
                <c:pt idx="1236">
                  <c:v>0.1580077723015299</c:v>
                </c:pt>
                <c:pt idx="1237">
                  <c:v>0.15856147696272799</c:v>
                </c:pt>
                <c:pt idx="1238">
                  <c:v>0.15911070016761003</c:v>
                </c:pt>
                <c:pt idx="1239">
                  <c:v>0.15964928977751863</c:v>
                </c:pt>
                <c:pt idx="1240">
                  <c:v>0.16017510278868402</c:v>
                </c:pt>
                <c:pt idx="1241">
                  <c:v>0.16068980919391512</c:v>
                </c:pt>
                <c:pt idx="1242">
                  <c:v>0.16119680722636637</c:v>
                </c:pt>
                <c:pt idx="1243">
                  <c:v>0.16169717963087665</c:v>
                </c:pt>
                <c:pt idx="1244">
                  <c:v>0.1621880678608279</c:v>
                </c:pt>
                <c:pt idx="1245">
                  <c:v>0.16266014586731586</c:v>
                </c:pt>
                <c:pt idx="1246">
                  <c:v>0.16310159796249618</c:v>
                </c:pt>
                <c:pt idx="1247">
                  <c:v>0.16350234983341455</c:v>
                </c:pt>
                <c:pt idx="1248">
                  <c:v>0.16385799161590381</c:v>
                </c:pt>
                <c:pt idx="1249">
                  <c:v>0.16417237684426894</c:v>
                </c:pt>
                <c:pt idx="1250">
                  <c:v>0.16445608821951724</c:v>
                </c:pt>
                <c:pt idx="1251">
                  <c:v>0.16472231643943142</c:v>
                </c:pt>
                <c:pt idx="1252">
                  <c:v>0.16498121119288306</c:v>
                </c:pt>
                <c:pt idx="1253">
                  <c:v>0.16523802122128367</c:v>
                </c:pt>
                <c:pt idx="1254">
                  <c:v>0.1654924626759065</c:v>
                </c:pt>
                <c:pt idx="1255">
                  <c:v>0.16574172911349733</c:v>
                </c:pt>
                <c:pt idx="1256">
                  <c:v>0.1659846900328113</c:v>
                </c:pt>
                <c:pt idx="1257">
                  <c:v>0.16622526217094241</c:v>
                </c:pt>
                <c:pt idx="1258">
                  <c:v>0.16647135684376929</c:v>
                </c:pt>
                <c:pt idx="1259">
                  <c:v>0.16673483547841311</c:v>
                </c:pt>
                <c:pt idx="1260">
                  <c:v>0.16702646555473338</c:v>
                </c:pt>
                <c:pt idx="1261">
                  <c:v>0.16735294138577267</c:v>
                </c:pt>
                <c:pt idx="1262">
                  <c:v>0.16771738160577315</c:v>
                </c:pt>
                <c:pt idx="1263">
                  <c:v>0.16812016341308628</c:v>
                </c:pt>
                <c:pt idx="1264">
                  <c:v>0.16856094202355304</c:v>
                </c:pt>
                <c:pt idx="1265">
                  <c:v>0.16904152698421054</c:v>
                </c:pt>
                <c:pt idx="1266">
                  <c:v>0.16956572511451579</c:v>
                </c:pt>
                <c:pt idx="1267">
                  <c:v>0.17013793988196496</c:v>
                </c:pt>
                <c:pt idx="1268">
                  <c:v>0.17076164878021577</c:v>
                </c:pt>
                <c:pt idx="1269">
                  <c:v>0.17143786783888243</c:v>
                </c:pt>
                <c:pt idx="1270">
                  <c:v>0.17216490740820883</c:v>
                </c:pt>
                <c:pt idx="1271">
                  <c:v>0.17294005835043819</c:v>
                </c:pt>
                <c:pt idx="1272">
                  <c:v>0.17376066501075044</c:v>
                </c:pt>
                <c:pt idx="1273">
                  <c:v>0.17462543841248351</c:v>
                </c:pt>
                <c:pt idx="1274">
                  <c:v>0.17553246153716323</c:v>
                </c:pt>
                <c:pt idx="1275">
                  <c:v>0.17647826194515731</c:v>
                </c:pt>
                <c:pt idx="1276">
                  <c:v>0.17745456804199639</c:v>
                </c:pt>
                <c:pt idx="1277">
                  <c:v>0.1784489431569723</c:v>
                </c:pt>
                <c:pt idx="1278">
                  <c:v>0.1794466992177462</c:v>
                </c:pt>
                <c:pt idx="1279">
                  <c:v>0.18043260746700401</c:v>
                </c:pt>
                <c:pt idx="1280">
                  <c:v>0.18139409009897306</c:v>
                </c:pt>
                <c:pt idx="1281">
                  <c:v>0.182322245844385</c:v>
                </c:pt>
                <c:pt idx="1282">
                  <c:v>0.18320921301390275</c:v>
                </c:pt>
                <c:pt idx="1283">
                  <c:v>0.18404462177190567</c:v>
                </c:pt>
                <c:pt idx="1284">
                  <c:v>0.1848137061837643</c:v>
                </c:pt>
                <c:pt idx="1285">
                  <c:v>0.1854959339264291</c:v>
                </c:pt>
                <c:pt idx="1286">
                  <c:v>0.18606728341702633</c:v>
                </c:pt>
                <c:pt idx="1287">
                  <c:v>0.1865079146171012</c:v>
                </c:pt>
                <c:pt idx="1288">
                  <c:v>0.18680342724226523</c:v>
                </c:pt>
                <c:pt idx="1289">
                  <c:v>0.1869491110280837</c:v>
                </c:pt>
                <c:pt idx="1290">
                  <c:v>0.18694805176119328</c:v>
                </c:pt>
                <c:pt idx="1291">
                  <c:v>0.18680801588912171</c:v>
                </c:pt>
                <c:pt idx="1292">
                  <c:v>0.18653683951209837</c:v>
                </c:pt>
                <c:pt idx="1293">
                  <c:v>0.18614175800085669</c:v>
                </c:pt>
                <c:pt idx="1294">
                  <c:v>0.18563032565147158</c:v>
                </c:pt>
                <c:pt idx="1295">
                  <c:v>0.18501349888994328</c:v>
                </c:pt>
                <c:pt idx="1296">
                  <c:v>0.18430705147528853</c:v>
                </c:pt>
                <c:pt idx="1297">
                  <c:v>0.18353325776720403</c:v>
                </c:pt>
                <c:pt idx="1298">
                  <c:v>0.18271578953586448</c:v>
                </c:pt>
                <c:pt idx="1299">
                  <c:v>0.18187525275741795</c:v>
                </c:pt>
                <c:pt idx="1300">
                  <c:v>0.18102699327223731</c:v>
                </c:pt>
                <c:pt idx="1301">
                  <c:v>0.18017876510401482</c:v>
                </c:pt>
                <c:pt idx="1302">
                  <c:v>0.17933392515312502</c:v>
                </c:pt>
                <c:pt idx="1303">
                  <c:v>0.178496092851743</c:v>
                </c:pt>
                <c:pt idx="1304">
                  <c:v>0.1776720857500334</c:v>
                </c:pt>
                <c:pt idx="1305">
                  <c:v>0.17687304041910662</c:v>
                </c:pt>
                <c:pt idx="1306">
                  <c:v>0.17611248266314333</c:v>
                </c:pt>
                <c:pt idx="1307">
                  <c:v>0.17540115806560547</c:v>
                </c:pt>
                <c:pt idx="1308">
                  <c:v>0.1747442056024367</c:v>
                </c:pt>
                <c:pt idx="1309">
                  <c:v>0.17414018067482023</c:v>
                </c:pt>
                <c:pt idx="1310">
                  <c:v>0.1735829292924656</c:v>
                </c:pt>
                <c:pt idx="1311">
                  <c:v>0.17306560399135013</c:v>
                </c:pt>
                <c:pt idx="1312">
                  <c:v>0.1725844762414897</c:v>
                </c:pt>
                <c:pt idx="1313">
                  <c:v>0.17214010902831928</c:v>
                </c:pt>
                <c:pt idx="1314">
                  <c:v>0.17173579948006995</c:v>
                </c:pt>
                <c:pt idx="1315">
                  <c:v>0.17137365044525971</c:v>
                </c:pt>
                <c:pt idx="1316">
                  <c:v>0.17105168463773907</c:v>
                </c:pt>
                <c:pt idx="1317">
                  <c:v>0.17076255590367057</c:v>
                </c:pt>
                <c:pt idx="1318">
                  <c:v>0.17049594318276112</c:v>
                </c:pt>
                <c:pt idx="1319">
                  <c:v>0.17024285791221222</c:v>
                </c:pt>
                <c:pt idx="1320">
                  <c:v>0.16999840929935345</c:v>
                </c:pt>
                <c:pt idx="1321">
                  <c:v>0.16976450606022803</c:v>
                </c:pt>
                <c:pt idx="1322">
                  <c:v>0.16954706756308374</c:v>
                </c:pt>
                <c:pt idx="1323">
                  <c:v>0.16935318955178907</c:v>
                </c:pt>
                <c:pt idx="1324">
                  <c:v>0.1691866818294317</c:v>
                </c:pt>
                <c:pt idx="1325">
                  <c:v>0.16904672235159129</c:v>
                </c:pt>
                <c:pt idx="1326">
                  <c:v>0.16892820437948625</c:v>
                </c:pt>
                <c:pt idx="1327">
                  <c:v>0.16882563537095879</c:v>
                </c:pt>
                <c:pt idx="1328">
                  <c:v>0.16873578743900347</c:v>
                </c:pt>
                <c:pt idx="1329">
                  <c:v>0.16865949901457583</c:v>
                </c:pt>
                <c:pt idx="1330">
                  <c:v>0.16859992210934199</c:v>
                </c:pt>
                <c:pt idx="1331">
                  <c:v>0.16856094202355304</c:v>
                </c:pt>
                <c:pt idx="1332">
                  <c:v>0.16854311727453203</c:v>
                </c:pt>
                <c:pt idx="1333">
                  <c:v>0.16854362493131331</c:v>
                </c:pt>
                <c:pt idx="1334">
                  <c:v>0.16855716266438764</c:v>
                </c:pt>
                <c:pt idx="1335">
                  <c:v>0.16858006495697292</c:v>
                </c:pt>
                <c:pt idx="1336">
                  <c:v>0.16861289744367586</c:v>
                </c:pt>
                <c:pt idx="1337">
                  <c:v>0.16866141734620116</c:v>
                </c:pt>
                <c:pt idx="1338">
                  <c:v>0.16873448952091269</c:v>
                </c:pt>
                <c:pt idx="1339">
                  <c:v>0.16884019790433974</c:v>
                </c:pt>
                <c:pt idx="1340">
                  <c:v>0.16898172826273244</c:v>
                </c:pt>
                <c:pt idx="1341">
                  <c:v>0.16915572645412397</c:v>
                </c:pt>
                <c:pt idx="1342">
                  <c:v>0.1693537546680231</c:v>
                </c:pt>
                <c:pt idx="1343">
                  <c:v>0.16956561203603232</c:v>
                </c:pt>
                <c:pt idx="1344">
                  <c:v>0.16978424774055229</c:v>
                </c:pt>
                <c:pt idx="1345">
                  <c:v>0.17000803065908349</c:v>
                </c:pt>
                <c:pt idx="1346">
                  <c:v>0.1702403096834762</c:v>
                </c:pt>
                <c:pt idx="1347">
                  <c:v>0.17048682094117856</c:v>
                </c:pt>
                <c:pt idx="1348">
                  <c:v>0.17075144377190671</c:v>
                </c:pt>
                <c:pt idx="1349">
                  <c:v>0.17103432467684959</c:v>
                </c:pt>
                <c:pt idx="1350">
                  <c:v>0.17133107120232577</c:v>
                </c:pt>
                <c:pt idx="1351">
                  <c:v>0.17163586025452321</c:v>
                </c:pt>
                <c:pt idx="1352">
                  <c:v>0.17194308048737056</c:v>
                </c:pt>
                <c:pt idx="1353">
                  <c:v>0.17224966485489862</c:v>
                </c:pt>
                <c:pt idx="1354">
                  <c:v>0.1725543594015338</c:v>
                </c:pt>
                <c:pt idx="1355">
                  <c:v>0.17285676120989396</c:v>
                </c:pt>
                <c:pt idx="1356">
                  <c:v>0.17315441397147363</c:v>
                </c:pt>
                <c:pt idx="1357">
                  <c:v>0.17344337155738382</c:v>
                </c:pt>
                <c:pt idx="1358">
                  <c:v>0.17371904983847092</c:v>
                </c:pt>
                <c:pt idx="1359">
                  <c:v>0.17397902448253882</c:v>
                </c:pt>
                <c:pt idx="1360">
                  <c:v>0.1742260103242706</c:v>
                </c:pt>
                <c:pt idx="1361">
                  <c:v>0.17446707548496204</c:v>
                </c:pt>
                <c:pt idx="1362">
                  <c:v>0.17471153566595682</c:v>
                </c:pt>
                <c:pt idx="1363">
                  <c:v>0.17496695304038329</c:v>
                </c:pt>
                <c:pt idx="1364">
                  <c:v>0.17523569543513312</c:v>
                </c:pt>
                <c:pt idx="1365">
                  <c:v>0.17551320197453296</c:v>
                </c:pt>
                <c:pt idx="1366">
                  <c:v>0.17579105801570166</c:v>
                </c:pt>
                <c:pt idx="1367">
                  <c:v>0.17605950753606808</c:v>
                </c:pt>
                <c:pt idx="1368">
                  <c:v>0.17631319245888283</c:v>
                </c:pt>
                <c:pt idx="1369">
                  <c:v>0.17655231662648357</c:v>
                </c:pt>
                <c:pt idx="1370">
                  <c:v>0.17678208714161242</c:v>
                </c:pt>
                <c:pt idx="1371">
                  <c:v>0.17700973612735688</c:v>
                </c:pt>
                <c:pt idx="1372">
                  <c:v>0.17724084223711772</c:v>
                </c:pt>
                <c:pt idx="1373">
                  <c:v>0.17747823228047316</c:v>
                </c:pt>
                <c:pt idx="1374">
                  <c:v>0.17772168605519095</c:v>
                </c:pt>
                <c:pt idx="1375">
                  <c:v>0.17797104075831621</c:v>
                </c:pt>
                <c:pt idx="1376">
                  <c:v>0.17822809450407268</c:v>
                </c:pt>
                <c:pt idx="1377">
                  <c:v>0.17849713170314147</c:v>
                </c:pt>
                <c:pt idx="1378">
                  <c:v>0.1787833144484095</c:v>
                </c:pt>
                <c:pt idx="1379">
                  <c:v>0.17908904604063963</c:v>
                </c:pt>
                <c:pt idx="1380">
                  <c:v>0.17941136019372822</c:v>
                </c:pt>
                <c:pt idx="1381">
                  <c:v>0.17974207469496989</c:v>
                </c:pt>
                <c:pt idx="1382">
                  <c:v>0.18006927619332563</c:v>
                </c:pt>
                <c:pt idx="1383">
                  <c:v>0.18038362404343028</c:v>
                </c:pt>
                <c:pt idx="1384">
                  <c:v>0.18068085575654208</c:v>
                </c:pt>
                <c:pt idx="1385">
                  <c:v>0.18096372205837269</c:v>
                </c:pt>
                <c:pt idx="1386">
                  <c:v>0.1812398031019094</c:v>
                </c:pt>
                <c:pt idx="1387">
                  <c:v>0.18151803573151587</c:v>
                </c:pt>
                <c:pt idx="1388">
                  <c:v>0.18180377421181687</c:v>
                </c:pt>
                <c:pt idx="1389">
                  <c:v>0.18209691686006663</c:v>
                </c:pt>
                <c:pt idx="1390">
                  <c:v>0.18239328567336371</c:v>
                </c:pt>
                <c:pt idx="1391">
                  <c:v>0.18268840002579029</c:v>
                </c:pt>
                <c:pt idx="1392">
                  <c:v>0.18298103264640569</c:v>
                </c:pt>
                <c:pt idx="1393">
                  <c:v>0.18327497127482101</c:v>
                </c:pt>
                <c:pt idx="1394">
                  <c:v>0.18357780947769103</c:v>
                </c:pt>
                <c:pt idx="1395">
                  <c:v>0.18389722081166165</c:v>
                </c:pt>
                <c:pt idx="1396">
                  <c:v>0.18423774480103355</c:v>
                </c:pt>
                <c:pt idx="1397">
                  <c:v>0.18459890418223407</c:v>
                </c:pt>
                <c:pt idx="1398">
                  <c:v>0.18497635661531692</c:v>
                </c:pt>
                <c:pt idx="1399">
                  <c:v>0.18536568814093518</c:v>
                </c:pt>
                <c:pt idx="1400">
                  <c:v>0.18576593273762848</c:v>
                </c:pt>
                <c:pt idx="1401">
                  <c:v>0.18618105612642305</c:v>
                </c:pt>
                <c:pt idx="1402">
                  <c:v>0.18661956829060095</c:v>
                </c:pt>
                <c:pt idx="1403">
                  <c:v>0.18708942787917021</c:v>
                </c:pt>
                <c:pt idx="1404">
                  <c:v>0.18759621726556169</c:v>
                </c:pt>
                <c:pt idx="1405">
                  <c:v>0.18814036032273812</c:v>
                </c:pt>
                <c:pt idx="1406">
                  <c:v>0.18871851063597794</c:v>
                </c:pt>
                <c:pt idx="1407">
                  <c:v>0.18932630623398367</c:v>
                </c:pt>
                <c:pt idx="1408">
                  <c:v>0.18996179662475027</c:v>
                </c:pt>
                <c:pt idx="1409">
                  <c:v>0.1906262299126858</c:v>
                </c:pt>
                <c:pt idx="1410">
                  <c:v>0.19132217487766107</c:v>
                </c:pt>
                <c:pt idx="1411">
                  <c:v>0.19205085337182465</c:v>
                </c:pt>
                <c:pt idx="1412">
                  <c:v>0.19280896894840277</c:v>
                </c:pt>
                <c:pt idx="1413">
                  <c:v>0.19358824835512417</c:v>
                </c:pt>
                <c:pt idx="1414">
                  <c:v>0.19437838692429127</c:v>
                </c:pt>
                <c:pt idx="1415">
                  <c:v>0.19517170487605734</c:v>
                </c:pt>
                <c:pt idx="1416">
                  <c:v>0.19596623428840659</c:v>
                </c:pt>
                <c:pt idx="1417">
                  <c:v>0.19676745676339263</c:v>
                </c:pt>
                <c:pt idx="1418">
                  <c:v>0.19758493514797709</c:v>
                </c:pt>
                <c:pt idx="1419">
                  <c:v>0.1984282451267812</c:v>
                </c:pt>
                <c:pt idx="1420">
                  <c:v>0.19930153045423787</c:v>
                </c:pt>
                <c:pt idx="1421">
                  <c:v>0.20020205671301633</c:v>
                </c:pt>
                <c:pt idx="1422">
                  <c:v>0.20112263308848705</c:v>
                </c:pt>
                <c:pt idx="1423">
                  <c:v>0.20205643711263083</c:v>
                </c:pt>
                <c:pt idx="1424">
                  <c:v>0.20300184025719276</c:v>
                </c:pt>
                <c:pt idx="1425">
                  <c:v>0.20396448315622556</c:v>
                </c:pt>
                <c:pt idx="1426">
                  <c:v>0.20495398356371514</c:v>
                </c:pt>
                <c:pt idx="1427">
                  <c:v>0.20598029643893884</c:v>
                </c:pt>
                <c:pt idx="1428">
                  <c:v>0.20704688298683954</c:v>
                </c:pt>
                <c:pt idx="1429">
                  <c:v>0.20814964731336844</c:v>
                </c:pt>
                <c:pt idx="1430">
                  <c:v>0.20927795507036745</c:v>
                </c:pt>
                <c:pt idx="1431">
                  <c:v>0.21041963720982731</c:v>
                </c:pt>
                <c:pt idx="1432">
                  <c:v>0.2115676293916165</c:v>
                </c:pt>
                <c:pt idx="1433">
                  <c:v>0.212721411784838</c:v>
                </c:pt>
                <c:pt idx="1434">
                  <c:v>0.21388709606141615</c:v>
                </c:pt>
                <c:pt idx="1435">
                  <c:v>0.21507155074105683</c:v>
                </c:pt>
                <c:pt idx="1436">
                  <c:v>0.21627725068520048</c:v>
                </c:pt>
                <c:pt idx="1437">
                  <c:v>0.21749994463436823</c:v>
                </c:pt>
                <c:pt idx="1438">
                  <c:v>0.21873007952248297</c:v>
                </c:pt>
                <c:pt idx="1439">
                  <c:v>0.21995653363940476</c:v>
                </c:pt>
                <c:pt idx="1440">
                  <c:v>0.22117308949202991</c:v>
                </c:pt>
                <c:pt idx="1441">
                  <c:v>0.22238042016903609</c:v>
                </c:pt>
                <c:pt idx="1442">
                  <c:v>0.22358477775604074</c:v>
                </c:pt>
                <c:pt idx="1443">
                  <c:v>0.22479364019266318</c:v>
                </c:pt>
                <c:pt idx="1444">
                  <c:v>0.22601019077374845</c:v>
                </c:pt>
                <c:pt idx="1445">
                  <c:v>0.22723106269203869</c:v>
                </c:pt>
                <c:pt idx="1446">
                  <c:v>0.22844831866474308</c:v>
                </c:pt>
                <c:pt idx="1447">
                  <c:v>0.22965438672722743</c:v>
                </c:pt>
                <c:pt idx="1448">
                  <c:v>0.23084636431311251</c:v>
                </c:pt>
                <c:pt idx="1449">
                  <c:v>0.23202928339659007</c:v>
                </c:pt>
                <c:pt idx="1450">
                  <c:v>0.23321229104332036</c:v>
                </c:pt>
                <c:pt idx="1451">
                  <c:v>0.23440424088335093</c:v>
                </c:pt>
                <c:pt idx="1452">
                  <c:v>0.23560684345591559</c:v>
                </c:pt>
                <c:pt idx="1453">
                  <c:v>0.23681364350400896</c:v>
                </c:pt>
                <c:pt idx="1454">
                  <c:v>0.23801023707632646</c:v>
                </c:pt>
                <c:pt idx="1455">
                  <c:v>0.23918186251142998</c:v>
                </c:pt>
                <c:pt idx="1456">
                  <c:v>0.24031945802191573</c:v>
                </c:pt>
                <c:pt idx="1457">
                  <c:v>0.2414219467654149</c:v>
                </c:pt>
                <c:pt idx="1458">
                  <c:v>0.2424952059165813</c:v>
                </c:pt>
                <c:pt idx="1459">
                  <c:v>0.24354712311254639</c:v>
                </c:pt>
                <c:pt idx="1460">
                  <c:v>0.24458183726777977</c:v>
                </c:pt>
                <c:pt idx="1461">
                  <c:v>0.24559733309504056</c:v>
                </c:pt>
                <c:pt idx="1462">
                  <c:v>0.24658712370427899</c:v>
                </c:pt>
                <c:pt idx="1463">
                  <c:v>0.24754507350251137</c:v>
                </c:pt>
                <c:pt idx="1464">
                  <c:v>0.2484698137569526</c:v>
                </c:pt>
                <c:pt idx="1465">
                  <c:v>0.2493671064875323</c:v>
                </c:pt>
                <c:pt idx="1466">
                  <c:v>0.25024603621354308</c:v>
                </c:pt>
                <c:pt idx="1467">
                  <c:v>0.25111262704548293</c:v>
                </c:pt>
                <c:pt idx="1468">
                  <c:v>0.25196584451246001</c:v>
                </c:pt>
                <c:pt idx="1469">
                  <c:v>0.25279547072765857</c:v>
                </c:pt>
                <c:pt idx="1470">
                  <c:v>0.25358716509176188</c:v>
                </c:pt>
                <c:pt idx="1471">
                  <c:v>0.25432800272504458</c:v>
                </c:pt>
                <c:pt idx="1472">
                  <c:v>0.25501386587592095</c:v>
                </c:pt>
                <c:pt idx="1473">
                  <c:v>0.25565069580939009</c:v>
                </c:pt>
                <c:pt idx="1474">
                  <c:v>0.25625056207138269</c:v>
                </c:pt>
                <c:pt idx="1475">
                  <c:v>0.25682423098021939</c:v>
                </c:pt>
                <c:pt idx="1476">
                  <c:v>0.25737367375935954</c:v>
                </c:pt>
                <c:pt idx="1477">
                  <c:v>0.25788992812169914</c:v>
                </c:pt>
                <c:pt idx="1478">
                  <c:v>0.25835685113551526</c:v>
                </c:pt>
                <c:pt idx="1479">
                  <c:v>0.2587590081662961</c:v>
                </c:pt>
                <c:pt idx="1480">
                  <c:v>0.259088853543116</c:v>
                </c:pt>
                <c:pt idx="1481">
                  <c:v>0.25935018498757306</c:v>
                </c:pt>
                <c:pt idx="1482">
                  <c:v>0.2595559551225482</c:v>
                </c:pt>
                <c:pt idx="1483">
                  <c:v>0.25972146253903344</c:v>
                </c:pt>
                <c:pt idx="1484">
                  <c:v>0.25985598812391647</c:v>
                </c:pt>
                <c:pt idx="1485">
                  <c:v>0.25996075625152365</c:v>
                </c:pt>
                <c:pt idx="1486">
                  <c:v>0.2600286427839727</c:v>
                </c:pt>
                <c:pt idx="1487">
                  <c:v>0.26005141325906128</c:v>
                </c:pt>
                <c:pt idx="1488">
                  <c:v>0.26002425594886841</c:v>
                </c:pt>
                <c:pt idx="1489">
                  <c:v>0.25994899033157709</c:v>
                </c:pt>
                <c:pt idx="1490">
                  <c:v>0.25983134866073426</c:v>
                </c:pt>
                <c:pt idx="1491">
                  <c:v>0.25967783592565025</c:v>
                </c:pt>
                <c:pt idx="1492">
                  <c:v>0.25949015927214708</c:v>
                </c:pt>
                <c:pt idx="1493">
                  <c:v>0.25926481795625406</c:v>
                </c:pt>
                <c:pt idx="1494">
                  <c:v>0.25899679946877568</c:v>
                </c:pt>
                <c:pt idx="1495">
                  <c:v>0.25868458624232021</c:v>
                </c:pt>
                <c:pt idx="1496">
                  <c:v>0.25833375316370893</c:v>
                </c:pt>
                <c:pt idx="1497">
                  <c:v>0.25795721449366532</c:v>
                </c:pt>
                <c:pt idx="1498">
                  <c:v>0.2575689541826412</c:v>
                </c:pt>
                <c:pt idx="1499">
                  <c:v>0.25717730509411557</c:v>
                </c:pt>
                <c:pt idx="1500">
                  <c:v>0.25678027239783591</c:v>
                </c:pt>
                <c:pt idx="1501">
                  <c:v>0.25636530429519616</c:v>
                </c:pt>
                <c:pt idx="1502">
                  <c:v>0.25591631172041579</c:v>
                </c:pt>
                <c:pt idx="1503">
                  <c:v>0.25542051644888192</c:v>
                </c:pt>
                <c:pt idx="1504">
                  <c:v>0.25487560191948139</c:v>
                </c:pt>
                <c:pt idx="1505">
                  <c:v>0.25428993095727109</c:v>
                </c:pt>
                <c:pt idx="1506">
                  <c:v>0.25367739330194389</c:v>
                </c:pt>
                <c:pt idx="1507">
                  <c:v>0.25304893002676804</c:v>
                </c:pt>
                <c:pt idx="1508">
                  <c:v>0.25240467985212495</c:v>
                </c:pt>
                <c:pt idx="1509">
                  <c:v>0.25173262234466615</c:v>
                </c:pt>
                <c:pt idx="1510">
                  <c:v>0.25101310885512468</c:v>
                </c:pt>
                <c:pt idx="1511">
                  <c:v>0.25022772262423448</c:v>
                </c:pt>
                <c:pt idx="1512">
                  <c:v>0.24936500022715241</c:v>
                </c:pt>
                <c:pt idx="1513">
                  <c:v>0.24842520113869565</c:v>
                </c:pt>
                <c:pt idx="1514">
                  <c:v>0.2474162687389117</c:v>
                </c:pt>
                <c:pt idx="1515">
                  <c:v>0.24634847209894223</c:v>
                </c:pt>
                <c:pt idx="1516">
                  <c:v>0.24522642274827927</c:v>
                </c:pt>
                <c:pt idx="1517">
                  <c:v>0.24404880195177531</c:v>
                </c:pt>
                <c:pt idx="1518">
                  <c:v>0.24281004515280885</c:v>
                </c:pt>
                <c:pt idx="1519">
                  <c:v>0.24150647954287502</c:v>
                </c:pt>
                <c:pt idx="1520">
                  <c:v>0.24014129184711425</c:v>
                </c:pt>
                <c:pt idx="1521">
                  <c:v>0.23872488602908454</c:v>
                </c:pt>
                <c:pt idx="1522">
                  <c:v>0.23727085892941152</c:v>
                </c:pt>
                <c:pt idx="1523">
                  <c:v>0.23579046831614209</c:v>
                </c:pt>
                <c:pt idx="1524">
                  <c:v>0.23428774015034054</c:v>
                </c:pt>
                <c:pt idx="1525">
                  <c:v>0.23275873771322392</c:v>
                </c:pt>
                <c:pt idx="1526">
                  <c:v>0.23119515472216962</c:v>
                </c:pt>
                <c:pt idx="1527">
                  <c:v>0.22959108556807545</c:v>
                </c:pt>
                <c:pt idx="1528">
                  <c:v>0.22794732149287272</c:v>
                </c:pt>
                <c:pt idx="1529">
                  <c:v>0.2262729669850157</c:v>
                </c:pt>
                <c:pt idx="1530">
                  <c:v>0.2245814900462027</c:v>
                </c:pt>
                <c:pt idx="1531">
                  <c:v>0.22288436568097231</c:v>
                </c:pt>
                <c:pt idx="1532">
                  <c:v>0.22118741622222632</c:v>
                </c:pt>
                <c:pt idx="1533">
                  <c:v>0.21948907971351744</c:v>
                </c:pt>
                <c:pt idx="1534">
                  <c:v>0.21778453338555886</c:v>
                </c:pt>
                <c:pt idx="1535">
                  <c:v>0.21607010024289225</c:v>
                </c:pt>
                <c:pt idx="1536">
                  <c:v>0.21434780365052603</c:v>
                </c:pt>
                <c:pt idx="1537">
                  <c:v>0.21262619183334014</c:v>
                </c:pt>
                <c:pt idx="1538">
                  <c:v>0.2109172855701103</c:v>
                </c:pt>
                <c:pt idx="1539">
                  <c:v>0.2092314928138273</c:v>
                </c:pt>
                <c:pt idx="1540">
                  <c:v>0.20757313775126912</c:v>
                </c:pt>
                <c:pt idx="1541">
                  <c:v>0.20594039492686705</c:v>
                </c:pt>
                <c:pt idx="1542">
                  <c:v>0.20432779368089654</c:v>
                </c:pt>
                <c:pt idx="1543">
                  <c:v>0.20273067807664519</c:v>
                </c:pt>
                <c:pt idx="1544">
                  <c:v>0.20114877807802617</c:v>
                </c:pt>
                <c:pt idx="1545">
                  <c:v>0.19958746247947429</c:v>
                </c:pt>
                <c:pt idx="1546">
                  <c:v>0.19805425813449157</c:v>
                </c:pt>
                <c:pt idx="1547">
                  <c:v>0.19655586691117138</c:v>
                </c:pt>
                <c:pt idx="1548">
                  <c:v>0.19509428659064804</c:v>
                </c:pt>
                <c:pt idx="1549">
                  <c:v>0.19366719157721596</c:v>
                </c:pt>
                <c:pt idx="1550">
                  <c:v>0.19226967171291004</c:v>
                </c:pt>
                <c:pt idx="1551">
                  <c:v>0.19089878488181006</c:v>
                </c:pt>
                <c:pt idx="1552">
                  <c:v>0.18955583291700112</c:v>
                </c:pt>
                <c:pt idx="1553">
                  <c:v>0.18824700425369795</c:v>
                </c:pt>
                <c:pt idx="1554">
                  <c:v>0.18697977203944333</c:v>
                </c:pt>
                <c:pt idx="1555">
                  <c:v>0.18575965315351711</c:v>
                </c:pt>
                <c:pt idx="1556">
                  <c:v>0.1845871982135448</c:v>
                </c:pt>
                <c:pt idx="1557">
                  <c:v>0.18345841184036532</c:v>
                </c:pt>
                <c:pt idx="1558">
                  <c:v>0.1823662076467481</c:v>
                </c:pt>
                <c:pt idx="1559">
                  <c:v>0.18130567043842888</c:v>
                </c:pt>
                <c:pt idx="1560">
                  <c:v>0.18027587995480016</c:v>
                </c:pt>
                <c:pt idx="1561">
                  <c:v>0.17928096036644586</c:v>
                </c:pt>
                <c:pt idx="1562">
                  <c:v>0.17832708173649109</c:v>
                </c:pt>
                <c:pt idx="1563">
                  <c:v>0.17741910288727875</c:v>
                </c:pt>
                <c:pt idx="1564">
                  <c:v>0.17655748771203533</c:v>
                </c:pt>
                <c:pt idx="1565">
                  <c:v>0.17573800738194439</c:v>
                </c:pt>
                <c:pt idx="1566">
                  <c:v>0.17495447341588083</c:v>
                </c:pt>
                <c:pt idx="1567">
                  <c:v>0.17420092254049752</c:v>
                </c:pt>
                <c:pt idx="1568">
                  <c:v>0.1734753757257233</c:v>
                </c:pt>
                <c:pt idx="1569">
                  <c:v>0.17277951767508332</c:v>
                </c:pt>
                <c:pt idx="1570">
                  <c:v>0.17211656325338104</c:v>
                </c:pt>
                <c:pt idx="1571">
                  <c:v>0.17148857846737459</c:v>
                </c:pt>
                <c:pt idx="1572">
                  <c:v>0.17089320146617287</c:v>
                </c:pt>
                <c:pt idx="1573">
                  <c:v>0.17032401266074043</c:v>
                </c:pt>
                <c:pt idx="1574">
                  <c:v>0.16977310404564744</c:v>
                </c:pt>
                <c:pt idx="1575">
                  <c:v>0.16923458792739204</c:v>
                </c:pt>
                <c:pt idx="1576">
                  <c:v>0.16870661343388932</c:v>
                </c:pt>
                <c:pt idx="1577">
                  <c:v>0.16819263732098683</c:v>
                </c:pt>
                <c:pt idx="1578">
                  <c:v>0.16769852180633388</c:v>
                </c:pt>
                <c:pt idx="1579">
                  <c:v>0.16722993588553342</c:v>
                </c:pt>
                <c:pt idx="1580">
                  <c:v>0.16678887621238508</c:v>
                </c:pt>
                <c:pt idx="1581">
                  <c:v>0.16637307061531109</c:v>
                </c:pt>
                <c:pt idx="1582">
                  <c:v>0.16597796108929314</c:v>
                </c:pt>
                <c:pt idx="1583">
                  <c:v>0.16559951373923593</c:v>
                </c:pt>
                <c:pt idx="1584">
                  <c:v>0.16523622990854131</c:v>
                </c:pt>
                <c:pt idx="1585">
                  <c:v>0.16489014139193198</c:v>
                </c:pt>
                <c:pt idx="1586">
                  <c:v>0.16456444906573592</c:v>
                </c:pt>
                <c:pt idx="1587">
                  <c:v>0.16426128553300551</c:v>
                </c:pt>
                <c:pt idx="1588">
                  <c:v>0.16397915257582102</c:v>
                </c:pt>
                <c:pt idx="1589">
                  <c:v>0.16371365830871004</c:v>
                </c:pt>
                <c:pt idx="1590">
                  <c:v>0.16345880707645272</c:v>
                </c:pt>
                <c:pt idx="1591">
                  <c:v>0.16321028994833126</c:v>
                </c:pt>
                <c:pt idx="1592">
                  <c:v>0.16296776202039204</c:v>
                </c:pt>
                <c:pt idx="1593">
                  <c:v>0.16273477537028463</c:v>
                </c:pt>
                <c:pt idx="1594">
                  <c:v>0.16251643255316389</c:v>
                </c:pt>
                <c:pt idx="1595">
                  <c:v>0.16231604773735159</c:v>
                </c:pt>
                <c:pt idx="1596">
                  <c:v>0.16213320706527551</c:v>
                </c:pt>
                <c:pt idx="1597">
                  <c:v>0.16196344374975485</c:v>
                </c:pt>
                <c:pt idx="1598">
                  <c:v>0.16180124425232628</c:v>
                </c:pt>
                <c:pt idx="1599">
                  <c:v>0.16164293597744611</c:v>
                </c:pt>
                <c:pt idx="1600">
                  <c:v>0.16149006862383503</c:v>
                </c:pt>
                <c:pt idx="1601">
                  <c:v>0.16134879465685531</c:v>
                </c:pt>
                <c:pt idx="1602">
                  <c:v>0.16122753324192779</c:v>
                </c:pt>
                <c:pt idx="1603">
                  <c:v>0.16113281091705473</c:v>
                </c:pt>
                <c:pt idx="1604">
                  <c:v>0.16106621818498984</c:v>
                </c:pt>
                <c:pt idx="1605">
                  <c:v>0.16102336248477594</c:v>
                </c:pt>
                <c:pt idx="1606">
                  <c:v>0.16099608783773306</c:v>
                </c:pt>
                <c:pt idx="1607">
                  <c:v>0.16097618729607049</c:v>
                </c:pt>
                <c:pt idx="1608">
                  <c:v>0.1609586157095611</c:v>
                </c:pt>
                <c:pt idx="1609">
                  <c:v>0.16094342822337021</c:v>
                </c:pt>
                <c:pt idx="1610">
                  <c:v>0.1609343935839001</c:v>
                </c:pt>
                <c:pt idx="1611">
                  <c:v>0.16093611181374318</c:v>
                </c:pt>
                <c:pt idx="1612">
                  <c:v>0.16095024589782586</c:v>
                </c:pt>
                <c:pt idx="1613">
                  <c:v>0.16097524495320076</c:v>
                </c:pt>
                <c:pt idx="1614">
                  <c:v>0.16100606616843877</c:v>
                </c:pt>
                <c:pt idx="1615">
                  <c:v>0.16103788748766973</c:v>
                </c:pt>
                <c:pt idx="1616">
                  <c:v>0.16106799238016906</c:v>
                </c:pt>
                <c:pt idx="1617">
                  <c:v>0.16109654683085456</c:v>
                </c:pt>
                <c:pt idx="1618">
                  <c:v>0.16112599037606318</c:v>
                </c:pt>
                <c:pt idx="1619">
                  <c:v>0.1611585414017907</c:v>
                </c:pt>
                <c:pt idx="1620">
                  <c:v>0.16119347962951164</c:v>
                </c:pt>
                <c:pt idx="1621">
                  <c:v>0.16122781056243612</c:v>
                </c:pt>
                <c:pt idx="1622">
                  <c:v>0.16125620912002431</c:v>
                </c:pt>
                <c:pt idx="1623">
                  <c:v>0.16127495762295135</c:v>
                </c:pt>
                <c:pt idx="1624">
                  <c:v>0.1612831672813973</c:v>
                </c:pt>
                <c:pt idx="1625">
                  <c:v>0.16128372199364632</c:v>
                </c:pt>
                <c:pt idx="1626">
                  <c:v>0.16128078202680013</c:v>
                </c:pt>
                <c:pt idx="1627">
                  <c:v>0.16127795302088904</c:v>
                </c:pt>
                <c:pt idx="1628">
                  <c:v>0.16127506856324719</c:v>
                </c:pt>
                <c:pt idx="1629">
                  <c:v>0.1612688004809591</c:v>
                </c:pt>
                <c:pt idx="1630">
                  <c:v>0.16125399041584015</c:v>
                </c:pt>
                <c:pt idx="1631">
                  <c:v>0.16122675674544668</c:v>
                </c:pt>
                <c:pt idx="1632">
                  <c:v>0.16118610354738055</c:v>
                </c:pt>
                <c:pt idx="1633">
                  <c:v>0.16113497354997947</c:v>
                </c:pt>
                <c:pt idx="1634">
                  <c:v>0.16107791691812295</c:v>
                </c:pt>
                <c:pt idx="1635">
                  <c:v>0.16101770784403074</c:v>
                </c:pt>
                <c:pt idx="1636">
                  <c:v>0.16095418135212652</c:v>
                </c:pt>
                <c:pt idx="1637">
                  <c:v>0.16088312694989565</c:v>
                </c:pt>
                <c:pt idx="1638">
                  <c:v>0.1607997830915569</c:v>
                </c:pt>
                <c:pt idx="1639">
                  <c:v>0.1607005560448212</c:v>
                </c:pt>
                <c:pt idx="1640">
                  <c:v>0.16058617666632397</c:v>
                </c:pt>
                <c:pt idx="1641">
                  <c:v>0.16046103084505609</c:v>
                </c:pt>
                <c:pt idx="1642">
                  <c:v>0.16033060747588973</c:v>
                </c:pt>
                <c:pt idx="1643">
                  <c:v>0.16019812061207778</c:v>
                </c:pt>
                <c:pt idx="1644">
                  <c:v>0.16006224458040547</c:v>
                </c:pt>
                <c:pt idx="1645">
                  <c:v>0.15991645749075506</c:v>
                </c:pt>
                <c:pt idx="1646">
                  <c:v>0.15975170398921562</c:v>
                </c:pt>
                <c:pt idx="1647">
                  <c:v>0.15956104390661668</c:v>
                </c:pt>
                <c:pt idx="1648">
                  <c:v>0.15934147405992155</c:v>
                </c:pt>
                <c:pt idx="1649">
                  <c:v>0.15909535639564615</c:v>
                </c:pt>
                <c:pt idx="1650">
                  <c:v>0.15882781063608192</c:v>
                </c:pt>
                <c:pt idx="1651">
                  <c:v>0.15854367206808712</c:v>
                </c:pt>
                <c:pt idx="1652">
                  <c:v>0.15824396486557274</c:v>
                </c:pt>
                <c:pt idx="1653">
                  <c:v>0.15792585907036144</c:v>
                </c:pt>
                <c:pt idx="1654">
                  <c:v>0.15758367512926125</c:v>
                </c:pt>
                <c:pt idx="1655">
                  <c:v>0.1572131287307062</c:v>
                </c:pt>
                <c:pt idx="1656">
                  <c:v>0.15681368871058182</c:v>
                </c:pt>
                <c:pt idx="1657">
                  <c:v>0.15639020691858857</c:v>
                </c:pt>
                <c:pt idx="1658">
                  <c:v>0.15595091825274104</c:v>
                </c:pt>
                <c:pt idx="1659">
                  <c:v>0.1555040816664795</c:v>
                </c:pt>
                <c:pt idx="1660">
                  <c:v>0.15505617326369531</c:v>
                </c:pt>
                <c:pt idx="1661">
                  <c:v>0.15460970958880288</c:v>
                </c:pt>
                <c:pt idx="1662">
                  <c:v>0.15416506864994611</c:v>
                </c:pt>
                <c:pt idx="1663">
                  <c:v>0.15372262691944366</c:v>
                </c:pt>
                <c:pt idx="1664">
                  <c:v>0.1532847743308508</c:v>
                </c:pt>
                <c:pt idx="1665">
                  <c:v>0.15285672034448933</c:v>
                </c:pt>
                <c:pt idx="1666">
                  <c:v>0.15244571979477667</c:v>
                </c:pt>
                <c:pt idx="1667">
                  <c:v>0.15205758962928134</c:v>
                </c:pt>
                <c:pt idx="1668">
                  <c:v>0.15169617562885246</c:v>
                </c:pt>
                <c:pt idx="1669">
                  <c:v>0.15136255001147264</c:v>
                </c:pt>
                <c:pt idx="1670">
                  <c:v>0.15105605302200514</c:v>
                </c:pt>
                <c:pt idx="1671">
                  <c:v>0.15077706059781565</c:v>
                </c:pt>
                <c:pt idx="1672">
                  <c:v>0.15052909143647569</c:v>
                </c:pt>
                <c:pt idx="1673">
                  <c:v>0.15031842079854491</c:v>
                </c:pt>
                <c:pt idx="1674">
                  <c:v>0.15015326676489088</c:v>
                </c:pt>
                <c:pt idx="1675">
                  <c:v>0.15004087464309551</c:v>
                </c:pt>
                <c:pt idx="1676">
                  <c:v>0.14998547316518268</c:v>
                </c:pt>
                <c:pt idx="1677">
                  <c:v>0.14998817551234006</c:v>
                </c:pt>
                <c:pt idx="1678">
                  <c:v>0.15004800978614813</c:v>
                </c:pt>
                <c:pt idx="1679">
                  <c:v>0.15016424263866585</c:v>
                </c:pt>
                <c:pt idx="1680">
                  <c:v>0.15033843390302631</c:v>
                </c:pt>
                <c:pt idx="1681">
                  <c:v>0.15057438760925584</c:v>
                </c:pt>
                <c:pt idx="1682">
                  <c:v>0.15087604962514362</c:v>
                </c:pt>
                <c:pt idx="1683">
                  <c:v>0.15124588764122421</c:v>
                </c:pt>
                <c:pt idx="1684">
                  <c:v>0.1516817426855</c:v>
                </c:pt>
                <c:pt idx="1685">
                  <c:v>0.15217745787980191</c:v>
                </c:pt>
                <c:pt idx="1686">
                  <c:v>0.15272399175107615</c:v>
                </c:pt>
                <c:pt idx="1687">
                  <c:v>0.15331385637193257</c:v>
                </c:pt>
                <c:pt idx="1688">
                  <c:v>0.15394248244485303</c:v>
                </c:pt>
                <c:pt idx="1689">
                  <c:v>0.15461036509317788</c:v>
                </c:pt>
                <c:pt idx="1690">
                  <c:v>0.15532096715228644</c:v>
                </c:pt>
                <c:pt idx="1691">
                  <c:v>0.15607773073069181</c:v>
                </c:pt>
                <c:pt idx="1692">
                  <c:v>0.15688106021542164</c:v>
                </c:pt>
                <c:pt idx="1693">
                  <c:v>0.15772714057243659</c:v>
                </c:pt>
                <c:pt idx="1694">
                  <c:v>0.15860811491461618</c:v>
                </c:pt>
                <c:pt idx="1695">
                  <c:v>0.15951391679504373</c:v>
                </c:pt>
                <c:pt idx="1696">
                  <c:v>0.16043500947317951</c:v>
                </c:pt>
                <c:pt idx="1697">
                  <c:v>0.16136360795534294</c:v>
                </c:pt>
                <c:pt idx="1698">
                  <c:v>0.16229163858631718</c:v>
                </c:pt>
                <c:pt idx="1699">
                  <c:v>0.16321034566621712</c:v>
                </c:pt>
                <c:pt idx="1700">
                  <c:v>0.164108108090739</c:v>
                </c:pt>
                <c:pt idx="1701">
                  <c:v>0.16496946278697494</c:v>
                </c:pt>
                <c:pt idx="1702">
                  <c:v>0.16577984043504662</c:v>
                </c:pt>
                <c:pt idx="1703">
                  <c:v>0.16652480335229308</c:v>
                </c:pt>
                <c:pt idx="1704">
                  <c:v>0.16719417127661834</c:v>
                </c:pt>
                <c:pt idx="1705">
                  <c:v>0.16778173628060095</c:v>
                </c:pt>
                <c:pt idx="1706">
                  <c:v>0.16828259843305943</c:v>
                </c:pt>
                <c:pt idx="1707">
                  <c:v>0.16869013691206708</c:v>
                </c:pt>
                <c:pt idx="1708">
                  <c:v>0.16899499733429596</c:v>
                </c:pt>
                <c:pt idx="1709">
                  <c:v>0.16918442223833591</c:v>
                </c:pt>
                <c:pt idx="1710">
                  <c:v>0.16924611329614053</c:v>
                </c:pt>
                <c:pt idx="1711">
                  <c:v>0.16917210767349405</c:v>
                </c:pt>
                <c:pt idx="1712">
                  <c:v>0.16896117611812117</c:v>
                </c:pt>
                <c:pt idx="1713">
                  <c:v>0.16861899034311995</c:v>
                </c:pt>
                <c:pt idx="1714">
                  <c:v>0.16815482088812433</c:v>
                </c:pt>
                <c:pt idx="1715">
                  <c:v>0.16757828872882424</c:v>
                </c:pt>
                <c:pt idx="1716">
                  <c:v>0.16689596638727139</c:v>
                </c:pt>
                <c:pt idx="1717">
                  <c:v>0.16611126967062867</c:v>
                </c:pt>
                <c:pt idx="1718">
                  <c:v>0.16522704954670125</c:v>
                </c:pt>
                <c:pt idx="1719">
                  <c:v>0.16424843955985829</c:v>
                </c:pt>
                <c:pt idx="1720">
                  <c:v>0.16318532905440325</c:v>
                </c:pt>
                <c:pt idx="1721">
                  <c:v>0.16205212360616544</c:v>
                </c:pt>
                <c:pt idx="1722">
                  <c:v>0.1608641182657698</c:v>
                </c:pt>
                <c:pt idx="1723">
                  <c:v>0.15963409274837331</c:v>
                </c:pt>
                <c:pt idx="1724">
                  <c:v>0.15837023656451238</c:v>
                </c:pt>
                <c:pt idx="1725">
                  <c:v>0.15707631541172101</c:v>
                </c:pt>
                <c:pt idx="1726">
                  <c:v>0.15575370362721458</c:v>
                </c:pt>
                <c:pt idx="1727">
                  <c:v>0.1544055135165941</c:v>
                </c:pt>
                <c:pt idx="1728">
                  <c:v>0.15303809100202398</c:v>
                </c:pt>
                <c:pt idx="1729">
                  <c:v>0.15166074523721812</c:v>
                </c:pt>
                <c:pt idx="1730">
                  <c:v>0.15028385979777875</c:v>
                </c:pt>
                <c:pt idx="1731">
                  <c:v>0.14891445281864707</c:v>
                </c:pt>
                <c:pt idx="1732">
                  <c:v>0.14755510094658969</c:v>
                </c:pt>
                <c:pt idx="1733">
                  <c:v>0.14620390179683934</c:v>
                </c:pt>
                <c:pt idx="1734">
                  <c:v>0.14485667988218848</c:v>
                </c:pt>
                <c:pt idx="1735">
                  <c:v>0.1435103761787298</c:v>
                </c:pt>
                <c:pt idx="1736">
                  <c:v>0.14216520739360133</c:v>
                </c:pt>
                <c:pt idx="1737">
                  <c:v>0.14082519768095009</c:v>
                </c:pt>
                <c:pt idx="1738">
                  <c:v>0.13949632646846505</c:v>
                </c:pt>
                <c:pt idx="1739">
                  <c:v>0.13818407970314955</c:v>
                </c:pt>
                <c:pt idx="1740">
                  <c:v>0.13689099380418052</c:v>
                </c:pt>
                <c:pt idx="1741">
                  <c:v>0.13561654377660842</c:v>
                </c:pt>
                <c:pt idx="1742">
                  <c:v>0.13435807463945199</c:v>
                </c:pt>
                <c:pt idx="1743">
                  <c:v>0.1331132231279582</c:v>
                </c:pt>
                <c:pt idx="1744">
                  <c:v>0.13188126074563816</c:v>
                </c:pt>
                <c:pt idx="1745">
                  <c:v>0.13066327712098197</c:v>
                </c:pt>
                <c:pt idx="1746">
                  <c:v>0.12946163916605352</c:v>
                </c:pt>
                <c:pt idx="1747">
                  <c:v>0.12827786609426656</c:v>
                </c:pt>
                <c:pt idx="1748">
                  <c:v>0.12711141098202644</c:v>
                </c:pt>
                <c:pt idx="1749">
                  <c:v>0.12595933062896775</c:v>
                </c:pt>
                <c:pt idx="1750">
                  <c:v>0.12481754085579883</c:v>
                </c:pt>
                <c:pt idx="1751">
                  <c:v>0.12368184814658029</c:v>
                </c:pt>
                <c:pt idx="1752">
                  <c:v>0.12255018306200288</c:v>
                </c:pt>
                <c:pt idx="1753">
                  <c:v>0.12142156037010571</c:v>
                </c:pt>
                <c:pt idx="1754">
                  <c:v>0.12029667069333244</c:v>
                </c:pt>
                <c:pt idx="1755">
                  <c:v>0.11917619749047709</c:v>
                </c:pt>
                <c:pt idx="1756">
                  <c:v>0.11806031500462649</c:v>
                </c:pt>
                <c:pt idx="1757">
                  <c:v>0.11694859462048429</c:v>
                </c:pt>
                <c:pt idx="1758">
                  <c:v>0.11584056211168808</c:v>
                </c:pt>
                <c:pt idx="1759">
                  <c:v>0.11473644571094016</c:v>
                </c:pt>
                <c:pt idx="1760">
                  <c:v>0.1136377139957479</c:v>
                </c:pt>
                <c:pt idx="1761">
                  <c:v>0.11254706030540579</c:v>
                </c:pt>
                <c:pt idx="1762">
                  <c:v>0.11146700275700666</c:v>
                </c:pt>
                <c:pt idx="1763">
                  <c:v>0.11039964012221054</c:v>
                </c:pt>
                <c:pt idx="1764">
                  <c:v>0.10934572228377198</c:v>
                </c:pt>
                <c:pt idx="1765">
                  <c:v>0.10830555070633668</c:v>
                </c:pt>
                <c:pt idx="1766">
                  <c:v>0.10727942479806912</c:v>
                </c:pt>
                <c:pt idx="1767">
                  <c:v>0.1062688638060712</c:v>
                </c:pt>
                <c:pt idx="1768">
                  <c:v>0.10527727559418537</c:v>
                </c:pt>
                <c:pt idx="1769">
                  <c:v>0.1043099360567788</c:v>
                </c:pt>
                <c:pt idx="1770">
                  <c:v>0.10337280528437703</c:v>
                </c:pt>
                <c:pt idx="1771">
                  <c:v>0.10247165148617904</c:v>
                </c:pt>
                <c:pt idx="1772">
                  <c:v>0.1016104616750842</c:v>
                </c:pt>
                <c:pt idx="1773">
                  <c:v>0.10079141511016548</c:v>
                </c:pt>
                <c:pt idx="1774">
                  <c:v>0.10001446961120425</c:v>
                </c:pt>
                <c:pt idx="1775">
                  <c:v>9.9278200025390728E-2</c:v>
                </c:pt>
                <c:pt idx="1776">
                  <c:v>9.8580673606890656E-2</c:v>
                </c:pt>
                <c:pt idx="1777">
                  <c:v>9.7920363571188995E-2</c:v>
                </c:pt>
                <c:pt idx="1778">
                  <c:v>9.7296862707245746E-2</c:v>
                </c:pt>
                <c:pt idx="1779">
                  <c:v>9.6710635590479266E-2</c:v>
                </c:pt>
                <c:pt idx="1780">
                  <c:v>9.6162535332779797E-2</c:v>
                </c:pt>
                <c:pt idx="1781">
                  <c:v>9.5652991011247634E-2</c:v>
                </c:pt>
                <c:pt idx="1782">
                  <c:v>9.5181200898292462E-2</c:v>
                </c:pt>
                <c:pt idx="1783">
                  <c:v>9.4744853490051739E-2</c:v>
                </c:pt>
                <c:pt idx="1784">
                  <c:v>9.4339896123340428E-2</c:v>
                </c:pt>
                <c:pt idx="1785">
                  <c:v>9.3961490863647301E-2</c:v>
                </c:pt>
                <c:pt idx="1786">
                  <c:v>9.3604489717228623E-2</c:v>
                </c:pt>
                <c:pt idx="1787">
                  <c:v>9.3265188109717345E-2</c:v>
                </c:pt>
                <c:pt idx="1788">
                  <c:v>9.2940795939586984E-2</c:v>
                </c:pt>
                <c:pt idx="1789">
                  <c:v>9.2630238086967076E-2</c:v>
                </c:pt>
                <c:pt idx="1790">
                  <c:v>9.2333343079798846E-2</c:v>
                </c:pt>
                <c:pt idx="1791">
                  <c:v>9.2050603332411385E-2</c:v>
                </c:pt>
                <c:pt idx="1792">
                  <c:v>9.1782747631514117E-2</c:v>
                </c:pt>
                <c:pt idx="1793">
                  <c:v>9.1530173728511965E-2</c:v>
                </c:pt>
                <c:pt idx="1794">
                  <c:v>9.1293516075299508E-2</c:v>
                </c:pt>
                <c:pt idx="1795">
                  <c:v>9.1073173460552381E-2</c:v>
                </c:pt>
                <c:pt idx="1796">
                  <c:v>9.0870064500688408E-2</c:v>
                </c:pt>
                <c:pt idx="1797">
                  <c:v>9.0684966603634287E-2</c:v>
                </c:pt>
                <c:pt idx="1798">
                  <c:v>9.0518563746362635E-2</c:v>
                </c:pt>
                <c:pt idx="1799">
                  <c:v>9.0370646017580436E-2</c:v>
                </c:pt>
                <c:pt idx="1800">
                  <c:v>9.0240817752132607E-2</c:v>
                </c:pt>
                <c:pt idx="1801">
                  <c:v>9.0127791362224763E-2</c:v>
                </c:pt>
                <c:pt idx="1802">
                  <c:v>9.0030470954851005E-2</c:v>
                </c:pt>
                <c:pt idx="1803">
                  <c:v>8.9947104437430314E-2</c:v>
                </c:pt>
                <c:pt idx="1804">
                  <c:v>8.9876554314789525E-2</c:v>
                </c:pt>
                <c:pt idx="1805">
                  <c:v>8.9817402705153759E-2</c:v>
                </c:pt>
                <c:pt idx="1806">
                  <c:v>8.9767810030862372E-2</c:v>
                </c:pt>
                <c:pt idx="1807">
                  <c:v>8.9725797139255603E-2</c:v>
                </c:pt>
                <c:pt idx="1808">
                  <c:v>8.9689574280530204E-2</c:v>
                </c:pt>
                <c:pt idx="1809">
                  <c:v>8.9657728886163135E-2</c:v>
                </c:pt>
                <c:pt idx="1810">
                  <c:v>8.9629836685088338E-2</c:v>
                </c:pt>
                <c:pt idx="1811">
                  <c:v>8.9607213803993668E-2</c:v>
                </c:pt>
                <c:pt idx="1812">
                  <c:v>8.9591834680363081E-2</c:v>
                </c:pt>
                <c:pt idx="1813">
                  <c:v>8.9585767836432739E-2</c:v>
                </c:pt>
                <c:pt idx="1814">
                  <c:v>8.9590188629058487E-2</c:v>
                </c:pt>
                <c:pt idx="1815">
                  <c:v>8.9604721126179288E-2</c:v>
                </c:pt>
                <c:pt idx="1816">
                  <c:v>8.9626826504041912E-2</c:v>
                </c:pt>
                <c:pt idx="1817">
                  <c:v>8.9652554818089591E-2</c:v>
                </c:pt>
                <c:pt idx="1818">
                  <c:v>8.9678331695906277E-2</c:v>
                </c:pt>
                <c:pt idx="1819">
                  <c:v>8.9701428701715102E-2</c:v>
                </c:pt>
                <c:pt idx="1820">
                  <c:v>8.972113974530932E-2</c:v>
                </c:pt>
                <c:pt idx="1821">
                  <c:v>8.9738969836979543E-2</c:v>
                </c:pt>
                <c:pt idx="1822">
                  <c:v>8.9757271140895656E-2</c:v>
                </c:pt>
                <c:pt idx="1823">
                  <c:v>8.9778866730502005E-2</c:v>
                </c:pt>
                <c:pt idx="1824">
                  <c:v>8.9804980479051999E-2</c:v>
                </c:pt>
                <c:pt idx="1825">
                  <c:v>8.9835048523521144E-2</c:v>
                </c:pt>
                <c:pt idx="1826">
                  <c:v>8.9866577503948497E-2</c:v>
                </c:pt>
                <c:pt idx="1827">
                  <c:v>8.9895708551576636E-2</c:v>
                </c:pt>
                <c:pt idx="1828">
                  <c:v>8.9917969942246601E-2</c:v>
                </c:pt>
                <c:pt idx="1829">
                  <c:v>8.9929171665506236E-2</c:v>
                </c:pt>
                <c:pt idx="1830">
                  <c:v>8.9926065276322575E-2</c:v>
                </c:pt>
                <c:pt idx="1831">
                  <c:v>8.9906533186752402E-2</c:v>
                </c:pt>
                <c:pt idx="1832">
                  <c:v>8.9869259925845768E-2</c:v>
                </c:pt>
                <c:pt idx="1833">
                  <c:v>8.9814297115317354E-2</c:v>
                </c:pt>
                <c:pt idx="1834">
                  <c:v>8.9741980795416565E-2</c:v>
                </c:pt>
                <c:pt idx="1835">
                  <c:v>8.9653119258883918E-2</c:v>
                </c:pt>
                <c:pt idx="1836">
                  <c:v>8.954913342492371E-2</c:v>
                </c:pt>
                <c:pt idx="1837">
                  <c:v>8.9431115450653131E-2</c:v>
                </c:pt>
                <c:pt idx="1838">
                  <c:v>8.9300392737636847E-2</c:v>
                </c:pt>
                <c:pt idx="1839">
                  <c:v>8.9158245309193973E-2</c:v>
                </c:pt>
                <c:pt idx="1840">
                  <c:v>8.9005529792421101E-2</c:v>
                </c:pt>
                <c:pt idx="1841">
                  <c:v>8.8843290228437122E-2</c:v>
                </c:pt>
                <c:pt idx="1842">
                  <c:v>8.8672710573368729E-2</c:v>
                </c:pt>
                <c:pt idx="1843">
                  <c:v>8.8494973460772786E-2</c:v>
                </c:pt>
                <c:pt idx="1844">
                  <c:v>8.8311869584384362E-2</c:v>
                </c:pt>
                <c:pt idx="1845">
                  <c:v>8.8125046261788686E-2</c:v>
                </c:pt>
                <c:pt idx="1846">
                  <c:v>8.7936101261229249E-2</c:v>
                </c:pt>
                <c:pt idx="1847">
                  <c:v>8.7746020828684934E-2</c:v>
                </c:pt>
                <c:pt idx="1848">
                  <c:v>8.7555508641757041E-2</c:v>
                </c:pt>
                <c:pt idx="1849">
                  <c:v>8.736498641106355E-2</c:v>
                </c:pt>
                <c:pt idx="1850">
                  <c:v>8.7174875108321281E-2</c:v>
                </c:pt>
                <c:pt idx="1851">
                  <c:v>8.6986296200754432E-2</c:v>
                </c:pt>
                <c:pt idx="1852">
                  <c:v>8.6800836507200663E-2</c:v>
                </c:pt>
                <c:pt idx="1853">
                  <c:v>8.6620080185018822E-2</c:v>
                </c:pt>
                <c:pt idx="1854">
                  <c:v>8.6445048588169648E-2</c:v>
                </c:pt>
                <c:pt idx="1855">
                  <c:v>8.627568815519121E-2</c:v>
                </c:pt>
                <c:pt idx="1856">
                  <c:v>8.611087256727995E-2</c:v>
                </c:pt>
                <c:pt idx="1857">
                  <c:v>8.5948544633265789E-2</c:v>
                </c:pt>
                <c:pt idx="1858">
                  <c:v>8.5786930028489305E-2</c:v>
                </c:pt>
                <c:pt idx="1859">
                  <c:v>8.5625515350881198E-2</c:v>
                </c:pt>
                <c:pt idx="1860">
                  <c:v>8.5465511618624312E-2</c:v>
                </c:pt>
                <c:pt idx="1861">
                  <c:v>8.5309338857872785E-2</c:v>
                </c:pt>
                <c:pt idx="1862">
                  <c:v>8.5160065421966469E-2</c:v>
                </c:pt>
                <c:pt idx="1863">
                  <c:v>8.5020150706461683E-2</c:v>
                </c:pt>
                <c:pt idx="1864">
                  <c:v>8.4890516159221774E-2</c:v>
                </c:pt>
                <c:pt idx="1865">
                  <c:v>8.477040841508382E-2</c:v>
                </c:pt>
                <c:pt idx="1866">
                  <c:v>8.4658192118381159E-2</c:v>
                </c:pt>
                <c:pt idx="1867">
                  <c:v>8.4551862194744365E-2</c:v>
                </c:pt>
                <c:pt idx="1868">
                  <c:v>8.4450531271255624E-2</c:v>
                </c:pt>
                <c:pt idx="1869">
                  <c:v>8.4354242321834028E-2</c:v>
                </c:pt>
                <c:pt idx="1870">
                  <c:v>8.4264292785078354E-2</c:v>
                </c:pt>
                <c:pt idx="1871">
                  <c:v>8.4182768882317849E-2</c:v>
                </c:pt>
                <c:pt idx="1872">
                  <c:v>8.4112220090740319E-2</c:v>
                </c:pt>
                <c:pt idx="1873">
                  <c:v>8.4055241381805701E-2</c:v>
                </c:pt>
                <c:pt idx="1874">
                  <c:v>8.4014706069017342E-2</c:v>
                </c:pt>
                <c:pt idx="1875">
                  <c:v>8.3993395205513466E-2</c:v>
                </c:pt>
                <c:pt idx="1876">
                  <c:v>8.3994323761654333E-2</c:v>
                </c:pt>
                <c:pt idx="1877">
                  <c:v>8.4019256236349815E-2</c:v>
                </c:pt>
                <c:pt idx="1878">
                  <c:v>8.4069636274902104E-2</c:v>
                </c:pt>
                <c:pt idx="1879">
                  <c:v>8.4144915406658749E-2</c:v>
                </c:pt>
                <c:pt idx="1880">
                  <c:v>8.4244642034375927E-2</c:v>
                </c:pt>
                <c:pt idx="1881">
                  <c:v>8.4368089514703482E-2</c:v>
                </c:pt>
                <c:pt idx="1882">
                  <c:v>8.451597532897398E-2</c:v>
                </c:pt>
                <c:pt idx="1883">
                  <c:v>8.4690324033915243E-2</c:v>
                </c:pt>
                <c:pt idx="1884">
                  <c:v>8.4894005455405985E-2</c:v>
                </c:pt>
                <c:pt idx="1885">
                  <c:v>8.5129527959423579E-2</c:v>
                </c:pt>
                <c:pt idx="1886">
                  <c:v>8.5397874885872638E-2</c:v>
                </c:pt>
                <c:pt idx="1887">
                  <c:v>8.5698501101142688E-2</c:v>
                </c:pt>
                <c:pt idx="1888">
                  <c:v>8.6030447351991557E-2</c:v>
                </c:pt>
                <c:pt idx="1889">
                  <c:v>8.6393505235825174E-2</c:v>
                </c:pt>
                <c:pt idx="1890">
                  <c:v>8.6790556280579578E-2</c:v>
                </c:pt>
                <c:pt idx="1891">
                  <c:v>8.7226885482541594E-2</c:v>
                </c:pt>
                <c:pt idx="1892">
                  <c:v>8.7709962712968326E-2</c:v>
                </c:pt>
                <c:pt idx="1893">
                  <c:v>8.8246366788858721E-2</c:v>
                </c:pt>
                <c:pt idx="1894">
                  <c:v>8.8838407545773157E-2</c:v>
                </c:pt>
                <c:pt idx="1895">
                  <c:v>8.9483725876631504E-2</c:v>
                </c:pt>
                <c:pt idx="1896">
                  <c:v>9.0176342011598021E-2</c:v>
                </c:pt>
                <c:pt idx="1897">
                  <c:v>9.0909357847708538E-2</c:v>
                </c:pt>
                <c:pt idx="1898">
                  <c:v>9.1678250696597241E-2</c:v>
                </c:pt>
                <c:pt idx="1899">
                  <c:v>9.2482972489555115E-2</c:v>
                </c:pt>
                <c:pt idx="1900">
                  <c:v>9.3327230463264021E-2</c:v>
                </c:pt>
                <c:pt idx="1901">
                  <c:v>9.4216719007666427E-2</c:v>
                </c:pt>
                <c:pt idx="1902">
                  <c:v>9.5156143341259825E-2</c:v>
                </c:pt>
                <c:pt idx="1903">
                  <c:v>9.6146397118494875E-2</c:v>
                </c:pt>
                <c:pt idx="1904">
                  <c:v>9.7184665336045584E-2</c:v>
                </c:pt>
                <c:pt idx="1905">
                  <c:v>9.8264762498169234E-2</c:v>
                </c:pt>
                <c:pt idx="1906">
                  <c:v>9.9379587384420154E-2</c:v>
                </c:pt>
                <c:pt idx="1907">
                  <c:v>0.10052221494729069</c:v>
                </c:pt>
                <c:pt idx="1908">
                  <c:v>0.10168802169579144</c:v>
                </c:pt>
                <c:pt idx="1909">
                  <c:v>0.10287393773058745</c:v>
                </c:pt>
                <c:pt idx="1910">
                  <c:v>0.10407851494835635</c:v>
                </c:pt>
                <c:pt idx="1911">
                  <c:v>0.10530248512336199</c:v>
                </c:pt>
                <c:pt idx="1912">
                  <c:v>0.10654864389478719</c:v>
                </c:pt>
                <c:pt idx="1913">
                  <c:v>0.10782168502364159</c:v>
                </c:pt>
                <c:pt idx="1914">
                  <c:v>0.10912665594425658</c:v>
                </c:pt>
                <c:pt idx="1915">
                  <c:v>0.11046659732114811</c:v>
                </c:pt>
                <c:pt idx="1916">
                  <c:v>0.11183860389763051</c:v>
                </c:pt>
                <c:pt idx="1917">
                  <c:v>0.11323219067153106</c:v>
                </c:pt>
                <c:pt idx="1918">
                  <c:v>0.11462976544661557</c:v>
                </c:pt>
                <c:pt idx="1919">
                  <c:v>0.1160106102351835</c:v>
                </c:pt>
                <c:pt idx="1920">
                  <c:v>0.11735760467606032</c:v>
                </c:pt>
                <c:pt idx="1921">
                  <c:v>0.11866066378101731</c:v>
                </c:pt>
                <c:pt idx="1922">
                  <c:v>0.11991872291963396</c:v>
                </c:pt>
                <c:pt idx="1923">
                  <c:v>0.12113684062068258</c:v>
                </c:pt>
                <c:pt idx="1924">
                  <c:v>0.12232156647383868</c:v>
                </c:pt>
                <c:pt idx="1925">
                  <c:v>0.12347699002403384</c:v>
                </c:pt>
                <c:pt idx="1926">
                  <c:v>0.12460240945385231</c:v>
                </c:pt>
                <c:pt idx="1927">
                  <c:v>0.12569374999899458</c:v>
                </c:pt>
                <c:pt idx="1928">
                  <c:v>0.12674721192819877</c:v>
                </c:pt>
                <c:pt idx="1929">
                  <c:v>0.12776282048744442</c:v>
                </c:pt>
                <c:pt idx="1930">
                  <c:v>0.12874586203576027</c:v>
                </c:pt>
                <c:pt idx="1931">
                  <c:v>0.12970534252425231</c:v>
                </c:pt>
                <c:pt idx="1932">
                  <c:v>0.13065040528492849</c:v>
                </c:pt>
                <c:pt idx="1933">
                  <c:v>0.13158742697668707</c:v>
                </c:pt>
                <c:pt idx="1934">
                  <c:v>0.13251837573374142</c:v>
                </c:pt>
                <c:pt idx="1935">
                  <c:v>0.13344190741623524</c:v>
                </c:pt>
                <c:pt idx="1936">
                  <c:v>0.13435724045526781</c:v>
                </c:pt>
                <c:pt idx="1937">
                  <c:v>0.13526792372141855</c:v>
                </c:pt>
                <c:pt idx="1938">
                  <c:v>0.13618298136596013</c:v>
                </c:pt>
                <c:pt idx="1939">
                  <c:v>0.1371172330153943</c:v>
                </c:pt>
                <c:pt idx="1940">
                  <c:v>0.13808736293832152</c:v>
                </c:pt>
                <c:pt idx="1941">
                  <c:v>0.13910868232767309</c:v>
                </c:pt>
                <c:pt idx="1942">
                  <c:v>0.14019296162606026</c:v>
                </c:pt>
                <c:pt idx="1943">
                  <c:v>0.14134623052170309</c:v>
                </c:pt>
                <c:pt idx="1944">
                  <c:v>0.14257137049225915</c:v>
                </c:pt>
                <c:pt idx="1945">
                  <c:v>0.14387015502169326</c:v>
                </c:pt>
                <c:pt idx="1946">
                  <c:v>0.14524345002487232</c:v>
                </c:pt>
                <c:pt idx="1947">
                  <c:v>0.14669318564856454</c:v>
                </c:pt>
                <c:pt idx="1948">
                  <c:v>0.14821920000979244</c:v>
                </c:pt>
                <c:pt idx="1949">
                  <c:v>0.14981860878436254</c:v>
                </c:pt>
                <c:pt idx="1950">
                  <c:v>0.15148363662304459</c:v>
                </c:pt>
                <c:pt idx="1951">
                  <c:v>0.15320440039137112</c:v>
                </c:pt>
                <c:pt idx="1952">
                  <c:v>0.15497301065259467</c:v>
                </c:pt>
                <c:pt idx="1953">
                  <c:v>0.15678530466137791</c:v>
                </c:pt>
                <c:pt idx="1954">
                  <c:v>0.15864191126459432</c:v>
                </c:pt>
                <c:pt idx="1955">
                  <c:v>0.16054741083114626</c:v>
                </c:pt>
                <c:pt idx="1956">
                  <c:v>0.16250202489804449</c:v>
                </c:pt>
                <c:pt idx="1957">
                  <c:v>0.1644962663179857</c:v>
                </c:pt>
                <c:pt idx="1958">
                  <c:v>0.16650762340009401</c:v>
                </c:pt>
                <c:pt idx="1959">
                  <c:v>0.16849957381237474</c:v>
                </c:pt>
                <c:pt idx="1960">
                  <c:v>0.17043027865009092</c:v>
                </c:pt>
                <c:pt idx="1961">
                  <c:v>0.17226320482493224</c:v>
                </c:pt>
                <c:pt idx="1962">
                  <c:v>0.17397228476069243</c:v>
                </c:pt>
                <c:pt idx="1963">
                  <c:v>0.17554318077085079</c:v>
                </c:pt>
                <c:pt idx="1964">
                  <c:v>0.1769683835805998</c:v>
                </c:pt>
                <c:pt idx="1965">
                  <c:v>0.17823789992473077</c:v>
                </c:pt>
                <c:pt idx="1966">
                  <c:v>0.17933681643002514</c:v>
                </c:pt>
                <c:pt idx="1967">
                  <c:v>0.18024534090382766</c:v>
                </c:pt>
                <c:pt idx="1968">
                  <c:v>0.1809429432484389</c:v>
                </c:pt>
                <c:pt idx="1969">
                  <c:v>0.18141582015612651</c:v>
                </c:pt>
                <c:pt idx="1970">
                  <c:v>0.18165893392008342</c:v>
                </c:pt>
                <c:pt idx="1971">
                  <c:v>0.18167370065045835</c:v>
                </c:pt>
                <c:pt idx="1972">
                  <c:v>0.18146294441657301</c:v>
                </c:pt>
                <c:pt idx="1973">
                  <c:v>0.18102560004534191</c:v>
                </c:pt>
                <c:pt idx="1974">
                  <c:v>0.18035713471849607</c:v>
                </c:pt>
                <c:pt idx="1975">
                  <c:v>0.17945213624590967</c:v>
                </c:pt>
                <c:pt idx="1976">
                  <c:v>0.17831069767606494</c:v>
                </c:pt>
                <c:pt idx="1977">
                  <c:v>0.17694204423364029</c:v>
                </c:pt>
                <c:pt idx="1978">
                  <c:v>0.17536339632514647</c:v>
                </c:pt>
                <c:pt idx="1979">
                  <c:v>0.17359816582418791</c:v>
                </c:pt>
                <c:pt idx="1980">
                  <c:v>0.1716701744852554</c:v>
                </c:pt>
                <c:pt idx="1981">
                  <c:v>0.16959953690165191</c:v>
                </c:pt>
                <c:pt idx="1982">
                  <c:v>0.16740351479498067</c:v>
                </c:pt>
                <c:pt idx="1983">
                  <c:v>0.16509983195021488</c:v>
                </c:pt>
                <c:pt idx="1984">
                  <c:v>0.16270783826152951</c:v>
                </c:pt>
                <c:pt idx="1985">
                  <c:v>0.16024941712154878</c:v>
                </c:pt>
                <c:pt idx="1986">
                  <c:v>0.15774452687477952</c:v>
                </c:pt>
                <c:pt idx="1987">
                  <c:v>0.15520591704584158</c:v>
                </c:pt>
                <c:pt idx="1988">
                  <c:v>0.15263822931384935</c:v>
                </c:pt>
                <c:pt idx="1989">
                  <c:v>0.15003930708949437</c:v>
                </c:pt>
                <c:pt idx="1990">
                  <c:v>0.14740544644587567</c:v>
                </c:pt>
                <c:pt idx="1991">
                  <c:v>0.14473993636436605</c:v>
                </c:pt>
                <c:pt idx="1992">
                  <c:v>0.14205544712230306</c:v>
                </c:pt>
                <c:pt idx="1993">
                  <c:v>0.13937315618637253</c:v>
                </c:pt>
                <c:pt idx="1994">
                  <c:v>0.13671734219805015</c:v>
                </c:pt>
                <c:pt idx="1995">
                  <c:v>0.13410674487683721</c:v>
                </c:pt>
                <c:pt idx="1996">
                  <c:v>0.13155080238094935</c:v>
                </c:pt>
                <c:pt idx="1997">
                  <c:v>0.1290511695628081</c:v>
                </c:pt>
                <c:pt idx="1998">
                  <c:v>0.12660793759374439</c:v>
                </c:pt>
                <c:pt idx="1999">
                  <c:v>0.12422635127380938</c:v>
                </c:pt>
                <c:pt idx="2000">
                  <c:v>0.12192214411807495</c:v>
                </c:pt>
                <c:pt idx="2001">
                  <c:v>0.1197168415890591</c:v>
                </c:pt>
                <c:pt idx="2002">
                  <c:v>0.11763268281643607</c:v>
                </c:pt>
                <c:pt idx="2003">
                  <c:v>0.11568411469340961</c:v>
                </c:pt>
                <c:pt idx="2004">
                  <c:v>0.11387030801027215</c:v>
                </c:pt>
                <c:pt idx="2005">
                  <c:v>0.1121773297691398</c:v>
                </c:pt>
                <c:pt idx="2006">
                  <c:v>0.11058410576010741</c:v>
                </c:pt>
                <c:pt idx="2007">
                  <c:v>0.10907284118750155</c:v>
                </c:pt>
                <c:pt idx="2008">
                  <c:v>0.10763740823705265</c:v>
                </c:pt>
                <c:pt idx="2009">
                  <c:v>0.10629017218044884</c:v>
                </c:pt>
                <c:pt idx="2010">
                  <c:v>0.1050578145999162</c:v>
                </c:pt>
                <c:pt idx="2011">
                  <c:v>0.10397067729016835</c:v>
                </c:pt>
                <c:pt idx="2012">
                  <c:v>0.10304936393541336</c:v>
                </c:pt>
                <c:pt idx="2013">
                  <c:v>0.10229645843674612</c:v>
                </c:pt>
                <c:pt idx="2014">
                  <c:v>0.10169696810037904</c:v>
                </c:pt>
                <c:pt idx="2015">
                  <c:v>0.10122712021411268</c:v>
                </c:pt>
                <c:pt idx="2016">
                  <c:v>0.10086434014626128</c:v>
                </c:pt>
                <c:pt idx="2017">
                  <c:v>0.10059089820037609</c:v>
                </c:pt>
                <c:pt idx="2018">
                  <c:v>0.10039664528686593</c:v>
                </c:pt>
                <c:pt idx="2019">
                  <c:v>0.10027708887903369</c:v>
                </c:pt>
                <c:pt idx="2020">
                  <c:v>0.10023072142092376</c:v>
                </c:pt>
                <c:pt idx="2021">
                  <c:v>0.1002583870632488</c:v>
                </c:pt>
                <c:pt idx="2022">
                  <c:v>0.10036419789475809</c:v>
                </c:pt>
                <c:pt idx="2023">
                  <c:v>0.10055882215518414</c:v>
                </c:pt>
                <c:pt idx="2024">
                  <c:v>0.10086086494940832</c:v>
                </c:pt>
                <c:pt idx="2025">
                  <c:v>0.1012957701022546</c:v>
                </c:pt>
                <c:pt idx="2026">
                  <c:v>0.10189417431198017</c:v>
                </c:pt>
                <c:pt idx="2027">
                  <c:v>0.10268137545738237</c:v>
                </c:pt>
                <c:pt idx="2028">
                  <c:v>0.10366797064330041</c:v>
                </c:pt>
                <c:pt idx="2029">
                  <c:v>0.10483749024000827</c:v>
                </c:pt>
                <c:pt idx="2030">
                  <c:v>0.1061396186642885</c:v>
                </c:pt>
                <c:pt idx="2031">
                  <c:v>0.10748491679103372</c:v>
                </c:pt>
                <c:pt idx="2032">
                  <c:v>0.10874498090919965</c:v>
                </c:pt>
                <c:pt idx="2033">
                  <c:v>0.10977857018356502</c:v>
                </c:pt>
                <c:pt idx="2034">
                  <c:v>0.11044074084913286</c:v>
                </c:pt>
                <c:pt idx="2035">
                  <c:v>0.11060844054455315</c:v>
                </c:pt>
                <c:pt idx="2036">
                  <c:v>0.11021298421113263</c:v>
                </c:pt>
                <c:pt idx="2037">
                  <c:v>0.10924877229037239</c:v>
                </c:pt>
                <c:pt idx="2038">
                  <c:v>0.10778112565126402</c:v>
                </c:pt>
                <c:pt idx="2039">
                  <c:v>0.1059216260318217</c:v>
                </c:pt>
                <c:pt idx="2040">
                  <c:v>0.10380999149271225</c:v>
                </c:pt>
                <c:pt idx="2041">
                  <c:v>0.10157898708924235</c:v>
                </c:pt>
                <c:pt idx="2042">
                  <c:v>9.9323407783298789E-2</c:v>
                </c:pt>
                <c:pt idx="2043">
                  <c:v>9.7110489305931191E-2</c:v>
                </c:pt>
                <c:pt idx="2044">
                  <c:v>9.4980685676690435E-2</c:v>
                </c:pt>
                <c:pt idx="2045">
                  <c:v>9.2962455624626072E-2</c:v>
                </c:pt>
                <c:pt idx="2046">
                  <c:v>9.1089124249194742E-2</c:v>
                </c:pt>
                <c:pt idx="2047">
                  <c:v>8.9398912927816598E-2</c:v>
                </c:pt>
                <c:pt idx="2048">
                  <c:v>8.7924903976678348E-2</c:v>
                </c:pt>
                <c:pt idx="2049">
                  <c:v>8.6679265041451237E-2</c:v>
                </c:pt>
                <c:pt idx="2050">
                  <c:v>8.5646859850441459E-2</c:v>
                </c:pt>
                <c:pt idx="2051">
                  <c:v>8.4791990007733686E-2</c:v>
                </c:pt>
                <c:pt idx="2052">
                  <c:v>8.4066710822514212E-2</c:v>
                </c:pt>
                <c:pt idx="2053">
                  <c:v>8.3427948388693107E-2</c:v>
                </c:pt>
                <c:pt idx="2054">
                  <c:v>8.2843417835520905E-2</c:v>
                </c:pt>
                <c:pt idx="2055">
                  <c:v>8.2295466353730806E-2</c:v>
                </c:pt>
                <c:pt idx="2056">
                  <c:v>8.1779291230885731E-2</c:v>
                </c:pt>
                <c:pt idx="2057">
                  <c:v>8.1297917632563055E-2</c:v>
                </c:pt>
                <c:pt idx="2058">
                  <c:v>8.0855932131965125E-2</c:v>
                </c:pt>
                <c:pt idx="2059">
                  <c:v>8.0454320328776696E-2</c:v>
                </c:pt>
                <c:pt idx="2060">
                  <c:v>8.0089243700899149E-2</c:v>
                </c:pt>
                <c:pt idx="2061">
                  <c:v>7.9754219662498127E-2</c:v>
                </c:pt>
                <c:pt idx="2062">
                  <c:v>7.9443987244118441E-2</c:v>
                </c:pt>
                <c:pt idx="2063">
                  <c:v>7.9157988479596597E-2</c:v>
                </c:pt>
                <c:pt idx="2064">
                  <c:v>7.8901269041763256E-2</c:v>
                </c:pt>
                <c:pt idx="2065">
                  <c:v>7.8682858019413493E-2</c:v>
                </c:pt>
                <c:pt idx="2066">
                  <c:v>7.8513562988356933E-2</c:v>
                </c:pt>
                <c:pt idx="2067">
                  <c:v>7.8403639098080069E-2</c:v>
                </c:pt>
                <c:pt idx="2068">
                  <c:v>7.8360282279399673E-2</c:v>
                </c:pt>
                <c:pt idx="2069">
                  <c:v>7.8387918313739979E-2</c:v>
                </c:pt>
                <c:pt idx="2070">
                  <c:v>7.8487844355654535E-2</c:v>
                </c:pt>
                <c:pt idx="2071">
                  <c:v>7.8658275880537032E-2</c:v>
                </c:pt>
                <c:pt idx="2072">
                  <c:v>7.8894202567721561E-2</c:v>
                </c:pt>
                <c:pt idx="2073">
                  <c:v>7.9186272240269917E-2</c:v>
                </c:pt>
                <c:pt idx="2074">
                  <c:v>7.9521639455606474E-2</c:v>
                </c:pt>
                <c:pt idx="2075">
                  <c:v>7.9881318072425656E-2</c:v>
                </c:pt>
                <c:pt idx="2076">
                  <c:v>8.0241340847000464E-2</c:v>
                </c:pt>
                <c:pt idx="2077">
                  <c:v>8.0576003994765222E-2</c:v>
                </c:pt>
                <c:pt idx="2078">
                  <c:v>8.085754540953044E-2</c:v>
                </c:pt>
                <c:pt idx="2079">
                  <c:v>8.1063448811934891E-2</c:v>
                </c:pt>
                <c:pt idx="2080">
                  <c:v>8.1179721775251068E-2</c:v>
                </c:pt>
                <c:pt idx="2081">
                  <c:v>8.1200664363645425E-2</c:v>
                </c:pt>
                <c:pt idx="2082">
                  <c:v>8.1126954620937275E-2</c:v>
                </c:pt>
                <c:pt idx="2083">
                  <c:v>8.0960346594173116E-2</c:v>
                </c:pt>
                <c:pt idx="2084">
                  <c:v>8.0701085381770732E-2</c:v>
                </c:pt>
                <c:pt idx="2085">
                  <c:v>8.0346850700325601E-2</c:v>
                </c:pt>
                <c:pt idx="2086">
                  <c:v>7.9898426776858822E-2</c:v>
                </c:pt>
                <c:pt idx="2087">
                  <c:v>7.9368416027376709E-2</c:v>
                </c:pt>
                <c:pt idx="2088">
                  <c:v>7.8786109024703344E-2</c:v>
                </c:pt>
                <c:pt idx="2089">
                  <c:v>7.8195510857936246E-2</c:v>
                </c:pt>
                <c:pt idx="2090">
                  <c:v>7.7642453469689399E-2</c:v>
                </c:pt>
                <c:pt idx="2091">
                  <c:v>7.7156865890792903E-2</c:v>
                </c:pt>
                <c:pt idx="2092">
                  <c:v>7.6747243658738917E-2</c:v>
                </c:pt>
                <c:pt idx="2093">
                  <c:v>7.6403563326388035E-2</c:v>
                </c:pt>
                <c:pt idx="2094">
                  <c:v>7.6109711041792372E-2</c:v>
                </c:pt>
                <c:pt idx="2095">
                  <c:v>7.5850457930495996E-2</c:v>
                </c:pt>
                <c:pt idx="2096">
                  <c:v>7.561608742441478E-2</c:v>
                </c:pt>
                <c:pt idx="2097">
                  <c:v>7.5402553702361763E-2</c:v>
                </c:pt>
                <c:pt idx="2098">
                  <c:v>7.5208233668986824E-2</c:v>
                </c:pt>
                <c:pt idx="2099">
                  <c:v>7.5031464323632557E-2</c:v>
                </c:pt>
                <c:pt idx="2100">
                  <c:v>7.4868905502994132E-2</c:v>
                </c:pt>
                <c:pt idx="2101">
                  <c:v>7.4716178394905797E-2</c:v>
                </c:pt>
                <c:pt idx="2102">
                  <c:v>7.4569410986278506E-2</c:v>
                </c:pt>
                <c:pt idx="2103">
                  <c:v>7.4426598936811195E-2</c:v>
                </c:pt>
                <c:pt idx="2104">
                  <c:v>7.4288828003845009E-2</c:v>
                </c:pt>
                <c:pt idx="2105">
                  <c:v>7.4158725914013124E-2</c:v>
                </c:pt>
                <c:pt idx="2106">
                  <c:v>7.4038236937098933E-2</c:v>
                </c:pt>
                <c:pt idx="2107">
                  <c:v>7.3926808716475556E-2</c:v>
                </c:pt>
                <c:pt idx="2108">
                  <c:v>7.3821078157756237E-2</c:v>
                </c:pt>
                <c:pt idx="2109">
                  <c:v>7.3716234830152605E-2</c:v>
                </c:pt>
                <c:pt idx="2110">
                  <c:v>7.3608152983784259E-2</c:v>
                </c:pt>
                <c:pt idx="2111">
                  <c:v>7.3494931644860595E-2</c:v>
                </c:pt>
                <c:pt idx="2112">
                  <c:v>7.3377345050946563E-2</c:v>
                </c:pt>
                <c:pt idx="2113">
                  <c:v>7.3257480279276088E-2</c:v>
                </c:pt>
                <c:pt idx="2114">
                  <c:v>7.3136833512612409E-2</c:v>
                </c:pt>
                <c:pt idx="2115">
                  <c:v>7.3015043260841683E-2</c:v>
                </c:pt>
                <c:pt idx="2116">
                  <c:v>7.2890209746182155E-2</c:v>
                </c:pt>
                <c:pt idx="2117">
                  <c:v>7.2759078153894319E-2</c:v>
                </c:pt>
                <c:pt idx="2118">
                  <c:v>7.2619664177316745E-2</c:v>
                </c:pt>
                <c:pt idx="2119">
                  <c:v>7.2473060898912645E-2</c:v>
                </c:pt>
                <c:pt idx="2120">
                  <c:v>7.2323252911297875E-2</c:v>
                </c:pt>
                <c:pt idx="2121">
                  <c:v>7.2176207462227027E-2</c:v>
                </c:pt>
                <c:pt idx="2122">
                  <c:v>7.2037025605987515E-2</c:v>
                </c:pt>
                <c:pt idx="2123">
                  <c:v>7.1907460784464361E-2</c:v>
                </c:pt>
                <c:pt idx="2124">
                  <c:v>7.1785653625890122E-2</c:v>
                </c:pt>
                <c:pt idx="2125">
                  <c:v>7.1667851922562253E-2</c:v>
                </c:pt>
                <c:pt idx="2126">
                  <c:v>7.1551931940246505E-2</c:v>
                </c:pt>
                <c:pt idx="2127">
                  <c:v>7.1438207914324814E-2</c:v>
                </c:pt>
                <c:pt idx="2128">
                  <c:v>7.1330465972911095E-2</c:v>
                </c:pt>
                <c:pt idx="2129">
                  <c:v>7.1232804246377068E-2</c:v>
                </c:pt>
                <c:pt idx="2130">
                  <c:v>7.1148371157885137E-2</c:v>
                </c:pt>
                <c:pt idx="2131">
                  <c:v>7.1077023795388439E-2</c:v>
                </c:pt>
                <c:pt idx="2132">
                  <c:v>7.1015015646802404E-2</c:v>
                </c:pt>
                <c:pt idx="2133">
                  <c:v>7.0956981156784338E-2</c:v>
                </c:pt>
                <c:pt idx="2134">
                  <c:v>7.0898053445695164E-2</c:v>
                </c:pt>
                <c:pt idx="2135">
                  <c:v>7.0836025800956881E-2</c:v>
                </c:pt>
                <c:pt idx="2136">
                  <c:v>7.0771710191950554E-2</c:v>
                </c:pt>
                <c:pt idx="2137">
                  <c:v>7.070771930885994E-2</c:v>
                </c:pt>
                <c:pt idx="2138">
                  <c:v>7.064688942821401E-2</c:v>
                </c:pt>
                <c:pt idx="2139">
                  <c:v>7.0590524709120361E-2</c:v>
                </c:pt>
                <c:pt idx="2140">
                  <c:v>7.0537768197757977E-2</c:v>
                </c:pt>
                <c:pt idx="2141">
                  <c:v>7.0486593303201783E-2</c:v>
                </c:pt>
                <c:pt idx="2142">
                  <c:v>7.0435784444241867E-2</c:v>
                </c:pt>
                <c:pt idx="2143">
                  <c:v>7.0385746453347109E-2</c:v>
                </c:pt>
                <c:pt idx="2144">
                  <c:v>7.0339178502983712E-2</c:v>
                </c:pt>
                <c:pt idx="2145">
                  <c:v>7.0300353198285814E-2</c:v>
                </c:pt>
                <c:pt idx="2146">
                  <c:v>7.0272372338275935E-2</c:v>
                </c:pt>
                <c:pt idx="2147">
                  <c:v>7.0256043505394772E-2</c:v>
                </c:pt>
                <c:pt idx="2148">
                  <c:v>7.0249026344336774E-2</c:v>
                </c:pt>
                <c:pt idx="2149">
                  <c:v>7.0246867240667588E-2</c:v>
                </c:pt>
                <c:pt idx="2150">
                  <c:v>7.024470814773226E-2</c:v>
                </c:pt>
                <c:pt idx="2151">
                  <c:v>7.0239715286430748E-2</c:v>
                </c:pt>
                <c:pt idx="2152">
                  <c:v>7.0232248591952262E-2</c:v>
                </c:pt>
                <c:pt idx="2153">
                  <c:v>7.0225366752291907E-2</c:v>
                </c:pt>
                <c:pt idx="2154">
                  <c:v>7.0224557131265908E-2</c:v>
                </c:pt>
                <c:pt idx="2155">
                  <c:v>7.0233732924607051E-2</c:v>
                </c:pt>
                <c:pt idx="2156">
                  <c:v>7.0254963934775205E-2</c:v>
                </c:pt>
                <c:pt idx="2157">
                  <c:v>7.0287442191609151E-2</c:v>
                </c:pt>
                <c:pt idx="2158">
                  <c:v>7.0328200892232406E-2</c:v>
                </c:pt>
                <c:pt idx="2159">
                  <c:v>7.0374002760246912E-2</c:v>
                </c:pt>
                <c:pt idx="2160">
                  <c:v>7.042237441716398E-2</c:v>
                </c:pt>
                <c:pt idx="2161">
                  <c:v>7.0472686656207373E-2</c:v>
                </c:pt>
                <c:pt idx="2162">
                  <c:v>7.0525615302155009E-2</c:v>
                </c:pt>
                <c:pt idx="2163">
                  <c:v>7.0582331724728553E-2</c:v>
                </c:pt>
                <c:pt idx="2164">
                  <c:v>7.0643917942473433E-2</c:v>
                </c:pt>
                <c:pt idx="2165">
                  <c:v>7.0711321641546532E-2</c:v>
                </c:pt>
                <c:pt idx="2166">
                  <c:v>7.0785311158262421E-2</c:v>
                </c:pt>
                <c:pt idx="2167">
                  <c:v>7.0867376357280076E-2</c:v>
                </c:pt>
                <c:pt idx="2168">
                  <c:v>7.0959414124066866E-2</c:v>
                </c:pt>
                <c:pt idx="2169">
                  <c:v>7.1063593953977711E-2</c:v>
                </c:pt>
                <c:pt idx="2170">
                  <c:v>7.1181592469957311E-2</c:v>
                </c:pt>
                <c:pt idx="2171">
                  <c:v>7.1313962033877021E-2</c:v>
                </c:pt>
                <c:pt idx="2172">
                  <c:v>7.145909192719585E-2</c:v>
                </c:pt>
                <c:pt idx="2173">
                  <c:v>7.1614152171248613E-2</c:v>
                </c:pt>
                <c:pt idx="2174">
                  <c:v>7.1775587327615853E-2</c:v>
                </c:pt>
                <c:pt idx="2175">
                  <c:v>7.1940469274126173E-2</c:v>
                </c:pt>
                <c:pt idx="2176">
                  <c:v>7.2106588371392777E-2</c:v>
                </c:pt>
                <c:pt idx="2177">
                  <c:v>7.2272996991814831E-2</c:v>
                </c:pt>
                <c:pt idx="2178">
                  <c:v>7.2439740652856577E-2</c:v>
                </c:pt>
                <c:pt idx="2179">
                  <c:v>7.2607362432083378E-2</c:v>
                </c:pt>
                <c:pt idx="2180">
                  <c:v>7.2776587225102995E-2</c:v>
                </c:pt>
                <c:pt idx="2181">
                  <c:v>7.2948141070418748E-2</c:v>
                </c:pt>
                <c:pt idx="2182">
                  <c:v>7.3122298382972295E-2</c:v>
                </c:pt>
                <c:pt idx="2183">
                  <c:v>7.3298246897304964E-2</c:v>
                </c:pt>
                <c:pt idx="2184">
                  <c:v>7.3475037108799823E-2</c:v>
                </c:pt>
                <c:pt idx="2185">
                  <c:v>7.3650040574281761E-2</c:v>
                </c:pt>
                <c:pt idx="2186">
                  <c:v>7.381998968870046E-2</c:v>
                </c:pt>
                <c:pt idx="2187">
                  <c:v>7.3981294270328013E-2</c:v>
                </c:pt>
                <c:pt idx="2188">
                  <c:v>7.4130086899016512E-2</c:v>
                </c:pt>
                <c:pt idx="2189">
                  <c:v>7.4263267538636157E-2</c:v>
                </c:pt>
                <c:pt idx="2190">
                  <c:v>7.4378732887060484E-2</c:v>
                </c:pt>
                <c:pt idx="2191">
                  <c:v>7.4476150851070788E-2</c:v>
                </c:pt>
                <c:pt idx="2192">
                  <c:v>7.4555963574319206E-2</c:v>
                </c:pt>
                <c:pt idx="2193">
                  <c:v>7.4617525238367233E-2</c:v>
                </c:pt>
                <c:pt idx="2194">
                  <c:v>7.4659146776039409E-2</c:v>
                </c:pt>
                <c:pt idx="2195">
                  <c:v>7.4677459698672843E-2</c:v>
                </c:pt>
                <c:pt idx="2196">
                  <c:v>7.4669280134079863E-2</c:v>
                </c:pt>
                <c:pt idx="2197">
                  <c:v>7.4631656121055656E-2</c:v>
                </c:pt>
                <c:pt idx="2198">
                  <c:v>7.4563732129761473E-2</c:v>
                </c:pt>
                <c:pt idx="2199">
                  <c:v>7.446620367962381E-2</c:v>
                </c:pt>
                <c:pt idx="2200">
                  <c:v>7.4341270257209324E-2</c:v>
                </c:pt>
                <c:pt idx="2201">
                  <c:v>7.4191769786558226E-2</c:v>
                </c:pt>
                <c:pt idx="2202">
                  <c:v>7.4020676928136686E-2</c:v>
                </c:pt>
                <c:pt idx="2203">
                  <c:v>7.3830874502020916E-2</c:v>
                </c:pt>
                <c:pt idx="2204">
                  <c:v>7.3624245681872813E-2</c:v>
                </c:pt>
                <c:pt idx="2205">
                  <c:v>7.3402717498853687E-2</c:v>
                </c:pt>
                <c:pt idx="2206">
                  <c:v>7.3168033611225092E-2</c:v>
                </c:pt>
                <c:pt idx="2207">
                  <c:v>7.292243309156371E-2</c:v>
                </c:pt>
                <c:pt idx="2208">
                  <c:v>7.2668241384794385E-2</c:v>
                </c:pt>
                <c:pt idx="2209">
                  <c:v>7.2408638035403705E-2</c:v>
                </c:pt>
                <c:pt idx="2210">
                  <c:v>7.2147156737830509E-2</c:v>
                </c:pt>
                <c:pt idx="2211">
                  <c:v>7.1888000046192835E-2</c:v>
                </c:pt>
                <c:pt idx="2212">
                  <c:v>7.1636353280129905E-2</c:v>
                </c:pt>
                <c:pt idx="2213">
                  <c:v>7.1397119408192211E-2</c:v>
                </c:pt>
                <c:pt idx="2214">
                  <c:v>7.1174785725479472E-2</c:v>
                </c:pt>
                <c:pt idx="2215">
                  <c:v>7.0971894559410054E-2</c:v>
                </c:pt>
                <c:pt idx="2216">
                  <c:v>7.0788643910345617E-2</c:v>
                </c:pt>
                <c:pt idx="2217">
                  <c:v>7.0622802970251197E-2</c:v>
                </c:pt>
                <c:pt idx="2218">
                  <c:v>7.0470886475557493E-2</c:v>
                </c:pt>
                <c:pt idx="2219">
                  <c:v>7.0329550583511591E-2</c:v>
                </c:pt>
                <c:pt idx="2220">
                  <c:v>7.0197075890440053E-2</c:v>
                </c:pt>
                <c:pt idx="2221">
                  <c:v>7.0074758239802526E-2</c:v>
                </c:pt>
                <c:pt idx="2222">
                  <c:v>6.9966185220071531E-2</c:v>
                </c:pt>
                <c:pt idx="2223">
                  <c:v>6.9876290218590154E-2</c:v>
                </c:pt>
                <c:pt idx="2224">
                  <c:v>6.9807622973862282E-2</c:v>
                </c:pt>
                <c:pt idx="2225">
                  <c:v>6.9759274804885696E-2</c:v>
                </c:pt>
                <c:pt idx="2226">
                  <c:v>6.9726386747389013E-2</c:v>
                </c:pt>
                <c:pt idx="2227">
                  <c:v>6.9702036812202828E-2</c:v>
                </c:pt>
                <c:pt idx="2228">
                  <c:v>6.9680383588648864E-2</c:v>
                </c:pt>
                <c:pt idx="2229">
                  <c:v>6.9657518597127155E-2</c:v>
                </c:pt>
                <c:pt idx="2230">
                  <c:v>6.9632858099045125E-2</c:v>
                </c:pt>
                <c:pt idx="2231">
                  <c:v>6.9608648152554464E-2</c:v>
                </c:pt>
                <c:pt idx="2232">
                  <c:v>6.9588706278981782E-2</c:v>
                </c:pt>
                <c:pt idx="2233">
                  <c:v>6.9576669735381735E-2</c:v>
                </c:pt>
                <c:pt idx="2234">
                  <c:v>6.957379538625369E-2</c:v>
                </c:pt>
                <c:pt idx="2235">
                  <c:v>6.9578556037335482E-2</c:v>
                </c:pt>
                <c:pt idx="2236">
                  <c:v>6.9587852930948435E-2</c:v>
                </c:pt>
                <c:pt idx="2237">
                  <c:v>6.9597554249517135E-2</c:v>
                </c:pt>
                <c:pt idx="2238">
                  <c:v>6.9604740551138689E-2</c:v>
                </c:pt>
                <c:pt idx="2239">
                  <c:v>6.9608333746542128E-2</c:v>
                </c:pt>
                <c:pt idx="2240">
                  <c:v>6.9608333746542128E-2</c:v>
                </c:pt>
                <c:pt idx="2241">
                  <c:v>6.9606087995931099E-2</c:v>
                </c:pt>
                <c:pt idx="2242">
                  <c:v>6.9602584648166543E-2</c:v>
                </c:pt>
                <c:pt idx="2243">
                  <c:v>6.9598677101307127E-2</c:v>
                </c:pt>
                <c:pt idx="2244">
                  <c:v>6.9594679762163436E-2</c:v>
                </c:pt>
                <c:pt idx="2245">
                  <c:v>6.9591221419780969E-2</c:v>
                </c:pt>
                <c:pt idx="2246">
                  <c:v>6.9589290149654703E-2</c:v>
                </c:pt>
                <c:pt idx="2247">
                  <c:v>6.9590412980078453E-2</c:v>
                </c:pt>
                <c:pt idx="2248">
                  <c:v>6.959593734803976E-2</c:v>
                </c:pt>
                <c:pt idx="2249">
                  <c:v>6.9605549017512536E-2</c:v>
                </c:pt>
                <c:pt idx="2250">
                  <c:v>6.9617541445461451E-2</c:v>
                </c:pt>
                <c:pt idx="2251">
                  <c:v>6.9629444369940841E-2</c:v>
                </c:pt>
                <c:pt idx="2252">
                  <c:v>6.9638113497618559E-2</c:v>
                </c:pt>
                <c:pt idx="2253">
                  <c:v>6.9642650260353156E-2</c:v>
                </c:pt>
                <c:pt idx="2254">
                  <c:v>6.9643413878542726E-2</c:v>
                </c:pt>
                <c:pt idx="2255">
                  <c:v>6.9642785016406805E-2</c:v>
                </c:pt>
                <c:pt idx="2256">
                  <c:v>6.9644267335754961E-2</c:v>
                </c:pt>
                <c:pt idx="2257">
                  <c:v>6.9652083285078936E-2</c:v>
                </c:pt>
                <c:pt idx="2258">
                  <c:v>6.966892848171341E-2</c:v>
                </c:pt>
                <c:pt idx="2259">
                  <c:v>6.9695432913836008E-2</c:v>
                </c:pt>
                <c:pt idx="2260">
                  <c:v>6.9729936021685479E-2</c:v>
                </c:pt>
                <c:pt idx="2261">
                  <c:v>6.9769833657499281E-2</c:v>
                </c:pt>
                <c:pt idx="2262">
                  <c:v>6.9813015296588621E-2</c:v>
                </c:pt>
                <c:pt idx="2263">
                  <c:v>6.9858762861093437E-2</c:v>
                </c:pt>
                <c:pt idx="2264">
                  <c:v>6.990707716150274E-2</c:v>
                </c:pt>
                <c:pt idx="2265">
                  <c:v>6.9957869151401175E-2</c:v>
                </c:pt>
                <c:pt idx="2266">
                  <c:v>7.000902673481485E-2</c:v>
                </c:pt>
                <c:pt idx="2267">
                  <c:v>7.0057267832397907E-2</c:v>
                </c:pt>
                <c:pt idx="2268">
                  <c:v>7.0098679423292343E-2</c:v>
                </c:pt>
                <c:pt idx="2269">
                  <c:v>7.0130921148124081E-2</c:v>
                </c:pt>
                <c:pt idx="2270">
                  <c:v>7.0153091533223411E-2</c:v>
                </c:pt>
                <c:pt idx="2271">
                  <c:v>7.0167212814755742E-2</c:v>
                </c:pt>
                <c:pt idx="2272">
                  <c:v>7.0176657240167029E-2</c:v>
                </c:pt>
                <c:pt idx="2273">
                  <c:v>7.0184707650641054E-2</c:v>
                </c:pt>
                <c:pt idx="2274">
                  <c:v>7.0193747674909768E-2</c:v>
                </c:pt>
                <c:pt idx="2275">
                  <c:v>7.0203732398019414E-2</c:v>
                </c:pt>
                <c:pt idx="2276">
                  <c:v>7.0213267573109361E-2</c:v>
                </c:pt>
                <c:pt idx="2277">
                  <c:v>7.0220823898282714E-2</c:v>
                </c:pt>
                <c:pt idx="2278">
                  <c:v>7.0225636626302601E-2</c:v>
                </c:pt>
                <c:pt idx="2279">
                  <c:v>7.0229055044954303E-2</c:v>
                </c:pt>
                <c:pt idx="2280">
                  <c:v>7.0232788348694231E-2</c:v>
                </c:pt>
                <c:pt idx="2281">
                  <c:v>7.0239535364572447E-2</c:v>
                </c:pt>
                <c:pt idx="2282">
                  <c:v>7.0250915568852712E-2</c:v>
                </c:pt>
                <c:pt idx="2283">
                  <c:v>7.0266569459574824E-2</c:v>
                </c:pt>
                <c:pt idx="2284">
                  <c:v>7.028492301554673E-2</c:v>
                </c:pt>
                <c:pt idx="2285">
                  <c:v>7.0303952153572047E-2</c:v>
                </c:pt>
                <c:pt idx="2286">
                  <c:v>7.0322037355371958E-2</c:v>
                </c:pt>
                <c:pt idx="2287">
                  <c:v>7.0339133512209495E-2</c:v>
                </c:pt>
                <c:pt idx="2288">
                  <c:v>7.0356185349528755E-2</c:v>
                </c:pt>
                <c:pt idx="2289">
                  <c:v>7.0373957765864692E-2</c:v>
                </c:pt>
                <c:pt idx="2290">
                  <c:v>7.0392810820171514E-2</c:v>
                </c:pt>
                <c:pt idx="2291">
                  <c:v>7.0410989719166983E-2</c:v>
                </c:pt>
                <c:pt idx="2292">
                  <c:v>7.0426334382076405E-2</c:v>
                </c:pt>
                <c:pt idx="2293">
                  <c:v>7.043609944985546E-2</c:v>
                </c:pt>
                <c:pt idx="2294">
                  <c:v>7.043861950298963E-2</c:v>
                </c:pt>
                <c:pt idx="2295">
                  <c:v>7.0434659426058366E-2</c:v>
                </c:pt>
                <c:pt idx="2296">
                  <c:v>7.0426559381166876E-2</c:v>
                </c:pt>
                <c:pt idx="2297">
                  <c:v>7.0418414488358672E-2</c:v>
                </c:pt>
                <c:pt idx="2298">
                  <c:v>7.0415129574817492E-2</c:v>
                </c:pt>
                <c:pt idx="2299">
                  <c:v>7.0421069436637007E-2</c:v>
                </c:pt>
                <c:pt idx="2300">
                  <c:v>7.0438349496597275E-2</c:v>
                </c:pt>
                <c:pt idx="2301">
                  <c:v>7.0465936017244879E-2</c:v>
                </c:pt>
                <c:pt idx="2302">
                  <c:v>7.0500455388029126E-2</c:v>
                </c:pt>
                <c:pt idx="2303">
                  <c:v>7.0538128288741009E-2</c:v>
                </c:pt>
                <c:pt idx="2304">
                  <c:v>7.0576029534215545E-2</c:v>
                </c:pt>
                <c:pt idx="2305">
                  <c:v>7.0612718569631971E-2</c:v>
                </c:pt>
                <c:pt idx="2306">
                  <c:v>7.0647834905213369E-2</c:v>
                </c:pt>
                <c:pt idx="2307">
                  <c:v>7.0680702766100112E-2</c:v>
                </c:pt>
                <c:pt idx="2308">
                  <c:v>7.0710781289738789E-2</c:v>
                </c:pt>
                <c:pt idx="2309">
                  <c:v>7.0737484479221957E-2</c:v>
                </c:pt>
                <c:pt idx="2310">
                  <c:v>7.0760451436116922E-2</c:v>
                </c:pt>
                <c:pt idx="2311">
                  <c:v>7.078017696861455E-2</c:v>
                </c:pt>
                <c:pt idx="2312">
                  <c:v>7.0797471323229166E-2</c:v>
                </c:pt>
                <c:pt idx="2313">
                  <c:v>7.0813099887089559E-2</c:v>
                </c:pt>
                <c:pt idx="2314">
                  <c:v>7.0827783142486223E-2</c:v>
                </c:pt>
                <c:pt idx="2315">
                  <c:v>7.084111560808376E-2</c:v>
                </c:pt>
                <c:pt idx="2316">
                  <c:v>7.085224132339879E-2</c:v>
                </c:pt>
                <c:pt idx="2317">
                  <c:v>7.0860754715055763E-2</c:v>
                </c:pt>
                <c:pt idx="2318">
                  <c:v>7.0867331311753878E-2</c:v>
                </c:pt>
                <c:pt idx="2319">
                  <c:v>7.0874313424087954E-2</c:v>
                </c:pt>
                <c:pt idx="2320">
                  <c:v>7.0885394942505064E-2</c:v>
                </c:pt>
                <c:pt idx="2321">
                  <c:v>7.0905216249744607E-2</c:v>
                </c:pt>
                <c:pt idx="2322">
                  <c:v>7.0937653067614292E-2</c:v>
                </c:pt>
                <c:pt idx="2323">
                  <c:v>7.0983834661767553E-2</c:v>
                </c:pt>
                <c:pt idx="2324">
                  <c:v>7.1042188186085931E-2</c:v>
                </c:pt>
                <c:pt idx="2325">
                  <c:v>7.110753541486764E-2</c:v>
                </c:pt>
                <c:pt idx="2326">
                  <c:v>7.1174515261015314E-2</c:v>
                </c:pt>
                <c:pt idx="2327">
                  <c:v>7.1237763453879055E-2</c:v>
                </c:pt>
                <c:pt idx="2328">
                  <c:v>7.1292859550097287E-2</c:v>
                </c:pt>
                <c:pt idx="2329">
                  <c:v>7.1337951572766845E-2</c:v>
                </c:pt>
                <c:pt idx="2330">
                  <c:v>7.1372134445637558E-2</c:v>
                </c:pt>
                <c:pt idx="2331">
                  <c:v>7.1396623302890927E-2</c:v>
                </c:pt>
                <c:pt idx="2332">
                  <c:v>7.141362650771238E-2</c:v>
                </c:pt>
                <c:pt idx="2333">
                  <c:v>7.1427879043713338E-2</c:v>
                </c:pt>
                <c:pt idx="2334">
                  <c:v>7.1445424738261487E-2</c:v>
                </c:pt>
                <c:pt idx="2335">
                  <c:v>7.1472849762984458E-2</c:v>
                </c:pt>
                <c:pt idx="2336">
                  <c:v>7.1514757463218503E-2</c:v>
                </c:pt>
                <c:pt idx="2337">
                  <c:v>7.1572460472725974E-2</c:v>
                </c:pt>
                <c:pt idx="2338">
                  <c:v>7.1642625750248545E-2</c:v>
                </c:pt>
                <c:pt idx="2339">
                  <c:v>7.1718895404201677E-2</c:v>
                </c:pt>
                <c:pt idx="2340">
                  <c:v>7.1794817320020077E-2</c:v>
                </c:pt>
                <c:pt idx="2341">
                  <c:v>7.1865605472966554E-2</c:v>
                </c:pt>
                <c:pt idx="2342">
                  <c:v>7.1928547998017456E-2</c:v>
                </c:pt>
                <c:pt idx="2343">
                  <c:v>7.1983370513263589E-2</c:v>
                </c:pt>
                <c:pt idx="2344">
                  <c:v>7.2030521605322362E-2</c:v>
                </c:pt>
                <c:pt idx="2345">
                  <c:v>7.2070992525399113E-2</c:v>
                </c:pt>
                <c:pt idx="2346">
                  <c:v>7.2104600709176181E-2</c:v>
                </c:pt>
                <c:pt idx="2347">
                  <c:v>7.2130937971858711E-2</c:v>
                </c:pt>
                <c:pt idx="2348">
                  <c:v>7.2148015129507803E-2</c:v>
                </c:pt>
                <c:pt idx="2349">
                  <c:v>7.2154520890008789E-2</c:v>
                </c:pt>
                <c:pt idx="2350">
                  <c:v>7.2149325309549373E-2</c:v>
                </c:pt>
                <c:pt idx="2351">
                  <c:v>7.2132654692797449E-2</c:v>
                </c:pt>
                <c:pt idx="2352">
                  <c:v>7.2106588371392777E-2</c:v>
                </c:pt>
                <c:pt idx="2353">
                  <c:v>7.207329622916242E-2</c:v>
                </c:pt>
                <c:pt idx="2354">
                  <c:v>7.2035760931562998E-2</c:v>
                </c:pt>
                <c:pt idx="2355">
                  <c:v>7.1996286874218385E-2</c:v>
                </c:pt>
                <c:pt idx="2356">
                  <c:v>7.1955822914869183E-2</c:v>
                </c:pt>
                <c:pt idx="2357">
                  <c:v>7.1915001490549468E-2</c:v>
                </c:pt>
                <c:pt idx="2358">
                  <c:v>7.1874093602726508E-2</c:v>
                </c:pt>
                <c:pt idx="2359">
                  <c:v>7.1833370151112519E-2</c:v>
                </c:pt>
                <c:pt idx="2360">
                  <c:v>7.179463675275094E-2</c:v>
                </c:pt>
                <c:pt idx="2361">
                  <c:v>7.1760194919088305E-2</c:v>
                </c:pt>
                <c:pt idx="2362">
                  <c:v>7.17333836392538E-2</c:v>
                </c:pt>
                <c:pt idx="2363">
                  <c:v>7.1717044916776829E-2</c:v>
                </c:pt>
                <c:pt idx="2364">
                  <c:v>7.1713073165512287E-2</c:v>
                </c:pt>
                <c:pt idx="2365">
                  <c:v>7.172124237520433E-2</c:v>
                </c:pt>
                <c:pt idx="2366">
                  <c:v>7.1739747783135022E-2</c:v>
                </c:pt>
                <c:pt idx="2367">
                  <c:v>7.1764799042752625E-2</c:v>
                </c:pt>
                <c:pt idx="2368">
                  <c:v>7.1792244243523762E-2</c:v>
                </c:pt>
                <c:pt idx="2369">
                  <c:v>7.1817614540806318E-2</c:v>
                </c:pt>
                <c:pt idx="2370">
                  <c:v>7.1837839611687937E-2</c:v>
                </c:pt>
                <c:pt idx="2371">
                  <c:v>7.185210607640774E-2</c:v>
                </c:pt>
                <c:pt idx="2372">
                  <c:v>7.1861677511620148E-2</c:v>
                </c:pt>
                <c:pt idx="2373">
                  <c:v>7.1869443170661962E-2</c:v>
                </c:pt>
                <c:pt idx="2374">
                  <c:v>7.1879647096548649E-2</c:v>
                </c:pt>
                <c:pt idx="2375">
                  <c:v>7.1895721023610248E-2</c:v>
                </c:pt>
                <c:pt idx="2376">
                  <c:v>7.1919516946089834E-2</c:v>
                </c:pt>
                <c:pt idx="2377">
                  <c:v>7.1950629710928526E-2</c:v>
                </c:pt>
                <c:pt idx="2378">
                  <c:v>7.198680279548092E-2</c:v>
                </c:pt>
                <c:pt idx="2379">
                  <c:v>7.2024469358861476E-2</c:v>
                </c:pt>
                <c:pt idx="2380">
                  <c:v>7.2060513086037725E-2</c:v>
                </c:pt>
                <c:pt idx="2381">
                  <c:v>7.2093036309440361E-2</c:v>
                </c:pt>
                <c:pt idx="2382">
                  <c:v>7.212172200702921E-2</c:v>
                </c:pt>
                <c:pt idx="2383">
                  <c:v>7.2147292273245622E-2</c:v>
                </c:pt>
                <c:pt idx="2384">
                  <c:v>7.2171553794014465E-2</c:v>
                </c:pt>
                <c:pt idx="2385">
                  <c:v>7.2195545569133046E-2</c:v>
                </c:pt>
                <c:pt idx="2386">
                  <c:v>7.2219854971785014E-2</c:v>
                </c:pt>
                <c:pt idx="2387">
                  <c:v>7.2244391678064901E-2</c:v>
                </c:pt>
                <c:pt idx="2388">
                  <c:v>7.2268703815082047E-2</c:v>
                </c:pt>
                <c:pt idx="2389">
                  <c:v>7.229310770047831E-2</c:v>
                </c:pt>
                <c:pt idx="2390">
                  <c:v>7.2318055311872353E-2</c:v>
                </c:pt>
                <c:pt idx="2391">
                  <c:v>7.2344631517826941E-2</c:v>
                </c:pt>
                <c:pt idx="2392">
                  <c:v>7.2373514646995318E-2</c:v>
                </c:pt>
                <c:pt idx="2393">
                  <c:v>7.2404524338547216E-2</c:v>
                </c:pt>
                <c:pt idx="2394">
                  <c:v>7.243630478916302E-2</c:v>
                </c:pt>
                <c:pt idx="2395">
                  <c:v>7.2466821635246259E-2</c:v>
                </c:pt>
                <c:pt idx="2396">
                  <c:v>7.2493633019193038E-2</c:v>
                </c:pt>
                <c:pt idx="2397">
                  <c:v>7.2514703497589983E-2</c:v>
                </c:pt>
                <c:pt idx="2398">
                  <c:v>7.2527997415484047E-2</c:v>
                </c:pt>
                <c:pt idx="2399">
                  <c:v>7.2532202719132022E-2</c:v>
                </c:pt>
                <c:pt idx="2400">
                  <c:v>7.2525193902340856E-2</c:v>
                </c:pt>
                <c:pt idx="2401">
                  <c:v>7.250452985570971E-2</c:v>
                </c:pt>
                <c:pt idx="2402">
                  <c:v>7.2467590235349599E-2</c:v>
                </c:pt>
                <c:pt idx="2403">
                  <c:v>7.2412706565125939E-2</c:v>
                </c:pt>
                <c:pt idx="2404">
                  <c:v>7.2339704853450926E-2</c:v>
                </c:pt>
                <c:pt idx="2405">
                  <c:v>7.2250989260989551E-2</c:v>
                </c:pt>
                <c:pt idx="2406">
                  <c:v>7.2151493892096907E-2</c:v>
                </c:pt>
                <c:pt idx="2407">
                  <c:v>7.2047323806249397E-2</c:v>
                </c:pt>
                <c:pt idx="2408">
                  <c:v>7.1944443105549205E-2</c:v>
                </c:pt>
                <c:pt idx="2409">
                  <c:v>7.1847139848805253E-2</c:v>
                </c:pt>
                <c:pt idx="2410">
                  <c:v>7.175676442730633E-2</c:v>
                </c:pt>
                <c:pt idx="2411">
                  <c:v>7.1671958647438194E-2</c:v>
                </c:pt>
                <c:pt idx="2412">
                  <c:v>7.1589019358695272E-2</c:v>
                </c:pt>
                <c:pt idx="2413">
                  <c:v>7.1504291436945089E-2</c:v>
                </c:pt>
                <c:pt idx="2414">
                  <c:v>7.141466386005596E-2</c:v>
                </c:pt>
                <c:pt idx="2415">
                  <c:v>7.1319418184760563E-2</c:v>
                </c:pt>
                <c:pt idx="2416">
                  <c:v>7.1219414668978021E-2</c:v>
                </c:pt>
                <c:pt idx="2417">
                  <c:v>7.111758624041925E-2</c:v>
                </c:pt>
                <c:pt idx="2418">
                  <c:v>7.1017674244766849E-2</c:v>
                </c:pt>
                <c:pt idx="2419">
                  <c:v>7.0923596815754497E-2</c:v>
                </c:pt>
                <c:pt idx="2420">
                  <c:v>7.0837917580711285E-2</c:v>
                </c:pt>
                <c:pt idx="2421">
                  <c:v>7.0761892540574911E-2</c:v>
                </c:pt>
                <c:pt idx="2422">
                  <c:v>7.0694841213854887E-2</c:v>
                </c:pt>
                <c:pt idx="2423">
                  <c:v>7.0635318757382992E-2</c:v>
                </c:pt>
                <c:pt idx="2424">
                  <c:v>7.0580666136916215E-2</c:v>
                </c:pt>
                <c:pt idx="2425">
                  <c:v>7.0528540968164466E-2</c:v>
                </c:pt>
                <c:pt idx="2426">
                  <c:v>7.0476377049867811E-2</c:v>
                </c:pt>
                <c:pt idx="2427">
                  <c:v>7.0421744426075128E-2</c:v>
                </c:pt>
                <c:pt idx="2428">
                  <c:v>7.036320424224779E-2</c:v>
                </c:pt>
                <c:pt idx="2429">
                  <c:v>7.0300308211533491E-2</c:v>
                </c:pt>
                <c:pt idx="2430">
                  <c:v>7.0235127302328559E-2</c:v>
                </c:pt>
                <c:pt idx="2431">
                  <c:v>7.0171125480364804E-2</c:v>
                </c:pt>
                <c:pt idx="2432">
                  <c:v>7.0113653315800051E-2</c:v>
                </c:pt>
                <c:pt idx="2433">
                  <c:v>7.0067204455588172E-2</c:v>
                </c:pt>
                <c:pt idx="2434">
                  <c:v>7.003465274572146E-2</c:v>
                </c:pt>
                <c:pt idx="2435">
                  <c:v>7.0014871130514689E-2</c:v>
                </c:pt>
                <c:pt idx="2436">
                  <c:v>7.0003856758024618E-2</c:v>
                </c:pt>
                <c:pt idx="2437">
                  <c:v>6.9996798715162234E-2</c:v>
                </c:pt>
                <c:pt idx="2438">
                  <c:v>6.9987987561487996E-2</c:v>
                </c:pt>
                <c:pt idx="2439">
                  <c:v>6.9974950978354544E-2</c:v>
                </c:pt>
                <c:pt idx="2440">
                  <c:v>6.9956475663579598E-2</c:v>
                </c:pt>
                <c:pt idx="2441">
                  <c:v>6.9934135517654872E-2</c:v>
                </c:pt>
                <c:pt idx="2442">
                  <c:v>6.9909953717287865E-2</c:v>
                </c:pt>
                <c:pt idx="2443">
                  <c:v>6.9886806972637328E-2</c:v>
                </c:pt>
                <c:pt idx="2444">
                  <c:v>6.9867166916030732E-2</c:v>
                </c:pt>
                <c:pt idx="2445">
                  <c:v>6.9852605982883065E-2</c:v>
                </c:pt>
                <c:pt idx="2446">
                  <c:v>6.9844561726086163E-2</c:v>
                </c:pt>
                <c:pt idx="2447">
                  <c:v>6.9843168601777583E-2</c:v>
                </c:pt>
                <c:pt idx="2448">
                  <c:v>6.984838160598722E-2</c:v>
                </c:pt>
                <c:pt idx="2449">
                  <c:v>6.9858762861093437E-2</c:v>
                </c:pt>
                <c:pt idx="2450">
                  <c:v>6.9871616187425156E-2</c:v>
                </c:pt>
                <c:pt idx="2451">
                  <c:v>6.9883975513802599E-2</c:v>
                </c:pt>
                <c:pt idx="2452">
                  <c:v>6.9891885667274389E-2</c:v>
                </c:pt>
                <c:pt idx="2453">
                  <c:v>6.9892694668363842E-2</c:v>
                </c:pt>
                <c:pt idx="2454">
                  <c:v>6.9884694612710352E-2</c:v>
                </c:pt>
                <c:pt idx="2455">
                  <c:v>6.9868425291196135E-2</c:v>
                </c:pt>
                <c:pt idx="2456">
                  <c:v>6.9846584011260371E-2</c:v>
                </c:pt>
                <c:pt idx="2457">
                  <c:v>6.98228564581585E-2</c:v>
                </c:pt>
                <c:pt idx="2458">
                  <c:v>6.9801466820600677E-2</c:v>
                </c:pt>
                <c:pt idx="2459">
                  <c:v>6.9785515150647737E-2</c:v>
                </c:pt>
                <c:pt idx="2460">
                  <c:v>6.9776618417418501E-2</c:v>
                </c:pt>
                <c:pt idx="2461">
                  <c:v>6.9774057270425571E-2</c:v>
                </c:pt>
                <c:pt idx="2462">
                  <c:v>6.9776932945283587E-2</c:v>
                </c:pt>
                <c:pt idx="2463">
                  <c:v>6.978466141581624E-2</c:v>
                </c:pt>
                <c:pt idx="2464">
                  <c:v>6.9796973333168311E-2</c:v>
                </c:pt>
                <c:pt idx="2465">
                  <c:v>6.9814093769168084E-2</c:v>
                </c:pt>
                <c:pt idx="2466">
                  <c:v>6.9835933415144213E-2</c:v>
                </c:pt>
                <c:pt idx="2467">
                  <c:v>6.9860785212396304E-2</c:v>
                </c:pt>
                <c:pt idx="2468">
                  <c:v>6.9885818207137185E-2</c:v>
                </c:pt>
                <c:pt idx="2469">
                  <c:v>6.9907841244774727E-2</c:v>
                </c:pt>
                <c:pt idx="2470">
                  <c:v>6.9923437826513057E-2</c:v>
                </c:pt>
                <c:pt idx="2471">
                  <c:v>6.993130375023765E-2</c:v>
                </c:pt>
                <c:pt idx="2472">
                  <c:v>6.9931753235896565E-2</c:v>
                </c:pt>
                <c:pt idx="2473">
                  <c:v>6.9927213452120995E-2</c:v>
                </c:pt>
                <c:pt idx="2474">
                  <c:v>6.9920920761009919E-2</c:v>
                </c:pt>
                <c:pt idx="2475">
                  <c:v>6.9916156355533998E-2</c:v>
                </c:pt>
                <c:pt idx="2476">
                  <c:v>6.9916156355533998E-2</c:v>
                </c:pt>
                <c:pt idx="2477">
                  <c:v>6.9923887304030929E-2</c:v>
                </c:pt>
                <c:pt idx="2478">
                  <c:v>6.9942226383447104E-2</c:v>
                </c:pt>
                <c:pt idx="2479">
                  <c:v>6.9974636307046867E-2</c:v>
                </c:pt>
                <c:pt idx="2480">
                  <c:v>7.0023862662092873E-2</c:v>
                </c:pt>
                <c:pt idx="2481">
                  <c:v>7.0090630607329951E-2</c:v>
                </c:pt>
                <c:pt idx="2482">
                  <c:v>7.0172339763066083E-2</c:v>
                </c:pt>
                <c:pt idx="2483">
                  <c:v>7.0262565968306323E-2</c:v>
                </c:pt>
                <c:pt idx="2484">
                  <c:v>7.0351551142791735E-2</c:v>
                </c:pt>
                <c:pt idx="2485">
                  <c:v>7.0429484379950502E-2</c:v>
                </c:pt>
                <c:pt idx="2486">
                  <c:v>7.0489698731799388E-2</c:v>
                </c:pt>
                <c:pt idx="2487">
                  <c:v>7.0530116334948378E-2</c:v>
                </c:pt>
                <c:pt idx="2488">
                  <c:v>7.0552982301973099E-2</c:v>
                </c:pt>
                <c:pt idx="2489">
                  <c:v>7.0563425427542514E-2</c:v>
                </c:pt>
                <c:pt idx="2490">
                  <c:v>7.0568376997253435E-2</c:v>
                </c:pt>
                <c:pt idx="2491">
                  <c:v>7.0574859137475132E-2</c:v>
                </c:pt>
                <c:pt idx="2492">
                  <c:v>7.0589129189868649E-2</c:v>
                </c:pt>
                <c:pt idx="2493">
                  <c:v>7.0616905368246885E-2</c:v>
                </c:pt>
                <c:pt idx="2494">
                  <c:v>7.0660891702829576E-2</c:v>
                </c:pt>
                <c:pt idx="2495">
                  <c:v>7.0720822937343553E-2</c:v>
                </c:pt>
                <c:pt idx="2496">
                  <c:v>7.0792787367518539E-2</c:v>
                </c:pt>
                <c:pt idx="2497">
                  <c:v>7.0871430473776809E-2</c:v>
                </c:pt>
                <c:pt idx="2498">
                  <c:v>7.0952836132805397E-2</c:v>
                </c:pt>
                <c:pt idx="2499">
                  <c:v>7.1035563878007635E-2</c:v>
                </c:pt>
                <c:pt idx="2500">
                  <c:v>7.1119975035860261E-2</c:v>
                </c:pt>
                <c:pt idx="2501">
                  <c:v>7.1206972199422236E-2</c:v>
                </c:pt>
                <c:pt idx="2502">
                  <c:v>7.1296286379436691E-2</c:v>
                </c:pt>
                <c:pt idx="2503">
                  <c:v>7.1386836614172389E-2</c:v>
                </c:pt>
                <c:pt idx="2504">
                  <c:v>7.1476548665306228E-2</c:v>
                </c:pt>
                <c:pt idx="2505">
                  <c:v>7.1562940527117258E-2</c:v>
                </c:pt>
                <c:pt idx="2506">
                  <c:v>7.1643934406515675E-2</c:v>
                </c:pt>
                <c:pt idx="2507">
                  <c:v>7.1718534332865513E-2</c:v>
                </c:pt>
                <c:pt idx="2508">
                  <c:v>7.1787865534356288E-2</c:v>
                </c:pt>
                <c:pt idx="2509">
                  <c:v>7.1854182879336037E-2</c:v>
                </c:pt>
                <c:pt idx="2510">
                  <c:v>7.1921503761400774E-2</c:v>
                </c:pt>
                <c:pt idx="2511">
                  <c:v>7.1994661017439843E-2</c:v>
                </c:pt>
                <c:pt idx="2512">
                  <c:v>7.2078039187153442E-2</c:v>
                </c:pt>
                <c:pt idx="2513">
                  <c:v>7.2175574921871821E-2</c:v>
                </c:pt>
                <c:pt idx="2514">
                  <c:v>7.2289672996651844E-2</c:v>
                </c:pt>
                <c:pt idx="2515">
                  <c:v>7.2419939600965544E-2</c:v>
                </c:pt>
                <c:pt idx="2516">
                  <c:v>7.256421862390644E-2</c:v>
                </c:pt>
                <c:pt idx="2517">
                  <c:v>7.2718497826905593E-2</c:v>
                </c:pt>
                <c:pt idx="2518">
                  <c:v>7.2878579153965506E-2</c:v>
                </c:pt>
                <c:pt idx="2519">
                  <c:v>7.3040801994006366E-2</c:v>
                </c:pt>
                <c:pt idx="2520">
                  <c:v>7.3203040163653921E-2</c:v>
                </c:pt>
                <c:pt idx="2521">
                  <c:v>7.3364115719629475E-2</c:v>
                </c:pt>
                <c:pt idx="2522">
                  <c:v>7.3523528804560867E-2</c:v>
                </c:pt>
                <c:pt idx="2523">
                  <c:v>7.3680144108309309E-2</c:v>
                </c:pt>
                <c:pt idx="2524">
                  <c:v>7.3831826936166467E-2</c:v>
                </c:pt>
                <c:pt idx="2525">
                  <c:v>7.3976031420675936E-2</c:v>
                </c:pt>
                <c:pt idx="2526">
                  <c:v>7.4109300967925285E-2</c:v>
                </c:pt>
                <c:pt idx="2527">
                  <c:v>7.4229083335322354E-2</c:v>
                </c:pt>
                <c:pt idx="2528">
                  <c:v>7.4333551086537331E-2</c:v>
                </c:pt>
                <c:pt idx="2529">
                  <c:v>7.4422102755079378E-2</c:v>
                </c:pt>
                <c:pt idx="2530">
                  <c:v>7.4495137408934264E-2</c:v>
                </c:pt>
                <c:pt idx="2531">
                  <c:v>7.4552329210128943E-2</c:v>
                </c:pt>
                <c:pt idx="2532">
                  <c:v>7.4592944959175844E-2</c:v>
                </c:pt>
                <c:pt idx="2533">
                  <c:v>7.4615616922889372E-2</c:v>
                </c:pt>
                <c:pt idx="2534">
                  <c:v>7.4618842889662418E-2</c:v>
                </c:pt>
                <c:pt idx="2535">
                  <c:v>7.46014411275569E-2</c:v>
                </c:pt>
                <c:pt idx="2536">
                  <c:v>7.4563368685472808E-2</c:v>
                </c:pt>
                <c:pt idx="2537">
                  <c:v>7.4504585574775739E-2</c:v>
                </c:pt>
                <c:pt idx="2538">
                  <c:v>7.4425690613517503E-2</c:v>
                </c:pt>
                <c:pt idx="2539">
                  <c:v>7.4327058008039348E-2</c:v>
                </c:pt>
                <c:pt idx="2540">
                  <c:v>7.4209745256563597E-2</c:v>
                </c:pt>
                <c:pt idx="2541">
                  <c:v>7.4075764194084182E-2</c:v>
                </c:pt>
                <c:pt idx="2542">
                  <c:v>7.3929485199356437E-2</c:v>
                </c:pt>
                <c:pt idx="2543">
                  <c:v>7.3776181073736347E-2</c:v>
                </c:pt>
                <c:pt idx="2544">
                  <c:v>7.3620800434369749E-2</c:v>
                </c:pt>
                <c:pt idx="2545">
                  <c:v>7.3466608263593358E-2</c:v>
                </c:pt>
                <c:pt idx="2546">
                  <c:v>7.3314509315987542E-2</c:v>
                </c:pt>
                <c:pt idx="2547">
                  <c:v>7.3162871176005118E-2</c:v>
                </c:pt>
                <c:pt idx="2548">
                  <c:v>7.300884147420611E-2</c:v>
                </c:pt>
                <c:pt idx="2549">
                  <c:v>7.2849843423078264E-2</c:v>
                </c:pt>
                <c:pt idx="2550">
                  <c:v>7.2684208822914098E-2</c:v>
                </c:pt>
                <c:pt idx="2551">
                  <c:v>7.2512352234736011E-2</c:v>
                </c:pt>
                <c:pt idx="2552">
                  <c:v>7.2335637007557907E-2</c:v>
                </c:pt>
                <c:pt idx="2553">
                  <c:v>7.2155831089677325E-2</c:v>
                </c:pt>
                <c:pt idx="2554">
                  <c:v>7.1974293160766589E-2</c:v>
                </c:pt>
                <c:pt idx="2555">
                  <c:v>7.1791386554746206E-2</c:v>
                </c:pt>
                <c:pt idx="2556">
                  <c:v>7.1607519133304376E-2</c:v>
                </c:pt>
                <c:pt idx="2557">
                  <c:v>7.1424360969196965E-2</c:v>
                </c:pt>
                <c:pt idx="2558">
                  <c:v>7.1246013897287075E-2</c:v>
                </c:pt>
                <c:pt idx="2559">
                  <c:v>7.1079502502791769E-2</c:v>
                </c:pt>
                <c:pt idx="2560">
                  <c:v>7.0932246763059592E-2</c:v>
                </c:pt>
                <c:pt idx="2561">
                  <c:v>7.0808235605202496E-2</c:v>
                </c:pt>
                <c:pt idx="2562">
                  <c:v>7.0706593586023214E-2</c:v>
                </c:pt>
                <c:pt idx="2563">
                  <c:v>7.0620461927808853E-2</c:v>
                </c:pt>
                <c:pt idx="2564">
                  <c:v>7.0542494415668566E-2</c:v>
                </c:pt>
                <c:pt idx="2565">
                  <c:v>7.0467601165106253E-2</c:v>
                </c:pt>
                <c:pt idx="2566">
                  <c:v>7.0393935729953283E-2</c:v>
                </c:pt>
                <c:pt idx="2567">
                  <c:v>7.0322802169060783E-2</c:v>
                </c:pt>
                <c:pt idx="2568">
                  <c:v>7.0257303007842664E-2</c:v>
                </c:pt>
                <c:pt idx="2569">
                  <c:v>7.0200224225903718E-2</c:v>
                </c:pt>
                <c:pt idx="2570">
                  <c:v>7.0153091533223411E-2</c:v>
                </c:pt>
                <c:pt idx="2571">
                  <c:v>7.0115317113503661E-2</c:v>
                </c:pt>
                <c:pt idx="2572">
                  <c:v>7.0084965049795056E-2</c:v>
                </c:pt>
                <c:pt idx="2573">
                  <c:v>7.0060010497531133E-2</c:v>
                </c:pt>
                <c:pt idx="2574">
                  <c:v>7.0038833975196335E-2</c:v>
                </c:pt>
                <c:pt idx="2575">
                  <c:v>7.0020895436091968E-2</c:v>
                </c:pt>
                <c:pt idx="2576">
                  <c:v>7.0005879785091374E-2</c:v>
                </c:pt>
                <c:pt idx="2577">
                  <c:v>6.9993561944060201E-2</c:v>
                </c:pt>
                <c:pt idx="2578">
                  <c:v>6.9982143527552554E-2</c:v>
                </c:pt>
                <c:pt idx="2579">
                  <c:v>6.9969601597131004E-2</c:v>
                </c:pt>
                <c:pt idx="2580">
                  <c:v>6.9953418996276773E-2</c:v>
                </c:pt>
                <c:pt idx="2581">
                  <c:v>6.9932607259929835E-2</c:v>
                </c:pt>
                <c:pt idx="2582">
                  <c:v>6.9908245759992493E-2</c:v>
                </c:pt>
                <c:pt idx="2583">
                  <c:v>6.9883571021190305E-2</c:v>
                </c:pt>
                <c:pt idx="2584">
                  <c:v>6.9862897456033635E-2</c:v>
                </c:pt>
                <c:pt idx="2585">
                  <c:v>6.9849235466088955E-2</c:v>
                </c:pt>
                <c:pt idx="2586">
                  <c:v>6.9842000178383767E-2</c:v>
                </c:pt>
                <c:pt idx="2587">
                  <c:v>6.983822529351863E-2</c:v>
                </c:pt>
                <c:pt idx="2588">
                  <c:v>6.9833911179563668E-2</c:v>
                </c:pt>
                <c:pt idx="2589">
                  <c:v>6.9826721084870036E-2</c:v>
                </c:pt>
                <c:pt idx="2590">
                  <c:v>6.981665515227814E-2</c:v>
                </c:pt>
                <c:pt idx="2591">
                  <c:v>6.9806679324268706E-2</c:v>
                </c:pt>
                <c:pt idx="2592">
                  <c:v>6.980227565327618E-2</c:v>
                </c:pt>
                <c:pt idx="2593">
                  <c:v>6.9807353359483681E-2</c:v>
                </c:pt>
                <c:pt idx="2594">
                  <c:v>6.9822541897032464E-2</c:v>
                </c:pt>
                <c:pt idx="2595">
                  <c:v>6.9842584389687767E-2</c:v>
                </c:pt>
                <c:pt idx="2596">
                  <c:v>6.9859436977147971E-2</c:v>
                </c:pt>
                <c:pt idx="2597">
                  <c:v>6.9866582671657407E-2</c:v>
                </c:pt>
                <c:pt idx="2598">
                  <c:v>6.9861324507667411E-2</c:v>
                </c:pt>
                <c:pt idx="2599">
                  <c:v>6.9845415578677683E-2</c:v>
                </c:pt>
                <c:pt idx="2600">
                  <c:v>6.9823845080322855E-2</c:v>
                </c:pt>
                <c:pt idx="2601">
                  <c:v>6.9803399034490898E-2</c:v>
                </c:pt>
                <c:pt idx="2602">
                  <c:v>6.9790367991046376E-2</c:v>
                </c:pt>
                <c:pt idx="2603">
                  <c:v>6.9789424378944143E-2</c:v>
                </c:pt>
                <c:pt idx="2604">
                  <c:v>6.9801781366462035E-2</c:v>
                </c:pt>
                <c:pt idx="2605">
                  <c:v>6.9825642580932989E-2</c:v>
                </c:pt>
                <c:pt idx="2606">
                  <c:v>6.9856875341707536E-2</c:v>
                </c:pt>
                <c:pt idx="2607">
                  <c:v>6.9891211500850814E-2</c:v>
                </c:pt>
                <c:pt idx="2608">
                  <c:v>6.9925954906604526E-2</c:v>
                </c:pt>
                <c:pt idx="2609">
                  <c:v>6.9959891964259502E-2</c:v>
                </c:pt>
                <c:pt idx="2610">
                  <c:v>6.9992887619783561E-2</c:v>
                </c:pt>
                <c:pt idx="2611">
                  <c:v>7.0024581992661095E-2</c:v>
                </c:pt>
                <c:pt idx="2612">
                  <c:v>7.0054075571842012E-2</c:v>
                </c:pt>
                <c:pt idx="2613">
                  <c:v>7.0079974024629899E-2</c:v>
                </c:pt>
                <c:pt idx="2614">
                  <c:v>7.0101152553128154E-2</c:v>
                </c:pt>
                <c:pt idx="2615">
                  <c:v>7.0117205756459466E-2</c:v>
                </c:pt>
                <c:pt idx="2616">
                  <c:v>7.0129212321606904E-2</c:v>
                </c:pt>
                <c:pt idx="2617">
                  <c:v>7.0139375441392204E-2</c:v>
                </c:pt>
                <c:pt idx="2618">
                  <c:v>7.0150393251423193E-2</c:v>
                </c:pt>
                <c:pt idx="2619">
                  <c:v>7.0165009145045254E-2</c:v>
                </c:pt>
                <c:pt idx="2620">
                  <c:v>7.0184482776814161E-2</c:v>
                </c:pt>
                <c:pt idx="2621">
                  <c:v>7.0209354527815127E-2</c:v>
                </c:pt>
                <c:pt idx="2622">
                  <c:v>7.0238770697506336E-2</c:v>
                </c:pt>
                <c:pt idx="2623">
                  <c:v>7.0272057451395586E-2</c:v>
                </c:pt>
                <c:pt idx="2624">
                  <c:v>7.0308540864816804E-2</c:v>
                </c:pt>
                <c:pt idx="2625">
                  <c:v>7.0347861809675838E-2</c:v>
                </c:pt>
                <c:pt idx="2626">
                  <c:v>7.0390021056485896E-2</c:v>
                </c:pt>
                <c:pt idx="2627">
                  <c:v>7.0434794428086589E-2</c:v>
                </c:pt>
                <c:pt idx="2628">
                  <c:v>7.0481327627198331E-2</c:v>
                </c:pt>
                <c:pt idx="2629">
                  <c:v>7.0527820802395003E-2</c:v>
                </c:pt>
                <c:pt idx="2630">
                  <c:v>7.057229327873521E-2</c:v>
                </c:pt>
                <c:pt idx="2631">
                  <c:v>7.0612988684453815E-2</c:v>
                </c:pt>
                <c:pt idx="2632">
                  <c:v>7.064954577358723E-2</c:v>
                </c:pt>
                <c:pt idx="2633">
                  <c:v>7.0683134186127428E-2</c:v>
                </c:pt>
                <c:pt idx="2634">
                  <c:v>7.0715644480212447E-2</c:v>
                </c:pt>
                <c:pt idx="2635">
                  <c:v>7.074919297215071E-2</c:v>
                </c:pt>
                <c:pt idx="2636">
                  <c:v>7.078558138045149E-2</c:v>
                </c:pt>
                <c:pt idx="2637">
                  <c:v>7.0825350912501694E-2</c:v>
                </c:pt>
                <c:pt idx="2638">
                  <c:v>7.0867781767226801E-2</c:v>
                </c:pt>
                <c:pt idx="2639">
                  <c:v>7.0910712317856783E-2</c:v>
                </c:pt>
                <c:pt idx="2640">
                  <c:v>7.0952295480420313E-2</c:v>
                </c:pt>
                <c:pt idx="2641">
                  <c:v>7.0989196550386879E-2</c:v>
                </c:pt>
                <c:pt idx="2642">
                  <c:v>7.101979212258841E-2</c:v>
                </c:pt>
                <c:pt idx="2643">
                  <c:v>7.1043224651593129E-2</c:v>
                </c:pt>
                <c:pt idx="2644">
                  <c:v>7.1060349222370311E-2</c:v>
                </c:pt>
                <c:pt idx="2645">
                  <c:v>7.107287762553699E-2</c:v>
                </c:pt>
                <c:pt idx="2646">
                  <c:v>7.1083243124384465E-2</c:v>
                </c:pt>
                <c:pt idx="2647">
                  <c:v>7.1093068042974938E-2</c:v>
                </c:pt>
                <c:pt idx="2648">
                  <c:v>7.1103253743692696E-2</c:v>
                </c:pt>
                <c:pt idx="2649">
                  <c:v>7.1114160820829275E-2</c:v>
                </c:pt>
                <c:pt idx="2650">
                  <c:v>7.1124887882877463E-2</c:v>
                </c:pt>
                <c:pt idx="2651">
                  <c:v>7.11345785238649E-2</c:v>
                </c:pt>
                <c:pt idx="2652">
                  <c:v>7.1142511488607563E-2</c:v>
                </c:pt>
                <c:pt idx="2653">
                  <c:v>7.1148371157885137E-2</c:v>
                </c:pt>
                <c:pt idx="2654">
                  <c:v>7.1152563123648316E-2</c:v>
                </c:pt>
                <c:pt idx="2655">
                  <c:v>7.1154952111484537E-2</c:v>
                </c:pt>
                <c:pt idx="2656">
                  <c:v>7.115603392162001E-2</c:v>
                </c:pt>
                <c:pt idx="2657">
                  <c:v>7.1155493016215543E-2</c:v>
                </c:pt>
                <c:pt idx="2658">
                  <c:v>7.1153013875064286E-2</c:v>
                </c:pt>
                <c:pt idx="2659">
                  <c:v>7.1148371157885137E-2</c:v>
                </c:pt>
                <c:pt idx="2660">
                  <c:v>7.1141925526028216E-2</c:v>
                </c:pt>
                <c:pt idx="2661">
                  <c:v>7.1134713743640943E-2</c:v>
                </c:pt>
                <c:pt idx="2662">
                  <c:v>7.1128268314477217E-2</c:v>
                </c:pt>
                <c:pt idx="2663">
                  <c:v>7.1124031511049346E-2</c:v>
                </c:pt>
                <c:pt idx="2664">
                  <c:v>7.1122003268718592E-2</c:v>
                </c:pt>
                <c:pt idx="2665">
                  <c:v>7.1120786327866947E-2</c:v>
                </c:pt>
                <c:pt idx="2666">
                  <c:v>7.1117405954504165E-2</c:v>
                </c:pt>
                <c:pt idx="2667">
                  <c:v>7.1109518518978343E-2</c:v>
                </c:pt>
                <c:pt idx="2668">
                  <c:v>7.1095456703559379E-2</c:v>
                </c:pt>
                <c:pt idx="2669">
                  <c:v>7.10753112421732E-2</c:v>
                </c:pt>
                <c:pt idx="2670">
                  <c:v>7.1050930624882602E-2</c:v>
                </c:pt>
                <c:pt idx="2671">
                  <c:v>7.1024343341787477E-2</c:v>
                </c:pt>
                <c:pt idx="2672">
                  <c:v>7.0997667568153677E-2</c:v>
                </c:pt>
                <c:pt idx="2673">
                  <c:v>7.0972119841321624E-2</c:v>
                </c:pt>
                <c:pt idx="2674">
                  <c:v>7.0947384585412332E-2</c:v>
                </c:pt>
                <c:pt idx="2675">
                  <c:v>7.0921299202460431E-2</c:v>
                </c:pt>
                <c:pt idx="2676">
                  <c:v>7.0890935807749467E-2</c:v>
                </c:pt>
                <c:pt idx="2677">
                  <c:v>7.0853547600168654E-2</c:v>
                </c:pt>
                <c:pt idx="2678">
                  <c:v>7.0808055447660279E-2</c:v>
                </c:pt>
                <c:pt idx="2679">
                  <c:v>7.0755587743875747E-2</c:v>
                </c:pt>
                <c:pt idx="2680">
                  <c:v>7.0698488467735354E-2</c:v>
                </c:pt>
                <c:pt idx="2681">
                  <c:v>7.0640361190819345E-2</c:v>
                </c:pt>
                <c:pt idx="2682">
                  <c:v>7.0584402464429818E-2</c:v>
                </c:pt>
                <c:pt idx="2683">
                  <c:v>7.0532816977016133E-2</c:v>
                </c:pt>
                <c:pt idx="2684">
                  <c:v>7.048578319504567E-2</c:v>
                </c:pt>
                <c:pt idx="2685">
                  <c:v>7.0442354608640401E-2</c:v>
                </c:pt>
                <c:pt idx="2686">
                  <c:v>7.0399830304846367E-2</c:v>
                </c:pt>
                <c:pt idx="2687">
                  <c:v>7.0355870401873688E-2</c:v>
                </c:pt>
                <c:pt idx="2688">
                  <c:v>7.0307641113692532E-2</c:v>
                </c:pt>
                <c:pt idx="2689">
                  <c:v>7.0253254620116057E-2</c:v>
                </c:pt>
                <c:pt idx="2690">
                  <c:v>7.0191453919593416E-2</c:v>
                </c:pt>
                <c:pt idx="2691">
                  <c:v>7.0121972368060226E-2</c:v>
                </c:pt>
                <c:pt idx="2692">
                  <c:v>7.0045128375050114E-2</c:v>
                </c:pt>
                <c:pt idx="2693">
                  <c:v>6.9962364303881197E-2</c:v>
                </c:pt>
                <c:pt idx="2694">
                  <c:v>6.9875975618759745E-2</c:v>
                </c:pt>
                <c:pt idx="2695">
                  <c:v>6.9789514246674955E-2</c:v>
                </c:pt>
                <c:pt idx="2696">
                  <c:v>6.9706933645216795E-2</c:v>
                </c:pt>
                <c:pt idx="2697">
                  <c:v>6.9632768263725053E-2</c:v>
                </c:pt>
                <c:pt idx="2698">
                  <c:v>6.9570831233640107E-2</c:v>
                </c:pt>
                <c:pt idx="2699">
                  <c:v>6.9523272824010995E-2</c:v>
                </c:pt>
                <c:pt idx="2700">
                  <c:v>6.9489594380785003E-2</c:v>
                </c:pt>
                <c:pt idx="2701">
                  <c:v>6.9467592541665069E-2</c:v>
                </c:pt>
                <c:pt idx="2702">
                  <c:v>6.9452910301784299E-2</c:v>
                </c:pt>
                <c:pt idx="2703">
                  <c:v>6.9441146908114704E-2</c:v>
                </c:pt>
                <c:pt idx="2704">
                  <c:v>6.942897976362522E-2</c:v>
                </c:pt>
                <c:pt idx="2705">
                  <c:v>6.9413939668674873E-2</c:v>
                </c:pt>
                <c:pt idx="2706">
                  <c:v>6.9395039272979686E-2</c:v>
                </c:pt>
                <c:pt idx="2707">
                  <c:v>6.9372368861992328E-2</c:v>
                </c:pt>
                <c:pt idx="2708">
                  <c:v>6.9346198354190147E-2</c:v>
                </c:pt>
                <c:pt idx="2709">
                  <c:v>6.9317291427339278E-2</c:v>
                </c:pt>
                <c:pt idx="2710">
                  <c:v>6.9286546264219873E-2</c:v>
                </c:pt>
                <c:pt idx="2711">
                  <c:v>6.925423252639612E-2</c:v>
                </c:pt>
                <c:pt idx="2712">
                  <c:v>6.9221023689968908E-2</c:v>
                </c:pt>
                <c:pt idx="2713">
                  <c:v>6.9186875088878941E-2</c:v>
                </c:pt>
                <c:pt idx="2714">
                  <c:v>6.9151966416775734E-2</c:v>
                </c:pt>
                <c:pt idx="2715">
                  <c:v>6.9116881093053195E-2</c:v>
                </c:pt>
                <c:pt idx="2716">
                  <c:v>6.9082247210835723E-2</c:v>
                </c:pt>
                <c:pt idx="2717">
                  <c:v>6.9049006665039159E-2</c:v>
                </c:pt>
                <c:pt idx="2718">
                  <c:v>6.9018011363369214E-2</c:v>
                </c:pt>
                <c:pt idx="2719">
                  <c:v>6.8990112997973363E-2</c:v>
                </c:pt>
                <c:pt idx="2720">
                  <c:v>6.896575945918354E-2</c:v>
                </c:pt>
                <c:pt idx="2721">
                  <c:v>6.8944501685285042E-2</c:v>
                </c:pt>
                <c:pt idx="2722">
                  <c:v>6.8925307796015078E-2</c:v>
                </c:pt>
                <c:pt idx="2723">
                  <c:v>6.8906383810453165E-2</c:v>
                </c:pt>
                <c:pt idx="2724">
                  <c:v>6.888602575144237E-2</c:v>
                </c:pt>
                <c:pt idx="2725">
                  <c:v>6.8862260942660403E-2</c:v>
                </c:pt>
                <c:pt idx="2726">
                  <c:v>6.8833386207992453E-2</c:v>
                </c:pt>
                <c:pt idx="2727">
                  <c:v>6.879787829679912E-2</c:v>
                </c:pt>
                <c:pt idx="2728">
                  <c:v>6.8754618161569525E-2</c:v>
                </c:pt>
                <c:pt idx="2729">
                  <c:v>6.8703115081006072E-2</c:v>
                </c:pt>
                <c:pt idx="2730">
                  <c:v>6.864422348211302E-2</c:v>
                </c:pt>
                <c:pt idx="2731">
                  <c:v>6.858085894573579E-2</c:v>
                </c:pt>
                <c:pt idx="2732">
                  <c:v>6.8517772467852567E-2</c:v>
                </c:pt>
                <c:pt idx="2733">
                  <c:v>6.8460518668671366E-2</c:v>
                </c:pt>
                <c:pt idx="2734">
                  <c:v>6.8415007731126798E-2</c:v>
                </c:pt>
                <c:pt idx="2735">
                  <c:v>6.8384639896278687E-2</c:v>
                </c:pt>
                <c:pt idx="2736">
                  <c:v>6.8370083796158332E-2</c:v>
                </c:pt>
                <c:pt idx="2737">
                  <c:v>6.8368471458158331E-2</c:v>
                </c:pt>
                <c:pt idx="2738">
                  <c:v>6.837536872379163E-2</c:v>
                </c:pt>
                <c:pt idx="2739">
                  <c:v>6.8385983560885821E-2</c:v>
                </c:pt>
                <c:pt idx="2740">
                  <c:v>6.8396688237407466E-2</c:v>
                </c:pt>
                <c:pt idx="2741">
                  <c:v>6.8405959865032451E-2</c:v>
                </c:pt>
                <c:pt idx="2742">
                  <c:v>6.8414694188059733E-2</c:v>
                </c:pt>
                <c:pt idx="2743">
                  <c:v>6.8424996435880125E-2</c:v>
                </c:pt>
                <c:pt idx="2744">
                  <c:v>6.8438972049635949E-2</c:v>
                </c:pt>
                <c:pt idx="2745">
                  <c:v>6.8456934957297044E-2</c:v>
                </c:pt>
                <c:pt idx="2746">
                  <c:v>6.8477183315039325E-2</c:v>
                </c:pt>
                <c:pt idx="2747">
                  <c:v>6.8496984613259537E-2</c:v>
                </c:pt>
                <c:pt idx="2748">
                  <c:v>6.8513426648744435E-2</c:v>
                </c:pt>
                <c:pt idx="2749">
                  <c:v>6.8524492892300171E-2</c:v>
                </c:pt>
                <c:pt idx="2750">
                  <c:v>6.8529824503006431E-2</c:v>
                </c:pt>
                <c:pt idx="2751">
                  <c:v>6.8529824503006431E-2</c:v>
                </c:pt>
                <c:pt idx="2752">
                  <c:v>6.8525478563297215E-2</c:v>
                </c:pt>
                <c:pt idx="2753">
                  <c:v>6.851804128283373E-2</c:v>
                </c:pt>
                <c:pt idx="2754">
                  <c:v>6.8507826430516172E-2</c:v>
                </c:pt>
                <c:pt idx="2755">
                  <c:v>6.8495147803263212E-2</c:v>
                </c:pt>
                <c:pt idx="2756">
                  <c:v>6.8480498401592815E-2</c:v>
                </c:pt>
                <c:pt idx="2757">
                  <c:v>6.8464595176310816E-2</c:v>
                </c:pt>
                <c:pt idx="2758">
                  <c:v>6.844878212408384E-2</c:v>
                </c:pt>
                <c:pt idx="2759">
                  <c:v>6.8434582225074092E-2</c:v>
                </c:pt>
                <c:pt idx="2760">
                  <c:v>6.8422398454690392E-2</c:v>
                </c:pt>
                <c:pt idx="2761">
                  <c:v>6.8411513978314187E-2</c:v>
                </c:pt>
                <c:pt idx="2762">
                  <c:v>6.8400047499912742E-2</c:v>
                </c:pt>
                <c:pt idx="2763">
                  <c:v>6.838562524991737E-2</c:v>
                </c:pt>
                <c:pt idx="2764">
                  <c:v>6.8367127847730746E-2</c:v>
                </c:pt>
                <c:pt idx="2765">
                  <c:v>6.8345182799149751E-2</c:v>
                </c:pt>
                <c:pt idx="2766">
                  <c:v>6.8322746253072497E-2</c:v>
                </c:pt>
                <c:pt idx="2767">
                  <c:v>6.8304296309230905E-2</c:v>
                </c:pt>
                <c:pt idx="2768">
                  <c:v>6.8293280454331307E-2</c:v>
                </c:pt>
                <c:pt idx="2769">
                  <c:v>6.8291847518133608E-2</c:v>
                </c:pt>
                <c:pt idx="2770">
                  <c:v>6.8298340548105074E-2</c:v>
                </c:pt>
                <c:pt idx="2771">
                  <c:v>6.8308774378906645E-2</c:v>
                </c:pt>
                <c:pt idx="2772">
                  <c:v>6.8317506747585022E-2</c:v>
                </c:pt>
                <c:pt idx="2773">
                  <c:v>6.8320104101378842E-2</c:v>
                </c:pt>
                <c:pt idx="2774">
                  <c:v>6.8315133317183696E-2</c:v>
                </c:pt>
                <c:pt idx="2775">
                  <c:v>6.8303669383160737E-2</c:v>
                </c:pt>
                <c:pt idx="2776">
                  <c:v>6.8289250333325946E-2</c:v>
                </c:pt>
                <c:pt idx="2777">
                  <c:v>6.8275189981774009E-2</c:v>
                </c:pt>
                <c:pt idx="2778">
                  <c:v>6.8264353970474201E-2</c:v>
                </c:pt>
                <c:pt idx="2779">
                  <c:v>6.8257145038343403E-2</c:v>
                </c:pt>
                <c:pt idx="2780">
                  <c:v>6.8252980927102469E-2</c:v>
                </c:pt>
                <c:pt idx="2781">
                  <c:v>6.8250249650013972E-2</c:v>
                </c:pt>
                <c:pt idx="2782">
                  <c:v>6.8248816855787375E-2</c:v>
                </c:pt>
                <c:pt idx="2783">
                  <c:v>6.8250160100236379E-2</c:v>
                </c:pt>
                <c:pt idx="2784">
                  <c:v>6.8257324140797826E-2</c:v>
                </c:pt>
                <c:pt idx="2785">
                  <c:v>6.8272637673779502E-2</c:v>
                </c:pt>
                <c:pt idx="2786">
                  <c:v>6.8296012002054429E-2</c:v>
                </c:pt>
                <c:pt idx="2787">
                  <c:v>6.8323955378700341E-2</c:v>
                </c:pt>
                <c:pt idx="2788">
                  <c:v>6.8350467423769434E-2</c:v>
                </c:pt>
                <c:pt idx="2789">
                  <c:v>6.8368471458158331E-2</c:v>
                </c:pt>
                <c:pt idx="2790">
                  <c:v>6.83724575268852E-2</c:v>
                </c:pt>
                <c:pt idx="2791">
                  <c:v>6.8360409857944726E-2</c:v>
                </c:pt>
                <c:pt idx="2792">
                  <c:v>6.8333807638911781E-2</c:v>
                </c:pt>
                <c:pt idx="2793">
                  <c:v>6.829793752962604E-2</c:v>
                </c:pt>
                <c:pt idx="2794">
                  <c:v>6.825974203116042E-2</c:v>
                </c:pt>
                <c:pt idx="2795">
                  <c:v>6.8226206197796568E-2</c:v>
                </c:pt>
                <c:pt idx="2796">
                  <c:v>6.8202522236238405E-2</c:v>
                </c:pt>
                <c:pt idx="2797">
                  <c:v>6.8190389742994351E-2</c:v>
                </c:pt>
                <c:pt idx="2798">
                  <c:v>6.818873330342351E-2</c:v>
                </c:pt>
                <c:pt idx="2799">
                  <c:v>6.8194463715843645E-2</c:v>
                </c:pt>
                <c:pt idx="2800">
                  <c:v>6.8204223498548766E-2</c:v>
                </c:pt>
                <c:pt idx="2801">
                  <c:v>6.8215237094726711E-2</c:v>
                </c:pt>
                <c:pt idx="2802">
                  <c:v>6.8226788239577341E-2</c:v>
                </c:pt>
                <c:pt idx="2803">
                  <c:v>6.8239414260970632E-2</c:v>
                </c:pt>
                <c:pt idx="2804">
                  <c:v>6.8254413735066966E-2</c:v>
                </c:pt>
                <c:pt idx="2805">
                  <c:v>6.8272189901993852E-2</c:v>
                </c:pt>
                <c:pt idx="2806">
                  <c:v>6.8292340089418258E-2</c:v>
                </c:pt>
                <c:pt idx="2807">
                  <c:v>6.8311953836406814E-2</c:v>
                </c:pt>
                <c:pt idx="2808">
                  <c:v>6.8327627558651127E-2</c:v>
                </c:pt>
                <c:pt idx="2809">
                  <c:v>6.8335733334065119E-2</c:v>
                </c:pt>
                <c:pt idx="2810">
                  <c:v>6.8333538937941196E-2</c:v>
                </c:pt>
                <c:pt idx="2811">
                  <c:v>6.8321268437432192E-2</c:v>
                </c:pt>
                <c:pt idx="2812">
                  <c:v>6.8301564709401907E-2</c:v>
                </c:pt>
                <c:pt idx="2813">
                  <c:v>6.827993641898128E-2</c:v>
                </c:pt>
                <c:pt idx="2814">
                  <c:v>6.8261801726160976E-2</c:v>
                </c:pt>
                <c:pt idx="2815">
                  <c:v>6.8252309299996317E-2</c:v>
                </c:pt>
                <c:pt idx="2816">
                  <c:v>6.825356300476787E-2</c:v>
                </c:pt>
                <c:pt idx="2817">
                  <c:v>6.826480173418098E-2</c:v>
                </c:pt>
                <c:pt idx="2818">
                  <c:v>6.8282130544279174E-2</c:v>
                </c:pt>
                <c:pt idx="2819">
                  <c:v>6.8300266086000871E-2</c:v>
                </c:pt>
                <c:pt idx="2820">
                  <c:v>6.8314730283120906E-2</c:v>
                </c:pt>
                <c:pt idx="2821">
                  <c:v>6.8322835817818339E-2</c:v>
                </c:pt>
                <c:pt idx="2822">
                  <c:v>6.8324313638791934E-2</c:v>
                </c:pt>
                <c:pt idx="2823">
                  <c:v>6.8321268437432192E-2</c:v>
                </c:pt>
                <c:pt idx="2824">
                  <c:v>6.8316252858209581E-2</c:v>
                </c:pt>
                <c:pt idx="2825">
                  <c:v>6.8311058212220888E-2</c:v>
                </c:pt>
                <c:pt idx="2826">
                  <c:v>6.830586362836516E-2</c:v>
                </c:pt>
                <c:pt idx="2827">
                  <c:v>6.8299101806252926E-2</c:v>
                </c:pt>
                <c:pt idx="2828">
                  <c:v>6.8288712986684097E-2</c:v>
                </c:pt>
                <c:pt idx="2829">
                  <c:v>6.8273443664157274E-2</c:v>
                </c:pt>
                <c:pt idx="2830">
                  <c:v>6.8253876431526195E-2</c:v>
                </c:pt>
                <c:pt idx="2831">
                  <c:v>6.8232877338820608E-2</c:v>
                </c:pt>
                <c:pt idx="2832">
                  <c:v>6.8214565525987869E-2</c:v>
                </c:pt>
                <c:pt idx="2833">
                  <c:v>6.8204133958261137E-2</c:v>
                </c:pt>
                <c:pt idx="2834">
                  <c:v>6.8206059078515902E-2</c:v>
                </c:pt>
                <c:pt idx="2835">
                  <c:v>6.8222534875310992E-2</c:v>
                </c:pt>
                <c:pt idx="2836">
                  <c:v>6.8253428679083517E-2</c:v>
                </c:pt>
                <c:pt idx="2837">
                  <c:v>6.8296370239095794E-2</c:v>
                </c:pt>
                <c:pt idx="2838">
                  <c:v>6.8346615911336006E-2</c:v>
                </c:pt>
                <c:pt idx="2839">
                  <c:v>6.8397987149161621E-2</c:v>
                </c:pt>
                <c:pt idx="2840">
                  <c:v>6.8443541097836846E-2</c:v>
                </c:pt>
                <c:pt idx="2841">
                  <c:v>6.8476018560906182E-2</c:v>
                </c:pt>
                <c:pt idx="2842">
                  <c:v>6.8489323822934545E-2</c:v>
                </c:pt>
                <c:pt idx="2843">
                  <c:v>6.8480005616855355E-2</c:v>
                </c:pt>
                <c:pt idx="2844">
                  <c:v>6.8447975808236861E-2</c:v>
                </c:pt>
                <c:pt idx="2845">
                  <c:v>6.8397807988688719E-2</c:v>
                </c:pt>
                <c:pt idx="2846">
                  <c:v>6.8336987279685568E-2</c:v>
                </c:pt>
                <c:pt idx="2847">
                  <c:v>6.8275369091670257E-2</c:v>
                </c:pt>
                <c:pt idx="2848">
                  <c:v>6.8222624419392475E-2</c:v>
                </c:pt>
                <c:pt idx="2849">
                  <c:v>6.8185957662089181E-2</c:v>
                </c:pt>
                <c:pt idx="2850">
                  <c:v>6.816867745537164E-2</c:v>
                </c:pt>
                <c:pt idx="2851">
                  <c:v>6.8170065218602194E-2</c:v>
                </c:pt>
                <c:pt idx="2852">
                  <c:v>6.8185554747886068E-2</c:v>
                </c:pt>
                <c:pt idx="2853">
                  <c:v>6.8209193013463232E-2</c:v>
                </c:pt>
                <c:pt idx="2854">
                  <c:v>6.823533986643554E-2</c:v>
                </c:pt>
                <c:pt idx="2855">
                  <c:v>6.826063754952566E-2</c:v>
                </c:pt>
                <c:pt idx="2856">
                  <c:v>6.8283832118468502E-2</c:v>
                </c:pt>
                <c:pt idx="2857">
                  <c:v>6.8304475431131328E-2</c:v>
                </c:pt>
                <c:pt idx="2858">
                  <c:v>6.8322253647300324E-2</c:v>
                </c:pt>
                <c:pt idx="2859">
                  <c:v>6.8336270738887761E-2</c:v>
                </c:pt>
                <c:pt idx="2860">
                  <c:v>6.8344197537264784E-2</c:v>
                </c:pt>
                <c:pt idx="2861">
                  <c:v>6.8343615338110786E-2</c:v>
                </c:pt>
                <c:pt idx="2862">
                  <c:v>6.8332777619427854E-2</c:v>
                </c:pt>
                <c:pt idx="2863">
                  <c:v>6.8312088180194019E-2</c:v>
                </c:pt>
                <c:pt idx="2864">
                  <c:v>6.8283160443649848E-2</c:v>
                </c:pt>
                <c:pt idx="2865">
                  <c:v>6.8249398927871907E-2</c:v>
                </c:pt>
                <c:pt idx="2866">
                  <c:v>6.8214341669972367E-2</c:v>
                </c:pt>
                <c:pt idx="2867">
                  <c:v>6.8180943645290981E-2</c:v>
                </c:pt>
                <c:pt idx="2868">
                  <c:v>6.8151532230321499E-2</c:v>
                </c:pt>
                <c:pt idx="2869">
                  <c:v>6.8127986627447179E-2</c:v>
                </c:pt>
                <c:pt idx="2870">
                  <c:v>6.8112364869151787E-2</c:v>
                </c:pt>
                <c:pt idx="2871">
                  <c:v>6.8107127901161191E-2</c:v>
                </c:pt>
                <c:pt idx="2872">
                  <c:v>6.8114468626209679E-2</c:v>
                </c:pt>
                <c:pt idx="2873">
                  <c:v>6.8136267730074807E-2</c:v>
                </c:pt>
                <c:pt idx="2874">
                  <c:v>6.8172572156969313E-2</c:v>
                </c:pt>
                <c:pt idx="2875">
                  <c:v>6.822159466356853E-2</c:v>
                </c:pt>
                <c:pt idx="2876">
                  <c:v>6.8279175194427E-2</c:v>
                </c:pt>
                <c:pt idx="2877">
                  <c:v>6.8339898238833963E-2</c:v>
                </c:pt>
                <c:pt idx="2878">
                  <c:v>6.8397987149161621E-2</c:v>
                </c:pt>
                <c:pt idx="2879">
                  <c:v>6.8448154989406762E-2</c:v>
                </c:pt>
                <c:pt idx="2880">
                  <c:v>6.8486635858355183E-2</c:v>
                </c:pt>
                <c:pt idx="2881">
                  <c:v>6.8511992986000803E-2</c:v>
                </c:pt>
                <c:pt idx="2882">
                  <c:v>6.8524492892300171E-2</c:v>
                </c:pt>
                <c:pt idx="2883">
                  <c:v>6.8527046680857684E-2</c:v>
                </c:pt>
                <c:pt idx="2884">
                  <c:v>6.8523641632784626E-2</c:v>
                </c:pt>
                <c:pt idx="2885">
                  <c:v>6.8518623715863758E-2</c:v>
                </c:pt>
                <c:pt idx="2886">
                  <c:v>6.8516338790762632E-2</c:v>
                </c:pt>
                <c:pt idx="2887">
                  <c:v>6.8519430162887363E-2</c:v>
                </c:pt>
                <c:pt idx="2888">
                  <c:v>6.8529062840326838E-2</c:v>
                </c:pt>
                <c:pt idx="2889">
                  <c:v>6.8544744400152624E-2</c:v>
                </c:pt>
                <c:pt idx="2890">
                  <c:v>6.8564324742588501E-2</c:v>
                </c:pt>
                <c:pt idx="2891">
                  <c:v>6.8585743153282197E-2</c:v>
                </c:pt>
                <c:pt idx="2892">
                  <c:v>6.8607117808631435E-2</c:v>
                </c:pt>
                <c:pt idx="2893">
                  <c:v>6.862858314385073E-2</c:v>
                </c:pt>
                <c:pt idx="2894">
                  <c:v>6.8651035496063939E-2</c:v>
                </c:pt>
                <c:pt idx="2895">
                  <c:v>6.8676133311580012E-2</c:v>
                </c:pt>
                <c:pt idx="2896">
                  <c:v>6.8704145979197773E-2</c:v>
                </c:pt>
                <c:pt idx="2897">
                  <c:v>6.8733818967346594E-2</c:v>
                </c:pt>
                <c:pt idx="2898">
                  <c:v>6.8761745700819221E-2</c:v>
                </c:pt>
                <c:pt idx="2899">
                  <c:v>6.8783039360725662E-2</c:v>
                </c:pt>
                <c:pt idx="2900">
                  <c:v>6.8792453732671899E-2</c:v>
                </c:pt>
                <c:pt idx="2901">
                  <c:v>6.8786356782791824E-2</c:v>
                </c:pt>
                <c:pt idx="2902">
                  <c:v>6.8763180188267603E-2</c:v>
                </c:pt>
                <c:pt idx="2903">
                  <c:v>6.8724719633095843E-2</c:v>
                </c:pt>
                <c:pt idx="2904">
                  <c:v>6.8674654292948223E-2</c:v>
                </c:pt>
                <c:pt idx="2905">
                  <c:v>6.8618903445897328E-2</c:v>
                </c:pt>
                <c:pt idx="2906">
                  <c:v>6.856405589895781E-2</c:v>
                </c:pt>
                <c:pt idx="2907">
                  <c:v>6.8515980372229779E-2</c:v>
                </c:pt>
                <c:pt idx="2908">
                  <c:v>6.8480274408460995E-2</c:v>
                </c:pt>
                <c:pt idx="2909">
                  <c:v>6.8460653058423138E-2</c:v>
                </c:pt>
                <c:pt idx="2910">
                  <c:v>6.8459264366326489E-2</c:v>
                </c:pt>
                <c:pt idx="2911">
                  <c:v>6.8475346588788677E-2</c:v>
                </c:pt>
                <c:pt idx="2912">
                  <c:v>6.850527275497692E-2</c:v>
                </c:pt>
                <c:pt idx="2913">
                  <c:v>6.8543265828906075E-2</c:v>
                </c:pt>
                <c:pt idx="2914">
                  <c:v>6.858179993557828E-2</c:v>
                </c:pt>
                <c:pt idx="2915">
                  <c:v>6.8613212242722821E-2</c:v>
                </c:pt>
                <c:pt idx="2916">
                  <c:v>6.8632123457633976E-2</c:v>
                </c:pt>
                <c:pt idx="2917">
                  <c:v>6.8635977502916445E-2</c:v>
                </c:pt>
                <c:pt idx="2918">
                  <c:v>6.8625670249088444E-2</c:v>
                </c:pt>
                <c:pt idx="2919">
                  <c:v>6.8605101286770165E-2</c:v>
                </c:pt>
                <c:pt idx="2920">
                  <c:v>6.8579245825034996E-2</c:v>
                </c:pt>
                <c:pt idx="2921">
                  <c:v>6.855357112716548E-2</c:v>
                </c:pt>
                <c:pt idx="2922">
                  <c:v>6.8531661459670767E-2</c:v>
                </c:pt>
                <c:pt idx="2923">
                  <c:v>6.8516293988429899E-2</c:v>
                </c:pt>
                <c:pt idx="2924">
                  <c:v>6.8508095239341149E-2</c:v>
                </c:pt>
                <c:pt idx="2925">
                  <c:v>6.8507378416177656E-2</c:v>
                </c:pt>
                <c:pt idx="2926">
                  <c:v>6.8513650658975689E-2</c:v>
                </c:pt>
                <c:pt idx="2927">
                  <c:v>6.8526150612986891E-2</c:v>
                </c:pt>
                <c:pt idx="2928">
                  <c:v>6.8543131413587866E-2</c:v>
                </c:pt>
                <c:pt idx="2929">
                  <c:v>6.8562263612338914E-2</c:v>
                </c:pt>
                <c:pt idx="2930">
                  <c:v>6.8580903754729639E-2</c:v>
                </c:pt>
                <c:pt idx="2931">
                  <c:v>6.8596676807817503E-2</c:v>
                </c:pt>
                <c:pt idx="2932">
                  <c:v>6.8608865468485158E-2</c:v>
                </c:pt>
                <c:pt idx="2933">
                  <c:v>6.8618724194266234E-2</c:v>
                </c:pt>
                <c:pt idx="2934">
                  <c:v>6.8629210539126018E-2</c:v>
                </c:pt>
                <c:pt idx="2935">
                  <c:v>6.8643909773517697E-2</c:v>
                </c:pt>
                <c:pt idx="2936">
                  <c:v>6.8665601015951039E-2</c:v>
                </c:pt>
                <c:pt idx="2937">
                  <c:v>6.8694285314126191E-2</c:v>
                </c:pt>
                <c:pt idx="2938">
                  <c:v>6.8726916006666416E-2</c:v>
                </c:pt>
                <c:pt idx="2939">
                  <c:v>6.8757890539279443E-2</c:v>
                </c:pt>
                <c:pt idx="2940">
                  <c:v>6.8780708214433439E-2</c:v>
                </c:pt>
                <c:pt idx="2941">
                  <c:v>6.8789629399659769E-2</c:v>
                </c:pt>
                <c:pt idx="2942">
                  <c:v>6.8782635892202626E-2</c:v>
                </c:pt>
                <c:pt idx="2943">
                  <c:v>6.8761521562583472E-2</c:v>
                </c:pt>
                <c:pt idx="2944">
                  <c:v>6.8731801857100205E-2</c:v>
                </c:pt>
                <c:pt idx="2945">
                  <c:v>6.8700336150243457E-2</c:v>
                </c:pt>
                <c:pt idx="2946">
                  <c:v>6.8673937194818679E-2</c:v>
                </c:pt>
                <c:pt idx="2947">
                  <c:v>6.8656592744478051E-2</c:v>
                </c:pt>
                <c:pt idx="2948">
                  <c:v>6.8648929138233561E-2</c:v>
                </c:pt>
                <c:pt idx="2949">
                  <c:v>6.8648839506211978E-2</c:v>
                </c:pt>
                <c:pt idx="2950">
                  <c:v>6.8651662923775503E-2</c:v>
                </c:pt>
                <c:pt idx="2951">
                  <c:v>6.8652783332657619E-2</c:v>
                </c:pt>
                <c:pt idx="2952">
                  <c:v>6.8647719107504168E-2</c:v>
                </c:pt>
                <c:pt idx="2953">
                  <c:v>6.8634095290482311E-2</c:v>
                </c:pt>
                <c:pt idx="2954">
                  <c:v>6.8612495246037908E-2</c:v>
                </c:pt>
                <c:pt idx="2955">
                  <c:v>6.8586863392114783E-2</c:v>
                </c:pt>
                <c:pt idx="2956">
                  <c:v>6.8563473404995412E-2</c:v>
                </c:pt>
                <c:pt idx="2957">
                  <c:v>6.85497626188874E-2</c:v>
                </c:pt>
                <c:pt idx="2958">
                  <c:v>6.85521821379243E-2</c:v>
                </c:pt>
                <c:pt idx="2959">
                  <c:v>6.8573868799304993E-2</c:v>
                </c:pt>
                <c:pt idx="2960">
                  <c:v>6.8613481116784725E-2</c:v>
                </c:pt>
                <c:pt idx="2961">
                  <c:v>6.8663897945329178E-2</c:v>
                </c:pt>
                <c:pt idx="2962">
                  <c:v>6.8715799781118803E-2</c:v>
                </c:pt>
                <c:pt idx="2963">
                  <c:v>6.8758293984813978E-2</c:v>
                </c:pt>
                <c:pt idx="2964">
                  <c:v>6.8783039360725662E-2</c:v>
                </c:pt>
                <c:pt idx="2965">
                  <c:v>6.8785863650881185E-2</c:v>
                </c:pt>
                <c:pt idx="2966">
                  <c:v>6.8767214709619051E-2</c:v>
                </c:pt>
                <c:pt idx="2967">
                  <c:v>6.8731667383416906E-2</c:v>
                </c:pt>
                <c:pt idx="2968">
                  <c:v>6.8684828250229313E-2</c:v>
                </c:pt>
                <c:pt idx="2969">
                  <c:v>6.8632526786351955E-2</c:v>
                </c:pt>
                <c:pt idx="2970">
                  <c:v>6.857893216337213E-2</c:v>
                </c:pt>
                <c:pt idx="2971">
                  <c:v>6.8526509039913475E-2</c:v>
                </c:pt>
                <c:pt idx="2972">
                  <c:v>6.8477093718456505E-2</c:v>
                </c:pt>
                <c:pt idx="2973">
                  <c:v>6.8433148822582279E-2</c:v>
                </c:pt>
                <c:pt idx="2974">
                  <c:v>6.8396374707566043E-2</c:v>
                </c:pt>
                <c:pt idx="2975">
                  <c:v>6.8368964116356568E-2</c:v>
                </c:pt>
                <c:pt idx="2976">
                  <c:v>6.8351139202692368E-2</c:v>
                </c:pt>
                <c:pt idx="2977">
                  <c:v>6.8340301296253847E-2</c:v>
                </c:pt>
                <c:pt idx="2978">
                  <c:v>6.8331299769652631E-2</c:v>
                </c:pt>
                <c:pt idx="2979">
                  <c:v>6.8317103711319549E-2</c:v>
                </c:pt>
                <c:pt idx="2980">
                  <c:v>6.8292026634899694E-2</c:v>
                </c:pt>
                <c:pt idx="2981">
                  <c:v>6.8253428679083517E-2</c:v>
                </c:pt>
                <c:pt idx="2982">
                  <c:v>6.8203865337508607E-2</c:v>
                </c:pt>
                <c:pt idx="2983">
                  <c:v>6.8150323584643513E-2</c:v>
                </c:pt>
                <c:pt idx="2984">
                  <c:v>6.8103726143820709E-2</c:v>
                </c:pt>
                <c:pt idx="2985">
                  <c:v>6.8075215093659713E-2</c:v>
                </c:pt>
                <c:pt idx="2986">
                  <c:v>6.8072887743624799E-2</c:v>
                </c:pt>
                <c:pt idx="2987">
                  <c:v>6.8099384465921065E-2</c:v>
                </c:pt>
                <c:pt idx="2988">
                  <c:v>6.815242752558498E-2</c:v>
                </c:pt>
                <c:pt idx="2989">
                  <c:v>6.8224997344282612E-2</c:v>
                </c:pt>
                <c:pt idx="2990">
                  <c:v>6.8307520514743036E-2</c:v>
                </c:pt>
                <c:pt idx="2991">
                  <c:v>6.8391179103148014E-2</c:v>
                </c:pt>
                <c:pt idx="2992">
                  <c:v>6.8468492532579861E-2</c:v>
                </c:pt>
                <c:pt idx="2993">
                  <c:v>6.853390166124057E-2</c:v>
                </c:pt>
                <c:pt idx="2994">
                  <c:v>6.8584622917339078E-2</c:v>
                </c:pt>
                <c:pt idx="2995">
                  <c:v>6.8619710079153295E-2</c:v>
                </c:pt>
                <c:pt idx="2996">
                  <c:v>6.8639921212563515E-2</c:v>
                </c:pt>
                <c:pt idx="2997">
                  <c:v>6.8647091685490491E-2</c:v>
                </c:pt>
                <c:pt idx="2998">
                  <c:v>6.8643103095313462E-2</c:v>
                </c:pt>
                <c:pt idx="2999">
                  <c:v>6.8629524237103612E-2</c:v>
                </c:pt>
                <c:pt idx="3000">
                  <c:v>6.8606580068552969E-2</c:v>
                </c:pt>
                <c:pt idx="3001">
                  <c:v>6.8574406498882079E-2</c:v>
                </c:pt>
                <c:pt idx="3002">
                  <c:v>6.8532691950957736E-2</c:v>
                </c:pt>
                <c:pt idx="3003">
                  <c:v>6.8483186328186119E-2</c:v>
                </c:pt>
                <c:pt idx="3004">
                  <c:v>6.8429027816770793E-2</c:v>
                </c:pt>
                <c:pt idx="3005">
                  <c:v>6.8375682238468516E-2</c:v>
                </c:pt>
                <c:pt idx="3006">
                  <c:v>6.8329821924906275E-2</c:v>
                </c:pt>
                <c:pt idx="3007">
                  <c:v>6.8297131493789742E-2</c:v>
                </c:pt>
                <c:pt idx="3008">
                  <c:v>6.8281369315879081E-2</c:v>
                </c:pt>
                <c:pt idx="3009">
                  <c:v>6.8282846995756874E-2</c:v>
                </c:pt>
                <c:pt idx="3010">
                  <c:v>6.8298654007180881E-2</c:v>
                </c:pt>
                <c:pt idx="3011">
                  <c:v>6.8323552336450322E-2</c:v>
                </c:pt>
                <c:pt idx="3012">
                  <c:v>6.8352169265725682E-2</c:v>
                </c:pt>
                <c:pt idx="3013">
                  <c:v>6.8379578796911533E-2</c:v>
                </c:pt>
                <c:pt idx="3014">
                  <c:v>6.8402779719244855E-2</c:v>
                </c:pt>
                <c:pt idx="3015">
                  <c:v>6.8420427582775611E-2</c:v>
                </c:pt>
                <c:pt idx="3016">
                  <c:v>6.8431670631217412E-2</c:v>
                </c:pt>
                <c:pt idx="3017">
                  <c:v>6.8436463573024631E-2</c:v>
                </c:pt>
                <c:pt idx="3018">
                  <c:v>6.8434985370377455E-2</c:v>
                </c:pt>
                <c:pt idx="3019">
                  <c:v>6.8428176744355584E-2</c:v>
                </c:pt>
                <c:pt idx="3020">
                  <c:v>6.8418277550887086E-2</c:v>
                </c:pt>
                <c:pt idx="3021">
                  <c:v>6.8407885880141628E-2</c:v>
                </c:pt>
                <c:pt idx="3022">
                  <c:v>6.8399106903792195E-2</c:v>
                </c:pt>
                <c:pt idx="3023">
                  <c:v>6.8392881104645975E-2</c:v>
                </c:pt>
                <c:pt idx="3024">
                  <c:v>6.8386744972675217E-2</c:v>
                </c:pt>
                <c:pt idx="3025">
                  <c:v>6.8376219692726947E-2</c:v>
                </c:pt>
                <c:pt idx="3026">
                  <c:v>6.8356289542289839E-2</c:v>
                </c:pt>
                <c:pt idx="3027">
                  <c:v>6.8323776248765233E-2</c:v>
                </c:pt>
                <c:pt idx="3028">
                  <c:v>6.8280160308809956E-2</c:v>
                </c:pt>
                <c:pt idx="3029">
                  <c:v>6.8231355056005916E-2</c:v>
                </c:pt>
                <c:pt idx="3030">
                  <c:v>6.8187435017365294E-2</c:v>
                </c:pt>
                <c:pt idx="3031">
                  <c:v>6.8157888866659466E-2</c:v>
                </c:pt>
                <c:pt idx="3032">
                  <c:v>6.8148846355605086E-2</c:v>
                </c:pt>
                <c:pt idx="3033">
                  <c:v>6.8160798625602814E-2</c:v>
                </c:pt>
                <c:pt idx="3034">
                  <c:v>6.8187569322639752E-2</c:v>
                </c:pt>
                <c:pt idx="3035">
                  <c:v>6.8220072420301314E-2</c:v>
                </c:pt>
                <c:pt idx="3036">
                  <c:v>6.8248637756841479E-2</c:v>
                </c:pt>
                <c:pt idx="3037">
                  <c:v>6.8267667432836021E-2</c:v>
                </c:pt>
                <c:pt idx="3038">
                  <c:v>6.8276175087117086E-2</c:v>
                </c:pt>
                <c:pt idx="3039">
                  <c:v>6.8277966193465878E-2</c:v>
                </c:pt>
                <c:pt idx="3040">
                  <c:v>6.8278682638073518E-2</c:v>
                </c:pt>
                <c:pt idx="3041">
                  <c:v>6.8283429113452698E-2</c:v>
                </c:pt>
                <c:pt idx="3042">
                  <c:v>6.8295743324467362E-2</c:v>
                </c:pt>
                <c:pt idx="3043">
                  <c:v>6.8316118513134072E-2</c:v>
                </c:pt>
                <c:pt idx="3044">
                  <c:v>6.8344331891026677E-2</c:v>
                </c:pt>
                <c:pt idx="3045">
                  <c:v>6.8379578796911533E-2</c:v>
                </c:pt>
                <c:pt idx="3046">
                  <c:v>6.842190573587309E-2</c:v>
                </c:pt>
                <c:pt idx="3047">
                  <c:v>6.8469343684004536E-2</c:v>
                </c:pt>
                <c:pt idx="3048">
                  <c:v>6.8518892531372055E-2</c:v>
                </c:pt>
                <c:pt idx="3049">
                  <c:v>6.856378705549343E-2</c:v>
                </c:pt>
                <c:pt idx="3050">
                  <c:v>6.859546692266455E-2</c:v>
                </c:pt>
                <c:pt idx="3051">
                  <c:v>6.8605146098265346E-2</c:v>
                </c:pt>
                <c:pt idx="3052">
                  <c:v>6.8587714775560082E-2</c:v>
                </c:pt>
                <c:pt idx="3053">
                  <c:v>6.8544385958176079E-2</c:v>
                </c:pt>
                <c:pt idx="3054">
                  <c:v>6.8483320724952501E-2</c:v>
                </c:pt>
                <c:pt idx="3055">
                  <c:v>6.8417157746827384E-2</c:v>
                </c:pt>
                <c:pt idx="3056">
                  <c:v>6.8359334989222698E-2</c:v>
                </c:pt>
                <c:pt idx="3057">
                  <c:v>6.8319253242390687E-2</c:v>
                </c:pt>
                <c:pt idx="3058">
                  <c:v>6.8299504825812429E-2</c:v>
                </c:pt>
                <c:pt idx="3059">
                  <c:v>6.82937730272411E-2</c:v>
                </c:pt>
                <c:pt idx="3060">
                  <c:v>6.8291578843122924E-2</c:v>
                </c:pt>
                <c:pt idx="3061">
                  <c:v>6.8282264878841314E-2</c:v>
                </c:pt>
                <c:pt idx="3062">
                  <c:v>6.8258756963091305E-2</c:v>
                </c:pt>
                <c:pt idx="3063">
                  <c:v>6.8220206735669031E-2</c:v>
                </c:pt>
                <c:pt idx="3064">
                  <c:v>6.817140821949913E-2</c:v>
                </c:pt>
                <c:pt idx="3065">
                  <c:v>6.8121540905500322E-2</c:v>
                </c:pt>
                <c:pt idx="3066">
                  <c:v>6.8080944008420075E-2</c:v>
                </c:pt>
                <c:pt idx="3067">
                  <c:v>6.8057581252224442E-2</c:v>
                </c:pt>
                <c:pt idx="3068">
                  <c:v>6.8056820417310704E-2</c:v>
                </c:pt>
                <c:pt idx="3069">
                  <c:v>6.8078974685447158E-2</c:v>
                </c:pt>
                <c:pt idx="3070">
                  <c:v>6.8120735196983306E-2</c:v>
                </c:pt>
                <c:pt idx="3071">
                  <c:v>6.8174452370241279E-2</c:v>
                </c:pt>
                <c:pt idx="3072">
                  <c:v>6.8229922324113679E-2</c:v>
                </c:pt>
                <c:pt idx="3073">
                  <c:v>6.827666764062662E-2</c:v>
                </c:pt>
                <c:pt idx="3074">
                  <c:v>6.8305147138916056E-2</c:v>
                </c:pt>
                <c:pt idx="3075">
                  <c:v>6.831011780881352E-2</c:v>
                </c:pt>
                <c:pt idx="3076">
                  <c:v>6.8292340089418258E-2</c:v>
                </c:pt>
                <c:pt idx="3077">
                  <c:v>6.8258130102756331E-2</c:v>
                </c:pt>
                <c:pt idx="3078">
                  <c:v>6.8216042978583913E-2</c:v>
                </c:pt>
                <c:pt idx="3079">
                  <c:v>6.8173646563556567E-2</c:v>
                </c:pt>
                <c:pt idx="3080">
                  <c:v>6.8133940052841402E-2</c:v>
                </c:pt>
                <c:pt idx="3081">
                  <c:v>6.8093431514201941E-2</c:v>
                </c:pt>
                <c:pt idx="3082">
                  <c:v>6.8044557732570621E-2</c:v>
                </c:pt>
                <c:pt idx="3083">
                  <c:v>6.7979445991851295E-2</c:v>
                </c:pt>
                <c:pt idx="3084">
                  <c:v>6.7896045624328771E-2</c:v>
                </c:pt>
                <c:pt idx="3085">
                  <c:v>6.7801031676916479E-2</c:v>
                </c:pt>
                <c:pt idx="3086">
                  <c:v>6.7710018505240666E-2</c:v>
                </c:pt>
                <c:pt idx="3087">
                  <c:v>6.7640977500200095E-2</c:v>
                </c:pt>
                <c:pt idx="3088">
                  <c:v>6.7608204750812029E-2</c:v>
                </c:pt>
                <c:pt idx="3089">
                  <c:v>6.7616431238504193E-2</c:v>
                </c:pt>
                <c:pt idx="3090">
                  <c:v>6.7657208304046368E-2</c:v>
                </c:pt>
                <c:pt idx="3091">
                  <c:v>6.7712030875312357E-2</c:v>
                </c:pt>
                <c:pt idx="3092">
                  <c:v>6.7759570240285616E-2</c:v>
                </c:pt>
                <c:pt idx="3093">
                  <c:v>6.7784303501226939E-2</c:v>
                </c:pt>
                <c:pt idx="3094">
                  <c:v>6.7781977709638286E-2</c:v>
                </c:pt>
                <c:pt idx="3095">
                  <c:v>6.7761135594794741E-2</c:v>
                </c:pt>
                <c:pt idx="3096">
                  <c:v>6.7738550312025636E-2</c:v>
                </c:pt>
                <c:pt idx="3097">
                  <c:v>6.7733362571368139E-2</c:v>
                </c:pt>
                <c:pt idx="3098">
                  <c:v>6.7759480791627136E-2</c:v>
                </c:pt>
                <c:pt idx="3099">
                  <c:v>6.7819862827418975E-2</c:v>
                </c:pt>
                <c:pt idx="3100">
                  <c:v>6.7909467348903851E-2</c:v>
                </c:pt>
                <c:pt idx="3101">
                  <c:v>6.8018019604033253E-2</c:v>
                </c:pt>
                <c:pt idx="3102">
                  <c:v>6.813398481574745E-2</c:v>
                </c:pt>
                <c:pt idx="3103">
                  <c:v>6.824693632053852E-2</c:v>
                </c:pt>
                <c:pt idx="3104">
                  <c:v>6.8347601178707251E-2</c:v>
                </c:pt>
                <c:pt idx="3105">
                  <c:v>6.842763922579459E-2</c:v>
                </c:pt>
                <c:pt idx="3106">
                  <c:v>6.8476466542895242E-2</c:v>
                </c:pt>
                <c:pt idx="3107">
                  <c:v>6.8485739873859031E-2</c:v>
                </c:pt>
                <c:pt idx="3108">
                  <c:v>6.844931966881368E-2</c:v>
                </c:pt>
                <c:pt idx="3109">
                  <c:v>6.8369635923891281E-2</c:v>
                </c:pt>
                <c:pt idx="3110">
                  <c:v>6.8259025617797786E-2</c:v>
                </c:pt>
                <c:pt idx="3111">
                  <c:v>6.813846112965366E-2</c:v>
                </c:pt>
                <c:pt idx="3112">
                  <c:v>6.8035025300782481E-2</c:v>
                </c:pt>
                <c:pt idx="3113">
                  <c:v>6.7973718415817841E-2</c:v>
                </c:pt>
                <c:pt idx="3114">
                  <c:v>6.7970944148331658E-2</c:v>
                </c:pt>
                <c:pt idx="3115">
                  <c:v>6.803041579614183E-2</c:v>
                </c:pt>
                <c:pt idx="3116">
                  <c:v>6.8142176505235519E-2</c:v>
                </c:pt>
                <c:pt idx="3117">
                  <c:v>6.8285981484868474E-2</c:v>
                </c:pt>
                <c:pt idx="3118">
                  <c:v>6.843552289803051E-2</c:v>
                </c:pt>
                <c:pt idx="3119">
                  <c:v>6.8565624155816851E-2</c:v>
                </c:pt>
                <c:pt idx="3120">
                  <c:v>6.8654351909948785E-2</c:v>
                </c:pt>
                <c:pt idx="3121">
                  <c:v>6.868576946537025E-2</c:v>
                </c:pt>
                <c:pt idx="3122">
                  <c:v>6.8653634845341316E-2</c:v>
                </c:pt>
                <c:pt idx="3123">
                  <c:v>6.8559485582697033E-2</c:v>
                </c:pt>
                <c:pt idx="3124">
                  <c:v>6.8415545234054076E-2</c:v>
                </c:pt>
                <c:pt idx="3125">
                  <c:v>6.8240354511292012E-2</c:v>
                </c:pt>
                <c:pt idx="3126">
                  <c:v>6.805704419214692E-2</c:v>
                </c:pt>
                <c:pt idx="3127">
                  <c:v>6.7890005983593682E-2</c:v>
                </c:pt>
                <c:pt idx="3128">
                  <c:v>6.7758004891418866E-2</c:v>
                </c:pt>
                <c:pt idx="3129">
                  <c:v>6.7671293377491504E-2</c:v>
                </c:pt>
                <c:pt idx="3130">
                  <c:v>6.7628771262227272E-2</c:v>
                </c:pt>
                <c:pt idx="3131">
                  <c:v>6.762237765544038E-2</c:v>
                </c:pt>
                <c:pt idx="3132">
                  <c:v>6.7636953427796576E-2</c:v>
                </c:pt>
                <c:pt idx="3133">
                  <c:v>6.7659578141583021E-2</c:v>
                </c:pt>
                <c:pt idx="3134">
                  <c:v>6.7682293466816479E-2</c:v>
                </c:pt>
                <c:pt idx="3135">
                  <c:v>6.770138777935647E-2</c:v>
                </c:pt>
                <c:pt idx="3136">
                  <c:v>6.7713372460540378E-2</c:v>
                </c:pt>
                <c:pt idx="3137">
                  <c:v>6.7713909095791947E-2</c:v>
                </c:pt>
                <c:pt idx="3138">
                  <c:v>6.7691505138080921E-2</c:v>
                </c:pt>
                <c:pt idx="3139">
                  <c:v>6.7633465928540304E-2</c:v>
                </c:pt>
                <c:pt idx="3140">
                  <c:v>6.7528585767899829E-2</c:v>
                </c:pt>
                <c:pt idx="3141">
                  <c:v>6.737439623418312E-2</c:v>
                </c:pt>
                <c:pt idx="3142">
                  <c:v>6.7181267286104129E-2</c:v>
                </c:pt>
                <c:pt idx="3143">
                  <c:v>6.6972643368453044E-2</c:v>
                </c:pt>
                <c:pt idx="3144">
                  <c:v>6.6783575221118607E-2</c:v>
                </c:pt>
                <c:pt idx="3145">
                  <c:v>6.6648787225213779E-2</c:v>
                </c:pt>
                <c:pt idx="3146">
                  <c:v>6.6596507346664391E-2</c:v>
                </c:pt>
                <c:pt idx="3147">
                  <c:v>6.6640222172411001E-2</c:v>
                </c:pt>
                <c:pt idx="3148">
                  <c:v>6.6775944594879511E-2</c:v>
                </c:pt>
                <c:pt idx="3149">
                  <c:v>6.6986795546800038E-2</c:v>
                </c:pt>
                <c:pt idx="3150">
                  <c:v>6.7244740632108668E-2</c:v>
                </c:pt>
                <c:pt idx="3151">
                  <c:v>6.7520942040582954E-2</c:v>
                </c:pt>
                <c:pt idx="3152">
                  <c:v>6.7788463121087716E-2</c:v>
                </c:pt>
                <c:pt idx="3153">
                  <c:v>6.8024687547871887E-2</c:v>
                </c:pt>
                <c:pt idx="3154">
                  <c:v>6.8215237094726711E-2</c:v>
                </c:pt>
                <c:pt idx="3155">
                  <c:v>6.8354184613509006E-2</c:v>
                </c:pt>
                <c:pt idx="3156">
                  <c:v>6.8443630687497869E-2</c:v>
                </c:pt>
                <c:pt idx="3157">
                  <c:v>6.849138460704568E-2</c:v>
                </c:pt>
                <c:pt idx="3158">
                  <c:v>6.8506616792862574E-2</c:v>
                </c:pt>
                <c:pt idx="3159">
                  <c:v>6.8496402209248963E-2</c:v>
                </c:pt>
                <c:pt idx="3160">
                  <c:v>6.8461101024562876E-2</c:v>
                </c:pt>
                <c:pt idx="3161">
                  <c:v>6.8398524631023971E-2</c:v>
                </c:pt>
                <c:pt idx="3162">
                  <c:v>6.8305012797276021E-2</c:v>
                </c:pt>
                <c:pt idx="3163">
                  <c:v>6.8184346007519603E-2</c:v>
                </c:pt>
                <c:pt idx="3164">
                  <c:v>6.8049838700338816E-2</c:v>
                </c:pt>
                <c:pt idx="3165">
                  <c:v>6.792539500024769E-2</c:v>
                </c:pt>
                <c:pt idx="3166">
                  <c:v>6.783435576530078E-2</c:v>
                </c:pt>
                <c:pt idx="3167">
                  <c:v>6.7793830431391033E-2</c:v>
                </c:pt>
                <c:pt idx="3168">
                  <c:v>6.7800316019843543E-2</c:v>
                </c:pt>
                <c:pt idx="3169">
                  <c:v>6.7827601280370076E-2</c:v>
                </c:pt>
                <c:pt idx="3170">
                  <c:v>6.7833103270095008E-2</c:v>
                </c:pt>
                <c:pt idx="3171">
                  <c:v>6.7775537121011198E-2</c:v>
                </c:pt>
                <c:pt idx="3172">
                  <c:v>6.7633465928540304E-2</c:v>
                </c:pt>
                <c:pt idx="3173">
                  <c:v>6.7415865602333869E-2</c:v>
                </c:pt>
                <c:pt idx="3174">
                  <c:v>6.7157461590028611E-2</c:v>
                </c:pt>
                <c:pt idx="3175">
                  <c:v>6.691202190539941E-2</c:v>
                </c:pt>
                <c:pt idx="3176">
                  <c:v>6.6734580901700424E-2</c:v>
                </c:pt>
                <c:pt idx="3177">
                  <c:v>6.6659538389955364E-2</c:v>
                </c:pt>
                <c:pt idx="3178">
                  <c:v>6.6695005737605506E-2</c:v>
                </c:pt>
                <c:pt idx="3179">
                  <c:v>6.6817669247431877E-2</c:v>
                </c:pt>
                <c:pt idx="3180">
                  <c:v>6.6985724072366637E-2</c:v>
                </c:pt>
                <c:pt idx="3181">
                  <c:v>6.7148127254843593E-2</c:v>
                </c:pt>
                <c:pt idx="3182">
                  <c:v>6.726126934516824E-2</c:v>
                </c:pt>
                <c:pt idx="3183">
                  <c:v>6.7300806791910139E-2</c:v>
                </c:pt>
                <c:pt idx="3184">
                  <c:v>6.7263503003290037E-2</c:v>
                </c:pt>
                <c:pt idx="3185">
                  <c:v>6.7165634880794134E-2</c:v>
                </c:pt>
                <c:pt idx="3186">
                  <c:v>6.7035193231697099E-2</c:v>
                </c:pt>
                <c:pt idx="3187">
                  <c:v>6.6907067211435411E-2</c:v>
                </c:pt>
                <c:pt idx="3188">
                  <c:v>6.6813786677455245E-2</c:v>
                </c:pt>
                <c:pt idx="3189">
                  <c:v>6.6778889732979574E-2</c:v>
                </c:pt>
                <c:pt idx="3190">
                  <c:v>6.6814589964947324E-2</c:v>
                </c:pt>
                <c:pt idx="3191">
                  <c:v>6.6917378394894256E-2</c:v>
                </c:pt>
                <c:pt idx="3192">
                  <c:v>6.7070557311997681E-2</c:v>
                </c:pt>
                <c:pt idx="3193">
                  <c:v>6.7242105030610289E-2</c:v>
                </c:pt>
                <c:pt idx="3194">
                  <c:v>6.739334295420113E-2</c:v>
                </c:pt>
                <c:pt idx="3195">
                  <c:v>6.7488267740520469E-2</c:v>
                </c:pt>
                <c:pt idx="3196">
                  <c:v>6.750140868195903E-2</c:v>
                </c:pt>
                <c:pt idx="3197">
                  <c:v>6.7425697283212183E-2</c:v>
                </c:pt>
                <c:pt idx="3198">
                  <c:v>6.7272884492853458E-2</c:v>
                </c:pt>
                <c:pt idx="3199">
                  <c:v>6.7072522067562368E-2</c:v>
                </c:pt>
                <c:pt idx="3200">
                  <c:v>6.6859799594791769E-2</c:v>
                </c:pt>
                <c:pt idx="3201">
                  <c:v>6.6669531412438643E-2</c:v>
                </c:pt>
                <c:pt idx="3202">
                  <c:v>6.6529204039324885E-2</c:v>
                </c:pt>
                <c:pt idx="3203">
                  <c:v>6.6454152413453704E-2</c:v>
                </c:pt>
                <c:pt idx="3204">
                  <c:v>6.6450139322834556E-2</c:v>
                </c:pt>
                <c:pt idx="3205">
                  <c:v>6.6515601920838441E-2</c:v>
                </c:pt>
                <c:pt idx="3206">
                  <c:v>6.6643032561742255E-2</c:v>
                </c:pt>
                <c:pt idx="3207">
                  <c:v>6.6818651052234668E-2</c:v>
                </c:pt>
                <c:pt idx="3208">
                  <c:v>6.7020325103263556E-2</c:v>
                </c:pt>
                <c:pt idx="3209">
                  <c:v>6.7219323379238471E-2</c:v>
                </c:pt>
                <c:pt idx="3210">
                  <c:v>6.7384092919229366E-2</c:v>
                </c:pt>
                <c:pt idx="3211">
                  <c:v>6.7486882154222105E-2</c:v>
                </c:pt>
                <c:pt idx="3212">
                  <c:v>6.751414772923986E-2</c:v>
                </c:pt>
                <c:pt idx="3213">
                  <c:v>6.7473026534367098E-2</c:v>
                </c:pt>
                <c:pt idx="3214">
                  <c:v>6.7390259587319978E-2</c:v>
                </c:pt>
                <c:pt idx="3215">
                  <c:v>6.7301208886128505E-2</c:v>
                </c:pt>
                <c:pt idx="3216">
                  <c:v>6.7244159904980949E-2</c:v>
                </c:pt>
                <c:pt idx="3217">
                  <c:v>6.7243489836183168E-2</c:v>
                </c:pt>
                <c:pt idx="3218">
                  <c:v>6.7304380975793443E-2</c:v>
                </c:pt>
                <c:pt idx="3219">
                  <c:v>6.7411888303756051E-2</c:v>
                </c:pt>
                <c:pt idx="3220">
                  <c:v>6.7540967997627599E-2</c:v>
                </c:pt>
                <c:pt idx="3221">
                  <c:v>6.7666464157992101E-2</c:v>
                </c:pt>
                <c:pt idx="3222">
                  <c:v>6.7769409705214445E-2</c:v>
                </c:pt>
                <c:pt idx="3223">
                  <c:v>6.7842049743669197E-2</c:v>
                </c:pt>
                <c:pt idx="3224">
                  <c:v>6.7881013785231537E-2</c:v>
                </c:pt>
                <c:pt idx="3225">
                  <c:v>6.7882803262603597E-2</c:v>
                </c:pt>
                <c:pt idx="3226">
                  <c:v>6.7838471132123879E-2</c:v>
                </c:pt>
                <c:pt idx="3227">
                  <c:v>6.7734793666049564E-2</c:v>
                </c:pt>
                <c:pt idx="3228">
                  <c:v>6.7562827741458442E-2</c:v>
                </c:pt>
                <c:pt idx="3229">
                  <c:v>6.7325692657786373E-2</c:v>
                </c:pt>
                <c:pt idx="3230">
                  <c:v>6.7043453522998064E-2</c:v>
                </c:pt>
                <c:pt idx="3231">
                  <c:v>6.6752294967598769E-2</c:v>
                </c:pt>
                <c:pt idx="3232">
                  <c:v>6.6493393475802354E-2</c:v>
                </c:pt>
                <c:pt idx="3233">
                  <c:v>6.629691159322576E-2</c:v>
                </c:pt>
                <c:pt idx="3234">
                  <c:v>6.6174929795942028E-2</c:v>
                </c:pt>
                <c:pt idx="3235">
                  <c:v>6.6119721677881771E-2</c:v>
                </c:pt>
                <c:pt idx="3236">
                  <c:v>6.6109830407769687E-2</c:v>
                </c:pt>
                <c:pt idx="3237">
                  <c:v>6.6125513967669136E-2</c:v>
                </c:pt>
                <c:pt idx="3238">
                  <c:v>6.6158754293545174E-2</c:v>
                </c:pt>
                <c:pt idx="3239">
                  <c:v>6.6215482601906628E-2</c:v>
                </c:pt>
                <c:pt idx="3240">
                  <c:v>6.6309080454898084E-2</c:v>
                </c:pt>
                <c:pt idx="3241">
                  <c:v>6.6445814144465987E-2</c:v>
                </c:pt>
                <c:pt idx="3242">
                  <c:v>6.6612743768289129E-2</c:v>
                </c:pt>
                <c:pt idx="3243">
                  <c:v>6.6774293541348284E-2</c:v>
                </c:pt>
                <c:pt idx="3244">
                  <c:v>6.6884213859233654E-2</c:v>
                </c:pt>
                <c:pt idx="3245">
                  <c:v>6.6897381171187098E-2</c:v>
                </c:pt>
                <c:pt idx="3246">
                  <c:v>6.6791250606155039E-2</c:v>
                </c:pt>
                <c:pt idx="3247">
                  <c:v>6.6579290265978142E-2</c:v>
                </c:pt>
                <c:pt idx="3248">
                  <c:v>6.6306717975227081E-2</c:v>
                </c:pt>
                <c:pt idx="3249">
                  <c:v>6.6042246090663836E-2</c:v>
                </c:pt>
                <c:pt idx="3250">
                  <c:v>6.5850599068094262E-2</c:v>
                </c:pt>
                <c:pt idx="3251">
                  <c:v>6.5777445435552029E-2</c:v>
                </c:pt>
                <c:pt idx="3252">
                  <c:v>6.5833589637771139E-2</c:v>
                </c:pt>
                <c:pt idx="3253">
                  <c:v>6.5998012347817936E-2</c:v>
                </c:pt>
                <c:pt idx="3254">
                  <c:v>6.6226624145742596E-2</c:v>
                </c:pt>
                <c:pt idx="3255">
                  <c:v>6.6470561880916323E-2</c:v>
                </c:pt>
                <c:pt idx="3256">
                  <c:v>6.6692150397381911E-2</c:v>
                </c:pt>
                <c:pt idx="3257">
                  <c:v>6.686479838180609E-2</c:v>
                </c:pt>
                <c:pt idx="3258">
                  <c:v>6.6979652433841796E-2</c:v>
                </c:pt>
                <c:pt idx="3259">
                  <c:v>6.7038006178120446E-2</c:v>
                </c:pt>
                <c:pt idx="3260">
                  <c:v>6.7043944680402368E-2</c:v>
                </c:pt>
                <c:pt idx="3261">
                  <c:v>6.7001305356704732E-2</c:v>
                </c:pt>
                <c:pt idx="3262">
                  <c:v>6.6912914649060851E-2</c:v>
                </c:pt>
                <c:pt idx="3263">
                  <c:v>6.6782727367137806E-2</c:v>
                </c:pt>
                <c:pt idx="3264">
                  <c:v>6.6616892182161103E-2</c:v>
                </c:pt>
                <c:pt idx="3265">
                  <c:v>6.6426953303098835E-2</c:v>
                </c:pt>
                <c:pt idx="3266">
                  <c:v>6.6227292647462133E-2</c:v>
                </c:pt>
                <c:pt idx="3267">
                  <c:v>6.6031732929943188E-2</c:v>
                </c:pt>
                <c:pt idx="3268">
                  <c:v>6.5851979443759145E-2</c:v>
                </c:pt>
                <c:pt idx="3269">
                  <c:v>6.5694110724654309E-2</c:v>
                </c:pt>
                <c:pt idx="3270">
                  <c:v>6.5561395819204116E-2</c:v>
                </c:pt>
                <c:pt idx="3271">
                  <c:v>6.5455368755363008E-2</c:v>
                </c:pt>
                <c:pt idx="3272">
                  <c:v>6.5378545340968819E-2</c:v>
                </c:pt>
                <c:pt idx="3273">
                  <c:v>6.5335757878148215E-2</c:v>
                </c:pt>
                <c:pt idx="3274">
                  <c:v>6.5334601518737989E-2</c:v>
                </c:pt>
                <c:pt idx="3275">
                  <c:v>6.5382593021918567E-2</c:v>
                </c:pt>
                <c:pt idx="3276">
                  <c:v>6.5482240140546433E-2</c:v>
                </c:pt>
                <c:pt idx="3277">
                  <c:v>6.5629928969244855E-2</c:v>
                </c:pt>
                <c:pt idx="3278">
                  <c:v>6.581030293786988E-2</c:v>
                </c:pt>
                <c:pt idx="3279">
                  <c:v>6.6000506779407886E-2</c:v>
                </c:pt>
                <c:pt idx="3280">
                  <c:v>6.616664144672485E-2</c:v>
                </c:pt>
                <c:pt idx="3281">
                  <c:v>6.6274669756540006E-2</c:v>
                </c:pt>
                <c:pt idx="3282">
                  <c:v>6.6302171352403294E-2</c:v>
                </c:pt>
                <c:pt idx="3283">
                  <c:v>6.6242401060749245E-2</c:v>
                </c:pt>
                <c:pt idx="3284">
                  <c:v>6.6115845342480883E-2</c:v>
                </c:pt>
                <c:pt idx="3285">
                  <c:v>6.596171108094967E-2</c:v>
                </c:pt>
                <c:pt idx="3286">
                  <c:v>6.5832610057359908E-2</c:v>
                </c:pt>
                <c:pt idx="3287">
                  <c:v>6.5776465981769505E-2</c:v>
                </c:pt>
                <c:pt idx="3288">
                  <c:v>6.5819742138014281E-2</c:v>
                </c:pt>
                <c:pt idx="3289">
                  <c:v>6.5962245556121568E-2</c:v>
                </c:pt>
                <c:pt idx="3290">
                  <c:v>6.6174127690717566E-2</c:v>
                </c:pt>
                <c:pt idx="3291">
                  <c:v>6.6410590068864572E-2</c:v>
                </c:pt>
                <c:pt idx="3292">
                  <c:v>6.6624966090511661E-2</c:v>
                </c:pt>
                <c:pt idx="3293">
                  <c:v>6.6784199956689883E-2</c:v>
                </c:pt>
                <c:pt idx="3294">
                  <c:v>6.6878143639693077E-2</c:v>
                </c:pt>
                <c:pt idx="3295">
                  <c:v>6.6913628845310991E-2</c:v>
                </c:pt>
                <c:pt idx="3296">
                  <c:v>6.6908004581633762E-2</c:v>
                </c:pt>
                <c:pt idx="3297">
                  <c:v>6.6876358297151495E-2</c:v>
                </c:pt>
                <c:pt idx="3298">
                  <c:v>6.6824898952984102E-2</c:v>
                </c:pt>
                <c:pt idx="3299">
                  <c:v>6.6749885455222702E-2</c:v>
                </c:pt>
                <c:pt idx="3300">
                  <c:v>6.6641471232090688E-2</c:v>
                </c:pt>
                <c:pt idx="3301">
                  <c:v>6.6492011059943235E-2</c:v>
                </c:pt>
                <c:pt idx="3302">
                  <c:v>6.6303909761392055E-2</c:v>
                </c:pt>
                <c:pt idx="3303">
                  <c:v>6.6087375387543112E-2</c:v>
                </c:pt>
                <c:pt idx="3304">
                  <c:v>6.5861597666957483E-2</c:v>
                </c:pt>
                <c:pt idx="3305">
                  <c:v>6.5644215488008417E-2</c:v>
                </c:pt>
                <c:pt idx="3306">
                  <c:v>6.544856219488665E-2</c:v>
                </c:pt>
                <c:pt idx="3307">
                  <c:v>6.528012269001443E-2</c:v>
                </c:pt>
                <c:pt idx="3308">
                  <c:v>6.5142421787381777E-2</c:v>
                </c:pt>
                <c:pt idx="3309">
                  <c:v>6.5039341424081576E-2</c:v>
                </c:pt>
                <c:pt idx="3310">
                  <c:v>6.4981122277026071E-2</c:v>
                </c:pt>
                <c:pt idx="3311">
                  <c:v>6.4983921950502233E-2</c:v>
                </c:pt>
                <c:pt idx="3312">
                  <c:v>6.5062186793983845E-2</c:v>
                </c:pt>
                <c:pt idx="3313">
                  <c:v>6.5221782330842581E-2</c:v>
                </c:pt>
                <c:pt idx="3314">
                  <c:v>6.5451765268881135E-2</c:v>
                </c:pt>
                <c:pt idx="3315">
                  <c:v>6.5722866515613376E-2</c:v>
                </c:pt>
                <c:pt idx="3316">
                  <c:v>6.5994805242539922E-2</c:v>
                </c:pt>
                <c:pt idx="3317">
                  <c:v>6.622880792183633E-2</c:v>
                </c:pt>
                <c:pt idx="3318">
                  <c:v>6.6397749597434663E-2</c:v>
                </c:pt>
                <c:pt idx="3319">
                  <c:v>6.6491431338473073E-2</c:v>
                </c:pt>
                <c:pt idx="3320">
                  <c:v>6.6515958692276167E-2</c:v>
                </c:pt>
                <c:pt idx="3321">
                  <c:v>6.6487774651650844E-2</c:v>
                </c:pt>
                <c:pt idx="3322">
                  <c:v>6.6422316247690072E-2</c:v>
                </c:pt>
                <c:pt idx="3323">
                  <c:v>6.6331903561787586E-2</c:v>
                </c:pt>
                <c:pt idx="3324">
                  <c:v>6.6224841479521068E-2</c:v>
                </c:pt>
                <c:pt idx="3325">
                  <c:v>6.6107825448044999E-2</c:v>
                </c:pt>
                <c:pt idx="3326">
                  <c:v>6.5991731788872132E-2</c:v>
                </c:pt>
                <c:pt idx="3327">
                  <c:v>6.589495139654461E-2</c:v>
                </c:pt>
                <c:pt idx="3328">
                  <c:v>6.5840224126896996E-2</c:v>
                </c:pt>
                <c:pt idx="3329">
                  <c:v>6.5849530393173261E-2</c:v>
                </c:pt>
                <c:pt idx="3330">
                  <c:v>6.593654695280643E-2</c:v>
                </c:pt>
                <c:pt idx="3331">
                  <c:v>6.6098379984527444E-2</c:v>
                </c:pt>
                <c:pt idx="3332">
                  <c:v>6.6317282370871145E-2</c:v>
                </c:pt>
                <c:pt idx="3333">
                  <c:v>6.6562073867815263E-2</c:v>
                </c:pt>
                <c:pt idx="3334">
                  <c:v>6.6799774012448021E-2</c:v>
                </c:pt>
                <c:pt idx="3335">
                  <c:v>6.700036778510704E-2</c:v>
                </c:pt>
                <c:pt idx="3336">
                  <c:v>6.7143750458632134E-2</c:v>
                </c:pt>
                <c:pt idx="3337">
                  <c:v>6.722186950448622E-2</c:v>
                </c:pt>
                <c:pt idx="3338">
                  <c:v>6.7236431840976218E-2</c:v>
                </c:pt>
                <c:pt idx="3339">
                  <c:v>6.7195336931996918E-2</c:v>
                </c:pt>
                <c:pt idx="3340">
                  <c:v>6.7108469732698295E-2</c:v>
                </c:pt>
                <c:pt idx="3341">
                  <c:v>6.6986215164487162E-2</c:v>
                </c:pt>
                <c:pt idx="3342">
                  <c:v>6.6840340578995294E-2</c:v>
                </c:pt>
                <c:pt idx="3343">
                  <c:v>6.6682558376278289E-2</c:v>
                </c:pt>
                <c:pt idx="3344">
                  <c:v>6.6528758061471793E-2</c:v>
                </c:pt>
                <c:pt idx="3345">
                  <c:v>6.6395609555772339E-2</c:v>
                </c:pt>
                <c:pt idx="3346">
                  <c:v>6.6297446481079991E-2</c:v>
                </c:pt>
                <c:pt idx="3347">
                  <c:v>6.6243426134377892E-2</c:v>
                </c:pt>
                <c:pt idx="3348">
                  <c:v>6.6234423396499598E-2</c:v>
                </c:pt>
                <c:pt idx="3349">
                  <c:v>6.6263214986445773E-2</c:v>
                </c:pt>
                <c:pt idx="3350">
                  <c:v>6.6316524578661717E-2</c:v>
                </c:pt>
                <c:pt idx="3351">
                  <c:v>6.6380897054803267E-2</c:v>
                </c:pt>
                <c:pt idx="3352">
                  <c:v>6.6445145306295805E-2</c:v>
                </c:pt>
                <c:pt idx="3353">
                  <c:v>6.6503248890564637E-2</c:v>
                </c:pt>
                <c:pt idx="3354">
                  <c:v>6.6555026937958728E-2</c:v>
                </c:pt>
                <c:pt idx="3355">
                  <c:v>6.6601280077942138E-2</c:v>
                </c:pt>
                <c:pt idx="3356">
                  <c:v>6.6643344828345941E-2</c:v>
                </c:pt>
                <c:pt idx="3357">
                  <c:v>6.6679792344430944E-2</c:v>
                </c:pt>
                <c:pt idx="3358">
                  <c:v>6.6706561134286579E-2</c:v>
                </c:pt>
                <c:pt idx="3359">
                  <c:v>6.671865224530632E-2</c:v>
                </c:pt>
                <c:pt idx="3360">
                  <c:v>6.6713521289920641E-2</c:v>
                </c:pt>
                <c:pt idx="3361">
                  <c:v>6.6692998074551479E-2</c:v>
                </c:pt>
                <c:pt idx="3362">
                  <c:v>6.6663241134864049E-2</c:v>
                </c:pt>
                <c:pt idx="3363">
                  <c:v>6.6634110753623965E-2</c:v>
                </c:pt>
                <c:pt idx="3364">
                  <c:v>6.6614483420894877E-2</c:v>
                </c:pt>
                <c:pt idx="3365">
                  <c:v>6.6609888968857389E-2</c:v>
                </c:pt>
                <c:pt idx="3366">
                  <c:v>6.6619523992150598E-2</c:v>
                </c:pt>
                <c:pt idx="3367">
                  <c:v>6.6636162753261508E-2</c:v>
                </c:pt>
                <c:pt idx="3368">
                  <c:v>6.6648564174821401E-2</c:v>
                </c:pt>
                <c:pt idx="3369">
                  <c:v>6.6647270484805399E-2</c:v>
                </c:pt>
                <c:pt idx="3370">
                  <c:v>6.6626571968632364E-2</c:v>
                </c:pt>
                <c:pt idx="3371">
                  <c:v>6.6588077136382984E-2</c:v>
                </c:pt>
                <c:pt idx="3372">
                  <c:v>6.6540309035541256E-2</c:v>
                </c:pt>
                <c:pt idx="3373">
                  <c:v>6.6495712376802463E-2</c:v>
                </c:pt>
                <c:pt idx="3374">
                  <c:v>6.6466504047291208E-2</c:v>
                </c:pt>
                <c:pt idx="3375">
                  <c:v>6.6459057352348305E-2</c:v>
                </c:pt>
                <c:pt idx="3376">
                  <c:v>6.6473371172559415E-2</c:v>
                </c:pt>
                <c:pt idx="3377">
                  <c:v>6.6501554278439567E-2</c:v>
                </c:pt>
                <c:pt idx="3378">
                  <c:v>6.6533173262391998E-2</c:v>
                </c:pt>
                <c:pt idx="3379">
                  <c:v>6.6556989362633934E-2</c:v>
                </c:pt>
                <c:pt idx="3380">
                  <c:v>6.6567961263972741E-2</c:v>
                </c:pt>
                <c:pt idx="3381">
                  <c:v>6.6567336839384705E-2</c:v>
                </c:pt>
                <c:pt idx="3382">
                  <c:v>6.6563501108039935E-2</c:v>
                </c:pt>
                <c:pt idx="3383">
                  <c:v>6.6566890822371383E-2</c:v>
                </c:pt>
                <c:pt idx="3384">
                  <c:v>6.6587051248945983E-2</c:v>
                </c:pt>
                <c:pt idx="3385">
                  <c:v>6.6628177852691206E-2</c:v>
                </c:pt>
                <c:pt idx="3386">
                  <c:v>6.6687019755090005E-2</c:v>
                </c:pt>
                <c:pt idx="3387">
                  <c:v>6.6755418429464364E-2</c:v>
                </c:pt>
                <c:pt idx="3388">
                  <c:v>6.6820346902122074E-2</c:v>
                </c:pt>
                <c:pt idx="3389">
                  <c:v>6.6871359377080053E-2</c:v>
                </c:pt>
                <c:pt idx="3390">
                  <c:v>6.6900818128483419E-2</c:v>
                </c:pt>
                <c:pt idx="3391">
                  <c:v>6.6905549568737233E-2</c:v>
                </c:pt>
                <c:pt idx="3392">
                  <c:v>6.6886222406439544E-2</c:v>
                </c:pt>
                <c:pt idx="3393">
                  <c:v>6.6845428402614593E-2</c:v>
                </c:pt>
                <c:pt idx="3394">
                  <c:v>6.678598492041693E-2</c:v>
                </c:pt>
                <c:pt idx="3395">
                  <c:v>6.6709148871431589E-2</c:v>
                </c:pt>
                <c:pt idx="3396">
                  <c:v>6.6616758361740136E-2</c:v>
                </c:pt>
                <c:pt idx="3397">
                  <c:v>6.6511053110697216E-2</c:v>
                </c:pt>
                <c:pt idx="3398">
                  <c:v>6.6397303754552051E-2</c:v>
                </c:pt>
                <c:pt idx="3399">
                  <c:v>6.6284252772963959E-2</c:v>
                </c:pt>
                <c:pt idx="3400">
                  <c:v>6.618344111486435E-2</c:v>
                </c:pt>
                <c:pt idx="3401">
                  <c:v>6.6107023466746961E-2</c:v>
                </c:pt>
                <c:pt idx="3402">
                  <c:v>6.6065277929681587E-2</c:v>
                </c:pt>
                <c:pt idx="3403">
                  <c:v>6.6063094975713554E-2</c:v>
                </c:pt>
                <c:pt idx="3404">
                  <c:v>6.6099181949864472E-2</c:v>
                </c:pt>
                <c:pt idx="3405">
                  <c:v>6.6164636224710416E-2</c:v>
                </c:pt>
                <c:pt idx="3406">
                  <c:v>6.6245387151539881E-2</c:v>
                </c:pt>
                <c:pt idx="3407">
                  <c:v>6.6324771212041667E-2</c:v>
                </c:pt>
                <c:pt idx="3408">
                  <c:v>6.6386113248117884E-2</c:v>
                </c:pt>
                <c:pt idx="3409">
                  <c:v>6.6417144205835277E-2</c:v>
                </c:pt>
                <c:pt idx="3410">
                  <c:v>6.6412596426820125E-2</c:v>
                </c:pt>
                <c:pt idx="3411">
                  <c:v>6.6376215909015157E-2</c:v>
                </c:pt>
                <c:pt idx="3412">
                  <c:v>6.6319912365855826E-2</c:v>
                </c:pt>
                <c:pt idx="3413">
                  <c:v>6.6261521310669702E-2</c:v>
                </c:pt>
                <c:pt idx="3414">
                  <c:v>6.6221231602833941E-2</c:v>
                </c:pt>
                <c:pt idx="3415">
                  <c:v>6.6214635856261916E-2</c:v>
                </c:pt>
                <c:pt idx="3416">
                  <c:v>6.6250601717526003E-2</c:v>
                </c:pt>
                <c:pt idx="3417">
                  <c:v>6.6327713292118562E-2</c:v>
                </c:pt>
                <c:pt idx="3418">
                  <c:v>6.6436851798560348E-2</c:v>
                </c:pt>
                <c:pt idx="3419">
                  <c:v>6.6563144297544119E-2</c:v>
                </c:pt>
                <c:pt idx="3420">
                  <c:v>6.6690722734309926E-2</c:v>
                </c:pt>
                <c:pt idx="3421">
                  <c:v>6.6808119080149997E-2</c:v>
                </c:pt>
                <c:pt idx="3422">
                  <c:v>6.6908272402062041E-2</c:v>
                </c:pt>
                <c:pt idx="3423">
                  <c:v>6.6989340309174639E-2</c:v>
                </c:pt>
                <c:pt idx="3424">
                  <c:v>6.7051937228956027E-2</c:v>
                </c:pt>
                <c:pt idx="3425">
                  <c:v>6.709641242021297E-2</c:v>
                </c:pt>
                <c:pt idx="3426">
                  <c:v>6.7119276941704886E-2</c:v>
                </c:pt>
                <c:pt idx="3427">
                  <c:v>6.711476646227249E-2</c:v>
                </c:pt>
                <c:pt idx="3428">
                  <c:v>6.7075290601853965E-2</c:v>
                </c:pt>
                <c:pt idx="3429">
                  <c:v>6.6994608461125982E-2</c:v>
                </c:pt>
                <c:pt idx="3430">
                  <c:v>6.6872385936328327E-2</c:v>
                </c:pt>
                <c:pt idx="3431">
                  <c:v>6.67147259435657E-2</c:v>
                </c:pt>
                <c:pt idx="3432">
                  <c:v>6.6536339747256756E-2</c:v>
                </c:pt>
                <c:pt idx="3433">
                  <c:v>6.6356065267046349E-2</c:v>
                </c:pt>
                <c:pt idx="3434">
                  <c:v>6.6196319815094606E-2</c:v>
                </c:pt>
                <c:pt idx="3435">
                  <c:v>6.6077440302655222E-2</c:v>
                </c:pt>
                <c:pt idx="3436">
                  <c:v>6.6013201876468364E-2</c:v>
                </c:pt>
                <c:pt idx="3437">
                  <c:v>6.6009415580615738E-2</c:v>
                </c:pt>
                <c:pt idx="3438">
                  <c:v>6.6062159427372091E-2</c:v>
                </c:pt>
                <c:pt idx="3439">
                  <c:v>6.6158798853330369E-2</c:v>
                </c:pt>
                <c:pt idx="3440">
                  <c:v>6.6278369221542122E-2</c:v>
                </c:pt>
                <c:pt idx="3441">
                  <c:v>6.6396367485988483E-2</c:v>
                </c:pt>
                <c:pt idx="3442">
                  <c:v>6.6490405679306364E-2</c:v>
                </c:pt>
                <c:pt idx="3443">
                  <c:v>6.6542092997148583E-2</c:v>
                </c:pt>
                <c:pt idx="3444">
                  <c:v>6.6543475572434396E-2</c:v>
                </c:pt>
                <c:pt idx="3445">
                  <c:v>6.6497719128046084E-2</c:v>
                </c:pt>
                <c:pt idx="3446">
                  <c:v>6.6418169691997042E-2</c:v>
                </c:pt>
                <c:pt idx="3447">
                  <c:v>6.6323567639572867E-2</c:v>
                </c:pt>
                <c:pt idx="3448">
                  <c:v>6.6233086372136818E-2</c:v>
                </c:pt>
                <c:pt idx="3449">
                  <c:v>6.6162229970514075E-2</c:v>
                </c:pt>
                <c:pt idx="3450">
                  <c:v>6.6116870117440885E-2</c:v>
                </c:pt>
                <c:pt idx="3451">
                  <c:v>6.6094815712057609E-2</c:v>
                </c:pt>
                <c:pt idx="3452">
                  <c:v>6.6086929863173938E-2</c:v>
                </c:pt>
                <c:pt idx="3453">
                  <c:v>6.6082697404461987E-2</c:v>
                </c:pt>
                <c:pt idx="3454">
                  <c:v>6.6073297038445056E-2</c:v>
                </c:pt>
                <c:pt idx="3455">
                  <c:v>6.6055476997826823E-2</c:v>
                </c:pt>
                <c:pt idx="3456">
                  <c:v>6.6030708355855616E-2</c:v>
                </c:pt>
                <c:pt idx="3457">
                  <c:v>6.6003892102339201E-2</c:v>
                </c:pt>
                <c:pt idx="3458">
                  <c:v>6.5980596269340774E-2</c:v>
                </c:pt>
                <c:pt idx="3459">
                  <c:v>6.5962690952600822E-2</c:v>
                </c:pt>
                <c:pt idx="3460">
                  <c:v>6.5947814957349637E-2</c:v>
                </c:pt>
                <c:pt idx="3461">
                  <c:v>6.5930222746331035E-2</c:v>
                </c:pt>
                <c:pt idx="3462">
                  <c:v>6.5903323629386279E-2</c:v>
                </c:pt>
                <c:pt idx="3463">
                  <c:v>6.5861998430880198E-2</c:v>
                </c:pt>
                <c:pt idx="3464">
                  <c:v>6.5807497932085568E-2</c:v>
                </c:pt>
                <c:pt idx="3465">
                  <c:v>6.5746237562500254E-2</c:v>
                </c:pt>
                <c:pt idx="3466">
                  <c:v>6.5691529028518325E-2</c:v>
                </c:pt>
                <c:pt idx="3467">
                  <c:v>6.5659036578906538E-2</c:v>
                </c:pt>
                <c:pt idx="3468">
                  <c:v>6.5662063170168372E-2</c:v>
                </c:pt>
                <c:pt idx="3469">
                  <c:v>6.5708310327737662E-2</c:v>
                </c:pt>
                <c:pt idx="3470">
                  <c:v>6.5796233567508022E-2</c:v>
                </c:pt>
                <c:pt idx="3471">
                  <c:v>6.5913833682067324E-2</c:v>
                </c:pt>
                <c:pt idx="3472">
                  <c:v>6.6039751419327442E-2</c:v>
                </c:pt>
                <c:pt idx="3473">
                  <c:v>6.6148238312114194E-2</c:v>
                </c:pt>
                <c:pt idx="3474">
                  <c:v>6.6214903249445067E-2</c:v>
                </c:pt>
                <c:pt idx="3475">
                  <c:v>6.6221721831240477E-2</c:v>
                </c:pt>
                <c:pt idx="3476">
                  <c:v>6.6162631011954354E-2</c:v>
                </c:pt>
                <c:pt idx="3477">
                  <c:v>6.6044206199623867E-2</c:v>
                </c:pt>
                <c:pt idx="3478">
                  <c:v>6.5884664459094522E-2</c:v>
                </c:pt>
                <c:pt idx="3479">
                  <c:v>6.5707286516373753E-2</c:v>
                </c:pt>
                <c:pt idx="3480">
                  <c:v>6.5534430544522959E-2</c:v>
                </c:pt>
                <c:pt idx="3481">
                  <c:v>6.5382637502138519E-2</c:v>
                </c:pt>
                <c:pt idx="3482">
                  <c:v>6.5258510941892445E-2</c:v>
                </c:pt>
                <c:pt idx="3483">
                  <c:v>6.5157848163682364E-2</c:v>
                </c:pt>
                <c:pt idx="3484">
                  <c:v>6.5069387334739937E-2</c:v>
                </c:pt>
                <c:pt idx="3485">
                  <c:v>6.4981344472674396E-2</c:v>
                </c:pt>
                <c:pt idx="3486">
                  <c:v>6.4884611236472767E-2</c:v>
                </c:pt>
                <c:pt idx="3487">
                  <c:v>6.4776217409251935E-2</c:v>
                </c:pt>
                <c:pt idx="3488">
                  <c:v>6.4661456057231004E-2</c:v>
                </c:pt>
                <c:pt idx="3489">
                  <c:v>6.4549877057122063E-2</c:v>
                </c:pt>
                <c:pt idx="3490">
                  <c:v>6.4453461791791178E-2</c:v>
                </c:pt>
                <c:pt idx="3491">
                  <c:v>6.4382096321140836E-2</c:v>
                </c:pt>
                <c:pt idx="3492">
                  <c:v>6.4341936209945161E-2</c:v>
                </c:pt>
                <c:pt idx="3493">
                  <c:v>6.4335191450529516E-2</c:v>
                </c:pt>
                <c:pt idx="3494">
                  <c:v>6.4360307335874778E-2</c:v>
                </c:pt>
                <c:pt idx="3495">
                  <c:v>6.4412451841849017E-2</c:v>
                </c:pt>
                <c:pt idx="3496">
                  <c:v>6.4483200866043699E-2</c:v>
                </c:pt>
                <c:pt idx="3497">
                  <c:v>6.4560842763792758E-2</c:v>
                </c:pt>
                <c:pt idx="3498">
                  <c:v>6.4628729758380576E-2</c:v>
                </c:pt>
                <c:pt idx="3499">
                  <c:v>6.4666740453423188E-2</c:v>
                </c:pt>
                <c:pt idx="3500">
                  <c:v>6.4657415091763204E-2</c:v>
                </c:pt>
                <c:pt idx="3501">
                  <c:v>6.4587792053288073E-2</c:v>
                </c:pt>
                <c:pt idx="3502">
                  <c:v>6.4456790691421573E-2</c:v>
                </c:pt>
                <c:pt idx="3503">
                  <c:v>6.4277776489909455E-2</c:v>
                </c:pt>
                <c:pt idx="3504">
                  <c:v>6.407932295595048E-2</c:v>
                </c:pt>
                <c:pt idx="3505">
                  <c:v>6.3897228263890382E-2</c:v>
                </c:pt>
                <c:pt idx="3506">
                  <c:v>6.3766922473321774E-2</c:v>
                </c:pt>
                <c:pt idx="3507">
                  <c:v>6.3712861478448179E-2</c:v>
                </c:pt>
                <c:pt idx="3508">
                  <c:v>6.3739625261032107E-2</c:v>
                </c:pt>
                <c:pt idx="3509">
                  <c:v>6.3829677116433781E-2</c:v>
                </c:pt>
                <c:pt idx="3510">
                  <c:v>6.3944484853049322E-2</c:v>
                </c:pt>
                <c:pt idx="3511">
                  <c:v>6.4039057803286392E-2</c:v>
                </c:pt>
                <c:pt idx="3512">
                  <c:v>6.407076408134188E-2</c:v>
                </c:pt>
                <c:pt idx="3513">
                  <c:v>6.4012807643539171E-2</c:v>
                </c:pt>
                <c:pt idx="3514">
                  <c:v>6.3863628676415207E-2</c:v>
                </c:pt>
                <c:pt idx="3515">
                  <c:v>6.3648262983881321E-2</c:v>
                </c:pt>
                <c:pt idx="3516">
                  <c:v>6.3411749683019381E-2</c:v>
                </c:pt>
                <c:pt idx="3517">
                  <c:v>6.3203467776848987E-2</c:v>
                </c:pt>
                <c:pt idx="3518">
                  <c:v>6.3067529731899497E-2</c:v>
                </c:pt>
                <c:pt idx="3519">
                  <c:v>6.3027181314491421E-2</c:v>
                </c:pt>
                <c:pt idx="3520">
                  <c:v>6.3080670321765064E-2</c:v>
                </c:pt>
                <c:pt idx="3521">
                  <c:v>6.3201963021333907E-2</c:v>
                </c:pt>
                <c:pt idx="3522">
                  <c:v>6.3349143941012376E-2</c:v>
                </c:pt>
                <c:pt idx="3523">
                  <c:v>6.3479457279888962E-2</c:v>
                </c:pt>
                <c:pt idx="3524">
                  <c:v>6.3556654160844384E-2</c:v>
                </c:pt>
                <c:pt idx="3525">
                  <c:v>6.3560241957149322E-2</c:v>
                </c:pt>
                <c:pt idx="3526">
                  <c:v>6.3484018733620362E-2</c:v>
                </c:pt>
                <c:pt idx="3527">
                  <c:v>6.3331789491391677E-2</c:v>
                </c:pt>
                <c:pt idx="3528">
                  <c:v>6.3109607567910342E-2</c:v>
                </c:pt>
                <c:pt idx="3529">
                  <c:v>6.2823372926089249E-2</c:v>
                </c:pt>
                <c:pt idx="3530">
                  <c:v>6.2479221164918393E-2</c:v>
                </c:pt>
                <c:pt idx="3531">
                  <c:v>6.2085765548795697E-2</c:v>
                </c:pt>
                <c:pt idx="3532">
                  <c:v>6.1662014939466721E-2</c:v>
                </c:pt>
                <c:pt idx="3533">
                  <c:v>6.1241981738813962E-2</c:v>
                </c:pt>
                <c:pt idx="3534">
                  <c:v>6.0871038372523785E-2</c:v>
                </c:pt>
                <c:pt idx="3535">
                  <c:v>6.0598152764831888E-2</c:v>
                </c:pt>
                <c:pt idx="3536">
                  <c:v>6.0465226604723483E-2</c:v>
                </c:pt>
                <c:pt idx="3537">
                  <c:v>6.0491571078765523E-2</c:v>
                </c:pt>
                <c:pt idx="3538">
                  <c:v>6.0664983102071642E-2</c:v>
                </c:pt>
                <c:pt idx="3539">
                  <c:v>6.0939803897286655E-2</c:v>
                </c:pt>
                <c:pt idx="3540">
                  <c:v>6.1253348891211985E-2</c:v>
                </c:pt>
                <c:pt idx="3541">
                  <c:v>6.1535816828213248E-2</c:v>
                </c:pt>
                <c:pt idx="3542">
                  <c:v>6.1732890685029247E-2</c:v>
                </c:pt>
                <c:pt idx="3543">
                  <c:v>6.1819968573326341E-2</c:v>
                </c:pt>
                <c:pt idx="3544">
                  <c:v>6.180880715924892E-2</c:v>
                </c:pt>
                <c:pt idx="3545">
                  <c:v>6.1738271892336556E-2</c:v>
                </c:pt>
                <c:pt idx="3546">
                  <c:v>6.1657472582301649E-2</c:v>
                </c:pt>
                <c:pt idx="3547">
                  <c:v>6.1609097220789062E-2</c:v>
                </c:pt>
                <c:pt idx="3548">
                  <c:v>6.1616902178914641E-2</c:v>
                </c:pt>
                <c:pt idx="3549">
                  <c:v>6.1682786906244021E-2</c:v>
                </c:pt>
                <c:pt idx="3550">
                  <c:v>6.1791514151385903E-2</c:v>
                </c:pt>
                <c:pt idx="3551">
                  <c:v>6.1917874849874606E-2</c:v>
                </c:pt>
                <c:pt idx="3552">
                  <c:v>6.2035003103353699E-2</c:v>
                </c:pt>
                <c:pt idx="3553">
                  <c:v>6.211631415819336E-2</c:v>
                </c:pt>
                <c:pt idx="3554">
                  <c:v>6.2140904701026907E-2</c:v>
                </c:pt>
                <c:pt idx="3555">
                  <c:v>6.2097463823081407E-2</c:v>
                </c:pt>
                <c:pt idx="3556">
                  <c:v>6.1989454377050342E-2</c:v>
                </c:pt>
                <c:pt idx="3557">
                  <c:v>6.1834395015714368E-2</c:v>
                </c:pt>
                <c:pt idx="3558">
                  <c:v>6.1663161561406783E-2</c:v>
                </c:pt>
                <c:pt idx="3559">
                  <c:v>6.1516947585861299E-2</c:v>
                </c:pt>
                <c:pt idx="3560">
                  <c:v>6.1434073706171217E-2</c:v>
                </c:pt>
                <c:pt idx="3561">
                  <c:v>6.1442757089088813E-2</c:v>
                </c:pt>
                <c:pt idx="3562">
                  <c:v>6.1553893273168576E-2</c:v>
                </c:pt>
                <c:pt idx="3563">
                  <c:v>6.1759488613455656E-2</c:v>
                </c:pt>
                <c:pt idx="3564">
                  <c:v>6.2035400351630861E-2</c:v>
                </c:pt>
                <c:pt idx="3565">
                  <c:v>6.2350400172663641E-2</c:v>
                </c:pt>
                <c:pt idx="3566">
                  <c:v>6.267557438082566E-2</c:v>
                </c:pt>
                <c:pt idx="3567">
                  <c:v>6.2987854063509208E-2</c:v>
                </c:pt>
                <c:pt idx="3568">
                  <c:v>6.3271674081495421E-2</c:v>
                </c:pt>
                <c:pt idx="3569">
                  <c:v>6.3516481724972762E-2</c:v>
                </c:pt>
                <c:pt idx="3570">
                  <c:v>6.3713747670012089E-2</c:v>
                </c:pt>
                <c:pt idx="3571">
                  <c:v>6.3852591912095413E-2</c:v>
                </c:pt>
                <c:pt idx="3572">
                  <c:v>6.3922185840514179E-2</c:v>
                </c:pt>
                <c:pt idx="3573">
                  <c:v>6.391371872215218E-2</c:v>
                </c:pt>
                <c:pt idx="3574">
                  <c:v>6.3826397341304741E-2</c:v>
                </c:pt>
                <c:pt idx="3575">
                  <c:v>6.3670193494234584E-2</c:v>
                </c:pt>
                <c:pt idx="3576">
                  <c:v>6.3467588867495872E-2</c:v>
                </c:pt>
                <c:pt idx="3577">
                  <c:v>6.3253703048837651E-2</c:v>
                </c:pt>
                <c:pt idx="3578">
                  <c:v>6.3062485974717364E-2</c:v>
                </c:pt>
                <c:pt idx="3579">
                  <c:v>6.2924380580631489E-2</c:v>
                </c:pt>
                <c:pt idx="3580">
                  <c:v>6.2857113237933249E-2</c:v>
                </c:pt>
                <c:pt idx="3581">
                  <c:v>6.2861093264069245E-2</c:v>
                </c:pt>
                <c:pt idx="3582">
                  <c:v>6.2924645955672986E-2</c:v>
                </c:pt>
                <c:pt idx="3583">
                  <c:v>6.3026296522779302E-2</c:v>
                </c:pt>
                <c:pt idx="3584">
                  <c:v>6.3143547131408184E-2</c:v>
                </c:pt>
                <c:pt idx="3585">
                  <c:v>6.3255030932210687E-2</c:v>
                </c:pt>
                <c:pt idx="3586">
                  <c:v>6.3346399058424485E-2</c:v>
                </c:pt>
                <c:pt idx="3587">
                  <c:v>6.3409535747548873E-2</c:v>
                </c:pt>
                <c:pt idx="3588">
                  <c:v>6.3442923092675907E-2</c:v>
                </c:pt>
                <c:pt idx="3589">
                  <c:v>6.3450805360328932E-2</c:v>
                </c:pt>
                <c:pt idx="3590">
                  <c:v>6.3441417507262232E-2</c:v>
                </c:pt>
                <c:pt idx="3591">
                  <c:v>6.3426583341804676E-2</c:v>
                </c:pt>
                <c:pt idx="3592">
                  <c:v>6.341670893942869E-2</c:v>
                </c:pt>
                <c:pt idx="3593">
                  <c:v>6.3417638806310184E-2</c:v>
                </c:pt>
                <c:pt idx="3594">
                  <c:v>6.3428930205883527E-2</c:v>
                </c:pt>
                <c:pt idx="3595">
                  <c:v>6.3441816044069566E-2</c:v>
                </c:pt>
                <c:pt idx="3596">
                  <c:v>6.3441506070965492E-2</c:v>
                </c:pt>
                <c:pt idx="3597">
                  <c:v>6.3413033770763738E-2</c:v>
                </c:pt>
                <c:pt idx="3598">
                  <c:v>6.3347904314469627E-2</c:v>
                </c:pt>
                <c:pt idx="3599">
                  <c:v>6.3247904672347144E-2</c:v>
                </c:pt>
                <c:pt idx="3600">
                  <c:v>6.3127351389552111E-2</c:v>
                </c:pt>
                <c:pt idx="3601">
                  <c:v>6.3009043444678225E-2</c:v>
                </c:pt>
                <c:pt idx="3602">
                  <c:v>6.291712705895619E-2</c:v>
                </c:pt>
                <c:pt idx="3603">
                  <c:v>6.2869451437680246E-2</c:v>
                </c:pt>
                <c:pt idx="3604">
                  <c:v>6.2872060635932814E-2</c:v>
                </c:pt>
                <c:pt idx="3605">
                  <c:v>6.291712705895619E-2</c:v>
                </c:pt>
                <c:pt idx="3606">
                  <c:v>6.2989977378688E-2</c:v>
                </c:pt>
                <c:pt idx="3607">
                  <c:v>6.3076776772205856E-2</c:v>
                </c:pt>
                <c:pt idx="3608">
                  <c:v>6.317049712250139E-2</c:v>
                </c:pt>
                <c:pt idx="3609">
                  <c:v>6.3275879233444743E-2</c:v>
                </c:pt>
                <c:pt idx="3610">
                  <c:v>6.3406657648310161E-2</c:v>
                </c:pt>
                <c:pt idx="3611">
                  <c:v>6.3577206876900771E-2</c:v>
                </c:pt>
                <c:pt idx="3612">
                  <c:v>6.379453162641574E-2</c:v>
                </c:pt>
                <c:pt idx="3613">
                  <c:v>6.4051917413259052E-2</c:v>
                </c:pt>
                <c:pt idx="3614">
                  <c:v>6.4325030135769234E-2</c:v>
                </c:pt>
                <c:pt idx="3615">
                  <c:v>6.457962273453749E-2</c:v>
                </c:pt>
                <c:pt idx="3616">
                  <c:v>6.4781725295568748E-2</c:v>
                </c:pt>
                <c:pt idx="3617">
                  <c:v>6.4903760662770982E-2</c:v>
                </c:pt>
                <c:pt idx="3618">
                  <c:v>6.4935796741673102E-2</c:v>
                </c:pt>
                <c:pt idx="3619">
                  <c:v>6.4884788953484762E-2</c:v>
                </c:pt>
                <c:pt idx="3620">
                  <c:v>6.4771820034033312E-2</c:v>
                </c:pt>
                <c:pt idx="3621">
                  <c:v>6.462286859211025E-2</c:v>
                </c:pt>
                <c:pt idx="3622">
                  <c:v>6.4462116983904416E-2</c:v>
                </c:pt>
                <c:pt idx="3623">
                  <c:v>6.4308080349377017E-2</c:v>
                </c:pt>
                <c:pt idx="3624">
                  <c:v>6.4173614780516142E-2</c:v>
                </c:pt>
                <c:pt idx="3625">
                  <c:v>6.4067748559487214E-2</c:v>
                </c:pt>
                <c:pt idx="3626">
                  <c:v>6.3998397335160828E-2</c:v>
                </c:pt>
                <c:pt idx="3627">
                  <c:v>6.3972282640880007E-2</c:v>
                </c:pt>
                <c:pt idx="3628">
                  <c:v>6.3995116285620324E-2</c:v>
                </c:pt>
                <c:pt idx="3629">
                  <c:v>6.4066373843237046E-2</c:v>
                </c:pt>
                <c:pt idx="3630">
                  <c:v>6.417938117250449E-2</c:v>
                </c:pt>
                <c:pt idx="3631">
                  <c:v>6.4319217438156662E-2</c:v>
                </c:pt>
                <c:pt idx="3632">
                  <c:v>6.4468331074363061E-2</c:v>
                </c:pt>
                <c:pt idx="3633">
                  <c:v>6.4609370449431991E-2</c:v>
                </c:pt>
                <c:pt idx="3634">
                  <c:v>6.4730291463943435E-2</c:v>
                </c:pt>
                <c:pt idx="3635">
                  <c:v>6.482610186369514E-2</c:v>
                </c:pt>
                <c:pt idx="3636">
                  <c:v>6.4897318186124153E-2</c:v>
                </c:pt>
                <c:pt idx="3637">
                  <c:v>6.4946949939517051E-2</c:v>
                </c:pt>
                <c:pt idx="3638">
                  <c:v>6.4976811703944259E-2</c:v>
                </c:pt>
                <c:pt idx="3639">
                  <c:v>6.4988543673189902E-2</c:v>
                </c:pt>
                <c:pt idx="3640">
                  <c:v>6.4983833071701913E-2</c:v>
                </c:pt>
                <c:pt idx="3641">
                  <c:v>6.4968946129305316E-2</c:v>
                </c:pt>
                <c:pt idx="3642">
                  <c:v>6.4956059337510086E-2</c:v>
                </c:pt>
                <c:pt idx="3643">
                  <c:v>6.4963035932493363E-2</c:v>
                </c:pt>
                <c:pt idx="3644">
                  <c:v>6.5007742124689571E-2</c:v>
                </c:pt>
                <c:pt idx="3645">
                  <c:v>6.5098768556333619E-2</c:v>
                </c:pt>
                <c:pt idx="3646">
                  <c:v>6.523120874827365E-2</c:v>
                </c:pt>
                <c:pt idx="3647">
                  <c:v>6.5383171265133877E-2</c:v>
                </c:pt>
                <c:pt idx="3648">
                  <c:v>6.5522327863296426E-2</c:v>
                </c:pt>
                <c:pt idx="3649">
                  <c:v>6.5612127111320417E-2</c:v>
                </c:pt>
                <c:pt idx="3650">
                  <c:v>6.5625611951676766E-2</c:v>
                </c:pt>
                <c:pt idx="3651">
                  <c:v>6.5553831134242346E-2</c:v>
                </c:pt>
                <c:pt idx="3652">
                  <c:v>6.5407013348008525E-2</c:v>
                </c:pt>
                <c:pt idx="3653">
                  <c:v>6.5210488685030044E-2</c:v>
                </c:pt>
                <c:pt idx="3654">
                  <c:v>6.4996587365540981E-2</c:v>
                </c:pt>
                <c:pt idx="3655">
                  <c:v>6.4795628577380804E-2</c:v>
                </c:pt>
                <c:pt idx="3656">
                  <c:v>6.4630861111181714E-2</c:v>
                </c:pt>
                <c:pt idx="3657">
                  <c:v>6.4514540064365467E-2</c:v>
                </c:pt>
                <c:pt idx="3658">
                  <c:v>6.4453639332460677E-2</c:v>
                </c:pt>
                <c:pt idx="3659">
                  <c:v>6.4449644684952567E-2</c:v>
                </c:pt>
                <c:pt idx="3660">
                  <c:v>6.4503131624160936E-2</c:v>
                </c:pt>
                <c:pt idx="3661">
                  <c:v>6.4609503652737932E-2</c:v>
                </c:pt>
                <c:pt idx="3662">
                  <c:v>6.4758805840986533E-2</c:v>
                </c:pt>
                <c:pt idx="3663">
                  <c:v>6.4932508602556116E-2</c:v>
                </c:pt>
                <c:pt idx="3664">
                  <c:v>6.5103302598123192E-2</c:v>
                </c:pt>
                <c:pt idx="3665">
                  <c:v>6.5245482156570278E-2</c:v>
                </c:pt>
                <c:pt idx="3666">
                  <c:v>6.533695871617945E-2</c:v>
                </c:pt>
                <c:pt idx="3667">
                  <c:v>6.5369604992557229E-2</c:v>
                </c:pt>
                <c:pt idx="3668">
                  <c:v>6.5350924261574905E-2</c:v>
                </c:pt>
                <c:pt idx="3669">
                  <c:v>6.5300445829391818E-2</c:v>
                </c:pt>
                <c:pt idx="3670">
                  <c:v>6.524205827442936E-2</c:v>
                </c:pt>
                <c:pt idx="3671">
                  <c:v>6.5193015236960916E-2</c:v>
                </c:pt>
                <c:pt idx="3672">
                  <c:v>6.5161715957776922E-2</c:v>
                </c:pt>
                <c:pt idx="3673">
                  <c:v>6.5143577635203676E-2</c:v>
                </c:pt>
                <c:pt idx="3674">
                  <c:v>6.5129040850004982E-2</c:v>
                </c:pt>
                <c:pt idx="3675">
                  <c:v>6.51088590864351E-2</c:v>
                </c:pt>
                <c:pt idx="3676">
                  <c:v>6.5082055242504044E-2</c:v>
                </c:pt>
                <c:pt idx="3677">
                  <c:v>6.5055164159354251E-2</c:v>
                </c:pt>
                <c:pt idx="3678">
                  <c:v>6.5040630333196792E-2</c:v>
                </c:pt>
                <c:pt idx="3679">
                  <c:v>6.5048763882398053E-2</c:v>
                </c:pt>
                <c:pt idx="3680">
                  <c:v>6.5081655197661237E-2</c:v>
                </c:pt>
                <c:pt idx="3681">
                  <c:v>6.5129974390397083E-2</c:v>
                </c:pt>
                <c:pt idx="3682">
                  <c:v>6.5176698427865942E-2</c:v>
                </c:pt>
                <c:pt idx="3683">
                  <c:v>6.520315241892255E-2</c:v>
                </c:pt>
                <c:pt idx="3684">
                  <c:v>6.5194971516808586E-2</c:v>
                </c:pt>
                <c:pt idx="3685">
                  <c:v>6.5148912357322841E-2</c:v>
                </c:pt>
                <c:pt idx="3686">
                  <c:v>6.5071254161090775E-2</c:v>
                </c:pt>
                <c:pt idx="3687">
                  <c:v>6.497476752960335E-2</c:v>
                </c:pt>
                <c:pt idx="3688">
                  <c:v>6.4871860230659328E-2</c:v>
                </c:pt>
                <c:pt idx="3689">
                  <c:v>6.4771908869455663E-2</c:v>
                </c:pt>
                <c:pt idx="3690">
                  <c:v>6.4678863722945235E-2</c:v>
                </c:pt>
                <c:pt idx="3691">
                  <c:v>6.4593697145677587E-2</c:v>
                </c:pt>
                <c:pt idx="3692">
                  <c:v>6.4518668484278285E-2</c:v>
                </c:pt>
                <c:pt idx="3693">
                  <c:v>6.445954260104797E-2</c:v>
                </c:pt>
                <c:pt idx="3694">
                  <c:v>6.4426254542000072E-2</c:v>
                </c:pt>
                <c:pt idx="3695">
                  <c:v>6.4429405702255027E-2</c:v>
                </c:pt>
                <c:pt idx="3696">
                  <c:v>6.4476054425004536E-2</c:v>
                </c:pt>
                <c:pt idx="3697">
                  <c:v>6.45658151592719E-2</c:v>
                </c:pt>
                <c:pt idx="3698">
                  <c:v>6.4688189545176134E-2</c:v>
                </c:pt>
                <c:pt idx="3699">
                  <c:v>6.482636840332906E-2</c:v>
                </c:pt>
                <c:pt idx="3700">
                  <c:v>6.4961702816510203E-2</c:v>
                </c:pt>
                <c:pt idx="3701">
                  <c:v>6.507827705590602E-2</c:v>
                </c:pt>
                <c:pt idx="3702">
                  <c:v>6.5168651398965383E-2</c:v>
                </c:pt>
                <c:pt idx="3703">
                  <c:v>6.5233298594940703E-2</c:v>
                </c:pt>
                <c:pt idx="3704">
                  <c:v>6.5280611857253812E-2</c:v>
                </c:pt>
                <c:pt idx="3705">
                  <c:v>6.5322459930817367E-2</c:v>
                </c:pt>
                <c:pt idx="3706">
                  <c:v>6.5369738429240265E-2</c:v>
                </c:pt>
                <c:pt idx="3707">
                  <c:v>6.5429210792004977E-2</c:v>
                </c:pt>
                <c:pt idx="3708">
                  <c:v>6.5502483755579599E-2</c:v>
                </c:pt>
                <c:pt idx="3709">
                  <c:v>6.5583645656337064E-2</c:v>
                </c:pt>
                <c:pt idx="3710">
                  <c:v>6.5661796117149784E-2</c:v>
                </c:pt>
                <c:pt idx="3711">
                  <c:v>6.5723311666661621E-2</c:v>
                </c:pt>
                <c:pt idx="3712">
                  <c:v>6.575496307576284E-2</c:v>
                </c:pt>
                <c:pt idx="3713">
                  <c:v>6.5747929229943936E-2</c:v>
                </c:pt>
                <c:pt idx="3714">
                  <c:v>6.5700832108997631E-2</c:v>
                </c:pt>
                <c:pt idx="3715">
                  <c:v>6.5622318585686845E-2</c:v>
                </c:pt>
                <c:pt idx="3716">
                  <c:v>6.5530559429650304E-2</c:v>
                </c:pt>
                <c:pt idx="3717">
                  <c:v>6.5447761430079077E-2</c:v>
                </c:pt>
                <c:pt idx="3718">
                  <c:v>6.5395003179972877E-2</c:v>
                </c:pt>
                <c:pt idx="3719">
                  <c:v>6.5386729701867152E-2</c:v>
                </c:pt>
                <c:pt idx="3720">
                  <c:v>6.5424539892906142E-2</c:v>
                </c:pt>
                <c:pt idx="3721">
                  <c:v>6.5495453997701347E-2</c:v>
                </c:pt>
                <c:pt idx="3722">
                  <c:v>6.5574256086046001E-2</c:v>
                </c:pt>
                <c:pt idx="3723">
                  <c:v>6.5631397655107782E-2</c:v>
                </c:pt>
                <c:pt idx="3724">
                  <c:v>6.5638830171853402E-2</c:v>
                </c:pt>
                <c:pt idx="3725">
                  <c:v>6.5577949589474438E-2</c:v>
                </c:pt>
                <c:pt idx="3726">
                  <c:v>6.5444914278276978E-2</c:v>
                </c:pt>
                <c:pt idx="3727">
                  <c:v>6.525104046427771E-2</c:v>
                </c:pt>
                <c:pt idx="3728">
                  <c:v>6.5021119325226417E-2</c:v>
                </c:pt>
                <c:pt idx="3729">
                  <c:v>6.4786522543792302E-2</c:v>
                </c:pt>
                <c:pt idx="3730">
                  <c:v>6.4581043474585986E-2</c:v>
                </c:pt>
                <c:pt idx="3731">
                  <c:v>6.443477604213671E-2</c:v>
                </c:pt>
                <c:pt idx="3732">
                  <c:v>6.4367229990712593E-2</c:v>
                </c:pt>
                <c:pt idx="3733">
                  <c:v>6.4387155427251763E-2</c:v>
                </c:pt>
                <c:pt idx="3734">
                  <c:v>6.4489903535626614E-2</c:v>
                </c:pt>
                <c:pt idx="3735">
                  <c:v>6.4661056399630212E-2</c:v>
                </c:pt>
                <c:pt idx="3736">
                  <c:v>6.4876391904128472E-2</c:v>
                </c:pt>
                <c:pt idx="3737">
                  <c:v>6.5109481417553072E-2</c:v>
                </c:pt>
                <c:pt idx="3738">
                  <c:v>6.5336825289567468E-2</c:v>
                </c:pt>
                <c:pt idx="3739">
                  <c:v>6.5540704493630086E-2</c:v>
                </c:pt>
                <c:pt idx="3740">
                  <c:v>6.5712272055320098E-2</c:v>
                </c:pt>
                <c:pt idx="3741">
                  <c:v>6.5851979443759145E-2</c:v>
                </c:pt>
                <c:pt idx="3742">
                  <c:v>6.5965007021655364E-2</c:v>
                </c:pt>
                <c:pt idx="3743">
                  <c:v>6.6057258968985233E-2</c:v>
                </c:pt>
                <c:pt idx="3744">
                  <c:v>6.6132509374477622E-2</c:v>
                </c:pt>
                <c:pt idx="3745">
                  <c:v>6.6188922314301568E-2</c:v>
                </c:pt>
                <c:pt idx="3746">
                  <c:v>6.6221097904273496E-2</c:v>
                </c:pt>
                <c:pt idx="3747">
                  <c:v>6.6223237086178E-2</c:v>
                </c:pt>
                <c:pt idx="3748">
                  <c:v>6.6190615706976763E-2</c:v>
                </c:pt>
                <c:pt idx="3749">
                  <c:v>6.6123820828817792E-2</c:v>
                </c:pt>
                <c:pt idx="3750">
                  <c:v>6.6028659214932006E-2</c:v>
                </c:pt>
                <c:pt idx="3751">
                  <c:v>6.5914590771954107E-2</c:v>
                </c:pt>
                <c:pt idx="3752">
                  <c:v>6.5790668277822706E-2</c:v>
                </c:pt>
                <c:pt idx="3753">
                  <c:v>6.5665801929671253E-2</c:v>
                </c:pt>
                <c:pt idx="3754">
                  <c:v>6.5545287648492379E-2</c:v>
                </c:pt>
                <c:pt idx="3755">
                  <c:v>6.543259166459775E-2</c:v>
                </c:pt>
                <c:pt idx="3756">
                  <c:v>6.5330954559227161E-2</c:v>
                </c:pt>
                <c:pt idx="3757">
                  <c:v>6.5244503901775552E-2</c:v>
                </c:pt>
                <c:pt idx="3758">
                  <c:v>6.5179810578473607E-2</c:v>
                </c:pt>
                <c:pt idx="3759">
                  <c:v>6.5144200016074294E-2</c:v>
                </c:pt>
                <c:pt idx="3760">
                  <c:v>6.5143399812261527E-2</c:v>
                </c:pt>
                <c:pt idx="3761">
                  <c:v>6.5179454902989653E-2</c:v>
                </c:pt>
                <c:pt idx="3762">
                  <c:v>6.5248950532234284E-2</c:v>
                </c:pt>
                <c:pt idx="3763">
                  <c:v>6.5342562670893944E-2</c:v>
                </c:pt>
                <c:pt idx="3764">
                  <c:v>6.5447805916974133E-2</c:v>
                </c:pt>
                <c:pt idx="3765">
                  <c:v>6.5550849794602739E-2</c:v>
                </c:pt>
                <c:pt idx="3766">
                  <c:v>6.5639453262868408E-2</c:v>
                </c:pt>
                <c:pt idx="3767">
                  <c:v>6.5706129167303395E-2</c:v>
                </c:pt>
                <c:pt idx="3768">
                  <c:v>6.5748374406682075E-2</c:v>
                </c:pt>
                <c:pt idx="3769">
                  <c:v>6.5768318792729208E-2</c:v>
                </c:pt>
                <c:pt idx="3770">
                  <c:v>6.5772013946960695E-2</c:v>
                </c:pt>
                <c:pt idx="3771">
                  <c:v>6.5767027722156313E-2</c:v>
                </c:pt>
                <c:pt idx="3772">
                  <c:v>6.5762130592803614E-2</c:v>
                </c:pt>
                <c:pt idx="3773">
                  <c:v>6.576400039931235E-2</c:v>
                </c:pt>
                <c:pt idx="3774">
                  <c:v>6.5778157766963219E-2</c:v>
                </c:pt>
                <c:pt idx="3775">
                  <c:v>6.5807542455845358E-2</c:v>
                </c:pt>
                <c:pt idx="3776">
                  <c:v>6.5852558312279152E-2</c:v>
                </c:pt>
                <c:pt idx="3777">
                  <c:v>6.5911206145052026E-2</c:v>
                </c:pt>
                <c:pt idx="3778">
                  <c:v>6.5979749981530722E-2</c:v>
                </c:pt>
                <c:pt idx="3779">
                  <c:v>6.6053784131998861E-2</c:v>
                </c:pt>
                <c:pt idx="3780">
                  <c:v>6.6128321028203152E-2</c:v>
                </c:pt>
                <c:pt idx="3781">
                  <c:v>6.62002859969269E-2</c:v>
                </c:pt>
                <c:pt idx="3782">
                  <c:v>6.6266825212119296E-2</c:v>
                </c:pt>
                <c:pt idx="3783">
                  <c:v>6.6326598865502018E-2</c:v>
                </c:pt>
                <c:pt idx="3784">
                  <c:v>6.6378445019764254E-2</c:v>
                </c:pt>
                <c:pt idx="3785">
                  <c:v>6.6421246165011383E-2</c:v>
                </c:pt>
                <c:pt idx="3786">
                  <c:v>6.6453082252329543E-2</c:v>
                </c:pt>
                <c:pt idx="3787">
                  <c:v>6.6471988820432204E-2</c:v>
                </c:pt>
                <c:pt idx="3788">
                  <c:v>6.6475823743613216E-2</c:v>
                </c:pt>
                <c:pt idx="3789">
                  <c:v>6.6463739391152521E-2</c:v>
                </c:pt>
                <c:pt idx="3790">
                  <c:v>6.6437253093675486E-2</c:v>
                </c:pt>
                <c:pt idx="3791">
                  <c:v>6.6400469248930005E-2</c:v>
                </c:pt>
                <c:pt idx="3792">
                  <c:v>6.636096909825967E-2</c:v>
                </c:pt>
                <c:pt idx="3793">
                  <c:v>6.6326732596545146E-2</c:v>
                </c:pt>
                <c:pt idx="3794">
                  <c:v>6.6307208300139753E-2</c:v>
                </c:pt>
                <c:pt idx="3795">
                  <c:v>6.6308500977562856E-2</c:v>
                </c:pt>
                <c:pt idx="3796">
                  <c:v>6.6333018002016353E-2</c:v>
                </c:pt>
                <c:pt idx="3797">
                  <c:v>6.637817752587033E-2</c:v>
                </c:pt>
                <c:pt idx="3798">
                  <c:v>6.6437609800755804E-2</c:v>
                </c:pt>
                <c:pt idx="3799">
                  <c:v>6.6504229984817143E-2</c:v>
                </c:pt>
                <c:pt idx="3800">
                  <c:v>6.6570548175402033E-2</c:v>
                </c:pt>
                <c:pt idx="3801">
                  <c:v>6.6633530842440003E-2</c:v>
                </c:pt>
                <c:pt idx="3802">
                  <c:v>6.6693310377083759E-2</c:v>
                </c:pt>
                <c:pt idx="3803">
                  <c:v>6.6752518071272748E-2</c:v>
                </c:pt>
                <c:pt idx="3804">
                  <c:v>6.6813831304499083E-2</c:v>
                </c:pt>
                <c:pt idx="3805">
                  <c:v>6.6876983166206216E-2</c:v>
                </c:pt>
                <c:pt idx="3806">
                  <c:v>6.6937733657514598E-2</c:v>
                </c:pt>
                <c:pt idx="3807">
                  <c:v>6.6987643799268082E-2</c:v>
                </c:pt>
                <c:pt idx="3808">
                  <c:v>6.7018048047459866E-2</c:v>
                </c:pt>
                <c:pt idx="3809">
                  <c:v>6.7022780765059464E-2</c:v>
                </c:pt>
                <c:pt idx="3810">
                  <c:v>6.7002019698328141E-2</c:v>
                </c:pt>
                <c:pt idx="3811">
                  <c:v>6.6963089792708319E-2</c:v>
                </c:pt>
                <c:pt idx="3812">
                  <c:v>6.6919922750547978E-2</c:v>
                </c:pt>
                <c:pt idx="3813">
                  <c:v>6.6886579482470954E-2</c:v>
                </c:pt>
                <c:pt idx="3814">
                  <c:v>6.6875019295061622E-2</c:v>
                </c:pt>
                <c:pt idx="3815">
                  <c:v>6.6890016354284765E-2</c:v>
                </c:pt>
                <c:pt idx="3816">
                  <c:v>6.6928761154433858E-2</c:v>
                </c:pt>
                <c:pt idx="3817">
                  <c:v>6.6981795355393114E-2</c:v>
                </c:pt>
                <c:pt idx="3818">
                  <c:v>6.7037738277676173E-2</c:v>
                </c:pt>
                <c:pt idx="3819">
                  <c:v>6.708748129344394E-2</c:v>
                </c:pt>
                <c:pt idx="3820">
                  <c:v>6.7126288374026954E-2</c:v>
                </c:pt>
                <c:pt idx="3821">
                  <c:v>6.7154960504465511E-2</c:v>
                </c:pt>
                <c:pt idx="3822">
                  <c:v>6.7177292135403743E-2</c:v>
                </c:pt>
                <c:pt idx="3823">
                  <c:v>6.7197748917060374E-2</c:v>
                </c:pt>
                <c:pt idx="3824">
                  <c:v>6.7218787354772769E-2</c:v>
                </c:pt>
                <c:pt idx="3825">
                  <c:v>6.7239380103505442E-2</c:v>
                </c:pt>
                <c:pt idx="3826">
                  <c:v>6.7256802063388854E-2</c:v>
                </c:pt>
                <c:pt idx="3827">
                  <c:v>6.7268149048982206E-2</c:v>
                </c:pt>
                <c:pt idx="3828">
                  <c:v>6.727248242485856E-2</c:v>
                </c:pt>
                <c:pt idx="3829">
                  <c:v>6.7271946334777566E-2</c:v>
                </c:pt>
                <c:pt idx="3830">
                  <c:v>6.7271097526836077E-2</c:v>
                </c:pt>
                <c:pt idx="3831">
                  <c:v>6.7274135373440569E-2</c:v>
                </c:pt>
                <c:pt idx="3832">
                  <c:v>6.7284142547842152E-2</c:v>
                </c:pt>
                <c:pt idx="3833">
                  <c:v>6.7300896146148814E-2</c:v>
                </c:pt>
                <c:pt idx="3834">
                  <c:v>6.7321939581315438E-2</c:v>
                </c:pt>
                <c:pt idx="3835">
                  <c:v>6.734311808055865E-2</c:v>
                </c:pt>
                <c:pt idx="3836">
                  <c:v>6.7361750652236874E-2</c:v>
                </c:pt>
                <c:pt idx="3837">
                  <c:v>6.7376585789301668E-2</c:v>
                </c:pt>
                <c:pt idx="3838">
                  <c:v>6.7389053058412307E-2</c:v>
                </c:pt>
                <c:pt idx="3839">
                  <c:v>6.740125256065338E-2</c:v>
                </c:pt>
                <c:pt idx="3840">
                  <c:v>6.7415061201930249E-2</c:v>
                </c:pt>
                <c:pt idx="3841">
                  <c:v>6.7430345064378339E-2</c:v>
                </c:pt>
                <c:pt idx="3842">
                  <c:v>6.7445093160866387E-2</c:v>
                </c:pt>
                <c:pt idx="3843">
                  <c:v>6.7455729977679735E-2</c:v>
                </c:pt>
                <c:pt idx="3844">
                  <c:v>6.7458545649267843E-2</c:v>
                </c:pt>
                <c:pt idx="3845">
                  <c:v>6.7451394772988726E-2</c:v>
                </c:pt>
                <c:pt idx="3846">
                  <c:v>6.7434188459453426E-2</c:v>
                </c:pt>
                <c:pt idx="3847">
                  <c:v>6.7408491987735408E-2</c:v>
                </c:pt>
                <c:pt idx="3848">
                  <c:v>6.7376987953686795E-2</c:v>
                </c:pt>
                <c:pt idx="3849">
                  <c:v>6.734231381488659E-2</c:v>
                </c:pt>
                <c:pt idx="3850">
                  <c:v>6.7306257434107508E-2</c:v>
                </c:pt>
                <c:pt idx="3851">
                  <c:v>6.7270293394527114E-2</c:v>
                </c:pt>
                <c:pt idx="3852">
                  <c:v>6.7234779035889425E-2</c:v>
                </c:pt>
                <c:pt idx="3853">
                  <c:v>6.7200294915826631E-2</c:v>
                </c:pt>
                <c:pt idx="3854">
                  <c:v>6.7167421412922368E-2</c:v>
                </c:pt>
                <c:pt idx="3855">
                  <c:v>6.7136470783035807E-2</c:v>
                </c:pt>
                <c:pt idx="3856">
                  <c:v>6.7107487272487554E-2</c:v>
                </c:pt>
                <c:pt idx="3857">
                  <c:v>6.7080247215394906E-2</c:v>
                </c:pt>
                <c:pt idx="3858">
                  <c:v>6.7054259114208536E-2</c:v>
                </c:pt>
                <c:pt idx="3859">
                  <c:v>6.7028629760896019E-2</c:v>
                </c:pt>
                <c:pt idx="3860">
                  <c:v>6.700393949726352E-2</c:v>
                </c:pt>
                <c:pt idx="3861">
                  <c:v>6.6980857825913287E-2</c:v>
                </c:pt>
                <c:pt idx="3862">
                  <c:v>6.6960902321289206E-2</c:v>
                </c:pt>
                <c:pt idx="3863">
                  <c:v>6.6945947454695898E-2</c:v>
                </c:pt>
                <c:pt idx="3864">
                  <c:v>6.6936840862833524E-2</c:v>
                </c:pt>
                <c:pt idx="3865">
                  <c:v>6.6933403620446807E-2</c:v>
                </c:pt>
                <c:pt idx="3866">
                  <c:v>6.6935010639475101E-2</c:v>
                </c:pt>
                <c:pt idx="3867">
                  <c:v>6.6940679892983967E-2</c:v>
                </c:pt>
                <c:pt idx="3868">
                  <c:v>6.6950232975764801E-2</c:v>
                </c:pt>
                <c:pt idx="3869">
                  <c:v>6.6964607636494533E-2</c:v>
                </c:pt>
                <c:pt idx="3870">
                  <c:v>6.6986215164487162E-2</c:v>
                </c:pt>
                <c:pt idx="3871">
                  <c:v>6.7017556919341914E-2</c:v>
                </c:pt>
                <c:pt idx="3872">
                  <c:v>6.7060287143485386E-2</c:v>
                </c:pt>
                <c:pt idx="3873">
                  <c:v>6.711427522476715E-2</c:v>
                </c:pt>
                <c:pt idx="3874">
                  <c:v>6.7176309519490884E-2</c:v>
                </c:pt>
                <c:pt idx="3875">
                  <c:v>6.7241792333188999E-2</c:v>
                </c:pt>
                <c:pt idx="3876">
                  <c:v>6.7304827750847285E-2</c:v>
                </c:pt>
                <c:pt idx="3877">
                  <c:v>6.7359784587764315E-2</c:v>
                </c:pt>
                <c:pt idx="3878">
                  <c:v>6.740317412521285E-2</c:v>
                </c:pt>
                <c:pt idx="3879">
                  <c:v>6.7433428715869381E-2</c:v>
                </c:pt>
                <c:pt idx="3880">
                  <c:v>6.7451439465599894E-2</c:v>
                </c:pt>
                <c:pt idx="3881">
                  <c:v>6.7459528903964172E-2</c:v>
                </c:pt>
                <c:pt idx="3882">
                  <c:v>6.7460154612657253E-2</c:v>
                </c:pt>
                <c:pt idx="3883">
                  <c:v>6.7454389188101482E-2</c:v>
                </c:pt>
                <c:pt idx="3884">
                  <c:v>6.7442232884825037E-2</c:v>
                </c:pt>
                <c:pt idx="3885">
                  <c:v>6.7421362378300931E-2</c:v>
                </c:pt>
                <c:pt idx="3886">
                  <c:v>6.7388874313673963E-2</c:v>
                </c:pt>
                <c:pt idx="3887">
                  <c:v>6.7341732957272138E-2</c:v>
                </c:pt>
                <c:pt idx="3888">
                  <c:v>6.7278379459424553E-2</c:v>
                </c:pt>
                <c:pt idx="3889">
                  <c:v>6.7200071582004306E-2</c:v>
                </c:pt>
                <c:pt idx="3890">
                  <c:v>6.7110613289963317E-2</c:v>
                </c:pt>
                <c:pt idx="3891">
                  <c:v>6.7016753256347095E-2</c:v>
                </c:pt>
                <c:pt idx="3892">
                  <c:v>6.6926350662808221E-2</c:v>
                </c:pt>
                <c:pt idx="3893">
                  <c:v>6.6847838445133034E-2</c:v>
                </c:pt>
                <c:pt idx="3894">
                  <c:v>6.6787948388989993E-2</c:v>
                </c:pt>
                <c:pt idx="3895">
                  <c:v>6.6750153178159854E-2</c:v>
                </c:pt>
                <c:pt idx="3896">
                  <c:v>6.6734223950620175E-2</c:v>
                </c:pt>
                <c:pt idx="3897">
                  <c:v>6.6736454899685438E-2</c:v>
                </c:pt>
                <c:pt idx="3898">
                  <c:v>6.6750777865655142E-2</c:v>
                </c:pt>
                <c:pt idx="3899">
                  <c:v>6.6770054378596122E-2</c:v>
                </c:pt>
                <c:pt idx="3900">
                  <c:v>6.6788528506403655E-2</c:v>
                </c:pt>
                <c:pt idx="3901">
                  <c:v>6.6802719312150372E-2</c:v>
                </c:pt>
                <c:pt idx="3902">
                  <c:v>6.6811064436447742E-2</c:v>
                </c:pt>
                <c:pt idx="3903">
                  <c:v>6.6813831304499083E-2</c:v>
                </c:pt>
                <c:pt idx="3904">
                  <c:v>6.6812626375922834E-2</c:v>
                </c:pt>
                <c:pt idx="3905">
                  <c:v>6.6809323996220915E-2</c:v>
                </c:pt>
                <c:pt idx="3906">
                  <c:v>6.6805843136692078E-2</c:v>
                </c:pt>
                <c:pt idx="3907">
                  <c:v>6.6803254823333102E-2</c:v>
                </c:pt>
                <c:pt idx="3908">
                  <c:v>6.6802540808569566E-2</c:v>
                </c:pt>
                <c:pt idx="3909">
                  <c:v>6.6803879587214399E-2</c:v>
                </c:pt>
                <c:pt idx="3910">
                  <c:v>6.6806557156885049E-2</c:v>
                </c:pt>
                <c:pt idx="3911">
                  <c:v>6.6808163706611412E-2</c:v>
                </c:pt>
                <c:pt idx="3912">
                  <c:v>6.6805084491523392E-2</c:v>
                </c:pt>
                <c:pt idx="3913">
                  <c:v>6.6793437223230667E-2</c:v>
                </c:pt>
                <c:pt idx="3914">
                  <c:v>6.6769563530845233E-2</c:v>
                </c:pt>
                <c:pt idx="3915">
                  <c:v>6.673203763165475E-2</c:v>
                </c:pt>
                <c:pt idx="3916">
                  <c:v>6.6682067627406971E-2</c:v>
                </c:pt>
                <c:pt idx="3917">
                  <c:v>6.6623940115932145E-2</c:v>
                </c:pt>
                <c:pt idx="3918">
                  <c:v>6.656309969625257E-2</c:v>
                </c:pt>
                <c:pt idx="3919">
                  <c:v>6.6506236775419059E-2</c:v>
                </c:pt>
                <c:pt idx="3920">
                  <c:v>6.6458433084321478E-2</c:v>
                </c:pt>
                <c:pt idx="3921">
                  <c:v>6.6422182487210935E-2</c:v>
                </c:pt>
                <c:pt idx="3922">
                  <c:v>6.6398373778239261E-2</c:v>
                </c:pt>
                <c:pt idx="3923">
                  <c:v>6.6386113248117884E-2</c:v>
                </c:pt>
                <c:pt idx="3924">
                  <c:v>6.6384240761258095E-2</c:v>
                </c:pt>
                <c:pt idx="3925">
                  <c:v>6.6392221178040389E-2</c:v>
                </c:pt>
                <c:pt idx="3926">
                  <c:v>6.6409787528277697E-2</c:v>
                </c:pt>
                <c:pt idx="3927">
                  <c:v>6.6437431447179007E-2</c:v>
                </c:pt>
                <c:pt idx="3928">
                  <c:v>6.6474798121305689E-2</c:v>
                </c:pt>
                <c:pt idx="3929">
                  <c:v>6.6520418359978184E-2</c:v>
                </c:pt>
                <c:pt idx="3930">
                  <c:v>6.6571306410982356E-2</c:v>
                </c:pt>
                <c:pt idx="3931">
                  <c:v>6.6623895508396924E-2</c:v>
                </c:pt>
                <c:pt idx="3932">
                  <c:v>6.6674438784449175E-2</c:v>
                </c:pt>
                <c:pt idx="3933">
                  <c:v>6.6719589208922347E-2</c:v>
                </c:pt>
                <c:pt idx="3934">
                  <c:v>6.6757247896132077E-2</c:v>
                </c:pt>
                <c:pt idx="3935">
                  <c:v>6.6785717175390114E-2</c:v>
                </c:pt>
                <c:pt idx="3936">
                  <c:v>6.6803701083156641E-2</c:v>
                </c:pt>
                <c:pt idx="3937">
                  <c:v>6.681012727545893E-2</c:v>
                </c:pt>
                <c:pt idx="3938">
                  <c:v>6.6803165571423462E-2</c:v>
                </c:pt>
                <c:pt idx="3939">
                  <c:v>6.6781522524854753E-2</c:v>
                </c:pt>
                <c:pt idx="3940">
                  <c:v>6.6744575651064786E-2</c:v>
                </c:pt>
                <c:pt idx="3941">
                  <c:v>6.6692596543054317E-2</c:v>
                </c:pt>
                <c:pt idx="3942">
                  <c:v>6.6628311676630914E-2</c:v>
                </c:pt>
                <c:pt idx="3943">
                  <c:v>6.6555963548629304E-2</c:v>
                </c:pt>
                <c:pt idx="3944">
                  <c:v>6.6480595148801058E-2</c:v>
                </c:pt>
                <c:pt idx="3945">
                  <c:v>6.6408137866173E-2</c:v>
                </c:pt>
                <c:pt idx="3946">
                  <c:v>6.6343716773719807E-2</c:v>
                </c:pt>
                <c:pt idx="3947">
                  <c:v>6.629058213697242E-2</c:v>
                </c:pt>
                <c:pt idx="3948">
                  <c:v>6.625024516401129E-2</c:v>
                </c:pt>
                <c:pt idx="3949">
                  <c:v>6.6222301192798316E-2</c:v>
                </c:pt>
                <c:pt idx="3950">
                  <c:v>6.6205098940380458E-2</c:v>
                </c:pt>
                <c:pt idx="3951">
                  <c:v>6.6196854579071707E-2</c:v>
                </c:pt>
                <c:pt idx="3952">
                  <c:v>6.6195205725590622E-2</c:v>
                </c:pt>
                <c:pt idx="3953">
                  <c:v>6.6198859949850475E-2</c:v>
                </c:pt>
                <c:pt idx="3954">
                  <c:v>6.6206257619918552E-2</c:v>
                </c:pt>
                <c:pt idx="3955">
                  <c:v>6.6216997835075342E-2</c:v>
                </c:pt>
                <c:pt idx="3956">
                  <c:v>6.6230902574529626E-2</c:v>
                </c:pt>
                <c:pt idx="3957">
                  <c:v>6.6248596107813917E-2</c:v>
                </c:pt>
                <c:pt idx="3958">
                  <c:v>6.6270925751754917E-2</c:v>
                </c:pt>
                <c:pt idx="3959">
                  <c:v>6.6298649981160696E-2</c:v>
                </c:pt>
                <c:pt idx="3960">
                  <c:v>6.6331591519035948E-2</c:v>
                </c:pt>
                <c:pt idx="3961">
                  <c:v>6.6368993668775966E-2</c:v>
                </c:pt>
                <c:pt idx="3962">
                  <c:v>6.640782576864207E-2</c:v>
                </c:pt>
                <c:pt idx="3963">
                  <c:v>6.6444387290947982E-2</c:v>
                </c:pt>
                <c:pt idx="3964">
                  <c:v>6.6474441383679583E-2</c:v>
                </c:pt>
                <c:pt idx="3965">
                  <c:v>6.6493884011519733E-2</c:v>
                </c:pt>
                <c:pt idx="3966">
                  <c:v>6.6500082646958447E-2</c:v>
                </c:pt>
                <c:pt idx="3967">
                  <c:v>6.6492189435935878E-2</c:v>
                </c:pt>
                <c:pt idx="3968">
                  <c:v>6.6471542901329894E-2</c:v>
                </c:pt>
                <c:pt idx="3969">
                  <c:v>6.6441667364414869E-2</c:v>
                </c:pt>
                <c:pt idx="3970">
                  <c:v>6.6407290744824821E-2</c:v>
                </c:pt>
                <c:pt idx="3971">
                  <c:v>6.6374298882921734E-2</c:v>
                </c:pt>
                <c:pt idx="3972">
                  <c:v>6.6348085514616406E-2</c:v>
                </c:pt>
                <c:pt idx="3973">
                  <c:v>6.6332616803204625E-2</c:v>
                </c:pt>
                <c:pt idx="3974">
                  <c:v>6.6330254195497151E-2</c:v>
                </c:pt>
                <c:pt idx="3975">
                  <c:v>6.6340952899113959E-2</c:v>
                </c:pt>
                <c:pt idx="3976">
                  <c:v>6.6363019807731904E-2</c:v>
                </c:pt>
                <c:pt idx="3977">
                  <c:v>6.6392934518523961E-2</c:v>
                </c:pt>
                <c:pt idx="3978">
                  <c:v>6.6426016970613511E-2</c:v>
                </c:pt>
                <c:pt idx="3979">
                  <c:v>6.6457897998155657E-2</c:v>
                </c:pt>
                <c:pt idx="3980">
                  <c:v>6.6483761250335338E-2</c:v>
                </c:pt>
                <c:pt idx="3981">
                  <c:v>6.6499993457332096E-2</c:v>
                </c:pt>
                <c:pt idx="3982">
                  <c:v>6.6504319175313686E-2</c:v>
                </c:pt>
                <c:pt idx="3983">
                  <c:v>6.6496336698417757E-2</c:v>
                </c:pt>
                <c:pt idx="3984">
                  <c:v>6.647800877312765E-2</c:v>
                </c:pt>
                <c:pt idx="3985">
                  <c:v>6.6454152413453704E-2</c:v>
                </c:pt>
                <c:pt idx="3986">
                  <c:v>6.6430832416329688E-2</c:v>
                </c:pt>
                <c:pt idx="3987">
                  <c:v>6.6415583688061164E-2</c:v>
                </c:pt>
                <c:pt idx="3988">
                  <c:v>6.6413934003939856E-2</c:v>
                </c:pt>
                <c:pt idx="3989">
                  <c:v>6.6429093499217384E-2</c:v>
                </c:pt>
                <c:pt idx="3990">
                  <c:v>6.6460216709636033E-2</c:v>
                </c:pt>
                <c:pt idx="3991">
                  <c:v>6.6502446178733854E-2</c:v>
                </c:pt>
                <c:pt idx="3992">
                  <c:v>6.6548559919404726E-2</c:v>
                </c:pt>
                <c:pt idx="3993">
                  <c:v>6.6591021000743711E-2</c:v>
                </c:pt>
                <c:pt idx="3994">
                  <c:v>6.6623940115932145E-2</c:v>
                </c:pt>
                <c:pt idx="3995">
                  <c:v>6.6644504677697614E-2</c:v>
                </c:pt>
                <c:pt idx="3996">
                  <c:v>6.6653917415853636E-2</c:v>
                </c:pt>
                <c:pt idx="3997">
                  <c:v>6.6655300347178648E-2</c:v>
                </c:pt>
                <c:pt idx="3998">
                  <c:v>6.665280215186381E-2</c:v>
                </c:pt>
                <c:pt idx="3999">
                  <c:v>6.6649857868691209E-2</c:v>
                </c:pt>
                <c:pt idx="4000">
                  <c:v>6.6647895024331938E-2</c:v>
                </c:pt>
                <c:pt idx="4001">
                  <c:v>6.66474043146284E-2</c:v>
                </c:pt>
                <c:pt idx="4002">
                  <c:v>6.6647761194357946E-2</c:v>
                </c:pt>
                <c:pt idx="4003">
                  <c:v>6.6648831835305844E-2</c:v>
                </c:pt>
                <c:pt idx="4004">
                  <c:v>6.6650928514808083E-2</c:v>
                </c:pt>
                <c:pt idx="4005">
                  <c:v>6.6654943461253835E-2</c:v>
                </c:pt>
                <c:pt idx="4006">
                  <c:v>6.6661724343975826E-2</c:v>
                </c:pt>
                <c:pt idx="4007">
                  <c:v>6.6670869781124076E-2</c:v>
                </c:pt>
                <c:pt idx="4008">
                  <c:v>6.6681086131327894E-2</c:v>
                </c:pt>
                <c:pt idx="4009">
                  <c:v>6.6690410433638603E-2</c:v>
                </c:pt>
                <c:pt idx="4010">
                  <c:v>6.6697013409940775E-2</c:v>
                </c:pt>
                <c:pt idx="4011">
                  <c:v>6.6700671858950067E-2</c:v>
                </c:pt>
                <c:pt idx="4012">
                  <c:v>6.6703036482633593E-2</c:v>
                </c:pt>
                <c:pt idx="4013">
                  <c:v>6.6707453455698229E-2</c:v>
                </c:pt>
                <c:pt idx="4014">
                  <c:v>6.6716956792472859E-2</c:v>
                </c:pt>
                <c:pt idx="4015">
                  <c:v>6.6733242336661835E-2</c:v>
                </c:pt>
                <c:pt idx="4016">
                  <c:v>6.6755284566352213E-2</c:v>
                </c:pt>
                <c:pt idx="4017">
                  <c:v>6.6779291344267799E-2</c:v>
                </c:pt>
                <c:pt idx="4018">
                  <c:v>6.6800131017408726E-2</c:v>
                </c:pt>
                <c:pt idx="4019">
                  <c:v>6.6812358614470935E-2</c:v>
                </c:pt>
                <c:pt idx="4020">
                  <c:v>6.6813742050415847E-2</c:v>
                </c:pt>
                <c:pt idx="4021">
                  <c:v>6.6804415099827985E-2</c:v>
                </c:pt>
                <c:pt idx="4022">
                  <c:v>6.678826075980876E-2</c:v>
                </c:pt>
                <c:pt idx="4023">
                  <c:v>6.6770411359127035E-2</c:v>
                </c:pt>
                <c:pt idx="4024">
                  <c:v>6.6755953882325525E-2</c:v>
                </c:pt>
                <c:pt idx="4025">
                  <c:v>6.6748680704047658E-2</c:v>
                </c:pt>
                <c:pt idx="4026">
                  <c:v>6.6748591463352824E-2</c:v>
                </c:pt>
                <c:pt idx="4027">
                  <c:v>6.6753365866279168E-2</c:v>
                </c:pt>
                <c:pt idx="4028">
                  <c:v>6.675889888486225E-2</c:v>
                </c:pt>
                <c:pt idx="4029">
                  <c:v>6.6759880556812423E-2</c:v>
                </c:pt>
                <c:pt idx="4030">
                  <c:v>6.6751402554048822E-2</c:v>
                </c:pt>
                <c:pt idx="4031">
                  <c:v>6.673020827118209E-2</c:v>
                </c:pt>
                <c:pt idx="4032">
                  <c:v>6.6695050352445551E-2</c:v>
                </c:pt>
                <c:pt idx="4033">
                  <c:v>6.6646868995583974E-2</c:v>
                </c:pt>
                <c:pt idx="4034">
                  <c:v>6.6589281442118786E-2</c:v>
                </c:pt>
                <c:pt idx="4035">
                  <c:v>6.652849047497994E-2</c:v>
                </c:pt>
                <c:pt idx="4036">
                  <c:v>6.6472167188201425E-2</c:v>
                </c:pt>
                <c:pt idx="4037">
                  <c:v>6.6427131652372629E-2</c:v>
                </c:pt>
                <c:pt idx="4038">
                  <c:v>6.6399310051128035E-2</c:v>
                </c:pt>
                <c:pt idx="4039">
                  <c:v>6.6391552422401301E-2</c:v>
                </c:pt>
                <c:pt idx="4040">
                  <c:v>6.6402787653815853E-2</c:v>
                </c:pt>
                <c:pt idx="4041">
                  <c:v>6.6428736799131916E-2</c:v>
                </c:pt>
                <c:pt idx="4042">
                  <c:v>6.6463739391152521E-2</c:v>
                </c:pt>
                <c:pt idx="4043">
                  <c:v>6.6501777253341443E-2</c:v>
                </c:pt>
                <c:pt idx="4044">
                  <c:v>6.6538079093837299E-2</c:v>
                </c:pt>
                <c:pt idx="4045">
                  <c:v>6.6569789941145319E-2</c:v>
                </c:pt>
                <c:pt idx="4046">
                  <c:v>6.6596150509050045E-2</c:v>
                </c:pt>
                <c:pt idx="4047">
                  <c:v>6.6617472071127726E-2</c:v>
                </c:pt>
                <c:pt idx="4048">
                  <c:v>6.6634423013812782E-2</c:v>
                </c:pt>
                <c:pt idx="4049">
                  <c:v>6.664820729443216E-2</c:v>
                </c:pt>
                <c:pt idx="4050">
                  <c:v>6.6661055173209249E-2</c:v>
                </c:pt>
                <c:pt idx="4051">
                  <c:v>6.6675554104003221E-2</c:v>
                </c:pt>
                <c:pt idx="4052">
                  <c:v>6.6695318041581519E-2</c:v>
                </c:pt>
                <c:pt idx="4053">
                  <c:v>6.6724095585982746E-2</c:v>
                </c:pt>
                <c:pt idx="4054">
                  <c:v>6.6763628779214879E-2</c:v>
                </c:pt>
                <c:pt idx="4055">
                  <c:v>6.6811778465224958E-2</c:v>
                </c:pt>
                <c:pt idx="4056">
                  <c:v>6.6862745301605131E-2</c:v>
                </c:pt>
                <c:pt idx="4057">
                  <c:v>6.6907111848065581E-2</c:v>
                </c:pt>
                <c:pt idx="4058">
                  <c:v>6.6934965999977447E-2</c:v>
                </c:pt>
                <c:pt idx="4059">
                  <c:v>6.6938046136086504E-2</c:v>
                </c:pt>
                <c:pt idx="4060">
                  <c:v>6.6913628845310991E-2</c:v>
                </c:pt>
                <c:pt idx="4061">
                  <c:v>6.6865289337205092E-2</c:v>
                </c:pt>
                <c:pt idx="4062">
                  <c:v>6.6802273053335803E-2</c:v>
                </c:pt>
                <c:pt idx="4063">
                  <c:v>6.6735874851826138E-2</c:v>
                </c:pt>
                <c:pt idx="4064">
                  <c:v>6.6677784751704217E-2</c:v>
                </c:pt>
                <c:pt idx="4065">
                  <c:v>6.6635761274308536E-2</c:v>
                </c:pt>
                <c:pt idx="4066">
                  <c:v>6.6612877587473085E-2</c:v>
                </c:pt>
                <c:pt idx="4067">
                  <c:v>6.6607614063995124E-2</c:v>
                </c:pt>
                <c:pt idx="4068">
                  <c:v>6.6614974093402612E-2</c:v>
                </c:pt>
                <c:pt idx="4069">
                  <c:v>6.6629382269632054E-2</c:v>
                </c:pt>
                <c:pt idx="4070">
                  <c:v>6.6644638506668186E-2</c:v>
                </c:pt>
                <c:pt idx="4071">
                  <c:v>6.6655880287432023E-2</c:v>
                </c:pt>
                <c:pt idx="4072">
                  <c:v>6.6659850668427556E-2</c:v>
                </c:pt>
                <c:pt idx="4073">
                  <c:v>6.6654854239818484E-2</c:v>
                </c:pt>
                <c:pt idx="4074">
                  <c:v>6.6642184982092012E-2</c:v>
                </c:pt>
                <c:pt idx="4075">
                  <c:v>6.6624921482870969E-2</c:v>
                </c:pt>
                <c:pt idx="4076">
                  <c:v>6.6609755150594474E-2</c:v>
                </c:pt>
                <c:pt idx="4077">
                  <c:v>6.6604714692717393E-2</c:v>
                </c:pt>
                <c:pt idx="4078">
                  <c:v>6.6617828926261391E-2</c:v>
                </c:pt>
                <c:pt idx="4079">
                  <c:v>6.6654229690284172E-2</c:v>
                </c:pt>
                <c:pt idx="4080">
                  <c:v>6.6713967457547707E-2</c:v>
                </c:pt>
                <c:pt idx="4081">
                  <c:v>6.6790447361830874E-2</c:v>
                </c:pt>
                <c:pt idx="4082">
                  <c:v>6.6871671807898603E-2</c:v>
                </c:pt>
                <c:pt idx="4083">
                  <c:v>6.6944161833398186E-2</c:v>
                </c:pt>
                <c:pt idx="4084">
                  <c:v>6.6995546020290286E-2</c:v>
                </c:pt>
                <c:pt idx="4085">
                  <c:v>6.7018762416623023E-2</c:v>
                </c:pt>
                <c:pt idx="4086">
                  <c:v>6.7013761857158294E-2</c:v>
                </c:pt>
                <c:pt idx="4087">
                  <c:v>6.6987018770973183E-2</c:v>
                </c:pt>
                <c:pt idx="4088">
                  <c:v>6.694983120636816E-2</c:v>
                </c:pt>
                <c:pt idx="4089">
                  <c:v>6.691318247251693E-2</c:v>
                </c:pt>
                <c:pt idx="4090">
                  <c:v>6.6886713386058505E-2</c:v>
                </c:pt>
                <c:pt idx="4091">
                  <c:v>6.6875644162189662E-2</c:v>
                </c:pt>
                <c:pt idx="4092">
                  <c:v>6.6880687765495994E-2</c:v>
                </c:pt>
                <c:pt idx="4093">
                  <c:v>6.6898809513773527E-2</c:v>
                </c:pt>
                <c:pt idx="4094">
                  <c:v>6.6924966868105173E-2</c:v>
                </c:pt>
                <c:pt idx="4095">
                  <c:v>6.6953581068524282E-2</c:v>
                </c:pt>
                <c:pt idx="4096">
                  <c:v>6.697956314567316E-2</c:v>
                </c:pt>
                <c:pt idx="4097">
                  <c:v>6.6998358709927486E-2</c:v>
                </c:pt>
                <c:pt idx="4098">
                  <c:v>6.7007421944898227E-2</c:v>
                </c:pt>
                <c:pt idx="4099">
                  <c:v>6.7005011016638527E-2</c:v>
                </c:pt>
                <c:pt idx="4100">
                  <c:v>6.699139398792836E-2</c:v>
                </c:pt>
                <c:pt idx="4101">
                  <c:v>6.696822369747607E-2</c:v>
                </c:pt>
                <c:pt idx="4102">
                  <c:v>6.6938358614883342E-2</c:v>
                </c:pt>
                <c:pt idx="4103">
                  <c:v>6.6905103204246974E-2</c:v>
                </c:pt>
                <c:pt idx="4104">
                  <c:v>6.6871359377080053E-2</c:v>
                </c:pt>
                <c:pt idx="4105">
                  <c:v>6.6839537243872427E-2</c:v>
                </c:pt>
                <c:pt idx="4106">
                  <c:v>6.6811064436447742E-2</c:v>
                </c:pt>
                <c:pt idx="4107">
                  <c:v>6.6787055902174652E-2</c:v>
                </c:pt>
                <c:pt idx="4108">
                  <c:v>6.6768938816328005E-2</c:v>
                </c:pt>
                <c:pt idx="4109">
                  <c:v>6.6758363428370215E-2</c:v>
                </c:pt>
                <c:pt idx="4110">
                  <c:v>6.6757114032456155E-2</c:v>
                </c:pt>
                <c:pt idx="4111">
                  <c:v>6.6765904501456419E-2</c:v>
                </c:pt>
                <c:pt idx="4112">
                  <c:v>6.6783664469002357E-2</c:v>
                </c:pt>
                <c:pt idx="4113">
                  <c:v>6.6807092672800217E-2</c:v>
                </c:pt>
                <c:pt idx="4114">
                  <c:v>6.6830566769274624E-2</c:v>
                </c:pt>
                <c:pt idx="4115">
                  <c:v>6.6848597164990198E-2</c:v>
                </c:pt>
                <c:pt idx="4116">
                  <c:v>6.685685390795798E-2</c:v>
                </c:pt>
                <c:pt idx="4117">
                  <c:v>6.6854354552979223E-2</c:v>
                </c:pt>
                <c:pt idx="4118">
                  <c:v>6.6843777084906686E-2</c:v>
                </c:pt>
                <c:pt idx="4119">
                  <c:v>6.6830745284375104E-2</c:v>
                </c:pt>
                <c:pt idx="4120">
                  <c:v>6.6821774991373817E-2</c:v>
                </c:pt>
                <c:pt idx="4121">
                  <c:v>6.6821864247108176E-2</c:v>
                </c:pt>
                <c:pt idx="4122">
                  <c:v>6.6832976729322147E-2</c:v>
                </c:pt>
                <c:pt idx="4123">
                  <c:v>6.6852837094474149E-2</c:v>
                </c:pt>
                <c:pt idx="4124">
                  <c:v>6.687675999858339E-2</c:v>
                </c:pt>
                <c:pt idx="4125">
                  <c:v>6.6898720242224263E-2</c:v>
                </c:pt>
                <c:pt idx="4126">
                  <c:v>6.6913628845310991E-2</c:v>
                </c:pt>
                <c:pt idx="4127">
                  <c:v>6.6919387095487448E-2</c:v>
                </c:pt>
                <c:pt idx="4128">
                  <c:v>6.6916798105341402E-2</c:v>
                </c:pt>
                <c:pt idx="4129">
                  <c:v>6.6909075864337642E-2</c:v>
                </c:pt>
                <c:pt idx="4130">
                  <c:v>6.6900327132918769E-2</c:v>
                </c:pt>
                <c:pt idx="4131">
                  <c:v>6.6894078146948532E-2</c:v>
                </c:pt>
                <c:pt idx="4132">
                  <c:v>6.6892069563410816E-2</c:v>
                </c:pt>
                <c:pt idx="4133">
                  <c:v>6.6893497888527886E-2</c:v>
                </c:pt>
                <c:pt idx="4134">
                  <c:v>6.6895908197815157E-2</c:v>
                </c:pt>
                <c:pt idx="4135">
                  <c:v>6.6895640385011446E-2</c:v>
                </c:pt>
                <c:pt idx="4136">
                  <c:v>6.6890194893823252E-2</c:v>
                </c:pt>
                <c:pt idx="4137">
                  <c:v>6.6878545342776319E-2</c:v>
                </c:pt>
                <c:pt idx="4138">
                  <c:v>6.6862298981106794E-2</c:v>
                </c:pt>
                <c:pt idx="4139">
                  <c:v>6.6845383772323796E-2</c:v>
                </c:pt>
                <c:pt idx="4140">
                  <c:v>6.6833065987358442E-2</c:v>
                </c:pt>
                <c:pt idx="4141">
                  <c:v>6.68300312244135E-2</c:v>
                </c:pt>
                <c:pt idx="4142">
                  <c:v>6.6838778539843047E-2</c:v>
                </c:pt>
                <c:pt idx="4143">
                  <c:v>6.6858058959247846E-2</c:v>
                </c:pt>
                <c:pt idx="4144">
                  <c:v>6.6883053369526435E-2</c:v>
                </c:pt>
                <c:pt idx="4145">
                  <c:v>6.690644229909376E-2</c:v>
                </c:pt>
                <c:pt idx="4146">
                  <c:v>6.6920413768267129E-2</c:v>
                </c:pt>
                <c:pt idx="4147">
                  <c:v>6.6919922750547978E-2</c:v>
                </c:pt>
                <c:pt idx="4148">
                  <c:v>6.6904121203983646E-2</c:v>
                </c:pt>
                <c:pt idx="4149">
                  <c:v>6.6878277540679598E-2</c:v>
                </c:pt>
                <c:pt idx="4150">
                  <c:v>6.6850427024216341E-2</c:v>
                </c:pt>
                <c:pt idx="4151">
                  <c:v>6.6831102314796109E-2</c:v>
                </c:pt>
                <c:pt idx="4152">
                  <c:v>6.6828692365149822E-2</c:v>
                </c:pt>
                <c:pt idx="4153">
                  <c:v>6.6846544161377308E-2</c:v>
                </c:pt>
                <c:pt idx="4154">
                  <c:v>6.6882607028157237E-2</c:v>
                </c:pt>
                <c:pt idx="4155">
                  <c:v>6.6929252182146126E-2</c:v>
                </c:pt>
                <c:pt idx="4156">
                  <c:v>6.6977420235136143E-2</c:v>
                </c:pt>
                <c:pt idx="4157">
                  <c:v>6.7017869455352763E-2</c:v>
                </c:pt>
                <c:pt idx="4158">
                  <c:v>6.7045060949296353E-2</c:v>
                </c:pt>
                <c:pt idx="4159">
                  <c:v>6.7058233138926726E-2</c:v>
                </c:pt>
                <c:pt idx="4160">
                  <c:v>6.7060733667500927E-2</c:v>
                </c:pt>
                <c:pt idx="4161">
                  <c:v>6.7058143834601014E-2</c:v>
                </c:pt>
                <c:pt idx="4162">
                  <c:v>6.7055821928579562E-2</c:v>
                </c:pt>
                <c:pt idx="4163">
                  <c:v>6.7056581011874672E-2</c:v>
                </c:pt>
                <c:pt idx="4164">
                  <c:v>6.7059751315272476E-2</c:v>
                </c:pt>
                <c:pt idx="4165">
                  <c:v>6.7061358801894067E-2</c:v>
                </c:pt>
                <c:pt idx="4166">
                  <c:v>6.7055821928579562E-2</c:v>
                </c:pt>
                <c:pt idx="4167">
                  <c:v>6.703822942861698E-2</c:v>
                </c:pt>
                <c:pt idx="4168">
                  <c:v>6.7006573653799306E-2</c:v>
                </c:pt>
                <c:pt idx="4169">
                  <c:v>6.6962688011417637E-2</c:v>
                </c:pt>
                <c:pt idx="4170">
                  <c:v>6.6913048560768129E-2</c:v>
                </c:pt>
                <c:pt idx="4171">
                  <c:v>6.6866494411901123E-2</c:v>
                </c:pt>
                <c:pt idx="4172">
                  <c:v>6.6833423019687255E-2</c:v>
                </c:pt>
                <c:pt idx="4173">
                  <c:v>6.6822087386523787E-2</c:v>
                </c:pt>
                <c:pt idx="4174">
                  <c:v>6.6837171876861945E-2</c:v>
                </c:pt>
                <c:pt idx="4175">
                  <c:v>6.6878188273350736E-2</c:v>
                </c:pt>
                <c:pt idx="4176">
                  <c:v>6.6939296052622776E-2</c:v>
                </c:pt>
                <c:pt idx="4177">
                  <c:v>6.7010859773158515E-2</c:v>
                </c:pt>
                <c:pt idx="4178">
                  <c:v>6.7081318923057964E-2</c:v>
                </c:pt>
                <c:pt idx="4179">
                  <c:v>6.7140222257061677E-2</c:v>
                </c:pt>
                <c:pt idx="4180">
                  <c:v>6.7180106002362072E-2</c:v>
                </c:pt>
                <c:pt idx="4181">
                  <c:v>6.7197704250548551E-2</c:v>
                </c:pt>
                <c:pt idx="4182">
                  <c:v>6.7194532939952645E-2</c:v>
                </c:pt>
                <c:pt idx="4183">
                  <c:v>6.717622019088193E-2</c:v>
                </c:pt>
                <c:pt idx="4184">
                  <c:v>6.7150628301054394E-2</c:v>
                </c:pt>
                <c:pt idx="4185">
                  <c:v>6.7125707805268553E-2</c:v>
                </c:pt>
                <c:pt idx="4186">
                  <c:v>6.7108246446091535E-2</c:v>
                </c:pt>
                <c:pt idx="4187">
                  <c:v>6.7102842945214347E-2</c:v>
                </c:pt>
                <c:pt idx="4188">
                  <c:v>6.7110032742159487E-2</c:v>
                </c:pt>
                <c:pt idx="4189">
                  <c:v>6.7127404854589401E-2</c:v>
                </c:pt>
                <c:pt idx="4190">
                  <c:v>6.7149511760787706E-2</c:v>
                </c:pt>
                <c:pt idx="4191">
                  <c:v>6.7170235215927188E-2</c:v>
                </c:pt>
                <c:pt idx="4192">
                  <c:v>6.7183187877568662E-2</c:v>
                </c:pt>
                <c:pt idx="4193">
                  <c:v>6.7184081178818078E-2</c:v>
                </c:pt>
                <c:pt idx="4194">
                  <c:v>6.7171843111543617E-2</c:v>
                </c:pt>
                <c:pt idx="4195">
                  <c:v>6.7148484546277587E-2</c:v>
                </c:pt>
                <c:pt idx="4196">
                  <c:v>6.7118919674298783E-2</c:v>
                </c:pt>
                <c:pt idx="4197">
                  <c:v>6.7088776295440467E-2</c:v>
                </c:pt>
                <c:pt idx="4198">
                  <c:v>6.7063278863156273E-2</c:v>
                </c:pt>
                <c:pt idx="4199">
                  <c:v>6.7045641410254986E-2</c:v>
                </c:pt>
                <c:pt idx="4200">
                  <c:v>6.7036264828186198E-2</c:v>
                </c:pt>
                <c:pt idx="4201">
                  <c:v>6.7033630491556917E-2</c:v>
                </c:pt>
                <c:pt idx="4202">
                  <c:v>6.7035595080070787E-2</c:v>
                </c:pt>
                <c:pt idx="4203">
                  <c:v>6.7040327988893644E-2</c:v>
                </c:pt>
                <c:pt idx="4204">
                  <c:v>6.7047740006347667E-2</c:v>
                </c:pt>
                <c:pt idx="4205">
                  <c:v>6.7058322443270646E-2</c:v>
                </c:pt>
                <c:pt idx="4206">
                  <c:v>6.7073236526335178E-2</c:v>
                </c:pt>
                <c:pt idx="4207">
                  <c:v>6.7092661324599512E-2</c:v>
                </c:pt>
                <c:pt idx="4208">
                  <c:v>6.7114989752231458E-2</c:v>
                </c:pt>
                <c:pt idx="4209">
                  <c:v>6.7137363988197862E-2</c:v>
                </c:pt>
                <c:pt idx="4210">
                  <c:v>6.7156345032193754E-2</c:v>
                </c:pt>
                <c:pt idx="4211">
                  <c:v>6.7169163288823219E-2</c:v>
                </c:pt>
                <c:pt idx="4212">
                  <c:v>6.7174835599790372E-2</c:v>
                </c:pt>
                <c:pt idx="4213">
                  <c:v>6.7173629669210533E-2</c:v>
                </c:pt>
                <c:pt idx="4214">
                  <c:v>6.716657280924504E-2</c:v>
                </c:pt>
                <c:pt idx="4215">
                  <c:v>6.7154692531866511E-2</c:v>
                </c:pt>
                <c:pt idx="4216">
                  <c:v>6.7137631950104748E-2</c:v>
                </c:pt>
                <c:pt idx="4217">
                  <c:v>6.7115034410236973E-2</c:v>
                </c:pt>
                <c:pt idx="4218">
                  <c:v>6.708618629530877E-2</c:v>
                </c:pt>
                <c:pt idx="4219">
                  <c:v>6.7052607002274167E-2</c:v>
                </c:pt>
                <c:pt idx="4220">
                  <c:v>6.7018048047459866E-2</c:v>
                </c:pt>
                <c:pt idx="4221">
                  <c:v>6.6988447408397767E-2</c:v>
                </c:pt>
                <c:pt idx="4222">
                  <c:v>6.6969473700867754E-2</c:v>
                </c:pt>
                <c:pt idx="4223">
                  <c:v>6.6964920134403194E-2</c:v>
                </c:pt>
                <c:pt idx="4224">
                  <c:v>6.6974250532686963E-2</c:v>
                </c:pt>
                <c:pt idx="4225">
                  <c:v>6.6992644058011364E-2</c:v>
                </c:pt>
                <c:pt idx="4226">
                  <c:v>6.7013270733887353E-2</c:v>
                </c:pt>
                <c:pt idx="4227">
                  <c:v>6.7029254849079678E-2</c:v>
                </c:pt>
                <c:pt idx="4228">
                  <c:v>6.7037738277676173E-2</c:v>
                </c:pt>
                <c:pt idx="4229">
                  <c:v>6.7040506590236693E-2</c:v>
                </c:pt>
                <c:pt idx="4230">
                  <c:v>6.7043498173648131E-2</c:v>
                </c:pt>
                <c:pt idx="4231">
                  <c:v>6.705394655200908E-2</c:v>
                </c:pt>
                <c:pt idx="4232">
                  <c:v>6.7076540913448002E-2</c:v>
                </c:pt>
                <c:pt idx="4233">
                  <c:v>6.711079192021302E-2</c:v>
                </c:pt>
                <c:pt idx="4234">
                  <c:v>6.7150985594546075E-2</c:v>
                </c:pt>
                <c:pt idx="4235">
                  <c:v>6.7186805758977786E-2</c:v>
                </c:pt>
                <c:pt idx="4236">
                  <c:v>6.7207620328862572E-2</c:v>
                </c:pt>
                <c:pt idx="4237">
                  <c:v>6.7206905648980853E-2</c:v>
                </c:pt>
                <c:pt idx="4238">
                  <c:v>6.7183768523171816E-2</c:v>
                </c:pt>
                <c:pt idx="4239">
                  <c:v>6.7143661136719823E-2</c:v>
                </c:pt>
                <c:pt idx="4240">
                  <c:v>6.7096278451954483E-2</c:v>
                </c:pt>
                <c:pt idx="4241">
                  <c:v>6.7052160486613943E-2</c:v>
                </c:pt>
                <c:pt idx="4242">
                  <c:v>6.7019923269019011E-2</c:v>
                </c:pt>
                <c:pt idx="4243">
                  <c:v>6.7003582324725974E-2</c:v>
                </c:pt>
                <c:pt idx="4244">
                  <c:v>6.7003448385100139E-2</c:v>
                </c:pt>
                <c:pt idx="4245">
                  <c:v>6.7016083538320725E-2</c:v>
                </c:pt>
                <c:pt idx="4246">
                  <c:v>6.7037202477283231E-2</c:v>
                </c:pt>
                <c:pt idx="4247">
                  <c:v>6.7061760674479054E-2</c:v>
                </c:pt>
                <c:pt idx="4248">
                  <c:v>6.708502526578114E-2</c:v>
                </c:pt>
                <c:pt idx="4249">
                  <c:v>6.7102575004771625E-2</c:v>
                </c:pt>
                <c:pt idx="4250">
                  <c:v>6.7110032742159487E-2</c:v>
                </c:pt>
                <c:pt idx="4251">
                  <c:v>6.7103378826595617E-2</c:v>
                </c:pt>
                <c:pt idx="4252">
                  <c:v>6.7080113252122875E-2</c:v>
                </c:pt>
                <c:pt idx="4253">
                  <c:v>6.7040194037934875E-2</c:v>
                </c:pt>
                <c:pt idx="4254">
                  <c:v>6.6986750901979308E-2</c:v>
                </c:pt>
                <c:pt idx="4255">
                  <c:v>6.6926261385597485E-2</c:v>
                </c:pt>
                <c:pt idx="4256">
                  <c:v>6.6868190448619746E-2</c:v>
                </c:pt>
                <c:pt idx="4257">
                  <c:v>6.6821774991373817E-2</c:v>
                </c:pt>
                <c:pt idx="4258">
                  <c:v>6.6794329723159962E-2</c:v>
                </c:pt>
                <c:pt idx="4259">
                  <c:v>6.6790090364830468E-2</c:v>
                </c:pt>
                <c:pt idx="4260">
                  <c:v>6.680847609197077E-2</c:v>
                </c:pt>
                <c:pt idx="4261">
                  <c:v>6.6844937469667187E-2</c:v>
                </c:pt>
                <c:pt idx="4262">
                  <c:v>6.6891533942702808E-2</c:v>
                </c:pt>
                <c:pt idx="4263">
                  <c:v>6.6939028213062246E-2</c:v>
                </c:pt>
                <c:pt idx="4264">
                  <c:v>6.6978536333054894E-2</c:v>
                </c:pt>
                <c:pt idx="4265">
                  <c:v>6.7003314445515605E-2</c:v>
                </c:pt>
                <c:pt idx="4266">
                  <c:v>6.7009788239353052E-2</c:v>
                </c:pt>
                <c:pt idx="4267">
                  <c:v>6.6998224771912585E-2</c:v>
                </c:pt>
                <c:pt idx="4268">
                  <c:v>6.6973313019494329E-2</c:v>
                </c:pt>
                <c:pt idx="4269">
                  <c:v>6.6941929817100176E-2</c:v>
                </c:pt>
                <c:pt idx="4270">
                  <c:v>6.691264682576975E-2</c:v>
                </c:pt>
                <c:pt idx="4271">
                  <c:v>6.6892917630882398E-2</c:v>
                </c:pt>
                <c:pt idx="4272">
                  <c:v>6.6887204366232356E-2</c:v>
                </c:pt>
                <c:pt idx="4273">
                  <c:v>6.689572965592766E-2</c:v>
                </c:pt>
                <c:pt idx="4274">
                  <c:v>6.6914476954883784E-2</c:v>
                </c:pt>
                <c:pt idx="4275">
                  <c:v>6.6937287259944578E-2</c:v>
                </c:pt>
                <c:pt idx="4276">
                  <c:v>6.69565720532182E-2</c:v>
                </c:pt>
                <c:pt idx="4277">
                  <c:v>6.6966929054899149E-2</c:v>
                </c:pt>
                <c:pt idx="4278">
                  <c:v>6.6965321917759113E-2</c:v>
                </c:pt>
                <c:pt idx="4279">
                  <c:v>6.6952152545789956E-2</c:v>
                </c:pt>
                <c:pt idx="4280">
                  <c:v>6.6929832488339891E-2</c:v>
                </c:pt>
                <c:pt idx="4281">
                  <c:v>6.6901666213039113E-2</c:v>
                </c:pt>
                <c:pt idx="4282">
                  <c:v>6.6871002313562411E-2</c:v>
                </c:pt>
                <c:pt idx="4283">
                  <c:v>6.6840429838545046E-2</c:v>
                </c:pt>
                <c:pt idx="4284">
                  <c:v>6.6812135480053769E-2</c:v>
                </c:pt>
                <c:pt idx="4285">
                  <c:v>6.6788796253163751E-2</c:v>
                </c:pt>
                <c:pt idx="4286">
                  <c:v>6.6773311836818838E-2</c:v>
                </c:pt>
                <c:pt idx="4287">
                  <c:v>6.6768715704218329E-2</c:v>
                </c:pt>
                <c:pt idx="4288">
                  <c:v>6.6776613942694019E-2</c:v>
                </c:pt>
                <c:pt idx="4289">
                  <c:v>6.6796114728521261E-2</c:v>
                </c:pt>
                <c:pt idx="4290">
                  <c:v>6.6823292341349483E-2</c:v>
                </c:pt>
                <c:pt idx="4291">
                  <c:v>6.6851408903077225E-2</c:v>
                </c:pt>
                <c:pt idx="4292">
                  <c:v>6.6873591030716162E-2</c:v>
                </c:pt>
                <c:pt idx="4293">
                  <c:v>6.6884303127801081E-2</c:v>
                </c:pt>
                <c:pt idx="4294">
                  <c:v>6.6881848248882048E-2</c:v>
                </c:pt>
                <c:pt idx="4295">
                  <c:v>6.6868949204032913E-2</c:v>
                </c:pt>
                <c:pt idx="4296">
                  <c:v>6.6851542795821228E-2</c:v>
                </c:pt>
                <c:pt idx="4297">
                  <c:v>6.6837618171538271E-2</c:v>
                </c:pt>
                <c:pt idx="4298">
                  <c:v>6.6833199874447413E-2</c:v>
                </c:pt>
                <c:pt idx="4299">
                  <c:v>6.6841545584465811E-2</c:v>
                </c:pt>
                <c:pt idx="4300">
                  <c:v>6.6862165085046554E-2</c:v>
                </c:pt>
                <c:pt idx="4301">
                  <c:v>6.6891891023101391E-2</c:v>
                </c:pt>
                <c:pt idx="4302">
                  <c:v>6.6926082831231304E-2</c:v>
                </c:pt>
                <c:pt idx="4303">
                  <c:v>6.6960679110539323E-2</c:v>
                </c:pt>
                <c:pt idx="4304">
                  <c:v>6.6992554767171753E-2</c:v>
                </c:pt>
                <c:pt idx="4305">
                  <c:v>6.7019208897946492E-2</c:v>
                </c:pt>
                <c:pt idx="4306">
                  <c:v>6.7037872227877549E-2</c:v>
                </c:pt>
                <c:pt idx="4307">
                  <c:v>6.7045060949296353E-2</c:v>
                </c:pt>
                <c:pt idx="4308">
                  <c:v>6.70363094780973E-2</c:v>
                </c:pt>
                <c:pt idx="4309">
                  <c:v>6.7007957708551447E-2</c:v>
                </c:pt>
                <c:pt idx="4310">
                  <c:v>6.6959295206451108E-2</c:v>
                </c:pt>
                <c:pt idx="4311">
                  <c:v>6.6893944241090353E-2</c:v>
                </c:pt>
                <c:pt idx="4312">
                  <c:v>6.6821194829549013E-2</c:v>
                </c:pt>
                <c:pt idx="4313">
                  <c:v>6.675318738298236E-2</c:v>
                </c:pt>
                <c:pt idx="4314">
                  <c:v>6.6703348792384543E-2</c:v>
                </c:pt>
                <c:pt idx="4315">
                  <c:v>6.6682023013900749E-2</c:v>
                </c:pt>
                <c:pt idx="4316">
                  <c:v>6.669286423067794E-2</c:v>
                </c:pt>
                <c:pt idx="4317">
                  <c:v>6.6731903775749057E-2</c:v>
                </c:pt>
                <c:pt idx="4318">
                  <c:v>6.6789287122652363E-2</c:v>
                </c:pt>
                <c:pt idx="4319">
                  <c:v>6.6850828701663867E-2</c:v>
                </c:pt>
                <c:pt idx="4320">
                  <c:v>6.6902558935413359E-2</c:v>
                </c:pt>
                <c:pt idx="4321">
                  <c:v>6.6934698163087225E-2</c:v>
                </c:pt>
                <c:pt idx="4322">
                  <c:v>6.694317974481373E-2</c:v>
                </c:pt>
                <c:pt idx="4323">
                  <c:v>6.6930011044247728E-2</c:v>
                </c:pt>
                <c:pt idx="4324">
                  <c:v>6.6901710849114171E-2</c:v>
                </c:pt>
                <c:pt idx="4325">
                  <c:v>6.6867253164351326E-2</c:v>
                </c:pt>
                <c:pt idx="4326">
                  <c:v>6.6835520590547148E-2</c:v>
                </c:pt>
                <c:pt idx="4327">
                  <c:v>6.6813608169325411E-2</c:v>
                </c:pt>
                <c:pt idx="4328">
                  <c:v>6.6806423278009508E-2</c:v>
                </c:pt>
                <c:pt idx="4329">
                  <c:v>6.6815705644484746E-2</c:v>
                </c:pt>
                <c:pt idx="4330">
                  <c:v>6.6841143915604084E-2</c:v>
                </c:pt>
                <c:pt idx="4331">
                  <c:v>6.6879705820437618E-2</c:v>
                </c:pt>
                <c:pt idx="4332">
                  <c:v>6.6925993554075636E-2</c:v>
                </c:pt>
                <c:pt idx="4333">
                  <c:v>6.6973089802365993E-2</c:v>
                </c:pt>
                <c:pt idx="4334">
                  <c:v>6.7013181438806912E-2</c:v>
                </c:pt>
                <c:pt idx="4335">
                  <c:v>6.7038988481163575E-2</c:v>
                </c:pt>
                <c:pt idx="4336">
                  <c:v>6.7046668381543884E-2</c:v>
                </c:pt>
                <c:pt idx="4337">
                  <c:v>6.7035595080070787E-2</c:v>
                </c:pt>
                <c:pt idx="4338">
                  <c:v>6.7010190064220432E-2</c:v>
                </c:pt>
                <c:pt idx="4339">
                  <c:v>6.6977643454490254E-2</c:v>
                </c:pt>
                <c:pt idx="4340">
                  <c:v>6.6946661705270583E-2</c:v>
                </c:pt>
                <c:pt idx="4341">
                  <c:v>6.6924252653209282E-2</c:v>
                </c:pt>
                <c:pt idx="4342">
                  <c:v>6.6913539570715497E-2</c:v>
                </c:pt>
                <c:pt idx="4343">
                  <c:v>6.6913316384307031E-2</c:v>
                </c:pt>
                <c:pt idx="4344">
                  <c:v>6.6918226511789192E-2</c:v>
                </c:pt>
                <c:pt idx="4345">
                  <c:v>6.6922065377397255E-2</c:v>
                </c:pt>
                <c:pt idx="4346">
                  <c:v>6.6919431733383938E-2</c:v>
                </c:pt>
                <c:pt idx="4347">
                  <c:v>6.6908183128567666E-2</c:v>
                </c:pt>
                <c:pt idx="4348">
                  <c:v>6.68906412429911E-2</c:v>
                </c:pt>
                <c:pt idx="4349">
                  <c:v>6.6871582541927543E-2</c:v>
                </c:pt>
                <c:pt idx="4350">
                  <c:v>6.6856764645032485E-2</c:v>
                </c:pt>
                <c:pt idx="4351">
                  <c:v>6.6850560916657698E-2</c:v>
                </c:pt>
                <c:pt idx="4352">
                  <c:v>6.6854086765799015E-2</c:v>
                </c:pt>
                <c:pt idx="4353">
                  <c:v>6.6865066175591237E-2</c:v>
                </c:pt>
                <c:pt idx="4354">
                  <c:v>6.6878679243886741E-2</c:v>
                </c:pt>
                <c:pt idx="4355">
                  <c:v>6.6889614640591122E-2</c:v>
                </c:pt>
                <c:pt idx="4356">
                  <c:v>6.6893363982848675E-2</c:v>
                </c:pt>
                <c:pt idx="4357">
                  <c:v>6.6887739981600414E-2</c:v>
                </c:pt>
                <c:pt idx="4358">
                  <c:v>6.6873189332215477E-2</c:v>
                </c:pt>
                <c:pt idx="4359">
                  <c:v>6.685167668860631E-2</c:v>
                </c:pt>
                <c:pt idx="4360">
                  <c:v>6.6826594827268881E-2</c:v>
                </c:pt>
                <c:pt idx="4361">
                  <c:v>6.6801826794979757E-2</c:v>
                </c:pt>
                <c:pt idx="4362">
                  <c:v>6.6780808545819748E-2</c:v>
                </c:pt>
                <c:pt idx="4363">
                  <c:v>6.6766529211608694E-2</c:v>
                </c:pt>
                <c:pt idx="4364">
                  <c:v>6.676117458231895E-2</c:v>
                </c:pt>
                <c:pt idx="4365">
                  <c:v>6.6765949123580193E-2</c:v>
                </c:pt>
                <c:pt idx="4366">
                  <c:v>6.6780317685914137E-2</c:v>
                </c:pt>
                <c:pt idx="4367">
                  <c:v>6.6801469788625056E-2</c:v>
                </c:pt>
                <c:pt idx="4368">
                  <c:v>6.6825523748002713E-2</c:v>
                </c:pt>
                <c:pt idx="4369">
                  <c:v>6.6846945835233484E-2</c:v>
                </c:pt>
                <c:pt idx="4370">
                  <c:v>6.6861272445701003E-2</c:v>
                </c:pt>
                <c:pt idx="4371">
                  <c:v>6.6865557131292885E-2</c:v>
                </c:pt>
                <c:pt idx="4372">
                  <c:v>6.6859844226564047E-2</c:v>
                </c:pt>
                <c:pt idx="4373">
                  <c:v>6.684663342220204E-2</c:v>
                </c:pt>
                <c:pt idx="4374">
                  <c:v>6.6830165110566775E-2</c:v>
                </c:pt>
                <c:pt idx="4375">
                  <c:v>6.6814366829383964E-2</c:v>
                </c:pt>
                <c:pt idx="4376">
                  <c:v>6.6801960672438432E-2</c:v>
                </c:pt>
                <c:pt idx="4377">
                  <c:v>6.6793392598282264E-2</c:v>
                </c:pt>
                <c:pt idx="4378">
                  <c:v>6.678683278075731E-2</c:v>
                </c:pt>
                <c:pt idx="4379">
                  <c:v>6.6779692955927505E-2</c:v>
                </c:pt>
                <c:pt idx="4380">
                  <c:v>6.6769742020872214E-2</c:v>
                </c:pt>
                <c:pt idx="4381">
                  <c:v>6.6756221609003685E-2</c:v>
                </c:pt>
                <c:pt idx="4382">
                  <c:v>6.674029215888605E-2</c:v>
                </c:pt>
                <c:pt idx="4383">
                  <c:v>6.6724184821644272E-2</c:v>
                </c:pt>
                <c:pt idx="4384">
                  <c:v>6.6710398129365134E-2</c:v>
                </c:pt>
                <c:pt idx="4385">
                  <c:v>6.670053801271153E-2</c:v>
                </c:pt>
                <c:pt idx="4386">
                  <c:v>6.669540727133022E-2</c:v>
                </c:pt>
                <c:pt idx="4387">
                  <c:v>6.669473804866205E-2</c:v>
                </c:pt>
                <c:pt idx="4388">
                  <c:v>6.6698039557162858E-2</c:v>
                </c:pt>
                <c:pt idx="4389">
                  <c:v>6.6705222655606466E-2</c:v>
                </c:pt>
                <c:pt idx="4390">
                  <c:v>6.671655523882386E-2</c:v>
                </c:pt>
                <c:pt idx="4391">
                  <c:v>6.6732796149232609E-2</c:v>
                </c:pt>
                <c:pt idx="4392">
                  <c:v>6.6754035179295512E-2</c:v>
                </c:pt>
                <c:pt idx="4393">
                  <c:v>6.6779425214779808E-2</c:v>
                </c:pt>
                <c:pt idx="4394">
                  <c:v>6.6806735662116756E-2</c:v>
                </c:pt>
                <c:pt idx="4395">
                  <c:v>6.6832664326339331E-2</c:v>
                </c:pt>
                <c:pt idx="4396">
                  <c:v>6.6853729716482013E-2</c:v>
                </c:pt>
                <c:pt idx="4397">
                  <c:v>6.6867208531817435E-2</c:v>
                </c:pt>
                <c:pt idx="4398">
                  <c:v>6.6871493275974692E-2</c:v>
                </c:pt>
                <c:pt idx="4399">
                  <c:v>6.6866449779445392E-2</c:v>
                </c:pt>
                <c:pt idx="4400">
                  <c:v>6.6852970987658245E-2</c:v>
                </c:pt>
                <c:pt idx="4401">
                  <c:v>6.6833021358337963E-2</c:v>
                </c:pt>
                <c:pt idx="4402">
                  <c:v>6.6808833104084864E-2</c:v>
                </c:pt>
                <c:pt idx="4403">
                  <c:v>6.6783039734201355E-2</c:v>
                </c:pt>
                <c:pt idx="4404">
                  <c:v>6.675903274908862E-2</c:v>
                </c:pt>
                <c:pt idx="4405">
                  <c:v>6.6741006071315223E-2</c:v>
                </c:pt>
                <c:pt idx="4406">
                  <c:v>6.6733331574202748E-2</c:v>
                </c:pt>
                <c:pt idx="4407">
                  <c:v>6.6740649114954087E-2</c:v>
                </c:pt>
                <c:pt idx="4408">
                  <c:v>6.6766127612121917E-2</c:v>
                </c:pt>
                <c:pt idx="4409">
                  <c:v>6.6809993395482714E-2</c:v>
                </c:pt>
                <c:pt idx="4410">
                  <c:v>6.6869484796887424E-2</c:v>
                </c:pt>
                <c:pt idx="4411">
                  <c:v>6.6938492534436567E-2</c:v>
                </c:pt>
                <c:pt idx="4412">
                  <c:v>6.7008939943632051E-2</c:v>
                </c:pt>
                <c:pt idx="4413">
                  <c:v>6.707158434220678E-2</c:v>
                </c:pt>
                <c:pt idx="4414">
                  <c:v>6.7118919674298783E-2</c:v>
                </c:pt>
                <c:pt idx="4415">
                  <c:v>6.7145804867687453E-2</c:v>
                </c:pt>
                <c:pt idx="4416">
                  <c:v>6.7151030256253297E-2</c:v>
                </c:pt>
                <c:pt idx="4417">
                  <c:v>6.7136247482032119E-2</c:v>
                </c:pt>
                <c:pt idx="4418">
                  <c:v>6.7105879615118547E-2</c:v>
                </c:pt>
                <c:pt idx="4419">
                  <c:v>6.7065154280026074E-2</c:v>
                </c:pt>
                <c:pt idx="4420">
                  <c:v>6.7019074953501179E-2</c:v>
                </c:pt>
                <c:pt idx="4421">
                  <c:v>6.697166121546011E-2</c:v>
                </c:pt>
                <c:pt idx="4422">
                  <c:v>6.6925814999819366E-2</c:v>
                </c:pt>
                <c:pt idx="4423">
                  <c:v>6.6883633613992466E-2</c:v>
                </c:pt>
                <c:pt idx="4424">
                  <c:v>6.68466780526214E-2</c:v>
                </c:pt>
                <c:pt idx="4425">
                  <c:v>6.6817089091091575E-2</c:v>
                </c:pt>
                <c:pt idx="4426">
                  <c:v>6.6796650231560284E-2</c:v>
                </c:pt>
                <c:pt idx="4427">
                  <c:v>6.6787725267114351E-2</c:v>
                </c:pt>
                <c:pt idx="4428">
                  <c:v>6.6791384480353433E-2</c:v>
                </c:pt>
                <c:pt idx="4429">
                  <c:v>6.6807315804626344E-2</c:v>
                </c:pt>
                <c:pt idx="4430">
                  <c:v>6.6832619697360152E-2</c:v>
                </c:pt>
                <c:pt idx="4431">
                  <c:v>6.6862745301605131E-2</c:v>
                </c:pt>
                <c:pt idx="4432">
                  <c:v>6.6892203468691014E-2</c:v>
                </c:pt>
                <c:pt idx="4433">
                  <c:v>6.6915548253553336E-2</c:v>
                </c:pt>
                <c:pt idx="4434">
                  <c:v>6.6929430737815487E-2</c:v>
                </c:pt>
                <c:pt idx="4435">
                  <c:v>6.6933850014024909E-2</c:v>
                </c:pt>
                <c:pt idx="4436">
                  <c:v>6.6932064442465411E-2</c:v>
                </c:pt>
                <c:pt idx="4437">
                  <c:v>6.6930234239235997E-2</c:v>
                </c:pt>
                <c:pt idx="4438">
                  <c:v>6.693505527897764E-2</c:v>
                </c:pt>
                <c:pt idx="4439">
                  <c:v>6.6952643599949957E-2</c:v>
                </c:pt>
                <c:pt idx="4440">
                  <c:v>6.6985590138248174E-2</c:v>
                </c:pt>
                <c:pt idx="4441">
                  <c:v>6.7032782149264281E-2</c:v>
                </c:pt>
                <c:pt idx="4442">
                  <c:v>6.7088508363676136E-2</c:v>
                </c:pt>
                <c:pt idx="4443">
                  <c:v>6.714468833982129E-2</c:v>
                </c:pt>
                <c:pt idx="4444">
                  <c:v>6.7192120972750013E-2</c:v>
                </c:pt>
                <c:pt idx="4445">
                  <c:v>6.7222316194665066E-2</c:v>
                </c:pt>
                <c:pt idx="4446">
                  <c:v>6.7230178017018416E-2</c:v>
                </c:pt>
                <c:pt idx="4447">
                  <c:v>6.7214275841735838E-2</c:v>
                </c:pt>
                <c:pt idx="4448">
                  <c:v>6.7177426128655127E-2</c:v>
                </c:pt>
                <c:pt idx="4449">
                  <c:v>6.7125573827973073E-2</c:v>
                </c:pt>
                <c:pt idx="4450">
                  <c:v>6.706694039886002E-2</c:v>
                </c:pt>
                <c:pt idx="4451">
                  <c:v>6.7010591889459292E-2</c:v>
                </c:pt>
                <c:pt idx="4452">
                  <c:v>6.6964205853799641E-2</c:v>
                </c:pt>
                <c:pt idx="4453">
                  <c:v>6.6933716095903206E-2</c:v>
                </c:pt>
                <c:pt idx="4454">
                  <c:v>6.6921931462909312E-2</c:v>
                </c:pt>
                <c:pt idx="4455">
                  <c:v>6.6929386098891153E-2</c:v>
                </c:pt>
                <c:pt idx="4456">
                  <c:v>6.6953670351351191E-2</c:v>
                </c:pt>
                <c:pt idx="4457">
                  <c:v>6.6991170761506347E-2</c:v>
                </c:pt>
                <c:pt idx="4458">
                  <c:v>6.7037157827280203E-2</c:v>
                </c:pt>
                <c:pt idx="4459">
                  <c:v>6.7086677501043523E-2</c:v>
                </c:pt>
                <c:pt idx="4460">
                  <c:v>6.7134595058174817E-2</c:v>
                </c:pt>
                <c:pt idx="4461">
                  <c:v>6.7176443512439177E-2</c:v>
                </c:pt>
                <c:pt idx="4462">
                  <c:v>6.7207620328862572E-2</c:v>
                </c:pt>
                <c:pt idx="4463">
                  <c:v>6.7224504983183719E-2</c:v>
                </c:pt>
                <c:pt idx="4464">
                  <c:v>6.7224907006763701E-2</c:v>
                </c:pt>
                <c:pt idx="4465">
                  <c:v>6.7209005024480517E-2</c:v>
                </c:pt>
                <c:pt idx="4466">
                  <c:v>6.717939136775658E-2</c:v>
                </c:pt>
                <c:pt idx="4467">
                  <c:v>6.7141785380803454E-2</c:v>
                </c:pt>
                <c:pt idx="4468">
                  <c:v>6.7103780738065721E-2</c:v>
                </c:pt>
                <c:pt idx="4469">
                  <c:v>6.7073191872627336E-2</c:v>
                </c:pt>
                <c:pt idx="4470">
                  <c:v>6.7055866580501278E-2</c:v>
                </c:pt>
                <c:pt idx="4471">
                  <c:v>6.7054303765969714E-2</c:v>
                </c:pt>
                <c:pt idx="4472">
                  <c:v>6.7066538521481978E-2</c:v>
                </c:pt>
                <c:pt idx="4473">
                  <c:v>6.7087436638271492E-2</c:v>
                </c:pt>
                <c:pt idx="4474">
                  <c:v>6.7109050278412907E-2</c:v>
                </c:pt>
                <c:pt idx="4475">
                  <c:v>6.712485928309514E-2</c:v>
                </c:pt>
                <c:pt idx="4476">
                  <c:v>6.7130709653876519E-2</c:v>
                </c:pt>
                <c:pt idx="4477">
                  <c:v>6.7126333033194208E-2</c:v>
                </c:pt>
                <c:pt idx="4478">
                  <c:v>6.7114811120255136E-2</c:v>
                </c:pt>
                <c:pt idx="4479">
                  <c:v>6.7101413931429932E-2</c:v>
                </c:pt>
                <c:pt idx="4480">
                  <c:v>6.70914109665946E-2</c:v>
                </c:pt>
                <c:pt idx="4481">
                  <c:v>6.7088597674245964E-2</c:v>
                </c:pt>
                <c:pt idx="4482">
                  <c:v>6.7093643751271526E-2</c:v>
                </c:pt>
                <c:pt idx="4483">
                  <c:v>6.7105299073642322E-2</c:v>
                </c:pt>
                <c:pt idx="4484">
                  <c:v>6.7120750672860663E-2</c:v>
                </c:pt>
                <c:pt idx="4485">
                  <c:v>6.7137587289775535E-2</c:v>
                </c:pt>
                <c:pt idx="4486">
                  <c:v>6.7154245911236032E-2</c:v>
                </c:pt>
                <c:pt idx="4487">
                  <c:v>6.7170771180471045E-2</c:v>
                </c:pt>
                <c:pt idx="4488">
                  <c:v>6.7188279719303801E-2</c:v>
                </c:pt>
                <c:pt idx="4489">
                  <c:v>6.7207933001680875E-2</c:v>
                </c:pt>
                <c:pt idx="4490">
                  <c:v>6.7230133347171039E-2</c:v>
                </c:pt>
                <c:pt idx="4491">
                  <c:v>6.7254077044067773E-2</c:v>
                </c:pt>
                <c:pt idx="4492">
                  <c:v>6.7277843362064493E-2</c:v>
                </c:pt>
                <c:pt idx="4493">
                  <c:v>6.7298394234417469E-2</c:v>
                </c:pt>
                <c:pt idx="4494">
                  <c:v>6.731291445876636E-2</c:v>
                </c:pt>
                <c:pt idx="4495">
                  <c:v>6.7319035437257313E-2</c:v>
                </c:pt>
                <c:pt idx="4496">
                  <c:v>6.7315907919220541E-2</c:v>
                </c:pt>
                <c:pt idx="4497">
                  <c:v>6.7304023556081616E-2</c:v>
                </c:pt>
                <c:pt idx="4498">
                  <c:v>6.7285259434289257E-2</c:v>
                </c:pt>
                <c:pt idx="4499">
                  <c:v>6.7262609538662643E-2</c:v>
                </c:pt>
                <c:pt idx="4500">
                  <c:v>6.7240228849458739E-2</c:v>
                </c:pt>
                <c:pt idx="4501">
                  <c:v>6.7222137518538505E-2</c:v>
                </c:pt>
                <c:pt idx="4502">
                  <c:v>6.7211819096920256E-2</c:v>
                </c:pt>
                <c:pt idx="4503">
                  <c:v>6.7211729761006922E-2</c:v>
                </c:pt>
                <c:pt idx="4504">
                  <c:v>6.7222450201808448E-2</c:v>
                </c:pt>
                <c:pt idx="4505">
                  <c:v>6.7242417728256954E-2</c:v>
                </c:pt>
                <c:pt idx="4506">
                  <c:v>6.7268461765381427E-2</c:v>
                </c:pt>
                <c:pt idx="4507">
                  <c:v>6.7296473133406309E-2</c:v>
                </c:pt>
                <c:pt idx="4508">
                  <c:v>6.7322073619202449E-2</c:v>
                </c:pt>
                <c:pt idx="4509">
                  <c:v>6.7341598913317535E-2</c:v>
                </c:pt>
                <c:pt idx="4510">
                  <c:v>6.735254597255308E-2</c:v>
                </c:pt>
                <c:pt idx="4511">
                  <c:v>6.7354422638985778E-2</c:v>
                </c:pt>
                <c:pt idx="4512">
                  <c:v>6.734794370586844E-2</c:v>
                </c:pt>
                <c:pt idx="4513">
                  <c:v>6.7335432936130035E-2</c:v>
                </c:pt>
                <c:pt idx="4514">
                  <c:v>6.7319705622624071E-2</c:v>
                </c:pt>
                <c:pt idx="4515">
                  <c:v>6.7304917105913076E-2</c:v>
                </c:pt>
                <c:pt idx="4516">
                  <c:v>6.7294149952838167E-2</c:v>
                </c:pt>
                <c:pt idx="4517">
                  <c:v>6.7290620529217915E-2</c:v>
                </c:pt>
                <c:pt idx="4518">
                  <c:v>6.7296294426767711E-2</c:v>
                </c:pt>
                <c:pt idx="4519">
                  <c:v>6.7311395397173845E-2</c:v>
                </c:pt>
                <c:pt idx="4520">
                  <c:v>6.7333556351753254E-2</c:v>
                </c:pt>
                <c:pt idx="4521">
                  <c:v>6.7358667509642978E-2</c:v>
                </c:pt>
                <c:pt idx="4522">
                  <c:v>6.7381411786501311E-2</c:v>
                </c:pt>
                <c:pt idx="4523">
                  <c:v>6.7396202908268921E-2</c:v>
                </c:pt>
                <c:pt idx="4524">
                  <c:v>6.7399152255627259E-2</c:v>
                </c:pt>
                <c:pt idx="4525">
                  <c:v>6.7389365861881212E-2</c:v>
                </c:pt>
                <c:pt idx="4526">
                  <c:v>6.7368676632077407E-2</c:v>
                </c:pt>
                <c:pt idx="4527">
                  <c:v>6.7342090408019806E-2</c:v>
                </c:pt>
                <c:pt idx="4528">
                  <c:v>6.7315327096922062E-2</c:v>
                </c:pt>
                <c:pt idx="4529">
                  <c:v>6.7294328658594582E-2</c:v>
                </c:pt>
                <c:pt idx="4530">
                  <c:v>6.7282980988984387E-2</c:v>
                </c:pt>
                <c:pt idx="4531">
                  <c:v>6.7282400210720461E-2</c:v>
                </c:pt>
                <c:pt idx="4532">
                  <c:v>6.7290933261798191E-2</c:v>
                </c:pt>
                <c:pt idx="4533">
                  <c:v>6.7305006460997296E-2</c:v>
                </c:pt>
                <c:pt idx="4534">
                  <c:v>6.732010773434044E-2</c:v>
                </c:pt>
                <c:pt idx="4535">
                  <c:v>6.7331545734633347E-2</c:v>
                </c:pt>
                <c:pt idx="4536">
                  <c:v>6.733601378531856E-2</c:v>
                </c:pt>
                <c:pt idx="4537">
                  <c:v>6.7330830850789669E-2</c:v>
                </c:pt>
                <c:pt idx="4538">
                  <c:v>6.7315371775532873E-2</c:v>
                </c:pt>
                <c:pt idx="4539">
                  <c:v>6.7289995064732822E-2</c:v>
                </c:pt>
                <c:pt idx="4540">
                  <c:v>6.7256802063388854E-2</c:v>
                </c:pt>
                <c:pt idx="4541">
                  <c:v>6.7219680729250053E-2</c:v>
                </c:pt>
                <c:pt idx="4542">
                  <c:v>6.7184125843928799E-2</c:v>
                </c:pt>
                <c:pt idx="4543">
                  <c:v>6.7157059628877358E-2</c:v>
                </c:pt>
                <c:pt idx="4544">
                  <c:v>6.7145760206517802E-2</c:v>
                </c:pt>
                <c:pt idx="4545">
                  <c:v>6.7155451787992926E-2</c:v>
                </c:pt>
                <c:pt idx="4546">
                  <c:v>6.7188413715945139E-2</c:v>
                </c:pt>
                <c:pt idx="4547">
                  <c:v>6.7242462399367764E-2</c:v>
                </c:pt>
                <c:pt idx="4548">
                  <c:v>6.7310859259057054E-2</c:v>
                </c:pt>
                <c:pt idx="4549">
                  <c:v>6.7383065149727417E-2</c:v>
                </c:pt>
                <c:pt idx="4550">
                  <c:v>6.7446746766546106E-2</c:v>
                </c:pt>
                <c:pt idx="4551">
                  <c:v>6.7492379829110327E-2</c:v>
                </c:pt>
                <c:pt idx="4552">
                  <c:v>6.7513119651913922E-2</c:v>
                </c:pt>
                <c:pt idx="4553">
                  <c:v>6.7508024000223543E-2</c:v>
                </c:pt>
                <c:pt idx="4554">
                  <c:v>6.7481384548927326E-2</c:v>
                </c:pt>
                <c:pt idx="4555">
                  <c:v>6.7441517818758012E-2</c:v>
                </c:pt>
                <c:pt idx="4556">
                  <c:v>6.7398571321987844E-2</c:v>
                </c:pt>
                <c:pt idx="4557">
                  <c:v>6.736116976862544E-2</c:v>
                </c:pt>
                <c:pt idx="4558">
                  <c:v>6.7335298894119877E-2</c:v>
                </c:pt>
                <c:pt idx="4559">
                  <c:v>6.7322699129888364E-2</c:v>
                </c:pt>
                <c:pt idx="4560">
                  <c:v>6.7321671505665759E-2</c:v>
                </c:pt>
                <c:pt idx="4561">
                  <c:v>6.732752452831875E-2</c:v>
                </c:pt>
                <c:pt idx="4562">
                  <c:v>6.7335164852151019E-2</c:v>
                </c:pt>
                <c:pt idx="4563">
                  <c:v>6.7340347838403203E-2</c:v>
                </c:pt>
                <c:pt idx="4564">
                  <c:v>6.7340347838403203E-2</c:v>
                </c:pt>
                <c:pt idx="4565">
                  <c:v>6.7335298894119877E-2</c:v>
                </c:pt>
                <c:pt idx="4566">
                  <c:v>6.7326809651094222E-2</c:v>
                </c:pt>
                <c:pt idx="4567">
                  <c:v>6.7317605711931627E-2</c:v>
                </c:pt>
                <c:pt idx="4568">
                  <c:v>6.7310189087341599E-2</c:v>
                </c:pt>
                <c:pt idx="4569">
                  <c:v>6.7306525500242798E-2</c:v>
                </c:pt>
                <c:pt idx="4570">
                  <c:v>6.7306882922013866E-2</c:v>
                </c:pt>
                <c:pt idx="4571">
                  <c:v>6.7310412477798398E-2</c:v>
                </c:pt>
                <c:pt idx="4572">
                  <c:v>6.7315327096922062E-2</c:v>
                </c:pt>
                <c:pt idx="4573">
                  <c:v>6.7319437548353289E-2</c:v>
                </c:pt>
                <c:pt idx="4574">
                  <c:v>6.7321269392501437E-2</c:v>
                </c:pt>
                <c:pt idx="4575">
                  <c:v>6.732033112989938E-2</c:v>
                </c:pt>
                <c:pt idx="4576">
                  <c:v>6.7317337638957142E-2</c:v>
                </c:pt>
                <c:pt idx="4577">
                  <c:v>6.7313808026890964E-2</c:v>
                </c:pt>
                <c:pt idx="4578">
                  <c:v>6.7311663466480598E-2</c:v>
                </c:pt>
                <c:pt idx="4579">
                  <c:v>6.7312199605590373E-2</c:v>
                </c:pt>
                <c:pt idx="4580">
                  <c:v>6.7315327096922062E-2</c:v>
                </c:pt>
                <c:pt idx="4581">
                  <c:v>6.7319794980750969E-2</c:v>
                </c:pt>
                <c:pt idx="4582">
                  <c:v>6.7323056564970563E-2</c:v>
                </c:pt>
                <c:pt idx="4583">
                  <c:v>6.7322162977816735E-2</c:v>
                </c:pt>
                <c:pt idx="4584">
                  <c:v>6.7315237739714429E-2</c:v>
                </c:pt>
                <c:pt idx="4585">
                  <c:v>6.7301655657918957E-2</c:v>
                </c:pt>
                <c:pt idx="4586">
                  <c:v>6.7282980988984387E-2</c:v>
                </c:pt>
                <c:pt idx="4587">
                  <c:v>6.7262698885042715E-2</c:v>
                </c:pt>
                <c:pt idx="4588">
                  <c:v>6.7244874646171404E-2</c:v>
                </c:pt>
                <c:pt idx="4589">
                  <c:v>6.7232813546136028E-2</c:v>
                </c:pt>
                <c:pt idx="4590">
                  <c:v>6.722906127221645E-2</c:v>
                </c:pt>
                <c:pt idx="4591">
                  <c:v>6.7233349587913882E-2</c:v>
                </c:pt>
                <c:pt idx="4592">
                  <c:v>6.7244383261476692E-2</c:v>
                </c:pt>
                <c:pt idx="4593">
                  <c:v>6.7259303735524079E-2</c:v>
                </c:pt>
                <c:pt idx="4594">
                  <c:v>6.727578832831399E-2</c:v>
                </c:pt>
                <c:pt idx="4595">
                  <c:v>6.7292318223075187E-2</c:v>
                </c:pt>
                <c:pt idx="4596">
                  <c:v>6.7308759391138173E-2</c:v>
                </c:pt>
                <c:pt idx="4597">
                  <c:v>6.7325692657786373E-2</c:v>
                </c:pt>
                <c:pt idx="4598">
                  <c:v>6.7344413845051909E-2</c:v>
                </c:pt>
                <c:pt idx="4599">
                  <c:v>6.7365101919012516E-2</c:v>
                </c:pt>
                <c:pt idx="4600">
                  <c:v>6.7387220928332436E-2</c:v>
                </c:pt>
                <c:pt idx="4601">
                  <c:v>6.740867074054796E-2</c:v>
                </c:pt>
                <c:pt idx="4602">
                  <c:v>6.7426725153609202E-2</c:v>
                </c:pt>
                <c:pt idx="4603">
                  <c:v>6.7438836331492891E-2</c:v>
                </c:pt>
                <c:pt idx="4604">
                  <c:v>6.7443126719064328E-2</c:v>
                </c:pt>
                <c:pt idx="4605">
                  <c:v>6.7439104479474488E-2</c:v>
                </c:pt>
                <c:pt idx="4606">
                  <c:v>6.7427753026439385E-2</c:v>
                </c:pt>
                <c:pt idx="4607">
                  <c:v>6.7410905156913448E-2</c:v>
                </c:pt>
                <c:pt idx="4608">
                  <c:v>6.7391242687426633E-2</c:v>
                </c:pt>
                <c:pt idx="4609">
                  <c:v>6.7371268317448607E-2</c:v>
                </c:pt>
                <c:pt idx="4610">
                  <c:v>6.7353260892142608E-2</c:v>
                </c:pt>
                <c:pt idx="4611">
                  <c:v>6.733860527577834E-2</c:v>
                </c:pt>
                <c:pt idx="4612">
                  <c:v>6.7327881967372438E-2</c:v>
                </c:pt>
                <c:pt idx="4613">
                  <c:v>6.7320643883874765E-2</c:v>
                </c:pt>
                <c:pt idx="4614">
                  <c:v>6.7315684525936892E-2</c:v>
                </c:pt>
                <c:pt idx="4615">
                  <c:v>6.7311350718972263E-2</c:v>
                </c:pt>
                <c:pt idx="4616">
                  <c:v>6.7305542591888978E-2</c:v>
                </c:pt>
                <c:pt idx="4617">
                  <c:v>6.7296785870201214E-2</c:v>
                </c:pt>
                <c:pt idx="4618">
                  <c:v>6.7284097872444104E-2</c:v>
                </c:pt>
                <c:pt idx="4619">
                  <c:v>6.7268327744039846E-2</c:v>
                </c:pt>
                <c:pt idx="4620">
                  <c:v>6.7251486057948118E-2</c:v>
                </c:pt>
                <c:pt idx="4621">
                  <c:v>6.7236297829518732E-2</c:v>
                </c:pt>
                <c:pt idx="4622">
                  <c:v>6.7226068410307926E-2</c:v>
                </c:pt>
                <c:pt idx="4623">
                  <c:v>6.7222852223486618E-2</c:v>
                </c:pt>
                <c:pt idx="4624">
                  <c:v>6.7227631843060298E-2</c:v>
                </c:pt>
                <c:pt idx="4625">
                  <c:v>6.7239648128364193E-2</c:v>
                </c:pt>
                <c:pt idx="4626">
                  <c:v>6.7256400010282713E-2</c:v>
                </c:pt>
                <c:pt idx="4627">
                  <c:v>6.7275118210715024E-2</c:v>
                </c:pt>
                <c:pt idx="4628">
                  <c:v>6.7292586280606914E-2</c:v>
                </c:pt>
                <c:pt idx="4629">
                  <c:v>6.7306257434107508E-2</c:v>
                </c:pt>
                <c:pt idx="4630">
                  <c:v>6.7314433525672179E-2</c:v>
                </c:pt>
                <c:pt idx="4631">
                  <c:v>6.7316310027420834E-2</c:v>
                </c:pt>
                <c:pt idx="4632">
                  <c:v>6.7311574110026584E-2</c:v>
                </c:pt>
                <c:pt idx="4633">
                  <c:v>6.7300494052219773E-2</c:v>
                </c:pt>
                <c:pt idx="4634">
                  <c:v>6.7283963846277273E-2</c:v>
                </c:pt>
                <c:pt idx="4635">
                  <c:v>6.726323496370884E-2</c:v>
                </c:pt>
                <c:pt idx="4636">
                  <c:v>6.724072022945321E-2</c:v>
                </c:pt>
                <c:pt idx="4637">
                  <c:v>6.7219770066798745E-2</c:v>
                </c:pt>
                <c:pt idx="4638">
                  <c:v>6.7203734271193805E-2</c:v>
                </c:pt>
                <c:pt idx="4639">
                  <c:v>6.7195962260171493E-2</c:v>
                </c:pt>
                <c:pt idx="4640">
                  <c:v>6.7198731581482207E-2</c:v>
                </c:pt>
                <c:pt idx="4641">
                  <c:v>6.7212489116855345E-2</c:v>
                </c:pt>
                <c:pt idx="4642">
                  <c:v>6.723522573934676E-2</c:v>
                </c:pt>
                <c:pt idx="4643">
                  <c:v>6.7263413656744542E-2</c:v>
                </c:pt>
                <c:pt idx="4644">
                  <c:v>6.72924522518204E-2</c:v>
                </c:pt>
                <c:pt idx="4645">
                  <c:v>6.7317650390776917E-2</c:v>
                </c:pt>
                <c:pt idx="4646">
                  <c:v>6.7335566978181494E-2</c:v>
                </c:pt>
                <c:pt idx="4647">
                  <c:v>6.7344503208262962E-2</c:v>
                </c:pt>
                <c:pt idx="4648">
                  <c:v>6.73448159796462E-2</c:v>
                </c:pt>
                <c:pt idx="4649">
                  <c:v>6.7338113785020026E-2</c:v>
                </c:pt>
                <c:pt idx="4650">
                  <c:v>6.7327033050100404E-2</c:v>
                </c:pt>
                <c:pt idx="4651">
                  <c:v>6.7314612239775029E-2</c:v>
                </c:pt>
                <c:pt idx="4652">
                  <c:v>6.7303398072293297E-2</c:v>
                </c:pt>
                <c:pt idx="4653">
                  <c:v>6.7295266865021797E-2</c:v>
                </c:pt>
                <c:pt idx="4654">
                  <c:v>6.7291245994603843E-2</c:v>
                </c:pt>
                <c:pt idx="4655">
                  <c:v>6.7291648079970401E-2</c:v>
                </c:pt>
                <c:pt idx="4656">
                  <c:v>6.7296249750119552E-2</c:v>
                </c:pt>
                <c:pt idx="4657">
                  <c:v>6.7303800168910854E-2</c:v>
                </c:pt>
                <c:pt idx="4658">
                  <c:v>6.7312557032031262E-2</c:v>
                </c:pt>
                <c:pt idx="4659">
                  <c:v>6.732015241344308E-2</c:v>
                </c:pt>
                <c:pt idx="4660">
                  <c:v>6.7323771436017366E-2</c:v>
                </c:pt>
                <c:pt idx="4661">
                  <c:v>6.7320956638075524E-2</c:v>
                </c:pt>
                <c:pt idx="4662">
                  <c:v>6.7309876340894859E-2</c:v>
                </c:pt>
                <c:pt idx="4663">
                  <c:v>6.7290218444802596E-2</c:v>
                </c:pt>
                <c:pt idx="4664">
                  <c:v>6.7263190290461294E-2</c:v>
                </c:pt>
                <c:pt idx="4665">
                  <c:v>6.7231741464565176E-2</c:v>
                </c:pt>
                <c:pt idx="4666">
                  <c:v>6.7199982248507706E-2</c:v>
                </c:pt>
                <c:pt idx="4667">
                  <c:v>6.717211109472504E-2</c:v>
                </c:pt>
                <c:pt idx="4668">
                  <c:v>6.7151923491360066E-2</c:v>
                </c:pt>
                <c:pt idx="4669">
                  <c:v>6.7141383434161039E-2</c:v>
                </c:pt>
                <c:pt idx="4670">
                  <c:v>6.7140668863271025E-2</c:v>
                </c:pt>
                <c:pt idx="4671">
                  <c:v>6.7147903947846699E-2</c:v>
                </c:pt>
                <c:pt idx="4672">
                  <c:v>6.7159784039519999E-2</c:v>
                </c:pt>
                <c:pt idx="4673">
                  <c:v>6.7172825717351003E-2</c:v>
                </c:pt>
                <c:pt idx="4674">
                  <c:v>6.7183321872638813E-2</c:v>
                </c:pt>
                <c:pt idx="4675">
                  <c:v>6.7188726374935615E-2</c:v>
                </c:pt>
                <c:pt idx="4676">
                  <c:v>6.7188101057179594E-2</c:v>
                </c:pt>
                <c:pt idx="4677">
                  <c:v>6.7181356615751142E-2</c:v>
                </c:pt>
                <c:pt idx="4678">
                  <c:v>6.7170101224894474E-2</c:v>
                </c:pt>
                <c:pt idx="4679">
                  <c:v>6.7156300369940081E-2</c:v>
                </c:pt>
                <c:pt idx="4680">
                  <c:v>6.7142991222962467E-2</c:v>
                </c:pt>
                <c:pt idx="4681">
                  <c:v>6.7133121280038621E-2</c:v>
                </c:pt>
                <c:pt idx="4682">
                  <c:v>6.7129146569998188E-2</c:v>
                </c:pt>
                <c:pt idx="4683">
                  <c:v>6.7133389239327823E-2</c:v>
                </c:pt>
                <c:pt idx="4684">
                  <c:v>6.7146385463312364E-2</c:v>
                </c:pt>
                <c:pt idx="4685">
                  <c:v>6.7167376749529606E-2</c:v>
                </c:pt>
                <c:pt idx="4686">
                  <c:v>6.7193996946083356E-2</c:v>
                </c:pt>
                <c:pt idx="4687">
                  <c:v>6.722280755439286E-2</c:v>
                </c:pt>
                <c:pt idx="4688">
                  <c:v>6.7249609836269653E-2</c:v>
                </c:pt>
                <c:pt idx="4689">
                  <c:v>6.7270740134515006E-2</c:v>
                </c:pt>
                <c:pt idx="4690">
                  <c:v>6.7283606443368005E-2</c:v>
                </c:pt>
                <c:pt idx="4691">
                  <c:v>6.7287403864319251E-2</c:v>
                </c:pt>
                <c:pt idx="4692">
                  <c:v>6.7282846963162168E-2</c:v>
                </c:pt>
                <c:pt idx="4693">
                  <c:v>6.7272214379735351E-2</c:v>
                </c:pt>
                <c:pt idx="4694">
                  <c:v>6.7258231588558648E-2</c:v>
                </c:pt>
                <c:pt idx="4695">
                  <c:v>6.7243847206079954E-2</c:v>
                </c:pt>
                <c:pt idx="4696">
                  <c:v>6.7231250094729689E-2</c:v>
                </c:pt>
                <c:pt idx="4697">
                  <c:v>6.7221556821634165E-2</c:v>
                </c:pt>
                <c:pt idx="4698">
                  <c:v>6.7215124538629267E-2</c:v>
                </c:pt>
                <c:pt idx="4699">
                  <c:v>6.7211372417537663E-2</c:v>
                </c:pt>
                <c:pt idx="4700">
                  <c:v>6.7209273030594041E-2</c:v>
                </c:pt>
                <c:pt idx="4701">
                  <c:v>6.7207352323769121E-2</c:v>
                </c:pt>
                <c:pt idx="4702">
                  <c:v>6.7204225609898194E-2</c:v>
                </c:pt>
                <c:pt idx="4703">
                  <c:v>6.7198776248099723E-2</c:v>
                </c:pt>
                <c:pt idx="4704">
                  <c:v>6.7190646999387094E-2</c:v>
                </c:pt>
                <c:pt idx="4705">
                  <c:v>6.7179748684912444E-2</c:v>
                </c:pt>
                <c:pt idx="4706">
                  <c:v>6.7167108769269401E-2</c:v>
                </c:pt>
                <c:pt idx="4707">
                  <c:v>6.7153888615062052E-2</c:v>
                </c:pt>
                <c:pt idx="4708">
                  <c:v>6.7141383434161039E-2</c:v>
                </c:pt>
                <c:pt idx="4709">
                  <c:v>6.713021839833716E-2</c:v>
                </c:pt>
                <c:pt idx="4710">
                  <c:v>6.7120259428586515E-2</c:v>
                </c:pt>
                <c:pt idx="4711">
                  <c:v>6.7110568632412548E-2</c:v>
                </c:pt>
                <c:pt idx="4712">
                  <c:v>6.7100074235277474E-2</c:v>
                </c:pt>
                <c:pt idx="4713">
                  <c:v>6.7088151121580675E-2</c:v>
                </c:pt>
                <c:pt idx="4714">
                  <c:v>6.7075067332305116E-2</c:v>
                </c:pt>
                <c:pt idx="4715">
                  <c:v>6.7062743031252314E-2</c:v>
                </c:pt>
                <c:pt idx="4716">
                  <c:v>6.7053633990034778E-2</c:v>
                </c:pt>
                <c:pt idx="4717">
                  <c:v>6.7050151171824279E-2</c:v>
                </c:pt>
                <c:pt idx="4718">
                  <c:v>6.7053500034971736E-2</c:v>
                </c:pt>
                <c:pt idx="4719">
                  <c:v>6.7063055599782706E-2</c:v>
                </c:pt>
                <c:pt idx="4720">
                  <c:v>6.7076362297285697E-2</c:v>
                </c:pt>
                <c:pt idx="4721">
                  <c:v>6.7089490780953664E-2</c:v>
                </c:pt>
                <c:pt idx="4722">
                  <c:v>6.7099270419569701E-2</c:v>
                </c:pt>
                <c:pt idx="4723">
                  <c:v>6.7103334169788698E-2</c:v>
                </c:pt>
                <c:pt idx="4724">
                  <c:v>6.7101681871156338E-2</c:v>
                </c:pt>
                <c:pt idx="4725">
                  <c:v>6.7096189139805251E-2</c:v>
                </c:pt>
                <c:pt idx="4726">
                  <c:v>6.7089714057917471E-2</c:v>
                </c:pt>
                <c:pt idx="4727">
                  <c:v>6.7084935955945835E-2</c:v>
                </c:pt>
                <c:pt idx="4728">
                  <c:v>6.7083060453651033E-2</c:v>
                </c:pt>
                <c:pt idx="4729">
                  <c:v>6.7083864239357027E-2</c:v>
                </c:pt>
                <c:pt idx="4730">
                  <c:v>6.7085739745123052E-2</c:v>
                </c:pt>
                <c:pt idx="4731">
                  <c:v>6.7086811466340157E-2</c:v>
                </c:pt>
                <c:pt idx="4732">
                  <c:v>6.708618629530877E-2</c:v>
                </c:pt>
                <c:pt idx="4733">
                  <c:v>6.7084132168256316E-2</c:v>
                </c:pt>
                <c:pt idx="4734">
                  <c:v>6.7082569252007451E-2</c:v>
                </c:pt>
                <c:pt idx="4735">
                  <c:v>6.7084087513428259E-2</c:v>
                </c:pt>
                <c:pt idx="4736">
                  <c:v>6.7091321655446345E-2</c:v>
                </c:pt>
                <c:pt idx="4737">
                  <c:v>6.7105477701706218E-2</c:v>
                </c:pt>
                <c:pt idx="4738">
                  <c:v>6.7126600988294982E-2</c:v>
                </c:pt>
                <c:pt idx="4739">
                  <c:v>6.7152995375913405E-2</c:v>
                </c:pt>
                <c:pt idx="4740">
                  <c:v>6.7181937258906033E-2</c:v>
                </c:pt>
                <c:pt idx="4741">
                  <c:v>6.7210032382146789E-2</c:v>
                </c:pt>
                <c:pt idx="4742">
                  <c:v>6.7234108981564955E-2</c:v>
                </c:pt>
                <c:pt idx="4743">
                  <c:v>6.725179876234938E-2</c:v>
                </c:pt>
                <c:pt idx="4744">
                  <c:v>6.726126934516824E-2</c:v>
                </c:pt>
                <c:pt idx="4745">
                  <c:v>6.7261984114517281E-2</c:v>
                </c:pt>
                <c:pt idx="4746">
                  <c:v>6.7254479095023634E-2</c:v>
                </c:pt>
                <c:pt idx="4747">
                  <c:v>6.7240139507701413E-2</c:v>
                </c:pt>
                <c:pt idx="4748">
                  <c:v>6.7221601490599359E-2</c:v>
                </c:pt>
                <c:pt idx="4749">
                  <c:v>6.720145625355417E-2</c:v>
                </c:pt>
                <c:pt idx="4750">
                  <c:v>6.7182562567787152E-2</c:v>
                </c:pt>
                <c:pt idx="4751">
                  <c:v>6.7166751462512997E-2</c:v>
                </c:pt>
                <c:pt idx="4752">
                  <c:v>6.7154960504465511E-2</c:v>
                </c:pt>
                <c:pt idx="4753">
                  <c:v>6.7147100043608188E-2</c:v>
                </c:pt>
                <c:pt idx="4754">
                  <c:v>6.7142455292700742E-2</c:v>
                </c:pt>
                <c:pt idx="4755">
                  <c:v>6.7140177596466011E-2</c:v>
                </c:pt>
                <c:pt idx="4756">
                  <c:v>6.7139507688082134E-2</c:v>
                </c:pt>
                <c:pt idx="4757">
                  <c:v>6.7140445560108841E-2</c:v>
                </c:pt>
                <c:pt idx="4758">
                  <c:v>6.7142812579468469E-2</c:v>
                </c:pt>
                <c:pt idx="4759">
                  <c:v>6.714629614085782E-2</c:v>
                </c:pt>
                <c:pt idx="4760">
                  <c:v>6.7150003038151385E-2</c:v>
                </c:pt>
                <c:pt idx="4761">
                  <c:v>6.7152638080768379E-2</c:v>
                </c:pt>
                <c:pt idx="4762">
                  <c:v>6.7152682742645464E-2</c:v>
                </c:pt>
                <c:pt idx="4763">
                  <c:v>6.7149735068611494E-2</c:v>
                </c:pt>
                <c:pt idx="4764">
                  <c:v>6.7144375712533233E-2</c:v>
                </c:pt>
                <c:pt idx="4765">
                  <c:v>6.7138480497233977E-2</c:v>
                </c:pt>
                <c:pt idx="4766">
                  <c:v>6.7134996998534258E-2</c:v>
                </c:pt>
                <c:pt idx="4767">
                  <c:v>6.7136515443250222E-2</c:v>
                </c:pt>
                <c:pt idx="4768">
                  <c:v>6.7144420373560776E-2</c:v>
                </c:pt>
                <c:pt idx="4769">
                  <c:v>6.7157997538808856E-2</c:v>
                </c:pt>
                <c:pt idx="4770">
                  <c:v>6.7174656943196853E-2</c:v>
                </c:pt>
                <c:pt idx="4771">
                  <c:v>6.7190736330963674E-2</c:v>
                </c:pt>
                <c:pt idx="4772">
                  <c:v>6.7202751595452359E-2</c:v>
                </c:pt>
                <c:pt idx="4773">
                  <c:v>6.720824567472411E-2</c:v>
                </c:pt>
                <c:pt idx="4774">
                  <c:v>6.7206458974651995E-2</c:v>
                </c:pt>
                <c:pt idx="4775">
                  <c:v>6.7198999581255914E-2</c:v>
                </c:pt>
                <c:pt idx="4776">
                  <c:v>6.7188279719303801E-2</c:v>
                </c:pt>
                <c:pt idx="4777">
                  <c:v>6.7176845491531412E-2</c:v>
                </c:pt>
                <c:pt idx="4778">
                  <c:v>6.716684078917462E-2</c:v>
                </c:pt>
                <c:pt idx="4779">
                  <c:v>6.7159650051711817E-2</c:v>
                </c:pt>
                <c:pt idx="4780">
                  <c:v>6.7155719761060217E-2</c:v>
                </c:pt>
                <c:pt idx="4781">
                  <c:v>6.715509449082685E-2</c:v>
                </c:pt>
                <c:pt idx="4782">
                  <c:v>6.7157416927659919E-2</c:v>
                </c:pt>
                <c:pt idx="4783">
                  <c:v>6.7162106501431007E-2</c:v>
                </c:pt>
                <c:pt idx="4784">
                  <c:v>6.7168537999234446E-2</c:v>
                </c:pt>
                <c:pt idx="4785">
                  <c:v>6.7175282241595691E-2</c:v>
                </c:pt>
                <c:pt idx="4786">
                  <c:v>6.71805973143354E-2</c:v>
                </c:pt>
                <c:pt idx="4787">
                  <c:v>6.7182919887552039E-2</c:v>
                </c:pt>
                <c:pt idx="4788">
                  <c:v>6.7180999297272559E-2</c:v>
                </c:pt>
                <c:pt idx="4789">
                  <c:v>6.7174522950799898E-2</c:v>
                </c:pt>
                <c:pt idx="4790">
                  <c:v>6.7164294986520823E-2</c:v>
                </c:pt>
                <c:pt idx="4791">
                  <c:v>6.7152057476784599E-2</c:v>
                </c:pt>
                <c:pt idx="4792">
                  <c:v>6.7139507688082134E-2</c:v>
                </c:pt>
                <c:pt idx="4793">
                  <c:v>6.712798542561621E-2</c:v>
                </c:pt>
                <c:pt idx="4794">
                  <c:v>6.711766924069279E-2</c:v>
                </c:pt>
                <c:pt idx="4795">
                  <c:v>6.7107978502315035E-2</c:v>
                </c:pt>
                <c:pt idx="4796">
                  <c:v>6.7097975386280873E-2</c:v>
                </c:pt>
                <c:pt idx="4797">
                  <c:v>6.7087302672781901E-2</c:v>
                </c:pt>
                <c:pt idx="4798">
                  <c:v>6.7075960411188851E-2</c:v>
                </c:pt>
                <c:pt idx="4799">
                  <c:v>6.7065600809045833E-2</c:v>
                </c:pt>
                <c:pt idx="4800">
                  <c:v>6.7058501052013775E-2</c:v>
                </c:pt>
                <c:pt idx="4801">
                  <c:v>6.7056134492128605E-2</c:v>
                </c:pt>
                <c:pt idx="4802">
                  <c:v>6.7059304792267016E-2</c:v>
                </c:pt>
                <c:pt idx="4803">
                  <c:v>6.7067208317318772E-2</c:v>
                </c:pt>
                <c:pt idx="4804">
                  <c:v>6.7077701920294219E-2</c:v>
                </c:pt>
                <c:pt idx="4805">
                  <c:v>6.7087391983103706E-2</c:v>
                </c:pt>
                <c:pt idx="4806">
                  <c:v>6.7093018570404894E-2</c:v>
                </c:pt>
                <c:pt idx="4807">
                  <c:v>6.7092080800792486E-2</c:v>
                </c:pt>
                <c:pt idx="4808">
                  <c:v>6.708328372730904E-2</c:v>
                </c:pt>
                <c:pt idx="4809">
                  <c:v>6.7066717133604181E-2</c:v>
                </c:pt>
                <c:pt idx="4810">
                  <c:v>6.7043766077645561E-2</c:v>
                </c:pt>
                <c:pt idx="4811">
                  <c:v>6.7016753256347095E-2</c:v>
                </c:pt>
                <c:pt idx="4812">
                  <c:v>6.6988581343397302E-2</c:v>
                </c:pt>
                <c:pt idx="4813">
                  <c:v>6.6962464799750043E-2</c:v>
                </c:pt>
                <c:pt idx="4814">
                  <c:v>6.6941304854592432E-2</c:v>
                </c:pt>
                <c:pt idx="4815">
                  <c:v>6.692719879722514E-2</c:v>
                </c:pt>
                <c:pt idx="4816">
                  <c:v>6.6921261891089989E-2</c:v>
                </c:pt>
                <c:pt idx="4817">
                  <c:v>6.6922958141704181E-2</c:v>
                </c:pt>
                <c:pt idx="4818">
                  <c:v>6.6930100322229402E-2</c:v>
                </c:pt>
                <c:pt idx="4819">
                  <c:v>6.693934069256563E-2</c:v>
                </c:pt>
                <c:pt idx="4820">
                  <c:v>6.6946661705270583E-2</c:v>
                </c:pt>
                <c:pt idx="4821">
                  <c:v>6.6949027668689765E-2</c:v>
                </c:pt>
                <c:pt idx="4822">
                  <c:v>6.6944697519016716E-2</c:v>
                </c:pt>
                <c:pt idx="4823">
                  <c:v>6.6934296408061755E-2</c:v>
                </c:pt>
                <c:pt idx="4824">
                  <c:v>6.6919878112601083E-2</c:v>
                </c:pt>
                <c:pt idx="4825">
                  <c:v>6.6904969294989514E-2</c:v>
                </c:pt>
                <c:pt idx="4826">
                  <c:v>6.6892872995711061E-2</c:v>
                </c:pt>
                <c:pt idx="4827">
                  <c:v>6.6885418986442569E-2</c:v>
                </c:pt>
                <c:pt idx="4828">
                  <c:v>6.6883053369526435E-2</c:v>
                </c:pt>
                <c:pt idx="4829">
                  <c:v>6.688443703068675E-2</c:v>
                </c:pt>
                <c:pt idx="4830">
                  <c:v>6.6887606077696449E-2</c:v>
                </c:pt>
                <c:pt idx="4831">
                  <c:v>6.6890775147830983E-2</c:v>
                </c:pt>
                <c:pt idx="4832">
                  <c:v>6.6892962266058398E-2</c:v>
                </c:pt>
                <c:pt idx="4833">
                  <c:v>6.6894926218342532E-2</c:v>
                </c:pt>
                <c:pt idx="4834">
                  <c:v>6.6898229249031271E-2</c:v>
                </c:pt>
                <c:pt idx="4835">
                  <c:v>6.690470147659805E-2</c:v>
                </c:pt>
                <c:pt idx="4836">
                  <c:v>6.6915280428638202E-2</c:v>
                </c:pt>
                <c:pt idx="4837">
                  <c:v>6.6929698571457197E-2</c:v>
                </c:pt>
                <c:pt idx="4838">
                  <c:v>6.6946304579836469E-2</c:v>
                </c:pt>
                <c:pt idx="4839">
                  <c:v>6.6961839807691048E-2</c:v>
                </c:pt>
                <c:pt idx="4840">
                  <c:v>6.6973089802365993E-2</c:v>
                </c:pt>
                <c:pt idx="4841">
                  <c:v>6.6977554166734843E-2</c:v>
                </c:pt>
                <c:pt idx="4842">
                  <c:v>6.6974429106857969E-2</c:v>
                </c:pt>
                <c:pt idx="4843">
                  <c:v>6.6964607636494533E-2</c:v>
                </c:pt>
                <c:pt idx="4844">
                  <c:v>6.6950500822235581E-2</c:v>
                </c:pt>
                <c:pt idx="4845">
                  <c:v>6.6936037349189903E-2</c:v>
                </c:pt>
                <c:pt idx="4846">
                  <c:v>6.6925145422012611E-2</c:v>
                </c:pt>
                <c:pt idx="4847">
                  <c:v>6.6920860148493688E-2</c:v>
                </c:pt>
                <c:pt idx="4848">
                  <c:v>6.6924877591178877E-2</c:v>
                </c:pt>
                <c:pt idx="4849">
                  <c:v>6.693670694378967E-2</c:v>
                </c:pt>
                <c:pt idx="4850">
                  <c:v>6.6953938199942276E-2</c:v>
                </c:pt>
                <c:pt idx="4851">
                  <c:v>6.6972643368453044E-2</c:v>
                </c:pt>
                <c:pt idx="4852">
                  <c:v>6.6988045603647184E-2</c:v>
                </c:pt>
                <c:pt idx="4853">
                  <c:v>6.6995590666015181E-2</c:v>
                </c:pt>
                <c:pt idx="4854">
                  <c:v>6.6992465476350571E-2</c:v>
                </c:pt>
                <c:pt idx="4855">
                  <c:v>6.6977375591279087E-2</c:v>
                </c:pt>
                <c:pt idx="4856">
                  <c:v>6.6951973980778512E-2</c:v>
                </c:pt>
                <c:pt idx="4857">
                  <c:v>6.6920056664416416E-2</c:v>
                </c:pt>
                <c:pt idx="4858">
                  <c:v>6.6886490213435679E-2</c:v>
                </c:pt>
                <c:pt idx="4859">
                  <c:v>6.6855961279528586E-2</c:v>
                </c:pt>
                <c:pt idx="4860">
                  <c:v>6.6832575068385414E-2</c:v>
                </c:pt>
                <c:pt idx="4861">
                  <c:v>6.6817892384692101E-2</c:v>
                </c:pt>
                <c:pt idx="4862">
                  <c:v>6.6811689211563607E-2</c:v>
                </c:pt>
                <c:pt idx="4863">
                  <c:v>6.6812135480053769E-2</c:v>
                </c:pt>
                <c:pt idx="4864">
                  <c:v>6.6816776699537173E-2</c:v>
                </c:pt>
                <c:pt idx="4865">
                  <c:v>6.6824095646423942E-2</c:v>
                </c:pt>
                <c:pt idx="4866">
                  <c:v>6.6833021358337963E-2</c:v>
                </c:pt>
                <c:pt idx="4867">
                  <c:v>6.6844446537274671E-2</c:v>
                </c:pt>
                <c:pt idx="4868">
                  <c:v>6.6859264013881259E-2</c:v>
                </c:pt>
                <c:pt idx="4869">
                  <c:v>6.6878054372391749E-2</c:v>
                </c:pt>
                <c:pt idx="4870">
                  <c:v>6.6900282496985819E-2</c:v>
                </c:pt>
                <c:pt idx="4871">
                  <c:v>6.6923404524545982E-2</c:v>
                </c:pt>
                <c:pt idx="4872">
                  <c:v>6.6943715429221007E-2</c:v>
                </c:pt>
                <c:pt idx="4873">
                  <c:v>6.6957643455731353E-2</c:v>
                </c:pt>
                <c:pt idx="4874">
                  <c:v>6.6962643369074926E-2</c:v>
                </c:pt>
                <c:pt idx="4875">
                  <c:v>6.6958134516099943E-2</c:v>
                </c:pt>
                <c:pt idx="4876">
                  <c:v>6.6946036735953618E-2</c:v>
                </c:pt>
                <c:pt idx="4877">
                  <c:v>6.6929609293558123E-2</c:v>
                </c:pt>
                <c:pt idx="4878">
                  <c:v>6.6913316384307031E-2</c:v>
                </c:pt>
                <c:pt idx="4879">
                  <c:v>6.6900103953299983E-2</c:v>
                </c:pt>
                <c:pt idx="4880">
                  <c:v>6.6892069563410816E-2</c:v>
                </c:pt>
                <c:pt idx="4881">
                  <c:v>6.6889168292478429E-2</c:v>
                </c:pt>
                <c:pt idx="4882">
                  <c:v>6.6891310767602852E-2</c:v>
                </c:pt>
                <c:pt idx="4883">
                  <c:v>6.6897425806821842E-2</c:v>
                </c:pt>
                <c:pt idx="4884">
                  <c:v>6.6907692124676121E-2</c:v>
                </c:pt>
                <c:pt idx="4885">
                  <c:v>6.6922511759321346E-2</c:v>
                </c:pt>
                <c:pt idx="4886">
                  <c:v>6.6942777981942092E-2</c:v>
                </c:pt>
                <c:pt idx="4887">
                  <c:v>6.696831298331346E-2</c:v>
                </c:pt>
                <c:pt idx="4888">
                  <c:v>6.6997867604075056E-2</c:v>
                </c:pt>
                <c:pt idx="4889">
                  <c:v>6.7028540462657438E-2</c:v>
                </c:pt>
                <c:pt idx="4890">
                  <c:v>6.7056581011874672E-2</c:v>
                </c:pt>
                <c:pt idx="4891">
                  <c:v>6.7078550350336885E-2</c:v>
                </c:pt>
                <c:pt idx="4892">
                  <c:v>6.7092214767756009E-2</c:v>
                </c:pt>
                <c:pt idx="4893">
                  <c:v>6.7097618136397863E-2</c:v>
                </c:pt>
                <c:pt idx="4894">
                  <c:v>6.7096367764122145E-2</c:v>
                </c:pt>
                <c:pt idx="4895">
                  <c:v>6.7091321655446345E-2</c:v>
                </c:pt>
                <c:pt idx="4896">
                  <c:v>6.7085159230568181E-2</c:v>
                </c:pt>
                <c:pt idx="4897">
                  <c:v>6.7079800671315637E-2</c:v>
                </c:pt>
                <c:pt idx="4898">
                  <c:v>6.7075960411188851E-2</c:v>
                </c:pt>
                <c:pt idx="4899">
                  <c:v>6.7073995640069051E-2</c:v>
                </c:pt>
                <c:pt idx="4900">
                  <c:v>6.7074263562880099E-2</c:v>
                </c:pt>
                <c:pt idx="4901">
                  <c:v>6.7077969845391883E-2</c:v>
                </c:pt>
                <c:pt idx="4902">
                  <c:v>6.7086543535787968E-2</c:v>
                </c:pt>
                <c:pt idx="4903">
                  <c:v>6.7102128437734276E-2</c:v>
                </c:pt>
                <c:pt idx="4904">
                  <c:v>6.7124993260170129E-2</c:v>
                </c:pt>
                <c:pt idx="4905">
                  <c:v>6.7153977939078013E-2</c:v>
                </c:pt>
                <c:pt idx="4906">
                  <c:v>6.7184617160449822E-2</c:v>
                </c:pt>
                <c:pt idx="4907">
                  <c:v>6.7211149078018784E-2</c:v>
                </c:pt>
                <c:pt idx="4908">
                  <c:v>6.7227676512650325E-2</c:v>
                </c:pt>
                <c:pt idx="4909">
                  <c:v>6.7230044007490497E-2</c:v>
                </c:pt>
                <c:pt idx="4910">
                  <c:v>6.7217849313549405E-2</c:v>
                </c:pt>
                <c:pt idx="4911">
                  <c:v>6.7194264942935178E-2</c:v>
                </c:pt>
                <c:pt idx="4912">
                  <c:v>6.7166662135869803E-2</c:v>
                </c:pt>
                <c:pt idx="4913">
                  <c:v>6.7143839780562875E-2</c:v>
                </c:pt>
                <c:pt idx="4914">
                  <c:v>6.7133880498453868E-2</c:v>
                </c:pt>
                <c:pt idx="4915">
                  <c:v>6.714241063187526E-2</c:v>
                </c:pt>
                <c:pt idx="4916">
                  <c:v>6.7170771180471045E-2</c:v>
                </c:pt>
                <c:pt idx="4917">
                  <c:v>6.7216017905571912E-2</c:v>
                </c:pt>
                <c:pt idx="4918">
                  <c:v>6.7271231549032529E-2</c:v>
                </c:pt>
                <c:pt idx="4919">
                  <c:v>6.7327971327181768E-2</c:v>
                </c:pt>
                <c:pt idx="4920">
                  <c:v>6.7377836968611382E-2</c:v>
                </c:pt>
                <c:pt idx="4921">
                  <c:v>6.7413988670376457E-2</c:v>
                </c:pt>
                <c:pt idx="4922">
                  <c:v>6.7433115880662087E-2</c:v>
                </c:pt>
                <c:pt idx="4923">
                  <c:v>6.7435439804724606E-2</c:v>
                </c:pt>
                <c:pt idx="4924">
                  <c:v>6.7424848174718666E-2</c:v>
                </c:pt>
                <c:pt idx="4925">
                  <c:v>6.7407061967883097E-2</c:v>
                </c:pt>
                <c:pt idx="4926">
                  <c:v>6.7388382766022936E-2</c:v>
                </c:pt>
                <c:pt idx="4927">
                  <c:v>6.7374262180146804E-2</c:v>
                </c:pt>
                <c:pt idx="4928">
                  <c:v>6.7367738267049726E-2</c:v>
                </c:pt>
                <c:pt idx="4929">
                  <c:v>6.7369078789138392E-2</c:v>
                </c:pt>
                <c:pt idx="4930">
                  <c:v>6.7375870831314411E-2</c:v>
                </c:pt>
                <c:pt idx="4931">
                  <c:v>6.7385076005376965E-2</c:v>
                </c:pt>
                <c:pt idx="4932">
                  <c:v>6.7393700447429705E-2</c:v>
                </c:pt>
                <c:pt idx="4933">
                  <c:v>6.7400448187315443E-2</c:v>
                </c:pt>
                <c:pt idx="4934">
                  <c:v>6.7405855392295433E-2</c:v>
                </c:pt>
                <c:pt idx="4935">
                  <c:v>6.7412379878012019E-2</c:v>
                </c:pt>
                <c:pt idx="4936">
                  <c:v>6.7423284031840114E-2</c:v>
                </c:pt>
                <c:pt idx="4937">
                  <c:v>6.744080275386849E-2</c:v>
                </c:pt>
                <c:pt idx="4938">
                  <c:v>6.7465964807858214E-2</c:v>
                </c:pt>
                <c:pt idx="4939">
                  <c:v>6.7497519994600685E-2</c:v>
                </c:pt>
                <c:pt idx="4940">
                  <c:v>6.7532921743197305E-2</c:v>
                </c:pt>
                <c:pt idx="4941">
                  <c:v>6.75693992905953E-2</c:v>
                </c:pt>
                <c:pt idx="4942">
                  <c:v>6.7605164566534592E-2</c:v>
                </c:pt>
                <c:pt idx="4943">
                  <c:v>6.7639770274563971E-2</c:v>
                </c:pt>
                <c:pt idx="4944">
                  <c:v>6.76746023181512E-2</c:v>
                </c:pt>
                <c:pt idx="4945">
                  <c:v>6.7711807278177105E-2</c:v>
                </c:pt>
                <c:pt idx="4946">
                  <c:v>6.7753353602361621E-2</c:v>
                </c:pt>
                <c:pt idx="4947">
                  <c:v>6.7800226562792443E-2</c:v>
                </c:pt>
                <c:pt idx="4948">
                  <c:v>6.7851980545163004E-2</c:v>
                </c:pt>
                <c:pt idx="4949">
                  <c:v>6.7906648752335708E-2</c:v>
                </c:pt>
                <c:pt idx="4950">
                  <c:v>6.7961681802983176E-2</c:v>
                </c:pt>
                <c:pt idx="4951">
                  <c:v>6.8014708045812056E-2</c:v>
                </c:pt>
                <c:pt idx="4952">
                  <c:v>6.8064249803505394E-2</c:v>
                </c:pt>
                <c:pt idx="4953">
                  <c:v>6.8110350643220408E-2</c:v>
                </c:pt>
                <c:pt idx="4954">
                  <c:v>6.8154397181660997E-2</c:v>
                </c:pt>
                <c:pt idx="4955">
                  <c:v>6.8198403418243736E-2</c:v>
                </c:pt>
                <c:pt idx="4956">
                  <c:v>6.8245727409321388E-2</c:v>
                </c:pt>
                <c:pt idx="4957">
                  <c:v>6.829892268656873E-2</c:v>
                </c:pt>
                <c:pt idx="4958">
                  <c:v>6.836076814811004E-2</c:v>
                </c:pt>
                <c:pt idx="4959">
                  <c:v>6.8433193616338539E-2</c:v>
                </c:pt>
                <c:pt idx="4960">
                  <c:v>6.8516921221509597E-2</c:v>
                </c:pt>
                <c:pt idx="4961">
                  <c:v>6.8611419753229763E-2</c:v>
                </c:pt>
                <c:pt idx="4962">
                  <c:v>6.8715082615047607E-2</c:v>
                </c:pt>
                <c:pt idx="4963">
                  <c:v>6.8825495310169293E-2</c:v>
                </c:pt>
                <c:pt idx="4964">
                  <c:v>6.8940196440063384E-2</c:v>
                </c:pt>
                <c:pt idx="4965">
                  <c:v>6.9057395064790417E-2</c:v>
                </c:pt>
                <c:pt idx="4966">
                  <c:v>6.9175791954521781E-2</c:v>
                </c:pt>
                <c:pt idx="4967">
                  <c:v>6.9295792026027592E-2</c:v>
                </c:pt>
                <c:pt idx="4968">
                  <c:v>6.9418518985717992E-2</c:v>
                </c:pt>
                <c:pt idx="4969">
                  <c:v>6.9544828398365344E-2</c:v>
                </c:pt>
                <c:pt idx="4970">
                  <c:v>6.9675127678543058E-2</c:v>
                </c:pt>
                <c:pt idx="4971">
                  <c:v>6.9809060920042854E-2</c:v>
                </c:pt>
                <c:pt idx="4972">
                  <c:v>6.9944968322162293E-2</c:v>
                </c:pt>
                <c:pt idx="4973">
                  <c:v>7.0080558556143313E-2</c:v>
                </c:pt>
                <c:pt idx="4974">
                  <c:v>7.0213627395136424E-2</c:v>
                </c:pt>
                <c:pt idx="4975">
                  <c:v>7.0342192895477773E-2</c:v>
                </c:pt>
                <c:pt idx="4976">
                  <c:v>7.0464585902043908E-2</c:v>
                </c:pt>
                <c:pt idx="4977">
                  <c:v>7.0579180618040527E-2</c:v>
                </c:pt>
                <c:pt idx="4978">
                  <c:v>7.0683989689003968E-2</c:v>
                </c:pt>
                <c:pt idx="4979">
                  <c:v>7.0776123703871374E-2</c:v>
                </c:pt>
                <c:pt idx="4980">
                  <c:v>7.085201610366304E-2</c:v>
                </c:pt>
                <c:pt idx="4981">
                  <c:v>7.0908279623391357E-2</c:v>
                </c:pt>
                <c:pt idx="4982">
                  <c:v>7.0941978159714536E-2</c:v>
                </c:pt>
                <c:pt idx="4983">
                  <c:v>7.0951935045870995E-2</c:v>
                </c:pt>
                <c:pt idx="4984">
                  <c:v>7.0939139813165408E-2</c:v>
                </c:pt>
                <c:pt idx="4985">
                  <c:v>7.0906747933867031E-2</c:v>
                </c:pt>
                <c:pt idx="4986">
                  <c:v>7.0859043014440293E-2</c:v>
                </c:pt>
                <c:pt idx="4987">
                  <c:v>7.0800804168630604E-2</c:v>
                </c:pt>
                <c:pt idx="4988">
                  <c:v>7.0736313647290106E-2</c:v>
                </c:pt>
                <c:pt idx="4989">
                  <c:v>7.0668770994756269E-2</c:v>
                </c:pt>
                <c:pt idx="4990">
                  <c:v>7.0599978344711378E-2</c:v>
                </c:pt>
                <c:pt idx="4991">
                  <c:v>7.0531061557761732E-2</c:v>
                </c:pt>
                <c:pt idx="4992">
                  <c:v>7.0462155705259211E-2</c:v>
                </c:pt>
                <c:pt idx="4993">
                  <c:v>7.0393350776503161E-2</c:v>
                </c:pt>
                <c:pt idx="4994">
                  <c:v>7.0324331800478979E-2</c:v>
                </c:pt>
                <c:pt idx="4995">
                  <c:v>7.0254963934775205E-2</c:v>
                </c:pt>
                <c:pt idx="4996">
                  <c:v>7.018493252458452E-2</c:v>
                </c:pt>
                <c:pt idx="4997">
                  <c:v>7.0113698283221615E-2</c:v>
                </c:pt>
                <c:pt idx="4998">
                  <c:v>7.0041351724190515E-2</c:v>
                </c:pt>
                <c:pt idx="4999">
                  <c:v>6.9967983309910553E-2</c:v>
                </c:pt>
                <c:pt idx="5000">
                  <c:v>6.9894357619780856E-2</c:v>
                </c:pt>
                <c:pt idx="5001">
                  <c:v>6.9821328591967158E-2</c:v>
                </c:pt>
                <c:pt idx="5002">
                  <c:v>6.9750153960133121E-2</c:v>
                </c:pt>
                <c:pt idx="5003">
                  <c:v>6.9682315263903061E-2</c:v>
                </c:pt>
                <c:pt idx="5004">
                  <c:v>6.9619023678651637E-2</c:v>
                </c:pt>
                <c:pt idx="5005">
                  <c:v>6.9562073628195276E-2</c:v>
                </c:pt>
                <c:pt idx="5006">
                  <c:v>6.9513169016814091E-2</c:v>
                </c:pt>
                <c:pt idx="5007">
                  <c:v>6.9474013371371879E-2</c:v>
                </c:pt>
                <c:pt idx="5008">
                  <c:v>6.9445951003679396E-2</c:v>
                </c:pt>
                <c:pt idx="5009">
                  <c:v>6.9429563419599216E-2</c:v>
                </c:pt>
                <c:pt idx="5010">
                  <c:v>6.9423637103083913E-2</c:v>
                </c:pt>
                <c:pt idx="5011">
                  <c:v>6.9424939089932025E-2</c:v>
                </c:pt>
                <c:pt idx="5012">
                  <c:v>6.9429159349995218E-2</c:v>
                </c:pt>
                <c:pt idx="5013">
                  <c:v>6.9431718463837389E-2</c:v>
                </c:pt>
                <c:pt idx="5014">
                  <c:v>6.9428396108435486E-2</c:v>
                </c:pt>
                <c:pt idx="5015">
                  <c:v>6.9417576181202867E-2</c:v>
                </c:pt>
                <c:pt idx="5016">
                  <c:v>6.9400112220044108E-2</c:v>
                </c:pt>
                <c:pt idx="5017">
                  <c:v>6.9379326981079903E-2</c:v>
                </c:pt>
                <c:pt idx="5018">
                  <c:v>6.9359799639124475E-2</c:v>
                </c:pt>
                <c:pt idx="5019">
                  <c:v>6.9345884138120095E-2</c:v>
                </c:pt>
                <c:pt idx="5020">
                  <c:v>6.9339689639156765E-2</c:v>
                </c:pt>
                <c:pt idx="5021">
                  <c:v>6.9341170924349271E-2</c:v>
                </c:pt>
                <c:pt idx="5022">
                  <c:v>6.9347275668156183E-2</c:v>
                </c:pt>
                <c:pt idx="5023">
                  <c:v>6.9352976499047536E-2</c:v>
                </c:pt>
                <c:pt idx="5024">
                  <c:v>6.9353425386547818E-2</c:v>
                </c:pt>
                <c:pt idx="5025">
                  <c:v>6.9344402836851782E-2</c:v>
                </c:pt>
                <c:pt idx="5026">
                  <c:v>6.9324069121050214E-2</c:v>
                </c:pt>
                <c:pt idx="5027">
                  <c:v>6.9293143947919689E-2</c:v>
                </c:pt>
                <c:pt idx="5028">
                  <c:v>6.9254322283448799E-2</c:v>
                </c:pt>
                <c:pt idx="5029">
                  <c:v>6.9211644897377467E-2</c:v>
                </c:pt>
                <c:pt idx="5030">
                  <c:v>6.9169420402081683E-2</c:v>
                </c:pt>
                <c:pt idx="5031">
                  <c:v>6.9131148184532532E-2</c:v>
                </c:pt>
                <c:pt idx="5032">
                  <c:v>6.9098756281698981E-2</c:v>
                </c:pt>
                <c:pt idx="5033">
                  <c:v>6.9072108799009657E-2</c:v>
                </c:pt>
                <c:pt idx="5034">
                  <c:v>6.9049096379687536E-2</c:v>
                </c:pt>
                <c:pt idx="5035">
                  <c:v>6.9026040324734084E-2</c:v>
                </c:pt>
                <c:pt idx="5036">
                  <c:v>6.8999487007648075E-2</c:v>
                </c:pt>
                <c:pt idx="5037">
                  <c:v>6.8966880678677456E-2</c:v>
                </c:pt>
                <c:pt idx="5038">
                  <c:v>6.8927684563388214E-2</c:v>
                </c:pt>
                <c:pt idx="5039">
                  <c:v>6.8884187295297272E-2</c:v>
                </c:pt>
                <c:pt idx="5040">
                  <c:v>6.8841142741606298E-2</c:v>
                </c:pt>
                <c:pt idx="5041">
                  <c:v>6.8804199568577362E-2</c:v>
                </c:pt>
                <c:pt idx="5042">
                  <c:v>6.8778511568801159E-2</c:v>
                </c:pt>
                <c:pt idx="5043">
                  <c:v>6.8766587114947264E-2</c:v>
                </c:pt>
                <c:pt idx="5044">
                  <c:v>6.8768290588309633E-2</c:v>
                </c:pt>
                <c:pt idx="5045">
                  <c:v>6.8779901282093825E-2</c:v>
                </c:pt>
                <c:pt idx="5046">
                  <c:v>6.8796309201037131E-2</c:v>
                </c:pt>
                <c:pt idx="5047">
                  <c:v>6.8812493575361622E-2</c:v>
                </c:pt>
                <c:pt idx="5048">
                  <c:v>6.8826033321375546E-2</c:v>
                </c:pt>
                <c:pt idx="5049">
                  <c:v>6.8837107533420705E-2</c:v>
                </c:pt>
                <c:pt idx="5050">
                  <c:v>6.884845104743037E-2</c:v>
                </c:pt>
                <c:pt idx="5051">
                  <c:v>6.8864054467766389E-2</c:v>
                </c:pt>
                <c:pt idx="5052">
                  <c:v>6.8886563837639969E-2</c:v>
                </c:pt>
                <c:pt idx="5053">
                  <c:v>6.891656319783529E-2</c:v>
                </c:pt>
                <c:pt idx="5054">
                  <c:v>6.8950914785950224E-2</c:v>
                </c:pt>
                <c:pt idx="5055">
                  <c:v>6.8984327226955078E-2</c:v>
                </c:pt>
                <c:pt idx="5056">
                  <c:v>6.9010834763761519E-2</c:v>
                </c:pt>
                <c:pt idx="5057">
                  <c:v>6.9025636630395237E-2</c:v>
                </c:pt>
                <c:pt idx="5058">
                  <c:v>6.9027161699866613E-2</c:v>
                </c:pt>
                <c:pt idx="5059">
                  <c:v>6.9017562822419276E-2</c:v>
                </c:pt>
                <c:pt idx="5060">
                  <c:v>6.9002088443328502E-2</c:v>
                </c:pt>
                <c:pt idx="5061">
                  <c:v>6.8987735888923984E-2</c:v>
                </c:pt>
                <c:pt idx="5062">
                  <c:v>6.8981142843234367E-2</c:v>
                </c:pt>
                <c:pt idx="5063">
                  <c:v>6.8987063124574199E-2</c:v>
                </c:pt>
                <c:pt idx="5064">
                  <c:v>6.9007291361437739E-2</c:v>
                </c:pt>
                <c:pt idx="5065">
                  <c:v>6.9040663283762183E-2</c:v>
                </c:pt>
                <c:pt idx="5066">
                  <c:v>6.9083234148521744E-2</c:v>
                </c:pt>
                <c:pt idx="5067">
                  <c:v>6.912975734682042E-2</c:v>
                </c:pt>
                <c:pt idx="5068">
                  <c:v>6.9174849676792161E-2</c:v>
                </c:pt>
                <c:pt idx="5069">
                  <c:v>6.9214606599472817E-2</c:v>
                </c:pt>
                <c:pt idx="5070">
                  <c:v>6.9246693000177661E-2</c:v>
                </c:pt>
                <c:pt idx="5071">
                  <c:v>6.9271690622270399E-2</c:v>
                </c:pt>
                <c:pt idx="5072">
                  <c:v>6.9291977003370475E-2</c:v>
                </c:pt>
                <c:pt idx="5073">
                  <c:v>6.9311546180403971E-2</c:v>
                </c:pt>
                <c:pt idx="5074">
                  <c:v>6.9333988982673678E-2</c:v>
                </c:pt>
                <c:pt idx="5075">
                  <c:v>6.9361819668265989E-2</c:v>
                </c:pt>
                <c:pt idx="5076">
                  <c:v>6.9395263738411039E-2</c:v>
                </c:pt>
                <c:pt idx="5077">
                  <c:v>6.9432212329647858E-2</c:v>
                </c:pt>
                <c:pt idx="5078">
                  <c:v>6.9468670156804857E-2</c:v>
                </c:pt>
                <c:pt idx="5079">
                  <c:v>6.9500954950395599E-2</c:v>
                </c:pt>
                <c:pt idx="5080">
                  <c:v>6.9526685718663217E-2</c:v>
                </c:pt>
                <c:pt idx="5081">
                  <c:v>6.9545996022522261E-2</c:v>
                </c:pt>
                <c:pt idx="5082">
                  <c:v>6.9561759255898858E-2</c:v>
                </c:pt>
                <c:pt idx="5083">
                  <c:v>6.9579409367101441E-2</c:v>
                </c:pt>
                <c:pt idx="5084">
                  <c:v>6.9604471062682027E-2</c:v>
                </c:pt>
                <c:pt idx="5085">
                  <c:v>6.9641212865050817E-2</c:v>
                </c:pt>
                <c:pt idx="5086">
                  <c:v>6.9691614378967481E-2</c:v>
                </c:pt>
                <c:pt idx="5087">
                  <c:v>6.9754781753975259E-2</c:v>
                </c:pt>
                <c:pt idx="5088">
                  <c:v>6.9827440088982728E-2</c:v>
                </c:pt>
                <c:pt idx="5089">
                  <c:v>6.9905009648800587E-2</c:v>
                </c:pt>
                <c:pt idx="5090">
                  <c:v>6.9982593065832488E-2</c:v>
                </c:pt>
                <c:pt idx="5091">
                  <c:v>7.005659340919862E-2</c:v>
                </c:pt>
                <c:pt idx="5092">
                  <c:v>7.0123861039958213E-2</c:v>
                </c:pt>
                <c:pt idx="5093">
                  <c:v>7.0182863688697472E-2</c:v>
                </c:pt>
                <c:pt idx="5094">
                  <c:v>7.0232563449970142E-2</c:v>
                </c:pt>
                <c:pt idx="5095">
                  <c:v>7.0273092080573918E-2</c:v>
                </c:pt>
                <c:pt idx="5096">
                  <c:v>7.0306111541059535E-2</c:v>
                </c:pt>
                <c:pt idx="5097">
                  <c:v>7.0334589468015019E-2</c:v>
                </c:pt>
                <c:pt idx="5098">
                  <c:v>7.0363744161771102E-2</c:v>
                </c:pt>
                <c:pt idx="5099">
                  <c:v>7.0400100287291878E-2</c:v>
                </c:pt>
                <c:pt idx="5100">
                  <c:v>7.0450319941241013E-2</c:v>
                </c:pt>
                <c:pt idx="5101">
                  <c:v>7.0520304143457724E-2</c:v>
                </c:pt>
                <c:pt idx="5102">
                  <c:v>7.0613844049163987E-2</c:v>
                </c:pt>
                <c:pt idx="5103">
                  <c:v>7.0731765445501804E-2</c:v>
                </c:pt>
                <c:pt idx="5104">
                  <c:v>7.0871790841519122E-2</c:v>
                </c:pt>
                <c:pt idx="5105">
                  <c:v>7.1029795855308608E-2</c:v>
                </c:pt>
                <c:pt idx="5106">
                  <c:v>7.1200841258569014E-2</c:v>
                </c:pt>
                <c:pt idx="5107">
                  <c:v>7.1379710961131881E-2</c:v>
                </c:pt>
                <c:pt idx="5108">
                  <c:v>7.1562353997008554E-2</c:v>
                </c:pt>
                <c:pt idx="5109">
                  <c:v>7.1745796063042155E-2</c:v>
                </c:pt>
                <c:pt idx="5110">
                  <c:v>7.1927644884373587E-2</c:v>
                </c:pt>
                <c:pt idx="5111">
                  <c:v>7.2105955932428023E-2</c:v>
                </c:pt>
                <c:pt idx="5112">
                  <c:v>7.2278645973228139E-2</c:v>
                </c:pt>
                <c:pt idx="5113">
                  <c:v>7.2443221753004272E-2</c:v>
                </c:pt>
                <c:pt idx="5114">
                  <c:v>7.2597729323389759E-2</c:v>
                </c:pt>
                <c:pt idx="5115">
                  <c:v>7.2739353017446107E-2</c:v>
                </c:pt>
                <c:pt idx="5116">
                  <c:v>7.286604380606071E-2</c:v>
                </c:pt>
                <c:pt idx="5117">
                  <c:v>7.2976702246857761E-2</c:v>
                </c:pt>
                <c:pt idx="5118">
                  <c:v>7.3070455854502836E-2</c:v>
                </c:pt>
                <c:pt idx="5119">
                  <c:v>7.3148063478592207E-2</c:v>
                </c:pt>
                <c:pt idx="5120">
                  <c:v>7.3211011002059678E-2</c:v>
                </c:pt>
                <c:pt idx="5121">
                  <c:v>7.3262598544586111E-2</c:v>
                </c:pt>
                <c:pt idx="5122">
                  <c:v>7.3306717774782426E-2</c:v>
                </c:pt>
                <c:pt idx="5123">
                  <c:v>7.3347171890728424E-2</c:v>
                </c:pt>
                <c:pt idx="5124">
                  <c:v>7.3386633007203994E-2</c:v>
                </c:pt>
                <c:pt idx="5125">
                  <c:v>7.3426369579862094E-2</c:v>
                </c:pt>
                <c:pt idx="5126">
                  <c:v>7.346484094582878E-2</c:v>
                </c:pt>
                <c:pt idx="5127">
                  <c:v>7.3498602490285336E-2</c:v>
                </c:pt>
                <c:pt idx="5128">
                  <c:v>7.3523075586077014E-2</c:v>
                </c:pt>
                <c:pt idx="5129">
                  <c:v>7.3534451513072308E-2</c:v>
                </c:pt>
                <c:pt idx="5130">
                  <c:v>7.3529783267936077E-2</c:v>
                </c:pt>
                <c:pt idx="5131">
                  <c:v>7.3508754125601705E-2</c:v>
                </c:pt>
                <c:pt idx="5132">
                  <c:v>7.3472680640977617E-2</c:v>
                </c:pt>
                <c:pt idx="5133">
                  <c:v>7.3423605572892126E-2</c:v>
                </c:pt>
                <c:pt idx="5134">
                  <c:v>7.3363662667474572E-2</c:v>
                </c:pt>
                <c:pt idx="5135">
                  <c:v>7.3293309403230922E-2</c:v>
                </c:pt>
                <c:pt idx="5136">
                  <c:v>7.3212369682290668E-2</c:v>
                </c:pt>
                <c:pt idx="5137">
                  <c:v>7.3120804144883922E-2</c:v>
                </c:pt>
                <c:pt idx="5138">
                  <c:v>7.3018891129186747E-2</c:v>
                </c:pt>
                <c:pt idx="5139">
                  <c:v>7.2909715446343448E-2</c:v>
                </c:pt>
                <c:pt idx="5140">
                  <c:v>7.2797942913478464E-2</c:v>
                </c:pt>
                <c:pt idx="5141">
                  <c:v>7.2689817920680799E-2</c:v>
                </c:pt>
                <c:pt idx="5142">
                  <c:v>7.2591262144942548E-2</c:v>
                </c:pt>
                <c:pt idx="5143">
                  <c:v>7.2505660248594117E-2</c:v>
                </c:pt>
                <c:pt idx="5144">
                  <c:v>7.2433321034850284E-2</c:v>
                </c:pt>
                <c:pt idx="5145">
                  <c:v>7.2369943702237427E-2</c:v>
                </c:pt>
                <c:pt idx="5146">
                  <c:v>7.2309061351990611E-2</c:v>
                </c:pt>
                <c:pt idx="5147">
                  <c:v>7.2242493761814075E-2</c:v>
                </c:pt>
                <c:pt idx="5148">
                  <c:v>7.2162924308231402E-2</c:v>
                </c:pt>
                <c:pt idx="5149">
                  <c:v>7.2066249644364089E-2</c:v>
                </c:pt>
                <c:pt idx="5150">
                  <c:v>7.1951758663024556E-2</c:v>
                </c:pt>
                <c:pt idx="5151">
                  <c:v>7.1822490141376039E-2</c:v>
                </c:pt>
                <c:pt idx="5152">
                  <c:v>7.1684053403438919E-2</c:v>
                </c:pt>
                <c:pt idx="5153">
                  <c:v>7.1543540336046541E-2</c:v>
                </c:pt>
                <c:pt idx="5154">
                  <c:v>7.140776325843784E-2</c:v>
                </c:pt>
                <c:pt idx="5155">
                  <c:v>7.1281993072720484E-2</c:v>
                </c:pt>
                <c:pt idx="5156">
                  <c:v>7.1169241237628189E-2</c:v>
                </c:pt>
                <c:pt idx="5157">
                  <c:v>7.1069903223723252E-2</c:v>
                </c:pt>
                <c:pt idx="5158">
                  <c:v>7.09820774185555E-2</c:v>
                </c:pt>
                <c:pt idx="5159">
                  <c:v>7.0901837553869529E-2</c:v>
                </c:pt>
                <c:pt idx="5160">
                  <c:v>7.082422488471446E-2</c:v>
                </c:pt>
                <c:pt idx="5161">
                  <c:v>7.0744959865198631E-2</c:v>
                </c:pt>
                <c:pt idx="5162">
                  <c:v>7.0660351413763423E-2</c:v>
                </c:pt>
                <c:pt idx="5163">
                  <c:v>7.0569322303343285E-2</c:v>
                </c:pt>
                <c:pt idx="5164">
                  <c:v>7.0472596646997732E-2</c:v>
                </c:pt>
                <c:pt idx="5165">
                  <c:v>7.0373552816636098E-2</c:v>
                </c:pt>
                <c:pt idx="5166">
                  <c:v>7.0276555857065992E-2</c:v>
                </c:pt>
                <c:pt idx="5167">
                  <c:v>7.018610187096691E-2</c:v>
                </c:pt>
                <c:pt idx="5168">
                  <c:v>7.0106233754982761E-2</c:v>
                </c:pt>
                <c:pt idx="5169">
                  <c:v>7.0038654136541034E-2</c:v>
                </c:pt>
                <c:pt idx="5170">
                  <c:v>6.998317746629229E-2</c:v>
                </c:pt>
                <c:pt idx="5171">
                  <c:v>6.9937326896715668E-2</c:v>
                </c:pt>
                <c:pt idx="5172">
                  <c:v>6.9897998157273655E-2</c:v>
                </c:pt>
                <c:pt idx="5173">
                  <c:v>6.9861728979560278E-2</c:v>
                </c:pt>
                <c:pt idx="5174">
                  <c:v>6.9826002081947725E-2</c:v>
                </c:pt>
                <c:pt idx="5175">
                  <c:v>6.9790188255249686E-2</c:v>
                </c:pt>
                <c:pt idx="5176">
                  <c:v>6.9755545569350652E-2</c:v>
                </c:pt>
                <c:pt idx="5177">
                  <c:v>6.9724634584696521E-2</c:v>
                </c:pt>
                <c:pt idx="5178">
                  <c:v>6.9700913693148847E-2</c:v>
                </c:pt>
                <c:pt idx="5179">
                  <c:v>6.9687391567737011E-2</c:v>
                </c:pt>
                <c:pt idx="5180">
                  <c:v>6.9685459869904209E-2</c:v>
                </c:pt>
                <c:pt idx="5181">
                  <c:v>6.9694534432022837E-2</c:v>
                </c:pt>
                <c:pt idx="5182">
                  <c:v>6.9712055162669817E-2</c:v>
                </c:pt>
                <c:pt idx="5183">
                  <c:v>6.9733709965414337E-2</c:v>
                </c:pt>
                <c:pt idx="5184">
                  <c:v>6.9754961475119226E-2</c:v>
                </c:pt>
                <c:pt idx="5185">
                  <c:v>6.9771586002557451E-2</c:v>
                </c:pt>
                <c:pt idx="5186">
                  <c:v>6.9781830622856866E-2</c:v>
                </c:pt>
                <c:pt idx="5187">
                  <c:v>6.978609928597318E-2</c:v>
                </c:pt>
                <c:pt idx="5188">
                  <c:v>6.9787806762967641E-2</c:v>
                </c:pt>
                <c:pt idx="5189">
                  <c:v>6.9791985616562802E-2</c:v>
                </c:pt>
                <c:pt idx="5190">
                  <c:v>6.9804657224901201E-2</c:v>
                </c:pt>
                <c:pt idx="5191">
                  <c:v>6.9831574385731232E-2</c:v>
                </c:pt>
                <c:pt idx="5192">
                  <c:v>6.9876155390063588E-2</c:v>
                </c:pt>
                <c:pt idx="5193">
                  <c:v>6.9939799107882561E-2</c:v>
                </c:pt>
                <c:pt idx="5194">
                  <c:v>7.002116518307272E-2</c:v>
                </c:pt>
                <c:pt idx="5195">
                  <c:v>7.0116351369343077E-2</c:v>
                </c:pt>
                <c:pt idx="5196">
                  <c:v>7.0220419091815478E-2</c:v>
                </c:pt>
                <c:pt idx="5197">
                  <c:v>7.0327661016895082E-2</c:v>
                </c:pt>
                <c:pt idx="5198">
                  <c:v>7.0432184396313213E-2</c:v>
                </c:pt>
                <c:pt idx="5199">
                  <c:v>7.0529621219057648E-2</c:v>
                </c:pt>
                <c:pt idx="5200">
                  <c:v>7.0616455172910764E-2</c:v>
                </c:pt>
                <c:pt idx="5201">
                  <c:v>7.0690743718252957E-2</c:v>
                </c:pt>
                <c:pt idx="5202">
                  <c:v>7.0751624775655275E-2</c:v>
                </c:pt>
                <c:pt idx="5203">
                  <c:v>7.079981332002877E-2</c:v>
                </c:pt>
                <c:pt idx="5204">
                  <c:v>7.0836521266286534E-2</c:v>
                </c:pt>
                <c:pt idx="5205">
                  <c:v>7.0863727684790379E-2</c:v>
                </c:pt>
                <c:pt idx="5206">
                  <c:v>7.0883908380930116E-2</c:v>
                </c:pt>
                <c:pt idx="5207">
                  <c:v>7.0899179664919709E-2</c:v>
                </c:pt>
                <c:pt idx="5208">
                  <c:v>7.0911523219040096E-2</c:v>
                </c:pt>
                <c:pt idx="5209">
                  <c:v>7.0922695789484458E-2</c:v>
                </c:pt>
                <c:pt idx="5210">
                  <c:v>7.0933508228102682E-2</c:v>
                </c:pt>
                <c:pt idx="5211">
                  <c:v>7.0944636310605491E-2</c:v>
                </c:pt>
                <c:pt idx="5212">
                  <c:v>7.0956305334958059E-2</c:v>
                </c:pt>
                <c:pt idx="5213">
                  <c:v>7.0967974672853151E-2</c:v>
                </c:pt>
                <c:pt idx="5214">
                  <c:v>7.0979328924199392E-2</c:v>
                </c:pt>
                <c:pt idx="5215">
                  <c:v>7.0990007598126958E-2</c:v>
                </c:pt>
                <c:pt idx="5216">
                  <c:v>7.0999424874447714E-2</c:v>
                </c:pt>
                <c:pt idx="5217">
                  <c:v>7.1007175130630096E-2</c:v>
                </c:pt>
                <c:pt idx="5218">
                  <c:v>7.101343852010783E-2</c:v>
                </c:pt>
                <c:pt idx="5219">
                  <c:v>7.1017809428149115E-2</c:v>
                </c:pt>
                <c:pt idx="5220">
                  <c:v>7.1020603227467893E-2</c:v>
                </c:pt>
                <c:pt idx="5221">
                  <c:v>7.1022090257014725E-2</c:v>
                </c:pt>
                <c:pt idx="5222">
                  <c:v>7.1022901366186331E-2</c:v>
                </c:pt>
                <c:pt idx="5223">
                  <c:v>7.1024072970997498E-2</c:v>
                </c:pt>
                <c:pt idx="5224">
                  <c:v>7.1027182245243792E-2</c:v>
                </c:pt>
                <c:pt idx="5225">
                  <c:v>7.1033716299897576E-2</c:v>
                </c:pt>
                <c:pt idx="5226">
                  <c:v>7.1045027206193379E-2</c:v>
                </c:pt>
                <c:pt idx="5227">
                  <c:v>7.1061926519429275E-2</c:v>
                </c:pt>
                <c:pt idx="5228">
                  <c:v>7.1084099415786917E-2</c:v>
                </c:pt>
                <c:pt idx="5229">
                  <c:v>7.1109879084334804E-2</c:v>
                </c:pt>
                <c:pt idx="5230">
                  <c:v>7.1137192780328873E-2</c:v>
                </c:pt>
                <c:pt idx="5231">
                  <c:v>7.1162930524582058E-2</c:v>
                </c:pt>
                <c:pt idx="5232">
                  <c:v>7.1185063499934753E-2</c:v>
                </c:pt>
                <c:pt idx="5233">
                  <c:v>7.120273462812482E-2</c:v>
                </c:pt>
                <c:pt idx="5234">
                  <c:v>7.1216439263393438E-2</c:v>
                </c:pt>
                <c:pt idx="5235">
                  <c:v>7.1228250842084562E-2</c:v>
                </c:pt>
                <c:pt idx="5236">
                  <c:v>7.1240648837029907E-2</c:v>
                </c:pt>
                <c:pt idx="5237">
                  <c:v>7.1255481812364796E-2</c:v>
                </c:pt>
                <c:pt idx="5238">
                  <c:v>7.1272885280382836E-2</c:v>
                </c:pt>
                <c:pt idx="5239">
                  <c:v>7.1291010877076622E-2</c:v>
                </c:pt>
                <c:pt idx="5240">
                  <c:v>7.1305484844524092E-2</c:v>
                </c:pt>
                <c:pt idx="5241">
                  <c:v>7.1310670339636284E-2</c:v>
                </c:pt>
                <c:pt idx="5242">
                  <c:v>7.1301607036468539E-2</c:v>
                </c:pt>
                <c:pt idx="5243">
                  <c:v>7.1274192822986138E-2</c:v>
                </c:pt>
                <c:pt idx="5244">
                  <c:v>7.1227078686329881E-2</c:v>
                </c:pt>
                <c:pt idx="5245">
                  <c:v>7.1161668392976829E-2</c:v>
                </c:pt>
                <c:pt idx="5246">
                  <c:v>7.1081260140250457E-2</c:v>
                </c:pt>
                <c:pt idx="5247">
                  <c:v>7.0991179114203107E-2</c:v>
                </c:pt>
                <c:pt idx="5248">
                  <c:v>7.0896206452489008E-2</c:v>
                </c:pt>
                <c:pt idx="5249">
                  <c:v>7.0800128589793287E-2</c:v>
                </c:pt>
                <c:pt idx="5250">
                  <c:v>7.0704927521579697E-2</c:v>
                </c:pt>
                <c:pt idx="5251">
                  <c:v>7.0610062449500799E-2</c:v>
                </c:pt>
                <c:pt idx="5252">
                  <c:v>7.0512877632154247E-2</c:v>
                </c:pt>
                <c:pt idx="5253">
                  <c:v>7.0409774769020494E-2</c:v>
                </c:pt>
                <c:pt idx="5254">
                  <c:v>7.0297114164027674E-2</c:v>
                </c:pt>
                <c:pt idx="5255">
                  <c:v>7.0171935001788477E-2</c:v>
                </c:pt>
                <c:pt idx="5256">
                  <c:v>7.0033753561846546E-2</c:v>
                </c:pt>
                <c:pt idx="5257">
                  <c:v>6.9884919331363149E-2</c:v>
                </c:pt>
                <c:pt idx="5258">
                  <c:v>6.9729846166282139E-2</c:v>
                </c:pt>
                <c:pt idx="5259">
                  <c:v>6.957496308829253E-2</c:v>
                </c:pt>
                <c:pt idx="5260">
                  <c:v>6.9427004318455998E-2</c:v>
                </c:pt>
                <c:pt idx="5261">
                  <c:v>6.9291752591316647E-2</c:v>
                </c:pt>
                <c:pt idx="5262">
                  <c:v>6.9172965127466235E-2</c:v>
                </c:pt>
                <c:pt idx="5263">
                  <c:v>6.9071391044311758E-2</c:v>
                </c:pt>
                <c:pt idx="5264">
                  <c:v>6.898522424066883E-2</c:v>
                </c:pt>
                <c:pt idx="5265">
                  <c:v>6.8911181994162407E-2</c:v>
                </c:pt>
                <c:pt idx="5266">
                  <c:v>6.8845222823558594E-2</c:v>
                </c:pt>
                <c:pt idx="5267">
                  <c:v>6.8783577319339095E-2</c:v>
                </c:pt>
                <c:pt idx="5268">
                  <c:v>6.8724002452294652E-2</c:v>
                </c:pt>
                <c:pt idx="5269">
                  <c:v>6.8665511380488875E-2</c:v>
                </c:pt>
                <c:pt idx="5270">
                  <c:v>6.860850697358295E-2</c:v>
                </c:pt>
                <c:pt idx="5271">
                  <c:v>6.8553391902497485E-2</c:v>
                </c:pt>
                <c:pt idx="5272">
                  <c:v>6.8501195865500908E-2</c:v>
                </c:pt>
                <c:pt idx="5273">
                  <c:v>6.8451873015366094E-2</c:v>
                </c:pt>
                <c:pt idx="5274">
                  <c:v>6.8405735910341436E-2</c:v>
                </c:pt>
                <c:pt idx="5275">
                  <c:v>6.8362335671058372E-2</c:v>
                </c:pt>
                <c:pt idx="5276">
                  <c:v>6.8320954962033886E-2</c:v>
                </c:pt>
                <c:pt idx="5277">
                  <c:v>6.8280831978988543E-2</c:v>
                </c:pt>
                <c:pt idx="5278">
                  <c:v>6.8240712702425876E-2</c:v>
                </c:pt>
                <c:pt idx="5279">
                  <c:v>6.8199388349427903E-2</c:v>
                </c:pt>
                <c:pt idx="5280">
                  <c:v>6.8155963959919019E-2</c:v>
                </c:pt>
                <c:pt idx="5281">
                  <c:v>6.8110261122284854E-2</c:v>
                </c:pt>
                <c:pt idx="5282">
                  <c:v>6.8063533712554414E-2</c:v>
                </c:pt>
                <c:pt idx="5283">
                  <c:v>6.8018601366868936E-2</c:v>
                </c:pt>
                <c:pt idx="5284">
                  <c:v>6.7980206691225675E-2</c:v>
                </c:pt>
                <c:pt idx="5285">
                  <c:v>6.7953225051487431E-2</c:v>
                </c:pt>
                <c:pt idx="5286">
                  <c:v>6.794186015274889E-2</c:v>
                </c:pt>
                <c:pt idx="5287">
                  <c:v>6.7948034745875463E-2</c:v>
                </c:pt>
                <c:pt idx="5288">
                  <c:v>6.7970138719154971E-2</c:v>
                </c:pt>
                <c:pt idx="5289">
                  <c:v>6.8003520535870499E-2</c:v>
                </c:pt>
                <c:pt idx="5290">
                  <c:v>6.8039992879973588E-2</c:v>
                </c:pt>
                <c:pt idx="5291">
                  <c:v>6.8071768829778334E-2</c:v>
                </c:pt>
                <c:pt idx="5292">
                  <c:v>6.8092178271606019E-2</c:v>
                </c:pt>
                <c:pt idx="5293">
                  <c:v>6.809866831703576E-2</c:v>
                </c:pt>
                <c:pt idx="5294">
                  <c:v>6.8093207720616056E-2</c:v>
                </c:pt>
                <c:pt idx="5295">
                  <c:v>6.8082465764106204E-2</c:v>
                </c:pt>
                <c:pt idx="5296">
                  <c:v>6.8076647315265026E-2</c:v>
                </c:pt>
                <c:pt idx="5297">
                  <c:v>6.8086001628789472E-2</c:v>
                </c:pt>
                <c:pt idx="5298">
                  <c:v>6.811934759137489E-2</c:v>
                </c:pt>
                <c:pt idx="5299">
                  <c:v>6.8181525626414052E-2</c:v>
                </c:pt>
                <c:pt idx="5300">
                  <c:v>6.8272548119385379E-2</c:v>
                </c:pt>
                <c:pt idx="5301">
                  <c:v>6.838773033109008E-2</c:v>
                </c:pt>
                <c:pt idx="5302">
                  <c:v>6.8518892531372055E-2</c:v>
                </c:pt>
                <c:pt idx="5303">
                  <c:v>6.86575787153339E-2</c:v>
                </c:pt>
                <c:pt idx="5304">
                  <c:v>6.8795860889003635E-2</c:v>
                </c:pt>
                <c:pt idx="5305">
                  <c:v>6.8929164443983837E-2</c:v>
                </c:pt>
                <c:pt idx="5306">
                  <c:v>6.9055914747178815E-2</c:v>
                </c:pt>
                <c:pt idx="5307">
                  <c:v>6.9178125222460862E-2</c:v>
                </c:pt>
                <c:pt idx="5308">
                  <c:v>6.9299427549391057E-2</c:v>
                </c:pt>
                <c:pt idx="5309">
                  <c:v>6.9423771791197464E-2</c:v>
                </c:pt>
                <c:pt idx="5310">
                  <c:v>6.9553989841448838E-2</c:v>
                </c:pt>
                <c:pt idx="5311">
                  <c:v>6.9690760828705678E-2</c:v>
                </c:pt>
                <c:pt idx="5312">
                  <c:v>6.9833776364193023E-2</c:v>
                </c:pt>
                <c:pt idx="5313">
                  <c:v>6.998142426727233E-2</c:v>
                </c:pt>
                <c:pt idx="5314">
                  <c:v>7.0132000410441375E-2</c:v>
                </c:pt>
                <c:pt idx="5315">
                  <c:v>7.0285192926568707E-2</c:v>
                </c:pt>
                <c:pt idx="5316">
                  <c:v>7.0440644556283349E-2</c:v>
                </c:pt>
                <c:pt idx="5317">
                  <c:v>7.0598447742130033E-2</c:v>
                </c:pt>
                <c:pt idx="5318">
                  <c:v>7.0757073866281772E-2</c:v>
                </c:pt>
                <c:pt idx="5319">
                  <c:v>7.0913009875142097E-2</c:v>
                </c:pt>
                <c:pt idx="5320">
                  <c:v>7.106048441903684E-2</c:v>
                </c:pt>
                <c:pt idx="5321">
                  <c:v>7.1192095801549116E-2</c:v>
                </c:pt>
                <c:pt idx="5322">
                  <c:v>7.1300434682710023E-2</c:v>
                </c:pt>
                <c:pt idx="5323">
                  <c:v>7.1380116849620479E-2</c:v>
                </c:pt>
                <c:pt idx="5324">
                  <c:v>7.1428645807326163E-2</c:v>
                </c:pt>
                <c:pt idx="5325">
                  <c:v>7.1447003434483902E-2</c:v>
                </c:pt>
                <c:pt idx="5326">
                  <c:v>7.143861385748812E-2</c:v>
                </c:pt>
                <c:pt idx="5327">
                  <c:v>7.1408259376464722E-2</c:v>
                </c:pt>
                <c:pt idx="5328">
                  <c:v>7.1360905210441417E-2</c:v>
                </c:pt>
                <c:pt idx="5329">
                  <c:v>7.1299983778260911E-2</c:v>
                </c:pt>
                <c:pt idx="5330">
                  <c:v>7.1228025427270636E-2</c:v>
                </c:pt>
                <c:pt idx="5331">
                  <c:v>7.1147244292268541E-2</c:v>
                </c:pt>
                <c:pt idx="5332">
                  <c:v>7.1059447912337259E-2</c:v>
                </c:pt>
                <c:pt idx="5333">
                  <c:v>7.0967343889815349E-2</c:v>
                </c:pt>
                <c:pt idx="5334">
                  <c:v>7.0873682777072233E-2</c:v>
                </c:pt>
                <c:pt idx="5335">
                  <c:v>7.0780807479863539E-2</c:v>
                </c:pt>
                <c:pt idx="5336">
                  <c:v>7.0689978256327113E-2</c:v>
                </c:pt>
                <c:pt idx="5337">
                  <c:v>7.0600113398139153E-2</c:v>
                </c:pt>
                <c:pt idx="5338">
                  <c:v>7.0508871869690071E-2</c:v>
                </c:pt>
                <c:pt idx="5339">
                  <c:v>7.0413554625082198E-2</c:v>
                </c:pt>
                <c:pt idx="5340">
                  <c:v>7.0312139887954317E-2</c:v>
                </c:pt>
                <c:pt idx="5341">
                  <c:v>7.0205036725648207E-2</c:v>
                </c:pt>
                <c:pt idx="5342">
                  <c:v>7.0095351961734942E-2</c:v>
                </c:pt>
                <c:pt idx="5343">
                  <c:v>6.9988302242469491E-2</c:v>
                </c:pt>
                <c:pt idx="5344">
                  <c:v>6.9888874398684797E-2</c:v>
                </c:pt>
                <c:pt idx="5345">
                  <c:v>6.980137695039651E-2</c:v>
                </c:pt>
                <c:pt idx="5346">
                  <c:v>6.9727060657999218E-2</c:v>
                </c:pt>
                <c:pt idx="5347">
                  <c:v>6.9663897314554524E-2</c:v>
                </c:pt>
                <c:pt idx="5348">
                  <c:v>6.9607165954775285E-2</c:v>
                </c:pt>
                <c:pt idx="5349">
                  <c:v>6.9551250370076423E-2</c:v>
                </c:pt>
                <c:pt idx="5350">
                  <c:v>6.9490941468370926E-2</c:v>
                </c:pt>
                <c:pt idx="5351">
                  <c:v>6.9422335120138901E-2</c:v>
                </c:pt>
                <c:pt idx="5352">
                  <c:v>6.9344402836851782E-2</c:v>
                </c:pt>
                <c:pt idx="5353">
                  <c:v>6.9258092096421253E-2</c:v>
                </c:pt>
                <c:pt idx="5354">
                  <c:v>6.9166100052648061E-2</c:v>
                </c:pt>
                <c:pt idx="5355">
                  <c:v>6.9071839640859001E-2</c:v>
                </c:pt>
                <c:pt idx="5356">
                  <c:v>6.8978541533015136E-2</c:v>
                </c:pt>
                <c:pt idx="5357">
                  <c:v>6.8889119756183004E-2</c:v>
                </c:pt>
                <c:pt idx="5358">
                  <c:v>6.8805230706744658E-2</c:v>
                </c:pt>
                <c:pt idx="5359">
                  <c:v>6.872790213718899E-2</c:v>
                </c:pt>
                <c:pt idx="5360">
                  <c:v>6.8657085729626088E-2</c:v>
                </c:pt>
                <c:pt idx="5361">
                  <c:v>6.8592061338108412E-2</c:v>
                </c:pt>
                <c:pt idx="5362">
                  <c:v>6.8531616655757299E-2</c:v>
                </c:pt>
                <c:pt idx="5363">
                  <c:v>6.8474271435563561E-2</c:v>
                </c:pt>
                <c:pt idx="5364">
                  <c:v>6.8419442150172094E-2</c:v>
                </c:pt>
                <c:pt idx="5365">
                  <c:v>6.8366500830953802E-2</c:v>
                </c:pt>
                <c:pt idx="5366">
                  <c:v>6.8315491569997999E-2</c:v>
                </c:pt>
                <c:pt idx="5367">
                  <c:v>6.8266413687347705E-2</c:v>
                </c:pt>
                <c:pt idx="5368">
                  <c:v>6.8218818812205095E-2</c:v>
                </c:pt>
                <c:pt idx="5369">
                  <c:v>6.8171273919222453E-2</c:v>
                </c:pt>
                <c:pt idx="5370">
                  <c:v>6.8122301853805356E-2</c:v>
                </c:pt>
                <c:pt idx="5371">
                  <c:v>6.8069710035832787E-2</c:v>
                </c:pt>
                <c:pt idx="5372">
                  <c:v>6.8012604771945873E-2</c:v>
                </c:pt>
                <c:pt idx="5373">
                  <c:v>6.7951927469269091E-2</c:v>
                </c:pt>
                <c:pt idx="5374">
                  <c:v>6.7890229672493529E-2</c:v>
                </c:pt>
                <c:pt idx="5375">
                  <c:v>6.7831984973856729E-2</c:v>
                </c:pt>
                <c:pt idx="5376">
                  <c:v>6.7781709349871877E-2</c:v>
                </c:pt>
                <c:pt idx="5377">
                  <c:v>6.7742977829357731E-2</c:v>
                </c:pt>
                <c:pt idx="5378">
                  <c:v>6.771618980300903E-2</c:v>
                </c:pt>
                <c:pt idx="5379">
                  <c:v>6.7699330740467467E-2</c:v>
                </c:pt>
                <c:pt idx="5380">
                  <c:v>6.7687033428598664E-2</c:v>
                </c:pt>
                <c:pt idx="5381">
                  <c:v>6.7673081990933526E-2</c:v>
                </c:pt>
                <c:pt idx="5382">
                  <c:v>6.7651529689360557E-2</c:v>
                </c:pt>
                <c:pt idx="5383">
                  <c:v>6.7617996077172615E-2</c:v>
                </c:pt>
                <c:pt idx="5384">
                  <c:v>6.757132159927709E-2</c:v>
                </c:pt>
                <c:pt idx="5385">
                  <c:v>6.7512627963618288E-2</c:v>
                </c:pt>
                <c:pt idx="5386">
                  <c:v>6.7445182544796201E-2</c:v>
                </c:pt>
                <c:pt idx="5387">
                  <c:v>6.7372698219446081E-2</c:v>
                </c:pt>
                <c:pt idx="5388">
                  <c:v>6.7298930357146569E-2</c:v>
                </c:pt>
                <c:pt idx="5389">
                  <c:v>6.722722981695789E-2</c:v>
                </c:pt>
                <c:pt idx="5390">
                  <c:v>6.7160230665846143E-2</c:v>
                </c:pt>
                <c:pt idx="5391">
                  <c:v>6.7100252861192422E-2</c:v>
                </c:pt>
                <c:pt idx="5392">
                  <c:v>6.7049481402293554E-2</c:v>
                </c:pt>
                <c:pt idx="5393">
                  <c:v>6.7010324005925492E-2</c:v>
                </c:pt>
                <c:pt idx="5394">
                  <c:v>6.6984786534405594E-2</c:v>
                </c:pt>
                <c:pt idx="5395">
                  <c:v>6.6973580880200168E-2</c:v>
                </c:pt>
                <c:pt idx="5396">
                  <c:v>6.6976839865351911E-2</c:v>
                </c:pt>
                <c:pt idx="5397">
                  <c:v>6.699251012175883E-2</c:v>
                </c:pt>
                <c:pt idx="5398">
                  <c:v>6.7017333679471991E-2</c:v>
                </c:pt>
                <c:pt idx="5399">
                  <c:v>6.7047070240535522E-2</c:v>
                </c:pt>
                <c:pt idx="5400">
                  <c:v>6.7076496259400653E-2</c:v>
                </c:pt>
                <c:pt idx="5401">
                  <c:v>6.7100654769769508E-2</c:v>
                </c:pt>
                <c:pt idx="5402">
                  <c:v>6.7115614964727011E-2</c:v>
                </c:pt>
                <c:pt idx="5403">
                  <c:v>6.7118205140368759E-2</c:v>
                </c:pt>
                <c:pt idx="5404">
                  <c:v>6.7107219329179346E-2</c:v>
                </c:pt>
                <c:pt idx="5405">
                  <c:v>6.7083105108373398E-2</c:v>
                </c:pt>
                <c:pt idx="5406">
                  <c:v>6.704823116859987E-2</c:v>
                </c:pt>
                <c:pt idx="5407">
                  <c:v>6.7006261125917288E-2</c:v>
                </c:pt>
                <c:pt idx="5408">
                  <c:v>6.6961125532153665E-2</c:v>
                </c:pt>
                <c:pt idx="5409">
                  <c:v>6.6916798105341402E-2</c:v>
                </c:pt>
                <c:pt idx="5410">
                  <c:v>6.6875688795590416E-2</c:v>
                </c:pt>
                <c:pt idx="5411">
                  <c:v>6.6838555391851184E-2</c:v>
                </c:pt>
                <c:pt idx="5412">
                  <c:v>6.6804415099827985E-2</c:v>
                </c:pt>
                <c:pt idx="5413">
                  <c:v>6.677125918906418E-2</c:v>
                </c:pt>
                <c:pt idx="5414">
                  <c:v>6.6737391901710519E-2</c:v>
                </c:pt>
                <c:pt idx="5415">
                  <c:v>6.6701430321747968E-2</c:v>
                </c:pt>
                <c:pt idx="5416">
                  <c:v>6.6664356425661542E-2</c:v>
                </c:pt>
                <c:pt idx="5417">
                  <c:v>6.6628177852691206E-2</c:v>
                </c:pt>
                <c:pt idx="5418">
                  <c:v>6.6596685765581587E-2</c:v>
                </c:pt>
                <c:pt idx="5419">
                  <c:v>6.6573045897610206E-2</c:v>
                </c:pt>
                <c:pt idx="5420">
                  <c:v>6.6560022218209947E-2</c:v>
                </c:pt>
                <c:pt idx="5421">
                  <c:v>6.6558594989418129E-2</c:v>
                </c:pt>
                <c:pt idx="5422">
                  <c:v>6.6567604449812523E-2</c:v>
                </c:pt>
                <c:pt idx="5423">
                  <c:v>6.6584330428784144E-2</c:v>
                </c:pt>
                <c:pt idx="5424">
                  <c:v>6.6604714692717393E-2</c:v>
                </c:pt>
                <c:pt idx="5425">
                  <c:v>6.6624832267603129E-2</c:v>
                </c:pt>
                <c:pt idx="5426">
                  <c:v>6.6640356000061962E-2</c:v>
                </c:pt>
                <c:pt idx="5427">
                  <c:v>6.664843034464113E-2</c:v>
                </c:pt>
                <c:pt idx="5428">
                  <c:v>6.6646779775807297E-2</c:v>
                </c:pt>
                <c:pt idx="5429">
                  <c:v>6.6634913708849164E-2</c:v>
                </c:pt>
                <c:pt idx="5430">
                  <c:v>6.6613011406698119E-2</c:v>
                </c:pt>
                <c:pt idx="5431">
                  <c:v>6.6582724706850727E-2</c:v>
                </c:pt>
                <c:pt idx="5432">
                  <c:v>6.654704352899149E-2</c:v>
                </c:pt>
                <c:pt idx="5433">
                  <c:v>6.6508957106372668E-2</c:v>
                </c:pt>
                <c:pt idx="5434">
                  <c:v>6.647221178015511E-2</c:v>
                </c:pt>
                <c:pt idx="5435">
                  <c:v>6.6440240524520855E-2</c:v>
                </c:pt>
                <c:pt idx="5436">
                  <c:v>6.6415271585179181E-2</c:v>
                </c:pt>
                <c:pt idx="5437">
                  <c:v>6.6398017103383833E-2</c:v>
                </c:pt>
                <c:pt idx="5438">
                  <c:v>6.6387673660001589E-2</c:v>
                </c:pt>
                <c:pt idx="5439">
                  <c:v>6.6382011620761017E-2</c:v>
                </c:pt>
                <c:pt idx="5440">
                  <c:v>6.6377642538576531E-2</c:v>
                </c:pt>
                <c:pt idx="5441">
                  <c:v>6.6371044416140113E-2</c:v>
                </c:pt>
                <c:pt idx="5442">
                  <c:v>6.6359453362699494E-2</c:v>
                </c:pt>
                <c:pt idx="5443">
                  <c:v>6.6341309527107095E-2</c:v>
                </c:pt>
                <c:pt idx="5444">
                  <c:v>6.6316301698851554E-2</c:v>
                </c:pt>
                <c:pt idx="5445">
                  <c:v>6.628545623648302E-2</c:v>
                </c:pt>
                <c:pt idx="5446">
                  <c:v>6.6250690855950423E-2</c:v>
                </c:pt>
                <c:pt idx="5447">
                  <c:v>6.6214413028735042E-2</c:v>
                </c:pt>
                <c:pt idx="5448">
                  <c:v>6.617858384960057E-2</c:v>
                </c:pt>
                <c:pt idx="5449">
                  <c:v>6.6145297447615381E-2</c:v>
                </c:pt>
                <c:pt idx="5450">
                  <c:v>6.6116023564039283E-2</c:v>
                </c:pt>
                <c:pt idx="5451">
                  <c:v>6.6091964315143248E-2</c:v>
                </c:pt>
                <c:pt idx="5452">
                  <c:v>6.6073564344620694E-2</c:v>
                </c:pt>
                <c:pt idx="5453">
                  <c:v>6.6060956582465746E-2</c:v>
                </c:pt>
                <c:pt idx="5454">
                  <c:v>6.6053294093122272E-2</c:v>
                </c:pt>
                <c:pt idx="5455">
                  <c:v>6.604883921960597E-2</c:v>
                </c:pt>
                <c:pt idx="5456">
                  <c:v>6.6045408998138433E-2</c:v>
                </c:pt>
                <c:pt idx="5457">
                  <c:v>6.6040196895300884E-2</c:v>
                </c:pt>
                <c:pt idx="5458">
                  <c:v>6.6031732929943188E-2</c:v>
                </c:pt>
                <c:pt idx="5459">
                  <c:v>6.6020106383299082E-2</c:v>
                </c:pt>
                <c:pt idx="5460">
                  <c:v>6.6007366540155543E-2</c:v>
                </c:pt>
                <c:pt idx="5461">
                  <c:v>6.5997477828627027E-2</c:v>
                </c:pt>
                <c:pt idx="5462">
                  <c:v>6.5995473387519932E-2</c:v>
                </c:pt>
                <c:pt idx="5463">
                  <c:v>6.6004872069165332E-2</c:v>
                </c:pt>
                <c:pt idx="5464">
                  <c:v>6.6027010999900659E-2</c:v>
                </c:pt>
                <c:pt idx="5465">
                  <c:v>6.6059530992816529E-2</c:v>
                </c:pt>
                <c:pt idx="5466">
                  <c:v>6.6096597844636007E-2</c:v>
                </c:pt>
                <c:pt idx="5467">
                  <c:v>6.612952405970024E-2</c:v>
                </c:pt>
                <c:pt idx="5468">
                  <c:v>6.6150154340607614E-2</c:v>
                </c:pt>
                <c:pt idx="5469">
                  <c:v>6.6152159495757312E-2</c:v>
                </c:pt>
                <c:pt idx="5470">
                  <c:v>6.6133489631566456E-2</c:v>
                </c:pt>
                <c:pt idx="5471">
                  <c:v>6.6096553291232374E-2</c:v>
                </c:pt>
                <c:pt idx="5472">
                  <c:v>6.6047369121373711E-2</c:v>
                </c:pt>
                <c:pt idx="5473">
                  <c:v>6.5994048012805451E-2</c:v>
                </c:pt>
                <c:pt idx="5474">
                  <c:v>6.5944207382576503E-2</c:v>
                </c:pt>
                <c:pt idx="5475">
                  <c:v>6.5902700159676419E-2</c:v>
                </c:pt>
                <c:pt idx="5476">
                  <c:v>6.5870859860996334E-2</c:v>
                </c:pt>
                <c:pt idx="5477">
                  <c:v>6.5847660218389337E-2</c:v>
                </c:pt>
                <c:pt idx="5478">
                  <c:v>6.5829715855415805E-2</c:v>
                </c:pt>
                <c:pt idx="5479">
                  <c:v>6.581350868095065E-2</c:v>
                </c:pt>
                <c:pt idx="5480">
                  <c:v>6.5797302111288591E-2</c:v>
                </c:pt>
                <c:pt idx="5481">
                  <c:v>6.5780606415100362E-2</c:v>
                </c:pt>
                <c:pt idx="5482">
                  <c:v>6.5764979824982028E-2</c:v>
                </c:pt>
                <c:pt idx="5483">
                  <c:v>6.575282619916295E-2</c:v>
                </c:pt>
                <c:pt idx="5484">
                  <c:v>6.5745792387952362E-2</c:v>
                </c:pt>
                <c:pt idx="5485">
                  <c:v>6.574472397089931E-2</c:v>
                </c:pt>
                <c:pt idx="5486">
                  <c:v>6.5748908619370383E-2</c:v>
                </c:pt>
                <c:pt idx="5487">
                  <c:v>6.5755986999526395E-2</c:v>
                </c:pt>
                <c:pt idx="5488">
                  <c:v>6.5763466168059781E-2</c:v>
                </c:pt>
                <c:pt idx="5489">
                  <c:v>6.5769832466564593E-2</c:v>
                </c:pt>
                <c:pt idx="5490">
                  <c:v>6.5774462560457769E-2</c:v>
                </c:pt>
                <c:pt idx="5491">
                  <c:v>6.5778602974688571E-2</c:v>
                </c:pt>
                <c:pt idx="5492">
                  <c:v>6.5784746887905421E-2</c:v>
                </c:pt>
                <c:pt idx="5493">
                  <c:v>6.5794675279207404E-2</c:v>
                </c:pt>
                <c:pt idx="5494">
                  <c:v>6.5809145314239592E-2</c:v>
                </c:pt>
                <c:pt idx="5495">
                  <c:v>6.5826821672759162E-2</c:v>
                </c:pt>
                <c:pt idx="5496">
                  <c:v>6.5843118398870637E-2</c:v>
                </c:pt>
                <c:pt idx="5497">
                  <c:v>6.5852469255533619E-2</c:v>
                </c:pt>
                <c:pt idx="5498">
                  <c:v>6.5848951528688915E-2</c:v>
                </c:pt>
                <c:pt idx="5499">
                  <c:v>6.5828558180038688E-2</c:v>
                </c:pt>
                <c:pt idx="5500">
                  <c:v>6.5790579233767243E-2</c:v>
                </c:pt>
                <c:pt idx="5501">
                  <c:v>6.5738892240812918E-2</c:v>
                </c:pt>
                <c:pt idx="5502">
                  <c:v>6.5680490225040356E-2</c:v>
                </c:pt>
                <c:pt idx="5503">
                  <c:v>6.5623920760616461E-2</c:v>
                </c:pt>
                <c:pt idx="5504">
                  <c:v>6.5577237586369519E-2</c:v>
                </c:pt>
                <c:pt idx="5505">
                  <c:v>6.5545866108368822E-2</c:v>
                </c:pt>
                <c:pt idx="5506">
                  <c:v>6.5531849797440478E-2</c:v>
                </c:pt>
                <c:pt idx="5507">
                  <c:v>6.5533763108462539E-2</c:v>
                </c:pt>
                <c:pt idx="5508">
                  <c:v>6.5548268949949196E-2</c:v>
                </c:pt>
                <c:pt idx="5509">
                  <c:v>6.5571408104850681E-2</c:v>
                </c:pt>
                <c:pt idx="5510">
                  <c:v>6.5600244777243299E-2</c:v>
                </c:pt>
                <c:pt idx="5511">
                  <c:v>6.5632243264372836E-2</c:v>
                </c:pt>
                <c:pt idx="5512">
                  <c:v>6.5666158003683528E-2</c:v>
                </c:pt>
                <c:pt idx="5513">
                  <c:v>6.5700119904404775E-2</c:v>
                </c:pt>
                <c:pt idx="5514">
                  <c:v>6.5731458011422161E-2</c:v>
                </c:pt>
                <c:pt idx="5515">
                  <c:v>6.5756832851412705E-2</c:v>
                </c:pt>
                <c:pt idx="5516">
                  <c:v>6.5773171471620595E-2</c:v>
                </c:pt>
                <c:pt idx="5517">
                  <c:v>6.5778692016288443E-2</c:v>
                </c:pt>
                <c:pt idx="5518">
                  <c:v>6.5774106397636534E-2</c:v>
                </c:pt>
                <c:pt idx="5519">
                  <c:v>6.5762842899095786E-2</c:v>
                </c:pt>
                <c:pt idx="5520">
                  <c:v>6.5750155118198317E-2</c:v>
                </c:pt>
                <c:pt idx="5521">
                  <c:v>6.5740806464192503E-2</c:v>
                </c:pt>
                <c:pt idx="5522">
                  <c:v>6.5738046423867769E-2</c:v>
                </c:pt>
                <c:pt idx="5523">
                  <c:v>6.5741919388640657E-2</c:v>
                </c:pt>
                <c:pt idx="5524">
                  <c:v>6.5749798975310914E-2</c:v>
                </c:pt>
                <c:pt idx="5525">
                  <c:v>6.5757055444288171E-2</c:v>
                </c:pt>
                <c:pt idx="5526">
                  <c:v>6.5759325898134879E-2</c:v>
                </c:pt>
                <c:pt idx="5527">
                  <c:v>6.5753805599632786E-2</c:v>
                </c:pt>
                <c:pt idx="5528">
                  <c:v>6.5740494845858033E-2</c:v>
                </c:pt>
                <c:pt idx="5529">
                  <c:v>6.5721263975617783E-2</c:v>
                </c:pt>
                <c:pt idx="5530">
                  <c:v>6.5699274162967891E-2</c:v>
                </c:pt>
                <c:pt idx="5531">
                  <c:v>6.5677463505358358E-2</c:v>
                </c:pt>
                <c:pt idx="5532">
                  <c:v>6.5657612307963797E-2</c:v>
                </c:pt>
                <c:pt idx="5533">
                  <c:v>6.5640521420973708E-2</c:v>
                </c:pt>
                <c:pt idx="5534">
                  <c:v>6.5626146013379849E-2</c:v>
                </c:pt>
                <c:pt idx="5535">
                  <c:v>6.5614574823516236E-2</c:v>
                </c:pt>
                <c:pt idx="5536">
                  <c:v>6.560696470901034E-2</c:v>
                </c:pt>
                <c:pt idx="5537">
                  <c:v>6.5604294524997775E-2</c:v>
                </c:pt>
                <c:pt idx="5538">
                  <c:v>6.5607899277293324E-2</c:v>
                </c:pt>
                <c:pt idx="5539">
                  <c:v>6.5618001643767132E-2</c:v>
                </c:pt>
                <c:pt idx="5540">
                  <c:v>6.5633266898843801E-2</c:v>
                </c:pt>
                <c:pt idx="5541">
                  <c:v>6.565155920856719E-2</c:v>
                </c:pt>
                <c:pt idx="5542">
                  <c:v>6.5669807779141831E-2</c:v>
                </c:pt>
                <c:pt idx="5543">
                  <c:v>6.5684852299335683E-2</c:v>
                </c:pt>
                <c:pt idx="5544">
                  <c:v>6.5694778407187349E-2</c:v>
                </c:pt>
                <c:pt idx="5545">
                  <c:v>6.5698650986120877E-2</c:v>
                </c:pt>
                <c:pt idx="5546">
                  <c:v>6.5696113775332743E-2</c:v>
                </c:pt>
                <c:pt idx="5547">
                  <c:v>6.5687255910016618E-2</c:v>
                </c:pt>
                <c:pt idx="5548">
                  <c:v>6.5672656405689589E-2</c:v>
                </c:pt>
                <c:pt idx="5549">
                  <c:v>6.5651781747492477E-2</c:v>
                </c:pt>
                <c:pt idx="5550">
                  <c:v>6.5625300415986632E-2</c:v>
                </c:pt>
                <c:pt idx="5551">
                  <c:v>6.5594548492669269E-2</c:v>
                </c:pt>
                <c:pt idx="5552">
                  <c:v>6.5561573813378182E-2</c:v>
                </c:pt>
                <c:pt idx="5553">
                  <c:v>6.552935805618848E-2</c:v>
                </c:pt>
                <c:pt idx="5554">
                  <c:v>6.5501415936926988E-2</c:v>
                </c:pt>
                <c:pt idx="5555">
                  <c:v>6.5480327056498144E-2</c:v>
                </c:pt>
                <c:pt idx="5556">
                  <c:v>6.5467780993220315E-2</c:v>
                </c:pt>
                <c:pt idx="5557">
                  <c:v>6.546377700676459E-2</c:v>
                </c:pt>
                <c:pt idx="5558">
                  <c:v>6.5467514059641518E-2</c:v>
                </c:pt>
                <c:pt idx="5559">
                  <c:v>6.5477568671077846E-2</c:v>
                </c:pt>
                <c:pt idx="5560">
                  <c:v>6.5493229414479937E-2</c:v>
                </c:pt>
                <c:pt idx="5561">
                  <c:v>6.5513873984575366E-2</c:v>
                </c:pt>
                <c:pt idx="5562">
                  <c:v>6.5539369603250741E-2</c:v>
                </c:pt>
                <c:pt idx="5563">
                  <c:v>6.5569583626712113E-2</c:v>
                </c:pt>
                <c:pt idx="5564">
                  <c:v>6.5603448970149636E-2</c:v>
                </c:pt>
                <c:pt idx="5565">
                  <c:v>6.5638385107390118E-2</c:v>
                </c:pt>
                <c:pt idx="5566">
                  <c:v>6.5671321109668945E-2</c:v>
                </c:pt>
                <c:pt idx="5567">
                  <c:v>6.5698116835249565E-2</c:v>
                </c:pt>
                <c:pt idx="5568">
                  <c:v>6.5715388046224954E-2</c:v>
                </c:pt>
                <c:pt idx="5569">
                  <c:v>6.5720729796933164E-2</c:v>
                </c:pt>
                <c:pt idx="5570">
                  <c:v>6.5713073307988978E-2</c:v>
                </c:pt>
                <c:pt idx="5571">
                  <c:v>6.5693621091449217E-2</c:v>
                </c:pt>
                <c:pt idx="5572">
                  <c:v>6.5665445855950966E-2</c:v>
                </c:pt>
                <c:pt idx="5573">
                  <c:v>6.5632243264372836E-2</c:v>
                </c:pt>
                <c:pt idx="5574">
                  <c:v>6.5599221220602522E-2</c:v>
                </c:pt>
                <c:pt idx="5575">
                  <c:v>6.5570740611959721E-2</c:v>
                </c:pt>
                <c:pt idx="5576">
                  <c:v>6.555036032288647E-2</c:v>
                </c:pt>
                <c:pt idx="5577">
                  <c:v>6.5539147121919605E-2</c:v>
                </c:pt>
                <c:pt idx="5578">
                  <c:v>6.5535898907466639E-2</c:v>
                </c:pt>
                <c:pt idx="5579">
                  <c:v>6.5536833322833943E-2</c:v>
                </c:pt>
                <c:pt idx="5580">
                  <c:v>6.553638836288439E-2</c:v>
                </c:pt>
                <c:pt idx="5581">
                  <c:v>6.5528957599106319E-2</c:v>
                </c:pt>
                <c:pt idx="5582">
                  <c:v>6.5510181026041725E-2</c:v>
                </c:pt>
                <c:pt idx="5583">
                  <c:v>6.547854745099585E-2</c:v>
                </c:pt>
                <c:pt idx="5584">
                  <c:v>6.5436328449137104E-2</c:v>
                </c:pt>
                <c:pt idx="5585">
                  <c:v>6.5388953739631772E-2</c:v>
                </c:pt>
                <c:pt idx="5586">
                  <c:v>6.5344074861539314E-2</c:v>
                </c:pt>
                <c:pt idx="5587">
                  <c:v>6.530991842717021E-2</c:v>
                </c:pt>
                <c:pt idx="5588">
                  <c:v>6.5292752275266264E-2</c:v>
                </c:pt>
                <c:pt idx="5589">
                  <c:v>6.5296309971216326E-2</c:v>
                </c:pt>
                <c:pt idx="5590">
                  <c:v>6.5320769919850641E-2</c:v>
                </c:pt>
                <c:pt idx="5591">
                  <c:v>6.5362443950707283E-2</c:v>
                </c:pt>
                <c:pt idx="5592">
                  <c:v>6.5414931344153271E-2</c:v>
                </c:pt>
                <c:pt idx="5593">
                  <c:v>6.5471028698237899E-2</c:v>
                </c:pt>
                <c:pt idx="5594">
                  <c:v>6.5522639325129195E-2</c:v>
                </c:pt>
                <c:pt idx="5595">
                  <c:v>6.5563309260397606E-2</c:v>
                </c:pt>
                <c:pt idx="5596">
                  <c:v>6.5588985786871501E-2</c:v>
                </c:pt>
                <c:pt idx="5597">
                  <c:v>6.5598242168681653E-2</c:v>
                </c:pt>
                <c:pt idx="5598">
                  <c:v>6.5592990927863914E-2</c:v>
                </c:pt>
                <c:pt idx="5599">
                  <c:v>6.5577371086862846E-2</c:v>
                </c:pt>
                <c:pt idx="5600">
                  <c:v>6.5556856992415258E-2</c:v>
                </c:pt>
                <c:pt idx="5601">
                  <c:v>6.5537233787178073E-2</c:v>
                </c:pt>
                <c:pt idx="5602">
                  <c:v>6.5523173260219336E-2</c:v>
                </c:pt>
                <c:pt idx="5603">
                  <c:v>6.5516766082460987E-2</c:v>
                </c:pt>
                <c:pt idx="5604">
                  <c:v>6.5518456856299701E-2</c:v>
                </c:pt>
                <c:pt idx="5605">
                  <c:v>6.5527222289350873E-2</c:v>
                </c:pt>
                <c:pt idx="5606">
                  <c:v>6.5540748990046638E-2</c:v>
                </c:pt>
                <c:pt idx="5607">
                  <c:v>6.5557301973336701E-2</c:v>
                </c:pt>
                <c:pt idx="5608">
                  <c:v>6.5575769083652091E-2</c:v>
                </c:pt>
                <c:pt idx="5609">
                  <c:v>6.5594815504339821E-2</c:v>
                </c:pt>
                <c:pt idx="5610">
                  <c:v>6.5613773752551785E-2</c:v>
                </c:pt>
                <c:pt idx="5611">
                  <c:v>6.5631041609594043E-2</c:v>
                </c:pt>
                <c:pt idx="5612">
                  <c:v>6.564403745996078E-2</c:v>
                </c:pt>
                <c:pt idx="5613">
                  <c:v>6.5650268485050012E-2</c:v>
                </c:pt>
                <c:pt idx="5614">
                  <c:v>6.5647464512696596E-2</c:v>
                </c:pt>
                <c:pt idx="5615">
                  <c:v>6.5634646583904888E-2</c:v>
                </c:pt>
                <c:pt idx="5616">
                  <c:v>6.5612394133798768E-2</c:v>
                </c:pt>
                <c:pt idx="5617">
                  <c:v>6.558337865153413E-2</c:v>
                </c:pt>
                <c:pt idx="5618">
                  <c:v>6.5551027784454485E-2</c:v>
                </c:pt>
                <c:pt idx="5619">
                  <c:v>6.5519435728372877E-2</c:v>
                </c:pt>
                <c:pt idx="5620">
                  <c:v>6.5492384075843291E-2</c:v>
                </c:pt>
                <c:pt idx="5621">
                  <c:v>6.5472541336262069E-2</c:v>
                </c:pt>
                <c:pt idx="5622">
                  <c:v>6.5462219910889685E-2</c:v>
                </c:pt>
                <c:pt idx="5623">
                  <c:v>6.5462575818026114E-2</c:v>
                </c:pt>
                <c:pt idx="5624">
                  <c:v>6.547365357346463E-2</c:v>
                </c:pt>
                <c:pt idx="5625">
                  <c:v>6.5494208229693485E-2</c:v>
                </c:pt>
                <c:pt idx="5626">
                  <c:v>6.552166044583535E-2</c:v>
                </c:pt>
                <c:pt idx="5627">
                  <c:v>6.5551161276891146E-2</c:v>
                </c:pt>
                <c:pt idx="5628">
                  <c:v>6.5577860589022541E-2</c:v>
                </c:pt>
                <c:pt idx="5629">
                  <c:v>6.5596862599266725E-2</c:v>
                </c:pt>
                <c:pt idx="5630">
                  <c:v>6.5605763124173155E-2</c:v>
                </c:pt>
                <c:pt idx="5631">
                  <c:v>6.5604873063474012E-2</c:v>
                </c:pt>
                <c:pt idx="5632">
                  <c:v>6.5598464680288127E-2</c:v>
                </c:pt>
                <c:pt idx="5633">
                  <c:v>6.5592590412102469E-2</c:v>
                </c:pt>
                <c:pt idx="5634">
                  <c:v>6.5593035429637958E-2</c:v>
                </c:pt>
                <c:pt idx="5635">
                  <c:v>6.560327095881241E-2</c:v>
                </c:pt>
                <c:pt idx="5636">
                  <c:v>6.5622897148174097E-2</c:v>
                </c:pt>
                <c:pt idx="5637">
                  <c:v>6.5647553527413749E-2</c:v>
                </c:pt>
                <c:pt idx="5638">
                  <c:v>6.5670519934027116E-2</c:v>
                </c:pt>
                <c:pt idx="5639">
                  <c:v>6.5684896810523752E-2</c:v>
                </c:pt>
                <c:pt idx="5640">
                  <c:v>6.56869888415062E-2</c:v>
                </c:pt>
                <c:pt idx="5641">
                  <c:v>6.5676573297701657E-2</c:v>
                </c:pt>
                <c:pt idx="5642">
                  <c:v>6.5657122715906235E-2</c:v>
                </c:pt>
                <c:pt idx="5643">
                  <c:v>6.5634068005765045E-2</c:v>
                </c:pt>
                <c:pt idx="5644">
                  <c:v>6.561252764509945E-2</c:v>
                </c:pt>
                <c:pt idx="5645">
                  <c:v>6.5595750046478829E-2</c:v>
                </c:pt>
                <c:pt idx="5646">
                  <c:v>6.5583556654717878E-2</c:v>
                </c:pt>
                <c:pt idx="5647">
                  <c:v>6.5574300585900247E-2</c:v>
                </c:pt>
                <c:pt idx="5648">
                  <c:v>6.5565089213262484E-2</c:v>
                </c:pt>
                <c:pt idx="5649">
                  <c:v>6.5555255064873974E-2</c:v>
                </c:pt>
                <c:pt idx="5650">
                  <c:v>6.5545287648492379E-2</c:v>
                </c:pt>
                <c:pt idx="5651">
                  <c:v>6.5537456267528882E-2</c:v>
                </c:pt>
                <c:pt idx="5652">
                  <c:v>6.5534386048753668E-2</c:v>
                </c:pt>
                <c:pt idx="5653">
                  <c:v>6.55376787479936E-2</c:v>
                </c:pt>
                <c:pt idx="5654">
                  <c:v>6.5546533563029918E-2</c:v>
                </c:pt>
                <c:pt idx="5655">
                  <c:v>6.5558191936546717E-2</c:v>
                </c:pt>
                <c:pt idx="5656">
                  <c:v>6.5569227631871618E-2</c:v>
                </c:pt>
                <c:pt idx="5657">
                  <c:v>6.5577638087972512E-2</c:v>
                </c:pt>
                <c:pt idx="5658">
                  <c:v>6.5583200648423212E-2</c:v>
                </c:pt>
                <c:pt idx="5659">
                  <c:v>6.5588896784157857E-2</c:v>
                </c:pt>
                <c:pt idx="5660">
                  <c:v>6.559882069909545E-2</c:v>
                </c:pt>
                <c:pt idx="5661">
                  <c:v>6.5617912635106912E-2</c:v>
                </c:pt>
                <c:pt idx="5662">
                  <c:v>6.5648532690506134E-2</c:v>
                </c:pt>
                <c:pt idx="5663">
                  <c:v>6.5689659534000466E-2</c:v>
                </c:pt>
                <c:pt idx="5664">
                  <c:v>6.5737156092020854E-2</c:v>
                </c:pt>
                <c:pt idx="5665">
                  <c:v>6.5784034545686654E-2</c:v>
                </c:pt>
                <c:pt idx="5666">
                  <c:v>6.5822992476115172E-2</c:v>
                </c:pt>
                <c:pt idx="5667">
                  <c:v>6.5848951528688915E-2</c:v>
                </c:pt>
                <c:pt idx="5668">
                  <c:v>6.5858836858872893E-2</c:v>
                </c:pt>
                <c:pt idx="5669">
                  <c:v>6.5853849637142858E-2</c:v>
                </c:pt>
                <c:pt idx="5670">
                  <c:v>6.5837418927852609E-2</c:v>
                </c:pt>
                <c:pt idx="5671">
                  <c:v>6.5813597729707241E-2</c:v>
                </c:pt>
                <c:pt idx="5672">
                  <c:v>6.5786127054279275E-2</c:v>
                </c:pt>
                <c:pt idx="5673">
                  <c:v>6.5757545149015828E-2</c:v>
                </c:pt>
                <c:pt idx="5674">
                  <c:v>6.5728787061876626E-2</c:v>
                </c:pt>
                <c:pt idx="5675">
                  <c:v>6.5699585751726686E-2</c:v>
                </c:pt>
                <c:pt idx="5676">
                  <c:v>6.5670742482668187E-2</c:v>
                </c:pt>
                <c:pt idx="5677">
                  <c:v>6.5643770418026215E-2</c:v>
                </c:pt>
                <c:pt idx="5678">
                  <c:v>6.5621517500438487E-2</c:v>
                </c:pt>
                <c:pt idx="5679">
                  <c:v>6.5608032787212223E-2</c:v>
                </c:pt>
                <c:pt idx="5680">
                  <c:v>6.5606208155206736E-2</c:v>
                </c:pt>
                <c:pt idx="5681">
                  <c:v>6.5616889036825221E-2</c:v>
                </c:pt>
                <c:pt idx="5682">
                  <c:v>6.5638162575329562E-2</c:v>
                </c:pt>
                <c:pt idx="5683">
                  <c:v>6.5664466654725306E-2</c:v>
                </c:pt>
                <c:pt idx="5684">
                  <c:v>6.568894734772962E-2</c:v>
                </c:pt>
                <c:pt idx="5685">
                  <c:v>6.5704571202271522E-2</c:v>
                </c:pt>
                <c:pt idx="5686">
                  <c:v>6.5706529787786405E-2</c:v>
                </c:pt>
                <c:pt idx="5687">
                  <c:v>6.5693977188271024E-2</c:v>
                </c:pt>
                <c:pt idx="5688">
                  <c:v>6.5670697972930736E-2</c:v>
                </c:pt>
                <c:pt idx="5689">
                  <c:v>6.564323633464958E-2</c:v>
                </c:pt>
                <c:pt idx="5690">
                  <c:v>6.5620582902849833E-2</c:v>
                </c:pt>
                <c:pt idx="5691">
                  <c:v>6.5611370548523562E-2</c:v>
                </c:pt>
                <c:pt idx="5692">
                  <c:v>6.5620716416667835E-2</c:v>
                </c:pt>
                <c:pt idx="5693">
                  <c:v>6.5650847084773034E-2</c:v>
                </c:pt>
                <c:pt idx="5694">
                  <c:v>6.5699051599705627E-2</c:v>
                </c:pt>
                <c:pt idx="5695">
                  <c:v>6.5759281379317802E-2</c:v>
                </c:pt>
                <c:pt idx="5696">
                  <c:v>6.5822458172290654E-2</c:v>
                </c:pt>
                <c:pt idx="5697">
                  <c:v>6.5878697256396335E-2</c:v>
                </c:pt>
                <c:pt idx="5698">
                  <c:v>6.5919845902837226E-2</c:v>
                </c:pt>
                <c:pt idx="5699">
                  <c:v>6.5940020851888603E-2</c:v>
                </c:pt>
                <c:pt idx="5700">
                  <c:v>6.5938105750239784E-2</c:v>
                </c:pt>
                <c:pt idx="5701">
                  <c:v>6.5916995654466792E-2</c:v>
                </c:pt>
                <c:pt idx="5702">
                  <c:v>6.5884486332453529E-2</c:v>
                </c:pt>
                <c:pt idx="5703">
                  <c:v>6.585024284282831E-2</c:v>
                </c:pt>
                <c:pt idx="5704">
                  <c:v>6.5823304153649398E-2</c:v>
                </c:pt>
                <c:pt idx="5705">
                  <c:v>6.5809724125669045E-2</c:v>
                </c:pt>
                <c:pt idx="5706">
                  <c:v>6.5810525558152755E-2</c:v>
                </c:pt>
                <c:pt idx="5707">
                  <c:v>6.582116694076251E-2</c:v>
                </c:pt>
                <c:pt idx="5708">
                  <c:v>6.5832476478384028E-2</c:v>
                </c:pt>
                <c:pt idx="5709">
                  <c:v>6.5834791853113972E-2</c:v>
                </c:pt>
                <c:pt idx="5710">
                  <c:v>6.5820632639184196E-2</c:v>
                </c:pt>
                <c:pt idx="5711">
                  <c:v>6.5787418181632085E-2</c:v>
                </c:pt>
                <c:pt idx="5712">
                  <c:v>6.5739649025791824E-2</c:v>
                </c:pt>
                <c:pt idx="5713">
                  <c:v>6.5686499216330463E-2</c:v>
                </c:pt>
                <c:pt idx="5714">
                  <c:v>6.5640788460910759E-2</c:v>
                </c:pt>
                <c:pt idx="5715">
                  <c:v>6.561444131158628E-2</c:v>
                </c:pt>
                <c:pt idx="5716">
                  <c:v>6.5615197879732634E-2</c:v>
                </c:pt>
                <c:pt idx="5717">
                  <c:v>6.5645684222185807E-2</c:v>
                </c:pt>
                <c:pt idx="5718">
                  <c:v>6.5702701651610573E-2</c:v>
                </c:pt>
                <c:pt idx="5719">
                  <c:v>6.5778736537095261E-2</c:v>
                </c:pt>
                <c:pt idx="5720">
                  <c:v>6.5863868667409176E-2</c:v>
                </c:pt>
                <c:pt idx="5721">
                  <c:v>6.5948438491829242E-2</c:v>
                </c:pt>
                <c:pt idx="5722">
                  <c:v>6.6023536404922034E-2</c:v>
                </c:pt>
                <c:pt idx="5723">
                  <c:v>6.6082385540714939E-2</c:v>
                </c:pt>
                <c:pt idx="5724">
                  <c:v>6.6120612794359046E-2</c:v>
                </c:pt>
                <c:pt idx="5725">
                  <c:v>6.6135895726528837E-2</c:v>
                </c:pt>
                <c:pt idx="5726">
                  <c:v>6.6128811151744238E-2</c:v>
                </c:pt>
                <c:pt idx="5727">
                  <c:v>6.6102122502103511E-2</c:v>
                </c:pt>
                <c:pt idx="5728">
                  <c:v>6.6061402080190679E-2</c:v>
                </c:pt>
                <c:pt idx="5729">
                  <c:v>6.6013825504833978E-2</c:v>
                </c:pt>
                <c:pt idx="5730">
                  <c:v>6.5966833161733851E-2</c:v>
                </c:pt>
                <c:pt idx="5731">
                  <c:v>6.592679346160929E-2</c:v>
                </c:pt>
                <c:pt idx="5732">
                  <c:v>6.5898157764520626E-2</c:v>
                </c:pt>
                <c:pt idx="5733">
                  <c:v>6.5882526944225861E-2</c:v>
                </c:pt>
                <c:pt idx="5734">
                  <c:v>6.5878430070133442E-2</c:v>
                </c:pt>
                <c:pt idx="5735">
                  <c:v>6.5882794133009182E-2</c:v>
                </c:pt>
                <c:pt idx="5736">
                  <c:v>6.5892012246695331E-2</c:v>
                </c:pt>
                <c:pt idx="5737">
                  <c:v>6.5901943090517723E-2</c:v>
                </c:pt>
                <c:pt idx="5738">
                  <c:v>6.5909380238860671E-2</c:v>
                </c:pt>
                <c:pt idx="5739">
                  <c:v>6.5912096833784573E-2</c:v>
                </c:pt>
                <c:pt idx="5740">
                  <c:v>6.5908578623933345E-2</c:v>
                </c:pt>
                <c:pt idx="5741">
                  <c:v>6.5898914827080601E-2</c:v>
                </c:pt>
                <c:pt idx="5742">
                  <c:v>6.5883996484567942E-2</c:v>
                </c:pt>
                <c:pt idx="5743">
                  <c:v>6.5866540447850064E-2</c:v>
                </c:pt>
                <c:pt idx="5744">
                  <c:v>6.58497085054775E-2</c:v>
                </c:pt>
                <c:pt idx="5745">
                  <c:v>6.5836929133052113E-2</c:v>
                </c:pt>
                <c:pt idx="5746">
                  <c:v>6.5830784481580029E-2</c:v>
                </c:pt>
                <c:pt idx="5747">
                  <c:v>6.5831585952928651E-2</c:v>
                </c:pt>
                <c:pt idx="5748">
                  <c:v>6.5837997776965251E-2</c:v>
                </c:pt>
                <c:pt idx="5749">
                  <c:v>6.5846947772970899E-2</c:v>
                </c:pt>
                <c:pt idx="5750">
                  <c:v>6.5855719838580129E-2</c:v>
                </c:pt>
                <c:pt idx="5751">
                  <c:v>6.5862978077581291E-2</c:v>
                </c:pt>
                <c:pt idx="5752">
                  <c:v>6.5869880196515906E-2</c:v>
                </c:pt>
                <c:pt idx="5753">
                  <c:v>6.5879365222772324E-2</c:v>
                </c:pt>
                <c:pt idx="5754">
                  <c:v>6.5895396724014621E-2</c:v>
                </c:pt>
                <c:pt idx="5755">
                  <c:v>6.5920469397161841E-2</c:v>
                </c:pt>
                <c:pt idx="5756">
                  <c:v>6.5954985657916076E-2</c:v>
                </c:pt>
                <c:pt idx="5757">
                  <c:v>6.5996230619739749E-2</c:v>
                </c:pt>
                <c:pt idx="5758">
                  <c:v>6.6039840514485582E-2</c:v>
                </c:pt>
                <c:pt idx="5759">
                  <c:v>6.6081405398967397E-2</c:v>
                </c:pt>
                <c:pt idx="5760">
                  <c:v>6.6118474117884907E-2</c:v>
                </c:pt>
                <c:pt idx="5761">
                  <c:v>6.6151090078525432E-2</c:v>
                </c:pt>
                <c:pt idx="5762">
                  <c:v>6.6181524939510628E-2</c:v>
                </c:pt>
                <c:pt idx="5763">
                  <c:v>6.6212095629233414E-2</c:v>
                </c:pt>
                <c:pt idx="5764">
                  <c:v>6.6243247860529542E-2</c:v>
                </c:pt>
                <c:pt idx="5765">
                  <c:v>6.6272619464207205E-2</c:v>
                </c:pt>
                <c:pt idx="5766">
                  <c:v>6.629383600084876E-2</c:v>
                </c:pt>
                <c:pt idx="5767">
                  <c:v>6.6299719761809872E-2</c:v>
                </c:pt>
                <c:pt idx="5768">
                  <c:v>6.6284564781704136E-2</c:v>
                </c:pt>
                <c:pt idx="5769">
                  <c:v>6.6246412232216667E-2</c:v>
                </c:pt>
                <c:pt idx="5770">
                  <c:v>6.6188922314301568E-2</c:v>
                </c:pt>
                <c:pt idx="5771">
                  <c:v>6.6120835573764192E-2</c:v>
                </c:pt>
                <c:pt idx="5772">
                  <c:v>6.6054229622366345E-2</c:v>
                </c:pt>
                <c:pt idx="5773">
                  <c:v>6.6000506779407886E-2</c:v>
                </c:pt>
                <c:pt idx="5774">
                  <c:v>6.5968570228934598E-2</c:v>
                </c:pt>
                <c:pt idx="5775">
                  <c:v>6.596229009574911E-2</c:v>
                </c:pt>
                <c:pt idx="5776">
                  <c:v>6.5979349108933161E-2</c:v>
                </c:pt>
                <c:pt idx="5777">
                  <c:v>6.6013380055910009E-2</c:v>
                </c:pt>
                <c:pt idx="5778">
                  <c:v>6.6053784131998861E-2</c:v>
                </c:pt>
                <c:pt idx="5779">
                  <c:v>6.6090449518147187E-2</c:v>
                </c:pt>
                <c:pt idx="5780">
                  <c:v>6.6114419572646022E-2</c:v>
                </c:pt>
                <c:pt idx="5781">
                  <c:v>6.6120434570917264E-2</c:v>
                </c:pt>
                <c:pt idx="5782">
                  <c:v>6.610787000260504E-2</c:v>
                </c:pt>
                <c:pt idx="5783">
                  <c:v>6.6081227191614744E-2</c:v>
                </c:pt>
                <c:pt idx="5784">
                  <c:v>6.6048215540960353E-2</c:v>
                </c:pt>
                <c:pt idx="5785">
                  <c:v>6.6017834565708811E-2</c:v>
                </c:pt>
                <c:pt idx="5786">
                  <c:v>6.5998546867666985E-2</c:v>
                </c:pt>
                <c:pt idx="5787">
                  <c:v>6.5995161586401452E-2</c:v>
                </c:pt>
                <c:pt idx="5788">
                  <c:v>6.6007767438615306E-2</c:v>
                </c:pt>
                <c:pt idx="5789">
                  <c:v>6.6032222944491681E-2</c:v>
                </c:pt>
                <c:pt idx="5790">
                  <c:v>6.6060956582465746E-2</c:v>
                </c:pt>
                <c:pt idx="5791">
                  <c:v>6.6087063520436751E-2</c:v>
                </c:pt>
                <c:pt idx="5792">
                  <c:v>6.6105241291386563E-2</c:v>
                </c:pt>
                <c:pt idx="5793">
                  <c:v>6.6114597793619334E-2</c:v>
                </c:pt>
                <c:pt idx="5794">
                  <c:v>6.6117583005795677E-2</c:v>
                </c:pt>
                <c:pt idx="5795">
                  <c:v>6.6119142453151813E-2</c:v>
                </c:pt>
                <c:pt idx="5796">
                  <c:v>6.6123598047881205E-2</c:v>
                </c:pt>
                <c:pt idx="5797">
                  <c:v>6.613210836085176E-2</c:v>
                </c:pt>
                <c:pt idx="5798">
                  <c:v>6.6142713067980419E-2</c:v>
                </c:pt>
                <c:pt idx="5799">
                  <c:v>6.6150154340607614E-2</c:v>
                </c:pt>
                <c:pt idx="5800">
                  <c:v>6.6148773016889983E-2</c:v>
                </c:pt>
                <c:pt idx="5801">
                  <c:v>6.6135717496814961E-2</c:v>
                </c:pt>
                <c:pt idx="5802">
                  <c:v>6.6111701711863813E-2</c:v>
                </c:pt>
                <c:pt idx="5803">
                  <c:v>6.6082786508430857E-2</c:v>
                </c:pt>
                <c:pt idx="5804">
                  <c:v>6.6058818199746849E-2</c:v>
                </c:pt>
                <c:pt idx="5805">
                  <c:v>6.6049373802015199E-2</c:v>
                </c:pt>
                <c:pt idx="5806">
                  <c:v>6.6061402080190679E-2</c:v>
                </c:pt>
                <c:pt idx="5807">
                  <c:v>6.6096909718589114E-2</c:v>
                </c:pt>
                <c:pt idx="5808">
                  <c:v>6.6151446550643478E-2</c:v>
                </c:pt>
                <c:pt idx="5809">
                  <c:v>6.6215616298738234E-2</c:v>
                </c:pt>
                <c:pt idx="5810">
                  <c:v>6.6277388637387802E-2</c:v>
                </c:pt>
                <c:pt idx="5811">
                  <c:v>6.6326063941741842E-2</c:v>
                </c:pt>
                <c:pt idx="5812">
                  <c:v>6.6354415808991984E-2</c:v>
                </c:pt>
                <c:pt idx="5813">
                  <c:v>6.6360255810278324E-2</c:v>
                </c:pt>
                <c:pt idx="5814">
                  <c:v>6.634616861268966E-2</c:v>
                </c:pt>
                <c:pt idx="5815">
                  <c:v>6.6318396773581034E-2</c:v>
                </c:pt>
                <c:pt idx="5816">
                  <c:v>6.628434191829552E-2</c:v>
                </c:pt>
                <c:pt idx="5817">
                  <c:v>6.624926464335551E-2</c:v>
                </c:pt>
                <c:pt idx="5818">
                  <c:v>6.6216507612000985E-2</c:v>
                </c:pt>
                <c:pt idx="5819">
                  <c:v>6.6186560488175783E-2</c:v>
                </c:pt>
                <c:pt idx="5820">
                  <c:v>6.6158353255684921E-2</c:v>
                </c:pt>
                <c:pt idx="5821">
                  <c:v>6.6130771651439713E-2</c:v>
                </c:pt>
                <c:pt idx="5822">
                  <c:v>6.6105285845681483E-2</c:v>
                </c:pt>
                <c:pt idx="5823">
                  <c:v>6.6085014113594742E-2</c:v>
                </c:pt>
                <c:pt idx="5824">
                  <c:v>6.6074945429148768E-2</c:v>
                </c:pt>
                <c:pt idx="5825">
                  <c:v>6.6080380707687569E-2</c:v>
                </c:pt>
                <c:pt idx="5826">
                  <c:v>6.6103191798763172E-2</c:v>
                </c:pt>
                <c:pt idx="5827">
                  <c:v>6.6141688232038753E-2</c:v>
                </c:pt>
                <c:pt idx="5828">
                  <c:v>6.619003638768689E-2</c:v>
                </c:pt>
                <c:pt idx="5829">
                  <c:v>6.6240038943772561E-2</c:v>
                </c:pt>
                <c:pt idx="5830">
                  <c:v>6.6283004740244122E-2</c:v>
                </c:pt>
                <c:pt idx="5831">
                  <c:v>6.6313805452794583E-2</c:v>
                </c:pt>
                <c:pt idx="5832">
                  <c:v>6.6331457786496906E-2</c:v>
                </c:pt>
                <c:pt idx="5833">
                  <c:v>6.6339481811738488E-2</c:v>
                </c:pt>
                <c:pt idx="5834">
                  <c:v>6.6343805931258049E-2</c:v>
                </c:pt>
                <c:pt idx="5835">
                  <c:v>6.634969036924826E-2</c:v>
                </c:pt>
                <c:pt idx="5836">
                  <c:v>6.6359810005884701E-2</c:v>
                </c:pt>
                <c:pt idx="5837">
                  <c:v>6.6372069793453614E-2</c:v>
                </c:pt>
                <c:pt idx="5838">
                  <c:v>6.6381342880843131E-2</c:v>
                </c:pt>
                <c:pt idx="5839">
                  <c:v>6.6380540394300802E-2</c:v>
                </c:pt>
                <c:pt idx="5840">
                  <c:v>6.6365025945933465E-2</c:v>
                </c:pt>
                <c:pt idx="5841">
                  <c:v>6.6333196312718334E-2</c:v>
                </c:pt>
                <c:pt idx="5842">
                  <c:v>6.6288264330997049E-2</c:v>
                </c:pt>
                <c:pt idx="5843">
                  <c:v>6.6235983263458753E-2</c:v>
                </c:pt>
                <c:pt idx="5844">
                  <c:v>6.6183218303342228E-2</c:v>
                </c:pt>
                <c:pt idx="5845">
                  <c:v>6.6135628381985667E-2</c:v>
                </c:pt>
                <c:pt idx="5846">
                  <c:v>6.6096241417535284E-2</c:v>
                </c:pt>
                <c:pt idx="5847">
                  <c:v>6.6065456130489697E-2</c:v>
                </c:pt>
                <c:pt idx="5848">
                  <c:v>6.6042468829872913E-2</c:v>
                </c:pt>
                <c:pt idx="5849">
                  <c:v>6.6027367370188161E-2</c:v>
                </c:pt>
                <c:pt idx="5850">
                  <c:v>6.6020952749753337E-2</c:v>
                </c:pt>
                <c:pt idx="5851">
                  <c:v>6.6025763706197227E-2</c:v>
                </c:pt>
                <c:pt idx="5852">
                  <c:v>6.6044562584021638E-2</c:v>
                </c:pt>
                <c:pt idx="5853">
                  <c:v>6.6078999605874877E-2</c:v>
                </c:pt>
                <c:pt idx="5854">
                  <c:v>6.6128321028203152E-2</c:v>
                </c:pt>
                <c:pt idx="5855">
                  <c:v>6.6189991824696703E-2</c:v>
                </c:pt>
                <c:pt idx="5856">
                  <c:v>6.6259025379459768E-2</c:v>
                </c:pt>
                <c:pt idx="5857">
                  <c:v>6.6330343350271603E-2</c:v>
                </c:pt>
                <c:pt idx="5858">
                  <c:v>6.6399978818713123E-2</c:v>
                </c:pt>
                <c:pt idx="5859">
                  <c:v>6.6464497440277992E-2</c:v>
                </c:pt>
                <c:pt idx="5860">
                  <c:v>6.6521890060369515E-2</c:v>
                </c:pt>
                <c:pt idx="5861">
                  <c:v>6.6570949594073892E-2</c:v>
                </c:pt>
                <c:pt idx="5862">
                  <c:v>6.6610290423893492E-2</c:v>
                </c:pt>
                <c:pt idx="5863">
                  <c:v>6.6639151552687459E-2</c:v>
                </c:pt>
                <c:pt idx="5864">
                  <c:v>6.665695094839591E-2</c:v>
                </c:pt>
                <c:pt idx="5865">
                  <c:v>6.6665025601514716E-2</c:v>
                </c:pt>
                <c:pt idx="5866">
                  <c:v>6.666600706129816E-2</c:v>
                </c:pt>
                <c:pt idx="5867">
                  <c:v>6.6664445649049109E-2</c:v>
                </c:pt>
                <c:pt idx="5868">
                  <c:v>6.6665427107521602E-2</c:v>
                </c:pt>
                <c:pt idx="5869">
                  <c:v>6.6673055792180025E-2</c:v>
                </c:pt>
                <c:pt idx="5870">
                  <c:v>6.6689696604375792E-2</c:v>
                </c:pt>
                <c:pt idx="5871">
                  <c:v>6.67147259435657E-2</c:v>
                </c:pt>
                <c:pt idx="5872">
                  <c:v>6.6745378810551703E-2</c:v>
                </c:pt>
                <c:pt idx="5873">
                  <c:v>6.6776926305360418E-2</c:v>
                </c:pt>
                <c:pt idx="5874">
                  <c:v>6.6803611831155296E-2</c:v>
                </c:pt>
                <c:pt idx="5875">
                  <c:v>6.6820659296244644E-2</c:v>
                </c:pt>
                <c:pt idx="5876">
                  <c:v>6.6823961762141615E-2</c:v>
                </c:pt>
                <c:pt idx="5877">
                  <c:v>6.6810707422499116E-2</c:v>
                </c:pt>
                <c:pt idx="5878">
                  <c:v>6.6780183815127014E-2</c:v>
                </c:pt>
                <c:pt idx="5879">
                  <c:v>6.6733331574202748E-2</c:v>
                </c:pt>
                <c:pt idx="5880">
                  <c:v>6.6673145017354829E-2</c:v>
                </c:pt>
                <c:pt idx="5881">
                  <c:v>6.660435784835933E-2</c:v>
                </c:pt>
                <c:pt idx="5882">
                  <c:v>6.6533708441311179E-2</c:v>
                </c:pt>
                <c:pt idx="5883">
                  <c:v>6.6468733621513121E-2</c:v>
                </c:pt>
                <c:pt idx="5884">
                  <c:v>6.6416163308294085E-2</c:v>
                </c:pt>
                <c:pt idx="5885">
                  <c:v>6.6381565794034592E-2</c:v>
                </c:pt>
                <c:pt idx="5886">
                  <c:v>6.6367165836895892E-2</c:v>
                </c:pt>
                <c:pt idx="5887">
                  <c:v>6.6372114375130853E-2</c:v>
                </c:pt>
                <c:pt idx="5888">
                  <c:v>6.6392265761786418E-2</c:v>
                </c:pt>
                <c:pt idx="5889">
                  <c:v>6.6421647445706944E-2</c:v>
                </c:pt>
                <c:pt idx="5890">
                  <c:v>6.6453661922611096E-2</c:v>
                </c:pt>
                <c:pt idx="5891">
                  <c:v>6.6481977528322356E-2</c:v>
                </c:pt>
                <c:pt idx="5892">
                  <c:v>6.6502134013422476E-2</c:v>
                </c:pt>
                <c:pt idx="5893">
                  <c:v>6.6511855838436607E-2</c:v>
                </c:pt>
                <c:pt idx="5894">
                  <c:v>6.6511276090476079E-2</c:v>
                </c:pt>
                <c:pt idx="5895">
                  <c:v>6.6501777253341443E-2</c:v>
                </c:pt>
                <c:pt idx="5896">
                  <c:v>6.6487417903365487E-2</c:v>
                </c:pt>
                <c:pt idx="5897">
                  <c:v>6.647252392395947E-2</c:v>
                </c:pt>
                <c:pt idx="5898">
                  <c:v>6.6461821978682167E-2</c:v>
                </c:pt>
                <c:pt idx="5899">
                  <c:v>6.6459726211944237E-2</c:v>
                </c:pt>
                <c:pt idx="5900">
                  <c:v>6.6469848412916532E-2</c:v>
                </c:pt>
                <c:pt idx="5901">
                  <c:v>6.6493304287549571E-2</c:v>
                </c:pt>
                <c:pt idx="5902">
                  <c:v>6.6529204039324885E-2</c:v>
                </c:pt>
                <c:pt idx="5903">
                  <c:v>6.6573224306889112E-2</c:v>
                </c:pt>
                <c:pt idx="5904">
                  <c:v>6.6618944100443944E-2</c:v>
                </c:pt>
                <c:pt idx="5905">
                  <c:v>6.6658244667248845E-2</c:v>
                </c:pt>
                <c:pt idx="5906">
                  <c:v>6.6682959898494654E-2</c:v>
                </c:pt>
                <c:pt idx="5907">
                  <c:v>6.6686662843098488E-2</c:v>
                </c:pt>
                <c:pt idx="5908">
                  <c:v>6.6666140896894988E-2</c:v>
                </c:pt>
                <c:pt idx="5909">
                  <c:v>6.662322639591528E-2</c:v>
                </c:pt>
                <c:pt idx="5910">
                  <c:v>6.6563634912051362E-2</c:v>
                </c:pt>
                <c:pt idx="5911">
                  <c:v>6.6497719128046084E-2</c:v>
                </c:pt>
                <c:pt idx="5912">
                  <c:v>6.643720850531093E-2</c:v>
                </c:pt>
                <c:pt idx="5913">
                  <c:v>6.6392577848135625E-2</c:v>
                </c:pt>
                <c:pt idx="5914">
                  <c:v>6.6371401068844149E-2</c:v>
                </c:pt>
                <c:pt idx="5915">
                  <c:v>6.6376082162734218E-2</c:v>
                </c:pt>
                <c:pt idx="5916">
                  <c:v>6.6403991445849686E-2</c:v>
                </c:pt>
                <c:pt idx="5917">
                  <c:v>6.6448578686497284E-2</c:v>
                </c:pt>
                <c:pt idx="5918">
                  <c:v>6.6501554278439567E-2</c:v>
                </c:pt>
                <c:pt idx="5919">
                  <c:v>6.6555695945374638E-2</c:v>
                </c:pt>
                <c:pt idx="5920">
                  <c:v>6.6605829833225771E-2</c:v>
                </c:pt>
                <c:pt idx="5921">
                  <c:v>6.6649590207574383E-2</c:v>
                </c:pt>
                <c:pt idx="5922">
                  <c:v>6.6686484387212641E-2</c:v>
                </c:pt>
                <c:pt idx="5923">
                  <c:v>6.6716510621774694E-2</c:v>
                </c:pt>
                <c:pt idx="5924">
                  <c:v>6.6738775098870662E-2</c:v>
                </c:pt>
                <c:pt idx="5925">
                  <c:v>6.6751313312794658E-2</c:v>
                </c:pt>
                <c:pt idx="5926">
                  <c:v>6.6752250346877651E-2</c:v>
                </c:pt>
                <c:pt idx="5927">
                  <c:v>6.6740559875909489E-2</c:v>
                </c:pt>
                <c:pt idx="5928">
                  <c:v>6.6718384541787412E-2</c:v>
                </c:pt>
                <c:pt idx="5929">
                  <c:v>6.6691035035205959E-2</c:v>
                </c:pt>
                <c:pt idx="5930">
                  <c:v>6.6665382495724901E-2</c:v>
                </c:pt>
                <c:pt idx="5931">
                  <c:v>6.6648251904464717E-2</c:v>
                </c:pt>
                <c:pt idx="5932">
                  <c:v>6.6643790923884005E-2</c:v>
                </c:pt>
                <c:pt idx="5933">
                  <c:v>6.6651062345758405E-2</c:v>
                </c:pt>
                <c:pt idx="5934">
                  <c:v>6.666565016657483E-2</c:v>
                </c:pt>
                <c:pt idx="5935">
                  <c:v>6.6680238477408171E-2</c:v>
                </c:pt>
                <c:pt idx="5936">
                  <c:v>6.6688581248501466E-2</c:v>
                </c:pt>
                <c:pt idx="5937">
                  <c:v>6.6688268949370022E-2</c:v>
                </c:pt>
                <c:pt idx="5938">
                  <c:v>6.6681353811856747E-2</c:v>
                </c:pt>
                <c:pt idx="5939">
                  <c:v>6.6673814206750059E-2</c:v>
                </c:pt>
                <c:pt idx="5940">
                  <c:v>6.6673323467759282E-2</c:v>
                </c:pt>
                <c:pt idx="5941">
                  <c:v>6.6685324425742654E-2</c:v>
                </c:pt>
                <c:pt idx="5942">
                  <c:v>6.6709951965404912E-2</c:v>
                </c:pt>
                <c:pt idx="5943">
                  <c:v>6.6742300040584512E-2</c:v>
                </c:pt>
                <c:pt idx="5944">
                  <c:v>6.6773534951289515E-2</c:v>
                </c:pt>
                <c:pt idx="5945">
                  <c:v>6.6793660348041073E-2</c:v>
                </c:pt>
                <c:pt idx="5946">
                  <c:v>6.6795356100346315E-2</c:v>
                </c:pt>
                <c:pt idx="5947">
                  <c:v>6.6776569319474233E-2</c:v>
                </c:pt>
                <c:pt idx="5948">
                  <c:v>6.6740872212645519E-2</c:v>
                </c:pt>
                <c:pt idx="5949">
                  <c:v>6.6696745719759865E-2</c:v>
                </c:pt>
                <c:pt idx="5950">
                  <c:v>6.6654051247724999E-2</c:v>
                </c:pt>
                <c:pt idx="5951">
                  <c:v>6.6621397493725143E-2</c:v>
                </c:pt>
                <c:pt idx="5952">
                  <c:v>6.6604045609786777E-2</c:v>
                </c:pt>
                <c:pt idx="5953">
                  <c:v>6.6603242711630595E-2</c:v>
                </c:pt>
                <c:pt idx="5954">
                  <c:v>6.6616223080469272E-2</c:v>
                </c:pt>
                <c:pt idx="5955">
                  <c:v>6.6638705461915138E-2</c:v>
                </c:pt>
                <c:pt idx="5956">
                  <c:v>6.6666319344421521E-2</c:v>
                </c:pt>
                <c:pt idx="5957">
                  <c:v>6.6695898035275258E-2</c:v>
                </c:pt>
                <c:pt idx="5958">
                  <c:v>6.6726192628874303E-2</c:v>
                </c:pt>
                <c:pt idx="5959">
                  <c:v>6.6756980168821312E-2</c:v>
                </c:pt>
                <c:pt idx="5960">
                  <c:v>6.6788216135392375E-2</c:v>
                </c:pt>
                <c:pt idx="5961">
                  <c:v>6.6818517169630776E-2</c:v>
                </c:pt>
                <c:pt idx="5962">
                  <c:v>6.68460085968135E-2</c:v>
                </c:pt>
                <c:pt idx="5963">
                  <c:v>6.6866226617235347E-2</c:v>
                </c:pt>
                <c:pt idx="5964">
                  <c:v>6.6874751495139162E-2</c:v>
                </c:pt>
                <c:pt idx="5965">
                  <c:v>6.6868011918126913E-2</c:v>
                </c:pt>
                <c:pt idx="5966">
                  <c:v>6.6844446537274671E-2</c:v>
                </c:pt>
                <c:pt idx="5967">
                  <c:v>6.6806423278009508E-2</c:v>
                </c:pt>
                <c:pt idx="5968">
                  <c:v>6.6758988127675167E-2</c:v>
                </c:pt>
                <c:pt idx="5969">
                  <c:v>6.6710665827961313E-2</c:v>
                </c:pt>
                <c:pt idx="5970">
                  <c:v>6.6671137455355967E-2</c:v>
                </c:pt>
                <c:pt idx="5971">
                  <c:v>6.6649233326341817E-2</c:v>
                </c:pt>
                <c:pt idx="5972">
                  <c:v>6.665070546331614E-2</c:v>
                </c:pt>
                <c:pt idx="5973">
                  <c:v>6.6677383234272469E-2</c:v>
                </c:pt>
                <c:pt idx="5974">
                  <c:v>6.6726460337206472E-2</c:v>
                </c:pt>
                <c:pt idx="5975">
                  <c:v>6.6790848983807216E-2</c:v>
                </c:pt>
                <c:pt idx="5976">
                  <c:v>6.6861049286151275E-2</c:v>
                </c:pt>
                <c:pt idx="5977">
                  <c:v>6.6927957655738723E-2</c:v>
                </c:pt>
                <c:pt idx="5978">
                  <c:v>6.698326862009335E-2</c:v>
                </c:pt>
                <c:pt idx="5979">
                  <c:v>6.7022200334654614E-2</c:v>
                </c:pt>
                <c:pt idx="5980">
                  <c:v>6.7043721426967962E-2</c:v>
                </c:pt>
                <c:pt idx="5981">
                  <c:v>6.7049481402293554E-2</c:v>
                </c:pt>
                <c:pt idx="5982">
                  <c:v>6.7043051667353082E-2</c:v>
                </c:pt>
                <c:pt idx="5983">
                  <c:v>6.7028674410022193E-2</c:v>
                </c:pt>
                <c:pt idx="5984">
                  <c:v>6.7009788239353052E-2</c:v>
                </c:pt>
                <c:pt idx="5985">
                  <c:v>6.6988179538522596E-2</c:v>
                </c:pt>
                <c:pt idx="5986">
                  <c:v>6.69645183514192E-2</c:v>
                </c:pt>
                <c:pt idx="5987">
                  <c:v>6.6938492534436567E-2</c:v>
                </c:pt>
                <c:pt idx="5988">
                  <c:v>6.6909790054275275E-2</c:v>
                </c:pt>
                <c:pt idx="5989">
                  <c:v>6.6879750454255815E-2</c:v>
                </c:pt>
                <c:pt idx="5990">
                  <c:v>6.6850828701663867E-2</c:v>
                </c:pt>
                <c:pt idx="5991">
                  <c:v>6.6827264253151608E-2</c:v>
                </c:pt>
                <c:pt idx="5992">
                  <c:v>6.6813474288276276E-2</c:v>
                </c:pt>
                <c:pt idx="5993">
                  <c:v>6.6813206526301461E-2</c:v>
                </c:pt>
                <c:pt idx="5994">
                  <c:v>6.6827398138451788E-2</c:v>
                </c:pt>
                <c:pt idx="5995">
                  <c:v>6.6854265290567538E-2</c:v>
                </c:pt>
                <c:pt idx="5996">
                  <c:v>6.6888230962934891E-2</c:v>
                </c:pt>
                <c:pt idx="5997">
                  <c:v>6.6921708272188296E-2</c:v>
                </c:pt>
                <c:pt idx="5998">
                  <c:v>6.6946750986675074E-2</c:v>
                </c:pt>
                <c:pt idx="5999">
                  <c:v>6.6956125636284558E-2</c:v>
                </c:pt>
                <c:pt idx="6000">
                  <c:v>6.6946840268097996E-2</c:v>
                </c:pt>
                <c:pt idx="6001">
                  <c:v>6.6919521009190686E-2</c:v>
                </c:pt>
                <c:pt idx="6002">
                  <c:v>6.6879259482508557E-2</c:v>
                </c:pt>
                <c:pt idx="6003">
                  <c:v>6.683355690688636E-2</c:v>
                </c:pt>
                <c:pt idx="6004">
                  <c:v>6.6791830727979618E-2</c:v>
                </c:pt>
                <c:pt idx="6005">
                  <c:v>6.6762379368152935E-2</c:v>
                </c:pt>
                <c:pt idx="6006">
                  <c:v>6.6750599383421927E-2</c:v>
                </c:pt>
                <c:pt idx="6007">
                  <c:v>6.6758631156533854E-2</c:v>
                </c:pt>
                <c:pt idx="6008">
                  <c:v>6.6783798340862399E-2</c:v>
                </c:pt>
                <c:pt idx="6009">
                  <c:v>6.6819811369863313E-2</c:v>
                </c:pt>
                <c:pt idx="6010">
                  <c:v>6.6857478748950039E-2</c:v>
                </c:pt>
                <c:pt idx="6011">
                  <c:v>6.6887873885545679E-2</c:v>
                </c:pt>
                <c:pt idx="6012">
                  <c:v>6.6903630204684428E-2</c:v>
                </c:pt>
                <c:pt idx="6013">
                  <c:v>6.6901041308469023E-2</c:v>
                </c:pt>
                <c:pt idx="6014">
                  <c:v>6.6881446542743694E-2</c:v>
                </c:pt>
                <c:pt idx="6015">
                  <c:v>6.6850248501025666E-2</c:v>
                </c:pt>
                <c:pt idx="6016">
                  <c:v>6.6815928780736222E-2</c:v>
                </c:pt>
                <c:pt idx="6017">
                  <c:v>6.678620804139862E-2</c:v>
                </c:pt>
                <c:pt idx="6018">
                  <c:v>6.6766663078186739E-2</c:v>
                </c:pt>
                <c:pt idx="6019">
                  <c:v>6.6758363428370215E-2</c:v>
                </c:pt>
                <c:pt idx="6020">
                  <c:v>6.6758318807025818E-2</c:v>
                </c:pt>
                <c:pt idx="6021">
                  <c:v>6.6761486933880898E-2</c:v>
                </c:pt>
                <c:pt idx="6022">
                  <c:v>6.6762780964173818E-2</c:v>
                </c:pt>
                <c:pt idx="6023">
                  <c:v>6.6759835935312151E-2</c:v>
                </c:pt>
                <c:pt idx="6024">
                  <c:v>6.675385669572359E-2</c:v>
                </c:pt>
                <c:pt idx="6025">
                  <c:v>6.6748591463352824E-2</c:v>
                </c:pt>
                <c:pt idx="6026">
                  <c:v>6.6748412982018224E-2</c:v>
                </c:pt>
                <c:pt idx="6027">
                  <c:v>6.675564153474306E-2</c:v>
                </c:pt>
                <c:pt idx="6028">
                  <c:v>6.6769385040891527E-2</c:v>
                </c:pt>
                <c:pt idx="6029">
                  <c:v>6.678589567205645E-2</c:v>
                </c:pt>
                <c:pt idx="6030">
                  <c:v>6.6799729386848583E-2</c:v>
                </c:pt>
                <c:pt idx="6031">
                  <c:v>6.6807628189375745E-2</c:v>
                </c:pt>
                <c:pt idx="6032">
                  <c:v>6.6809948768833227E-2</c:v>
                </c:pt>
                <c:pt idx="6033">
                  <c:v>6.6811153689980529E-2</c:v>
                </c:pt>
                <c:pt idx="6034">
                  <c:v>6.6818026267103259E-2</c:v>
                </c:pt>
                <c:pt idx="6035">
                  <c:v>6.6836323918240403E-2</c:v>
                </c:pt>
                <c:pt idx="6036">
                  <c:v>6.6868324346537611E-2</c:v>
                </c:pt>
                <c:pt idx="6037">
                  <c:v>6.6911129163573391E-2</c:v>
                </c:pt>
                <c:pt idx="6038">
                  <c:v>6.695750953027263E-2</c:v>
                </c:pt>
                <c:pt idx="6039">
                  <c:v>6.6998448001960365E-2</c:v>
                </c:pt>
                <c:pt idx="6040">
                  <c:v>6.7026218714901165E-2</c:v>
                </c:pt>
                <c:pt idx="6041">
                  <c:v>6.7037515027432104E-2</c:v>
                </c:pt>
                <c:pt idx="6042">
                  <c:v>6.7033451893041829E-2</c:v>
                </c:pt>
                <c:pt idx="6043">
                  <c:v>6.701836058382421E-2</c:v>
                </c:pt>
                <c:pt idx="6044">
                  <c:v>6.6996930039898761E-2</c:v>
                </c:pt>
                <c:pt idx="6045">
                  <c:v>6.6973357662933941E-2</c:v>
                </c:pt>
                <c:pt idx="6046">
                  <c:v>6.6948358055093637E-2</c:v>
                </c:pt>
                <c:pt idx="6047">
                  <c:v>6.6921708272188296E-2</c:v>
                </c:pt>
                <c:pt idx="6048">
                  <c:v>6.6893319347631375E-2</c:v>
                </c:pt>
                <c:pt idx="6049">
                  <c:v>6.6864307426961977E-2</c:v>
                </c:pt>
                <c:pt idx="6050">
                  <c:v>6.6838332243974119E-2</c:v>
                </c:pt>
                <c:pt idx="6051">
                  <c:v>6.6819498976350478E-2</c:v>
                </c:pt>
                <c:pt idx="6052">
                  <c:v>6.6810573542344154E-2</c:v>
                </c:pt>
                <c:pt idx="6053">
                  <c:v>6.6810930556182646E-2</c:v>
                </c:pt>
                <c:pt idx="6054">
                  <c:v>6.6816285798976971E-2</c:v>
                </c:pt>
                <c:pt idx="6055">
                  <c:v>6.6820346902122074E-2</c:v>
                </c:pt>
                <c:pt idx="6056">
                  <c:v>6.6816732072190466E-2</c:v>
                </c:pt>
                <c:pt idx="6057">
                  <c:v>6.6802987067659247E-2</c:v>
                </c:pt>
                <c:pt idx="6058">
                  <c:v>6.6781299406280248E-2</c:v>
                </c:pt>
                <c:pt idx="6059">
                  <c:v>6.6758675777910448E-2</c:v>
                </c:pt>
                <c:pt idx="6060">
                  <c:v>6.6743727873217751E-2</c:v>
                </c:pt>
                <c:pt idx="6061">
                  <c:v>6.6742790857522494E-2</c:v>
                </c:pt>
                <c:pt idx="6062">
                  <c:v>6.6758051079054692E-2</c:v>
                </c:pt>
                <c:pt idx="6063">
                  <c:v>6.678589567205645E-2</c:v>
                </c:pt>
                <c:pt idx="6064">
                  <c:v>6.6818249404547114E-2</c:v>
                </c:pt>
                <c:pt idx="6065">
                  <c:v>6.6845115990674719E-2</c:v>
                </c:pt>
                <c:pt idx="6066">
                  <c:v>6.6858817696960504E-2</c:v>
                </c:pt>
                <c:pt idx="6067">
                  <c:v>6.685533644071967E-2</c:v>
                </c:pt>
                <c:pt idx="6068">
                  <c:v>6.6836056142177525E-2</c:v>
                </c:pt>
                <c:pt idx="6069">
                  <c:v>6.6805932389151945E-2</c:v>
                </c:pt>
                <c:pt idx="6070">
                  <c:v>6.677139305710017E-2</c:v>
                </c:pt>
                <c:pt idx="6071">
                  <c:v>6.673939976999993E-2</c:v>
                </c:pt>
                <c:pt idx="6072">
                  <c:v>6.6714949027940895E-2</c:v>
                </c:pt>
                <c:pt idx="6073">
                  <c:v>6.670053801271153E-2</c:v>
                </c:pt>
                <c:pt idx="6074">
                  <c:v>6.6697102640037642E-2</c:v>
                </c:pt>
                <c:pt idx="6075">
                  <c:v>6.670441957037837E-2</c:v>
                </c:pt>
                <c:pt idx="6076">
                  <c:v>6.6720704644434081E-2</c:v>
                </c:pt>
                <c:pt idx="6077">
                  <c:v>6.6744040212231959E-2</c:v>
                </c:pt>
                <c:pt idx="6078">
                  <c:v>6.6771526925177682E-2</c:v>
                </c:pt>
                <c:pt idx="6079">
                  <c:v>6.6800577274022388E-2</c:v>
                </c:pt>
                <c:pt idx="6080">
                  <c:v>6.6828469222340703E-2</c:v>
                </c:pt>
                <c:pt idx="6081">
                  <c:v>6.6853685085338121E-2</c:v>
                </c:pt>
                <c:pt idx="6082">
                  <c:v>6.6875019295061622E-2</c:v>
                </c:pt>
                <c:pt idx="6083">
                  <c:v>6.6892158833592952E-2</c:v>
                </c:pt>
                <c:pt idx="6084">
                  <c:v>6.6904969294989514E-2</c:v>
                </c:pt>
                <c:pt idx="6085">
                  <c:v>6.6912736100181613E-2</c:v>
                </c:pt>
                <c:pt idx="6086">
                  <c:v>6.6914164493269424E-2</c:v>
                </c:pt>
                <c:pt idx="6087">
                  <c:v>6.6908450949105858E-2</c:v>
                </c:pt>
                <c:pt idx="6088">
                  <c:v>6.6895283301530217E-2</c:v>
                </c:pt>
                <c:pt idx="6089">
                  <c:v>6.6876492197587567E-2</c:v>
                </c:pt>
                <c:pt idx="6090">
                  <c:v>6.6855425703351845E-2</c:v>
                </c:pt>
                <c:pt idx="6091">
                  <c:v>6.6837037988548398E-2</c:v>
                </c:pt>
                <c:pt idx="6092">
                  <c:v>6.6825613004507345E-2</c:v>
                </c:pt>
                <c:pt idx="6093">
                  <c:v>6.6823649365643611E-2</c:v>
                </c:pt>
                <c:pt idx="6094">
                  <c:v>6.6830432882997448E-2</c:v>
                </c:pt>
                <c:pt idx="6095">
                  <c:v>6.6842616703246371E-2</c:v>
                </c:pt>
                <c:pt idx="6096">
                  <c:v>6.6856139805067827E-2</c:v>
                </c:pt>
                <c:pt idx="6097">
                  <c:v>6.68667622067321E-2</c:v>
                </c:pt>
                <c:pt idx="6098">
                  <c:v>6.6873100065932445E-2</c:v>
                </c:pt>
                <c:pt idx="6099">
                  <c:v>6.6876269030216984E-2</c:v>
                </c:pt>
                <c:pt idx="6100">
                  <c:v>6.6879571919010783E-2</c:v>
                </c:pt>
                <c:pt idx="6101">
                  <c:v>6.6885865330701899E-2</c:v>
                </c:pt>
                <c:pt idx="6102">
                  <c:v>6.689702408627457E-2</c:v>
                </c:pt>
                <c:pt idx="6103">
                  <c:v>6.6911843356887435E-2</c:v>
                </c:pt>
                <c:pt idx="6104">
                  <c:v>6.6927243435924544E-2</c:v>
                </c:pt>
                <c:pt idx="6105">
                  <c:v>6.6939653172293723E-2</c:v>
                </c:pt>
                <c:pt idx="6106">
                  <c:v>6.6946393861167464E-2</c:v>
                </c:pt>
                <c:pt idx="6107">
                  <c:v>6.6947375957020105E-2</c:v>
                </c:pt>
                <c:pt idx="6108">
                  <c:v>6.6945233205295829E-2</c:v>
                </c:pt>
                <c:pt idx="6109">
                  <c:v>6.6943938631252309E-2</c:v>
                </c:pt>
                <c:pt idx="6110">
                  <c:v>6.6947375957020105E-2</c:v>
                </c:pt>
                <c:pt idx="6111">
                  <c:v>6.6957955948628911E-2</c:v>
                </c:pt>
                <c:pt idx="6112">
                  <c:v>6.6975679128110255E-2</c:v>
                </c:pt>
                <c:pt idx="6113">
                  <c:v>6.6999073046704327E-2</c:v>
                </c:pt>
                <c:pt idx="6114">
                  <c:v>6.7026040119434083E-2</c:v>
                </c:pt>
                <c:pt idx="6115">
                  <c:v>6.7054705632026368E-2</c:v>
                </c:pt>
                <c:pt idx="6116">
                  <c:v>6.7083908894161992E-2</c:v>
                </c:pt>
                <c:pt idx="6117">
                  <c:v>6.7113917961475755E-2</c:v>
                </c:pt>
                <c:pt idx="6118">
                  <c:v>6.7144152407465241E-2</c:v>
                </c:pt>
                <c:pt idx="6119">
                  <c:v>6.7173986981625744E-2</c:v>
                </c:pt>
                <c:pt idx="6120">
                  <c:v>6.7201143585399026E-2</c:v>
                </c:pt>
                <c:pt idx="6121">
                  <c:v>6.7223030899907388E-2</c:v>
                </c:pt>
                <c:pt idx="6122">
                  <c:v>6.7236744534538151E-2</c:v>
                </c:pt>
                <c:pt idx="6123">
                  <c:v>6.7240184178577744E-2</c:v>
                </c:pt>
                <c:pt idx="6124">
                  <c:v>6.7232634865690477E-2</c:v>
                </c:pt>
                <c:pt idx="6125">
                  <c:v>6.7214231173524264E-2</c:v>
                </c:pt>
                <c:pt idx="6126">
                  <c:v>6.7186001782726879E-2</c:v>
                </c:pt>
                <c:pt idx="6127">
                  <c:v>6.7149243791550906E-2</c:v>
                </c:pt>
                <c:pt idx="6128">
                  <c:v>6.71058349580545E-2</c:v>
                </c:pt>
                <c:pt idx="6129">
                  <c:v>6.7058501052013775E-2</c:v>
                </c:pt>
                <c:pt idx="6130">
                  <c:v>6.7011172304349886E-2</c:v>
                </c:pt>
                <c:pt idx="6131">
                  <c:v>6.6969384414791888E-2</c:v>
                </c:pt>
                <c:pt idx="6132">
                  <c:v>6.6939608532318895E-2</c:v>
                </c:pt>
                <c:pt idx="6133">
                  <c:v>6.69277791006751E-2</c:v>
                </c:pt>
                <c:pt idx="6134">
                  <c:v>6.6937733657514598E-2</c:v>
                </c:pt>
                <c:pt idx="6135">
                  <c:v>6.6969473700867754E-2</c:v>
                </c:pt>
                <c:pt idx="6136">
                  <c:v>6.7018405231894562E-2</c:v>
                </c:pt>
                <c:pt idx="6137">
                  <c:v>6.7076540913448002E-2</c:v>
                </c:pt>
                <c:pt idx="6138">
                  <c:v>6.7133121280038621E-2</c:v>
                </c:pt>
                <c:pt idx="6139">
                  <c:v>6.7178498076153448E-2</c:v>
                </c:pt>
                <c:pt idx="6140">
                  <c:v>6.7205476292745259E-2</c:v>
                </c:pt>
                <c:pt idx="6141">
                  <c:v>6.7210255721091461E-2</c:v>
                </c:pt>
                <c:pt idx="6142">
                  <c:v>6.7193862947719396E-2</c:v>
                </c:pt>
                <c:pt idx="6143">
                  <c:v>6.716018600319279E-2</c:v>
                </c:pt>
                <c:pt idx="6144">
                  <c:v>6.7114900436233971E-2</c:v>
                </c:pt>
                <c:pt idx="6145">
                  <c:v>6.7063680737518061E-2</c:v>
                </c:pt>
                <c:pt idx="6146">
                  <c:v>6.7011574130497797E-2</c:v>
                </c:pt>
                <c:pt idx="6147">
                  <c:v>6.6962241588197025E-2</c:v>
                </c:pt>
                <c:pt idx="6148">
                  <c:v>6.6918226511789192E-2</c:v>
                </c:pt>
                <c:pt idx="6149">
                  <c:v>6.688171434679463E-2</c:v>
                </c:pt>
                <c:pt idx="6150">
                  <c:v>6.6854443815409337E-2</c:v>
                </c:pt>
                <c:pt idx="6151">
                  <c:v>6.6838153725755023E-2</c:v>
                </c:pt>
                <c:pt idx="6152">
                  <c:v>6.6834092456095118E-2</c:v>
                </c:pt>
                <c:pt idx="6153">
                  <c:v>6.6842036513578951E-2</c:v>
                </c:pt>
                <c:pt idx="6154">
                  <c:v>6.6860692231110186E-2</c:v>
                </c:pt>
                <c:pt idx="6155">
                  <c:v>6.6887159731648105E-2</c:v>
                </c:pt>
                <c:pt idx="6156">
                  <c:v>6.6916842742971661E-2</c:v>
                </c:pt>
                <c:pt idx="6157">
                  <c:v>6.694572425163231E-2</c:v>
                </c:pt>
                <c:pt idx="6158">
                  <c:v>6.6970679064688288E-2</c:v>
                </c:pt>
                <c:pt idx="6159">
                  <c:v>6.6990188566613151E-2</c:v>
                </c:pt>
                <c:pt idx="6160">
                  <c:v>6.7005144956746199E-2</c:v>
                </c:pt>
                <c:pt idx="6161">
                  <c:v>6.7018405231894562E-2</c:v>
                </c:pt>
                <c:pt idx="6162">
                  <c:v>6.7033005397075185E-2</c:v>
                </c:pt>
                <c:pt idx="6163">
                  <c:v>6.7051713971412907E-2</c:v>
                </c:pt>
                <c:pt idx="6164">
                  <c:v>6.7075156640110933E-2</c:v>
                </c:pt>
                <c:pt idx="6165">
                  <c:v>6.71009227090274E-2</c:v>
                </c:pt>
                <c:pt idx="6166">
                  <c:v>6.7124680647059176E-2</c:v>
                </c:pt>
                <c:pt idx="6167">
                  <c:v>6.7140892166547783E-2</c:v>
                </c:pt>
                <c:pt idx="6168">
                  <c:v>6.714468833982129E-2</c:v>
                </c:pt>
                <c:pt idx="6169">
                  <c:v>6.7133791178571489E-2</c:v>
                </c:pt>
                <c:pt idx="6170">
                  <c:v>6.7109318222850656E-2</c:v>
                </c:pt>
                <c:pt idx="6171">
                  <c:v>6.7075111986205693E-2</c:v>
                </c:pt>
                <c:pt idx="6172">
                  <c:v>6.7037291777302832E-2</c:v>
                </c:pt>
                <c:pt idx="6173">
                  <c:v>6.7002823334059214E-2</c:v>
                </c:pt>
                <c:pt idx="6174">
                  <c:v>6.6976973796771644E-2</c:v>
                </c:pt>
                <c:pt idx="6175">
                  <c:v>6.6962732653764789E-2</c:v>
                </c:pt>
                <c:pt idx="6176">
                  <c:v>6.6960634468403113E-2</c:v>
                </c:pt>
                <c:pt idx="6177">
                  <c:v>6.6968536197986872E-2</c:v>
                </c:pt>
                <c:pt idx="6178">
                  <c:v>6.6982643598094971E-2</c:v>
                </c:pt>
                <c:pt idx="6179">
                  <c:v>6.6998537294011673E-2</c:v>
                </c:pt>
                <c:pt idx="6180">
                  <c:v>6.7012243841570396E-2</c:v>
                </c:pt>
                <c:pt idx="6181">
                  <c:v>6.7020280454995806E-2</c:v>
                </c:pt>
                <c:pt idx="6182">
                  <c:v>6.7021084124517849E-2</c:v>
                </c:pt>
                <c:pt idx="6183">
                  <c:v>6.7014163685702066E-2</c:v>
                </c:pt>
                <c:pt idx="6184">
                  <c:v>6.7000501723782746E-2</c:v>
                </c:pt>
                <c:pt idx="6185">
                  <c:v>6.6982866820134046E-2</c:v>
                </c:pt>
                <c:pt idx="6186">
                  <c:v>6.6963804071476229E-2</c:v>
                </c:pt>
                <c:pt idx="6187">
                  <c:v>6.6946572423884743E-2</c:v>
                </c:pt>
                <c:pt idx="6188">
                  <c:v>6.6933805374646271E-2</c:v>
                </c:pt>
                <c:pt idx="6189">
                  <c:v>6.6926261385597485E-2</c:v>
                </c:pt>
                <c:pt idx="6190">
                  <c:v>6.6923806269495734E-2</c:v>
                </c:pt>
                <c:pt idx="6191">
                  <c:v>6.6925814999819366E-2</c:v>
                </c:pt>
                <c:pt idx="6192">
                  <c:v>6.6931439494154088E-2</c:v>
                </c:pt>
                <c:pt idx="6193">
                  <c:v>6.6941037013792892E-2</c:v>
                </c:pt>
                <c:pt idx="6194">
                  <c:v>6.6956170277957139E-2</c:v>
                </c:pt>
                <c:pt idx="6195">
                  <c:v>6.697875955298277E-2</c:v>
                </c:pt>
                <c:pt idx="6196">
                  <c:v>6.7010725831288476E-2</c:v>
                </c:pt>
                <c:pt idx="6197">
                  <c:v>6.7051981880478284E-2</c:v>
                </c:pt>
                <c:pt idx="6198">
                  <c:v>6.7099583014390396E-2</c:v>
                </c:pt>
                <c:pt idx="6199">
                  <c:v>6.7147948609236841E-2</c:v>
                </c:pt>
                <c:pt idx="6200">
                  <c:v>6.7190245007519966E-2</c:v>
                </c:pt>
                <c:pt idx="6201">
                  <c:v>6.7219323379238471E-2</c:v>
                </c:pt>
                <c:pt idx="6202">
                  <c:v>6.7230178017018416E-2</c:v>
                </c:pt>
                <c:pt idx="6203">
                  <c:v>6.7222003511491712E-2</c:v>
                </c:pt>
                <c:pt idx="6204">
                  <c:v>6.7196766254861873E-2</c:v>
                </c:pt>
                <c:pt idx="6205">
                  <c:v>6.7159471401365078E-2</c:v>
                </c:pt>
                <c:pt idx="6206">
                  <c:v>6.7115704280871269E-2</c:v>
                </c:pt>
                <c:pt idx="6207">
                  <c:v>6.7069530284217305E-2</c:v>
                </c:pt>
                <c:pt idx="6208">
                  <c:v>6.7023227250514295E-2</c:v>
                </c:pt>
                <c:pt idx="6209">
                  <c:v>6.6976080921419767E-2</c:v>
                </c:pt>
                <c:pt idx="6210">
                  <c:v>6.6926663133190234E-2</c:v>
                </c:pt>
                <c:pt idx="6211">
                  <c:v>6.6873055432797701E-2</c:v>
                </c:pt>
                <c:pt idx="6212">
                  <c:v>6.6816330426277715E-2</c:v>
                </c:pt>
                <c:pt idx="6213">
                  <c:v>6.6759345099110023E-2</c:v>
                </c:pt>
                <c:pt idx="6214">
                  <c:v>6.6707944233256156E-2</c:v>
                </c:pt>
                <c:pt idx="6215">
                  <c:v>6.666846072046001E-2</c:v>
                </c:pt>
                <c:pt idx="6216">
                  <c:v>6.6647270484805399E-2</c:v>
                </c:pt>
                <c:pt idx="6217">
                  <c:v>6.6648028854347452E-2</c:v>
                </c:pt>
                <c:pt idx="6218">
                  <c:v>6.6671092842972624E-2</c:v>
                </c:pt>
                <c:pt idx="6219">
                  <c:v>6.67130305060602E-2</c:v>
                </c:pt>
                <c:pt idx="6220">
                  <c:v>6.6768269480342701E-2</c:v>
                </c:pt>
                <c:pt idx="6221">
                  <c:v>6.6829808080916264E-2</c:v>
                </c:pt>
                <c:pt idx="6222">
                  <c:v>6.6890060989162337E-2</c:v>
                </c:pt>
                <c:pt idx="6223">
                  <c:v>6.6943536867678566E-2</c:v>
                </c:pt>
                <c:pt idx="6224">
                  <c:v>6.6985813361801594E-2</c:v>
                </c:pt>
                <c:pt idx="6225">
                  <c:v>6.7014520866941985E-2</c:v>
                </c:pt>
                <c:pt idx="6226">
                  <c:v>6.7029120901535955E-2</c:v>
                </c:pt>
                <c:pt idx="6227">
                  <c:v>6.7030549677464857E-2</c:v>
                </c:pt>
                <c:pt idx="6228">
                  <c:v>6.7020369751535969E-2</c:v>
                </c:pt>
                <c:pt idx="6229">
                  <c:v>6.7001260710392307E-2</c:v>
                </c:pt>
                <c:pt idx="6230">
                  <c:v>6.6975634484432167E-2</c:v>
                </c:pt>
                <c:pt idx="6231">
                  <c:v>6.6945634970438761E-2</c:v>
                </c:pt>
                <c:pt idx="6232">
                  <c:v>6.6913494933424744E-2</c:v>
                </c:pt>
                <c:pt idx="6233">
                  <c:v>6.6881089470932464E-2</c:v>
                </c:pt>
                <c:pt idx="6234">
                  <c:v>6.6850516285839323E-2</c:v>
                </c:pt>
                <c:pt idx="6235">
                  <c:v>6.682351548149873E-2</c:v>
                </c:pt>
                <c:pt idx="6236">
                  <c:v>6.6802987067659247E-2</c:v>
                </c:pt>
                <c:pt idx="6237">
                  <c:v>6.6791116731997724E-2</c:v>
                </c:pt>
                <c:pt idx="6238">
                  <c:v>6.678964411899263E-2</c:v>
                </c:pt>
                <c:pt idx="6239">
                  <c:v>6.6799550884496572E-2</c:v>
                </c:pt>
                <c:pt idx="6240">
                  <c:v>6.6819498976350478E-2</c:v>
                </c:pt>
                <c:pt idx="6241">
                  <c:v>6.6846767313473665E-2</c:v>
                </c:pt>
                <c:pt idx="6242">
                  <c:v>6.6876269030216984E-2</c:v>
                </c:pt>
                <c:pt idx="6243">
                  <c:v>6.690242502694016E-2</c:v>
                </c:pt>
                <c:pt idx="6244">
                  <c:v>6.691983347465863E-2</c:v>
                </c:pt>
                <c:pt idx="6245">
                  <c:v>6.6924208014817188E-2</c:v>
                </c:pt>
                <c:pt idx="6246">
                  <c:v>6.6913048560768129E-2</c:v>
                </c:pt>
                <c:pt idx="6247">
                  <c:v>6.6886400944418611E-2</c:v>
                </c:pt>
                <c:pt idx="6248">
                  <c:v>6.6846187118261347E-2</c:v>
                </c:pt>
                <c:pt idx="6249">
                  <c:v>6.6795356100346315E-2</c:v>
                </c:pt>
                <c:pt idx="6250">
                  <c:v>6.6738239667189225E-2</c:v>
                </c:pt>
                <c:pt idx="6251">
                  <c:v>6.6679613891368172E-2</c:v>
                </c:pt>
                <c:pt idx="6252">
                  <c:v>6.6624653837122294E-2</c:v>
                </c:pt>
                <c:pt idx="6253">
                  <c:v>6.6579201060083693E-2</c:v>
                </c:pt>
                <c:pt idx="6254">
                  <c:v>6.6548336920482509E-2</c:v>
                </c:pt>
                <c:pt idx="6255">
                  <c:v>6.6536161353129508E-2</c:v>
                </c:pt>
                <c:pt idx="6256">
                  <c:v>6.6544412158193345E-2</c:v>
                </c:pt>
                <c:pt idx="6257">
                  <c:v>6.6570949594073892E-2</c:v>
                </c:pt>
                <c:pt idx="6258">
                  <c:v>6.6610602666956009E-2</c:v>
                </c:pt>
                <c:pt idx="6259">
                  <c:v>6.6654988071978505E-2</c:v>
                </c:pt>
                <c:pt idx="6260">
                  <c:v>6.6695318041581519E-2</c:v>
                </c:pt>
                <c:pt idx="6261">
                  <c:v>6.6724854089689478E-2</c:v>
                </c:pt>
                <c:pt idx="6262">
                  <c:v>6.6741719984918124E-2</c:v>
                </c:pt>
                <c:pt idx="6263">
                  <c:v>6.6748814565124326E-2</c:v>
                </c:pt>
                <c:pt idx="6264">
                  <c:v>6.6753321245448138E-2</c:v>
                </c:pt>
                <c:pt idx="6265">
                  <c:v>6.6764655083847491E-2</c:v>
                </c:pt>
                <c:pt idx="6266">
                  <c:v>6.679035811255335E-2</c:v>
                </c:pt>
                <c:pt idx="6267">
                  <c:v>6.6833958568731033E-2</c:v>
                </c:pt>
                <c:pt idx="6268">
                  <c:v>6.6893363982848675E-2</c:v>
                </c:pt>
                <c:pt idx="6269">
                  <c:v>6.6960991605621134E-2</c:v>
                </c:pt>
                <c:pt idx="6270">
                  <c:v>6.7027067044373168E-2</c:v>
                </c:pt>
                <c:pt idx="6271">
                  <c:v>6.7080961686876439E-2</c:v>
                </c:pt>
                <c:pt idx="6272">
                  <c:v>6.7115034410236973E-2</c:v>
                </c:pt>
                <c:pt idx="6273">
                  <c:v>6.7125484509799105E-2</c:v>
                </c:pt>
                <c:pt idx="6274">
                  <c:v>6.7112756857808542E-2</c:v>
                </c:pt>
                <c:pt idx="6275">
                  <c:v>6.708082772338414E-2</c:v>
                </c:pt>
                <c:pt idx="6276">
                  <c:v>6.7035282531303697E-2</c:v>
                </c:pt>
                <c:pt idx="6277">
                  <c:v>6.69833579090236E-2</c:v>
                </c:pt>
                <c:pt idx="6278">
                  <c:v>6.6932064442465411E-2</c:v>
                </c:pt>
                <c:pt idx="6279">
                  <c:v>6.6887739981600414E-2</c:v>
                </c:pt>
                <c:pt idx="6280">
                  <c:v>6.6855514966002005E-2</c:v>
                </c:pt>
                <c:pt idx="6281">
                  <c:v>6.6837662801031039E-2</c:v>
                </c:pt>
                <c:pt idx="6282">
                  <c:v>6.6833021358337963E-2</c:v>
                </c:pt>
                <c:pt idx="6283">
                  <c:v>6.6836591694468261E-2</c:v>
                </c:pt>
                <c:pt idx="6284">
                  <c:v>6.6839760392368552E-2</c:v>
                </c:pt>
                <c:pt idx="6285">
                  <c:v>6.6833735423215856E-2</c:v>
                </c:pt>
                <c:pt idx="6286">
                  <c:v>6.6811733838392062E-2</c:v>
                </c:pt>
                <c:pt idx="6287">
                  <c:v>6.6772508625672355E-2</c:v>
                </c:pt>
                <c:pt idx="6288">
                  <c:v>6.6721195436966918E-2</c:v>
                </c:pt>
                <c:pt idx="6289">
                  <c:v>6.6669442188006356E-2</c:v>
                </c:pt>
                <c:pt idx="6290">
                  <c:v>6.6629962175276447E-2</c:v>
                </c:pt>
                <c:pt idx="6291">
                  <c:v>6.6613992748941586E-2</c:v>
                </c:pt>
                <c:pt idx="6292">
                  <c:v>6.662608128302111E-2</c:v>
                </c:pt>
                <c:pt idx="6293">
                  <c:v>6.6662839630878212E-2</c:v>
                </c:pt>
                <c:pt idx="6294">
                  <c:v>6.6713521289920641E-2</c:v>
                </c:pt>
                <c:pt idx="6295">
                  <c:v>6.6763450291700333E-2</c:v>
                </c:pt>
                <c:pt idx="6296">
                  <c:v>6.6799461633348101E-2</c:v>
                </c:pt>
                <c:pt idx="6297">
                  <c:v>6.6812492495176345E-2</c:v>
                </c:pt>
                <c:pt idx="6298">
                  <c:v>6.6800711151095815E-2</c:v>
                </c:pt>
                <c:pt idx="6299">
                  <c:v>6.6768492592223228E-2</c:v>
                </c:pt>
                <c:pt idx="6300">
                  <c:v>6.6724452528738543E-2</c:v>
                </c:pt>
                <c:pt idx="6301">
                  <c:v>6.6678855466670239E-2</c:v>
                </c:pt>
                <c:pt idx="6302">
                  <c:v>6.6639151552687459E-2</c:v>
                </c:pt>
                <c:pt idx="6303">
                  <c:v>6.6610691879300854E-2</c:v>
                </c:pt>
                <c:pt idx="6304">
                  <c:v>6.6595972090352673E-2</c:v>
                </c:pt>
                <c:pt idx="6305">
                  <c:v>6.6594678556990028E-2</c:v>
                </c:pt>
                <c:pt idx="6306">
                  <c:v>6.6605517593594954E-2</c:v>
                </c:pt>
                <c:pt idx="6307">
                  <c:v>6.6627241086268552E-2</c:v>
                </c:pt>
                <c:pt idx="6308">
                  <c:v>6.6657397057909684E-2</c:v>
                </c:pt>
                <c:pt idx="6309">
                  <c:v>6.6693488835774251E-2</c:v>
                </c:pt>
                <c:pt idx="6310">
                  <c:v>6.6732974624149455E-2</c:v>
                </c:pt>
                <c:pt idx="6311">
                  <c:v>6.6772642494093593E-2</c:v>
                </c:pt>
                <c:pt idx="6312">
                  <c:v>6.6809904142188181E-2</c:v>
                </c:pt>
                <c:pt idx="6313">
                  <c:v>6.6842884483354237E-2</c:v>
                </c:pt>
                <c:pt idx="6314">
                  <c:v>6.6870243554562114E-2</c:v>
                </c:pt>
                <c:pt idx="6315">
                  <c:v>6.6890953687681443E-2</c:v>
                </c:pt>
                <c:pt idx="6316">
                  <c:v>6.6903719477242884E-2</c:v>
                </c:pt>
                <c:pt idx="6317">
                  <c:v>6.6906486935659981E-2</c:v>
                </c:pt>
                <c:pt idx="6318">
                  <c:v>6.6897738256393391E-2</c:v>
                </c:pt>
                <c:pt idx="6319">
                  <c:v>6.6876626098064718E-2</c:v>
                </c:pt>
                <c:pt idx="6320">
                  <c:v>6.6844223386370694E-2</c:v>
                </c:pt>
                <c:pt idx="6321">
                  <c:v>6.6804102717389624E-2</c:v>
                </c:pt>
                <c:pt idx="6322">
                  <c:v>6.676121920395689E-2</c:v>
                </c:pt>
                <c:pt idx="6323">
                  <c:v>6.6720793879398832E-2</c:v>
                </c:pt>
                <c:pt idx="6324">
                  <c:v>6.6686841299057609E-2</c:v>
                </c:pt>
                <c:pt idx="6325">
                  <c:v>6.6660876727845431E-2</c:v>
                </c:pt>
                <c:pt idx="6326">
                  <c:v>6.6641337404096002E-2</c:v>
                </c:pt>
                <c:pt idx="6327">
                  <c:v>6.6625144521120838E-2</c:v>
                </c:pt>
                <c:pt idx="6328">
                  <c:v>6.6609710544515865E-2</c:v>
                </c:pt>
                <c:pt idx="6329">
                  <c:v>6.6593875676150882E-2</c:v>
                </c:pt>
                <c:pt idx="6330">
                  <c:v>6.6578844236688639E-2</c:v>
                </c:pt>
                <c:pt idx="6331">
                  <c:v>6.6568496485762962E-2</c:v>
                </c:pt>
                <c:pt idx="6332">
                  <c:v>6.6566801619023785E-2</c:v>
                </c:pt>
                <c:pt idx="6333">
                  <c:v>6.6576837110554676E-2</c:v>
                </c:pt>
                <c:pt idx="6334">
                  <c:v>6.6600164949116192E-2</c:v>
                </c:pt>
                <c:pt idx="6335">
                  <c:v>6.6634423013812782E-2</c:v>
                </c:pt>
                <c:pt idx="6336">
                  <c:v>6.6675331039863173E-2</c:v>
                </c:pt>
                <c:pt idx="6337">
                  <c:v>6.6717581432220341E-2</c:v>
                </c:pt>
                <c:pt idx="6338">
                  <c:v>6.6754972219251141E-2</c:v>
                </c:pt>
                <c:pt idx="6339">
                  <c:v>6.6782191881266162E-2</c:v>
                </c:pt>
                <c:pt idx="6340">
                  <c:v>6.6795489975810363E-2</c:v>
                </c:pt>
                <c:pt idx="6341">
                  <c:v>6.6792990973953581E-2</c:v>
                </c:pt>
                <c:pt idx="6342">
                  <c:v>6.6775319871183625E-2</c:v>
                </c:pt>
                <c:pt idx="6343">
                  <c:v>6.6746806653307067E-2</c:v>
                </c:pt>
                <c:pt idx="6344">
                  <c:v>6.6713967457547707E-2</c:v>
                </c:pt>
                <c:pt idx="6345">
                  <c:v>6.6684878287540716E-2</c:v>
                </c:pt>
                <c:pt idx="6346">
                  <c:v>6.6666988523299386E-2</c:v>
                </c:pt>
                <c:pt idx="6347">
                  <c:v>6.6664044143949497E-2</c:v>
                </c:pt>
                <c:pt idx="6348">
                  <c:v>6.6675331039863173E-2</c:v>
                </c:pt>
                <c:pt idx="6349">
                  <c:v>6.6694827278291513E-2</c:v>
                </c:pt>
                <c:pt idx="6350">
                  <c:v>6.6713298206279081E-2</c:v>
                </c:pt>
                <c:pt idx="6351">
                  <c:v>6.672253396487543E-2</c:v>
                </c:pt>
                <c:pt idx="6352">
                  <c:v>6.6717982986818136E-2</c:v>
                </c:pt>
                <c:pt idx="6353">
                  <c:v>6.6700761089798777E-2</c:v>
                </c:pt>
                <c:pt idx="6354">
                  <c:v>6.6677918590930585E-2</c:v>
                </c:pt>
                <c:pt idx="6355">
                  <c:v>6.6659136889392567E-2</c:v>
                </c:pt>
                <c:pt idx="6356">
                  <c:v>6.6653114425492321E-2</c:v>
                </c:pt>
                <c:pt idx="6357">
                  <c:v>6.6663553415998555E-2</c:v>
                </c:pt>
                <c:pt idx="6358">
                  <c:v>6.6688268949370022E-2</c:v>
                </c:pt>
                <c:pt idx="6359">
                  <c:v>6.6718875331698124E-2</c:v>
                </c:pt>
                <c:pt idx="6360">
                  <c:v>6.6745423430566719E-2</c:v>
                </c:pt>
                <c:pt idx="6361">
                  <c:v>6.6758765020677402E-2</c:v>
                </c:pt>
                <c:pt idx="6362">
                  <c:v>6.6754124421108785E-2</c:v>
                </c:pt>
                <c:pt idx="6363">
                  <c:v>6.6731769919884665E-2</c:v>
                </c:pt>
                <c:pt idx="6364">
                  <c:v>6.6696745719759865E-2</c:v>
                </c:pt>
                <c:pt idx="6365">
                  <c:v>6.6655523401030703E-2</c:v>
                </c:pt>
                <c:pt idx="6366">
                  <c:v>6.6614215781578834E-2</c:v>
                </c:pt>
                <c:pt idx="6367">
                  <c:v>6.6577193932300605E-2</c:v>
                </c:pt>
                <c:pt idx="6368">
                  <c:v>6.6547132728281E-2</c:v>
                </c:pt>
                <c:pt idx="6369">
                  <c:v>6.6525413242172926E-2</c:v>
                </c:pt>
                <c:pt idx="6370">
                  <c:v>6.6513372105992341E-2</c:v>
                </c:pt>
                <c:pt idx="6371">
                  <c:v>6.6512123414679325E-2</c:v>
                </c:pt>
                <c:pt idx="6372">
                  <c:v>6.6522336031169804E-2</c:v>
                </c:pt>
                <c:pt idx="6373">
                  <c:v>6.6543074179156003E-2</c:v>
                </c:pt>
                <c:pt idx="6374">
                  <c:v>6.6571930841278049E-2</c:v>
                </c:pt>
                <c:pt idx="6375">
                  <c:v>6.6604982326178341E-2</c:v>
                </c:pt>
                <c:pt idx="6376">
                  <c:v>6.6638705461915138E-2</c:v>
                </c:pt>
                <c:pt idx="6377">
                  <c:v>6.6671315904935746E-2</c:v>
                </c:pt>
                <c:pt idx="6378">
                  <c:v>6.6703081098298533E-2</c:v>
                </c:pt>
                <c:pt idx="6379">
                  <c:v>6.6736677995222371E-2</c:v>
                </c:pt>
                <c:pt idx="6380">
                  <c:v>6.6774293541348284E-2</c:v>
                </c:pt>
                <c:pt idx="6381">
                  <c:v>6.6816999836338875E-2</c:v>
                </c:pt>
                <c:pt idx="6382">
                  <c:v>6.686198655703085E-2</c:v>
                </c:pt>
                <c:pt idx="6383">
                  <c:v>6.6904031931342367E-2</c:v>
                </c:pt>
                <c:pt idx="6384">
                  <c:v>6.6936662304117711E-2</c:v>
                </c:pt>
                <c:pt idx="6385">
                  <c:v>6.6954563180630144E-2</c:v>
                </c:pt>
                <c:pt idx="6386">
                  <c:v>6.6956036352952719E-2</c:v>
                </c:pt>
                <c:pt idx="6387">
                  <c:v>6.6943447586934657E-2</c:v>
                </c:pt>
                <c:pt idx="6388">
                  <c:v>6.6922377844695957E-2</c:v>
                </c:pt>
                <c:pt idx="6389">
                  <c:v>6.6898541699180802E-2</c:v>
                </c:pt>
                <c:pt idx="6390">
                  <c:v>6.6876581464567819E-2</c:v>
                </c:pt>
                <c:pt idx="6391">
                  <c:v>6.6858594538671989E-2</c:v>
                </c:pt>
                <c:pt idx="6392">
                  <c:v>6.684408949588333E-2</c:v>
                </c:pt>
                <c:pt idx="6393">
                  <c:v>6.6831280830116635E-2</c:v>
                </c:pt>
                <c:pt idx="6394">
                  <c:v>6.681878493487986E-2</c:v>
                </c:pt>
                <c:pt idx="6395">
                  <c:v>6.680633402544861E-2</c:v>
                </c:pt>
                <c:pt idx="6396">
                  <c:v>6.6794954474201973E-2</c:v>
                </c:pt>
                <c:pt idx="6397">
                  <c:v>6.6785940296234358E-2</c:v>
                </c:pt>
                <c:pt idx="6398">
                  <c:v>6.678058542761206E-2</c:v>
                </c:pt>
                <c:pt idx="6399">
                  <c:v>6.6780005320808578E-2</c:v>
                </c:pt>
                <c:pt idx="6400">
                  <c:v>6.6784467700781225E-2</c:v>
                </c:pt>
                <c:pt idx="6401">
                  <c:v>6.6794195848053628E-2</c:v>
                </c:pt>
                <c:pt idx="6402">
                  <c:v>6.6809904142188181E-2</c:v>
                </c:pt>
                <c:pt idx="6403">
                  <c:v>6.6830745284375104E-2</c:v>
                </c:pt>
                <c:pt idx="6404">
                  <c:v>6.6855291809410577E-2</c:v>
                </c:pt>
                <c:pt idx="6405">
                  <c:v>6.6879036313716222E-2</c:v>
                </c:pt>
                <c:pt idx="6406">
                  <c:v>6.6895952833298467E-2</c:v>
                </c:pt>
                <c:pt idx="6407">
                  <c:v>6.6899612958542687E-2</c:v>
                </c:pt>
                <c:pt idx="6408">
                  <c:v>6.6886356309916961E-2</c:v>
                </c:pt>
                <c:pt idx="6409">
                  <c:v>6.6856630750678658E-2</c:v>
                </c:pt>
                <c:pt idx="6410">
                  <c:v>6.6817133718474919E-2</c:v>
                </c:pt>
                <c:pt idx="6411">
                  <c:v>6.6778309628440946E-2</c:v>
                </c:pt>
                <c:pt idx="6412">
                  <c:v>6.6750420901261986E-2</c:v>
                </c:pt>
                <c:pt idx="6413">
                  <c:v>6.674029215888605E-2</c:v>
                </c:pt>
                <c:pt idx="6414">
                  <c:v>6.6747877538454292E-2</c:v>
                </c:pt>
                <c:pt idx="6415">
                  <c:v>6.6765190548096875E-2</c:v>
                </c:pt>
                <c:pt idx="6416">
                  <c:v>6.6780630051244405E-2</c:v>
                </c:pt>
                <c:pt idx="6417">
                  <c:v>6.6782727367137806E-2</c:v>
                </c:pt>
                <c:pt idx="6418">
                  <c:v>6.6766127612121917E-2</c:v>
                </c:pt>
                <c:pt idx="6419">
                  <c:v>6.6733956237502501E-2</c:v>
                </c:pt>
                <c:pt idx="6420">
                  <c:v>6.6697816481473604E-2</c:v>
                </c:pt>
                <c:pt idx="6421">
                  <c:v>6.6671628191876497E-2</c:v>
                </c:pt>
                <c:pt idx="6422">
                  <c:v>6.666814843579677E-2</c:v>
                </c:pt>
                <c:pt idx="6423">
                  <c:v>6.6692462699304456E-2</c:v>
                </c:pt>
                <c:pt idx="6424">
                  <c:v>6.6740024442027812E-2</c:v>
                </c:pt>
                <c:pt idx="6425">
                  <c:v>6.6798033617467223E-2</c:v>
                </c:pt>
                <c:pt idx="6426">
                  <c:v>6.6851408903077225E-2</c:v>
                </c:pt>
                <c:pt idx="6427">
                  <c:v>6.6886847289687135E-2</c:v>
                </c:pt>
                <c:pt idx="6428">
                  <c:v>6.6897113357475224E-2</c:v>
                </c:pt>
                <c:pt idx="6429">
                  <c:v>6.6882874832923822E-2</c:v>
                </c:pt>
                <c:pt idx="6430">
                  <c:v>6.6849980716377211E-2</c:v>
                </c:pt>
                <c:pt idx="6431">
                  <c:v>6.6807895947911089E-2</c:v>
                </c:pt>
                <c:pt idx="6432">
                  <c:v>6.6765636768809034E-2</c:v>
                </c:pt>
                <c:pt idx="6433">
                  <c:v>6.6729494376502496E-2</c:v>
                </c:pt>
                <c:pt idx="6434">
                  <c:v>6.6703348792384543E-2</c:v>
                </c:pt>
                <c:pt idx="6435">
                  <c:v>6.6687644351780817E-2</c:v>
                </c:pt>
                <c:pt idx="6436">
                  <c:v>6.6682156854433183E-2</c:v>
                </c:pt>
                <c:pt idx="6437">
                  <c:v>6.6686082861737772E-2</c:v>
                </c:pt>
                <c:pt idx="6438">
                  <c:v>6.6699065706809446E-2</c:v>
                </c:pt>
                <c:pt idx="6439">
                  <c:v>6.6720704644434081E-2</c:v>
                </c:pt>
                <c:pt idx="6440">
                  <c:v>6.6750554762875114E-2</c:v>
                </c:pt>
                <c:pt idx="6441">
                  <c:v>6.6787636018396157E-2</c:v>
                </c:pt>
                <c:pt idx="6442">
                  <c:v>6.6829718823549433E-2</c:v>
                </c:pt>
                <c:pt idx="6443">
                  <c:v>6.687301079966762E-2</c:v>
                </c:pt>
                <c:pt idx="6444">
                  <c:v>6.6912825374612128E-2</c:v>
                </c:pt>
                <c:pt idx="6445">
                  <c:v>6.6943045823815217E-2</c:v>
                </c:pt>
                <c:pt idx="6446">
                  <c:v>6.695750953027263E-2</c:v>
                </c:pt>
                <c:pt idx="6447">
                  <c:v>6.6951438286184717E-2</c:v>
                </c:pt>
                <c:pt idx="6448">
                  <c:v>6.6922690312219368E-2</c:v>
                </c:pt>
                <c:pt idx="6449">
                  <c:v>6.6873948096362323E-2</c:v>
                </c:pt>
                <c:pt idx="6450">
                  <c:v>6.6812358614470935E-2</c:v>
                </c:pt>
                <c:pt idx="6451">
                  <c:v>6.6748903805864901E-2</c:v>
                </c:pt>
                <c:pt idx="6452">
                  <c:v>6.6695674960686013E-2</c:v>
                </c:pt>
                <c:pt idx="6453">
                  <c:v>6.6661992012571114E-2</c:v>
                </c:pt>
                <c:pt idx="6454">
                  <c:v>6.6651508449223462E-2</c:v>
                </c:pt>
                <c:pt idx="6455">
                  <c:v>6.6661545898337116E-2</c:v>
                </c:pt>
                <c:pt idx="6456">
                  <c:v>6.6683138352932103E-2</c:v>
                </c:pt>
                <c:pt idx="6457">
                  <c:v>6.6704553417813284E-2</c:v>
                </c:pt>
                <c:pt idx="6458">
                  <c:v>6.6715172112430443E-2</c:v>
                </c:pt>
                <c:pt idx="6459">
                  <c:v>6.6708791941253509E-2</c:v>
                </c:pt>
                <c:pt idx="6460">
                  <c:v>6.6685413653438108E-2</c:v>
                </c:pt>
                <c:pt idx="6461">
                  <c:v>6.6650348581167196E-2</c:v>
                </c:pt>
                <c:pt idx="6462">
                  <c:v>6.6612565342774988E-2</c:v>
                </c:pt>
                <c:pt idx="6463">
                  <c:v>6.6581609625667781E-2</c:v>
                </c:pt>
                <c:pt idx="6464">
                  <c:v>6.6564571541286421E-2</c:v>
                </c:pt>
                <c:pt idx="6465">
                  <c:v>6.6565106758898873E-2</c:v>
                </c:pt>
                <c:pt idx="6466">
                  <c:v>6.6582278674034046E-2</c:v>
                </c:pt>
                <c:pt idx="6467">
                  <c:v>6.6612297704640888E-2</c:v>
                </c:pt>
                <c:pt idx="6468">
                  <c:v>6.6649902478893408E-2</c:v>
                </c:pt>
                <c:pt idx="6469">
                  <c:v>6.668884893365018E-2</c:v>
                </c:pt>
                <c:pt idx="6470">
                  <c:v>6.6723426319106383E-2</c:v>
                </c:pt>
                <c:pt idx="6471">
                  <c:v>6.6748903805864901E-2</c:v>
                </c:pt>
                <c:pt idx="6472">
                  <c:v>6.6761085339056836E-2</c:v>
                </c:pt>
                <c:pt idx="6473">
                  <c:v>6.6757247896132077E-2</c:v>
                </c:pt>
                <c:pt idx="6474">
                  <c:v>6.6737481140104082E-2</c:v>
                </c:pt>
                <c:pt idx="6475">
                  <c:v>6.6704330338778262E-2</c:v>
                </c:pt>
                <c:pt idx="6476">
                  <c:v>6.6662125846930709E-2</c:v>
                </c:pt>
                <c:pt idx="6477">
                  <c:v>6.6617561284883664E-2</c:v>
                </c:pt>
                <c:pt idx="6478">
                  <c:v>6.6576391083784714E-2</c:v>
                </c:pt>
                <c:pt idx="6479">
                  <c:v>6.6543163377630388E-2</c:v>
                </c:pt>
                <c:pt idx="6480">
                  <c:v>6.6520864329267015E-2</c:v>
                </c:pt>
                <c:pt idx="6481">
                  <c:v>6.6510294980305862E-2</c:v>
                </c:pt>
                <c:pt idx="6482">
                  <c:v>6.6511677454366203E-2</c:v>
                </c:pt>
                <c:pt idx="6483">
                  <c:v>6.6524298308131169E-2</c:v>
                </c:pt>
                <c:pt idx="6484">
                  <c:v>6.6547177327932749E-2</c:v>
                </c:pt>
                <c:pt idx="6485">
                  <c:v>6.6578130590778273E-2</c:v>
                </c:pt>
                <c:pt idx="6486">
                  <c:v>6.6613279045271867E-2</c:v>
                </c:pt>
                <c:pt idx="6487">
                  <c:v>6.664664594617703E-2</c:v>
                </c:pt>
                <c:pt idx="6488">
                  <c:v>6.6671628191876497E-2</c:v>
                </c:pt>
                <c:pt idx="6489">
                  <c:v>6.6682915284896727E-2</c:v>
                </c:pt>
                <c:pt idx="6490">
                  <c:v>6.6678453948248617E-2</c:v>
                </c:pt>
                <c:pt idx="6491">
                  <c:v>6.6660921339179613E-2</c:v>
                </c:pt>
                <c:pt idx="6492">
                  <c:v>6.6637724063828563E-2</c:v>
                </c:pt>
                <c:pt idx="6493">
                  <c:v>6.6617382857390217E-2</c:v>
                </c:pt>
                <c:pt idx="6494">
                  <c:v>6.6607257217254967E-2</c:v>
                </c:pt>
                <c:pt idx="6495">
                  <c:v>6.6610156605506898E-2</c:v>
                </c:pt>
                <c:pt idx="6496">
                  <c:v>6.6623360218329097E-2</c:v>
                </c:pt>
                <c:pt idx="6497">
                  <c:v>6.6639597643918302E-2</c:v>
                </c:pt>
                <c:pt idx="6498">
                  <c:v>6.6649724038112146E-2</c:v>
                </c:pt>
                <c:pt idx="6499">
                  <c:v>6.6646779775807297E-2</c:v>
                </c:pt>
                <c:pt idx="6500">
                  <c:v>6.6627731773190313E-2</c:v>
                </c:pt>
                <c:pt idx="6501">
                  <c:v>6.6595213811707243E-2</c:v>
                </c:pt>
                <c:pt idx="6502">
                  <c:v>6.6555294540801502E-2</c:v>
                </c:pt>
                <c:pt idx="6503">
                  <c:v>6.6515022167877247E-2</c:v>
                </c:pt>
                <c:pt idx="6504">
                  <c:v>6.6480327591982802E-2</c:v>
                </c:pt>
                <c:pt idx="6505">
                  <c:v>6.6453929463002048E-2</c:v>
                </c:pt>
                <c:pt idx="6506">
                  <c:v>6.6435246621807942E-2</c:v>
                </c:pt>
                <c:pt idx="6507">
                  <c:v>6.6421647445706944E-2</c:v>
                </c:pt>
                <c:pt idx="6508">
                  <c:v>6.6410679240132497E-2</c:v>
                </c:pt>
                <c:pt idx="6509">
                  <c:v>6.6400513833522468E-2</c:v>
                </c:pt>
                <c:pt idx="6510">
                  <c:v>6.6391240336788837E-2</c:v>
                </c:pt>
                <c:pt idx="6511">
                  <c:v>6.638299244117013E-2</c:v>
                </c:pt>
                <c:pt idx="6512">
                  <c:v>6.6376305073225617E-2</c:v>
                </c:pt>
                <c:pt idx="6513">
                  <c:v>6.637077692680432E-2</c:v>
                </c:pt>
                <c:pt idx="6514">
                  <c:v>6.6366586282052442E-2</c:v>
                </c:pt>
                <c:pt idx="6515">
                  <c:v>6.6364624717551834E-2</c:v>
                </c:pt>
                <c:pt idx="6516">
                  <c:v>6.6366987512246178E-2</c:v>
                </c:pt>
                <c:pt idx="6517">
                  <c:v>6.6377464209625148E-2</c:v>
                </c:pt>
                <c:pt idx="6518">
                  <c:v>6.639988964964233E-2</c:v>
                </c:pt>
                <c:pt idx="6519">
                  <c:v>6.6436004621201639E-2</c:v>
                </c:pt>
                <c:pt idx="6520">
                  <c:v>6.6484073402441057E-2</c:v>
                </c:pt>
                <c:pt idx="6521">
                  <c:v>6.6538257488752361E-2</c:v>
                </c:pt>
                <c:pt idx="6522">
                  <c:v>6.6589415254073192E-2</c:v>
                </c:pt>
                <c:pt idx="6523">
                  <c:v>6.6628534716621834E-2</c:v>
                </c:pt>
                <c:pt idx="6524">
                  <c:v>6.6648876445402794E-2</c:v>
                </c:pt>
                <c:pt idx="6525">
                  <c:v>6.6648028854347452E-2</c:v>
                </c:pt>
                <c:pt idx="6526">
                  <c:v>6.662924844536261E-2</c:v>
                </c:pt>
                <c:pt idx="6527">
                  <c:v>6.6599272848116897E-2</c:v>
                </c:pt>
                <c:pt idx="6528">
                  <c:v>6.6565641977171242E-2</c:v>
                </c:pt>
                <c:pt idx="6529">
                  <c:v>6.6534867997898595E-2</c:v>
                </c:pt>
                <c:pt idx="6530">
                  <c:v>6.6510607151483214E-2</c:v>
                </c:pt>
                <c:pt idx="6531">
                  <c:v>6.6492457000062066E-2</c:v>
                </c:pt>
                <c:pt idx="6532">
                  <c:v>6.6477429070348315E-2</c:v>
                </c:pt>
                <c:pt idx="6533">
                  <c:v>6.6462044933185471E-2</c:v>
                </c:pt>
                <c:pt idx="6534">
                  <c:v>6.6442692908484091E-2</c:v>
                </c:pt>
                <c:pt idx="6535">
                  <c:v>6.641821427840694E-2</c:v>
                </c:pt>
                <c:pt idx="6536">
                  <c:v>6.6389947413068751E-2</c:v>
                </c:pt>
                <c:pt idx="6537">
                  <c:v>6.6360924517726627E-2</c:v>
                </c:pt>
                <c:pt idx="6538">
                  <c:v>6.6335915559995018E-2</c:v>
                </c:pt>
                <c:pt idx="6539">
                  <c:v>6.6319956942179126E-2</c:v>
                </c:pt>
                <c:pt idx="6540">
                  <c:v>6.6315811363672428E-2</c:v>
                </c:pt>
                <c:pt idx="6541">
                  <c:v>6.6324860365690574E-2</c:v>
                </c:pt>
                <c:pt idx="6542">
                  <c:v>6.6345678243788175E-2</c:v>
                </c:pt>
                <c:pt idx="6543">
                  <c:v>6.6374209719123389E-2</c:v>
                </c:pt>
                <c:pt idx="6544">
                  <c:v>6.6404169785693912E-2</c:v>
                </c:pt>
                <c:pt idx="6545">
                  <c:v>6.6429405612032533E-2</c:v>
                </c:pt>
                <c:pt idx="6546">
                  <c:v>6.6443941400185003E-2</c:v>
                </c:pt>
                <c:pt idx="6547">
                  <c:v>6.6444521058266315E-2</c:v>
                </c:pt>
                <c:pt idx="6548">
                  <c:v>6.6430921591753844E-2</c:v>
                </c:pt>
                <c:pt idx="6549">
                  <c:v>6.6405774847588639E-2</c:v>
                </c:pt>
                <c:pt idx="6550">
                  <c:v>6.6374655538298521E-2</c:v>
                </c:pt>
                <c:pt idx="6551">
                  <c:v>6.6344073403982462E-2</c:v>
                </c:pt>
                <c:pt idx="6552">
                  <c:v>6.6319689484307276E-2</c:v>
                </c:pt>
                <c:pt idx="6553">
                  <c:v>6.630573732706263E-2</c:v>
                </c:pt>
                <c:pt idx="6554">
                  <c:v>6.6304489232601294E-2</c:v>
                </c:pt>
                <c:pt idx="6555">
                  <c:v>6.6315543908353425E-2</c:v>
                </c:pt>
                <c:pt idx="6556">
                  <c:v>6.6337564947786254E-2</c:v>
                </c:pt>
                <c:pt idx="6557">
                  <c:v>6.6368057461242247E-2</c:v>
                </c:pt>
                <c:pt idx="6558">
                  <c:v>6.6403501011655319E-2</c:v>
                </c:pt>
                <c:pt idx="6559">
                  <c:v>6.643925957481317E-2</c:v>
                </c:pt>
                <c:pt idx="6560">
                  <c:v>6.6470740248099347E-2</c:v>
                </c:pt>
                <c:pt idx="6561">
                  <c:v>6.6492769158417897E-2</c:v>
                </c:pt>
                <c:pt idx="6562">
                  <c:v>6.6501688063366926E-2</c:v>
                </c:pt>
                <c:pt idx="6563">
                  <c:v>6.6496782642978369E-2</c:v>
                </c:pt>
                <c:pt idx="6564">
                  <c:v>6.6479034403017334E-2</c:v>
                </c:pt>
                <c:pt idx="6565">
                  <c:v>6.6452725532540724E-2</c:v>
                </c:pt>
                <c:pt idx="6566">
                  <c:v>6.6423163398347251E-2</c:v>
                </c:pt>
                <c:pt idx="6567">
                  <c:v>6.6396010812780848E-2</c:v>
                </c:pt>
                <c:pt idx="6568">
                  <c:v>6.6377062969752043E-2</c:v>
                </c:pt>
                <c:pt idx="6569">
                  <c:v>6.6370999834572564E-2</c:v>
                </c:pt>
                <c:pt idx="6570">
                  <c:v>6.6381119967766022E-2</c:v>
                </c:pt>
                <c:pt idx="6571">
                  <c:v>6.640983211382695E-2</c:v>
                </c:pt>
                <c:pt idx="6572">
                  <c:v>6.6457585864863333E-2</c:v>
                </c:pt>
                <c:pt idx="6573">
                  <c:v>6.6521354896013796E-2</c:v>
                </c:pt>
                <c:pt idx="6574">
                  <c:v>6.6595124602541855E-2</c:v>
                </c:pt>
                <c:pt idx="6575">
                  <c:v>6.6670959005849684E-2</c:v>
                </c:pt>
                <c:pt idx="6576">
                  <c:v>6.673939976999993E-2</c:v>
                </c:pt>
                <c:pt idx="6577">
                  <c:v>6.6793347973338524E-2</c:v>
                </c:pt>
                <c:pt idx="6578">
                  <c:v>6.6829540308870838E-2</c:v>
                </c:pt>
                <c:pt idx="6579">
                  <c:v>6.6849355886172745E-2</c:v>
                </c:pt>
                <c:pt idx="6580">
                  <c:v>6.6858148222439351E-2</c:v>
                </c:pt>
                <c:pt idx="6581">
                  <c:v>6.6862477509251061E-2</c:v>
                </c:pt>
                <c:pt idx="6582">
                  <c:v>6.6867699489941146E-2</c:v>
                </c:pt>
                <c:pt idx="6583">
                  <c:v>6.6875510262015159E-2</c:v>
                </c:pt>
                <c:pt idx="6584">
                  <c:v>6.6882830198784549E-2</c:v>
                </c:pt>
                <c:pt idx="6585">
                  <c:v>6.6882696296394262E-2</c:v>
                </c:pt>
                <c:pt idx="6586">
                  <c:v>6.6867431694532187E-2</c:v>
                </c:pt>
                <c:pt idx="6587">
                  <c:v>6.6831905634316568E-2</c:v>
                </c:pt>
                <c:pt idx="6588">
                  <c:v>6.6776167710703105E-2</c:v>
                </c:pt>
                <c:pt idx="6589">
                  <c:v>6.6706114974268094E-2</c:v>
                </c:pt>
                <c:pt idx="6590">
                  <c:v>6.6633040148966149E-2</c:v>
                </c:pt>
                <c:pt idx="6591">
                  <c:v>6.6570191359116404E-2</c:v>
                </c:pt>
                <c:pt idx="6592">
                  <c:v>6.6527330935420015E-2</c:v>
                </c:pt>
                <c:pt idx="6593">
                  <c:v>6.6507530045386842E-2</c:v>
                </c:pt>
                <c:pt idx="6594">
                  <c:v>6.6503471866336483E-2</c:v>
                </c:pt>
                <c:pt idx="6595">
                  <c:v>6.6502134013422476E-2</c:v>
                </c:pt>
                <c:pt idx="6596">
                  <c:v>6.6490762430046202E-2</c:v>
                </c:pt>
                <c:pt idx="6597">
                  <c:v>6.6463204298448597E-2</c:v>
                </c:pt>
                <c:pt idx="6598">
                  <c:v>6.6422539181913154E-2</c:v>
                </c:pt>
                <c:pt idx="6599">
                  <c:v>6.6379247502434791E-2</c:v>
                </c:pt>
                <c:pt idx="6600">
                  <c:v>6.6347951776998093E-2</c:v>
                </c:pt>
                <c:pt idx="6601">
                  <c:v>6.6341576998294072E-2</c:v>
                </c:pt>
                <c:pt idx="6602">
                  <c:v>6.6369350319795795E-2</c:v>
                </c:pt>
                <c:pt idx="6603">
                  <c:v>6.643234840103146E-2</c:v>
                </c:pt>
                <c:pt idx="6604">
                  <c:v>6.6524298308131169E-2</c:v>
                </c:pt>
                <c:pt idx="6605">
                  <c:v>6.6631568071871261E-2</c:v>
                </c:pt>
                <c:pt idx="6606">
                  <c:v>6.6738105809372172E-2</c:v>
                </c:pt>
                <c:pt idx="6607">
                  <c:v>6.6829986595704771E-2</c:v>
                </c:pt>
                <c:pt idx="6608">
                  <c:v>6.689702408627457E-2</c:v>
                </c:pt>
                <c:pt idx="6609">
                  <c:v>6.6934876720995684E-2</c:v>
                </c:pt>
                <c:pt idx="6610">
                  <c:v>6.6944251114288644E-2</c:v>
                </c:pt>
                <c:pt idx="6611">
                  <c:v>6.6929653932505329E-2</c:v>
                </c:pt>
                <c:pt idx="6612">
                  <c:v>6.6896622366098779E-2</c:v>
                </c:pt>
                <c:pt idx="6613">
                  <c:v>6.6851185748595887E-2</c:v>
                </c:pt>
                <c:pt idx="6614">
                  <c:v>6.6798881501330343E-2</c:v>
                </c:pt>
                <c:pt idx="6615">
                  <c:v>6.6744263311665331E-2</c:v>
                </c:pt>
                <c:pt idx="6616">
                  <c:v>6.6691079649637885E-2</c:v>
                </c:pt>
                <c:pt idx="6617">
                  <c:v>6.6642184982092012E-2</c:v>
                </c:pt>
                <c:pt idx="6618">
                  <c:v>6.6600120344022573E-2</c:v>
                </c:pt>
                <c:pt idx="6619">
                  <c:v>6.6566757017356759E-2</c:v>
                </c:pt>
                <c:pt idx="6620">
                  <c:v>6.6542984980700048E-2</c:v>
                </c:pt>
                <c:pt idx="6621">
                  <c:v>6.6528936452558141E-2</c:v>
                </c:pt>
                <c:pt idx="6622">
                  <c:v>6.6523272571340775E-2</c:v>
                </c:pt>
                <c:pt idx="6623">
                  <c:v>6.6524030724387118E-2</c:v>
                </c:pt>
                <c:pt idx="6624">
                  <c:v>6.6529114843717541E-2</c:v>
                </c:pt>
                <c:pt idx="6625">
                  <c:v>6.6536919528676297E-2</c:v>
                </c:pt>
                <c:pt idx="6626">
                  <c:v>6.6546865130467536E-2</c:v>
                </c:pt>
                <c:pt idx="6627">
                  <c:v>6.6559219401437331E-2</c:v>
                </c:pt>
                <c:pt idx="6628">
                  <c:v>6.6574963801198817E-2</c:v>
                </c:pt>
                <c:pt idx="6629">
                  <c:v>6.6593920280603014E-2</c:v>
                </c:pt>
                <c:pt idx="6630">
                  <c:v>6.6615330946483697E-2</c:v>
                </c:pt>
                <c:pt idx="6631">
                  <c:v>6.6636207362056832E-2</c:v>
                </c:pt>
                <c:pt idx="6632">
                  <c:v>6.6652311436615597E-2</c:v>
                </c:pt>
                <c:pt idx="6633">
                  <c:v>6.6659538389955364E-2</c:v>
                </c:pt>
                <c:pt idx="6634">
                  <c:v>6.6655434179476114E-2</c:v>
                </c:pt>
                <c:pt idx="6635">
                  <c:v>6.6640623655487563E-2</c:v>
                </c:pt>
                <c:pt idx="6636">
                  <c:v>6.6619568599236845E-2</c:v>
                </c:pt>
                <c:pt idx="6637">
                  <c:v>6.6598692983449947E-2</c:v>
                </c:pt>
                <c:pt idx="6638">
                  <c:v>6.6584330428784144E-2</c:v>
                </c:pt>
                <c:pt idx="6639">
                  <c:v>6.6579959310771264E-2</c:v>
                </c:pt>
                <c:pt idx="6640">
                  <c:v>6.6586069967578043E-2</c:v>
                </c:pt>
                <c:pt idx="6641">
                  <c:v>6.6599629688296524E-2</c:v>
                </c:pt>
                <c:pt idx="6642">
                  <c:v>6.6616713754942547E-2</c:v>
                </c:pt>
                <c:pt idx="6643">
                  <c:v>6.6634021536468302E-2</c:v>
                </c:pt>
                <c:pt idx="6644">
                  <c:v>6.6649947089100048E-2</c:v>
                </c:pt>
                <c:pt idx="6645">
                  <c:v>6.6664624095879088E-2</c:v>
                </c:pt>
                <c:pt idx="6646">
                  <c:v>6.6679792344430944E-2</c:v>
                </c:pt>
                <c:pt idx="6647">
                  <c:v>6.6696879564829559E-2</c:v>
                </c:pt>
                <c:pt idx="6648">
                  <c:v>6.6717001409567989E-2</c:v>
                </c:pt>
                <c:pt idx="6649">
                  <c:v>6.6740381397875581E-2</c:v>
                </c:pt>
                <c:pt idx="6650">
                  <c:v>6.6765993745708629E-2</c:v>
                </c:pt>
                <c:pt idx="6651">
                  <c:v>6.6793214098534837E-2</c:v>
                </c:pt>
                <c:pt idx="6652">
                  <c:v>6.682150722428154E-2</c:v>
                </c:pt>
                <c:pt idx="6653">
                  <c:v>6.6850828701663867E-2</c:v>
                </c:pt>
                <c:pt idx="6654">
                  <c:v>6.6880152158825201E-2</c:v>
                </c:pt>
                <c:pt idx="6655">
                  <c:v>6.6907245757983846E-2</c:v>
                </c:pt>
                <c:pt idx="6656">
                  <c:v>6.692751126821711E-2</c:v>
                </c:pt>
                <c:pt idx="6657">
                  <c:v>6.693514455799604E-2</c:v>
                </c:pt>
                <c:pt idx="6658">
                  <c:v>6.6924654398943517E-2</c:v>
                </c:pt>
                <c:pt idx="6659">
                  <c:v>6.6892515914505124E-2</c:v>
                </c:pt>
                <c:pt idx="6660">
                  <c:v>6.684007280045573E-2</c:v>
                </c:pt>
                <c:pt idx="6661">
                  <c:v>6.6773133345324365E-2</c:v>
                </c:pt>
                <c:pt idx="6662">
                  <c:v>6.6700493397307936E-2</c:v>
                </c:pt>
                <c:pt idx="6663">
                  <c:v>6.6632415630801411E-2</c:v>
                </c:pt>
                <c:pt idx="6664">
                  <c:v>6.6577015521391003E-2</c:v>
                </c:pt>
                <c:pt idx="6665">
                  <c:v>6.6538123692559126E-2</c:v>
                </c:pt>
                <c:pt idx="6666">
                  <c:v>6.6515155956953287E-2</c:v>
                </c:pt>
                <c:pt idx="6667">
                  <c:v>6.650458674691323E-2</c:v>
                </c:pt>
                <c:pt idx="6668">
                  <c:v>6.6501286708708529E-2</c:v>
                </c:pt>
                <c:pt idx="6669">
                  <c:v>6.6500662379976927E-2</c:v>
                </c:pt>
                <c:pt idx="6670">
                  <c:v>6.6500216431432613E-2</c:v>
                </c:pt>
                <c:pt idx="6671">
                  <c:v>6.6498655615133295E-2</c:v>
                </c:pt>
                <c:pt idx="6672">
                  <c:v>6.6496024537497977E-2</c:v>
                </c:pt>
                <c:pt idx="6673">
                  <c:v>6.6492189435935878E-2</c:v>
                </c:pt>
                <c:pt idx="6674">
                  <c:v>6.6487105748856135E-2</c:v>
                </c:pt>
                <c:pt idx="6675">
                  <c:v>6.6480862705784516E-2</c:v>
                </c:pt>
                <c:pt idx="6676">
                  <c:v>6.6474798121305689E-2</c:v>
                </c:pt>
                <c:pt idx="6677">
                  <c:v>6.6472078004307822E-2</c:v>
                </c:pt>
                <c:pt idx="6678">
                  <c:v>6.6476670998650678E-2</c:v>
                </c:pt>
                <c:pt idx="6679">
                  <c:v>6.6491966465956509E-2</c:v>
                </c:pt>
                <c:pt idx="6680">
                  <c:v>6.6518411503845132E-2</c:v>
                </c:pt>
                <c:pt idx="6681">
                  <c:v>6.6552618519795381E-2</c:v>
                </c:pt>
                <c:pt idx="6682">
                  <c:v>6.6588924610441469E-2</c:v>
                </c:pt>
                <c:pt idx="6683">
                  <c:v>6.6621932781373794E-2</c:v>
                </c:pt>
                <c:pt idx="6684">
                  <c:v>6.6648787225213779E-2</c:v>
                </c:pt>
                <c:pt idx="6685">
                  <c:v>6.667158357944275E-2</c:v>
                </c:pt>
                <c:pt idx="6686">
                  <c:v>6.6695451886211343E-2</c:v>
                </c:pt>
                <c:pt idx="6687">
                  <c:v>6.6728066590664048E-2</c:v>
                </c:pt>
                <c:pt idx="6688">
                  <c:v>6.6775275248096844E-2</c:v>
                </c:pt>
                <c:pt idx="6689">
                  <c:v>6.6836457806333682E-2</c:v>
                </c:pt>
                <c:pt idx="6690">
                  <c:v>6.6902826752483213E-2</c:v>
                </c:pt>
                <c:pt idx="6691">
                  <c:v>6.6960321973578207E-2</c:v>
                </c:pt>
                <c:pt idx="6692">
                  <c:v>6.699384948614201E-2</c:v>
                </c:pt>
                <c:pt idx="6693">
                  <c:v>6.6996081769293003E-2</c:v>
                </c:pt>
                <c:pt idx="6694">
                  <c:v>6.6969875488436081E-2</c:v>
                </c:pt>
                <c:pt idx="6695">
                  <c:v>6.6926930965125087E-2</c:v>
                </c:pt>
                <c:pt idx="6696">
                  <c:v>6.6882651662273418E-2</c:v>
                </c:pt>
                <c:pt idx="6697">
                  <c:v>6.6850873332514216E-2</c:v>
                </c:pt>
                <c:pt idx="6698">
                  <c:v>6.6841456324686688E-2</c:v>
                </c:pt>
                <c:pt idx="6699">
                  <c:v>6.6856407593513911E-2</c:v>
                </c:pt>
                <c:pt idx="6700">
                  <c:v>6.6890685877933065E-2</c:v>
                </c:pt>
                <c:pt idx="6701">
                  <c:v>6.6933716095903206E-2</c:v>
                </c:pt>
                <c:pt idx="6702">
                  <c:v>6.6974071958589676E-2</c:v>
                </c:pt>
                <c:pt idx="6703">
                  <c:v>6.7002689394667414E-2</c:v>
                </c:pt>
                <c:pt idx="6704">
                  <c:v>6.7014878048475668E-2</c:v>
                </c:pt>
                <c:pt idx="6705">
                  <c:v>6.7010279358685809E-2</c:v>
                </c:pt>
                <c:pt idx="6706">
                  <c:v>6.6991617214464949E-2</c:v>
                </c:pt>
                <c:pt idx="6707">
                  <c:v>6.6962286230498436E-2</c:v>
                </c:pt>
                <c:pt idx="6708">
                  <c:v>6.6924966868105173E-2</c:v>
                </c:pt>
                <c:pt idx="6709">
                  <c:v>6.6881982151010766E-2</c:v>
                </c:pt>
                <c:pt idx="6710">
                  <c:v>6.6835699107683999E-2</c:v>
                </c:pt>
                <c:pt idx="6711">
                  <c:v>6.6789465620785748E-2</c:v>
                </c:pt>
                <c:pt idx="6712">
                  <c:v>6.6749305389424862E-2</c:v>
                </c:pt>
                <c:pt idx="6713">
                  <c:v>6.672262320021588E-2</c:v>
                </c:pt>
                <c:pt idx="6714">
                  <c:v>6.6716198302558649E-2</c:v>
                </c:pt>
                <c:pt idx="6715">
                  <c:v>6.6733911618665431E-2</c:v>
                </c:pt>
                <c:pt idx="6716">
                  <c:v>6.6772508625672355E-2</c:v>
                </c:pt>
                <c:pt idx="6717">
                  <c:v>6.6822132014420499E-2</c:v>
                </c:pt>
                <c:pt idx="6718">
                  <c:v>6.686734242943243E-2</c:v>
                </c:pt>
                <c:pt idx="6719">
                  <c:v>6.689300690123906E-2</c:v>
                </c:pt>
                <c:pt idx="6720">
                  <c:v>6.6890462703268982E-2</c:v>
                </c:pt>
                <c:pt idx="6721">
                  <c:v>6.6860156649099001E-2</c:v>
                </c:pt>
                <c:pt idx="6722">
                  <c:v>6.6811242943531968E-2</c:v>
                </c:pt>
                <c:pt idx="6723">
                  <c:v>6.6756667820500548E-2</c:v>
                </c:pt>
                <c:pt idx="6724">
                  <c:v>6.6710531978642573E-2</c:v>
                </c:pt>
                <c:pt idx="6725">
                  <c:v>6.6682959898494654E-2</c:v>
                </c:pt>
                <c:pt idx="6726">
                  <c:v>6.6676758652338741E-2</c:v>
                </c:pt>
                <c:pt idx="6727">
                  <c:v>6.6689250461682337E-2</c:v>
                </c:pt>
                <c:pt idx="6728">
                  <c:v>6.6713164356148991E-2</c:v>
                </c:pt>
                <c:pt idx="6729">
                  <c:v>6.6740872212645519E-2</c:v>
                </c:pt>
                <c:pt idx="6730">
                  <c:v>6.6765859879336864E-2</c:v>
                </c:pt>
                <c:pt idx="6731">
                  <c:v>6.6785672551235076E-2</c:v>
                </c:pt>
                <c:pt idx="6732">
                  <c:v>6.6800711151095815E-2</c:v>
                </c:pt>
                <c:pt idx="6733">
                  <c:v>6.6812938764492069E-2</c:v>
                </c:pt>
                <c:pt idx="6734">
                  <c:v>6.6823961762141615E-2</c:v>
                </c:pt>
                <c:pt idx="6735">
                  <c:v>6.6832798213304401E-2</c:v>
                </c:pt>
                <c:pt idx="6736">
                  <c:v>6.6836323918240403E-2</c:v>
                </c:pt>
                <c:pt idx="6737">
                  <c:v>6.6829986595704771E-2</c:v>
                </c:pt>
                <c:pt idx="6738">
                  <c:v>6.6810038022136864E-2</c:v>
                </c:pt>
                <c:pt idx="6739">
                  <c:v>6.6775989218035126E-2</c:v>
                </c:pt>
                <c:pt idx="6740">
                  <c:v>6.6731814538501466E-2</c:v>
                </c:pt>
                <c:pt idx="6741">
                  <c:v>6.6685681336634162E-2</c:v>
                </c:pt>
                <c:pt idx="6742">
                  <c:v>6.6648742615126155E-2</c:v>
                </c:pt>
                <c:pt idx="6743">
                  <c:v>6.6630675906363346E-2</c:v>
                </c:pt>
                <c:pt idx="6744">
                  <c:v>6.6637367192346864E-2</c:v>
                </c:pt>
                <c:pt idx="6745">
                  <c:v>6.6667300807128405E-2</c:v>
                </c:pt>
                <c:pt idx="6746">
                  <c:v>6.6712450489485653E-2</c:v>
                </c:pt>
                <c:pt idx="6747">
                  <c:v>6.6760148285911314E-2</c:v>
                </c:pt>
                <c:pt idx="6748">
                  <c:v>6.6796516355738522E-2</c:v>
                </c:pt>
                <c:pt idx="6749">
                  <c:v>6.6812358614470935E-2</c:v>
                </c:pt>
                <c:pt idx="6750">
                  <c:v>6.6802987067659247E-2</c:v>
                </c:pt>
                <c:pt idx="6751">
                  <c:v>6.6770634472108015E-2</c:v>
                </c:pt>
                <c:pt idx="6752">
                  <c:v>6.6721864700405364E-2</c:v>
                </c:pt>
                <c:pt idx="6753">
                  <c:v>6.6665917837589739E-2</c:v>
                </c:pt>
                <c:pt idx="6754">
                  <c:v>6.6611494791228687E-2</c:v>
                </c:pt>
                <c:pt idx="6755">
                  <c:v>6.6564526939848323E-2</c:v>
                </c:pt>
                <c:pt idx="6756">
                  <c:v>6.6527910704812954E-2</c:v>
                </c:pt>
                <c:pt idx="6757">
                  <c:v>6.6500350215947857E-2</c:v>
                </c:pt>
                <c:pt idx="6758">
                  <c:v>6.6479435737111736E-2</c:v>
                </c:pt>
                <c:pt idx="6759">
                  <c:v>6.6462446251580209E-2</c:v>
                </c:pt>
                <c:pt idx="6760">
                  <c:v>6.6449292119555692E-2</c:v>
                </c:pt>
                <c:pt idx="6761">
                  <c:v>6.6443005031072977E-2</c:v>
                </c:pt>
                <c:pt idx="6762">
                  <c:v>6.6449693426165857E-2</c:v>
                </c:pt>
                <c:pt idx="6763">
                  <c:v>6.6475734558968658E-2</c:v>
                </c:pt>
                <c:pt idx="6764">
                  <c:v>6.6524744281404369E-2</c:v>
                </c:pt>
                <c:pt idx="6765">
                  <c:v>6.6594500138897506E-2</c:v>
                </c:pt>
                <c:pt idx="6766">
                  <c:v>6.6675866393991534E-2</c:v>
                </c:pt>
                <c:pt idx="6767">
                  <c:v>6.6754882977263563E-2</c:v>
                </c:pt>
                <c:pt idx="6768">
                  <c:v>6.6816062662542086E-2</c:v>
                </c:pt>
                <c:pt idx="6769">
                  <c:v>6.6848954210087463E-2</c:v>
                </c:pt>
                <c:pt idx="6770">
                  <c:v>6.6850114608680677E-2</c:v>
                </c:pt>
                <c:pt idx="6771">
                  <c:v>6.6824586555811971E-2</c:v>
                </c:pt>
                <c:pt idx="6772">
                  <c:v>6.6782816614847473E-2</c:v>
                </c:pt>
                <c:pt idx="6773">
                  <c:v>6.6737704236168149E-2</c:v>
                </c:pt>
                <c:pt idx="6774">
                  <c:v>6.6701698014816346E-2</c:v>
                </c:pt>
                <c:pt idx="6775">
                  <c:v>6.6681309198423799E-2</c:v>
                </c:pt>
                <c:pt idx="6776">
                  <c:v>6.6677695525576175E-2</c:v>
                </c:pt>
                <c:pt idx="6777">
                  <c:v>6.6685324425742654E-2</c:v>
                </c:pt>
                <c:pt idx="6778">
                  <c:v>6.669473804866205E-2</c:v>
                </c:pt>
                <c:pt idx="6779">
                  <c:v>6.6695318041581519E-2</c:v>
                </c:pt>
                <c:pt idx="6780">
                  <c:v>6.6679613891368172E-2</c:v>
                </c:pt>
                <c:pt idx="6781">
                  <c:v>6.6644772335680058E-2</c:v>
                </c:pt>
                <c:pt idx="6782">
                  <c:v>6.659418790741195E-2</c:v>
                </c:pt>
                <c:pt idx="6783">
                  <c:v>6.6536295148718116E-2</c:v>
                </c:pt>
                <c:pt idx="6784">
                  <c:v>6.6480773520105008E-2</c:v>
                </c:pt>
                <c:pt idx="6785">
                  <c:v>6.6438144861925397E-2</c:v>
                </c:pt>
                <c:pt idx="6786">
                  <c:v>6.6416118722094908E-2</c:v>
                </c:pt>
                <c:pt idx="6787">
                  <c:v>6.6417991346403638E-2</c:v>
                </c:pt>
                <c:pt idx="6788">
                  <c:v>6.6442068663979781E-2</c:v>
                </c:pt>
                <c:pt idx="6789">
                  <c:v>6.6482423458138762E-2</c:v>
                </c:pt>
                <c:pt idx="6790">
                  <c:v>6.6529962202725834E-2</c:v>
                </c:pt>
                <c:pt idx="6791">
                  <c:v>6.6573536523303389E-2</c:v>
                </c:pt>
                <c:pt idx="6792">
                  <c:v>6.6603287317044846E-2</c:v>
                </c:pt>
                <c:pt idx="6793">
                  <c:v>6.6612386917333899E-2</c:v>
                </c:pt>
                <c:pt idx="6794">
                  <c:v>6.6599005218174245E-2</c:v>
                </c:pt>
                <c:pt idx="6795">
                  <c:v>6.6568005865763447E-2</c:v>
                </c:pt>
                <c:pt idx="6796">
                  <c:v>6.6528936452558141E-2</c:v>
                </c:pt>
                <c:pt idx="6797">
                  <c:v>6.6495756971173769E-2</c:v>
                </c:pt>
                <c:pt idx="6798">
                  <c:v>6.648139782024548E-2</c:v>
                </c:pt>
                <c:pt idx="6799">
                  <c:v>6.6494419142025196E-2</c:v>
                </c:pt>
                <c:pt idx="6800">
                  <c:v>6.653700872588636E-2</c:v>
                </c:pt>
                <c:pt idx="6801">
                  <c:v>6.6605249959804047E-2</c:v>
                </c:pt>
                <c:pt idx="6802">
                  <c:v>6.6689741218670273E-2</c:v>
                </c:pt>
                <c:pt idx="6803">
                  <c:v>6.6778443498650308E-2</c:v>
                </c:pt>
                <c:pt idx="6804">
                  <c:v>6.6860558335545328E-2</c:v>
                </c:pt>
                <c:pt idx="6805">
                  <c:v>6.6926261385597485E-2</c:v>
                </c:pt>
                <c:pt idx="6806">
                  <c:v>6.6969964774612978E-2</c:v>
                </c:pt>
                <c:pt idx="6807">
                  <c:v>6.699045643772733E-2</c:v>
                </c:pt>
                <c:pt idx="6808">
                  <c:v>6.6990322502149591E-2</c:v>
                </c:pt>
                <c:pt idx="6809">
                  <c:v>6.697594699027537E-2</c:v>
                </c:pt>
                <c:pt idx="6810">
                  <c:v>6.6954563180630144E-2</c:v>
                </c:pt>
                <c:pt idx="6811">
                  <c:v>6.6933269702462772E-2</c:v>
                </c:pt>
                <c:pt idx="6812">
                  <c:v>6.6918137236248676E-2</c:v>
                </c:pt>
                <c:pt idx="6813">
                  <c:v>6.6912334365472115E-2</c:v>
                </c:pt>
                <c:pt idx="6814">
                  <c:v>6.6916708830094429E-2</c:v>
                </c:pt>
                <c:pt idx="6815">
                  <c:v>6.6928359404900661E-2</c:v>
                </c:pt>
                <c:pt idx="6816">
                  <c:v>6.6942242298691224E-2</c:v>
                </c:pt>
                <c:pt idx="6817">
                  <c:v>6.6950991874527965E-2</c:v>
                </c:pt>
                <c:pt idx="6818">
                  <c:v>6.694875982312759E-2</c:v>
                </c:pt>
                <c:pt idx="6819">
                  <c:v>6.6933001866618824E-2</c:v>
                </c:pt>
                <c:pt idx="6820">
                  <c:v>6.690456756746449E-2</c:v>
                </c:pt>
                <c:pt idx="6821">
                  <c:v>6.6867610224786544E-2</c:v>
                </c:pt>
                <c:pt idx="6822">
                  <c:v>6.6827710537646523E-2</c:v>
                </c:pt>
                <c:pt idx="6823">
                  <c:v>6.6790045740226012E-2</c:v>
                </c:pt>
                <c:pt idx="6824">
                  <c:v>6.6757203274902033E-2</c:v>
                </c:pt>
                <c:pt idx="6825">
                  <c:v>6.6729940560539769E-2</c:v>
                </c:pt>
                <c:pt idx="6826">
                  <c:v>6.670665036634521E-2</c:v>
                </c:pt>
                <c:pt idx="6827">
                  <c:v>6.668585979219005E-2</c:v>
                </c:pt>
                <c:pt idx="6828">
                  <c:v>6.6668282272053514E-2</c:v>
                </c:pt>
                <c:pt idx="6829">
                  <c:v>6.665681711563104E-2</c:v>
                </c:pt>
                <c:pt idx="6830">
                  <c:v>6.665668328290747E-2</c:v>
                </c:pt>
                <c:pt idx="6831">
                  <c:v>6.6673323467759282E-2</c:v>
                </c:pt>
                <c:pt idx="6832">
                  <c:v>6.6707230375173288E-2</c:v>
                </c:pt>
                <c:pt idx="6833">
                  <c:v>6.6751447174682899E-2</c:v>
                </c:pt>
                <c:pt idx="6834">
                  <c:v>6.6792455475426726E-2</c:v>
                </c:pt>
                <c:pt idx="6835">
                  <c:v>6.6814545337825548E-2</c:v>
                </c:pt>
                <c:pt idx="6836">
                  <c:v>6.680847609197077E-2</c:v>
                </c:pt>
                <c:pt idx="6837">
                  <c:v>6.6774293541348284E-2</c:v>
                </c:pt>
                <c:pt idx="6838">
                  <c:v>6.6719499974205176E-2</c:v>
                </c:pt>
                <c:pt idx="6839">
                  <c:v>6.66556126226035E-2</c:v>
                </c:pt>
                <c:pt idx="6840">
                  <c:v>6.6595749067084375E-2</c:v>
                </c:pt>
                <c:pt idx="6841">
                  <c:v>6.6551191315334324E-2</c:v>
                </c:pt>
                <c:pt idx="6842">
                  <c:v>6.6528445877247322E-2</c:v>
                </c:pt>
                <c:pt idx="6843">
                  <c:v>6.6528624268205327E-2</c:v>
                </c:pt>
                <c:pt idx="6844">
                  <c:v>6.6546285335770616E-2</c:v>
                </c:pt>
                <c:pt idx="6845">
                  <c:v>6.6572644477000786E-2</c:v>
                </c:pt>
                <c:pt idx="6846">
                  <c:v>6.6598380748949915E-2</c:v>
                </c:pt>
                <c:pt idx="6847">
                  <c:v>6.6617115216287381E-2</c:v>
                </c:pt>
                <c:pt idx="6848">
                  <c:v>6.6627687165265403E-2</c:v>
                </c:pt>
                <c:pt idx="6849">
                  <c:v>6.6631345030322253E-2</c:v>
                </c:pt>
                <c:pt idx="6850">
                  <c:v>6.6631032772346555E-2</c:v>
                </c:pt>
                <c:pt idx="6851">
                  <c:v>6.662924844536261E-2</c:v>
                </c:pt>
                <c:pt idx="6852">
                  <c:v>6.6627776381119885E-2</c:v>
                </c:pt>
                <c:pt idx="6853">
                  <c:v>6.6628088636754346E-2</c:v>
                </c:pt>
                <c:pt idx="6854">
                  <c:v>6.6631835721880972E-2</c:v>
                </c:pt>
                <c:pt idx="6855">
                  <c:v>6.6641560450776682E-2</c:v>
                </c:pt>
                <c:pt idx="6856">
                  <c:v>6.6659226111707881E-2</c:v>
                </c:pt>
                <c:pt idx="6857">
                  <c:v>6.6685681336634162E-2</c:v>
                </c:pt>
                <c:pt idx="6858">
                  <c:v>6.6719633826287705E-2</c:v>
                </c:pt>
                <c:pt idx="6859">
                  <c:v>6.6757203274902033E-2</c:v>
                </c:pt>
                <c:pt idx="6860">
                  <c:v>6.6792723224607553E-2</c:v>
                </c:pt>
                <c:pt idx="6861">
                  <c:v>6.6820257646699688E-2</c:v>
                </c:pt>
                <c:pt idx="6862">
                  <c:v>6.6835743736979591E-2</c:v>
                </c:pt>
                <c:pt idx="6863">
                  <c:v>6.6838019837139051E-2</c:v>
                </c:pt>
                <c:pt idx="6864">
                  <c:v>6.6828960136672333E-2</c:v>
                </c:pt>
                <c:pt idx="6865">
                  <c:v>6.6811823092062517E-2</c:v>
                </c:pt>
                <c:pt idx="6866">
                  <c:v>6.6790134989439365E-2</c:v>
                </c:pt>
                <c:pt idx="6867">
                  <c:v>6.676648458942519E-2</c:v>
                </c:pt>
                <c:pt idx="6868">
                  <c:v>6.6741987702821526E-2</c:v>
                </c:pt>
                <c:pt idx="6869">
                  <c:v>6.6717179877993804E-2</c:v>
                </c:pt>
                <c:pt idx="6870">
                  <c:v>6.6692685772243909E-2</c:v>
                </c:pt>
                <c:pt idx="6871">
                  <c:v>6.6670200596265883E-2</c:v>
                </c:pt>
                <c:pt idx="6872">
                  <c:v>6.6652356047069816E-2</c:v>
                </c:pt>
                <c:pt idx="6873">
                  <c:v>6.6641471232090688E-2</c:v>
                </c:pt>
                <c:pt idx="6874">
                  <c:v>6.6638839289098695E-2</c:v>
                </c:pt>
                <c:pt idx="6875">
                  <c:v>6.6642631076438585E-2</c:v>
                </c:pt>
                <c:pt idx="6876">
                  <c:v>6.6647627364425033E-2</c:v>
                </c:pt>
                <c:pt idx="6877">
                  <c:v>6.6646467506733809E-2</c:v>
                </c:pt>
                <c:pt idx="6878">
                  <c:v>6.6631121988888042E-2</c:v>
                </c:pt>
                <c:pt idx="6879">
                  <c:v>6.6595838276377883E-2</c:v>
                </c:pt>
                <c:pt idx="6880">
                  <c:v>6.6539461656344889E-2</c:v>
                </c:pt>
                <c:pt idx="6881">
                  <c:v>6.6466682412807787E-2</c:v>
                </c:pt>
                <c:pt idx="6882">
                  <c:v>6.6386826578569036E-2</c:v>
                </c:pt>
                <c:pt idx="6883">
                  <c:v>6.6313270544792025E-2</c:v>
                </c:pt>
                <c:pt idx="6884">
                  <c:v>6.6261387599705623E-2</c:v>
                </c:pt>
                <c:pt idx="6885">
                  <c:v>6.6243515271329489E-2</c:v>
                </c:pt>
                <c:pt idx="6886">
                  <c:v>6.6266557786966163E-2</c:v>
                </c:pt>
                <c:pt idx="6887">
                  <c:v>6.6329407226052572E-2</c:v>
                </c:pt>
                <c:pt idx="6888">
                  <c:v>6.6422717529374176E-2</c:v>
                </c:pt>
                <c:pt idx="6889">
                  <c:v>6.653263808413229E-2</c:v>
                </c:pt>
                <c:pt idx="6890">
                  <c:v>6.6642898733266398E-2</c:v>
                </c:pt>
                <c:pt idx="6891">
                  <c:v>6.6740693734483048E-2</c:v>
                </c:pt>
                <c:pt idx="6892">
                  <c:v>6.6816865954244131E-2</c:v>
                </c:pt>
                <c:pt idx="6893">
                  <c:v>6.6867699489941146E-2</c:v>
                </c:pt>
                <c:pt idx="6894">
                  <c:v>6.6893230077210541E-2</c:v>
                </c:pt>
                <c:pt idx="6895">
                  <c:v>6.6896934815092346E-2</c:v>
                </c:pt>
                <c:pt idx="6896">
                  <c:v>6.6883008735368954E-2</c:v>
                </c:pt>
                <c:pt idx="6897">
                  <c:v>6.6855247178106147E-2</c:v>
                </c:pt>
                <c:pt idx="6898">
                  <c:v>6.6817267600652264E-2</c:v>
                </c:pt>
                <c:pt idx="6899">
                  <c:v>6.6772999476751915E-2</c:v>
                </c:pt>
                <c:pt idx="6900">
                  <c:v>6.6726594191434174E-2</c:v>
                </c:pt>
                <c:pt idx="6901">
                  <c:v>6.668438753604794E-2</c:v>
                </c:pt>
                <c:pt idx="6902">
                  <c:v>6.6653605141647809E-2</c:v>
                </c:pt>
                <c:pt idx="6903">
                  <c:v>6.6640445218518807E-2</c:v>
                </c:pt>
                <c:pt idx="6904">
                  <c:v>6.6649099495955266E-2</c:v>
                </c:pt>
                <c:pt idx="6905">
                  <c:v>6.6678409335113431E-2</c:v>
                </c:pt>
                <c:pt idx="6906">
                  <c:v>6.6722177023696372E-2</c:v>
                </c:pt>
                <c:pt idx="6907">
                  <c:v>6.6769965133509246E-2</c:v>
                </c:pt>
                <c:pt idx="6908">
                  <c:v>6.6810439662230492E-2</c:v>
                </c:pt>
                <c:pt idx="6909">
                  <c:v>6.6835475961274426E-2</c:v>
                </c:pt>
                <c:pt idx="6910">
                  <c:v>6.6841724104079125E-2</c:v>
                </c:pt>
                <c:pt idx="6911">
                  <c:v>6.6830388254247419E-2</c:v>
                </c:pt>
                <c:pt idx="6912">
                  <c:v>6.6806066267876274E-2</c:v>
                </c:pt>
                <c:pt idx="6913">
                  <c:v>6.6774204295390105E-2</c:v>
                </c:pt>
                <c:pt idx="6914">
                  <c:v>6.6739176673065004E-2</c:v>
                </c:pt>
                <c:pt idx="6915">
                  <c:v>6.6703393408081679E-2</c:v>
                </c:pt>
                <c:pt idx="6916">
                  <c:v>6.6667702315238719E-2</c:v>
                </c:pt>
                <c:pt idx="6917">
                  <c:v>6.6633441625403578E-2</c:v>
                </c:pt>
                <c:pt idx="6918">
                  <c:v>6.6602529025626744E-2</c:v>
                </c:pt>
                <c:pt idx="6919">
                  <c:v>6.6578888839597117E-2</c:v>
                </c:pt>
                <c:pt idx="6920">
                  <c:v>6.6567426042842215E-2</c:v>
                </c:pt>
                <c:pt idx="6921">
                  <c:v>6.6571440217398747E-2</c:v>
                </c:pt>
                <c:pt idx="6922">
                  <c:v>6.6591734667836466E-2</c:v>
                </c:pt>
                <c:pt idx="6923">
                  <c:v>6.6625501382559016E-2</c:v>
                </c:pt>
                <c:pt idx="6924">
                  <c:v>6.666663162776959E-2</c:v>
                </c:pt>
                <c:pt idx="6925">
                  <c:v>6.6707721152479194E-2</c:v>
                </c:pt>
                <c:pt idx="6926">
                  <c:v>6.6742701618038025E-2</c:v>
                </c:pt>
                <c:pt idx="6927">
                  <c:v>6.6768090990920792E-2</c:v>
                </c:pt>
                <c:pt idx="6928">
                  <c:v>6.6783485973253287E-2</c:v>
                </c:pt>
                <c:pt idx="6929">
                  <c:v>6.6790848983807216E-2</c:v>
                </c:pt>
                <c:pt idx="6930">
                  <c:v>6.6792723224607553E-2</c:v>
                </c:pt>
                <c:pt idx="6931">
                  <c:v>6.679031348792136E-2</c:v>
                </c:pt>
                <c:pt idx="6932">
                  <c:v>6.6783709092951116E-2</c:v>
                </c:pt>
                <c:pt idx="6933">
                  <c:v>6.6771526925177682E-2</c:v>
                </c:pt>
                <c:pt idx="6934">
                  <c:v>6.6752741175061303E-2</c:v>
                </c:pt>
                <c:pt idx="6935">
                  <c:v>6.6727843499550688E-2</c:v>
                </c:pt>
                <c:pt idx="6936">
                  <c:v>6.6699021091557065E-2</c:v>
                </c:pt>
                <c:pt idx="6937">
                  <c:v>6.6669888310351422E-2</c:v>
                </c:pt>
                <c:pt idx="6938">
                  <c:v>6.6643835533462925E-2</c:v>
                </c:pt>
                <c:pt idx="6939">
                  <c:v>6.6621843566719907E-2</c:v>
                </c:pt>
                <c:pt idx="6940">
                  <c:v>6.6602529025626744E-2</c:v>
                </c:pt>
                <c:pt idx="6941">
                  <c:v>6.6582144864278325E-2</c:v>
                </c:pt>
                <c:pt idx="6942">
                  <c:v>6.6555874347526134E-2</c:v>
                </c:pt>
                <c:pt idx="6943">
                  <c:v>6.6521042717110845E-2</c:v>
                </c:pt>
                <c:pt idx="6944">
                  <c:v>6.6478499291468263E-2</c:v>
                </c:pt>
                <c:pt idx="6945">
                  <c:v>6.6433463099041135E-2</c:v>
                </c:pt>
                <c:pt idx="6946">
                  <c:v>6.6394272035088575E-2</c:v>
                </c:pt>
                <c:pt idx="6947">
                  <c:v>6.6369840715426343E-2</c:v>
                </c:pt>
                <c:pt idx="6948">
                  <c:v>6.6368280367614718E-2</c:v>
                </c:pt>
                <c:pt idx="6949">
                  <c:v>6.6393112853827818E-2</c:v>
                </c:pt>
                <c:pt idx="6950">
                  <c:v>6.6441310654001884E-2</c:v>
                </c:pt>
                <c:pt idx="6951">
                  <c:v>6.6502223203488475E-2</c:v>
                </c:pt>
                <c:pt idx="6952">
                  <c:v>6.6561271047250348E-2</c:v>
                </c:pt>
                <c:pt idx="6953">
                  <c:v>6.6604714692717393E-2</c:v>
                </c:pt>
                <c:pt idx="6954">
                  <c:v>6.6623984723472252E-2</c:v>
                </c:pt>
                <c:pt idx="6955">
                  <c:v>6.6619077921538372E-2</c:v>
                </c:pt>
                <c:pt idx="6956">
                  <c:v>6.6596551951386751E-2</c:v>
                </c:pt>
                <c:pt idx="6957">
                  <c:v>6.6566935424052176E-2</c:v>
                </c:pt>
                <c:pt idx="6958">
                  <c:v>6.653995224409931E-2</c:v>
                </c:pt>
                <c:pt idx="6959">
                  <c:v>6.6524610489374469E-2</c:v>
                </c:pt>
                <c:pt idx="6960">
                  <c:v>6.6526260593958997E-2</c:v>
                </c:pt>
                <c:pt idx="6961">
                  <c:v>6.654561634285111E-2</c:v>
                </c:pt>
                <c:pt idx="6962">
                  <c:v>6.6579468677822329E-2</c:v>
                </c:pt>
                <c:pt idx="6963">
                  <c:v>6.6621397493725143E-2</c:v>
                </c:pt>
                <c:pt idx="6964">
                  <c:v>6.6664668707598074E-2</c:v>
                </c:pt>
                <c:pt idx="6965">
                  <c:v>6.6704508801997131E-2</c:v>
                </c:pt>
                <c:pt idx="6966">
                  <c:v>6.6738819718207332E-2</c:v>
                </c:pt>
                <c:pt idx="6967">
                  <c:v>6.6768269480342701E-2</c:v>
                </c:pt>
                <c:pt idx="6968">
                  <c:v>6.6793704973016788E-2</c:v>
                </c:pt>
                <c:pt idx="6969">
                  <c:v>6.6815437881134365E-2</c:v>
                </c:pt>
                <c:pt idx="6970">
                  <c:v>6.6831459345510658E-2</c:v>
                </c:pt>
                <c:pt idx="6971">
                  <c:v>6.6839358725157949E-2</c:v>
                </c:pt>
                <c:pt idx="6972">
                  <c:v>6.6835743736979591E-2</c:v>
                </c:pt>
                <c:pt idx="6973">
                  <c:v>6.6819588231616989E-2</c:v>
                </c:pt>
                <c:pt idx="6974">
                  <c:v>6.6791205981431345E-2</c:v>
                </c:pt>
                <c:pt idx="6975">
                  <c:v>6.6753633591361938E-2</c:v>
                </c:pt>
                <c:pt idx="6976">
                  <c:v>6.6710755060863269E-2</c:v>
                </c:pt>
                <c:pt idx="6977">
                  <c:v>6.6666587015848988E-2</c:v>
                </c:pt>
                <c:pt idx="6978">
                  <c:v>6.6625278344125738E-2</c:v>
                </c:pt>
                <c:pt idx="6979">
                  <c:v>6.6589905898259361E-2</c:v>
                </c:pt>
                <c:pt idx="6980">
                  <c:v>6.6563278101445633E-2</c:v>
                </c:pt>
                <c:pt idx="6981">
                  <c:v>6.6547935522711044E-2</c:v>
                </c:pt>
                <c:pt idx="6982">
                  <c:v>6.6545304146508111E-2</c:v>
                </c:pt>
                <c:pt idx="6983">
                  <c:v>6.6554893136599402E-2</c:v>
                </c:pt>
                <c:pt idx="6984">
                  <c:v>6.657433936654239E-2</c:v>
                </c:pt>
                <c:pt idx="6985">
                  <c:v>6.6599049823153289E-2</c:v>
                </c:pt>
                <c:pt idx="6986">
                  <c:v>6.662322639591528E-2</c:v>
                </c:pt>
                <c:pt idx="6987">
                  <c:v>6.66418281069448E-2</c:v>
                </c:pt>
                <c:pt idx="6988">
                  <c:v>6.6651017735436968E-2</c:v>
                </c:pt>
                <c:pt idx="6989">
                  <c:v>6.6649634817749048E-2</c:v>
                </c:pt>
                <c:pt idx="6990">
                  <c:v>6.6640132953999898E-2</c:v>
                </c:pt>
                <c:pt idx="6991">
                  <c:v>6.6627954812883472E-2</c:v>
                </c:pt>
                <c:pt idx="6992">
                  <c:v>6.6619568599236845E-2</c:v>
                </c:pt>
                <c:pt idx="6993">
                  <c:v>6.6619211742673878E-2</c:v>
                </c:pt>
                <c:pt idx="6994">
                  <c:v>6.6626661184257696E-2</c:v>
                </c:pt>
                <c:pt idx="6995">
                  <c:v>6.6637724063828563E-2</c:v>
                </c:pt>
                <c:pt idx="6996">
                  <c:v>6.6646155237884586E-2</c:v>
                </c:pt>
                <c:pt idx="6997">
                  <c:v>6.6647047435192175E-2</c:v>
                </c:pt>
                <c:pt idx="6998">
                  <c:v>6.663879468003292E-2</c:v>
                </c:pt>
                <c:pt idx="6999">
                  <c:v>6.6624386191538598E-2</c:v>
                </c:pt>
                <c:pt idx="7000">
                  <c:v>6.6609576726308017E-2</c:v>
                </c:pt>
                <c:pt idx="7001">
                  <c:v>6.6601057051948021E-2</c:v>
                </c:pt>
                <c:pt idx="7002">
                  <c:v>6.6603554949626054E-2</c:v>
                </c:pt>
                <c:pt idx="7003">
                  <c:v>6.6618007353938247E-2</c:v>
                </c:pt>
                <c:pt idx="7004">
                  <c:v>6.6640445218518807E-2</c:v>
                </c:pt>
                <c:pt idx="7005">
                  <c:v>6.6664445649049109E-2</c:v>
                </c:pt>
                <c:pt idx="7006">
                  <c:v>6.6682826057714639E-2</c:v>
                </c:pt>
                <c:pt idx="7007">
                  <c:v>6.6690678119914415E-2</c:v>
                </c:pt>
                <c:pt idx="7008">
                  <c:v>6.6687688965864578E-2</c:v>
                </c:pt>
                <c:pt idx="7009">
                  <c:v>6.6677115556190769E-2</c:v>
                </c:pt>
                <c:pt idx="7010">
                  <c:v>6.6664088755608975E-2</c:v>
                </c:pt>
                <c:pt idx="7011">
                  <c:v>6.6653738973422805E-2</c:v>
                </c:pt>
                <c:pt idx="7012">
                  <c:v>6.6649813258493673E-2</c:v>
                </c:pt>
                <c:pt idx="7013">
                  <c:v>6.6652356047069816E-2</c:v>
                </c:pt>
                <c:pt idx="7014">
                  <c:v>6.6659226111707881E-2</c:v>
                </c:pt>
                <c:pt idx="7015">
                  <c:v>6.6665917837589739E-2</c:v>
                </c:pt>
                <c:pt idx="7016">
                  <c:v>6.666823765996327E-2</c:v>
                </c:pt>
                <c:pt idx="7017">
                  <c:v>6.6663330358022466E-2</c:v>
                </c:pt>
                <c:pt idx="7018">
                  <c:v>6.6650928514808083E-2</c:v>
                </c:pt>
                <c:pt idx="7019">
                  <c:v>6.6632326413993914E-2</c:v>
                </c:pt>
                <c:pt idx="7020">
                  <c:v>6.6611271759988766E-2</c:v>
                </c:pt>
                <c:pt idx="7021">
                  <c:v>6.6592225314642761E-2</c:v>
                </c:pt>
                <c:pt idx="7022">
                  <c:v>6.6579067251276103E-2</c:v>
                </c:pt>
                <c:pt idx="7023">
                  <c:v>6.6575231416326208E-2</c:v>
                </c:pt>
                <c:pt idx="7024">
                  <c:v>6.6582278674034046E-2</c:v>
                </c:pt>
                <c:pt idx="7025">
                  <c:v>6.6599139033124921E-2</c:v>
                </c:pt>
                <c:pt idx="7026">
                  <c:v>6.6622512677071033E-2</c:v>
                </c:pt>
                <c:pt idx="7027">
                  <c:v>6.664753814449248E-2</c:v>
                </c:pt>
                <c:pt idx="7028">
                  <c:v>6.666975447359974E-2</c:v>
                </c:pt>
                <c:pt idx="7029">
                  <c:v>6.668621670352165E-2</c:v>
                </c:pt>
                <c:pt idx="7030">
                  <c:v>6.6696611874731249E-2</c:v>
                </c:pt>
                <c:pt idx="7031">
                  <c:v>6.6702991866973316E-2</c:v>
                </c:pt>
                <c:pt idx="7032">
                  <c:v>6.6708925790036011E-2</c:v>
                </c:pt>
                <c:pt idx="7033">
                  <c:v>6.6718072221223779E-2</c:v>
                </c:pt>
                <c:pt idx="7034">
                  <c:v>6.6733197717898263E-2</c:v>
                </c:pt>
                <c:pt idx="7035">
                  <c:v>6.6755596913677995E-2</c:v>
                </c:pt>
                <c:pt idx="7036">
                  <c:v>6.678598492041693E-2</c:v>
                </c:pt>
                <c:pt idx="7037">
                  <c:v>6.6823203085321803E-2</c:v>
                </c:pt>
                <c:pt idx="7038">
                  <c:v>6.6865155440222923E-2</c:v>
                </c:pt>
                <c:pt idx="7039">
                  <c:v>6.6909075864337642E-2</c:v>
                </c:pt>
                <c:pt idx="7040">
                  <c:v>6.6950188334702176E-2</c:v>
                </c:pt>
                <c:pt idx="7041">
                  <c:v>6.6983000753412514E-2</c:v>
                </c:pt>
                <c:pt idx="7042">
                  <c:v>6.7002108991113751E-2</c:v>
                </c:pt>
                <c:pt idx="7043">
                  <c:v>6.7003537678179514E-2</c:v>
                </c:pt>
                <c:pt idx="7044">
                  <c:v>6.6986974126129362E-2</c:v>
                </c:pt>
                <c:pt idx="7045">
                  <c:v>6.6955813144703946E-2</c:v>
                </c:pt>
                <c:pt idx="7046">
                  <c:v>6.6916708830094429E-2</c:v>
                </c:pt>
                <c:pt idx="7047">
                  <c:v>6.6878411441707419E-2</c:v>
                </c:pt>
                <c:pt idx="7048">
                  <c:v>6.6848686426236814E-2</c:v>
                </c:pt>
                <c:pt idx="7049">
                  <c:v>6.6831280830116635E-2</c:v>
                </c:pt>
                <c:pt idx="7050">
                  <c:v>6.6825255978599174E-2</c:v>
                </c:pt>
                <c:pt idx="7051">
                  <c:v>6.682574688929882E-2</c:v>
                </c:pt>
                <c:pt idx="7052">
                  <c:v>6.6825702261030406E-2</c:v>
                </c:pt>
                <c:pt idx="7053">
                  <c:v>6.6820257646699688E-2</c:v>
                </c:pt>
                <c:pt idx="7054">
                  <c:v>6.6809190116492501E-2</c:v>
                </c:pt>
                <c:pt idx="7055">
                  <c:v>6.6798390620997294E-2</c:v>
                </c:pt>
                <c:pt idx="7056">
                  <c:v>6.6799015377881077E-2</c:v>
                </c:pt>
                <c:pt idx="7057">
                  <c:v>6.6822846061394492E-2</c:v>
                </c:pt>
                <c:pt idx="7058">
                  <c:v>6.6876581464567819E-2</c:v>
                </c:pt>
                <c:pt idx="7059">
                  <c:v>6.6956125636284558E-2</c:v>
                </c:pt>
                <c:pt idx="7060">
                  <c:v>6.7045953966477223E-2</c:v>
                </c:pt>
                <c:pt idx="7061">
                  <c:v>6.7123698150175548E-2</c:v>
                </c:pt>
                <c:pt idx="7062">
                  <c:v>6.7171396473275247E-2</c:v>
                </c:pt>
                <c:pt idx="7063">
                  <c:v>6.7181937258906033E-2</c:v>
                </c:pt>
                <c:pt idx="7064">
                  <c:v>6.7157729564336022E-2</c:v>
                </c:pt>
                <c:pt idx="7065">
                  <c:v>6.7106594128770125E-2</c:v>
                </c:pt>
                <c:pt idx="7066">
                  <c:v>6.7037291777302832E-2</c:v>
                </c:pt>
                <c:pt idx="7067">
                  <c:v>6.695670597838782E-2</c:v>
                </c:pt>
                <c:pt idx="7068">
                  <c:v>6.6870020390402518E-2</c:v>
                </c:pt>
                <c:pt idx="7069">
                  <c:v>6.6781790267295416E-2</c:v>
                </c:pt>
                <c:pt idx="7070">
                  <c:v>6.669790571173545E-2</c:v>
                </c:pt>
                <c:pt idx="7071">
                  <c:v>6.6625724421106647E-2</c:v>
                </c:pt>
                <c:pt idx="7072">
                  <c:v>6.6573759535165478E-2</c:v>
                </c:pt>
                <c:pt idx="7073">
                  <c:v>6.6549318116596645E-2</c:v>
                </c:pt>
                <c:pt idx="7074">
                  <c:v>6.6554982337501178E-2</c:v>
                </c:pt>
                <c:pt idx="7075">
                  <c:v>6.6586828230258466E-2</c:v>
                </c:pt>
                <c:pt idx="7076">
                  <c:v>6.6634199970797836E-2</c:v>
                </c:pt>
                <c:pt idx="7077">
                  <c:v>6.6683093739315746E-2</c:v>
                </c:pt>
                <c:pt idx="7078">
                  <c:v>6.6720080000194415E-2</c:v>
                </c:pt>
                <c:pt idx="7079">
                  <c:v>6.6736588756993787E-2</c:v>
                </c:pt>
                <c:pt idx="7080">
                  <c:v>6.6731279115401609E-2</c:v>
                </c:pt>
                <c:pt idx="7081">
                  <c:v>6.6710130430934156E-2</c:v>
                </c:pt>
                <c:pt idx="7082">
                  <c:v>6.6682424535621954E-2</c:v>
                </c:pt>
                <c:pt idx="7083">
                  <c:v>6.665610334158184E-2</c:v>
                </c:pt>
                <c:pt idx="7084">
                  <c:v>6.6635493621879649E-2</c:v>
                </c:pt>
                <c:pt idx="7085">
                  <c:v>6.6619568599236845E-2</c:v>
                </c:pt>
                <c:pt idx="7086">
                  <c:v>6.6604447059421423E-2</c:v>
                </c:pt>
                <c:pt idx="7087">
                  <c:v>6.6586471400596869E-2</c:v>
                </c:pt>
                <c:pt idx="7088">
                  <c:v>6.6565329766432202E-2</c:v>
                </c:pt>
                <c:pt idx="7089">
                  <c:v>6.6544813552708304E-2</c:v>
                </c:pt>
                <c:pt idx="7090">
                  <c:v>6.6532102906531831E-2</c:v>
                </c:pt>
                <c:pt idx="7091">
                  <c:v>6.6534288219217974E-2</c:v>
                </c:pt>
                <c:pt idx="7092">
                  <c:v>6.6555472942788019E-2</c:v>
                </c:pt>
                <c:pt idx="7093">
                  <c:v>6.6594500138897506E-2</c:v>
                </c:pt>
                <c:pt idx="7094">
                  <c:v>6.6644326239134133E-2</c:v>
                </c:pt>
                <c:pt idx="7095">
                  <c:v>6.6695585730882467E-2</c:v>
                </c:pt>
                <c:pt idx="7096">
                  <c:v>6.6740158300436392E-2</c:v>
                </c:pt>
                <c:pt idx="7097">
                  <c:v>6.6774650525363743E-2</c:v>
                </c:pt>
                <c:pt idx="7098">
                  <c:v>6.6799506258920005E-2</c:v>
                </c:pt>
                <c:pt idx="7099">
                  <c:v>6.6818160149555716E-2</c:v>
                </c:pt>
                <c:pt idx="7100">
                  <c:v>6.6833646165041893E-2</c:v>
                </c:pt>
                <c:pt idx="7101">
                  <c:v>6.6847392139953998E-2</c:v>
                </c:pt>
                <c:pt idx="7102">
                  <c:v>6.6858326748877428E-2</c:v>
                </c:pt>
                <c:pt idx="7103">
                  <c:v>6.6864441323682577E-2</c:v>
                </c:pt>
                <c:pt idx="7104">
                  <c:v>6.6863236254683323E-2</c:v>
                </c:pt>
                <c:pt idx="7105">
                  <c:v>6.6853149511968246E-2</c:v>
                </c:pt>
                <c:pt idx="7106">
                  <c:v>6.6834628005964458E-2</c:v>
                </c:pt>
                <c:pt idx="7107">
                  <c:v>6.6808966983703366E-2</c:v>
                </c:pt>
                <c:pt idx="7108">
                  <c:v>6.6777997264779565E-2</c:v>
                </c:pt>
                <c:pt idx="7109">
                  <c:v>6.6744084832109529E-2</c:v>
                </c:pt>
                <c:pt idx="7110">
                  <c:v>6.6709907349034092E-2</c:v>
                </c:pt>
                <c:pt idx="7111">
                  <c:v>6.6679480051619333E-2</c:v>
                </c:pt>
                <c:pt idx="7112">
                  <c:v>6.665717400309551E-2</c:v>
                </c:pt>
                <c:pt idx="7113">
                  <c:v>6.6647582754456425E-2</c:v>
                </c:pt>
                <c:pt idx="7114">
                  <c:v>6.665351592048735E-2</c:v>
                </c:pt>
                <c:pt idx="7115">
                  <c:v>6.6673992657429626E-2</c:v>
                </c:pt>
                <c:pt idx="7116">
                  <c:v>6.6704062644087181E-2</c:v>
                </c:pt>
                <c:pt idx="7117">
                  <c:v>6.6735651756701764E-2</c:v>
                </c:pt>
                <c:pt idx="7118">
                  <c:v>6.6761799285667556E-2</c:v>
                </c:pt>
                <c:pt idx="7119">
                  <c:v>6.6777595654687938E-2</c:v>
                </c:pt>
                <c:pt idx="7120">
                  <c:v>6.6783575221118607E-2</c:v>
                </c:pt>
                <c:pt idx="7121">
                  <c:v>6.6785181685831863E-2</c:v>
                </c:pt>
                <c:pt idx="7122">
                  <c:v>6.6790581235781687E-2</c:v>
                </c:pt>
                <c:pt idx="7123">
                  <c:v>6.680771744220243E-2</c:v>
                </c:pt>
                <c:pt idx="7124">
                  <c:v>6.6840474468326916E-2</c:v>
                </c:pt>
                <c:pt idx="7125">
                  <c:v>6.6886981193357287E-2</c:v>
                </c:pt>
                <c:pt idx="7126">
                  <c:v>6.6938403254729828E-2</c:v>
                </c:pt>
                <c:pt idx="7127">
                  <c:v>6.698326862009335E-2</c:v>
                </c:pt>
                <c:pt idx="7128">
                  <c:v>6.7011083009700878E-2</c:v>
                </c:pt>
                <c:pt idx="7129">
                  <c:v>6.7016306777548051E-2</c:v>
                </c:pt>
                <c:pt idx="7130">
                  <c:v>6.7000591016256161E-2</c:v>
                </c:pt>
                <c:pt idx="7131">
                  <c:v>6.6969920131522198E-2</c:v>
                </c:pt>
                <c:pt idx="7132">
                  <c:v>6.6932019803270626E-2</c:v>
                </c:pt>
                <c:pt idx="7133">
                  <c:v>6.6893274712418738E-2</c:v>
                </c:pt>
                <c:pt idx="7134">
                  <c:v>6.6858460643753947E-2</c:v>
                </c:pt>
                <c:pt idx="7135">
                  <c:v>6.6828870879479807E-2</c:v>
                </c:pt>
                <c:pt idx="7136">
                  <c:v>6.6804816734721328E-2</c:v>
                </c:pt>
                <c:pt idx="7137">
                  <c:v>6.6785806423714178E-2</c:v>
                </c:pt>
                <c:pt idx="7138">
                  <c:v>6.6771973152400188E-2</c:v>
                </c:pt>
                <c:pt idx="7139">
                  <c:v>6.676434273000692E-2</c:v>
                </c:pt>
                <c:pt idx="7140">
                  <c:v>6.6764699705843145E-2</c:v>
                </c:pt>
                <c:pt idx="7141">
                  <c:v>6.6773847311741463E-2</c:v>
                </c:pt>
                <c:pt idx="7142">
                  <c:v>6.679049198647663E-2</c:v>
                </c:pt>
                <c:pt idx="7143">
                  <c:v>6.681142145068969E-2</c:v>
                </c:pt>
                <c:pt idx="7144">
                  <c:v>6.6831370087804542E-2</c:v>
                </c:pt>
                <c:pt idx="7145">
                  <c:v>6.6844357276899358E-2</c:v>
                </c:pt>
                <c:pt idx="7146">
                  <c:v>6.684475894873293E-2</c:v>
                </c:pt>
                <c:pt idx="7147">
                  <c:v>6.6829406422910076E-2</c:v>
                </c:pt>
                <c:pt idx="7148">
                  <c:v>6.6797408861995866E-2</c:v>
                </c:pt>
                <c:pt idx="7149">
                  <c:v>6.6751313312794658E-2</c:v>
                </c:pt>
                <c:pt idx="7150">
                  <c:v>6.6696254954856704E-2</c:v>
                </c:pt>
                <c:pt idx="7151">
                  <c:v>6.6639419207370987E-2</c:v>
                </c:pt>
                <c:pt idx="7152">
                  <c:v>6.6588612382964263E-2</c:v>
                </c:pt>
                <c:pt idx="7153">
                  <c:v>6.6549808715485048E-2</c:v>
                </c:pt>
                <c:pt idx="7154">
                  <c:v>6.6526929557063019E-2</c:v>
                </c:pt>
                <c:pt idx="7155">
                  <c:v>6.6520284569280774E-2</c:v>
                </c:pt>
                <c:pt idx="7156">
                  <c:v>6.6526884959490717E-2</c:v>
                </c:pt>
                <c:pt idx="7157">
                  <c:v>6.6542271393712327E-2</c:v>
                </c:pt>
                <c:pt idx="7158">
                  <c:v>6.6562564481113473E-2</c:v>
                </c:pt>
                <c:pt idx="7159">
                  <c:v>6.6585311706221451E-2</c:v>
                </c:pt>
                <c:pt idx="7160">
                  <c:v>6.6610870304045389E-2</c:v>
                </c:pt>
                <c:pt idx="7161">
                  <c:v>6.6641605060126674E-2</c:v>
                </c:pt>
                <c:pt idx="7162">
                  <c:v>6.6679346211911794E-2</c:v>
                </c:pt>
                <c:pt idx="7163">
                  <c:v>6.6724006350339649E-2</c:v>
                </c:pt>
                <c:pt idx="7164">
                  <c:v>6.6772597871281925E-2</c:v>
                </c:pt>
                <c:pt idx="7165">
                  <c:v>6.681833865955672E-2</c:v>
                </c:pt>
                <c:pt idx="7166">
                  <c:v>6.6852747832374215E-2</c:v>
                </c:pt>
                <c:pt idx="7167">
                  <c:v>6.6869440164124383E-2</c:v>
                </c:pt>
                <c:pt idx="7168">
                  <c:v>6.6864396691437789E-2</c:v>
                </c:pt>
                <c:pt idx="7169">
                  <c:v>6.6838242984855578E-2</c:v>
                </c:pt>
                <c:pt idx="7170">
                  <c:v>6.6795579226142598E-2</c:v>
                </c:pt>
                <c:pt idx="7171">
                  <c:v>6.674341553442803E-2</c:v>
                </c:pt>
                <c:pt idx="7172">
                  <c:v>6.6689339690184257E-2</c:v>
                </c:pt>
                <c:pt idx="7173">
                  <c:v>6.6639374598245482E-2</c:v>
                </c:pt>
                <c:pt idx="7174">
                  <c:v>6.6597979304922783E-2</c:v>
                </c:pt>
                <c:pt idx="7175">
                  <c:v>6.6567024627427307E-2</c:v>
                </c:pt>
                <c:pt idx="7176">
                  <c:v>6.6546731331622644E-2</c:v>
                </c:pt>
                <c:pt idx="7177">
                  <c:v>6.6535759966611263E-2</c:v>
                </c:pt>
                <c:pt idx="7178">
                  <c:v>6.6532325897118494E-2</c:v>
                </c:pt>
                <c:pt idx="7179">
                  <c:v>6.653437741588758E-2</c:v>
                </c:pt>
                <c:pt idx="7180">
                  <c:v>6.653959545295024E-2</c:v>
                </c:pt>
                <c:pt idx="7181">
                  <c:v>6.6545482544391021E-2</c:v>
                </c:pt>
                <c:pt idx="7182">
                  <c:v>6.6550210114987796E-2</c:v>
                </c:pt>
                <c:pt idx="7183">
                  <c:v>6.655244011898126E-2</c:v>
                </c:pt>
                <c:pt idx="7184">
                  <c:v>6.6552038717417272E-2</c:v>
                </c:pt>
                <c:pt idx="7185">
                  <c:v>6.6551057515156498E-2</c:v>
                </c:pt>
                <c:pt idx="7186">
                  <c:v>6.6552573919584967E-2</c:v>
                </c:pt>
                <c:pt idx="7187">
                  <c:v>6.6560022218209947E-2</c:v>
                </c:pt>
                <c:pt idx="7188">
                  <c:v>6.657714932956621E-2</c:v>
                </c:pt>
                <c:pt idx="7189">
                  <c:v>6.6604937720590007E-2</c:v>
                </c:pt>
                <c:pt idx="7190">
                  <c:v>6.6642051153877502E-2</c:v>
                </c:pt>
                <c:pt idx="7191">
                  <c:v>6.6684119853649249E-2</c:v>
                </c:pt>
                <c:pt idx="7192">
                  <c:v>6.6724140203811289E-2</c:v>
                </c:pt>
                <c:pt idx="7193">
                  <c:v>6.6755016840251813E-2</c:v>
                </c:pt>
                <c:pt idx="7194">
                  <c:v>6.6770634472108015E-2</c:v>
                </c:pt>
                <c:pt idx="7195">
                  <c:v>6.6768760326631205E-2</c:v>
                </c:pt>
                <c:pt idx="7196">
                  <c:v>6.6750376280733603E-2</c:v>
                </c:pt>
                <c:pt idx="7197">
                  <c:v>6.6721061584402996E-2</c:v>
                </c:pt>
                <c:pt idx="7198">
                  <c:v>6.6689562761519661E-2</c:v>
                </c:pt>
                <c:pt idx="7199">
                  <c:v>6.6664534872454884E-2</c:v>
                </c:pt>
                <c:pt idx="7200">
                  <c:v>6.6653382088781188E-2</c:v>
                </c:pt>
                <c:pt idx="7201">
                  <c:v>6.6660118335868213E-2</c:v>
                </c:pt>
                <c:pt idx="7202">
                  <c:v>6.6684119853649249E-2</c:v>
                </c:pt>
                <c:pt idx="7203">
                  <c:v>6.6720080000194415E-2</c:v>
                </c:pt>
                <c:pt idx="7204">
                  <c:v>6.6760059042859921E-2</c:v>
                </c:pt>
                <c:pt idx="7205">
                  <c:v>6.6796248604219122E-2</c:v>
                </c:pt>
                <c:pt idx="7206">
                  <c:v>6.6821998130743687E-2</c:v>
                </c:pt>
                <c:pt idx="7207">
                  <c:v>6.68349404103597E-2</c:v>
                </c:pt>
                <c:pt idx="7208">
                  <c:v>6.6836190030188425E-2</c:v>
                </c:pt>
                <c:pt idx="7209">
                  <c:v>6.683025436802531E-2</c:v>
                </c:pt>
                <c:pt idx="7210">
                  <c:v>6.682150722428154E-2</c:v>
                </c:pt>
                <c:pt idx="7211">
                  <c:v>6.6813206526301461E-2</c:v>
                </c:pt>
                <c:pt idx="7212">
                  <c:v>6.6806021641630242E-2</c:v>
                </c:pt>
                <c:pt idx="7213">
                  <c:v>6.6798167493756611E-2</c:v>
                </c:pt>
                <c:pt idx="7214">
                  <c:v>6.6787457521014615E-2</c:v>
                </c:pt>
                <c:pt idx="7215">
                  <c:v>6.6772285511728813E-2</c:v>
                </c:pt>
                <c:pt idx="7216">
                  <c:v>6.6753455107954995E-2</c:v>
                </c:pt>
                <c:pt idx="7217">
                  <c:v>6.6734000856343789E-2</c:v>
                </c:pt>
                <c:pt idx="7218">
                  <c:v>6.6718384541787412E-2</c:v>
                </c:pt>
                <c:pt idx="7219">
                  <c:v>6.6710442745786358E-2</c:v>
                </c:pt>
                <c:pt idx="7220">
                  <c:v>6.6711602774347123E-2</c:v>
                </c:pt>
                <c:pt idx="7221">
                  <c:v>6.6720526174559647E-2</c:v>
                </c:pt>
                <c:pt idx="7222">
                  <c:v>6.6733510049339639E-2</c:v>
                </c:pt>
                <c:pt idx="7223">
                  <c:v>6.6746137351430923E-2</c:v>
                </c:pt>
                <c:pt idx="7224">
                  <c:v>6.6754347525722679E-2</c:v>
                </c:pt>
                <c:pt idx="7225">
                  <c:v>6.6757158653676874E-2</c:v>
                </c:pt>
                <c:pt idx="7226">
                  <c:v>6.6755329187385082E-2</c:v>
                </c:pt>
                <c:pt idx="7227">
                  <c:v>6.6751938001958833E-2</c:v>
                </c:pt>
                <c:pt idx="7228">
                  <c:v>6.6749796214280288E-2</c:v>
                </c:pt>
                <c:pt idx="7229">
                  <c:v>6.6751402554048822E-2</c:v>
                </c:pt>
                <c:pt idx="7230">
                  <c:v>6.675769410868343E-2</c:v>
                </c:pt>
                <c:pt idx="7231">
                  <c:v>6.6768537214613011E-2</c:v>
                </c:pt>
                <c:pt idx="7232">
                  <c:v>6.6783173605868884E-2</c:v>
                </c:pt>
                <c:pt idx="7233">
                  <c:v>6.6800354145658158E-2</c:v>
                </c:pt>
                <c:pt idx="7234">
                  <c:v>6.6819008072713404E-2</c:v>
                </c:pt>
                <c:pt idx="7235">
                  <c:v>6.6837752060030564E-2</c:v>
                </c:pt>
                <c:pt idx="7236">
                  <c:v>6.6854488446631388E-2</c:v>
                </c:pt>
                <c:pt idx="7237">
                  <c:v>6.6867565592216016E-2</c:v>
                </c:pt>
                <c:pt idx="7238">
                  <c:v>6.6874796128447989E-2</c:v>
                </c:pt>
                <c:pt idx="7239">
                  <c:v>6.687519782843504E-2</c:v>
                </c:pt>
                <c:pt idx="7240">
                  <c:v>6.686921700037779E-2</c:v>
                </c:pt>
                <c:pt idx="7241">
                  <c:v>6.6858817696960504E-2</c:v>
                </c:pt>
                <c:pt idx="7242">
                  <c:v>6.6846901204786591E-2</c:v>
                </c:pt>
                <c:pt idx="7243">
                  <c:v>6.6836323918240403E-2</c:v>
                </c:pt>
                <c:pt idx="7244">
                  <c:v>6.6828781622305711E-2</c:v>
                </c:pt>
                <c:pt idx="7245">
                  <c:v>6.6824541927662795E-2</c:v>
                </c:pt>
                <c:pt idx="7246">
                  <c:v>6.6821774991373817E-2</c:v>
                </c:pt>
                <c:pt idx="7247">
                  <c:v>6.6818160149555716E-2</c:v>
                </c:pt>
                <c:pt idx="7248">
                  <c:v>6.6811510704295973E-2</c:v>
                </c:pt>
                <c:pt idx="7249">
                  <c:v>6.6801737543363437E-2</c:v>
                </c:pt>
                <c:pt idx="7250">
                  <c:v>6.6789777992695643E-2</c:v>
                </c:pt>
                <c:pt idx="7251">
                  <c:v>6.6778265005046855E-2</c:v>
                </c:pt>
                <c:pt idx="7252">
                  <c:v>6.6769385040891527E-2</c:v>
                </c:pt>
                <c:pt idx="7253">
                  <c:v>6.6765101304009422E-2</c:v>
                </c:pt>
                <c:pt idx="7254">
                  <c:v>6.6764521217888284E-2</c:v>
                </c:pt>
                <c:pt idx="7255">
                  <c:v>6.6765726013006399E-2</c:v>
                </c:pt>
                <c:pt idx="7256">
                  <c:v>6.6764833571857196E-2</c:v>
                </c:pt>
                <c:pt idx="7257">
                  <c:v>6.6758140321693304E-2</c:v>
                </c:pt>
                <c:pt idx="7258">
                  <c:v>6.67424785194069E-2</c:v>
                </c:pt>
                <c:pt idx="7259">
                  <c:v>6.6717402963629324E-2</c:v>
                </c:pt>
                <c:pt idx="7260">
                  <c:v>6.6684209081097123E-2</c:v>
                </c:pt>
                <c:pt idx="7261">
                  <c:v>6.6646289067363862E-2</c:v>
                </c:pt>
                <c:pt idx="7262">
                  <c:v>6.6608952241882735E-2</c:v>
                </c:pt>
                <c:pt idx="7263">
                  <c:v>6.6577015521391003E-2</c:v>
                </c:pt>
                <c:pt idx="7264">
                  <c:v>6.6554893136599402E-2</c:v>
                </c:pt>
                <c:pt idx="7265">
                  <c:v>6.65452149475943E-2</c:v>
                </c:pt>
                <c:pt idx="7266">
                  <c:v>6.6548381520257716E-2</c:v>
                </c:pt>
                <c:pt idx="7267">
                  <c:v>6.6562207671387263E-2</c:v>
                </c:pt>
                <c:pt idx="7268">
                  <c:v>6.6583349153563953E-2</c:v>
                </c:pt>
                <c:pt idx="7269">
                  <c:v>6.6607569458136562E-2</c:v>
                </c:pt>
                <c:pt idx="7270">
                  <c:v>6.6631077380614967E-2</c:v>
                </c:pt>
                <c:pt idx="7271">
                  <c:v>6.6651419228493769E-2</c:v>
                </c:pt>
                <c:pt idx="7272">
                  <c:v>6.6668103823720293E-2</c:v>
                </c:pt>
                <c:pt idx="7273">
                  <c:v>6.6681799946438025E-2</c:v>
                </c:pt>
                <c:pt idx="7274">
                  <c:v>6.6694336515556396E-2</c:v>
                </c:pt>
                <c:pt idx="7275">
                  <c:v>6.6706828830517539E-2</c:v>
                </c:pt>
                <c:pt idx="7276">
                  <c:v>6.6719856913183773E-2</c:v>
                </c:pt>
                <c:pt idx="7277">
                  <c:v>6.6732573055689859E-2</c:v>
                </c:pt>
                <c:pt idx="7278">
                  <c:v>6.6743906352627003E-2</c:v>
                </c:pt>
                <c:pt idx="7279">
                  <c:v>6.6751893381274352E-2</c:v>
                </c:pt>
                <c:pt idx="7280">
                  <c:v>6.6755775397965122E-2</c:v>
                </c:pt>
                <c:pt idx="7281">
                  <c:v>6.6754882977263563E-2</c:v>
                </c:pt>
                <c:pt idx="7282">
                  <c:v>6.6749751593815854E-2</c:v>
                </c:pt>
                <c:pt idx="7283">
                  <c:v>6.674145226717948E-2</c:v>
                </c:pt>
                <c:pt idx="7284">
                  <c:v>6.6731279115401609E-2</c:v>
                </c:pt>
                <c:pt idx="7285">
                  <c:v>6.6720481557102584E-2</c:v>
                </c:pt>
                <c:pt idx="7286">
                  <c:v>6.6711201225648609E-2</c:v>
                </c:pt>
                <c:pt idx="7287">
                  <c:v>6.6704821112806789E-2</c:v>
                </c:pt>
                <c:pt idx="7288">
                  <c:v>6.6702947251317479E-2</c:v>
                </c:pt>
                <c:pt idx="7289">
                  <c:v>6.6706605750313452E-2</c:v>
                </c:pt>
                <c:pt idx="7290">
                  <c:v>6.6715975217541967E-2</c:v>
                </c:pt>
                <c:pt idx="7291">
                  <c:v>6.6729672850062427E-2</c:v>
                </c:pt>
                <c:pt idx="7292">
                  <c:v>6.6745557290639523E-2</c:v>
                </c:pt>
                <c:pt idx="7293">
                  <c:v>6.6760728366191568E-2</c:v>
                </c:pt>
                <c:pt idx="7294">
                  <c:v>6.6772285511728813E-2</c:v>
                </c:pt>
                <c:pt idx="7295">
                  <c:v>6.6778711239192712E-2</c:v>
                </c:pt>
                <c:pt idx="7296">
                  <c:v>6.6779157473797091E-2</c:v>
                </c:pt>
                <c:pt idx="7297">
                  <c:v>6.6774025803529258E-2</c:v>
                </c:pt>
                <c:pt idx="7298">
                  <c:v>6.6764253486093772E-2</c:v>
                </c:pt>
                <c:pt idx="7299">
                  <c:v>6.6750197798665367E-2</c:v>
                </c:pt>
                <c:pt idx="7300">
                  <c:v>6.6732171487601744E-2</c:v>
                </c:pt>
                <c:pt idx="7301">
                  <c:v>6.6710398129365134E-2</c:v>
                </c:pt>
                <c:pt idx="7302">
                  <c:v>6.6685547495015485E-2</c:v>
                </c:pt>
                <c:pt idx="7303">
                  <c:v>6.6659672223558897E-2</c:v>
                </c:pt>
                <c:pt idx="7304">
                  <c:v>6.6635359795726823E-2</c:v>
                </c:pt>
                <c:pt idx="7305">
                  <c:v>6.6615910833365766E-2</c:v>
                </c:pt>
                <c:pt idx="7306">
                  <c:v>6.6603644160523168E-2</c:v>
                </c:pt>
                <c:pt idx="7307">
                  <c:v>6.6599139033124921E-2</c:v>
                </c:pt>
                <c:pt idx="7308">
                  <c:v>6.6600967841582259E-2</c:v>
                </c:pt>
                <c:pt idx="7309">
                  <c:v>6.6606142073081298E-2</c:v>
                </c:pt>
                <c:pt idx="7310">
                  <c:v>6.6612253098301377E-2</c:v>
                </c:pt>
                <c:pt idx="7311">
                  <c:v>6.6618007353938247E-2</c:v>
                </c:pt>
                <c:pt idx="7312">
                  <c:v>6.6624341583957414E-2</c:v>
                </c:pt>
                <c:pt idx="7313">
                  <c:v>6.6634155362208569E-2</c:v>
                </c:pt>
                <c:pt idx="7314">
                  <c:v>6.6649947089100048E-2</c:v>
                </c:pt>
                <c:pt idx="7315">
                  <c:v>6.6672788116765747E-2</c:v>
                </c:pt>
                <c:pt idx="7316">
                  <c:v>6.6700582628119787E-2</c:v>
                </c:pt>
                <c:pt idx="7317">
                  <c:v>6.6728245063637115E-2</c:v>
                </c:pt>
                <c:pt idx="7318">
                  <c:v>6.6749439250694043E-2</c:v>
                </c:pt>
                <c:pt idx="7319">
                  <c:v>6.6758943506266599E-2</c:v>
                </c:pt>
                <c:pt idx="7320">
                  <c:v>6.675448138854595E-2</c:v>
                </c:pt>
                <c:pt idx="7321">
                  <c:v>6.6737481140104082E-2</c:v>
                </c:pt>
                <c:pt idx="7322">
                  <c:v>6.6712673572692005E-2</c:v>
                </c:pt>
                <c:pt idx="7323">
                  <c:v>6.6685949019995416E-2</c:v>
                </c:pt>
                <c:pt idx="7324">
                  <c:v>6.6661635121147367E-2</c:v>
                </c:pt>
                <c:pt idx="7325">
                  <c:v>6.6641203576142616E-2</c:v>
                </c:pt>
                <c:pt idx="7326">
                  <c:v>6.6622914143776468E-2</c:v>
                </c:pt>
                <c:pt idx="7327">
                  <c:v>6.6603331922463538E-2</c:v>
                </c:pt>
                <c:pt idx="7328">
                  <c:v>6.6579691692730425E-2</c:v>
                </c:pt>
                <c:pt idx="7329">
                  <c:v>6.6551726516457521E-2</c:v>
                </c:pt>
                <c:pt idx="7330">
                  <c:v>6.6522023851561418E-2</c:v>
                </c:pt>
                <c:pt idx="7331">
                  <c:v>6.6496069131901259E-2</c:v>
                </c:pt>
                <c:pt idx="7332">
                  <c:v>6.6479837071576953E-2</c:v>
                </c:pt>
                <c:pt idx="7333">
                  <c:v>6.6477429070348315E-2</c:v>
                </c:pt>
                <c:pt idx="7334">
                  <c:v>6.6489290835133608E-2</c:v>
                </c:pt>
                <c:pt idx="7335">
                  <c:v>6.6511945030499231E-2</c:v>
                </c:pt>
                <c:pt idx="7336">
                  <c:v>6.6538881871531619E-2</c:v>
                </c:pt>
                <c:pt idx="7337">
                  <c:v>6.6561850861953931E-2</c:v>
                </c:pt>
                <c:pt idx="7338">
                  <c:v>6.6574562378816593E-2</c:v>
                </c:pt>
                <c:pt idx="7339">
                  <c:v>6.6573491920944694E-2</c:v>
                </c:pt>
                <c:pt idx="7340">
                  <c:v>6.6558773392760673E-2</c:v>
                </c:pt>
                <c:pt idx="7341">
                  <c:v>6.6534823399511167E-2</c:v>
                </c:pt>
                <c:pt idx="7342">
                  <c:v>6.6508555744996534E-2</c:v>
                </c:pt>
                <c:pt idx="7343">
                  <c:v>6.6487908432333598E-2</c:v>
                </c:pt>
                <c:pt idx="7344">
                  <c:v>6.6479569515225656E-2</c:v>
                </c:pt>
                <c:pt idx="7345">
                  <c:v>6.6487105748856135E-2</c:v>
                </c:pt>
                <c:pt idx="7346">
                  <c:v>6.6510428767925733E-2</c:v>
                </c:pt>
                <c:pt idx="7347">
                  <c:v>6.6545393345440351E-2</c:v>
                </c:pt>
                <c:pt idx="7348">
                  <c:v>6.6584910274274656E-2</c:v>
                </c:pt>
                <c:pt idx="7349">
                  <c:v>6.6620505349110293E-2</c:v>
                </c:pt>
                <c:pt idx="7350">
                  <c:v>6.664548609110682E-2</c:v>
                </c:pt>
                <c:pt idx="7351">
                  <c:v>6.6655746454997111E-2</c:v>
                </c:pt>
                <c:pt idx="7352">
                  <c:v>6.665124078708945E-2</c:v>
                </c:pt>
                <c:pt idx="7353">
                  <c:v>6.6635716665558953E-2</c:v>
                </c:pt>
                <c:pt idx="7354">
                  <c:v>6.6615197126543901E-2</c:v>
                </c:pt>
                <c:pt idx="7355">
                  <c:v>6.6596105904368763E-2</c:v>
                </c:pt>
                <c:pt idx="7356">
                  <c:v>6.658348296369071E-2</c:v>
                </c:pt>
                <c:pt idx="7357">
                  <c:v>6.6579780898725682E-2</c:v>
                </c:pt>
                <c:pt idx="7358">
                  <c:v>6.6584598049683363E-2</c:v>
                </c:pt>
                <c:pt idx="7359">
                  <c:v>6.6595749067084375E-2</c:v>
                </c:pt>
                <c:pt idx="7360">
                  <c:v>6.6609175271931387E-2</c:v>
                </c:pt>
                <c:pt idx="7361">
                  <c:v>6.6620683777886491E-2</c:v>
                </c:pt>
                <c:pt idx="7362">
                  <c:v>6.6626036675265843E-2</c:v>
                </c:pt>
                <c:pt idx="7363">
                  <c:v>6.6621352886450824E-2</c:v>
                </c:pt>
                <c:pt idx="7364">
                  <c:v>6.6603465738747369E-2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4B0-48F3-94DB-1B28778E8087}"/>
            </c:ext>
          </c:extLst>
        </c:ser>
        <c:ser>
          <c:idx val="3"/>
          <c:order val="3"/>
          <c:tx>
            <c:strRef>
              <c:f>'After EP'!$K$1</c:f>
              <c:strCache>
                <c:ptCount val="1"/>
                <c:pt idx="0">
                  <c:v>0.4%CNT/6%BT</c:v>
                </c:pt>
              </c:strCache>
            </c:strRef>
          </c:tx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EP'!$M$2:$M$7366</c:f>
              <c:numCache>
                <c:formatCode>General</c:formatCode>
                <c:ptCount val="7365"/>
                <c:pt idx="0">
                  <c:v>0.22516964448205573</c:v>
                </c:pt>
                <c:pt idx="1">
                  <c:v>0.22421388204413867</c:v>
                </c:pt>
                <c:pt idx="2">
                  <c:v>0.22338286431137783</c:v>
                </c:pt>
                <c:pt idx="3">
                  <c:v>0.22274355475604862</c:v>
                </c:pt>
                <c:pt idx="4">
                  <c:v>0.22236656648948167</c:v>
                </c:pt>
                <c:pt idx="5">
                  <c:v>0.22227627209533535</c:v>
                </c:pt>
                <c:pt idx="6">
                  <c:v>0.22241303182544142</c:v>
                </c:pt>
                <c:pt idx="7">
                  <c:v>0.22264482296475513</c:v>
                </c:pt>
                <c:pt idx="8">
                  <c:v>0.22280446479286514</c:v>
                </c:pt>
                <c:pt idx="9">
                  <c:v>0.22277852510557544</c:v>
                </c:pt>
                <c:pt idx="10">
                  <c:v>0.22254647961453405</c:v>
                </c:pt>
                <c:pt idx="11">
                  <c:v>0.22219885701011016</c:v>
                </c:pt>
                <c:pt idx="12">
                  <c:v>0.22188555831802531</c:v>
                </c:pt>
                <c:pt idx="13">
                  <c:v>0.22176577003665959</c:v>
                </c:pt>
                <c:pt idx="14">
                  <c:v>0.22193599255134805</c:v>
                </c:pt>
                <c:pt idx="15">
                  <c:v>0.2223965061822662</c:v>
                </c:pt>
                <c:pt idx="16">
                  <c:v>0.22305698466456386</c:v>
                </c:pt>
                <c:pt idx="17">
                  <c:v>0.2237858169936045</c:v>
                </c:pt>
                <c:pt idx="18">
                  <c:v>0.22448284725254025</c:v>
                </c:pt>
                <c:pt idx="19">
                  <c:v>0.22511680838990894</c:v>
                </c:pt>
                <c:pt idx="20">
                  <c:v>0.22572619447432457</c:v>
                </c:pt>
                <c:pt idx="21">
                  <c:v>0.22638025181172111</c:v>
                </c:pt>
                <c:pt idx="22">
                  <c:v>0.22713472251164274</c:v>
                </c:pt>
                <c:pt idx="23">
                  <c:v>0.22800155655908233</c:v>
                </c:pt>
                <c:pt idx="24">
                  <c:v>0.22895486653407865</c:v>
                </c:pt>
                <c:pt idx="25">
                  <c:v>0.22995656043842555</c:v>
                </c:pt>
                <c:pt idx="26">
                  <c:v>0.2309911081513783</c:v>
                </c:pt>
                <c:pt idx="27">
                  <c:v>0.23208330638508295</c:v>
                </c:pt>
                <c:pt idx="28">
                  <c:v>0.23328647984153578</c:v>
                </c:pt>
                <c:pt idx="29">
                  <c:v>0.23464814684200036</c:v>
                </c:pt>
                <c:pt idx="30">
                  <c:v>0.23617621237400549</c:v>
                </c:pt>
                <c:pt idx="31">
                  <c:v>0.2378217470764728</c:v>
                </c:pt>
                <c:pt idx="32">
                  <c:v>0.23949339276319376</c:v>
                </c:pt>
                <c:pt idx="33">
                  <c:v>0.24109579697671252</c:v>
                </c:pt>
                <c:pt idx="34">
                  <c:v>0.24256057997043051</c:v>
                </c:pt>
                <c:pt idx="35">
                  <c:v>0.24387363951656332</c:v>
                </c:pt>
                <c:pt idx="36">
                  <c:v>0.24505985707187877</c:v>
                </c:pt>
                <c:pt idx="37">
                  <c:v>0.24615134881683925</c:v>
                </c:pt>
                <c:pt idx="38">
                  <c:v>0.24715223267465519</c:v>
                </c:pt>
                <c:pt idx="39">
                  <c:v>0.2480294009157154</c:v>
                </c:pt>
                <c:pt idx="40">
                  <c:v>0.24872909604195487</c:v>
                </c:pt>
                <c:pt idx="41">
                  <c:v>0.24921750453183505</c:v>
                </c:pt>
                <c:pt idx="42">
                  <c:v>0.24951202077254037</c:v>
                </c:pt>
                <c:pt idx="43">
                  <c:v>0.24969055368478893</c:v>
                </c:pt>
                <c:pt idx="44">
                  <c:v>0.24985454401487101</c:v>
                </c:pt>
                <c:pt idx="45">
                  <c:v>0.25009762338231473</c:v>
                </c:pt>
                <c:pt idx="46">
                  <c:v>0.25045524471937869</c:v>
                </c:pt>
                <c:pt idx="47">
                  <c:v>0.25089467672696691</c:v>
                </c:pt>
                <c:pt idx="48">
                  <c:v>0.25133514044173394</c:v>
                </c:pt>
                <c:pt idx="49">
                  <c:v>0.25169195612601408</c:v>
                </c:pt>
                <c:pt idx="50">
                  <c:v>0.25192673272628802</c:v>
                </c:pt>
                <c:pt idx="51">
                  <c:v>0.25205683455229383</c:v>
                </c:pt>
                <c:pt idx="52">
                  <c:v>0.25213995561927188</c:v>
                </c:pt>
                <c:pt idx="53">
                  <c:v>0.2522341308329053</c:v>
                </c:pt>
                <c:pt idx="54">
                  <c:v>0.25237085838310686</c:v>
                </c:pt>
                <c:pt idx="55">
                  <c:v>0.25254115841460695</c:v>
                </c:pt>
                <c:pt idx="56">
                  <c:v>0.25271557930633232</c:v>
                </c:pt>
                <c:pt idx="57">
                  <c:v>0.25288058527025342</c:v>
                </c:pt>
                <c:pt idx="58">
                  <c:v>0.2530661365249563</c:v>
                </c:pt>
                <c:pt idx="59">
                  <c:v>0.25335011274617886</c:v>
                </c:pt>
                <c:pt idx="60">
                  <c:v>0.25384309317450865</c:v>
                </c:pt>
                <c:pt idx="61">
                  <c:v>0.25463635097346821</c:v>
                </c:pt>
                <c:pt idx="62">
                  <c:v>0.25576821061273353</c:v>
                </c:pt>
                <c:pt idx="63">
                  <c:v>0.25720841995530003</c:v>
                </c:pt>
                <c:pt idx="64">
                  <c:v>0.25886871310824683</c:v>
                </c:pt>
                <c:pt idx="65">
                  <c:v>0.26063525381340563</c:v>
                </c:pt>
                <c:pt idx="66">
                  <c:v>0.26240078526290184</c:v>
                </c:pt>
                <c:pt idx="67">
                  <c:v>0.26409612207752825</c:v>
                </c:pt>
                <c:pt idx="68">
                  <c:v>0.2656830868062266</c:v>
                </c:pt>
                <c:pt idx="69">
                  <c:v>0.26713619613396694</c:v>
                </c:pt>
                <c:pt idx="70">
                  <c:v>0.268424997748195</c:v>
                </c:pt>
                <c:pt idx="71">
                  <c:v>0.26950328770855531</c:v>
                </c:pt>
                <c:pt idx="72">
                  <c:v>0.27032978477049358</c:v>
                </c:pt>
                <c:pt idx="73">
                  <c:v>0.27089090797787502</c:v>
                </c:pt>
                <c:pt idx="74">
                  <c:v>0.27122131140620082</c:v>
                </c:pt>
                <c:pt idx="75">
                  <c:v>0.27139473053272206</c:v>
                </c:pt>
                <c:pt idx="76">
                  <c:v>0.27148600642481152</c:v>
                </c:pt>
                <c:pt idx="77">
                  <c:v>0.27153987980895972</c:v>
                </c:pt>
                <c:pt idx="78">
                  <c:v>0.27154404520316794</c:v>
                </c:pt>
                <c:pt idx="79">
                  <c:v>0.27143876175809606</c:v>
                </c:pt>
                <c:pt idx="80">
                  <c:v>0.271147078339739</c:v>
                </c:pt>
                <c:pt idx="81">
                  <c:v>0.2706205107629221</c:v>
                </c:pt>
                <c:pt idx="82">
                  <c:v>0.26986508202703569</c:v>
                </c:pt>
                <c:pt idx="83">
                  <c:v>0.2689402879503196</c:v>
                </c:pt>
                <c:pt idx="84">
                  <c:v>0.2679275185497883</c:v>
                </c:pt>
                <c:pt idx="85">
                  <c:v>0.26688771701882535</c:v>
                </c:pt>
                <c:pt idx="86">
                  <c:v>0.26584729885922581</c:v>
                </c:pt>
                <c:pt idx="87">
                  <c:v>0.26479854256617191</c:v>
                </c:pt>
                <c:pt idx="88">
                  <c:v>0.26373386855142772</c:v>
                </c:pt>
                <c:pt idx="89">
                  <c:v>0.26268330595323947</c:v>
                </c:pt>
                <c:pt idx="90">
                  <c:v>0.26172953289702688</c:v>
                </c:pt>
                <c:pt idx="91">
                  <c:v>0.26098633350513573</c:v>
                </c:pt>
                <c:pt idx="92">
                  <c:v>0.26056507191937001</c:v>
                </c:pt>
                <c:pt idx="93">
                  <c:v>0.26051547201310205</c:v>
                </c:pt>
                <c:pt idx="94">
                  <c:v>0.26080296388456931</c:v>
                </c:pt>
                <c:pt idx="95">
                  <c:v>0.26131121837657473</c:v>
                </c:pt>
                <c:pt idx="96">
                  <c:v>0.26189352547776351</c:v>
                </c:pt>
                <c:pt idx="97">
                  <c:v>0.26242351923803092</c:v>
                </c:pt>
                <c:pt idx="98">
                  <c:v>0.26284652131151881</c:v>
                </c:pt>
                <c:pt idx="99">
                  <c:v>0.26319537472025606</c:v>
                </c:pt>
                <c:pt idx="100">
                  <c:v>0.26356649799001369</c:v>
                </c:pt>
                <c:pt idx="101">
                  <c:v>0.2640704141922417</c:v>
                </c:pt>
                <c:pt idx="102">
                  <c:v>0.26478301200786408</c:v>
                </c:pt>
                <c:pt idx="103">
                  <c:v>0.26572546468675956</c:v>
                </c:pt>
                <c:pt idx="104">
                  <c:v>0.26687420577696092</c:v>
                </c:pt>
                <c:pt idx="105">
                  <c:v>0.26819163601285184</c:v>
                </c:pt>
                <c:pt idx="106">
                  <c:v>0.26965331316015623</c:v>
                </c:pt>
                <c:pt idx="107">
                  <c:v>0.2712623224289526</c:v>
                </c:pt>
                <c:pt idx="108">
                  <c:v>0.27303426645791135</c:v>
                </c:pt>
                <c:pt idx="109">
                  <c:v>0.27496706179865399</c:v>
                </c:pt>
                <c:pt idx="110">
                  <c:v>0.27701449299849662</c:v>
                </c:pt>
                <c:pt idx="111">
                  <c:v>0.27908788079429275</c:v>
                </c:pt>
                <c:pt idx="112">
                  <c:v>0.28107299462995955</c:v>
                </c:pt>
                <c:pt idx="113">
                  <c:v>0.28287534359113803</c:v>
                </c:pt>
                <c:pt idx="114">
                  <c:v>0.28445131255718842</c:v>
                </c:pt>
                <c:pt idx="115">
                  <c:v>0.2857993912935522</c:v>
                </c:pt>
                <c:pt idx="116">
                  <c:v>0.28693250440577761</c:v>
                </c:pt>
                <c:pt idx="117">
                  <c:v>0.28782612686111914</c:v>
                </c:pt>
                <c:pt idx="118">
                  <c:v>0.28837604637761399</c:v>
                </c:pt>
                <c:pt idx="119">
                  <c:v>0.28840401496704643</c:v>
                </c:pt>
                <c:pt idx="120">
                  <c:v>0.2877078206296953</c:v>
                </c:pt>
                <c:pt idx="121">
                  <c:v>0.28611626903738535</c:v>
                </c:pt>
                <c:pt idx="122">
                  <c:v>0.28357169074332883</c:v>
                </c:pt>
                <c:pt idx="123">
                  <c:v>0.28014285535478006</c:v>
                </c:pt>
                <c:pt idx="124">
                  <c:v>0.27600288575058413</c:v>
                </c:pt>
                <c:pt idx="125">
                  <c:v>0.27136346765958291</c:v>
                </c:pt>
                <c:pt idx="126">
                  <c:v>0.2664271532443912</c:v>
                </c:pt>
                <c:pt idx="127">
                  <c:v>0.26136704596924926</c:v>
                </c:pt>
                <c:pt idx="128">
                  <c:v>0.2563152375788334</c:v>
                </c:pt>
                <c:pt idx="129">
                  <c:v>0.25138976535778507</c:v>
                </c:pt>
                <c:pt idx="130">
                  <c:v>0.24671547287322465</c:v>
                </c:pt>
                <c:pt idx="131">
                  <c:v>0.24241183578229691</c:v>
                </c:pt>
                <c:pt idx="132">
                  <c:v>0.23859378127562453</c:v>
                </c:pt>
                <c:pt idx="133">
                  <c:v>0.23534575657412354</c:v>
                </c:pt>
                <c:pt idx="134">
                  <c:v>0.23270043038260263</c:v>
                </c:pt>
                <c:pt idx="135">
                  <c:v>0.23063709787827064</c:v>
                </c:pt>
                <c:pt idx="136">
                  <c:v>0.22908693406708208</c:v>
                </c:pt>
                <c:pt idx="137">
                  <c:v>0.22795955419073738</c:v>
                </c:pt>
                <c:pt idx="138">
                  <c:v>0.22715740957040725</c:v>
                </c:pt>
                <c:pt idx="139">
                  <c:v>0.22659791533095569</c:v>
                </c:pt>
                <c:pt idx="140">
                  <c:v>0.22622365819650164</c:v>
                </c:pt>
                <c:pt idx="141">
                  <c:v>0.22598552264039423</c:v>
                </c:pt>
                <c:pt idx="142">
                  <c:v>0.22583435710808147</c:v>
                </c:pt>
                <c:pt idx="143">
                  <c:v>0.22571617850231546</c:v>
                </c:pt>
                <c:pt idx="144">
                  <c:v>0.22556737942885891</c:v>
                </c:pt>
                <c:pt idx="145">
                  <c:v>0.22533340969756593</c:v>
                </c:pt>
                <c:pt idx="146">
                  <c:v>0.22498447022929474</c:v>
                </c:pt>
                <c:pt idx="147">
                  <c:v>0.22451985755226384</c:v>
                </c:pt>
                <c:pt idx="148">
                  <c:v>0.22396662514854776</c:v>
                </c:pt>
                <c:pt idx="149">
                  <c:v>0.22336336819491193</c:v>
                </c:pt>
                <c:pt idx="150">
                  <c:v>0.22274666718608899</c:v>
                </c:pt>
                <c:pt idx="151">
                  <c:v>0.22213595979501016</c:v>
                </c:pt>
                <c:pt idx="152">
                  <c:v>0.22153815982826336</c:v>
                </c:pt>
                <c:pt idx="153">
                  <c:v>0.22095212124442082</c:v>
                </c:pt>
                <c:pt idx="154">
                  <c:v>0.22038119659675709</c:v>
                </c:pt>
                <c:pt idx="155">
                  <c:v>0.21983830006568145</c:v>
                </c:pt>
                <c:pt idx="156">
                  <c:v>0.21934482304037034</c:v>
                </c:pt>
                <c:pt idx="157">
                  <c:v>0.21891880589930729</c:v>
                </c:pt>
                <c:pt idx="158">
                  <c:v>0.21856808976878034</c:v>
                </c:pt>
                <c:pt idx="159">
                  <c:v>0.21828379434216633</c:v>
                </c:pt>
                <c:pt idx="160">
                  <c:v>0.21804580607823426</c:v>
                </c:pt>
                <c:pt idx="161">
                  <c:v>0.21783208410326776</c:v>
                </c:pt>
                <c:pt idx="162">
                  <c:v>0.21762926321046622</c:v>
                </c:pt>
                <c:pt idx="163">
                  <c:v>0.21743684588824347</c:v>
                </c:pt>
                <c:pt idx="164">
                  <c:v>0.21726343581919655</c:v>
                </c:pt>
                <c:pt idx="165">
                  <c:v>0.21711642000160541</c:v>
                </c:pt>
                <c:pt idx="166">
                  <c:v>0.2169919172484836</c:v>
                </c:pt>
                <c:pt idx="167">
                  <c:v>0.21687389244495031</c:v>
                </c:pt>
                <c:pt idx="168">
                  <c:v>0.21673705995767462</c:v>
                </c:pt>
                <c:pt idx="169">
                  <c:v>0.21656272571622132</c:v>
                </c:pt>
                <c:pt idx="170">
                  <c:v>0.21634594361386644</c:v>
                </c:pt>
                <c:pt idx="171">
                  <c:v>0.21610138165041232</c:v>
                </c:pt>
                <c:pt idx="172">
                  <c:v>0.21585407408655005</c:v>
                </c:pt>
                <c:pt idx="173">
                  <c:v>0.21563134145529445</c:v>
                </c:pt>
                <c:pt idx="174">
                  <c:v>0.21544670831173424</c:v>
                </c:pt>
                <c:pt idx="175">
                  <c:v>0.21529718658816949</c:v>
                </c:pt>
                <c:pt idx="176">
                  <c:v>0.2151661274197601</c:v>
                </c:pt>
                <c:pt idx="177">
                  <c:v>0.21503462815666358</c:v>
                </c:pt>
                <c:pt idx="178">
                  <c:v>0.2148930995730654</c:v>
                </c:pt>
                <c:pt idx="179">
                  <c:v>0.21474688383282242</c:v>
                </c:pt>
                <c:pt idx="180">
                  <c:v>0.21461107912949423</c:v>
                </c:pt>
                <c:pt idx="181">
                  <c:v>0.21450136413109538</c:v>
                </c:pt>
                <c:pt idx="182">
                  <c:v>0.21442155071167873</c:v>
                </c:pt>
                <c:pt idx="183">
                  <c:v>0.21435797392264117</c:v>
                </c:pt>
                <c:pt idx="184">
                  <c:v>0.21428285515558715</c:v>
                </c:pt>
                <c:pt idx="185">
                  <c:v>0.21416269214739453</c:v>
                </c:pt>
                <c:pt idx="186">
                  <c:v>0.21397198368770948</c:v>
                </c:pt>
                <c:pt idx="187">
                  <c:v>0.21370072139003154</c:v>
                </c:pt>
                <c:pt idx="188">
                  <c:v>0.21335496865261822</c:v>
                </c:pt>
                <c:pt idx="189">
                  <c:v>0.2129497602023443</c:v>
                </c:pt>
                <c:pt idx="190">
                  <c:v>0.21250248823501311</c:v>
                </c:pt>
                <c:pt idx="191">
                  <c:v>0.21203037085284576</c:v>
                </c:pt>
                <c:pt idx="192">
                  <c:v>0.21154752529488646</c:v>
                </c:pt>
                <c:pt idx="193">
                  <c:v>0.21107394912132366</c:v>
                </c:pt>
                <c:pt idx="194">
                  <c:v>0.21063786239574706</c:v>
                </c:pt>
                <c:pt idx="195">
                  <c:v>0.21027224107095638</c:v>
                </c:pt>
                <c:pt idx="196">
                  <c:v>0.21001116124397351</c:v>
                </c:pt>
                <c:pt idx="197">
                  <c:v>0.20987825105076247</c:v>
                </c:pt>
                <c:pt idx="198">
                  <c:v>0.20987528873680034</c:v>
                </c:pt>
                <c:pt idx="199">
                  <c:v>0.20998034473717048</c:v>
                </c:pt>
                <c:pt idx="200">
                  <c:v>0.21015128539842204</c:v>
                </c:pt>
                <c:pt idx="201">
                  <c:v>0.21033931483731655</c:v>
                </c:pt>
                <c:pt idx="202">
                  <c:v>0.21049942045153763</c:v>
                </c:pt>
                <c:pt idx="203">
                  <c:v>0.21060332195396542</c:v>
                </c:pt>
                <c:pt idx="204">
                  <c:v>0.21064219498182762</c:v>
                </c:pt>
                <c:pt idx="205">
                  <c:v>0.21062296575148248</c:v>
                </c:pt>
                <c:pt idx="206">
                  <c:v>0.21056012059467416</c:v>
                </c:pt>
                <c:pt idx="207">
                  <c:v>0.21046856928076757</c:v>
                </c:pt>
                <c:pt idx="208">
                  <c:v>0.2103604295016353</c:v>
                </c:pt>
                <c:pt idx="209">
                  <c:v>0.21024526029357632</c:v>
                </c:pt>
                <c:pt idx="210">
                  <c:v>0.21012899528406842</c:v>
                </c:pt>
                <c:pt idx="211">
                  <c:v>0.21001714701140856</c:v>
                </c:pt>
                <c:pt idx="212">
                  <c:v>0.20991042308171465</c:v>
                </c:pt>
                <c:pt idx="213">
                  <c:v>0.20980508780940582</c:v>
                </c:pt>
                <c:pt idx="214">
                  <c:v>0.20968882212175705</c:v>
                </c:pt>
                <c:pt idx="215">
                  <c:v>0.20954707103341513</c:v>
                </c:pt>
                <c:pt idx="216">
                  <c:v>0.20936624865282455</c:v>
                </c:pt>
                <c:pt idx="217">
                  <c:v>0.20914326901649166</c:v>
                </c:pt>
                <c:pt idx="218">
                  <c:v>0.20888818680488758</c:v>
                </c:pt>
                <c:pt idx="219">
                  <c:v>0.2086249245670187</c:v>
                </c:pt>
                <c:pt idx="220">
                  <c:v>0.20838549749132623</c:v>
                </c:pt>
                <c:pt idx="221">
                  <c:v>0.20819890206108821</c:v>
                </c:pt>
                <c:pt idx="222">
                  <c:v>0.20808253449820074</c:v>
                </c:pt>
                <c:pt idx="223">
                  <c:v>0.2080394061665583</c:v>
                </c:pt>
                <c:pt idx="224">
                  <c:v>0.20805757736283842</c:v>
                </c:pt>
                <c:pt idx="225">
                  <c:v>0.20811451476793047</c:v>
                </c:pt>
                <c:pt idx="226">
                  <c:v>0.20818302655585091</c:v>
                </c:pt>
                <c:pt idx="227">
                  <c:v>0.2082398623643878</c:v>
                </c:pt>
                <c:pt idx="228">
                  <c:v>0.20826400360320002</c:v>
                </c:pt>
                <c:pt idx="229">
                  <c:v>0.20824015748145436</c:v>
                </c:pt>
                <c:pt idx="230">
                  <c:v>0.20815847673125526</c:v>
                </c:pt>
                <c:pt idx="231">
                  <c:v>0.20801486445897305</c:v>
                </c:pt>
                <c:pt idx="232">
                  <c:v>0.20781250723577155</c:v>
                </c:pt>
                <c:pt idx="233">
                  <c:v>0.20756227146627776</c:v>
                </c:pt>
                <c:pt idx="234">
                  <c:v>0.2072817897760742</c:v>
                </c:pt>
                <c:pt idx="235">
                  <c:v>0.20699160153036994</c:v>
                </c:pt>
                <c:pt idx="236">
                  <c:v>0.20670737093336561</c:v>
                </c:pt>
                <c:pt idx="237">
                  <c:v>0.20643802073981893</c:v>
                </c:pt>
                <c:pt idx="238">
                  <c:v>0.2061837583703548</c:v>
                </c:pt>
                <c:pt idx="239">
                  <c:v>0.2059412108483934</c:v>
                </c:pt>
                <c:pt idx="240">
                  <c:v>0.20570701385567364</c:v>
                </c:pt>
                <c:pt idx="241">
                  <c:v>0.20548461430521475</c:v>
                </c:pt>
                <c:pt idx="242">
                  <c:v>0.20528337371582822</c:v>
                </c:pt>
                <c:pt idx="243">
                  <c:v>0.20511527562527793</c:v>
                </c:pt>
                <c:pt idx="244">
                  <c:v>0.20498737008153239</c:v>
                </c:pt>
                <c:pt idx="245">
                  <c:v>0.20489622448315831</c:v>
                </c:pt>
                <c:pt idx="246">
                  <c:v>0.20482442272070817</c:v>
                </c:pt>
                <c:pt idx="247">
                  <c:v>0.20474771454135327</c:v>
                </c:pt>
                <c:pt idx="248">
                  <c:v>0.20464145803661521</c:v>
                </c:pt>
                <c:pt idx="249">
                  <c:v>0.20448993381717845</c:v>
                </c:pt>
                <c:pt idx="250">
                  <c:v>0.20429283831905926</c:v>
                </c:pt>
                <c:pt idx="251">
                  <c:v>0.20406426342476808</c:v>
                </c:pt>
                <c:pt idx="252">
                  <c:v>0.20382546715774225</c:v>
                </c:pt>
                <c:pt idx="253">
                  <c:v>0.20359491901621102</c:v>
                </c:pt>
                <c:pt idx="254">
                  <c:v>0.20338276167197816</c:v>
                </c:pt>
                <c:pt idx="255">
                  <c:v>0.20318727635911676</c:v>
                </c:pt>
                <c:pt idx="256">
                  <c:v>0.20299765216783011</c:v>
                </c:pt>
                <c:pt idx="257">
                  <c:v>0.20279948393335673</c:v>
                </c:pt>
                <c:pt idx="258">
                  <c:v>0.20257874273785675</c:v>
                </c:pt>
                <c:pt idx="259">
                  <c:v>0.20232713673881492</c:v>
                </c:pt>
                <c:pt idx="260">
                  <c:v>0.20204023920864228</c:v>
                </c:pt>
                <c:pt idx="261">
                  <c:v>0.20171748056181787</c:v>
                </c:pt>
                <c:pt idx="262">
                  <c:v>0.20136097418856252</c:v>
                </c:pt>
                <c:pt idx="263">
                  <c:v>0.20097742036506611</c:v>
                </c:pt>
                <c:pt idx="264">
                  <c:v>0.2005795329036158</c:v>
                </c:pt>
                <c:pt idx="265">
                  <c:v>0.20018525420217298</c:v>
                </c:pt>
                <c:pt idx="266">
                  <c:v>0.19981761429255479</c:v>
                </c:pt>
                <c:pt idx="267">
                  <c:v>0.19949812234481518</c:v>
                </c:pt>
                <c:pt idx="268">
                  <c:v>0.19923944881547434</c:v>
                </c:pt>
                <c:pt idx="269">
                  <c:v>0.19904206307666877</c:v>
                </c:pt>
                <c:pt idx="270">
                  <c:v>0.19889224853094728</c:v>
                </c:pt>
                <c:pt idx="271">
                  <c:v>0.19876708641729884</c:v>
                </c:pt>
                <c:pt idx="272">
                  <c:v>0.19863942010740648</c:v>
                </c:pt>
                <c:pt idx="273">
                  <c:v>0.19848818611975455</c:v>
                </c:pt>
                <c:pt idx="274">
                  <c:v>0.19830314044804692</c:v>
                </c:pt>
                <c:pt idx="275">
                  <c:v>0.1980861714147833</c:v>
                </c:pt>
                <c:pt idx="276">
                  <c:v>0.19784804552856544</c:v>
                </c:pt>
                <c:pt idx="277">
                  <c:v>0.19760417535660274</c:v>
                </c:pt>
                <c:pt idx="278">
                  <c:v>0.19737086110862206</c:v>
                </c:pt>
                <c:pt idx="279">
                  <c:v>0.1971614341863866</c:v>
                </c:pt>
                <c:pt idx="280">
                  <c:v>0.1969878803269412</c:v>
                </c:pt>
                <c:pt idx="281">
                  <c:v>0.19685918347498071</c:v>
                </c:pt>
                <c:pt idx="282">
                  <c:v>0.19678019008893838</c:v>
                </c:pt>
                <c:pt idx="283">
                  <c:v>0.19675121795050338</c:v>
                </c:pt>
                <c:pt idx="284">
                  <c:v>0.19676518641881985</c:v>
                </c:pt>
                <c:pt idx="285">
                  <c:v>0.19680922165041564</c:v>
                </c:pt>
                <c:pt idx="286">
                  <c:v>0.19686855555062449</c:v>
                </c:pt>
                <c:pt idx="287">
                  <c:v>0.1969302553054551</c:v>
                </c:pt>
                <c:pt idx="288">
                  <c:v>0.19699006585748841</c:v>
                </c:pt>
                <c:pt idx="289">
                  <c:v>0.19705316341572293</c:v>
                </c:pt>
                <c:pt idx="290">
                  <c:v>0.19713099828281494</c:v>
                </c:pt>
                <c:pt idx="291">
                  <c:v>0.19723336114908468</c:v>
                </c:pt>
                <c:pt idx="292">
                  <c:v>0.19736188113045522</c:v>
                </c:pt>
                <c:pt idx="293">
                  <c:v>0.19750310703064972</c:v>
                </c:pt>
                <c:pt idx="294">
                  <c:v>0.19763280125913757</c:v>
                </c:pt>
                <c:pt idx="295">
                  <c:v>0.19772070666797897</c:v>
                </c:pt>
                <c:pt idx="296">
                  <c:v>0.19774415495660885</c:v>
                </c:pt>
                <c:pt idx="297">
                  <c:v>0.19769772050823559</c:v>
                </c:pt>
                <c:pt idx="298">
                  <c:v>0.19759634244043395</c:v>
                </c:pt>
                <c:pt idx="299">
                  <c:v>0.19746999859137376</c:v>
                </c:pt>
                <c:pt idx="300">
                  <c:v>0.19735203790616401</c:v>
                </c:pt>
                <c:pt idx="301">
                  <c:v>0.19726978950713164</c:v>
                </c:pt>
                <c:pt idx="302">
                  <c:v>0.19723479980985187</c:v>
                </c:pt>
                <c:pt idx="303">
                  <c:v>0.1972422233751539</c:v>
                </c:pt>
                <c:pt idx="304">
                  <c:v>0.19727721367055545</c:v>
                </c:pt>
                <c:pt idx="305">
                  <c:v>0.1973220491068422</c:v>
                </c:pt>
                <c:pt idx="306">
                  <c:v>0.19736372316212109</c:v>
                </c:pt>
                <c:pt idx="307">
                  <c:v>0.19739377240693817</c:v>
                </c:pt>
                <c:pt idx="308">
                  <c:v>0.19740735857178421</c:v>
                </c:pt>
                <c:pt idx="309">
                  <c:v>0.19739613268473272</c:v>
                </c:pt>
                <c:pt idx="310">
                  <c:v>0.19734484270791391</c:v>
                </c:pt>
                <c:pt idx="311">
                  <c:v>0.19723295832492377</c:v>
                </c:pt>
                <c:pt idx="312">
                  <c:v>0.19703872551745977</c:v>
                </c:pt>
                <c:pt idx="313">
                  <c:v>0.19674736664113307</c:v>
                </c:pt>
                <c:pt idx="314">
                  <c:v>0.19635689473045642</c:v>
                </c:pt>
                <c:pt idx="315">
                  <c:v>0.19587864875682365</c:v>
                </c:pt>
                <c:pt idx="316">
                  <c:v>0.19533451854503886</c:v>
                </c:pt>
                <c:pt idx="317">
                  <c:v>0.19474683761322226</c:v>
                </c:pt>
                <c:pt idx="318">
                  <c:v>0.19413595248868659</c:v>
                </c:pt>
                <c:pt idx="319">
                  <c:v>0.19351616877079075</c:v>
                </c:pt>
                <c:pt idx="320">
                  <c:v>0.19289607182309793</c:v>
                </c:pt>
                <c:pt idx="321">
                  <c:v>0.19228300352421851</c:v>
                </c:pt>
                <c:pt idx="322">
                  <c:v>0.19168636674425593</c:v>
                </c:pt>
                <c:pt idx="323">
                  <c:v>0.19111619488631432</c:v>
                </c:pt>
                <c:pt idx="324">
                  <c:v>0.19058337910552586</c:v>
                </c:pt>
                <c:pt idx="325">
                  <c:v>0.19009531178812372</c:v>
                </c:pt>
                <c:pt idx="326">
                  <c:v>0.18965331324314755</c:v>
                </c:pt>
                <c:pt idx="327">
                  <c:v>0.18925311906190362</c:v>
                </c:pt>
                <c:pt idx="328">
                  <c:v>0.18888744483392333</c:v>
                </c:pt>
                <c:pt idx="329">
                  <c:v>0.18854830668293393</c:v>
                </c:pt>
                <c:pt idx="330">
                  <c:v>0.18823113343573722</c:v>
                </c:pt>
                <c:pt idx="331">
                  <c:v>0.1879348632955285</c:v>
                </c:pt>
                <c:pt idx="332">
                  <c:v>0.18766114241522663</c:v>
                </c:pt>
                <c:pt idx="333">
                  <c:v>0.18741082845613249</c:v>
                </c:pt>
                <c:pt idx="334">
                  <c:v>0.18718359991215211</c:v>
                </c:pt>
                <c:pt idx="335">
                  <c:v>0.18697458715891019</c:v>
                </c:pt>
                <c:pt idx="336">
                  <c:v>0.18677640467691631</c:v>
                </c:pt>
                <c:pt idx="337">
                  <c:v>0.18658039020719258</c:v>
                </c:pt>
                <c:pt idx="338">
                  <c:v>0.18637739227204203</c:v>
                </c:pt>
                <c:pt idx="339">
                  <c:v>0.18615687429980193</c:v>
                </c:pt>
                <c:pt idx="340">
                  <c:v>0.18590955608096432</c:v>
                </c:pt>
                <c:pt idx="341">
                  <c:v>0.18562310101119556</c:v>
                </c:pt>
                <c:pt idx="342">
                  <c:v>0.1852856616556558</c:v>
                </c:pt>
                <c:pt idx="343">
                  <c:v>0.18488846338068116</c:v>
                </c:pt>
                <c:pt idx="344">
                  <c:v>0.18442859714236365</c:v>
                </c:pt>
                <c:pt idx="345">
                  <c:v>0.18391334977683332</c:v>
                </c:pt>
                <c:pt idx="346">
                  <c:v>0.18336041986911195</c:v>
                </c:pt>
                <c:pt idx="347">
                  <c:v>0.18279511165114398</c:v>
                </c:pt>
                <c:pt idx="348">
                  <c:v>0.18224577088620469</c:v>
                </c:pt>
                <c:pt idx="349">
                  <c:v>0.18173443789697435</c:v>
                </c:pt>
                <c:pt idx="350">
                  <c:v>0.18127434745183019</c:v>
                </c:pt>
                <c:pt idx="351">
                  <c:v>0.18086711083141332</c:v>
                </c:pt>
                <c:pt idx="352">
                  <c:v>0.18050449554952547</c:v>
                </c:pt>
                <c:pt idx="353">
                  <c:v>0.18017261295302262</c:v>
                </c:pt>
                <c:pt idx="354">
                  <c:v>0.17985718326134231</c:v>
                </c:pt>
                <c:pt idx="355">
                  <c:v>0.17954822570993795</c:v>
                </c:pt>
                <c:pt idx="356">
                  <c:v>0.17924092327739644</c:v>
                </c:pt>
                <c:pt idx="357">
                  <c:v>0.17893615536233703</c:v>
                </c:pt>
                <c:pt idx="358">
                  <c:v>0.17863838264832449</c:v>
                </c:pt>
                <c:pt idx="359">
                  <c:v>0.17835293539165115</c:v>
                </c:pt>
                <c:pt idx="360">
                  <c:v>0.17808441479747411</c:v>
                </c:pt>
                <c:pt idx="361">
                  <c:v>0.17783504592724469</c:v>
                </c:pt>
                <c:pt idx="362">
                  <c:v>0.17760573095830773</c:v>
                </c:pt>
                <c:pt idx="363">
                  <c:v>0.17739638323558765</c:v>
                </c:pt>
                <c:pt idx="364">
                  <c:v>0.17720900721800376</c:v>
                </c:pt>
                <c:pt idx="365">
                  <c:v>0.17704791419347626</c:v>
                </c:pt>
                <c:pt idx="366">
                  <c:v>0.17692081815016319</c:v>
                </c:pt>
                <c:pt idx="367">
                  <c:v>0.17683647415425013</c:v>
                </c:pt>
                <c:pt idx="368">
                  <c:v>0.17680226898612422</c:v>
                </c:pt>
                <c:pt idx="369">
                  <c:v>0.17681912416567874</c:v>
                </c:pt>
                <c:pt idx="370">
                  <c:v>0.17687985215835994</c:v>
                </c:pt>
                <c:pt idx="371">
                  <c:v>0.17696678593450238</c:v>
                </c:pt>
                <c:pt idx="372">
                  <c:v>0.17705785715529793</c:v>
                </c:pt>
                <c:pt idx="373">
                  <c:v>0.1771288927810753</c:v>
                </c:pt>
                <c:pt idx="374">
                  <c:v>0.1771616401066341</c:v>
                </c:pt>
                <c:pt idx="375">
                  <c:v>0.17714889253202487</c:v>
                </c:pt>
                <c:pt idx="376">
                  <c:v>0.17709499420789859</c:v>
                </c:pt>
                <c:pt idx="377">
                  <c:v>0.17701435151177042</c:v>
                </c:pt>
                <c:pt idx="378">
                  <c:v>0.17692477217691122</c:v>
                </c:pt>
                <c:pt idx="379">
                  <c:v>0.17684234914924063</c:v>
                </c:pt>
                <c:pt idx="380">
                  <c:v>0.17677569732800374</c:v>
                </c:pt>
                <c:pt idx="381">
                  <c:v>0.17672458988703982</c:v>
                </c:pt>
                <c:pt idx="382">
                  <c:v>0.17668194091230777</c:v>
                </c:pt>
                <c:pt idx="383">
                  <c:v>0.17663808874067161</c:v>
                </c:pt>
                <c:pt idx="384">
                  <c:v>0.17658584512494785</c:v>
                </c:pt>
                <c:pt idx="385">
                  <c:v>0.17652093350541392</c:v>
                </c:pt>
                <c:pt idx="386">
                  <c:v>0.17644292071106565</c:v>
                </c:pt>
                <c:pt idx="387">
                  <c:v>0.17635296554664498</c:v>
                </c:pt>
                <c:pt idx="388">
                  <c:v>0.17625228174373669</c:v>
                </c:pt>
                <c:pt idx="389">
                  <c:v>0.17614060267564519</c:v>
                </c:pt>
                <c:pt idx="390">
                  <c:v>0.17601925209636754</c:v>
                </c:pt>
                <c:pt idx="391">
                  <c:v>0.17589229232964848</c:v>
                </c:pt>
                <c:pt idx="392">
                  <c:v>0.1757681082193468</c:v>
                </c:pt>
                <c:pt idx="393">
                  <c:v>0.17565879862049277</c:v>
                </c:pt>
                <c:pt idx="394">
                  <c:v>0.17557612276097673</c:v>
                </c:pt>
                <c:pt idx="395">
                  <c:v>0.17552586791021924</c:v>
                </c:pt>
                <c:pt idx="396">
                  <c:v>0.17550534064076123</c:v>
                </c:pt>
                <c:pt idx="397">
                  <c:v>0.17550145425364733</c:v>
                </c:pt>
                <c:pt idx="398">
                  <c:v>0.17549576158037411</c:v>
                </c:pt>
                <c:pt idx="399">
                  <c:v>0.17546888660175314</c:v>
                </c:pt>
                <c:pt idx="400">
                  <c:v>0.17540704215357256</c:v>
                </c:pt>
                <c:pt idx="401">
                  <c:v>0.17530559254926131</c:v>
                </c:pt>
                <c:pt idx="402">
                  <c:v>0.1751692693472387</c:v>
                </c:pt>
                <c:pt idx="403">
                  <c:v>0.1750083295794474</c:v>
                </c:pt>
                <c:pt idx="404">
                  <c:v>0.17483362187606449</c:v>
                </c:pt>
                <c:pt idx="405">
                  <c:v>0.17465373983132843</c:v>
                </c:pt>
                <c:pt idx="406">
                  <c:v>0.17447409608653369</c:v>
                </c:pt>
                <c:pt idx="407">
                  <c:v>0.1742979655321038</c:v>
                </c:pt>
                <c:pt idx="408">
                  <c:v>0.17413063670754819</c:v>
                </c:pt>
                <c:pt idx="409">
                  <c:v>0.17397875403326651</c:v>
                </c:pt>
                <c:pt idx="410">
                  <c:v>0.17384988091149839</c:v>
                </c:pt>
                <c:pt idx="411">
                  <c:v>0.17374873984364042</c:v>
                </c:pt>
                <c:pt idx="412">
                  <c:v>0.17367269509375399</c:v>
                </c:pt>
                <c:pt idx="413">
                  <c:v>0.17361148737992732</c:v>
                </c:pt>
                <c:pt idx="414">
                  <c:v>0.17354838106731002</c:v>
                </c:pt>
                <c:pt idx="415">
                  <c:v>0.17346594250667474</c:v>
                </c:pt>
                <c:pt idx="416">
                  <c:v>0.17335350693619739</c:v>
                </c:pt>
                <c:pt idx="417">
                  <c:v>0.17321028090698493</c:v>
                </c:pt>
                <c:pt idx="418">
                  <c:v>0.17304669071168571</c:v>
                </c:pt>
                <c:pt idx="419">
                  <c:v>0.17288000642762552</c:v>
                </c:pt>
                <c:pt idx="420">
                  <c:v>0.17272943065043217</c:v>
                </c:pt>
                <c:pt idx="421">
                  <c:v>0.17260864873624798</c:v>
                </c:pt>
                <c:pt idx="422">
                  <c:v>0.17252290907114626</c:v>
                </c:pt>
                <c:pt idx="423">
                  <c:v>0.17247061455550133</c:v>
                </c:pt>
                <c:pt idx="424">
                  <c:v>0.1724450675494878</c:v>
                </c:pt>
                <c:pt idx="425">
                  <c:v>0.17243800162164363</c:v>
                </c:pt>
                <c:pt idx="426">
                  <c:v>0.17244186069106454</c:v>
                </c:pt>
                <c:pt idx="427">
                  <c:v>0.17245001376738173</c:v>
                </c:pt>
                <c:pt idx="428">
                  <c:v>0.17245550359166334</c:v>
                </c:pt>
                <c:pt idx="429">
                  <c:v>0.17244979635002694</c:v>
                </c:pt>
                <c:pt idx="430">
                  <c:v>0.17242392446191573</c:v>
                </c:pt>
                <c:pt idx="431">
                  <c:v>0.17237050062925113</c:v>
                </c:pt>
                <c:pt idx="432">
                  <c:v>0.17228643797596194</c:v>
                </c:pt>
                <c:pt idx="433">
                  <c:v>0.17217485051557407</c:v>
                </c:pt>
                <c:pt idx="434">
                  <c:v>0.17204450225870743</c:v>
                </c:pt>
                <c:pt idx="435">
                  <c:v>0.17190697295732332</c:v>
                </c:pt>
                <c:pt idx="436">
                  <c:v>0.17177100673554163</c:v>
                </c:pt>
                <c:pt idx="437">
                  <c:v>0.17164029133479658</c:v>
                </c:pt>
                <c:pt idx="438">
                  <c:v>0.17151238135014207</c:v>
                </c:pt>
                <c:pt idx="439">
                  <c:v>0.1713819064189322</c:v>
                </c:pt>
                <c:pt idx="440">
                  <c:v>0.17124534560298238</c:v>
                </c:pt>
                <c:pt idx="441">
                  <c:v>0.17110525140304872</c:v>
                </c:pt>
                <c:pt idx="442">
                  <c:v>0.1709700776026824</c:v>
                </c:pt>
                <c:pt idx="443">
                  <c:v>0.17085297904983082</c:v>
                </c:pt>
                <c:pt idx="444">
                  <c:v>0.17076547364197664</c:v>
                </c:pt>
                <c:pt idx="445">
                  <c:v>0.17071268651726862</c:v>
                </c:pt>
                <c:pt idx="446">
                  <c:v>0.17069173586795144</c:v>
                </c:pt>
                <c:pt idx="447">
                  <c:v>0.17069287269895811</c:v>
                </c:pt>
                <c:pt idx="448">
                  <c:v>0.17070299603963407</c:v>
                </c:pt>
                <c:pt idx="449">
                  <c:v>0.17070851796128245</c:v>
                </c:pt>
                <c:pt idx="450">
                  <c:v>0.17070104714287365</c:v>
                </c:pt>
                <c:pt idx="451">
                  <c:v>0.17067977225541858</c:v>
                </c:pt>
                <c:pt idx="452">
                  <c:v>0.17065373494377672</c:v>
                </c:pt>
                <c:pt idx="453">
                  <c:v>0.17063727973479487</c:v>
                </c:pt>
                <c:pt idx="454">
                  <c:v>0.1706417723780041</c:v>
                </c:pt>
                <c:pt idx="455">
                  <c:v>0.17067219366685876</c:v>
                </c:pt>
                <c:pt idx="456">
                  <c:v>0.17072595037069732</c:v>
                </c:pt>
                <c:pt idx="457">
                  <c:v>0.17079823195576466</c:v>
                </c:pt>
                <c:pt idx="458">
                  <c:v>0.17088525653488756</c:v>
                </c:pt>
                <c:pt idx="459">
                  <c:v>0.17098535365493467</c:v>
                </c:pt>
                <c:pt idx="460">
                  <c:v>0.171097069347588</c:v>
                </c:pt>
                <c:pt idx="461">
                  <c:v>0.17121770254966556</c:v>
                </c:pt>
                <c:pt idx="462">
                  <c:v>0.17134211014795625</c:v>
                </c:pt>
                <c:pt idx="463">
                  <c:v>0.17146194374909235</c:v>
                </c:pt>
                <c:pt idx="464">
                  <c:v>0.17156656762227024</c:v>
                </c:pt>
                <c:pt idx="465">
                  <c:v>0.1716468560101761</c:v>
                </c:pt>
                <c:pt idx="466">
                  <c:v>0.17169606710869162</c:v>
                </c:pt>
                <c:pt idx="467">
                  <c:v>0.1717121826495463</c:v>
                </c:pt>
                <c:pt idx="468">
                  <c:v>0.17169655544962864</c:v>
                </c:pt>
                <c:pt idx="469">
                  <c:v>0.17165423460673496</c:v>
                </c:pt>
                <c:pt idx="470">
                  <c:v>0.17159206300198387</c:v>
                </c:pt>
                <c:pt idx="471">
                  <c:v>0.17151682881749492</c:v>
                </c:pt>
                <c:pt idx="472">
                  <c:v>0.17143379886008053</c:v>
                </c:pt>
                <c:pt idx="473">
                  <c:v>0.17134492938228313</c:v>
                </c:pt>
                <c:pt idx="474">
                  <c:v>0.17124859784258112</c:v>
                </c:pt>
                <c:pt idx="475">
                  <c:v>0.1711392275472719</c:v>
                </c:pt>
                <c:pt idx="476">
                  <c:v>0.17100978562135222</c:v>
                </c:pt>
                <c:pt idx="477">
                  <c:v>0.17085454954307872</c:v>
                </c:pt>
                <c:pt idx="478">
                  <c:v>0.17067181474090237</c:v>
                </c:pt>
                <c:pt idx="479">
                  <c:v>0.1704663772950184</c:v>
                </c:pt>
                <c:pt idx="480">
                  <c:v>0.17024876075130574</c:v>
                </c:pt>
                <c:pt idx="481">
                  <c:v>0.1700335234061921</c:v>
                </c:pt>
                <c:pt idx="482">
                  <c:v>0.16983454675069282</c:v>
                </c:pt>
                <c:pt idx="483">
                  <c:v>0.16966104349034988</c:v>
                </c:pt>
                <c:pt idx="484">
                  <c:v>0.1695145487949315</c:v>
                </c:pt>
                <c:pt idx="485">
                  <c:v>0.16938974600702045</c:v>
                </c:pt>
                <c:pt idx="486">
                  <c:v>0.16927647210590951</c:v>
                </c:pt>
                <c:pt idx="487">
                  <c:v>0.16916268829638975</c:v>
                </c:pt>
                <c:pt idx="488">
                  <c:v>0.16903933479371008</c:v>
                </c:pt>
                <c:pt idx="489">
                  <c:v>0.16890205285533716</c:v>
                </c:pt>
                <c:pt idx="490">
                  <c:v>0.16875101737705905</c:v>
                </c:pt>
                <c:pt idx="491">
                  <c:v>0.16858909799311134</c:v>
                </c:pt>
                <c:pt idx="492">
                  <c:v>0.16842023809543211</c:v>
                </c:pt>
                <c:pt idx="493">
                  <c:v>0.16824697584333209</c:v>
                </c:pt>
                <c:pt idx="494">
                  <c:v>0.16807152269819886</c:v>
                </c:pt>
                <c:pt idx="495">
                  <c:v>0.16789587146992019</c:v>
                </c:pt>
                <c:pt idx="496">
                  <c:v>0.16772405486461867</c:v>
                </c:pt>
                <c:pt idx="497">
                  <c:v>0.16756181914435825</c:v>
                </c:pt>
                <c:pt idx="498">
                  <c:v>0.16741635309266983</c:v>
                </c:pt>
                <c:pt idx="499">
                  <c:v>0.16729397795450823</c:v>
                </c:pt>
                <c:pt idx="500">
                  <c:v>0.16719757406876307</c:v>
                </c:pt>
                <c:pt idx="501">
                  <c:v>0.16712513754233577</c:v>
                </c:pt>
                <c:pt idx="502">
                  <c:v>0.16707021411623107</c:v>
                </c:pt>
                <c:pt idx="503">
                  <c:v>0.16702404730346526</c:v>
                </c:pt>
                <c:pt idx="504">
                  <c:v>0.16697783172407027</c:v>
                </c:pt>
                <c:pt idx="505">
                  <c:v>0.16692577128257341</c:v>
                </c:pt>
                <c:pt idx="506">
                  <c:v>0.16686598997879037</c:v>
                </c:pt>
                <c:pt idx="507">
                  <c:v>0.16680085167902431</c:v>
                </c:pt>
                <c:pt idx="508">
                  <c:v>0.16673427476580588</c:v>
                </c:pt>
                <c:pt idx="509">
                  <c:v>0.16667033620274846</c:v>
                </c:pt>
                <c:pt idx="510">
                  <c:v>0.16661193075950026</c:v>
                </c:pt>
                <c:pt idx="511">
                  <c:v>0.16655980691448297</c:v>
                </c:pt>
                <c:pt idx="512">
                  <c:v>0.16651385517415301</c:v>
                </c:pt>
                <c:pt idx="513">
                  <c:v>0.16647326940760659</c:v>
                </c:pt>
                <c:pt idx="514">
                  <c:v>0.16643740482622232</c:v>
                </c:pt>
                <c:pt idx="515">
                  <c:v>0.16640690349940052</c:v>
                </c:pt>
                <c:pt idx="516">
                  <c:v>0.16638246110001093</c:v>
                </c:pt>
                <c:pt idx="517">
                  <c:v>0.16636498777175174</c:v>
                </c:pt>
                <c:pt idx="518">
                  <c:v>0.16635539381993342</c:v>
                </c:pt>
                <c:pt idx="519">
                  <c:v>0.16635400030266029</c:v>
                </c:pt>
                <c:pt idx="520">
                  <c:v>0.16636080714099372</c:v>
                </c:pt>
                <c:pt idx="521">
                  <c:v>0.16637527872661223</c:v>
                </c:pt>
                <c:pt idx="522">
                  <c:v>0.1663952717474349</c:v>
                </c:pt>
                <c:pt idx="523">
                  <c:v>0.16641773149319566</c:v>
                </c:pt>
                <c:pt idx="524">
                  <c:v>0.16643810171812273</c:v>
                </c:pt>
                <c:pt idx="525">
                  <c:v>0.16645150370297285</c:v>
                </c:pt>
                <c:pt idx="526">
                  <c:v>0.16645455941341664</c:v>
                </c:pt>
                <c:pt idx="527">
                  <c:v>0.16644625007562658</c:v>
                </c:pt>
                <c:pt idx="528">
                  <c:v>0.16642898860465266</c:v>
                </c:pt>
                <c:pt idx="529">
                  <c:v>0.16640797556595271</c:v>
                </c:pt>
                <c:pt idx="530">
                  <c:v>0.16639012600264241</c:v>
                </c:pt>
                <c:pt idx="531">
                  <c:v>0.16638128189622831</c:v>
                </c:pt>
                <c:pt idx="532">
                  <c:v>0.16638487311772071</c:v>
                </c:pt>
                <c:pt idx="533">
                  <c:v>0.16640229364338205</c:v>
                </c:pt>
                <c:pt idx="534">
                  <c:v>0.16643279464643529</c:v>
                </c:pt>
                <c:pt idx="535">
                  <c:v>0.16647546748275671</c:v>
                </c:pt>
                <c:pt idx="536">
                  <c:v>0.1665296187005601</c:v>
                </c:pt>
                <c:pt idx="537">
                  <c:v>0.16659584248555653</c:v>
                </c:pt>
                <c:pt idx="538">
                  <c:v>0.16667382254281732</c:v>
                </c:pt>
                <c:pt idx="539">
                  <c:v>0.16676227767102431</c:v>
                </c:pt>
                <c:pt idx="540">
                  <c:v>0.16685686788230308</c:v>
                </c:pt>
                <c:pt idx="541">
                  <c:v>0.16695180072323784</c:v>
                </c:pt>
                <c:pt idx="542">
                  <c:v>0.16704047353719648</c:v>
                </c:pt>
                <c:pt idx="543">
                  <c:v>0.16711885562568801</c:v>
                </c:pt>
                <c:pt idx="544">
                  <c:v>0.16718672661441475</c:v>
                </c:pt>
                <c:pt idx="545">
                  <c:v>0.16724751881444605</c:v>
                </c:pt>
                <c:pt idx="546">
                  <c:v>0.16730697666150857</c:v>
                </c:pt>
                <c:pt idx="547">
                  <c:v>0.16736955852686647</c:v>
                </c:pt>
                <c:pt idx="548">
                  <c:v>0.16743677021211562</c:v>
                </c:pt>
                <c:pt idx="549">
                  <c:v>0.16750544325185462</c:v>
                </c:pt>
                <c:pt idx="550">
                  <c:v>0.1675702036009577</c:v>
                </c:pt>
                <c:pt idx="551">
                  <c:v>0.16762594285350613</c:v>
                </c:pt>
                <c:pt idx="552">
                  <c:v>0.16767072218905038</c:v>
                </c:pt>
                <c:pt idx="553">
                  <c:v>0.16770749522798717</c:v>
                </c:pt>
                <c:pt idx="554">
                  <c:v>0.16774271209479635</c:v>
                </c:pt>
                <c:pt idx="555">
                  <c:v>0.16778314780558873</c:v>
                </c:pt>
                <c:pt idx="556">
                  <c:v>0.16783359017965621</c:v>
                </c:pt>
                <c:pt idx="557">
                  <c:v>0.16789425785228845</c:v>
                </c:pt>
                <c:pt idx="558">
                  <c:v>0.16796095904572167</c:v>
                </c:pt>
                <c:pt idx="559">
                  <c:v>0.1680277780924167</c:v>
                </c:pt>
                <c:pt idx="560">
                  <c:v>0.16809003342759016</c:v>
                </c:pt>
                <c:pt idx="561">
                  <c:v>0.16814675435403831</c:v>
                </c:pt>
                <c:pt idx="562">
                  <c:v>0.16820143732660681</c:v>
                </c:pt>
                <c:pt idx="563">
                  <c:v>0.16825968011120024</c:v>
                </c:pt>
                <c:pt idx="564">
                  <c:v>0.16832708354496512</c:v>
                </c:pt>
                <c:pt idx="565">
                  <c:v>0.16840682907069532</c:v>
                </c:pt>
                <c:pt idx="566">
                  <c:v>0.16849973141863123</c:v>
                </c:pt>
                <c:pt idx="567">
                  <c:v>0.16860391339752373</c:v>
                </c:pt>
                <c:pt idx="568">
                  <c:v>0.16871782033090815</c:v>
                </c:pt>
                <c:pt idx="569">
                  <c:v>0.16884075910689461</c:v>
                </c:pt>
                <c:pt idx="570">
                  <c:v>0.16897343836121542</c:v>
                </c:pt>
                <c:pt idx="571">
                  <c:v>0.16911732335932311</c:v>
                </c:pt>
                <c:pt idx="572">
                  <c:v>0.16927247918685012</c:v>
                </c:pt>
                <c:pt idx="573">
                  <c:v>0.1694369206994229</c:v>
                </c:pt>
                <c:pt idx="574">
                  <c:v>0.16960687843328831</c:v>
                </c:pt>
                <c:pt idx="575">
                  <c:v>0.16977825322754742</c:v>
                </c:pt>
                <c:pt idx="576">
                  <c:v>0.16994818249146043</c:v>
                </c:pt>
                <c:pt idx="577">
                  <c:v>0.17011623199658127</c:v>
                </c:pt>
                <c:pt idx="578">
                  <c:v>0.1702840761335172</c:v>
                </c:pt>
                <c:pt idx="579">
                  <c:v>0.17045431167847741</c:v>
                </c:pt>
                <c:pt idx="580">
                  <c:v>0.17062926887186142</c:v>
                </c:pt>
                <c:pt idx="581">
                  <c:v>0.17080998223404925</c:v>
                </c:pt>
                <c:pt idx="582">
                  <c:v>0.17099689230593201</c:v>
                </c:pt>
                <c:pt idx="583">
                  <c:v>0.17119103680086095</c:v>
                </c:pt>
                <c:pt idx="584">
                  <c:v>0.17139524494967434</c:v>
                </c:pt>
                <c:pt idx="585">
                  <c:v>0.17161392512589374</c:v>
                </c:pt>
                <c:pt idx="586">
                  <c:v>0.17185155004863001</c:v>
                </c:pt>
                <c:pt idx="587">
                  <c:v>0.17210967149683337</c:v>
                </c:pt>
                <c:pt idx="588">
                  <c:v>0.17238452171122548</c:v>
                </c:pt>
                <c:pt idx="589">
                  <c:v>0.17266634360517591</c:v>
                </c:pt>
                <c:pt idx="590">
                  <c:v>0.17294230827936202</c:v>
                </c:pt>
                <c:pt idx="591">
                  <c:v>0.17319813881875851</c:v>
                </c:pt>
                <c:pt idx="592">
                  <c:v>0.17342393918560656</c:v>
                </c:pt>
                <c:pt idx="593">
                  <c:v>0.17361601089615691</c:v>
                </c:pt>
                <c:pt idx="594">
                  <c:v>0.17377654447423235</c:v>
                </c:pt>
                <c:pt idx="595">
                  <c:v>0.17391166761074422</c:v>
                </c:pt>
                <c:pt idx="596">
                  <c:v>0.17402702994379921</c:v>
                </c:pt>
                <c:pt idx="597">
                  <c:v>0.17412594413438037</c:v>
                </c:pt>
                <c:pt idx="598">
                  <c:v>0.17420839893512313</c:v>
                </c:pt>
                <c:pt idx="599">
                  <c:v>0.17427252914209551</c:v>
                </c:pt>
                <c:pt idx="600">
                  <c:v>0.17431745321646225</c:v>
                </c:pt>
                <c:pt idx="601">
                  <c:v>0.17434502132224866</c:v>
                </c:pt>
                <c:pt idx="602">
                  <c:v>0.17435981601739964</c:v>
                </c:pt>
                <c:pt idx="603">
                  <c:v>0.17436756842052376</c:v>
                </c:pt>
                <c:pt idx="604">
                  <c:v>0.17437308253795197</c:v>
                </c:pt>
                <c:pt idx="605">
                  <c:v>0.17437788697456807</c:v>
                </c:pt>
                <c:pt idx="606">
                  <c:v>0.17438083517789665</c:v>
                </c:pt>
                <c:pt idx="607">
                  <c:v>0.17437963405560614</c:v>
                </c:pt>
                <c:pt idx="608">
                  <c:v>0.1743733555158809</c:v>
                </c:pt>
                <c:pt idx="609">
                  <c:v>0.1743640197681165</c:v>
                </c:pt>
                <c:pt idx="610">
                  <c:v>0.17435577608752123</c:v>
                </c:pt>
                <c:pt idx="611">
                  <c:v>0.17435315561255887</c:v>
                </c:pt>
                <c:pt idx="612">
                  <c:v>0.17435812360976849</c:v>
                </c:pt>
                <c:pt idx="613">
                  <c:v>0.17436784139498701</c:v>
                </c:pt>
                <c:pt idx="614">
                  <c:v>0.17437532096203517</c:v>
                </c:pt>
                <c:pt idx="615">
                  <c:v>0.17437062574431167</c:v>
                </c:pt>
                <c:pt idx="616">
                  <c:v>0.1743456764272367</c:v>
                </c:pt>
                <c:pt idx="617">
                  <c:v>0.17429556374918193</c:v>
                </c:pt>
                <c:pt idx="618">
                  <c:v>0.17422078760732124</c:v>
                </c:pt>
                <c:pt idx="619">
                  <c:v>0.17412561674744681</c:v>
                </c:pt>
                <c:pt idx="620">
                  <c:v>0.17401611966416725</c:v>
                </c:pt>
                <c:pt idx="621">
                  <c:v>0.17389814249790275</c:v>
                </c:pt>
                <c:pt idx="622">
                  <c:v>0.17377545406302591</c:v>
                </c:pt>
                <c:pt idx="623">
                  <c:v>0.17365018404116866</c:v>
                </c:pt>
                <c:pt idx="624">
                  <c:v>0.17352353342931776</c:v>
                </c:pt>
                <c:pt idx="625">
                  <c:v>0.17339681079506258</c:v>
                </c:pt>
                <c:pt idx="626">
                  <c:v>0.17327143209851897</c:v>
                </c:pt>
                <c:pt idx="627">
                  <c:v>0.17314864834765992</c:v>
                </c:pt>
                <c:pt idx="628">
                  <c:v>0.17302970917040322</c:v>
                </c:pt>
                <c:pt idx="629">
                  <c:v>0.17291531878170857</c:v>
                </c:pt>
                <c:pt idx="630">
                  <c:v>0.17280705116630007</c:v>
                </c:pt>
                <c:pt idx="631">
                  <c:v>0.17270740352871822</c:v>
                </c:pt>
                <c:pt idx="632">
                  <c:v>0.17262126373617709</c:v>
                </c:pt>
                <c:pt idx="633">
                  <c:v>0.17255367988881704</c:v>
                </c:pt>
                <c:pt idx="634">
                  <c:v>0.17250752447984224</c:v>
                </c:pt>
                <c:pt idx="635">
                  <c:v>0.17248110556983415</c:v>
                </c:pt>
                <c:pt idx="636">
                  <c:v>0.17246713572587119</c:v>
                </c:pt>
                <c:pt idx="637">
                  <c:v>0.17245392729838122</c:v>
                </c:pt>
                <c:pt idx="638">
                  <c:v>0.17242892479072341</c:v>
                </c:pt>
                <c:pt idx="639">
                  <c:v>0.17238479344209151</c:v>
                </c:pt>
                <c:pt idx="640">
                  <c:v>0.17232278886545577</c:v>
                </c:pt>
                <c:pt idx="641">
                  <c:v>0.17225481680681903</c:v>
                </c:pt>
                <c:pt idx="642">
                  <c:v>0.17219793709732528</c:v>
                </c:pt>
                <c:pt idx="643">
                  <c:v>0.17217083085972457</c:v>
                </c:pt>
                <c:pt idx="644">
                  <c:v>0.17218604056428904</c:v>
                </c:pt>
                <c:pt idx="645">
                  <c:v>0.17224520051605802</c:v>
                </c:pt>
                <c:pt idx="646">
                  <c:v>0.1723394710843989</c:v>
                </c:pt>
                <c:pt idx="647">
                  <c:v>0.17245229665617906</c:v>
                </c:pt>
                <c:pt idx="648">
                  <c:v>0.17256683698155101</c:v>
                </c:pt>
                <c:pt idx="649">
                  <c:v>0.17267015032223482</c:v>
                </c:pt>
                <c:pt idx="650">
                  <c:v>0.17275706131111118</c:v>
                </c:pt>
                <c:pt idx="651">
                  <c:v>0.1728288657355746</c:v>
                </c:pt>
                <c:pt idx="652">
                  <c:v>0.17289154111812582</c:v>
                </c:pt>
                <c:pt idx="653">
                  <c:v>0.17295019867112976</c:v>
                </c:pt>
                <c:pt idx="654">
                  <c:v>0.17300712257232248</c:v>
                </c:pt>
                <c:pt idx="655">
                  <c:v>0.17306106022680307</c:v>
                </c:pt>
                <c:pt idx="656">
                  <c:v>0.17310868986024058</c:v>
                </c:pt>
                <c:pt idx="657">
                  <c:v>0.17314657956188234</c:v>
                </c:pt>
                <c:pt idx="658">
                  <c:v>0.17317254898214102</c:v>
                </c:pt>
                <c:pt idx="659">
                  <c:v>0.17318567039085991</c:v>
                </c:pt>
                <c:pt idx="660">
                  <c:v>0.17318616040965279</c:v>
                </c:pt>
                <c:pt idx="661">
                  <c:v>0.17317396455072603</c:v>
                </c:pt>
                <c:pt idx="662">
                  <c:v>0.17314946497633749</c:v>
                </c:pt>
                <c:pt idx="663">
                  <c:v>0.17311397026696712</c:v>
                </c:pt>
                <c:pt idx="664">
                  <c:v>0.17307167437849286</c:v>
                </c:pt>
                <c:pt idx="665">
                  <c:v>0.17302916490121595</c:v>
                </c:pt>
                <c:pt idx="666">
                  <c:v>0.17299406097938946</c:v>
                </c:pt>
                <c:pt idx="667">
                  <c:v>0.17297267346922945</c:v>
                </c:pt>
                <c:pt idx="668">
                  <c:v>0.17296652407475116</c:v>
                </c:pt>
                <c:pt idx="669">
                  <c:v>0.17297180275321528</c:v>
                </c:pt>
                <c:pt idx="670">
                  <c:v>0.172980020205104</c:v>
                </c:pt>
                <c:pt idx="671">
                  <c:v>0.17298203377663529</c:v>
                </c:pt>
                <c:pt idx="672">
                  <c:v>0.17297180275321528</c:v>
                </c:pt>
                <c:pt idx="673">
                  <c:v>0.17294998100322717</c:v>
                </c:pt>
                <c:pt idx="674">
                  <c:v>0.17292255572033427</c:v>
                </c:pt>
                <c:pt idx="675">
                  <c:v>0.17289992028351803</c:v>
                </c:pt>
                <c:pt idx="676">
                  <c:v>0.17289154111812582</c:v>
                </c:pt>
                <c:pt idx="677">
                  <c:v>0.17290247759346672</c:v>
                </c:pt>
                <c:pt idx="678">
                  <c:v>0.17293158845954021</c:v>
                </c:pt>
                <c:pt idx="679">
                  <c:v>0.17297348976707833</c:v>
                </c:pt>
                <c:pt idx="680">
                  <c:v>0.1730221983158598</c:v>
                </c:pt>
                <c:pt idx="681">
                  <c:v>0.17307477702567581</c:v>
                </c:pt>
                <c:pt idx="682">
                  <c:v>0.17313384041401353</c:v>
                </c:pt>
                <c:pt idx="683">
                  <c:v>0.17320646945260038</c:v>
                </c:pt>
                <c:pt idx="684">
                  <c:v>0.17330280061001596</c:v>
                </c:pt>
                <c:pt idx="685">
                  <c:v>0.17343205624226493</c:v>
                </c:pt>
                <c:pt idx="686">
                  <c:v>0.1735998245554245</c:v>
                </c:pt>
                <c:pt idx="687">
                  <c:v>0.17380740424649527</c:v>
                </c:pt>
                <c:pt idx="688">
                  <c:v>0.17405381584275698</c:v>
                </c:pt>
                <c:pt idx="689">
                  <c:v>0.17433694177531228</c:v>
                </c:pt>
                <c:pt idx="690">
                  <c:v>0.17465548802242298</c:v>
                </c:pt>
                <c:pt idx="691">
                  <c:v>0.17500980582004028</c:v>
                </c:pt>
                <c:pt idx="692">
                  <c:v>0.1754005298436781</c:v>
                </c:pt>
                <c:pt idx="693">
                  <c:v>0.17582825118380768</c:v>
                </c:pt>
                <c:pt idx="694">
                  <c:v>0.17629269504118966</c:v>
                </c:pt>
                <c:pt idx="695">
                  <c:v>0.1767931553830136</c:v>
                </c:pt>
                <c:pt idx="696">
                  <c:v>0.17732997614937146</c:v>
                </c:pt>
                <c:pt idx="697">
                  <c:v>0.17790549325924859</c:v>
                </c:pt>
                <c:pt idx="698">
                  <c:v>0.17852399382322487</c:v>
                </c:pt>
                <c:pt idx="699">
                  <c:v>0.17919090503545904</c:v>
                </c:pt>
                <c:pt idx="700">
                  <c:v>0.17991020898623949</c:v>
                </c:pt>
                <c:pt idx="701">
                  <c:v>0.1806829402120283</c:v>
                </c:pt>
                <c:pt idx="702">
                  <c:v>0.18150660723029871</c:v>
                </c:pt>
                <c:pt idx="703">
                  <c:v>0.18237788297917296</c:v>
                </c:pt>
                <c:pt idx="704">
                  <c:v>0.18329348471455026</c:v>
                </c:pt>
                <c:pt idx="705">
                  <c:v>0.18425363375541642</c:v>
                </c:pt>
                <c:pt idx="706">
                  <c:v>0.18526164484928592</c:v>
                </c:pt>
                <c:pt idx="707">
                  <c:v>0.18632261705168901</c:v>
                </c:pt>
                <c:pt idx="708">
                  <c:v>0.18743997180606936</c:v>
                </c:pt>
                <c:pt idx="709">
                  <c:v>0.18861244612119138</c:v>
                </c:pt>
                <c:pt idx="710">
                  <c:v>0.18983216322979618</c:v>
                </c:pt>
                <c:pt idx="711">
                  <c:v>0.19108646337900642</c:v>
                </c:pt>
                <c:pt idx="712">
                  <c:v>0.19236067093001347</c:v>
                </c:pt>
                <c:pt idx="713">
                  <c:v>0.19364079671367312</c:v>
                </c:pt>
                <c:pt idx="714">
                  <c:v>0.19491589189083852</c:v>
                </c:pt>
                <c:pt idx="715">
                  <c:v>0.19617780650481748</c:v>
                </c:pt>
                <c:pt idx="716">
                  <c:v>0.19741852717813618</c:v>
                </c:pt>
                <c:pt idx="717">
                  <c:v>0.19862827779145259</c:v>
                </c:pt>
                <c:pt idx="718">
                  <c:v>0.19979665869650015</c:v>
                </c:pt>
                <c:pt idx="719">
                  <c:v>0.20091166082585793</c:v>
                </c:pt>
                <c:pt idx="720">
                  <c:v>0.20196547559305028</c:v>
                </c:pt>
                <c:pt idx="721">
                  <c:v>0.20295642525987551</c:v>
                </c:pt>
                <c:pt idx="722">
                  <c:v>0.20388950730948247</c:v>
                </c:pt>
                <c:pt idx="723">
                  <c:v>0.20477505857491046</c:v>
                </c:pt>
                <c:pt idx="724">
                  <c:v>0.20562393068992441</c:v>
                </c:pt>
                <c:pt idx="725">
                  <c:v>0.2064456620794855</c:v>
                </c:pt>
                <c:pt idx="726">
                  <c:v>0.20724451189898857</c:v>
                </c:pt>
                <c:pt idx="727">
                  <c:v>0.20802176667405919</c:v>
                </c:pt>
                <c:pt idx="728">
                  <c:v>0.20877736675050002</c:v>
                </c:pt>
                <c:pt idx="729">
                  <c:v>0.20951249883926543</c:v>
                </c:pt>
                <c:pt idx="730">
                  <c:v>0.210229843459046</c:v>
                </c:pt>
                <c:pt idx="731">
                  <c:v>0.21093251736386726</c:v>
                </c:pt>
                <c:pt idx="732">
                  <c:v>0.2116218154764114</c:v>
                </c:pt>
                <c:pt idx="733">
                  <c:v>0.21229588489630885</c:v>
                </c:pt>
                <c:pt idx="734">
                  <c:v>0.21295017787141918</c:v>
                </c:pt>
                <c:pt idx="735">
                  <c:v>0.21358119734981879</c:v>
                </c:pt>
                <c:pt idx="736">
                  <c:v>0.21418878049286</c:v>
                </c:pt>
                <c:pt idx="737">
                  <c:v>0.21477887929955447</c:v>
                </c:pt>
                <c:pt idx="738">
                  <c:v>0.21536096102750274</c:v>
                </c:pt>
                <c:pt idx="739">
                  <c:v>0.21594640739955412</c:v>
                </c:pt>
                <c:pt idx="740">
                  <c:v>0.21654148783813648</c:v>
                </c:pt>
                <c:pt idx="741">
                  <c:v>0.21714654213979784</c:v>
                </c:pt>
                <c:pt idx="742">
                  <c:v>0.21775497446002118</c:v>
                </c:pt>
                <c:pt idx="743">
                  <c:v>0.21835652725128402</c:v>
                </c:pt>
                <c:pt idx="744">
                  <c:v>0.21894409259267672</c:v>
                </c:pt>
                <c:pt idx="745">
                  <c:v>0.21951494717646597</c:v>
                </c:pt>
                <c:pt idx="746">
                  <c:v>0.22007290580841926</c:v>
                </c:pt>
                <c:pt idx="747">
                  <c:v>0.22062623783609397</c:v>
                </c:pt>
                <c:pt idx="748">
                  <c:v>0.22118380267003196</c:v>
                </c:pt>
                <c:pt idx="749">
                  <c:v>0.22175286142642131</c:v>
                </c:pt>
                <c:pt idx="750">
                  <c:v>0.22233864089720218</c:v>
                </c:pt>
                <c:pt idx="751">
                  <c:v>0.22294798503663898</c:v>
                </c:pt>
                <c:pt idx="752">
                  <c:v>0.22359181495110586</c:v>
                </c:pt>
                <c:pt idx="753">
                  <c:v>0.22428602261150049</c:v>
                </c:pt>
                <c:pt idx="754">
                  <c:v>0.22505158523950614</c:v>
                </c:pt>
                <c:pt idx="755">
                  <c:v>0.22590787390992523</c:v>
                </c:pt>
                <c:pt idx="756">
                  <c:v>0.22686768381683647</c:v>
                </c:pt>
                <c:pt idx="757">
                  <c:v>0.22793441648107909</c:v>
                </c:pt>
                <c:pt idx="758">
                  <c:v>0.22910210613980647</c:v>
                </c:pt>
                <c:pt idx="759">
                  <c:v>0.2303590782671015</c:v>
                </c:pt>
                <c:pt idx="760">
                  <c:v>0.2316940148706686</c:v>
                </c:pt>
                <c:pt idx="761">
                  <c:v>0.23310106297982852</c:v>
                </c:pt>
                <c:pt idx="762">
                  <c:v>0.23458053583365018</c:v>
                </c:pt>
                <c:pt idx="763">
                  <c:v>0.23613662183871892</c:v>
                </c:pt>
                <c:pt idx="764">
                  <c:v>0.23777234011930976</c:v>
                </c:pt>
                <c:pt idx="765">
                  <c:v>0.23948584495436959</c:v>
                </c:pt>
                <c:pt idx="766">
                  <c:v>0.24126969264076165</c:v>
                </c:pt>
                <c:pt idx="767">
                  <c:v>0.24311334037128468</c:v>
                </c:pt>
                <c:pt idx="768">
                  <c:v>0.24500666487727801</c:v>
                </c:pt>
                <c:pt idx="769">
                  <c:v>0.2469420892216157</c:v>
                </c:pt>
                <c:pt idx="770">
                  <c:v>0.24891430766361627</c:v>
                </c:pt>
                <c:pt idx="771">
                  <c:v>0.25091564416380346</c:v>
                </c:pt>
                <c:pt idx="772">
                  <c:v>0.25293030209078254</c:v>
                </c:pt>
                <c:pt idx="773">
                  <c:v>0.2549349606287204</c:v>
                </c:pt>
                <c:pt idx="774">
                  <c:v>0.25689820825341375</c:v>
                </c:pt>
                <c:pt idx="775">
                  <c:v>0.25878999686037024</c:v>
                </c:pt>
                <c:pt idx="776">
                  <c:v>0.26059170507893598</c:v>
                </c:pt>
                <c:pt idx="777">
                  <c:v>0.26229996773865533</c:v>
                </c:pt>
                <c:pt idx="778">
                  <c:v>0.26392814218837773</c:v>
                </c:pt>
                <c:pt idx="779">
                  <c:v>0.26549826249785308</c:v>
                </c:pt>
                <c:pt idx="780">
                  <c:v>0.26703467892233462</c:v>
                </c:pt>
                <c:pt idx="781">
                  <c:v>0.26855450897888239</c:v>
                </c:pt>
                <c:pt idx="782">
                  <c:v>0.27006742658373445</c:v>
                </c:pt>
                <c:pt idx="783">
                  <c:v>0.27158071605323825</c:v>
                </c:pt>
                <c:pt idx="784">
                  <c:v>0.27310608155756549</c:v>
                </c:pt>
                <c:pt idx="785">
                  <c:v>0.27466398985020485</c:v>
                </c:pt>
                <c:pt idx="786">
                  <c:v>0.27628652794215364</c:v>
                </c:pt>
                <c:pt idx="787">
                  <c:v>0.27800739155007897</c:v>
                </c:pt>
                <c:pt idx="788">
                  <c:v>0.27985403918891044</c:v>
                </c:pt>
                <c:pt idx="789">
                  <c:v>0.2818412677010303</c:v>
                </c:pt>
                <c:pt idx="790">
                  <c:v>0.2839674652303304</c:v>
                </c:pt>
                <c:pt idx="791">
                  <c:v>0.28622008635957324</c:v>
                </c:pt>
                <c:pt idx="792">
                  <c:v>0.28858301399327485</c:v>
                </c:pt>
                <c:pt idx="793">
                  <c:v>0.29104442279043058</c:v>
                </c:pt>
                <c:pt idx="794">
                  <c:v>0.29359773182644583</c:v>
                </c:pt>
                <c:pt idx="795">
                  <c:v>0.2962355246549056</c:v>
                </c:pt>
                <c:pt idx="796">
                  <c:v>0.2989418006647398</c:v>
                </c:pt>
                <c:pt idx="797">
                  <c:v>0.30168063611150503</c:v>
                </c:pt>
                <c:pt idx="798">
                  <c:v>0.3043903775856876</c:v>
                </c:pt>
                <c:pt idx="799">
                  <c:v>0.30699308299987621</c:v>
                </c:pt>
                <c:pt idx="800">
                  <c:v>0.3093917888036018</c:v>
                </c:pt>
                <c:pt idx="801">
                  <c:v>0.31148171252329854</c:v>
                </c:pt>
                <c:pt idx="802">
                  <c:v>0.31316090797906632</c:v>
                </c:pt>
                <c:pt idx="803">
                  <c:v>0.31432055964121469</c:v>
                </c:pt>
                <c:pt idx="804">
                  <c:v>0.31485099707393377</c:v>
                </c:pt>
                <c:pt idx="805">
                  <c:v>0.31465367558514662</c:v>
                </c:pt>
                <c:pt idx="806">
                  <c:v>0.3136433562745698</c:v>
                </c:pt>
                <c:pt idx="807">
                  <c:v>0.31177594808577119</c:v>
                </c:pt>
                <c:pt idx="808">
                  <c:v>0.30906372526067388</c:v>
                </c:pt>
                <c:pt idx="809">
                  <c:v>0.3055838993618159</c:v>
                </c:pt>
                <c:pt idx="810">
                  <c:v>0.30147069836914181</c:v>
                </c:pt>
                <c:pt idx="811">
                  <c:v>0.29688682443490727</c:v>
                </c:pt>
                <c:pt idx="812">
                  <c:v>0.29201118761336781</c:v>
                </c:pt>
                <c:pt idx="813">
                  <c:v>0.28700099428770393</c:v>
                </c:pt>
                <c:pt idx="814">
                  <c:v>0.28197484286996738</c:v>
                </c:pt>
                <c:pt idx="815">
                  <c:v>0.27701518450958768</c:v>
                </c:pt>
                <c:pt idx="816">
                  <c:v>0.27215911813980337</c:v>
                </c:pt>
                <c:pt idx="817">
                  <c:v>0.26740652875583854</c:v>
                </c:pt>
                <c:pt idx="818">
                  <c:v>0.26272505754934056</c:v>
                </c:pt>
                <c:pt idx="819">
                  <c:v>0.25806080943307502</c:v>
                </c:pt>
                <c:pt idx="820">
                  <c:v>0.25334801726697737</c:v>
                </c:pt>
                <c:pt idx="821">
                  <c:v>0.24852084352732101</c:v>
                </c:pt>
                <c:pt idx="822">
                  <c:v>0.24353586321419091</c:v>
                </c:pt>
                <c:pt idx="823">
                  <c:v>0.23838337216850763</c:v>
                </c:pt>
                <c:pt idx="824">
                  <c:v>0.23309937546229192</c:v>
                </c:pt>
                <c:pt idx="825">
                  <c:v>0.22776176529492448</c:v>
                </c:pt>
                <c:pt idx="826">
                  <c:v>0.22248530078918322</c:v>
                </c:pt>
                <c:pt idx="827">
                  <c:v>0.2174081503905137</c:v>
                </c:pt>
                <c:pt idx="828">
                  <c:v>0.21266094872845703</c:v>
                </c:pt>
                <c:pt idx="829">
                  <c:v>0.20836678120360724</c:v>
                </c:pt>
                <c:pt idx="830">
                  <c:v>0.20462547790226365</c:v>
                </c:pt>
                <c:pt idx="831">
                  <c:v>0.20150054290068559</c:v>
                </c:pt>
                <c:pt idx="832">
                  <c:v>0.19902726998518189</c:v>
                </c:pt>
                <c:pt idx="833">
                  <c:v>0.19720677555588201</c:v>
                </c:pt>
                <c:pt idx="834">
                  <c:v>0.19601101484549571</c:v>
                </c:pt>
                <c:pt idx="835">
                  <c:v>0.1953840817884383</c:v>
                </c:pt>
                <c:pt idx="836">
                  <c:v>0.19524932882268603</c:v>
                </c:pt>
                <c:pt idx="837">
                  <c:v>0.19552191452802409</c:v>
                </c:pt>
                <c:pt idx="838">
                  <c:v>0.19610869441136863</c:v>
                </c:pt>
                <c:pt idx="839">
                  <c:v>0.19692415969249072</c:v>
                </c:pt>
                <c:pt idx="840">
                  <c:v>0.19790187326864578</c:v>
                </c:pt>
                <c:pt idx="841">
                  <c:v>0.19899242731162797</c:v>
                </c:pt>
                <c:pt idx="842">
                  <c:v>0.20017094355206627</c:v>
                </c:pt>
                <c:pt idx="843">
                  <c:v>0.20143226367604466</c:v>
                </c:pt>
                <c:pt idx="844">
                  <c:v>0.20278368800380658</c:v>
                </c:pt>
                <c:pt idx="845">
                  <c:v>0.20423903140646421</c:v>
                </c:pt>
                <c:pt idx="846">
                  <c:v>0.20581276838774915</c:v>
                </c:pt>
                <c:pt idx="847">
                  <c:v>0.20752055005605291</c:v>
                </c:pt>
                <c:pt idx="848">
                  <c:v>0.20937814332739874</c:v>
                </c:pt>
                <c:pt idx="849">
                  <c:v>0.21140463124062908</c:v>
                </c:pt>
                <c:pt idx="850">
                  <c:v>0.21362464053314262</c:v>
                </c:pt>
                <c:pt idx="851">
                  <c:v>0.21606586308516068</c:v>
                </c:pt>
                <c:pt idx="852">
                  <c:v>0.21875665518980308</c:v>
                </c:pt>
                <c:pt idx="853">
                  <c:v>0.22172333137887495</c:v>
                </c:pt>
                <c:pt idx="854">
                  <c:v>0.2249849609778321</c:v>
                </c:pt>
                <c:pt idx="855">
                  <c:v>0.22855383302065496</c:v>
                </c:pt>
                <c:pt idx="856">
                  <c:v>0.23243525289338113</c:v>
                </c:pt>
                <c:pt idx="857">
                  <c:v>0.23662795097675643</c:v>
                </c:pt>
                <c:pt idx="858">
                  <c:v>0.24112387281521414</c:v>
                </c:pt>
                <c:pt idx="859">
                  <c:v>0.24590325804066354</c:v>
                </c:pt>
                <c:pt idx="860">
                  <c:v>0.25093570092022693</c:v>
                </c:pt>
                <c:pt idx="861">
                  <c:v>0.25617139668513983</c:v>
                </c:pt>
                <c:pt idx="862">
                  <c:v>0.26154358041620435</c:v>
                </c:pt>
                <c:pt idx="863">
                  <c:v>0.26697845589782637</c:v>
                </c:pt>
                <c:pt idx="864">
                  <c:v>0.27239503260774184</c:v>
                </c:pt>
                <c:pt idx="865">
                  <c:v>0.27771638987809127</c:v>
                </c:pt>
                <c:pt idx="866">
                  <c:v>0.28287926868136509</c:v>
                </c:pt>
                <c:pt idx="867">
                  <c:v>0.28782357467899305</c:v>
                </c:pt>
                <c:pt idx="868">
                  <c:v>0.29249455415770026</c:v>
                </c:pt>
                <c:pt idx="869">
                  <c:v>0.29683962952799697</c:v>
                </c:pt>
                <c:pt idx="870">
                  <c:v>0.30080292417566473</c:v>
                </c:pt>
                <c:pt idx="871">
                  <c:v>0.30433411237952007</c:v>
                </c:pt>
                <c:pt idx="872">
                  <c:v>0.30739552049684621</c:v>
                </c:pt>
                <c:pt idx="873">
                  <c:v>0.30996479979713537</c:v>
                </c:pt>
                <c:pt idx="874">
                  <c:v>0.31203612577863288</c:v>
                </c:pt>
                <c:pt idx="875">
                  <c:v>0.31361288662525061</c:v>
                </c:pt>
                <c:pt idx="876">
                  <c:v>0.31470035785629485</c:v>
                </c:pt>
                <c:pt idx="877">
                  <c:v>0.31529998094580686</c:v>
                </c:pt>
                <c:pt idx="878">
                  <c:v>0.31541116632812366</c:v>
                </c:pt>
                <c:pt idx="879">
                  <c:v>0.31503897334089476</c:v>
                </c:pt>
                <c:pt idx="880">
                  <c:v>0.31420189369822454</c:v>
                </c:pt>
                <c:pt idx="881">
                  <c:v>0.31293573339455222</c:v>
                </c:pt>
                <c:pt idx="882">
                  <c:v>0.31129190196600215</c:v>
                </c:pt>
                <c:pt idx="883">
                  <c:v>0.30932362354116411</c:v>
                </c:pt>
                <c:pt idx="884">
                  <c:v>0.30707770549154351</c:v>
                </c:pt>
                <c:pt idx="885">
                  <c:v>0.30458780533431057</c:v>
                </c:pt>
                <c:pt idx="886">
                  <c:v>0.30187302788614795</c:v>
                </c:pt>
                <c:pt idx="887">
                  <c:v>0.29894740107235324</c:v>
                </c:pt>
                <c:pt idx="888">
                  <c:v>0.29582791065221309</c:v>
                </c:pt>
                <c:pt idx="889">
                  <c:v>0.29253948751537778</c:v>
                </c:pt>
                <c:pt idx="890">
                  <c:v>0.28911675667244913</c:v>
                </c:pt>
                <c:pt idx="891">
                  <c:v>0.28559875339435631</c:v>
                </c:pt>
                <c:pt idx="892">
                  <c:v>0.28201933042245503</c:v>
                </c:pt>
                <c:pt idx="893">
                  <c:v>0.27840714376179682</c:v>
                </c:pt>
                <c:pt idx="894">
                  <c:v>0.27478285415923037</c:v>
                </c:pt>
                <c:pt idx="895">
                  <c:v>0.27116242880640723</c:v>
                </c:pt>
                <c:pt idx="896">
                  <c:v>0.26756158275713499</c:v>
                </c:pt>
                <c:pt idx="897">
                  <c:v>0.26399484316425231</c:v>
                </c:pt>
                <c:pt idx="898">
                  <c:v>0.26047160245468032</c:v>
                </c:pt>
                <c:pt idx="899">
                  <c:v>0.25699124189669537</c:v>
                </c:pt>
                <c:pt idx="900">
                  <c:v>0.25353730602088281</c:v>
                </c:pt>
                <c:pt idx="901">
                  <c:v>0.25007975004334787</c:v>
                </c:pt>
                <c:pt idx="902">
                  <c:v>0.24657741937280259</c:v>
                </c:pt>
                <c:pt idx="903">
                  <c:v>0.24298947059990678</c:v>
                </c:pt>
                <c:pt idx="904">
                  <c:v>0.23928616109073869</c:v>
                </c:pt>
                <c:pt idx="905">
                  <c:v>0.23545112629127912</c:v>
                </c:pt>
                <c:pt idx="906">
                  <c:v>0.23148474198496688</c:v>
                </c:pt>
                <c:pt idx="907">
                  <c:v>0.22739779256526044</c:v>
                </c:pt>
                <c:pt idx="908">
                  <c:v>0.22320681983272667</c:v>
                </c:pt>
                <c:pt idx="909">
                  <c:v>0.21892697249337673</c:v>
                </c:pt>
                <c:pt idx="910">
                  <c:v>0.21457220858253062</c:v>
                </c:pt>
                <c:pt idx="911">
                  <c:v>0.21015780665882416</c:v>
                </c:pt>
                <c:pt idx="912">
                  <c:v>0.20570284758395402</c:v>
                </c:pt>
                <c:pt idx="913">
                  <c:v>0.20123515675343923</c:v>
                </c:pt>
                <c:pt idx="914">
                  <c:v>0.19679369958404652</c:v>
                </c:pt>
                <c:pt idx="915">
                  <c:v>0.19242378236917462</c:v>
                </c:pt>
                <c:pt idx="916">
                  <c:v>0.18817877279189271</c:v>
                </c:pt>
                <c:pt idx="917">
                  <c:v>0.18411508729520804</c:v>
                </c:pt>
                <c:pt idx="918">
                  <c:v>0.18028306472456063</c:v>
                </c:pt>
                <c:pt idx="919">
                  <c:v>0.17672711492548793</c:v>
                </c:pt>
                <c:pt idx="920">
                  <c:v>0.17347929071611251</c:v>
                </c:pt>
                <c:pt idx="921">
                  <c:v>0.17055382245303591</c:v>
                </c:pt>
                <c:pt idx="922">
                  <c:v>0.16794885524578779</c:v>
                </c:pt>
                <c:pt idx="923">
                  <c:v>0.16564747362851034</c:v>
                </c:pt>
                <c:pt idx="924">
                  <c:v>0.16362354067716273</c:v>
                </c:pt>
                <c:pt idx="925">
                  <c:v>0.1618457165686718</c:v>
                </c:pt>
                <c:pt idx="926">
                  <c:v>0.1602844403460964</c:v>
                </c:pt>
                <c:pt idx="927">
                  <c:v>0.15891580657334653</c:v>
                </c:pt>
                <c:pt idx="928">
                  <c:v>0.15772099179997207</c:v>
                </c:pt>
                <c:pt idx="929">
                  <c:v>0.1566854716671951</c:v>
                </c:pt>
                <c:pt idx="930">
                  <c:v>0.15579702667331979</c:v>
                </c:pt>
                <c:pt idx="931">
                  <c:v>0.15504181008259171</c:v>
                </c:pt>
                <c:pt idx="932">
                  <c:v>0.15440416580560284</c:v>
                </c:pt>
                <c:pt idx="933">
                  <c:v>0.15386779857261784</c:v>
                </c:pt>
                <c:pt idx="934">
                  <c:v>0.15341511449599549</c:v>
                </c:pt>
                <c:pt idx="935">
                  <c:v>0.15303171463978199</c:v>
                </c:pt>
                <c:pt idx="936">
                  <c:v>0.15270640490116955</c:v>
                </c:pt>
                <c:pt idx="937">
                  <c:v>0.15243017910865181</c:v>
                </c:pt>
                <c:pt idx="938">
                  <c:v>0.15219635528364567</c:v>
                </c:pt>
                <c:pt idx="939">
                  <c:v>0.15199760544338342</c:v>
                </c:pt>
                <c:pt idx="940">
                  <c:v>0.1518237220806487</c:v>
                </c:pt>
                <c:pt idx="941">
                  <c:v>0.15166223985043842</c:v>
                </c:pt>
                <c:pt idx="942">
                  <c:v>0.15149895303692756</c:v>
                </c:pt>
                <c:pt idx="943">
                  <c:v>0.15131905636582937</c:v>
                </c:pt>
                <c:pt idx="944">
                  <c:v>0.15111066825381331</c:v>
                </c:pt>
                <c:pt idx="945">
                  <c:v>0.15086519258458236</c:v>
                </c:pt>
                <c:pt idx="946">
                  <c:v>0.1505780406176836</c:v>
                </c:pt>
                <c:pt idx="947">
                  <c:v>0.15024805556728255</c:v>
                </c:pt>
                <c:pt idx="948">
                  <c:v>0.14987616076347782</c:v>
                </c:pt>
                <c:pt idx="949">
                  <c:v>0.14946488695742627</c:v>
                </c:pt>
                <c:pt idx="950">
                  <c:v>0.14901764217594843</c:v>
                </c:pt>
                <c:pt idx="951">
                  <c:v>0.14853906477737727</c:v>
                </c:pt>
                <c:pt idx="952">
                  <c:v>0.14803547605270057</c:v>
                </c:pt>
                <c:pt idx="953">
                  <c:v>0.14751317336081221</c:v>
                </c:pt>
                <c:pt idx="954">
                  <c:v>0.14697914465504752</c:v>
                </c:pt>
                <c:pt idx="955">
                  <c:v>0.14643824616570106</c:v>
                </c:pt>
                <c:pt idx="956">
                  <c:v>0.14589331650312892</c:v>
                </c:pt>
                <c:pt idx="957">
                  <c:v>0.14534426953810936</c:v>
                </c:pt>
                <c:pt idx="958">
                  <c:v>0.14478969371752998</c:v>
                </c:pt>
                <c:pt idx="959">
                  <c:v>0.14422849052125747</c:v>
                </c:pt>
                <c:pt idx="960">
                  <c:v>0.14366114433928506</c:v>
                </c:pt>
                <c:pt idx="961">
                  <c:v>0.14309113464514139</c:v>
                </c:pt>
                <c:pt idx="962">
                  <c:v>0.14252435811944691</c:v>
                </c:pt>
                <c:pt idx="963">
                  <c:v>0.14196860623805257</c:v>
                </c:pt>
                <c:pt idx="964">
                  <c:v>0.14143158056276933</c:v>
                </c:pt>
                <c:pt idx="965">
                  <c:v>0.14091907609339055</c:v>
                </c:pt>
                <c:pt idx="966">
                  <c:v>0.14043539963495349</c:v>
                </c:pt>
                <c:pt idx="967">
                  <c:v>0.13998267493914046</c:v>
                </c:pt>
                <c:pt idx="968">
                  <c:v>0.13956166248148821</c:v>
                </c:pt>
                <c:pt idx="969">
                  <c:v>0.13917287470133283</c:v>
                </c:pt>
                <c:pt idx="970">
                  <c:v>0.13881687942804449</c:v>
                </c:pt>
                <c:pt idx="971">
                  <c:v>0.13849409902004367</c:v>
                </c:pt>
                <c:pt idx="972">
                  <c:v>0.1382047610742026</c:v>
                </c:pt>
                <c:pt idx="973">
                  <c:v>0.13794809609537745</c:v>
                </c:pt>
                <c:pt idx="974">
                  <c:v>0.1377228420373165</c:v>
                </c:pt>
                <c:pt idx="975">
                  <c:v>0.13752669315734872</c:v>
                </c:pt>
                <c:pt idx="976">
                  <c:v>0.1373584569736564</c:v>
                </c:pt>
                <c:pt idx="977">
                  <c:v>0.13721775025809851</c:v>
                </c:pt>
                <c:pt idx="978">
                  <c:v>0.13710589914121868</c:v>
                </c:pt>
                <c:pt idx="979">
                  <c:v>0.13702563665833117</c:v>
                </c:pt>
                <c:pt idx="980">
                  <c:v>0.13697960014321314</c:v>
                </c:pt>
                <c:pt idx="981">
                  <c:v>0.13696913114892034</c:v>
                </c:pt>
                <c:pt idx="982">
                  <c:v>0.13699372617186373</c:v>
                </c:pt>
                <c:pt idx="983">
                  <c:v>0.13704938318867171</c:v>
                </c:pt>
                <c:pt idx="984">
                  <c:v>0.13713005093125658</c:v>
                </c:pt>
                <c:pt idx="985">
                  <c:v>0.13722897705053222</c:v>
                </c:pt>
                <c:pt idx="986">
                  <c:v>0.13733920548282313</c:v>
                </c:pt>
                <c:pt idx="987">
                  <c:v>0.13745573015815188</c:v>
                </c:pt>
                <c:pt idx="988">
                  <c:v>0.13757574715274817</c:v>
                </c:pt>
                <c:pt idx="989">
                  <c:v>0.13769820568947805</c:v>
                </c:pt>
                <c:pt idx="990">
                  <c:v>0.13782285688053625</c:v>
                </c:pt>
                <c:pt idx="991">
                  <c:v>0.13795035525049176</c:v>
                </c:pt>
                <c:pt idx="992">
                  <c:v>0.13808040198527066</c:v>
                </c:pt>
                <c:pt idx="993">
                  <c:v>0.13821259749212006</c:v>
                </c:pt>
                <c:pt idx="994">
                  <c:v>0.13834608948219335</c:v>
                </c:pt>
                <c:pt idx="995">
                  <c:v>0.13848002463576897</c:v>
                </c:pt>
                <c:pt idx="996">
                  <c:v>0.13861379998593587</c:v>
                </c:pt>
                <c:pt idx="997">
                  <c:v>0.13874781773884687</c:v>
                </c:pt>
                <c:pt idx="998">
                  <c:v>0.1388831849584225</c:v>
                </c:pt>
                <c:pt idx="999">
                  <c:v>0.13902166435539659</c:v>
                </c:pt>
                <c:pt idx="1000">
                  <c:v>0.13916653126537876</c:v>
                </c:pt>
                <c:pt idx="1001">
                  <c:v>0.13932106560332064</c:v>
                </c:pt>
                <c:pt idx="1002">
                  <c:v>0.13948865323703236</c:v>
                </c:pt>
                <c:pt idx="1003">
                  <c:v>0.13967157738820341</c:v>
                </c:pt>
                <c:pt idx="1004">
                  <c:v>0.13987010954597184</c:v>
                </c:pt>
                <c:pt idx="1005">
                  <c:v>0.14008275756569738</c:v>
                </c:pt>
                <c:pt idx="1006">
                  <c:v>0.14030590781555891</c:v>
                </c:pt>
                <c:pt idx="1007">
                  <c:v>0.1405348796119415</c:v>
                </c:pt>
                <c:pt idx="1008">
                  <c:v>0.1407651849109906</c:v>
                </c:pt>
                <c:pt idx="1009">
                  <c:v>0.14099394403265225</c:v>
                </c:pt>
                <c:pt idx="1010">
                  <c:v>0.14122074980355742</c:v>
                </c:pt>
                <c:pt idx="1011">
                  <c:v>0.14144706676981761</c:v>
                </c:pt>
                <c:pt idx="1012">
                  <c:v>0.14167623607719909</c:v>
                </c:pt>
                <c:pt idx="1013">
                  <c:v>0.14191155530096805</c:v>
                </c:pt>
                <c:pt idx="1014">
                  <c:v>0.14215577174055199</c:v>
                </c:pt>
                <c:pt idx="1015">
                  <c:v>0.14241057415802622</c:v>
                </c:pt>
                <c:pt idx="1016">
                  <c:v>0.14267598111475205</c:v>
                </c:pt>
                <c:pt idx="1017">
                  <c:v>0.14295150412087471</c:v>
                </c:pt>
                <c:pt idx="1018">
                  <c:v>0.14323624760601522</c:v>
                </c:pt>
                <c:pt idx="1019">
                  <c:v>0.1435288057268172</c:v>
                </c:pt>
                <c:pt idx="1020">
                  <c:v>0.14382715865281576</c:v>
                </c:pt>
                <c:pt idx="1021">
                  <c:v>0.14412846650878902</c:v>
                </c:pt>
                <c:pt idx="1022">
                  <c:v>0.1444283528932207</c:v>
                </c:pt>
                <c:pt idx="1023">
                  <c:v>0.14472212337854568</c:v>
                </c:pt>
                <c:pt idx="1024">
                  <c:v>0.14500415255002502</c:v>
                </c:pt>
                <c:pt idx="1025">
                  <c:v>0.14526977119342904</c:v>
                </c:pt>
                <c:pt idx="1026">
                  <c:v>0.14551470894114266</c:v>
                </c:pt>
                <c:pt idx="1027">
                  <c:v>0.14573637510031384</c:v>
                </c:pt>
                <c:pt idx="1028">
                  <c:v>0.1459323817451153</c:v>
                </c:pt>
                <c:pt idx="1029">
                  <c:v>0.14610095480880952</c:v>
                </c:pt>
                <c:pt idx="1030">
                  <c:v>0.14624068068038293</c:v>
                </c:pt>
                <c:pt idx="1031">
                  <c:v>0.14635025188688028</c:v>
                </c:pt>
                <c:pt idx="1032">
                  <c:v>0.14642990155674657</c:v>
                </c:pt>
                <c:pt idx="1033">
                  <c:v>0.14648099560348343</c:v>
                </c:pt>
                <c:pt idx="1034">
                  <c:v>0.14650593045207644</c:v>
                </c:pt>
                <c:pt idx="1035">
                  <c:v>0.14650787614729316</c:v>
                </c:pt>
                <c:pt idx="1036">
                  <c:v>0.14649026280304628</c:v>
                </c:pt>
                <c:pt idx="1037">
                  <c:v>0.14645534543585642</c:v>
                </c:pt>
                <c:pt idx="1038">
                  <c:v>0.14640491988232901</c:v>
                </c:pt>
                <c:pt idx="1039">
                  <c:v>0.14634088530854444</c:v>
                </c:pt>
                <c:pt idx="1040">
                  <c:v>0.14626524351650488</c:v>
                </c:pt>
                <c:pt idx="1041">
                  <c:v>0.14618194019789216</c:v>
                </c:pt>
                <c:pt idx="1042">
                  <c:v>0.14609609514258676</c:v>
                </c:pt>
                <c:pt idx="1043">
                  <c:v>0.14601302883660022</c:v>
                </c:pt>
                <c:pt idx="1044">
                  <c:v>0.14593846683078621</c:v>
                </c:pt>
                <c:pt idx="1045">
                  <c:v>0.14587675062908106</c:v>
                </c:pt>
                <c:pt idx="1046">
                  <c:v>0.14583032864489992</c:v>
                </c:pt>
                <c:pt idx="1047">
                  <c:v>0.14580083179049158</c:v>
                </c:pt>
                <c:pt idx="1048">
                  <c:v>0.14578953456575877</c:v>
                </c:pt>
                <c:pt idx="1049">
                  <c:v>0.14579791799852321</c:v>
                </c:pt>
                <c:pt idx="1050">
                  <c:v>0.1458280281249516</c:v>
                </c:pt>
                <c:pt idx="1051">
                  <c:v>0.14588196574350026</c:v>
                </c:pt>
                <c:pt idx="1052">
                  <c:v>0.14596112046225668</c:v>
                </c:pt>
                <c:pt idx="1053">
                  <c:v>0.14606489226553016</c:v>
                </c:pt>
                <c:pt idx="1054">
                  <c:v>0.14619140567942762</c:v>
                </c:pt>
                <c:pt idx="1055">
                  <c:v>0.14633658596318205</c:v>
                </c:pt>
                <c:pt idx="1056">
                  <c:v>0.14649686772342846</c:v>
                </c:pt>
                <c:pt idx="1057">
                  <c:v>0.14666929680187329</c:v>
                </c:pt>
                <c:pt idx="1058">
                  <c:v>0.14685229910533498</c:v>
                </c:pt>
                <c:pt idx="1059">
                  <c:v>0.14704511898522316</c:v>
                </c:pt>
                <c:pt idx="1060">
                  <c:v>0.14724710272036973</c:v>
                </c:pt>
                <c:pt idx="1061">
                  <c:v>0.14745621047518404</c:v>
                </c:pt>
                <c:pt idx="1062">
                  <c:v>0.14766891004618193</c:v>
                </c:pt>
                <c:pt idx="1063">
                  <c:v>0.14788120019152801</c:v>
                </c:pt>
                <c:pt idx="1064">
                  <c:v>0.14808963715298812</c:v>
                </c:pt>
                <c:pt idx="1065">
                  <c:v>0.14829354695353475</c:v>
                </c:pt>
                <c:pt idx="1066">
                  <c:v>0.14849534072160636</c:v>
                </c:pt>
                <c:pt idx="1067">
                  <c:v>0.14870031599076922</c:v>
                </c:pt>
                <c:pt idx="1068">
                  <c:v>0.14891506753646572</c:v>
                </c:pt>
                <c:pt idx="1069">
                  <c:v>0.14914434911879987</c:v>
                </c:pt>
                <c:pt idx="1070">
                  <c:v>0.14939045161796721</c:v>
                </c:pt>
                <c:pt idx="1071">
                  <c:v>0.14965190790838673</c:v>
                </c:pt>
                <c:pt idx="1072">
                  <c:v>0.14992533956737947</c:v>
                </c:pt>
                <c:pt idx="1073">
                  <c:v>0.15020637965997158</c:v>
                </c:pt>
                <c:pt idx="1074">
                  <c:v>0.15049178734919494</c:v>
                </c:pt>
                <c:pt idx="1075">
                  <c:v>0.15078058866172622</c:v>
                </c:pt>
                <c:pt idx="1076">
                  <c:v>0.15107273850303066</c:v>
                </c:pt>
                <c:pt idx="1077">
                  <c:v>0.1513688648521479</c:v>
                </c:pt>
                <c:pt idx="1078">
                  <c:v>0.15166887208438068</c:v>
                </c:pt>
                <c:pt idx="1079">
                  <c:v>0.15197121258043494</c:v>
                </c:pt>
                <c:pt idx="1080">
                  <c:v>0.15227412691065939</c:v>
                </c:pt>
                <c:pt idx="1081">
                  <c:v>0.15257647381936384</c:v>
                </c:pt>
                <c:pt idx="1082">
                  <c:v>0.15287892744383164</c:v>
                </c:pt>
                <c:pt idx="1083">
                  <c:v>0.15318361968133881</c:v>
                </c:pt>
                <c:pt idx="1084">
                  <c:v>0.15349346892936283</c:v>
                </c:pt>
                <c:pt idx="1085">
                  <c:v>0.15381041269720358</c:v>
                </c:pt>
                <c:pt idx="1086">
                  <c:v>0.15413342417230186</c:v>
                </c:pt>
                <c:pt idx="1087">
                  <c:v>0.15445912705140935</c:v>
                </c:pt>
                <c:pt idx="1088">
                  <c:v>0.15478162999324258</c:v>
                </c:pt>
                <c:pt idx="1089">
                  <c:v>0.15509538978186727</c:v>
                </c:pt>
                <c:pt idx="1090">
                  <c:v>0.15539730384565292</c:v>
                </c:pt>
                <c:pt idx="1091">
                  <c:v>0.15568745190104788</c:v>
                </c:pt>
                <c:pt idx="1092">
                  <c:v>0.15596905468035122</c:v>
                </c:pt>
                <c:pt idx="1093">
                  <c:v>0.15624717468916322</c:v>
                </c:pt>
                <c:pt idx="1094">
                  <c:v>0.15652615408557985</c:v>
                </c:pt>
                <c:pt idx="1095">
                  <c:v>0.15680814409914873</c:v>
                </c:pt>
                <c:pt idx="1096">
                  <c:v>0.15709204869768639</c:v>
                </c:pt>
                <c:pt idx="1097">
                  <c:v>0.15737451150893783</c:v>
                </c:pt>
                <c:pt idx="1098">
                  <c:v>0.1576517997047851</c:v>
                </c:pt>
                <c:pt idx="1099">
                  <c:v>0.1579215377695396</c:v>
                </c:pt>
                <c:pt idx="1100">
                  <c:v>0.15818339593101</c:v>
                </c:pt>
                <c:pt idx="1101">
                  <c:v>0.15844004389355543</c:v>
                </c:pt>
                <c:pt idx="1102">
                  <c:v>0.15869563243371992</c:v>
                </c:pt>
                <c:pt idx="1103">
                  <c:v>0.15895511255057287</c:v>
                </c:pt>
                <c:pt idx="1104">
                  <c:v>0.1592219708865284</c:v>
                </c:pt>
                <c:pt idx="1105">
                  <c:v>0.15949769815435616</c:v>
                </c:pt>
                <c:pt idx="1106">
                  <c:v>0.15978104414955069</c:v>
                </c:pt>
                <c:pt idx="1107">
                  <c:v>0.16006864276028404</c:v>
                </c:pt>
                <c:pt idx="1108">
                  <c:v>0.16035616764267419</c:v>
                </c:pt>
                <c:pt idx="1109">
                  <c:v>0.16063864627008667</c:v>
                </c:pt>
                <c:pt idx="1110">
                  <c:v>0.16091347511340787</c:v>
                </c:pt>
                <c:pt idx="1111">
                  <c:v>0.16117973917181977</c:v>
                </c:pt>
                <c:pt idx="1112">
                  <c:v>0.16143954231863727</c:v>
                </c:pt>
                <c:pt idx="1113">
                  <c:v>0.1616971148419602</c:v>
                </c:pt>
                <c:pt idx="1114">
                  <c:v>0.16195743999733631</c:v>
                </c:pt>
                <c:pt idx="1115">
                  <c:v>0.16222450434147034</c:v>
                </c:pt>
                <c:pt idx="1116">
                  <c:v>0.16249964829455604</c:v>
                </c:pt>
                <c:pt idx="1117">
                  <c:v>0.16278150501588301</c:v>
                </c:pt>
                <c:pt idx="1118">
                  <c:v>0.16306609801330235</c:v>
                </c:pt>
                <c:pt idx="1119">
                  <c:v>0.16334858885486009</c:v>
                </c:pt>
                <c:pt idx="1120">
                  <c:v>0.1636248721997145</c:v>
                </c:pt>
                <c:pt idx="1121">
                  <c:v>0.16389301749385604</c:v>
                </c:pt>
                <c:pt idx="1122">
                  <c:v>0.16415391608660151</c:v>
                </c:pt>
                <c:pt idx="1123">
                  <c:v>0.1644107028896325</c:v>
                </c:pt>
                <c:pt idx="1124">
                  <c:v>0.16466694755700623</c:v>
                </c:pt>
                <c:pt idx="1125">
                  <c:v>0.16492542690753004</c:v>
                </c:pt>
                <c:pt idx="1126">
                  <c:v>0.16518790878915729</c:v>
                </c:pt>
                <c:pt idx="1127">
                  <c:v>0.16545498871425895</c:v>
                </c:pt>
                <c:pt idx="1128">
                  <c:v>0.16572667507264321</c:v>
                </c:pt>
                <c:pt idx="1129">
                  <c:v>0.16600356549926248</c:v>
                </c:pt>
                <c:pt idx="1130">
                  <c:v>0.16628609855142901</c:v>
                </c:pt>
                <c:pt idx="1131">
                  <c:v>0.16657546486075853</c:v>
                </c:pt>
                <c:pt idx="1132">
                  <c:v>0.1668713560074056</c:v>
                </c:pt>
                <c:pt idx="1133">
                  <c:v>0.16717249645397053</c:v>
                </c:pt>
                <c:pt idx="1134">
                  <c:v>0.16747610273723429</c:v>
                </c:pt>
                <c:pt idx="1135">
                  <c:v>0.16777927613838456</c:v>
                </c:pt>
                <c:pt idx="1136">
                  <c:v>0.16808050891305687</c:v>
                </c:pt>
                <c:pt idx="1137">
                  <c:v>0.16838092766907559</c:v>
                </c:pt>
                <c:pt idx="1138">
                  <c:v>0.16868397920103156</c:v>
                </c:pt>
                <c:pt idx="1139">
                  <c:v>0.16899430628051731</c:v>
                </c:pt>
                <c:pt idx="1140">
                  <c:v>0.16931516215528447</c:v>
                </c:pt>
                <c:pt idx="1141">
                  <c:v>0.16964802813920149</c:v>
                </c:pt>
                <c:pt idx="1142">
                  <c:v>0.16999022930742586</c:v>
                </c:pt>
                <c:pt idx="1143">
                  <c:v>0.17033670300350395</c:v>
                </c:pt>
                <c:pt idx="1144">
                  <c:v>0.17068134212244052</c:v>
                </c:pt>
                <c:pt idx="1145">
                  <c:v>0.17102034975751695</c:v>
                </c:pt>
                <c:pt idx="1146">
                  <c:v>0.17135311610877363</c:v>
                </c:pt>
                <c:pt idx="1147">
                  <c:v>0.17168250230213961</c:v>
                </c:pt>
                <c:pt idx="1148">
                  <c:v>0.17201333309705952</c:v>
                </c:pt>
                <c:pt idx="1149">
                  <c:v>0.1723510457691973</c:v>
                </c:pt>
                <c:pt idx="1150">
                  <c:v>0.1726991912334464</c:v>
                </c:pt>
                <c:pt idx="1151">
                  <c:v>0.17305850198288503</c:v>
                </c:pt>
                <c:pt idx="1152">
                  <c:v>0.17342769807217856</c:v>
                </c:pt>
                <c:pt idx="1153">
                  <c:v>0.17380386016826149</c:v>
                </c:pt>
                <c:pt idx="1154">
                  <c:v>0.17418493237500804</c:v>
                </c:pt>
                <c:pt idx="1155">
                  <c:v>0.1745696164521649</c:v>
                </c:pt>
                <c:pt idx="1156">
                  <c:v>0.17495824972310731</c:v>
                </c:pt>
                <c:pt idx="1157">
                  <c:v>0.17535242933538303</c:v>
                </c:pt>
                <c:pt idx="1158">
                  <c:v>0.17575430609107651</c:v>
                </c:pt>
                <c:pt idx="1159">
                  <c:v>0.17616560050249214</c:v>
                </c:pt>
                <c:pt idx="1160">
                  <c:v>0.17658776573483853</c:v>
                </c:pt>
                <c:pt idx="1161">
                  <c:v>0.17702154722018221</c:v>
                </c:pt>
                <c:pt idx="1162">
                  <c:v>0.17746659448428176</c:v>
                </c:pt>
                <c:pt idx="1163">
                  <c:v>0.17792151061428713</c:v>
                </c:pt>
                <c:pt idx="1164">
                  <c:v>0.17838340575359807</c:v>
                </c:pt>
                <c:pt idx="1165">
                  <c:v>0.17884926780656502</c:v>
                </c:pt>
                <c:pt idx="1166">
                  <c:v>0.17931535401821758</c:v>
                </c:pt>
                <c:pt idx="1167">
                  <c:v>0.17978000618476236</c:v>
                </c:pt>
                <c:pt idx="1168">
                  <c:v>0.18024355119445806</c:v>
                </c:pt>
                <c:pt idx="1169">
                  <c:v>0.18070914263744059</c:v>
                </c:pt>
                <c:pt idx="1170">
                  <c:v>0.18118133411735565</c:v>
                </c:pt>
                <c:pt idx="1171">
                  <c:v>0.18166431061031735</c:v>
                </c:pt>
                <c:pt idx="1172">
                  <c:v>0.18216021972164281</c:v>
                </c:pt>
                <c:pt idx="1173">
                  <c:v>0.18266827045584383</c:v>
                </c:pt>
                <c:pt idx="1174">
                  <c:v>0.18318438190587633</c:v>
                </c:pt>
                <c:pt idx="1175">
                  <c:v>0.18370289241976262</c:v>
                </c:pt>
                <c:pt idx="1176">
                  <c:v>0.18421861602645789</c:v>
                </c:pt>
                <c:pt idx="1177">
                  <c:v>0.18472863456466998</c:v>
                </c:pt>
                <c:pt idx="1178">
                  <c:v>0.18523219948188557</c:v>
                </c:pt>
                <c:pt idx="1179">
                  <c:v>0.1857299040744585</c:v>
                </c:pt>
                <c:pt idx="1180">
                  <c:v>0.1862220641387578</c:v>
                </c:pt>
                <c:pt idx="1181">
                  <c:v>0.18670770529608954</c:v>
                </c:pt>
                <c:pt idx="1182">
                  <c:v>0.18718427467240867</c:v>
                </c:pt>
                <c:pt idx="1183">
                  <c:v>0.18764842064545012</c:v>
                </c:pt>
                <c:pt idx="1184">
                  <c:v>0.18809835598063246</c:v>
                </c:pt>
                <c:pt idx="1185">
                  <c:v>0.18853454360520044</c:v>
                </c:pt>
                <c:pt idx="1186">
                  <c:v>0.18895976460542024</c:v>
                </c:pt>
                <c:pt idx="1187">
                  <c:v>0.18937862051034055</c:v>
                </c:pt>
                <c:pt idx="1188">
                  <c:v>0.18979465632299203</c:v>
                </c:pt>
                <c:pt idx="1189">
                  <c:v>0.19020899600446955</c:v>
                </c:pt>
                <c:pt idx="1190">
                  <c:v>0.19061976398249808</c:v>
                </c:pt>
                <c:pt idx="1191">
                  <c:v>0.19102263829660188</c:v>
                </c:pt>
                <c:pt idx="1192">
                  <c:v>0.19141191855336898</c:v>
                </c:pt>
                <c:pt idx="1193">
                  <c:v>0.19178268054837738</c:v>
                </c:pt>
                <c:pt idx="1194">
                  <c:v>0.19213157780297158</c:v>
                </c:pt>
                <c:pt idx="1195">
                  <c:v>0.19245645140525031</c:v>
                </c:pt>
                <c:pt idx="1196">
                  <c:v>0.19275656372683808</c:v>
                </c:pt>
                <c:pt idx="1197">
                  <c:v>0.1930325471479562</c:v>
                </c:pt>
                <c:pt idx="1198">
                  <c:v>0.1932864654610103</c:v>
                </c:pt>
                <c:pt idx="1199">
                  <c:v>0.19352255907742394</c:v>
                </c:pt>
                <c:pt idx="1200">
                  <c:v>0.19374730661964606</c:v>
                </c:pt>
                <c:pt idx="1201">
                  <c:v>0.19396880070820527</c:v>
                </c:pt>
                <c:pt idx="1202">
                  <c:v>0.19419572229285215</c:v>
                </c:pt>
                <c:pt idx="1203">
                  <c:v>0.1944333972096926</c:v>
                </c:pt>
                <c:pt idx="1204">
                  <c:v>0.19468384538492983</c:v>
                </c:pt>
                <c:pt idx="1205">
                  <c:v>0.19494451287200826</c:v>
                </c:pt>
                <c:pt idx="1206">
                  <c:v>0.19521117932759752</c:v>
                </c:pt>
                <c:pt idx="1207">
                  <c:v>0.195479786367105</c:v>
                </c:pt>
                <c:pt idx="1208">
                  <c:v>0.19574976399049243</c:v>
                </c:pt>
                <c:pt idx="1209">
                  <c:v>0.19602582032354771</c:v>
                </c:pt>
                <c:pt idx="1210">
                  <c:v>0.19631577657074467</c:v>
                </c:pt>
                <c:pt idx="1211">
                  <c:v>0.19662833778472627</c:v>
                </c:pt>
                <c:pt idx="1212">
                  <c:v>0.19696924624998374</c:v>
                </c:pt>
                <c:pt idx="1213">
                  <c:v>0.19733908663514149</c:v>
                </c:pt>
                <c:pt idx="1214">
                  <c:v>0.19773355409929932</c:v>
                </c:pt>
                <c:pt idx="1215">
                  <c:v>0.19814510336918661</c:v>
                </c:pt>
                <c:pt idx="1216">
                  <c:v>0.19856650951513127</c:v>
                </c:pt>
                <c:pt idx="1217">
                  <c:v>0.19899381403129107</c:v>
                </c:pt>
                <c:pt idx="1218">
                  <c:v>0.1994270339395357</c:v>
                </c:pt>
                <c:pt idx="1219">
                  <c:v>0.19986879187647927</c:v>
                </c:pt>
                <c:pt idx="1220">
                  <c:v>0.20032177949366964</c:v>
                </c:pt>
                <c:pt idx="1221">
                  <c:v>0.20078632158725968</c:v>
                </c:pt>
                <c:pt idx="1222">
                  <c:v>0.2012592602260575</c:v>
                </c:pt>
                <c:pt idx="1223">
                  <c:v>0.20173509842484877</c:v>
                </c:pt>
                <c:pt idx="1224">
                  <c:v>0.20220755851538913</c:v>
                </c:pt>
                <c:pt idx="1225">
                  <c:v>0.20267254986434208</c:v>
                </c:pt>
                <c:pt idx="1226">
                  <c:v>0.20312858958679608</c:v>
                </c:pt>
                <c:pt idx="1227">
                  <c:v>0.20357728393939639</c:v>
                </c:pt>
                <c:pt idx="1228">
                  <c:v>0.20402135691569706</c:v>
                </c:pt>
                <c:pt idx="1229">
                  <c:v>0.20446366095124896</c:v>
                </c:pt>
                <c:pt idx="1230">
                  <c:v>0.20490571304286204</c:v>
                </c:pt>
                <c:pt idx="1231">
                  <c:v>0.20534886049047724</c:v>
                </c:pt>
                <c:pt idx="1232">
                  <c:v>0.20579439741166833</c:v>
                </c:pt>
                <c:pt idx="1233">
                  <c:v>0.20624385827085351</c:v>
                </c:pt>
                <c:pt idx="1234">
                  <c:v>0.20669890158611565</c:v>
                </c:pt>
                <c:pt idx="1235">
                  <c:v>0.20716019207708408</c:v>
                </c:pt>
                <c:pt idx="1236">
                  <c:v>0.20762598095665102</c:v>
                </c:pt>
                <c:pt idx="1237">
                  <c:v>0.20809232894318336</c:v>
                </c:pt>
                <c:pt idx="1238">
                  <c:v>0.20855445291650071</c:v>
                </c:pt>
                <c:pt idx="1239">
                  <c:v>0.20900737208380599</c:v>
                </c:pt>
                <c:pt idx="1240">
                  <c:v>0.20944839364601014</c:v>
                </c:pt>
                <c:pt idx="1241">
                  <c:v>0.20987789557202025</c:v>
                </c:pt>
                <c:pt idx="1242">
                  <c:v>0.21029685137358484</c:v>
                </c:pt>
                <c:pt idx="1243">
                  <c:v>0.21070487393919396</c:v>
                </c:pt>
                <c:pt idx="1244">
                  <c:v>0.21109878313746983</c:v>
                </c:pt>
                <c:pt idx="1245">
                  <c:v>0.21147080978276228</c:v>
                </c:pt>
                <c:pt idx="1246">
                  <c:v>0.21181161350860483</c:v>
                </c:pt>
                <c:pt idx="1247">
                  <c:v>0.21211325955909982</c:v>
                </c:pt>
                <c:pt idx="1248">
                  <c:v>0.21237262712893462</c:v>
                </c:pt>
                <c:pt idx="1249">
                  <c:v>0.21259309814347188</c:v>
                </c:pt>
                <c:pt idx="1250">
                  <c:v>0.21278421588237101</c:v>
                </c:pt>
                <c:pt idx="1251">
                  <c:v>0.21295853133727066</c:v>
                </c:pt>
                <c:pt idx="1252">
                  <c:v>0.21312730576039823</c:v>
                </c:pt>
                <c:pt idx="1253">
                  <c:v>0.21329847467298163</c:v>
                </c:pt>
                <c:pt idx="1254">
                  <c:v>0.21347616287673615</c:v>
                </c:pt>
                <c:pt idx="1255">
                  <c:v>0.21366157364431887</c:v>
                </c:pt>
                <c:pt idx="1256">
                  <c:v>0.21385609204452899</c:v>
                </c:pt>
                <c:pt idx="1257">
                  <c:v>0.21406290073875739</c:v>
                </c:pt>
                <c:pt idx="1258">
                  <c:v>0.21428680530094441</c:v>
                </c:pt>
                <c:pt idx="1259">
                  <c:v>0.21453352116914731</c:v>
                </c:pt>
                <c:pt idx="1260">
                  <c:v>0.21480716189949628</c:v>
                </c:pt>
                <c:pt idx="1261">
                  <c:v>0.21510927743524172</c:v>
                </c:pt>
                <c:pt idx="1262">
                  <c:v>0.21543878692913304</c:v>
                </c:pt>
                <c:pt idx="1263">
                  <c:v>0.215794431315604</c:v>
                </c:pt>
                <c:pt idx="1264">
                  <c:v>0.21617639486628054</c:v>
                </c:pt>
                <c:pt idx="1265">
                  <c:v>0.21658757475038298</c:v>
                </c:pt>
                <c:pt idx="1266">
                  <c:v>0.21703341420051464</c:v>
                </c:pt>
                <c:pt idx="1267">
                  <c:v>0.21751944645438553</c:v>
                </c:pt>
                <c:pt idx="1268">
                  <c:v>0.21804960948319435</c:v>
                </c:pt>
                <c:pt idx="1269">
                  <c:v>0.21862418532062172</c:v>
                </c:pt>
                <c:pt idx="1270">
                  <c:v>0.21924008055732008</c:v>
                </c:pt>
                <c:pt idx="1271">
                  <c:v>0.21989249856093612</c:v>
                </c:pt>
                <c:pt idx="1272">
                  <c:v>0.22057674487803741</c:v>
                </c:pt>
                <c:pt idx="1273">
                  <c:v>0.22128986657814803</c:v>
                </c:pt>
                <c:pt idx="1274">
                  <c:v>0.2220290798014331</c:v>
                </c:pt>
                <c:pt idx="1275">
                  <c:v>0.22279134216918456</c:v>
                </c:pt>
                <c:pt idx="1276">
                  <c:v>0.22357029169229131</c:v>
                </c:pt>
                <c:pt idx="1277">
                  <c:v>0.2243559699849223</c:v>
                </c:pt>
                <c:pt idx="1278">
                  <c:v>0.22513576973226784</c:v>
                </c:pt>
                <c:pt idx="1279">
                  <c:v>0.22589650135017308</c:v>
                </c:pt>
                <c:pt idx="1280">
                  <c:v>0.22662617773125421</c:v>
                </c:pt>
                <c:pt idx="1281">
                  <c:v>0.2273165605435406</c:v>
                </c:pt>
                <c:pt idx="1282">
                  <c:v>0.22796091302730509</c:v>
                </c:pt>
                <c:pt idx="1283">
                  <c:v>0.22855247232767312</c:v>
                </c:pt>
                <c:pt idx="1284">
                  <c:v>0.22908216581083513</c:v>
                </c:pt>
                <c:pt idx="1285">
                  <c:v>0.22953761570438586</c:v>
                </c:pt>
                <c:pt idx="1286">
                  <c:v>0.22990431759075852</c:v>
                </c:pt>
                <c:pt idx="1287">
                  <c:v>0.23016944365766984</c:v>
                </c:pt>
                <c:pt idx="1288">
                  <c:v>0.2303231816700862</c:v>
                </c:pt>
                <c:pt idx="1289">
                  <c:v>0.23036112781633028</c:v>
                </c:pt>
                <c:pt idx="1290">
                  <c:v>0.23028225820063369</c:v>
                </c:pt>
                <c:pt idx="1291">
                  <c:v>0.23008849850003738</c:v>
                </c:pt>
                <c:pt idx="1292">
                  <c:v>0.22978173909756278</c:v>
                </c:pt>
                <c:pt idx="1293">
                  <c:v>0.22936475988286814</c:v>
                </c:pt>
                <c:pt idx="1294">
                  <c:v>0.22884307703043133</c:v>
                </c:pt>
                <c:pt idx="1295">
                  <c:v>0.22822720350265896</c:v>
                </c:pt>
                <c:pt idx="1296">
                  <c:v>0.22753364497394629</c:v>
                </c:pt>
                <c:pt idx="1297">
                  <c:v>0.22678445653139351</c:v>
                </c:pt>
                <c:pt idx="1298">
                  <c:v>0.22600224690769127</c:v>
                </c:pt>
                <c:pt idx="1299">
                  <c:v>0.22520536311259859</c:v>
                </c:pt>
                <c:pt idx="1300">
                  <c:v>0.22440663067729522</c:v>
                </c:pt>
                <c:pt idx="1301">
                  <c:v>0.2236118716751086</c:v>
                </c:pt>
                <c:pt idx="1302">
                  <c:v>0.22282277609322582</c:v>
                </c:pt>
                <c:pt idx="1303">
                  <c:v>0.22204278870633148</c:v>
                </c:pt>
                <c:pt idx="1304">
                  <c:v>0.22127922252818327</c:v>
                </c:pt>
                <c:pt idx="1305">
                  <c:v>0.22054316575128646</c:v>
                </c:pt>
                <c:pt idx="1306">
                  <c:v>0.21984903010325479</c:v>
                </c:pt>
                <c:pt idx="1307">
                  <c:v>0.21920817847319457</c:v>
                </c:pt>
                <c:pt idx="1308">
                  <c:v>0.21862587797143523</c:v>
                </c:pt>
                <c:pt idx="1309">
                  <c:v>0.21810098889999147</c:v>
                </c:pt>
                <c:pt idx="1310">
                  <c:v>0.21762751412634201</c:v>
                </c:pt>
                <c:pt idx="1311">
                  <c:v>0.21719769431654085</c:v>
                </c:pt>
                <c:pt idx="1312">
                  <c:v>0.21680622330138971</c:v>
                </c:pt>
                <c:pt idx="1313">
                  <c:v>0.21645125347858368</c:v>
                </c:pt>
                <c:pt idx="1314">
                  <c:v>0.21613323664164935</c:v>
                </c:pt>
                <c:pt idx="1315">
                  <c:v>0.21585197173481047</c:v>
                </c:pt>
                <c:pt idx="1316">
                  <c:v>0.21560450595118047</c:v>
                </c:pt>
                <c:pt idx="1317">
                  <c:v>0.21538364130752413</c:v>
                </c:pt>
                <c:pt idx="1318">
                  <c:v>0.21518100079573071</c:v>
                </c:pt>
                <c:pt idx="1319">
                  <c:v>0.21499008453947815</c:v>
                </c:pt>
                <c:pt idx="1320">
                  <c:v>0.21480865996992354</c:v>
                </c:pt>
                <c:pt idx="1321">
                  <c:v>0.21464030919760818</c:v>
                </c:pt>
                <c:pt idx="1322">
                  <c:v>0.2144915438343043</c:v>
                </c:pt>
                <c:pt idx="1323">
                  <c:v>0.21436862927007688</c:v>
                </c:pt>
                <c:pt idx="1324">
                  <c:v>0.2142736981386229</c:v>
                </c:pt>
                <c:pt idx="1325">
                  <c:v>0.21420314171877514</c:v>
                </c:pt>
                <c:pt idx="1326">
                  <c:v>0.21414922973809497</c:v>
                </c:pt>
                <c:pt idx="1327">
                  <c:v>0.21410375979631319</c:v>
                </c:pt>
                <c:pt idx="1328">
                  <c:v>0.21406176415814221</c:v>
                </c:pt>
                <c:pt idx="1329">
                  <c:v>0.21402312218695713</c:v>
                </c:pt>
                <c:pt idx="1330">
                  <c:v>0.21399201969218301</c:v>
                </c:pt>
                <c:pt idx="1331">
                  <c:v>0.21397371811125271</c:v>
                </c:pt>
                <c:pt idx="1332">
                  <c:v>0.21397180426497969</c:v>
                </c:pt>
                <c:pt idx="1333">
                  <c:v>0.21398621812715529</c:v>
                </c:pt>
                <c:pt idx="1334">
                  <c:v>0.21401403045809381</c:v>
                </c:pt>
                <c:pt idx="1335">
                  <c:v>0.21405207343369687</c:v>
                </c:pt>
                <c:pt idx="1336">
                  <c:v>0.21410011044157412</c:v>
                </c:pt>
                <c:pt idx="1337">
                  <c:v>0.21416179464045798</c:v>
                </c:pt>
                <c:pt idx="1338">
                  <c:v>0.21424353521292133</c:v>
                </c:pt>
                <c:pt idx="1339">
                  <c:v>0.21435132942821006</c:v>
                </c:pt>
                <c:pt idx="1340">
                  <c:v>0.21448789121959405</c:v>
                </c:pt>
                <c:pt idx="1341">
                  <c:v>0.21465091157327049</c:v>
                </c:pt>
                <c:pt idx="1342">
                  <c:v>0.21483412795784679</c:v>
                </c:pt>
                <c:pt idx="1343">
                  <c:v>0.2150302515288976</c:v>
                </c:pt>
                <c:pt idx="1344">
                  <c:v>0.21523426125509287</c:v>
                </c:pt>
                <c:pt idx="1345">
                  <c:v>0.21544544808211025</c:v>
                </c:pt>
                <c:pt idx="1346">
                  <c:v>0.21566646425120389</c:v>
                </c:pt>
                <c:pt idx="1347">
                  <c:v>0.21590080898997882</c:v>
                </c:pt>
                <c:pt idx="1348">
                  <c:v>0.21615024696184176</c:v>
                </c:pt>
                <c:pt idx="1349">
                  <c:v>0.21641251861198968</c:v>
                </c:pt>
                <c:pt idx="1350">
                  <c:v>0.21668241125014204</c:v>
                </c:pt>
                <c:pt idx="1351">
                  <c:v>0.21695415786545108</c:v>
                </c:pt>
                <c:pt idx="1352">
                  <c:v>0.21722354382102999</c:v>
                </c:pt>
                <c:pt idx="1353">
                  <c:v>0.21749056461621957</c:v>
                </c:pt>
                <c:pt idx="1354">
                  <c:v>0.21775726703753612</c:v>
                </c:pt>
                <c:pt idx="1355">
                  <c:v>0.21802612549896466</c:v>
                </c:pt>
                <c:pt idx="1356">
                  <c:v>0.21829684187446313</c:v>
                </c:pt>
                <c:pt idx="1357">
                  <c:v>0.21856597423780949</c:v>
                </c:pt>
                <c:pt idx="1358">
                  <c:v>0.21882704813607129</c:v>
                </c:pt>
                <c:pt idx="1359">
                  <c:v>0.21907490516872358</c:v>
                </c:pt>
                <c:pt idx="1360">
                  <c:v>0.21930855385325804</c:v>
                </c:pt>
                <c:pt idx="1361">
                  <c:v>0.21953209047016814</c:v>
                </c:pt>
                <c:pt idx="1362">
                  <c:v>0.21975368148829283</c:v>
                </c:pt>
                <c:pt idx="1363">
                  <c:v>0.21998254121426269</c:v>
                </c:pt>
                <c:pt idx="1364">
                  <c:v>0.22022456650763483</c:v>
                </c:pt>
                <c:pt idx="1365">
                  <c:v>0.22048056856052539</c:v>
                </c:pt>
                <c:pt idx="1366">
                  <c:v>0.22074674488997609</c:v>
                </c:pt>
                <c:pt idx="1367">
                  <c:v>0.22101733943765473</c:v>
                </c:pt>
                <c:pt idx="1368">
                  <c:v>0.22128852845467334</c:v>
                </c:pt>
                <c:pt idx="1369">
                  <c:v>0.22155994777935401</c:v>
                </c:pt>
                <c:pt idx="1370">
                  <c:v>0.22183464273876835</c:v>
                </c:pt>
                <c:pt idx="1371">
                  <c:v>0.22211682427135854</c:v>
                </c:pt>
                <c:pt idx="1372">
                  <c:v>0.22240821432208763</c:v>
                </c:pt>
                <c:pt idx="1373">
                  <c:v>0.22270700062947962</c:v>
                </c:pt>
                <c:pt idx="1374">
                  <c:v>0.22300812990780311</c:v>
                </c:pt>
                <c:pt idx="1375">
                  <c:v>0.22330567948471486</c:v>
                </c:pt>
                <c:pt idx="1376">
                  <c:v>0.22359578953318643</c:v>
                </c:pt>
                <c:pt idx="1377">
                  <c:v>0.22387881212512567</c:v>
                </c:pt>
                <c:pt idx="1378">
                  <c:v>0.22415852932662977</c:v>
                </c:pt>
                <c:pt idx="1379">
                  <c:v>0.22443995846647874</c:v>
                </c:pt>
                <c:pt idx="1380">
                  <c:v>0.224726168099813</c:v>
                </c:pt>
                <c:pt idx="1381">
                  <c:v>0.22501753565202037</c:v>
                </c:pt>
                <c:pt idx="1382">
                  <c:v>0.22531100188921022</c:v>
                </c:pt>
                <c:pt idx="1383">
                  <c:v>0.22560349937355234</c:v>
                </c:pt>
                <c:pt idx="1384">
                  <c:v>0.2258934892085554</c:v>
                </c:pt>
                <c:pt idx="1385">
                  <c:v>0.22618219649362953</c:v>
                </c:pt>
                <c:pt idx="1386">
                  <c:v>0.22647361954747552</c:v>
                </c:pt>
                <c:pt idx="1387">
                  <c:v>0.22677072032642137</c:v>
                </c:pt>
                <c:pt idx="1388">
                  <c:v>0.22707468150432791</c:v>
                </c:pt>
                <c:pt idx="1389">
                  <c:v>0.22738261823179312</c:v>
                </c:pt>
                <c:pt idx="1390">
                  <c:v>0.22768990927991967</c:v>
                </c:pt>
                <c:pt idx="1391">
                  <c:v>0.22799272337077864</c:v>
                </c:pt>
                <c:pt idx="1392">
                  <c:v>0.22829129823203292</c:v>
                </c:pt>
                <c:pt idx="1393">
                  <c:v>0.22859063519776274</c:v>
                </c:pt>
                <c:pt idx="1394">
                  <c:v>0.22889884438747848</c:v>
                </c:pt>
                <c:pt idx="1395">
                  <c:v>0.22922424514998291</c:v>
                </c:pt>
                <c:pt idx="1396">
                  <c:v>0.22957164957067416</c:v>
                </c:pt>
                <c:pt idx="1397">
                  <c:v>0.22994098620046405</c:v>
                </c:pt>
                <c:pt idx="1398">
                  <c:v>0.23032821198329595</c:v>
                </c:pt>
                <c:pt idx="1399">
                  <c:v>0.23072833951868837</c:v>
                </c:pt>
                <c:pt idx="1400">
                  <c:v>0.2311387909702845</c:v>
                </c:pt>
                <c:pt idx="1401">
                  <c:v>0.2315609031520241</c:v>
                </c:pt>
                <c:pt idx="1402">
                  <c:v>0.23200050753741636</c:v>
                </c:pt>
                <c:pt idx="1403">
                  <c:v>0.23246271197260843</c:v>
                </c:pt>
                <c:pt idx="1404">
                  <c:v>0.23295171182071545</c:v>
                </c:pt>
                <c:pt idx="1405">
                  <c:v>0.23346697159356672</c:v>
                </c:pt>
                <c:pt idx="1406">
                  <c:v>0.23400495158806273</c:v>
                </c:pt>
                <c:pt idx="1407">
                  <c:v>0.23456053051250497</c:v>
                </c:pt>
                <c:pt idx="1408">
                  <c:v>0.23513082382071909</c:v>
                </c:pt>
                <c:pt idx="1409">
                  <c:v>0.23571582573097688</c:v>
                </c:pt>
                <c:pt idx="1410">
                  <c:v>0.23631792445409833</c:v>
                </c:pt>
                <c:pt idx="1411">
                  <c:v>0.23694015369663207</c:v>
                </c:pt>
                <c:pt idx="1412">
                  <c:v>0.23758348297966331</c:v>
                </c:pt>
                <c:pt idx="1413">
                  <c:v>0.23824610749444358</c:v>
                </c:pt>
                <c:pt idx="1414">
                  <c:v>0.23892494697924122</c:v>
                </c:pt>
                <c:pt idx="1415">
                  <c:v>0.23961785538264119</c:v>
                </c:pt>
                <c:pt idx="1416">
                  <c:v>0.24032597877465395</c:v>
                </c:pt>
                <c:pt idx="1417">
                  <c:v>0.24105365479392732</c:v>
                </c:pt>
                <c:pt idx="1418">
                  <c:v>0.24180691015084205</c:v>
                </c:pt>
                <c:pt idx="1419">
                  <c:v>0.24258983664746464</c:v>
                </c:pt>
                <c:pt idx="1420">
                  <c:v>0.24340188863122886</c:v>
                </c:pt>
                <c:pt idx="1421">
                  <c:v>0.24423777650480966</c:v>
                </c:pt>
                <c:pt idx="1422">
                  <c:v>0.24508941110644861</c:v>
                </c:pt>
                <c:pt idx="1423">
                  <c:v>0.24595031549991236</c:v>
                </c:pt>
                <c:pt idx="1424">
                  <c:v>0.24681899342547592</c:v>
                </c:pt>
                <c:pt idx="1425">
                  <c:v>0.24769988350798716</c:v>
                </c:pt>
                <c:pt idx="1426">
                  <c:v>0.24860044055225999</c:v>
                </c:pt>
                <c:pt idx="1427">
                  <c:v>0.24952720944384771</c:v>
                </c:pt>
                <c:pt idx="1428">
                  <c:v>0.25048178545704786</c:v>
                </c:pt>
                <c:pt idx="1429">
                  <c:v>0.25145939275207191</c:v>
                </c:pt>
                <c:pt idx="1430">
                  <c:v>0.2524509681917147</c:v>
                </c:pt>
                <c:pt idx="1431">
                  <c:v>0.25344776019254894</c:v>
                </c:pt>
                <c:pt idx="1432">
                  <c:v>0.25444612314946086</c:v>
                </c:pt>
                <c:pt idx="1433">
                  <c:v>0.25544843147067847</c:v>
                </c:pt>
                <c:pt idx="1434">
                  <c:v>0.25646222599472585</c:v>
                </c:pt>
                <c:pt idx="1435">
                  <c:v>0.25749439135714375</c:v>
                </c:pt>
                <c:pt idx="1436">
                  <c:v>0.25854710759414617</c:v>
                </c:pt>
                <c:pt idx="1437">
                  <c:v>0.25961606728677294</c:v>
                </c:pt>
                <c:pt idx="1438">
                  <c:v>0.26069212677863357</c:v>
                </c:pt>
                <c:pt idx="1439">
                  <c:v>0.2617650504662164</c:v>
                </c:pt>
                <c:pt idx="1440">
                  <c:v>0.26282945410359365</c:v>
                </c:pt>
                <c:pt idx="1441">
                  <c:v>0.26388634186902099</c:v>
                </c:pt>
                <c:pt idx="1442">
                  <c:v>0.26494244514489124</c:v>
                </c:pt>
                <c:pt idx="1443">
                  <c:v>0.26600537032867139</c:v>
                </c:pt>
                <c:pt idx="1444">
                  <c:v>0.26707887857313178</c:v>
                </c:pt>
                <c:pt idx="1445">
                  <c:v>0.26816121265985188</c:v>
                </c:pt>
                <c:pt idx="1446">
                  <c:v>0.26924543574265486</c:v>
                </c:pt>
                <c:pt idx="1447">
                  <c:v>0.27032426912484669</c:v>
                </c:pt>
                <c:pt idx="1448">
                  <c:v>0.27139316050943935</c:v>
                </c:pt>
                <c:pt idx="1449">
                  <c:v>0.27245264557475718</c:v>
                </c:pt>
                <c:pt idx="1450">
                  <c:v>0.27350676456628525</c:v>
                </c:pt>
                <c:pt idx="1451">
                  <c:v>0.27455863503541239</c:v>
                </c:pt>
                <c:pt idx="1452">
                  <c:v>0.27560692477129228</c:v>
                </c:pt>
                <c:pt idx="1453">
                  <c:v>0.27664496871508343</c:v>
                </c:pt>
                <c:pt idx="1454">
                  <c:v>0.27766264518962563</c:v>
                </c:pt>
                <c:pt idx="1455">
                  <c:v>0.27865168359913245</c:v>
                </c:pt>
                <c:pt idx="1456">
                  <c:v>0.27960993463742506</c:v>
                </c:pt>
                <c:pt idx="1457">
                  <c:v>0.28054199947192454</c:v>
                </c:pt>
                <c:pt idx="1458">
                  <c:v>0.2814565071767457</c:v>
                </c:pt>
                <c:pt idx="1459">
                  <c:v>0.28236090317900026</c:v>
                </c:pt>
                <c:pt idx="1460">
                  <c:v>0.28325687397722282</c:v>
                </c:pt>
                <c:pt idx="1461">
                  <c:v>0.28413909129578224</c:v>
                </c:pt>
                <c:pt idx="1462">
                  <c:v>0.28499845175889488</c:v>
                </c:pt>
                <c:pt idx="1463">
                  <c:v>0.28582726500083738</c:v>
                </c:pt>
                <c:pt idx="1464">
                  <c:v>0.28662400934129156</c:v>
                </c:pt>
                <c:pt idx="1465">
                  <c:v>0.28739480838432169</c:v>
                </c:pt>
                <c:pt idx="1466">
                  <c:v>0.2881489570176024</c:v>
                </c:pt>
                <c:pt idx="1467">
                  <c:v>0.28889297531899621</c:v>
                </c:pt>
                <c:pt idx="1468">
                  <c:v>0.28962495799857108</c:v>
                </c:pt>
                <c:pt idx="1469">
                  <c:v>0.29033343307105769</c:v>
                </c:pt>
                <c:pt idx="1470">
                  <c:v>0.29100221475768612</c:v>
                </c:pt>
                <c:pt idx="1471">
                  <c:v>0.29161559854734548</c:v>
                </c:pt>
                <c:pt idx="1472">
                  <c:v>0.29216597250900184</c:v>
                </c:pt>
                <c:pt idx="1473">
                  <c:v>0.29265596323455939</c:v>
                </c:pt>
                <c:pt idx="1474">
                  <c:v>0.29309462225282573</c:v>
                </c:pt>
                <c:pt idx="1475">
                  <c:v>0.29349084319196567</c:v>
                </c:pt>
                <c:pt idx="1476">
                  <c:v>0.29384688157528221</c:v>
                </c:pt>
                <c:pt idx="1477">
                  <c:v>0.29415609208347476</c:v>
                </c:pt>
                <c:pt idx="1478">
                  <c:v>0.29440606629005633</c:v>
                </c:pt>
                <c:pt idx="1479">
                  <c:v>0.29458582866535893</c:v>
                </c:pt>
                <c:pt idx="1480">
                  <c:v>0.29469140264584476</c:v>
                </c:pt>
                <c:pt idx="1481">
                  <c:v>0.29472914472940676</c:v>
                </c:pt>
                <c:pt idx="1482">
                  <c:v>0.29471171381756062</c:v>
                </c:pt>
                <c:pt idx="1483">
                  <c:v>0.29465337577208889</c:v>
                </c:pt>
                <c:pt idx="1484">
                  <c:v>0.29456120322909213</c:v>
                </c:pt>
                <c:pt idx="1485">
                  <c:v>0.29443420999096476</c:v>
                </c:pt>
                <c:pt idx="1486">
                  <c:v>0.29426458365237035</c:v>
                </c:pt>
                <c:pt idx="1487">
                  <c:v>0.29404475093723997</c:v>
                </c:pt>
                <c:pt idx="1488">
                  <c:v>0.29377205695707304</c:v>
                </c:pt>
                <c:pt idx="1489">
                  <c:v>0.29345184401118135</c:v>
                </c:pt>
                <c:pt idx="1490">
                  <c:v>0.29309419169650558</c:v>
                </c:pt>
                <c:pt idx="1491">
                  <c:v>0.29270908653437361</c:v>
                </c:pt>
                <c:pt idx="1492">
                  <c:v>0.29230068455544017</c:v>
                </c:pt>
                <c:pt idx="1493">
                  <c:v>0.29186511612116989</c:v>
                </c:pt>
                <c:pt idx="1494">
                  <c:v>0.29139317093373257</c:v>
                </c:pt>
                <c:pt idx="1495">
                  <c:v>0.29087604362890179</c:v>
                </c:pt>
                <c:pt idx="1496">
                  <c:v>0.29031097269269984</c:v>
                </c:pt>
                <c:pt idx="1497">
                  <c:v>0.2897019906853871</c:v>
                </c:pt>
                <c:pt idx="1498">
                  <c:v>0.28905845436156824</c:v>
                </c:pt>
                <c:pt idx="1499">
                  <c:v>0.28838825579411936</c:v>
                </c:pt>
                <c:pt idx="1500">
                  <c:v>0.28769392938192501</c:v>
                </c:pt>
                <c:pt idx="1501">
                  <c:v>0.28697099325795677</c:v>
                </c:pt>
                <c:pt idx="1502">
                  <c:v>0.28621132802152777</c:v>
                </c:pt>
                <c:pt idx="1503">
                  <c:v>0.28540836010865905</c:v>
                </c:pt>
                <c:pt idx="1504">
                  <c:v>0.28456247249358096</c:v>
                </c:pt>
                <c:pt idx="1505">
                  <c:v>0.28368199374662001</c:v>
                </c:pt>
                <c:pt idx="1506">
                  <c:v>0.28277989071142057</c:v>
                </c:pt>
                <c:pt idx="1507">
                  <c:v>0.28186839901768806</c:v>
                </c:pt>
                <c:pt idx="1508">
                  <c:v>0.28095260579559272</c:v>
                </c:pt>
                <c:pt idx="1509">
                  <c:v>0.28002940874385224</c:v>
                </c:pt>
                <c:pt idx="1510">
                  <c:v>0.27908927043613591</c:v>
                </c:pt>
                <c:pt idx="1511">
                  <c:v>0.27812246028117121</c:v>
                </c:pt>
                <c:pt idx="1512">
                  <c:v>0.27712307372569717</c:v>
                </c:pt>
                <c:pt idx="1513">
                  <c:v>0.27609175417767579</c:v>
                </c:pt>
                <c:pt idx="1514">
                  <c:v>0.27503437866420427</c:v>
                </c:pt>
                <c:pt idx="1515">
                  <c:v>0.27395773493655856</c:v>
                </c:pt>
                <c:pt idx="1516">
                  <c:v>0.27286498605649206</c:v>
                </c:pt>
                <c:pt idx="1517">
                  <c:v>0.27175564515553857</c:v>
                </c:pt>
                <c:pt idx="1518">
                  <c:v>0.27062657530286743</c:v>
                </c:pt>
                <c:pt idx="1519">
                  <c:v>0.26947589853358106</c:v>
                </c:pt>
                <c:pt idx="1520">
                  <c:v>0.26830596285083336</c:v>
                </c:pt>
                <c:pt idx="1521">
                  <c:v>0.26712348828622395</c:v>
                </c:pt>
                <c:pt idx="1522">
                  <c:v>0.26593627017765914</c:v>
                </c:pt>
                <c:pt idx="1523">
                  <c:v>0.26474879295410952</c:v>
                </c:pt>
                <c:pt idx="1524">
                  <c:v>0.2635597937823651</c:v>
                </c:pt>
                <c:pt idx="1525">
                  <c:v>0.26236220709308339</c:v>
                </c:pt>
                <c:pt idx="1526">
                  <c:v>0.26114597874831041</c:v>
                </c:pt>
                <c:pt idx="1527">
                  <c:v>0.25990323011262723</c:v>
                </c:pt>
                <c:pt idx="1528">
                  <c:v>0.25863154659110027</c:v>
                </c:pt>
                <c:pt idx="1529">
                  <c:v>0.25733502515338308</c:v>
                </c:pt>
                <c:pt idx="1530">
                  <c:v>0.25602114635751844</c:v>
                </c:pt>
                <c:pt idx="1531">
                  <c:v>0.25469658197893069</c:v>
                </c:pt>
                <c:pt idx="1532">
                  <c:v>0.25336412652324142</c:v>
                </c:pt>
                <c:pt idx="1533">
                  <c:v>0.25202242852274886</c:v>
                </c:pt>
                <c:pt idx="1534">
                  <c:v>0.25066813669522087</c:v>
                </c:pt>
                <c:pt idx="1535">
                  <c:v>0.24929924050321334</c:v>
                </c:pt>
                <c:pt idx="1536">
                  <c:v>0.24791821903995764</c:v>
                </c:pt>
                <c:pt idx="1537">
                  <c:v>0.24653138980177985</c:v>
                </c:pt>
                <c:pt idx="1538">
                  <c:v>0.24514672596618198</c:v>
                </c:pt>
                <c:pt idx="1539">
                  <c:v>0.24376979369137236</c:v>
                </c:pt>
                <c:pt idx="1540">
                  <c:v>0.24240136365870618</c:v>
                </c:pt>
                <c:pt idx="1541">
                  <c:v>0.24103799574995538</c:v>
                </c:pt>
                <c:pt idx="1542">
                  <c:v>0.2396750871713958</c:v>
                </c:pt>
                <c:pt idx="1543">
                  <c:v>0.23831043304827532</c:v>
                </c:pt>
                <c:pt idx="1544">
                  <c:v>0.23694658542734143</c:v>
                </c:pt>
                <c:pt idx="1545">
                  <c:v>0.2355910304253484</c:v>
                </c:pt>
                <c:pt idx="1546">
                  <c:v>0.23425266514690041</c:v>
                </c:pt>
                <c:pt idx="1547">
                  <c:v>0.23293865384729601</c:v>
                </c:pt>
                <c:pt idx="1548">
                  <c:v>0.23165165388486747</c:v>
                </c:pt>
                <c:pt idx="1549">
                  <c:v>0.23038951196227392</c:v>
                </c:pt>
                <c:pt idx="1550">
                  <c:v>0.22914805907947527</c:v>
                </c:pt>
                <c:pt idx="1551">
                  <c:v>0.22792539937715578</c:v>
                </c:pt>
                <c:pt idx="1552">
                  <c:v>0.22672298577269873</c:v>
                </c:pt>
                <c:pt idx="1553">
                  <c:v>0.22554649511720198</c:v>
                </c:pt>
                <c:pt idx="1554">
                  <c:v>0.22440252614485551</c:v>
                </c:pt>
                <c:pt idx="1555">
                  <c:v>0.22329578028569413</c:v>
                </c:pt>
                <c:pt idx="1556">
                  <c:v>0.22222622501843287</c:v>
                </c:pt>
                <c:pt idx="1557">
                  <c:v>0.22118982280625615</c:v>
                </c:pt>
                <c:pt idx="1558">
                  <c:v>0.22018021543997374</c:v>
                </c:pt>
                <c:pt idx="1559">
                  <c:v>0.21919286388392806</c:v>
                </c:pt>
                <c:pt idx="1560">
                  <c:v>0.21822762194372808</c:v>
                </c:pt>
                <c:pt idx="1561">
                  <c:v>0.21728886737408454</c:v>
                </c:pt>
                <c:pt idx="1562">
                  <c:v>0.21638322916672498</c:v>
                </c:pt>
                <c:pt idx="1563">
                  <c:v>0.21551620663514154</c:v>
                </c:pt>
                <c:pt idx="1564">
                  <c:v>0.21468996888492181</c:v>
                </c:pt>
                <c:pt idx="1565">
                  <c:v>0.2139024928291931</c:v>
                </c:pt>
                <c:pt idx="1566">
                  <c:v>0.21314927274366352</c:v>
                </c:pt>
                <c:pt idx="1567">
                  <c:v>0.21242608062413032</c:v>
                </c:pt>
                <c:pt idx="1568">
                  <c:v>0.211730805335201</c:v>
                </c:pt>
                <c:pt idx="1569">
                  <c:v>0.21106420601959891</c:v>
                </c:pt>
                <c:pt idx="1570">
                  <c:v>0.21042799146245722</c:v>
                </c:pt>
                <c:pt idx="1571">
                  <c:v>0.20982262216772846</c:v>
                </c:pt>
                <c:pt idx="1572">
                  <c:v>0.20924501256911526</c:v>
                </c:pt>
                <c:pt idx="1573">
                  <c:v>0.20868902648506787</c:v>
                </c:pt>
                <c:pt idx="1574">
                  <c:v>0.20814738255426218</c:v>
                </c:pt>
                <c:pt idx="1575">
                  <c:v>0.2076146646198978</c:v>
                </c:pt>
                <c:pt idx="1576">
                  <c:v>0.20708966334822915</c:v>
                </c:pt>
                <c:pt idx="1577">
                  <c:v>0.20657570302389666</c:v>
                </c:pt>
                <c:pt idx="1578">
                  <c:v>0.20607914680943323</c:v>
                </c:pt>
                <c:pt idx="1579">
                  <c:v>0.20560615436490243</c:v>
                </c:pt>
                <c:pt idx="1580">
                  <c:v>0.20516045878061867</c:v>
                </c:pt>
                <c:pt idx="1581">
                  <c:v>0.2047420351614489</c:v>
                </c:pt>
                <c:pt idx="1582">
                  <c:v>0.2043473538592025</c:v>
                </c:pt>
                <c:pt idx="1583">
                  <c:v>0.20397220085342244</c:v>
                </c:pt>
                <c:pt idx="1584">
                  <c:v>0.20361313878805271</c:v>
                </c:pt>
                <c:pt idx="1585">
                  <c:v>0.20326785233119599</c:v>
                </c:pt>
                <c:pt idx="1586">
                  <c:v>0.20293555089233301</c:v>
                </c:pt>
                <c:pt idx="1587">
                  <c:v>0.20261538919733862</c:v>
                </c:pt>
                <c:pt idx="1588">
                  <c:v>0.20230553570398918</c:v>
                </c:pt>
                <c:pt idx="1589">
                  <c:v>0.20200404852060677</c:v>
                </c:pt>
                <c:pt idx="1590">
                  <c:v>0.20171021267474126</c:v>
                </c:pt>
                <c:pt idx="1591">
                  <c:v>0.20142552350071058</c:v>
                </c:pt>
                <c:pt idx="1592">
                  <c:v>0.20115484086096985</c:v>
                </c:pt>
                <c:pt idx="1593">
                  <c:v>0.20090463855088397</c:v>
                </c:pt>
                <c:pt idx="1594">
                  <c:v>0.20068097176648686</c:v>
                </c:pt>
                <c:pt idx="1595">
                  <c:v>0.20048600279349033</c:v>
                </c:pt>
                <c:pt idx="1596">
                  <c:v>0.20031714295635289</c:v>
                </c:pt>
                <c:pt idx="1597">
                  <c:v>0.20016752528841125</c:v>
                </c:pt>
                <c:pt idx="1598">
                  <c:v>0.20002907925649699</c:v>
                </c:pt>
                <c:pt idx="1599">
                  <c:v>0.19989594623345425</c:v>
                </c:pt>
                <c:pt idx="1600">
                  <c:v>0.19976684791965399</c:v>
                </c:pt>
                <c:pt idx="1601">
                  <c:v>0.19964536845855491</c:v>
                </c:pt>
                <c:pt idx="1602">
                  <c:v>0.19953740237816048</c:v>
                </c:pt>
                <c:pt idx="1603">
                  <c:v>0.19944779818603525</c:v>
                </c:pt>
                <c:pt idx="1604">
                  <c:v>0.1993770650034204</c:v>
                </c:pt>
                <c:pt idx="1605">
                  <c:v>0.19932056770372736</c:v>
                </c:pt>
                <c:pt idx="1606">
                  <c:v>0.19927107355074375</c:v>
                </c:pt>
                <c:pt idx="1607">
                  <c:v>0.19922054445192733</c:v>
                </c:pt>
                <c:pt idx="1608">
                  <c:v>0.1991649923537005</c:v>
                </c:pt>
                <c:pt idx="1609">
                  <c:v>0.19910511272221748</c:v>
                </c:pt>
                <c:pt idx="1610">
                  <c:v>0.19904622372443931</c:v>
                </c:pt>
                <c:pt idx="1611">
                  <c:v>0.19899520075538196</c:v>
                </c:pt>
                <c:pt idx="1612">
                  <c:v>0.19895695190583479</c:v>
                </c:pt>
                <c:pt idx="1613">
                  <c:v>0.19893372690684702</c:v>
                </c:pt>
                <c:pt idx="1614">
                  <c:v>0.19892315474405514</c:v>
                </c:pt>
                <c:pt idx="1615">
                  <c:v>0.19892153716807776</c:v>
                </c:pt>
                <c:pt idx="1616">
                  <c:v>0.19892436792999196</c:v>
                </c:pt>
                <c:pt idx="1617">
                  <c:v>0.1989284119075912</c:v>
                </c:pt>
                <c:pt idx="1618">
                  <c:v>0.19893199374776854</c:v>
                </c:pt>
                <c:pt idx="1619">
                  <c:v>0.19893430462807676</c:v>
                </c:pt>
                <c:pt idx="1620">
                  <c:v>0.19893384245103146</c:v>
                </c:pt>
                <c:pt idx="1621">
                  <c:v>0.19892945179363181</c:v>
                </c:pt>
                <c:pt idx="1622">
                  <c:v>0.19892009290890328</c:v>
                </c:pt>
                <c:pt idx="1623">
                  <c:v>0.1989063438020649</c:v>
                </c:pt>
                <c:pt idx="1624">
                  <c:v>0.19889034223841523</c:v>
                </c:pt>
                <c:pt idx="1625">
                  <c:v>0.1988755543139063</c:v>
                </c:pt>
                <c:pt idx="1626">
                  <c:v>0.19886469475250818</c:v>
                </c:pt>
                <c:pt idx="1627">
                  <c:v>0.19885764773560483</c:v>
                </c:pt>
                <c:pt idx="1628">
                  <c:v>0.19885036978899767</c:v>
                </c:pt>
                <c:pt idx="1629">
                  <c:v>0.19883529443042686</c:v>
                </c:pt>
                <c:pt idx="1630">
                  <c:v>0.19880508752811671</c:v>
                </c:pt>
                <c:pt idx="1631">
                  <c:v>0.19875472810994826</c:v>
                </c:pt>
                <c:pt idx="1632">
                  <c:v>0.19868410770789097</c:v>
                </c:pt>
                <c:pt idx="1633">
                  <c:v>0.19859837392139951</c:v>
                </c:pt>
                <c:pt idx="1634">
                  <c:v>0.19850584660995657</c:v>
                </c:pt>
                <c:pt idx="1635">
                  <c:v>0.19841437766091002</c:v>
                </c:pt>
                <c:pt idx="1636">
                  <c:v>0.19832794710898077</c:v>
                </c:pt>
                <c:pt idx="1637">
                  <c:v>0.19824580210129966</c:v>
                </c:pt>
                <c:pt idx="1638">
                  <c:v>0.1981631536007305</c:v>
                </c:pt>
                <c:pt idx="1639">
                  <c:v>0.19807348652140716</c:v>
                </c:pt>
                <c:pt idx="1640">
                  <c:v>0.19797127133503706</c:v>
                </c:pt>
                <c:pt idx="1641">
                  <c:v>0.19785415412277835</c:v>
                </c:pt>
                <c:pt idx="1642">
                  <c:v>0.19772231977750493</c:v>
                </c:pt>
                <c:pt idx="1643">
                  <c:v>0.19757808538276428</c:v>
                </c:pt>
                <c:pt idx="1644">
                  <c:v>0.19742284501530799</c:v>
                </c:pt>
                <c:pt idx="1645">
                  <c:v>0.19725741618345044</c:v>
                </c:pt>
                <c:pt idx="1646">
                  <c:v>0.19708117775880646</c:v>
                </c:pt>
                <c:pt idx="1647">
                  <c:v>0.19689305039662136</c:v>
                </c:pt>
                <c:pt idx="1648">
                  <c:v>0.19669264724873586</c:v>
                </c:pt>
                <c:pt idx="1649">
                  <c:v>0.19648021512604924</c:v>
                </c:pt>
                <c:pt idx="1650">
                  <c:v>0.1962564033046848</c:v>
                </c:pt>
                <c:pt idx="1651">
                  <c:v>0.19602117203770991</c:v>
                </c:pt>
                <c:pt idx="1652">
                  <c:v>0.19577339286880507</c:v>
                </c:pt>
                <c:pt idx="1653">
                  <c:v>0.19551125313780454</c:v>
                </c:pt>
                <c:pt idx="1654">
                  <c:v>0.19523328958763836</c:v>
                </c:pt>
                <c:pt idx="1655">
                  <c:v>0.19494010511803644</c:v>
                </c:pt>
                <c:pt idx="1656">
                  <c:v>0.19463436198608092</c:v>
                </c:pt>
                <c:pt idx="1657">
                  <c:v>0.19432077407220177</c:v>
                </c:pt>
                <c:pt idx="1658">
                  <c:v>0.19400409945088476</c:v>
                </c:pt>
                <c:pt idx="1659">
                  <c:v>0.193687655571045</c:v>
                </c:pt>
                <c:pt idx="1660">
                  <c:v>0.19337263987278336</c:v>
                </c:pt>
                <c:pt idx="1661">
                  <c:v>0.19305853645474241</c:v>
                </c:pt>
                <c:pt idx="1662">
                  <c:v>0.19274448918394343</c:v>
                </c:pt>
                <c:pt idx="1663">
                  <c:v>0.19243135180513976</c:v>
                </c:pt>
                <c:pt idx="1664">
                  <c:v>0.19212207990256563</c:v>
                </c:pt>
                <c:pt idx="1665">
                  <c:v>0.19182143938615132</c:v>
                </c:pt>
                <c:pt idx="1666">
                  <c:v>0.19153441052342007</c:v>
                </c:pt>
                <c:pt idx="1667">
                  <c:v>0.19126454239629936</c:v>
                </c:pt>
                <c:pt idx="1668">
                  <c:v>0.19101293770525346</c:v>
                </c:pt>
                <c:pt idx="1669">
                  <c:v>0.19077973491179928</c:v>
                </c:pt>
                <c:pt idx="1670">
                  <c:v>0.19056575450561192</c:v>
                </c:pt>
                <c:pt idx="1671">
                  <c:v>0.19037419687603735</c:v>
                </c:pt>
                <c:pt idx="1672">
                  <c:v>0.19021261989519261</c:v>
                </c:pt>
                <c:pt idx="1673">
                  <c:v>0.19009055672231728</c:v>
                </c:pt>
                <c:pt idx="1674">
                  <c:v>0.19001804841895203</c:v>
                </c:pt>
                <c:pt idx="1675">
                  <c:v>0.19000271058676993</c:v>
                </c:pt>
                <c:pt idx="1676">
                  <c:v>0.19004708424879496</c:v>
                </c:pt>
                <c:pt idx="1677">
                  <c:v>0.19014994217188869</c:v>
                </c:pt>
                <c:pt idx="1678">
                  <c:v>0.19030724812030259</c:v>
                </c:pt>
                <c:pt idx="1679">
                  <c:v>0.19051509484750034</c:v>
                </c:pt>
                <c:pt idx="1680">
                  <c:v>0.19077230760047575</c:v>
                </c:pt>
                <c:pt idx="1681">
                  <c:v>0.19108056271122648</c:v>
                </c:pt>
                <c:pt idx="1682">
                  <c:v>0.1914430919525581</c:v>
                </c:pt>
                <c:pt idx="1683">
                  <c:v>0.19186281627362473</c:v>
                </c:pt>
                <c:pt idx="1684">
                  <c:v>0.1923399013620895</c:v>
                </c:pt>
                <c:pt idx="1685">
                  <c:v>0.19287248502818938</c:v>
                </c:pt>
                <c:pt idx="1686">
                  <c:v>0.19345609307450179</c:v>
                </c:pt>
                <c:pt idx="1687">
                  <c:v>0.19408773122364026</c:v>
                </c:pt>
                <c:pt idx="1688">
                  <c:v>0.19476594877862691</c:v>
                </c:pt>
                <c:pt idx="1689">
                  <c:v>0.19549159330344096</c:v>
                </c:pt>
                <c:pt idx="1690">
                  <c:v>0.19626650881931523</c:v>
                </c:pt>
                <c:pt idx="1691">
                  <c:v>0.19709061215378326</c:v>
                </c:pt>
                <c:pt idx="1692">
                  <c:v>0.19795939679309732</c:v>
                </c:pt>
                <c:pt idx="1693">
                  <c:v>0.1988648102783282</c:v>
                </c:pt>
                <c:pt idx="1694">
                  <c:v>0.19979550095823756</c:v>
                </c:pt>
                <c:pt idx="1695">
                  <c:v>0.20073950273554014</c:v>
                </c:pt>
                <c:pt idx="1696">
                  <c:v>0.2016875376487553</c:v>
                </c:pt>
                <c:pt idx="1697">
                  <c:v>0.2026335679208307</c:v>
                </c:pt>
                <c:pt idx="1698">
                  <c:v>0.20357296287086252</c:v>
                </c:pt>
                <c:pt idx="1699">
                  <c:v>0.20450128605945511</c:v>
                </c:pt>
                <c:pt idx="1700">
                  <c:v>0.20541142511941307</c:v>
                </c:pt>
                <c:pt idx="1701">
                  <c:v>0.20629197943571481</c:v>
                </c:pt>
                <c:pt idx="1702">
                  <c:v>0.20713040141709343</c:v>
                </c:pt>
                <c:pt idx="1703">
                  <c:v>0.20791311376057459</c:v>
                </c:pt>
                <c:pt idx="1704">
                  <c:v>0.20862870543140583</c:v>
                </c:pt>
                <c:pt idx="1705">
                  <c:v>0.20926932807466031</c:v>
                </c:pt>
                <c:pt idx="1706">
                  <c:v>0.20982813141971152</c:v>
                </c:pt>
                <c:pt idx="1707">
                  <c:v>0.21029833396647352</c:v>
                </c:pt>
                <c:pt idx="1708">
                  <c:v>0.21067199010059362</c:v>
                </c:pt>
                <c:pt idx="1709">
                  <c:v>0.21093928793125954</c:v>
                </c:pt>
                <c:pt idx="1710">
                  <c:v>0.21109105948747736</c:v>
                </c:pt>
                <c:pt idx="1711">
                  <c:v>0.21112219257727</c:v>
                </c:pt>
                <c:pt idx="1712">
                  <c:v>0.21103236423603483</c:v>
                </c:pt>
                <c:pt idx="1713">
                  <c:v>0.21082675579944238</c:v>
                </c:pt>
                <c:pt idx="1714">
                  <c:v>0.2105124735297153</c:v>
                </c:pt>
                <c:pt idx="1715">
                  <c:v>0.21009656995291409</c:v>
                </c:pt>
                <c:pt idx="1716">
                  <c:v>0.20958300772079413</c:v>
                </c:pt>
                <c:pt idx="1717">
                  <c:v>0.20897296107043078</c:v>
                </c:pt>
                <c:pt idx="1718">
                  <c:v>0.20826683689280939</c:v>
                </c:pt>
                <c:pt idx="1719">
                  <c:v>0.20746746123174692</c:v>
                </c:pt>
                <c:pt idx="1720">
                  <c:v>0.20658152403086844</c:v>
                </c:pt>
                <c:pt idx="1721">
                  <c:v>0.20561999988873053</c:v>
                </c:pt>
                <c:pt idx="1722">
                  <c:v>0.2045956850093909</c:v>
                </c:pt>
                <c:pt idx="1723">
                  <c:v>0.20351977053591025</c:v>
                </c:pt>
                <c:pt idx="1724">
                  <c:v>0.20240103088181255</c:v>
                </c:pt>
                <c:pt idx="1725">
                  <c:v>0.20124444950008963</c:v>
                </c:pt>
                <c:pt idx="1726">
                  <c:v>0.20005433222902341</c:v>
                </c:pt>
                <c:pt idx="1727">
                  <c:v>0.19883621857528283</c:v>
                </c:pt>
                <c:pt idx="1728">
                  <c:v>0.19759783989877927</c:v>
                </c:pt>
                <c:pt idx="1729">
                  <c:v>0.19634931399490468</c:v>
                </c:pt>
                <c:pt idx="1730">
                  <c:v>0.19510116028918617</c:v>
                </c:pt>
                <c:pt idx="1731">
                  <c:v>0.19386058053738636</c:v>
                </c:pt>
                <c:pt idx="1732">
                  <c:v>0.19263082267989523</c:v>
                </c:pt>
                <c:pt idx="1733">
                  <c:v>0.19141106685255355</c:v>
                </c:pt>
                <c:pt idx="1734">
                  <c:v>0.19019806789209476</c:v>
                </c:pt>
                <c:pt idx="1735">
                  <c:v>0.18898884269324451</c:v>
                </c:pt>
                <c:pt idx="1736">
                  <c:v>0.18778246827838424</c:v>
                </c:pt>
                <c:pt idx="1737">
                  <c:v>0.18658022175143013</c:v>
                </c:pt>
                <c:pt idx="1738">
                  <c:v>0.18538504601021294</c:v>
                </c:pt>
                <c:pt idx="1739">
                  <c:v>0.1841996283269341</c:v>
                </c:pt>
                <c:pt idx="1740">
                  <c:v>0.1830254016581277</c:v>
                </c:pt>
                <c:pt idx="1741">
                  <c:v>0.1818621175102853</c:v>
                </c:pt>
                <c:pt idx="1742">
                  <c:v>0.18070869945431173</c:v>
                </c:pt>
                <c:pt idx="1743">
                  <c:v>0.17956524305331462</c:v>
                </c:pt>
                <c:pt idx="1744">
                  <c:v>0.17843255955926157</c:v>
                </c:pt>
                <c:pt idx="1745">
                  <c:v>0.17731282630013562</c:v>
                </c:pt>
                <c:pt idx="1746">
                  <c:v>0.17620808914525937</c:v>
                </c:pt>
                <c:pt idx="1747">
                  <c:v>0.175119061551194</c:v>
                </c:pt>
                <c:pt idx="1748">
                  <c:v>0.17404486884143139</c:v>
                </c:pt>
                <c:pt idx="1749">
                  <c:v>0.17298306777645506</c:v>
                </c:pt>
                <c:pt idx="1750">
                  <c:v>0.17193107680122971</c:v>
                </c:pt>
                <c:pt idx="1751">
                  <c:v>0.17088698962207954</c:v>
                </c:pt>
                <c:pt idx="1752">
                  <c:v>0.16985070142191311</c:v>
                </c:pt>
                <c:pt idx="1753">
                  <c:v>0.16882318659345291</c:v>
                </c:pt>
                <c:pt idx="1754">
                  <c:v>0.16780594832370183</c:v>
                </c:pt>
                <c:pt idx="1755">
                  <c:v>0.16679983229398815</c:v>
                </c:pt>
                <c:pt idx="1756">
                  <c:v>0.16580412450545695</c:v>
                </c:pt>
                <c:pt idx="1757">
                  <c:v>0.16481710319751613</c:v>
                </c:pt>
                <c:pt idx="1758">
                  <c:v>0.16383647636932214</c:v>
                </c:pt>
                <c:pt idx="1759">
                  <c:v>0.16286055764361002</c:v>
                </c:pt>
                <c:pt idx="1760">
                  <c:v>0.1618887898138906</c:v>
                </c:pt>
                <c:pt idx="1761">
                  <c:v>0.16092226149918593</c:v>
                </c:pt>
                <c:pt idx="1762">
                  <c:v>0.15996342484853759</c:v>
                </c:pt>
                <c:pt idx="1763">
                  <c:v>0.15901523755625507</c:v>
                </c:pt>
                <c:pt idx="1764">
                  <c:v>0.15808100005641218</c:v>
                </c:pt>
                <c:pt idx="1765">
                  <c:v>0.15716471992058795</c:v>
                </c:pt>
                <c:pt idx="1766">
                  <c:v>0.15626995355686907</c:v>
                </c:pt>
                <c:pt idx="1767">
                  <c:v>0.15539996918876381</c:v>
                </c:pt>
                <c:pt idx="1768">
                  <c:v>0.1545577514296857</c:v>
                </c:pt>
                <c:pt idx="1769">
                  <c:v>0.1537449645619427</c:v>
                </c:pt>
                <c:pt idx="1770">
                  <c:v>0.15296222617953609</c:v>
                </c:pt>
                <c:pt idx="1771">
                  <c:v>0.15220953241793073</c:v>
                </c:pt>
                <c:pt idx="1772">
                  <c:v>0.15148636716682901</c:v>
                </c:pt>
                <c:pt idx="1773">
                  <c:v>0.15079294725330744</c:v>
                </c:pt>
                <c:pt idx="1774">
                  <c:v>0.1501305263459965</c:v>
                </c:pt>
                <c:pt idx="1775">
                  <c:v>0.14950174851402026</c:v>
                </c:pt>
                <c:pt idx="1776">
                  <c:v>0.14890960992624619</c:v>
                </c:pt>
                <c:pt idx="1777">
                  <c:v>0.14835715021105084</c:v>
                </c:pt>
                <c:pt idx="1778">
                  <c:v>0.1478459653753848</c:v>
                </c:pt>
                <c:pt idx="1779">
                  <c:v>0.14737657759537465</c:v>
                </c:pt>
                <c:pt idx="1780">
                  <c:v>0.14694721196274935</c:v>
                </c:pt>
                <c:pt idx="1781">
                  <c:v>0.14655483148848131</c:v>
                </c:pt>
                <c:pt idx="1782">
                  <c:v>0.14619539659292974</c:v>
                </c:pt>
                <c:pt idx="1783">
                  <c:v>0.14586473565283026</c:v>
                </c:pt>
                <c:pt idx="1784">
                  <c:v>0.14555869592308907</c:v>
                </c:pt>
                <c:pt idx="1785">
                  <c:v>0.14527395787593972</c:v>
                </c:pt>
                <c:pt idx="1786">
                  <c:v>0.14500803051600736</c:v>
                </c:pt>
                <c:pt idx="1787">
                  <c:v>0.14475919651946395</c:v>
                </c:pt>
                <c:pt idx="1788">
                  <c:v>0.14452625431047533</c:v>
                </c:pt>
                <c:pt idx="1789">
                  <c:v>0.14430866896427569</c:v>
                </c:pt>
                <c:pt idx="1790">
                  <c:v>0.14410555182681445</c:v>
                </c:pt>
                <c:pt idx="1791">
                  <c:v>0.14391617008408658</c:v>
                </c:pt>
                <c:pt idx="1792">
                  <c:v>0.14373953914554677</c:v>
                </c:pt>
                <c:pt idx="1793">
                  <c:v>0.1435744228999119</c:v>
                </c:pt>
                <c:pt idx="1794">
                  <c:v>0.14342009648616633</c:v>
                </c:pt>
                <c:pt idx="1795">
                  <c:v>0.14327588772793015</c:v>
                </c:pt>
                <c:pt idx="1796">
                  <c:v>0.14314173575991057</c:v>
                </c:pt>
                <c:pt idx="1797">
                  <c:v>0.14301808841481273</c:v>
                </c:pt>
                <c:pt idx="1798">
                  <c:v>0.1429053429710741</c:v>
                </c:pt>
                <c:pt idx="1799">
                  <c:v>0.14280394785876399</c:v>
                </c:pt>
                <c:pt idx="1800">
                  <c:v>0.14271435195179066</c:v>
                </c:pt>
                <c:pt idx="1801">
                  <c:v>0.14263670019822255</c:v>
                </c:pt>
                <c:pt idx="1802">
                  <c:v>0.14257159508254152</c:v>
                </c:pt>
                <c:pt idx="1803">
                  <c:v>0.14251963977916243</c:v>
                </c:pt>
                <c:pt idx="1804">
                  <c:v>0.14248153979124473</c:v>
                </c:pt>
                <c:pt idx="1805">
                  <c:v>0.14245769729144159</c:v>
                </c:pt>
                <c:pt idx="1806">
                  <c:v>0.14244816065801086</c:v>
                </c:pt>
                <c:pt idx="1807">
                  <c:v>0.14245155932782289</c:v>
                </c:pt>
                <c:pt idx="1808">
                  <c:v>0.14246616883826341</c:v>
                </c:pt>
                <c:pt idx="1809">
                  <c:v>0.14248945376136884</c:v>
                </c:pt>
                <c:pt idx="1810">
                  <c:v>0.14251933537187217</c:v>
                </c:pt>
                <c:pt idx="1811">
                  <c:v>0.14255408991592305</c:v>
                </c:pt>
                <c:pt idx="1812">
                  <c:v>0.14259336336091916</c:v>
                </c:pt>
                <c:pt idx="1813">
                  <c:v>0.1426369031912425</c:v>
                </c:pt>
                <c:pt idx="1814">
                  <c:v>0.14268460918212816</c:v>
                </c:pt>
                <c:pt idx="1815">
                  <c:v>0.14273572130825923</c:v>
                </c:pt>
                <c:pt idx="1816">
                  <c:v>0.14278866702277876</c:v>
                </c:pt>
                <c:pt idx="1817">
                  <c:v>0.14284045143391261</c:v>
                </c:pt>
                <c:pt idx="1818">
                  <c:v>0.14288838290105016</c:v>
                </c:pt>
                <c:pt idx="1819">
                  <c:v>0.1429303780572711</c:v>
                </c:pt>
                <c:pt idx="1820">
                  <c:v>0.14296582573883848</c:v>
                </c:pt>
                <c:pt idx="1821">
                  <c:v>0.14299533382367452</c:v>
                </c:pt>
                <c:pt idx="1822">
                  <c:v>0.1430211867884153</c:v>
                </c:pt>
                <c:pt idx="1823">
                  <c:v>0.14304582218479128</c:v>
                </c:pt>
                <c:pt idx="1824">
                  <c:v>0.14307157655711872</c:v>
                </c:pt>
                <c:pt idx="1825">
                  <c:v>0.14309926294080927</c:v>
                </c:pt>
                <c:pt idx="1826">
                  <c:v>0.14312847525917</c:v>
                </c:pt>
                <c:pt idx="1827">
                  <c:v>0.14315723226041138</c:v>
                </c:pt>
                <c:pt idx="1828">
                  <c:v>0.14318258674382195</c:v>
                </c:pt>
                <c:pt idx="1829">
                  <c:v>0.14320108273159532</c:v>
                </c:pt>
                <c:pt idx="1830">
                  <c:v>0.14320977205275348</c:v>
                </c:pt>
                <c:pt idx="1831">
                  <c:v>0.14320596092557808</c:v>
                </c:pt>
                <c:pt idx="1832">
                  <c:v>0.14318782041869188</c:v>
                </c:pt>
                <c:pt idx="1833">
                  <c:v>0.1431547426214102</c:v>
                </c:pt>
                <c:pt idx="1834">
                  <c:v>0.14310673094654774</c:v>
                </c:pt>
                <c:pt idx="1835">
                  <c:v>0.14304475546858103</c:v>
                </c:pt>
                <c:pt idx="1836">
                  <c:v>0.14297065050372432</c:v>
                </c:pt>
                <c:pt idx="1837">
                  <c:v>0.14288604713491276</c:v>
                </c:pt>
                <c:pt idx="1838">
                  <c:v>0.14279257602266676</c:v>
                </c:pt>
                <c:pt idx="1839">
                  <c:v>0.14269151175944811</c:v>
                </c:pt>
                <c:pt idx="1840">
                  <c:v>0.14258321484362685</c:v>
                </c:pt>
                <c:pt idx="1841">
                  <c:v>0.14246779214753863</c:v>
                </c:pt>
                <c:pt idx="1842">
                  <c:v>0.14234524935848986</c:v>
                </c:pt>
                <c:pt idx="1843">
                  <c:v>0.14221599810342661</c:v>
                </c:pt>
                <c:pt idx="1844">
                  <c:v>0.14208146351362499</c:v>
                </c:pt>
                <c:pt idx="1845">
                  <c:v>0.14194398120204427</c:v>
                </c:pt>
                <c:pt idx="1846">
                  <c:v>0.1418060358857352</c:v>
                </c:pt>
                <c:pt idx="1847">
                  <c:v>0.14167031168983574</c:v>
                </c:pt>
                <c:pt idx="1848">
                  <c:v>0.14153792018495986</c:v>
                </c:pt>
                <c:pt idx="1849">
                  <c:v>0.14140931378191396</c:v>
                </c:pt>
                <c:pt idx="1850">
                  <c:v>0.14128398322632868</c:v>
                </c:pt>
                <c:pt idx="1851">
                  <c:v>0.14116091417086191</c:v>
                </c:pt>
                <c:pt idx="1852">
                  <c:v>0.14103939683593031</c:v>
                </c:pt>
                <c:pt idx="1853">
                  <c:v>0.14091902554546204</c:v>
                </c:pt>
                <c:pt idx="1854">
                  <c:v>0.14079984989021838</c:v>
                </c:pt>
                <c:pt idx="1855">
                  <c:v>0.14068191941561597</c:v>
                </c:pt>
                <c:pt idx="1856">
                  <c:v>0.14056503108938229</c:v>
                </c:pt>
                <c:pt idx="1857">
                  <c:v>0.1404491335855847</c:v>
                </c:pt>
                <c:pt idx="1858">
                  <c:v>0.14033412515974591</c:v>
                </c:pt>
                <c:pt idx="1859">
                  <c:v>0.14022056024717916</c:v>
                </c:pt>
                <c:pt idx="1860">
                  <c:v>0.14011010269793439</c:v>
                </c:pt>
                <c:pt idx="1861">
                  <c:v>0.14000496957600045</c:v>
                </c:pt>
                <c:pt idx="1862">
                  <c:v>0.13990767853236036</c:v>
                </c:pt>
                <c:pt idx="1863">
                  <c:v>0.13982019068631707</c:v>
                </c:pt>
                <c:pt idx="1864">
                  <c:v>0.13974335710943647</c:v>
                </c:pt>
                <c:pt idx="1865">
                  <c:v>0.13967676892228159</c:v>
                </c:pt>
                <c:pt idx="1866">
                  <c:v>0.139619060697805</c:v>
                </c:pt>
                <c:pt idx="1867">
                  <c:v>0.13956831403716602</c:v>
                </c:pt>
                <c:pt idx="1868">
                  <c:v>0.13952336762745371</c:v>
                </c:pt>
                <c:pt idx="1869">
                  <c:v>0.13948371585682745</c:v>
                </c:pt>
                <c:pt idx="1870">
                  <c:v>0.13944950840708242</c:v>
                </c:pt>
                <c:pt idx="1871">
                  <c:v>0.13942170109610769</c:v>
                </c:pt>
                <c:pt idx="1872">
                  <c:v>0.13940190458470131</c:v>
                </c:pt>
                <c:pt idx="1873">
                  <c:v>0.13939172962968588</c:v>
                </c:pt>
                <c:pt idx="1874">
                  <c:v>0.13939359334123652</c:v>
                </c:pt>
                <c:pt idx="1875">
                  <c:v>0.13940986337903799</c:v>
                </c:pt>
                <c:pt idx="1876">
                  <c:v>0.13944306017640767</c:v>
                </c:pt>
                <c:pt idx="1877">
                  <c:v>0.13949485023244229</c:v>
                </c:pt>
                <c:pt idx="1878">
                  <c:v>0.13956634879420365</c:v>
                </c:pt>
                <c:pt idx="1879">
                  <c:v>0.13965696078093021</c:v>
                </c:pt>
                <c:pt idx="1880">
                  <c:v>0.13976563946391379</c:v>
                </c:pt>
                <c:pt idx="1881">
                  <c:v>0.13989123854914204</c:v>
                </c:pt>
                <c:pt idx="1882">
                  <c:v>0.14003377271303391</c:v>
                </c:pt>
                <c:pt idx="1883">
                  <c:v>0.14019487345864429</c:v>
                </c:pt>
                <c:pt idx="1884">
                  <c:v>0.14037779246352394</c:v>
                </c:pt>
                <c:pt idx="1885">
                  <c:v>0.1405862949477113</c:v>
                </c:pt>
                <c:pt idx="1886">
                  <c:v>0.14082405637785184</c:v>
                </c:pt>
                <c:pt idx="1887">
                  <c:v>0.1410941082984592</c:v>
                </c:pt>
                <c:pt idx="1888">
                  <c:v>0.14139868685713891</c:v>
                </c:pt>
                <c:pt idx="1889">
                  <c:v>0.14174014358116455</c:v>
                </c:pt>
                <c:pt idx="1890">
                  <c:v>0.14212180937716817</c:v>
                </c:pt>
                <c:pt idx="1891">
                  <c:v>0.14254759542485834</c:v>
                </c:pt>
                <c:pt idx="1892">
                  <c:v>0.14302159313413393</c:v>
                </c:pt>
                <c:pt idx="1893">
                  <c:v>0.14354685877314216</c:v>
                </c:pt>
                <c:pt idx="1894">
                  <c:v>0.14412255949732772</c:v>
                </c:pt>
                <c:pt idx="1895">
                  <c:v>0.1447452236023084</c:v>
                </c:pt>
                <c:pt idx="1896">
                  <c:v>0.14540882127469562</c:v>
                </c:pt>
                <c:pt idx="1897">
                  <c:v>0.14610740034474429</c:v>
                </c:pt>
                <c:pt idx="1898">
                  <c:v>0.14683692640438656</c:v>
                </c:pt>
                <c:pt idx="1899">
                  <c:v>0.14759621913232929</c:v>
                </c:pt>
                <c:pt idx="1900">
                  <c:v>0.14838625553552492</c:v>
                </c:pt>
                <c:pt idx="1901">
                  <c:v>0.14920874689521685</c:v>
                </c:pt>
                <c:pt idx="1902">
                  <c:v>0.15006403005040309</c:v>
                </c:pt>
                <c:pt idx="1903">
                  <c:v>0.15095043374065115</c:v>
                </c:pt>
                <c:pt idx="1904">
                  <c:v>0.15186389466969002</c:v>
                </c:pt>
                <c:pt idx="1905">
                  <c:v>0.15279985259812917</c:v>
                </c:pt>
                <c:pt idx="1906">
                  <c:v>0.15375433600491389</c:v>
                </c:pt>
                <c:pt idx="1907">
                  <c:v>0.15472474941553777</c:v>
                </c:pt>
                <c:pt idx="1908">
                  <c:v>0.15570978303639277</c:v>
                </c:pt>
                <c:pt idx="1909">
                  <c:v>0.15670890256994535</c:v>
                </c:pt>
                <c:pt idx="1910">
                  <c:v>0.15772135959302963</c:v>
                </c:pt>
                <c:pt idx="1911">
                  <c:v>0.15874661019857245</c:v>
                </c:pt>
                <c:pt idx="1912">
                  <c:v>0.1597850035424378</c:v>
                </c:pt>
                <c:pt idx="1913">
                  <c:v>0.16083779252410207</c:v>
                </c:pt>
                <c:pt idx="1914">
                  <c:v>0.1619075163378137</c:v>
                </c:pt>
                <c:pt idx="1915">
                  <c:v>0.16299578321965252</c:v>
                </c:pt>
                <c:pt idx="1916">
                  <c:v>0.16410043349805808</c:v>
                </c:pt>
                <c:pt idx="1917">
                  <c:v>0.1652147430325302</c:v>
                </c:pt>
                <c:pt idx="1918">
                  <c:v>0.16632704198307807</c:v>
                </c:pt>
                <c:pt idx="1919">
                  <c:v>0.16742323033096224</c:v>
                </c:pt>
                <c:pt idx="1920">
                  <c:v>0.16849127513644452</c:v>
                </c:pt>
                <c:pt idx="1921">
                  <c:v>0.16952399683296299</c:v>
                </c:pt>
                <c:pt idx="1922">
                  <c:v>0.17052037909432688</c:v>
                </c:pt>
                <c:pt idx="1923">
                  <c:v>0.1714835281559795</c:v>
                </c:pt>
                <c:pt idx="1924">
                  <c:v>0.1724177828324896</c:v>
                </c:pt>
                <c:pt idx="1925">
                  <c:v>0.17332600169588869</c:v>
                </c:pt>
                <c:pt idx="1926">
                  <c:v>0.17420807148602641</c:v>
                </c:pt>
                <c:pt idx="1927">
                  <c:v>0.17506180549556111</c:v>
                </c:pt>
                <c:pt idx="1928">
                  <c:v>0.17588566316723392</c:v>
                </c:pt>
                <c:pt idx="1929">
                  <c:v>0.17668100784127466</c:v>
                </c:pt>
                <c:pt idx="1930">
                  <c:v>0.1774529582087328</c:v>
                </c:pt>
                <c:pt idx="1931">
                  <c:v>0.17820937326767133</c:v>
                </c:pt>
                <c:pt idx="1932">
                  <c:v>0.178957783411478</c:v>
                </c:pt>
                <c:pt idx="1933">
                  <c:v>0.17970422456548324</c:v>
                </c:pt>
                <c:pt idx="1934">
                  <c:v>0.18045139721924169</c:v>
                </c:pt>
                <c:pt idx="1935">
                  <c:v>0.18119969116426399</c:v>
                </c:pt>
                <c:pt idx="1936">
                  <c:v>0.18195038778138334</c:v>
                </c:pt>
                <c:pt idx="1937">
                  <c:v>0.18270678084712616</c:v>
                </c:pt>
                <c:pt idx="1938">
                  <c:v>0.18347670312292147</c:v>
                </c:pt>
                <c:pt idx="1939">
                  <c:v>0.18427089233516752</c:v>
                </c:pt>
                <c:pt idx="1940">
                  <c:v>0.18510083924631388</c:v>
                </c:pt>
                <c:pt idx="1941">
                  <c:v>0.18597689568279657</c:v>
                </c:pt>
                <c:pt idx="1942">
                  <c:v>0.18690624978206066</c:v>
                </c:pt>
                <c:pt idx="1943">
                  <c:v>0.18789154973782335</c:v>
                </c:pt>
                <c:pt idx="1944">
                  <c:v>0.18893345484837526</c:v>
                </c:pt>
                <c:pt idx="1945">
                  <c:v>0.19003123599188593</c:v>
                </c:pt>
                <c:pt idx="1946">
                  <c:v>0.19118428997648979</c:v>
                </c:pt>
                <c:pt idx="1947">
                  <c:v>0.19239276613351636</c:v>
                </c:pt>
                <c:pt idx="1948">
                  <c:v>0.19365626357288296</c:v>
                </c:pt>
                <c:pt idx="1949">
                  <c:v>0.19497244876857539</c:v>
                </c:pt>
                <c:pt idx="1950">
                  <c:v>0.19633604802608545</c:v>
                </c:pt>
                <c:pt idx="1951">
                  <c:v>0.19773971869679291</c:v>
                </c:pt>
                <c:pt idx="1952">
                  <c:v>0.19917736234123501</c:v>
                </c:pt>
                <c:pt idx="1953">
                  <c:v>0.20064356016566937</c:v>
                </c:pt>
                <c:pt idx="1954">
                  <c:v>0.2021353268654969</c:v>
                </c:pt>
                <c:pt idx="1955">
                  <c:v>0.20365179993820554</c:v>
                </c:pt>
                <c:pt idx="1956">
                  <c:v>0.20518794603466467</c:v>
                </c:pt>
                <c:pt idx="1957">
                  <c:v>0.20673289760401309</c:v>
                </c:pt>
                <c:pt idx="1958">
                  <c:v>0.2082688438174663</c:v>
                </c:pt>
                <c:pt idx="1959">
                  <c:v>0.20977079122945447</c:v>
                </c:pt>
                <c:pt idx="1960">
                  <c:v>0.21121263378978089</c:v>
                </c:pt>
                <c:pt idx="1961">
                  <c:v>0.21257211311415053</c:v>
                </c:pt>
                <c:pt idx="1962">
                  <c:v>0.21383271414586652</c:v>
                </c:pt>
                <c:pt idx="1963">
                  <c:v>0.21498283089711162</c:v>
                </c:pt>
                <c:pt idx="1964">
                  <c:v>0.21601141894420423</c:v>
                </c:pt>
                <c:pt idx="1965">
                  <c:v>0.21690369670229953</c:v>
                </c:pt>
                <c:pt idx="1966">
                  <c:v>0.21764168794181976</c:v>
                </c:pt>
                <c:pt idx="1967">
                  <c:v>0.21820799351750325</c:v>
                </c:pt>
                <c:pt idx="1968">
                  <c:v>0.21858948743269263</c:v>
                </c:pt>
                <c:pt idx="1969">
                  <c:v>0.21878350476144287</c:v>
                </c:pt>
                <c:pt idx="1970">
                  <c:v>0.2187955392298096</c:v>
                </c:pt>
                <c:pt idx="1971">
                  <c:v>0.21863488540279669</c:v>
                </c:pt>
                <c:pt idx="1972">
                  <c:v>0.2183076547098291</c:v>
                </c:pt>
                <c:pt idx="1973">
                  <c:v>0.21781187015753539</c:v>
                </c:pt>
                <c:pt idx="1974">
                  <c:v>0.21713852944708117</c:v>
                </c:pt>
                <c:pt idx="1975">
                  <c:v>0.21627769528968971</c:v>
                </c:pt>
                <c:pt idx="1976">
                  <c:v>0.21522418445098795</c:v>
                </c:pt>
                <c:pt idx="1977">
                  <c:v>0.21398268937808523</c:v>
                </c:pt>
                <c:pt idx="1978">
                  <c:v>0.21256686701525279</c:v>
                </c:pt>
                <c:pt idx="1979">
                  <c:v>0.21099731721061682</c:v>
                </c:pt>
                <c:pt idx="1980">
                  <c:v>0.20929672162528262</c:v>
                </c:pt>
                <c:pt idx="1981">
                  <c:v>0.20748413549082684</c:v>
                </c:pt>
                <c:pt idx="1982">
                  <c:v>0.20557658743589263</c:v>
                </c:pt>
                <c:pt idx="1983">
                  <c:v>0.20359018900811404</c:v>
                </c:pt>
                <c:pt idx="1984">
                  <c:v>0.201541864309073</c:v>
                </c:pt>
                <c:pt idx="1985">
                  <c:v>0.19944959124552969</c:v>
                </c:pt>
                <c:pt idx="1986">
                  <c:v>0.19732889857335173</c:v>
                </c:pt>
                <c:pt idx="1987">
                  <c:v>0.19518895564097988</c:v>
                </c:pt>
                <c:pt idx="1988">
                  <c:v>0.19303123632499825</c:v>
                </c:pt>
                <c:pt idx="1989">
                  <c:v>0.19085157660863944</c:v>
                </c:pt>
                <c:pt idx="1990">
                  <c:v>0.18864466044151113</c:v>
                </c:pt>
                <c:pt idx="1991">
                  <c:v>0.18641123738268278</c:v>
                </c:pt>
                <c:pt idx="1992">
                  <c:v>0.18416109701781963</c:v>
                </c:pt>
                <c:pt idx="1993">
                  <c:v>0.18191205550387873</c:v>
                </c:pt>
                <c:pt idx="1994">
                  <c:v>0.17968570954975288</c:v>
                </c:pt>
                <c:pt idx="1995">
                  <c:v>0.17750035710563045</c:v>
                </c:pt>
                <c:pt idx="1996">
                  <c:v>0.17536693006534138</c:v>
                </c:pt>
                <c:pt idx="1997">
                  <c:v>0.17329060147520498</c:v>
                </c:pt>
                <c:pt idx="1998">
                  <c:v>0.17127450822129903</c:v>
                </c:pt>
                <c:pt idx="1999">
                  <c:v>0.16932476775043931</c:v>
                </c:pt>
                <c:pt idx="2000">
                  <c:v>0.16745471657815375</c:v>
                </c:pt>
                <c:pt idx="2001">
                  <c:v>0.16568049031281779</c:v>
                </c:pt>
                <c:pt idx="2002">
                  <c:v>0.16401747653240811</c:v>
                </c:pt>
                <c:pt idx="2003">
                  <c:v>0.16247298128336546</c:v>
                </c:pt>
                <c:pt idx="2004">
                  <c:v>0.16104205990106851</c:v>
                </c:pt>
                <c:pt idx="2005">
                  <c:v>0.15970935898568756</c:v>
                </c:pt>
                <c:pt idx="2006">
                  <c:v>0.15845435919233802</c:v>
                </c:pt>
                <c:pt idx="2007">
                  <c:v>0.15726107395069994</c:v>
                </c:pt>
                <c:pt idx="2008">
                  <c:v>0.15612502702973302</c:v>
                </c:pt>
                <c:pt idx="2009">
                  <c:v>0.15505820706640422</c:v>
                </c:pt>
                <c:pt idx="2010">
                  <c:v>0.15408512125980983</c:v>
                </c:pt>
                <c:pt idx="2011">
                  <c:v>0.15323411049925878</c:v>
                </c:pt>
                <c:pt idx="2012">
                  <c:v>0.15252429421801034</c:v>
                </c:pt>
                <c:pt idx="2013">
                  <c:v>0.15195876856492979</c:v>
                </c:pt>
                <c:pt idx="2014">
                  <c:v>0.15152511002418928</c:v>
                </c:pt>
                <c:pt idx="2015">
                  <c:v>0.15120227217133958</c:v>
                </c:pt>
                <c:pt idx="2016">
                  <c:v>0.15097014296691597</c:v>
                </c:pt>
                <c:pt idx="2017">
                  <c:v>0.1508124941956453</c:v>
                </c:pt>
                <c:pt idx="2018">
                  <c:v>0.15071962820327084</c:v>
                </c:pt>
                <c:pt idx="2019">
                  <c:v>0.15068721251312428</c:v>
                </c:pt>
                <c:pt idx="2020">
                  <c:v>0.15071430297165672</c:v>
                </c:pt>
                <c:pt idx="2021">
                  <c:v>0.15080313430660236</c:v>
                </c:pt>
                <c:pt idx="2022">
                  <c:v>0.15095912431285236</c:v>
                </c:pt>
                <c:pt idx="2023">
                  <c:v>0.15119368024835383</c:v>
                </c:pt>
                <c:pt idx="2024">
                  <c:v>0.15152371149193727</c:v>
                </c:pt>
                <c:pt idx="2025">
                  <c:v>0.15197038296830817</c:v>
                </c:pt>
                <c:pt idx="2026">
                  <c:v>0.15255747037302952</c:v>
                </c:pt>
                <c:pt idx="2027">
                  <c:v>0.15330260227755127</c:v>
                </c:pt>
                <c:pt idx="2028">
                  <c:v>0.1542099799210746</c:v>
                </c:pt>
                <c:pt idx="2029">
                  <c:v>0.15525987792697366</c:v>
                </c:pt>
                <c:pt idx="2030">
                  <c:v>0.1564048184550802</c:v>
                </c:pt>
                <c:pt idx="2031">
                  <c:v>0.15756444532545749</c:v>
                </c:pt>
                <c:pt idx="2032">
                  <c:v>0.158626706108215</c:v>
                </c:pt>
                <c:pt idx="2033">
                  <c:v>0.1594704762753037</c:v>
                </c:pt>
                <c:pt idx="2034">
                  <c:v>0.15997266736868793</c:v>
                </c:pt>
                <c:pt idx="2035">
                  <c:v>0.16003140157882406</c:v>
                </c:pt>
                <c:pt idx="2036">
                  <c:v>0.15959240771376942</c:v>
                </c:pt>
                <c:pt idx="2037">
                  <c:v>0.15865761365763525</c:v>
                </c:pt>
                <c:pt idx="2038">
                  <c:v>0.15729051972434821</c:v>
                </c:pt>
                <c:pt idx="2039">
                  <c:v>0.15559322401782311</c:v>
                </c:pt>
                <c:pt idx="2040">
                  <c:v>0.1536907703496822</c:v>
                </c:pt>
                <c:pt idx="2041">
                  <c:v>0.15169954748389919</c:v>
                </c:pt>
                <c:pt idx="2042">
                  <c:v>0.14970111290385885</c:v>
                </c:pt>
                <c:pt idx="2043">
                  <c:v>0.14775208830488068</c:v>
                </c:pt>
                <c:pt idx="2044">
                  <c:v>0.14588564703844226</c:v>
                </c:pt>
                <c:pt idx="2045">
                  <c:v>0.14412586945074995</c:v>
                </c:pt>
                <c:pt idx="2046">
                  <c:v>0.14250137571939031</c:v>
                </c:pt>
                <c:pt idx="2047">
                  <c:v>0.14104657669041526</c:v>
                </c:pt>
                <c:pt idx="2048">
                  <c:v>0.1397901917077205</c:v>
                </c:pt>
                <c:pt idx="2049">
                  <c:v>0.13874163139368695</c:v>
                </c:pt>
                <c:pt idx="2050">
                  <c:v>0.13788529628725438</c:v>
                </c:pt>
                <c:pt idx="2051">
                  <c:v>0.13718647715226401</c:v>
                </c:pt>
                <c:pt idx="2052">
                  <c:v>0.13660067313794638</c:v>
                </c:pt>
                <c:pt idx="2053">
                  <c:v>0.13608838584078048</c:v>
                </c:pt>
                <c:pt idx="2054">
                  <c:v>0.13562114203524717</c:v>
                </c:pt>
                <c:pt idx="2055">
                  <c:v>0.13518438014395545</c:v>
                </c:pt>
                <c:pt idx="2056">
                  <c:v>0.13477571622710599</c:v>
                </c:pt>
                <c:pt idx="2057">
                  <c:v>0.13439950314894628</c:v>
                </c:pt>
                <c:pt idx="2058">
                  <c:v>0.13406083155435106</c:v>
                </c:pt>
                <c:pt idx="2059">
                  <c:v>0.13376016085757364</c:v>
                </c:pt>
                <c:pt idx="2060">
                  <c:v>0.13349294014669649</c:v>
                </c:pt>
                <c:pt idx="2061">
                  <c:v>0.13325136028656487</c:v>
                </c:pt>
                <c:pt idx="2062">
                  <c:v>0.13302877671135499</c:v>
                </c:pt>
                <c:pt idx="2063">
                  <c:v>0.13282307648541308</c:v>
                </c:pt>
                <c:pt idx="2064">
                  <c:v>0.13263745922477438</c:v>
                </c:pt>
                <c:pt idx="2065">
                  <c:v>0.13247903798050703</c:v>
                </c:pt>
                <c:pt idx="2066">
                  <c:v>0.13235690217993806</c:v>
                </c:pt>
                <c:pt idx="2067">
                  <c:v>0.13227974235288081</c:v>
                </c:pt>
                <c:pt idx="2068">
                  <c:v>0.13225402545661896</c:v>
                </c:pt>
                <c:pt idx="2069">
                  <c:v>0.1322842020852058</c:v>
                </c:pt>
                <c:pt idx="2070">
                  <c:v>0.13237340635034239</c:v>
                </c:pt>
                <c:pt idx="2071">
                  <c:v>0.13252217043451947</c:v>
                </c:pt>
                <c:pt idx="2072">
                  <c:v>0.13272837299983592</c:v>
                </c:pt>
                <c:pt idx="2073">
                  <c:v>0.13298549465045856</c:v>
                </c:pt>
                <c:pt idx="2074">
                  <c:v>0.13328175529660286</c:v>
                </c:pt>
                <c:pt idx="2075">
                  <c:v>0.13359869535173702</c:v>
                </c:pt>
                <c:pt idx="2076">
                  <c:v>0.13391268356550695</c:v>
                </c:pt>
                <c:pt idx="2077">
                  <c:v>0.13419827927404621</c:v>
                </c:pt>
                <c:pt idx="2078">
                  <c:v>0.13442967983376369</c:v>
                </c:pt>
                <c:pt idx="2079">
                  <c:v>0.13458727005263055</c:v>
                </c:pt>
                <c:pt idx="2080">
                  <c:v>0.13466095463003819</c:v>
                </c:pt>
                <c:pt idx="2081">
                  <c:v>0.13464824950060478</c:v>
                </c:pt>
                <c:pt idx="2082">
                  <c:v>0.13455210115967448</c:v>
                </c:pt>
                <c:pt idx="2083">
                  <c:v>0.13437485543247935</c:v>
                </c:pt>
                <c:pt idx="2084">
                  <c:v>0.13411561632576513</c:v>
                </c:pt>
                <c:pt idx="2085">
                  <c:v>0.13377050305867383</c:v>
                </c:pt>
                <c:pt idx="2086">
                  <c:v>0.1333382301052895</c:v>
                </c:pt>
                <c:pt idx="2087">
                  <c:v>0.1328293775547596</c:v>
                </c:pt>
                <c:pt idx="2088">
                  <c:v>0.13227206181011747</c:v>
                </c:pt>
                <c:pt idx="2089">
                  <c:v>0.13171026412649184</c:v>
                </c:pt>
                <c:pt idx="2090">
                  <c:v>0.13119056167863402</c:v>
                </c:pt>
                <c:pt idx="2091">
                  <c:v>0.13074445415219943</c:v>
                </c:pt>
                <c:pt idx="2092">
                  <c:v>0.13038143468073754</c:v>
                </c:pt>
                <c:pt idx="2093">
                  <c:v>0.13009266722018081</c:v>
                </c:pt>
                <c:pt idx="2094">
                  <c:v>0.1298616435840097</c:v>
                </c:pt>
                <c:pt idx="2095">
                  <c:v>0.12967231260943218</c:v>
                </c:pt>
                <c:pt idx="2096">
                  <c:v>0.12951265493350178</c:v>
                </c:pt>
                <c:pt idx="2097">
                  <c:v>0.12937594360974708</c:v>
                </c:pt>
                <c:pt idx="2098">
                  <c:v>0.12925694084571743</c:v>
                </c:pt>
                <c:pt idx="2099">
                  <c:v>0.12915076160832611</c:v>
                </c:pt>
                <c:pt idx="2100">
                  <c:v>0.12905169096050156</c:v>
                </c:pt>
                <c:pt idx="2101">
                  <c:v>0.12895377391454349</c:v>
                </c:pt>
                <c:pt idx="2102">
                  <c:v>0.12885287999504352</c:v>
                </c:pt>
                <c:pt idx="2103">
                  <c:v>0.12874783165643061</c:v>
                </c:pt>
                <c:pt idx="2104">
                  <c:v>0.12864172766239285</c:v>
                </c:pt>
                <c:pt idx="2105">
                  <c:v>0.1285390884860303</c:v>
                </c:pt>
                <c:pt idx="2106">
                  <c:v>0.12844393921946079</c:v>
                </c:pt>
                <c:pt idx="2107">
                  <c:v>0.12835725708068729</c:v>
                </c:pt>
                <c:pt idx="2108">
                  <c:v>0.12827618933300028</c:v>
                </c:pt>
                <c:pt idx="2109">
                  <c:v>0.12819651119421432</c:v>
                </c:pt>
                <c:pt idx="2110">
                  <c:v>0.12811449185575846</c:v>
                </c:pt>
                <c:pt idx="2111">
                  <c:v>0.12802934753025724</c:v>
                </c:pt>
                <c:pt idx="2112">
                  <c:v>0.1279423065540693</c:v>
                </c:pt>
                <c:pt idx="2113">
                  <c:v>0.12785690167426106</c:v>
                </c:pt>
                <c:pt idx="2114">
                  <c:v>0.12777504452415039</c:v>
                </c:pt>
                <c:pt idx="2115">
                  <c:v>0.12769634084402309</c:v>
                </c:pt>
                <c:pt idx="2116">
                  <c:v>0.1276174063080398</c:v>
                </c:pt>
                <c:pt idx="2117">
                  <c:v>0.12753265345364034</c:v>
                </c:pt>
                <c:pt idx="2118">
                  <c:v>0.12743703836637771</c:v>
                </c:pt>
                <c:pt idx="2119">
                  <c:v>0.12732860859362477</c:v>
                </c:pt>
                <c:pt idx="2120">
                  <c:v>0.12720908793311431</c:v>
                </c:pt>
                <c:pt idx="2121">
                  <c:v>0.12708377351945371</c:v>
                </c:pt>
                <c:pt idx="2122">
                  <c:v>0.12695927843734506</c:v>
                </c:pt>
                <c:pt idx="2123">
                  <c:v>0.12683976149069648</c:v>
                </c:pt>
                <c:pt idx="2124">
                  <c:v>0.12672609918800376</c:v>
                </c:pt>
                <c:pt idx="2125">
                  <c:v>0.12661681962784482</c:v>
                </c:pt>
                <c:pt idx="2126">
                  <c:v>0.12651069704720613</c:v>
                </c:pt>
                <c:pt idx="2127">
                  <c:v>0.12640885353794756</c:v>
                </c:pt>
                <c:pt idx="2128">
                  <c:v>0.12631529394629243</c:v>
                </c:pt>
                <c:pt idx="2129">
                  <c:v>0.12623509510636827</c:v>
                </c:pt>
                <c:pt idx="2130">
                  <c:v>0.12617250045304657</c:v>
                </c:pt>
                <c:pt idx="2131">
                  <c:v>0.12612847948466005</c:v>
                </c:pt>
                <c:pt idx="2132">
                  <c:v>0.12609975344513075</c:v>
                </c:pt>
                <c:pt idx="2133">
                  <c:v>0.12608031070751019</c:v>
                </c:pt>
                <c:pt idx="2134">
                  <c:v>0.12606355547864406</c:v>
                </c:pt>
                <c:pt idx="2135">
                  <c:v>0.12604494474313649</c:v>
                </c:pt>
                <c:pt idx="2136">
                  <c:v>0.12602296458666712</c:v>
                </c:pt>
                <c:pt idx="2137">
                  <c:v>0.12599820160970171</c:v>
                </c:pt>
                <c:pt idx="2138">
                  <c:v>0.12597290282709223</c:v>
                </c:pt>
                <c:pt idx="2139">
                  <c:v>0.1259485822208451</c:v>
                </c:pt>
                <c:pt idx="2140">
                  <c:v>0.12592543495702585</c:v>
                </c:pt>
                <c:pt idx="2141">
                  <c:v>0.12590258190687137</c:v>
                </c:pt>
                <c:pt idx="2142">
                  <c:v>0.12587899764807814</c:v>
                </c:pt>
                <c:pt idx="2143">
                  <c:v>0.1258538522818507</c:v>
                </c:pt>
                <c:pt idx="2144">
                  <c:v>0.1258281225112699</c:v>
                </c:pt>
                <c:pt idx="2145">
                  <c:v>0.12580302890924605</c:v>
                </c:pt>
                <c:pt idx="2146">
                  <c:v>0.12577910834278688</c:v>
                </c:pt>
                <c:pt idx="2147">
                  <c:v>0.12575567722855002</c:v>
                </c:pt>
                <c:pt idx="2148">
                  <c:v>0.12572975803110992</c:v>
                </c:pt>
                <c:pt idx="2149">
                  <c:v>0.12569832514780949</c:v>
                </c:pt>
                <c:pt idx="2150">
                  <c:v>0.12565889083474607</c:v>
                </c:pt>
                <c:pt idx="2151">
                  <c:v>0.12561140847424396</c:v>
                </c:pt>
                <c:pt idx="2152">
                  <c:v>0.12555944246762657</c:v>
                </c:pt>
                <c:pt idx="2153">
                  <c:v>0.12550831203458329</c:v>
                </c:pt>
                <c:pt idx="2154">
                  <c:v>0.12546465101955279</c:v>
                </c:pt>
                <c:pt idx="2155">
                  <c:v>0.1254327495448318</c:v>
                </c:pt>
                <c:pt idx="2156">
                  <c:v>0.12541445847183247</c:v>
                </c:pt>
                <c:pt idx="2157">
                  <c:v>0.12540802019744129</c:v>
                </c:pt>
                <c:pt idx="2158">
                  <c:v>0.12541001995426831</c:v>
                </c:pt>
                <c:pt idx="2159">
                  <c:v>0.12541660458450649</c:v>
                </c:pt>
                <c:pt idx="2160">
                  <c:v>0.12542518914125661</c:v>
                </c:pt>
                <c:pt idx="2161">
                  <c:v>0.12543513963527825</c:v>
                </c:pt>
                <c:pt idx="2162">
                  <c:v>0.12544699272716336</c:v>
                </c:pt>
                <c:pt idx="2163">
                  <c:v>0.12546187052257257</c:v>
                </c:pt>
                <c:pt idx="2164">
                  <c:v>0.12547972454986006</c:v>
                </c:pt>
                <c:pt idx="2165">
                  <c:v>0.1255004576064172</c:v>
                </c:pt>
                <c:pt idx="2166">
                  <c:v>0.12552289920663023</c:v>
                </c:pt>
                <c:pt idx="2167">
                  <c:v>0.12554626897504645</c:v>
                </c:pt>
                <c:pt idx="2168">
                  <c:v>0.12556993275677036</c:v>
                </c:pt>
                <c:pt idx="2169">
                  <c:v>0.12559389059979625</c:v>
                </c:pt>
                <c:pt idx="2170">
                  <c:v>0.12561824014882844</c:v>
                </c:pt>
                <c:pt idx="2171">
                  <c:v>0.12564303027052387</c:v>
                </c:pt>
                <c:pt idx="2172">
                  <c:v>0.12566777300372595</c:v>
                </c:pt>
                <c:pt idx="2173">
                  <c:v>0.12569173624486313</c:v>
                </c:pt>
                <c:pt idx="2174">
                  <c:v>0.12571433415813155</c:v>
                </c:pt>
                <c:pt idx="2175">
                  <c:v>0.12573605464304066</c:v>
                </c:pt>
                <c:pt idx="2176">
                  <c:v>0.12575826435199527</c:v>
                </c:pt>
                <c:pt idx="2177">
                  <c:v>0.12578350181744608</c:v>
                </c:pt>
                <c:pt idx="2178">
                  <c:v>0.12581450148512469</c:v>
                </c:pt>
                <c:pt idx="2179">
                  <c:v>0.12585346168570349</c:v>
                </c:pt>
                <c:pt idx="2180">
                  <c:v>0.12590189828714343</c:v>
                </c:pt>
                <c:pt idx="2181">
                  <c:v>0.12595976562364758</c:v>
                </c:pt>
                <c:pt idx="2182">
                  <c:v>0.12602560214670727</c:v>
                </c:pt>
                <c:pt idx="2183">
                  <c:v>0.12609648036052962</c:v>
                </c:pt>
                <c:pt idx="2184">
                  <c:v>0.12616903138014962</c:v>
                </c:pt>
                <c:pt idx="2185">
                  <c:v>0.12623846697140478</c:v>
                </c:pt>
                <c:pt idx="2186">
                  <c:v>0.12629916501913102</c:v>
                </c:pt>
                <c:pt idx="2187">
                  <c:v>0.12634628271763187</c:v>
                </c:pt>
                <c:pt idx="2188">
                  <c:v>0.12637463400363785</c:v>
                </c:pt>
                <c:pt idx="2189">
                  <c:v>0.12638294421408142</c:v>
                </c:pt>
                <c:pt idx="2190">
                  <c:v>0.1263741940557524</c:v>
                </c:pt>
                <c:pt idx="2191">
                  <c:v>0.12635786741604954</c:v>
                </c:pt>
                <c:pt idx="2192">
                  <c:v>0.12634784687827599</c:v>
                </c:pt>
                <c:pt idx="2193">
                  <c:v>0.12635684091130678</c:v>
                </c:pt>
                <c:pt idx="2194">
                  <c:v>0.12639193897399853</c:v>
                </c:pt>
                <c:pt idx="2195">
                  <c:v>0.12645256069283201</c:v>
                </c:pt>
                <c:pt idx="2196">
                  <c:v>0.12653196838973063</c:v>
                </c:pt>
                <c:pt idx="2197">
                  <c:v>0.12662112376354401</c:v>
                </c:pt>
                <c:pt idx="2198">
                  <c:v>0.12671137370518532</c:v>
                </c:pt>
                <c:pt idx="2199">
                  <c:v>0.12679674931198398</c:v>
                </c:pt>
                <c:pt idx="2200">
                  <c:v>0.12687362618031345</c:v>
                </c:pt>
                <c:pt idx="2201">
                  <c:v>0.12694087401324056</c:v>
                </c:pt>
                <c:pt idx="2202">
                  <c:v>0.12699961426467393</c:v>
                </c:pt>
                <c:pt idx="2203">
                  <c:v>0.12705224248736086</c:v>
                </c:pt>
                <c:pt idx="2204">
                  <c:v>0.1271009109101498</c:v>
                </c:pt>
                <c:pt idx="2205">
                  <c:v>0.1271475770045985</c:v>
                </c:pt>
                <c:pt idx="2206">
                  <c:v>0.12719268090196084</c:v>
                </c:pt>
                <c:pt idx="2207">
                  <c:v>0.12723538945238483</c:v>
                </c:pt>
                <c:pt idx="2208">
                  <c:v>0.12727433038063235</c:v>
                </c:pt>
                <c:pt idx="2209">
                  <c:v>0.12730778807996873</c:v>
                </c:pt>
                <c:pt idx="2210">
                  <c:v>0.12733502641203104</c:v>
                </c:pt>
                <c:pt idx="2211">
                  <c:v>0.1273572200571092</c:v>
                </c:pt>
                <c:pt idx="2212">
                  <c:v>0.12737711201406904</c:v>
                </c:pt>
                <c:pt idx="2213">
                  <c:v>0.12739857283170736</c:v>
                </c:pt>
                <c:pt idx="2214">
                  <c:v>0.12742537584439245</c:v>
                </c:pt>
                <c:pt idx="2215">
                  <c:v>0.12745913921459257</c:v>
                </c:pt>
                <c:pt idx="2216">
                  <c:v>0.12749795318218787</c:v>
                </c:pt>
                <c:pt idx="2217">
                  <c:v>0.12753735878865841</c:v>
                </c:pt>
                <c:pt idx="2218">
                  <c:v>0.12757078774046376</c:v>
                </c:pt>
                <c:pt idx="2219">
                  <c:v>0.12759225813102854</c:v>
                </c:pt>
                <c:pt idx="2220">
                  <c:v>0.12759809159402785</c:v>
                </c:pt>
                <c:pt idx="2221">
                  <c:v>0.12758966005928235</c:v>
                </c:pt>
                <c:pt idx="2222">
                  <c:v>0.12757353275405153</c:v>
                </c:pt>
                <c:pt idx="2223">
                  <c:v>0.12755990589303351</c:v>
                </c:pt>
                <c:pt idx="2224">
                  <c:v>0.12755823932786409</c:v>
                </c:pt>
                <c:pt idx="2225">
                  <c:v>0.12757274846268457</c:v>
                </c:pt>
                <c:pt idx="2226">
                  <c:v>0.12760211133682003</c:v>
                </c:pt>
                <c:pt idx="2227">
                  <c:v>0.12764049685231577</c:v>
                </c:pt>
                <c:pt idx="2228">
                  <c:v>0.12768158242731836</c:v>
                </c:pt>
                <c:pt idx="2229">
                  <c:v>0.1277207104903087</c:v>
                </c:pt>
                <c:pt idx="2230">
                  <c:v>0.12775645838121724</c:v>
                </c:pt>
                <c:pt idx="2231">
                  <c:v>0.12779127739995771</c:v>
                </c:pt>
                <c:pt idx="2232">
                  <c:v>0.12782943440364886</c:v>
                </c:pt>
                <c:pt idx="2233">
                  <c:v>0.12787539401168663</c:v>
                </c:pt>
                <c:pt idx="2234">
                  <c:v>0.12793077763167854</c:v>
                </c:pt>
                <c:pt idx="2235">
                  <c:v>0.12799396969668836</c:v>
                </c:pt>
                <c:pt idx="2236">
                  <c:v>0.12806124402533975</c:v>
                </c:pt>
                <c:pt idx="2237">
                  <c:v>0.12812739991665617</c:v>
                </c:pt>
                <c:pt idx="2238">
                  <c:v>0.12818846073516316</c:v>
                </c:pt>
                <c:pt idx="2239">
                  <c:v>0.12824172416656615</c:v>
                </c:pt>
                <c:pt idx="2240">
                  <c:v>0.12828600896937786</c:v>
                </c:pt>
                <c:pt idx="2241">
                  <c:v>0.12832096867714432</c:v>
                </c:pt>
                <c:pt idx="2242">
                  <c:v>0.1283461590873814</c:v>
                </c:pt>
                <c:pt idx="2243">
                  <c:v>0.12836108742739399</c:v>
                </c:pt>
                <c:pt idx="2244">
                  <c:v>0.12836580174664031</c:v>
                </c:pt>
                <c:pt idx="2245">
                  <c:v>0.12836182403640289</c:v>
                </c:pt>
                <c:pt idx="2246">
                  <c:v>0.1283538196188157</c:v>
                </c:pt>
                <c:pt idx="2247">
                  <c:v>0.12834949827677838</c:v>
                </c:pt>
                <c:pt idx="2248">
                  <c:v>0.12835745350790179</c:v>
                </c:pt>
                <c:pt idx="2249">
                  <c:v>0.12838402110727271</c:v>
                </c:pt>
                <c:pt idx="2250">
                  <c:v>0.12843043236591339</c:v>
                </c:pt>
                <c:pt idx="2251">
                  <c:v>0.12849227263825741</c:v>
                </c:pt>
                <c:pt idx="2252">
                  <c:v>0.12856050854188911</c:v>
                </c:pt>
                <c:pt idx="2253">
                  <c:v>0.12862561037967685</c:v>
                </c:pt>
                <c:pt idx="2254">
                  <c:v>0.12867941888702245</c:v>
                </c:pt>
                <c:pt idx="2255">
                  <c:v>0.12871544237129423</c:v>
                </c:pt>
                <c:pt idx="2256">
                  <c:v>0.12873092404993086</c:v>
                </c:pt>
                <c:pt idx="2257">
                  <c:v>0.1287259108745234</c:v>
                </c:pt>
                <c:pt idx="2258">
                  <c:v>0.12870448265942108</c:v>
                </c:pt>
                <c:pt idx="2259">
                  <c:v>0.12867435716345038</c:v>
                </c:pt>
                <c:pt idx="2260">
                  <c:v>0.12864482342846478</c:v>
                </c:pt>
                <c:pt idx="2261">
                  <c:v>0.12862654398644074</c:v>
                </c:pt>
                <c:pt idx="2262">
                  <c:v>0.1286280181064699</c:v>
                </c:pt>
                <c:pt idx="2263">
                  <c:v>0.12865293149180929</c:v>
                </c:pt>
                <c:pt idx="2264">
                  <c:v>0.1287008950111373</c:v>
                </c:pt>
                <c:pt idx="2265">
                  <c:v>0.1287666077349981</c:v>
                </c:pt>
                <c:pt idx="2266">
                  <c:v>0.12884226094584489</c:v>
                </c:pt>
                <c:pt idx="2267">
                  <c:v>0.12891817318884141</c:v>
                </c:pt>
                <c:pt idx="2268">
                  <c:v>0.12898632851366904</c:v>
                </c:pt>
                <c:pt idx="2269">
                  <c:v>0.12904091949657454</c:v>
                </c:pt>
                <c:pt idx="2270">
                  <c:v>0.12907997347302685</c:v>
                </c:pt>
                <c:pt idx="2271">
                  <c:v>0.12910569986229931</c:v>
                </c:pt>
                <c:pt idx="2272">
                  <c:v>0.12912321238718222</c:v>
                </c:pt>
                <c:pt idx="2273">
                  <c:v>0.12913777390062525</c:v>
                </c:pt>
                <c:pt idx="2274">
                  <c:v>0.12915287706719752</c:v>
                </c:pt>
                <c:pt idx="2275">
                  <c:v>0.12916847274478666</c:v>
                </c:pt>
                <c:pt idx="2276">
                  <c:v>0.1291810677701633</c:v>
                </c:pt>
                <c:pt idx="2277">
                  <c:v>0.12918672581061968</c:v>
                </c:pt>
                <c:pt idx="2278">
                  <c:v>0.12918185497137752</c:v>
                </c:pt>
                <c:pt idx="2279">
                  <c:v>0.12916675079704404</c:v>
                </c:pt>
                <c:pt idx="2280">
                  <c:v>0.12914475966482925</c:v>
                </c:pt>
                <c:pt idx="2281">
                  <c:v>0.12912272045268619</c:v>
                </c:pt>
                <c:pt idx="2282">
                  <c:v>0.1291073231846292</c:v>
                </c:pt>
                <c:pt idx="2283">
                  <c:v>0.12910166617853852</c:v>
                </c:pt>
                <c:pt idx="2284">
                  <c:v>0.12910471603353729</c:v>
                </c:pt>
                <c:pt idx="2285">
                  <c:v>0.12911086499986518</c:v>
                </c:pt>
                <c:pt idx="2286">
                  <c:v>0.12911337380313342</c:v>
                </c:pt>
                <c:pt idx="2287">
                  <c:v>0.12910638854375872</c:v>
                </c:pt>
                <c:pt idx="2288">
                  <c:v>0.12908789290660266</c:v>
                </c:pt>
                <c:pt idx="2289">
                  <c:v>0.12906069197772024</c:v>
                </c:pt>
                <c:pt idx="2290">
                  <c:v>0.12903137787496305</c:v>
                </c:pt>
                <c:pt idx="2291">
                  <c:v>0.12900693457394025</c:v>
                </c:pt>
                <c:pt idx="2292">
                  <c:v>0.12899193483897903</c:v>
                </c:pt>
                <c:pt idx="2293">
                  <c:v>0.1289860334459208</c:v>
                </c:pt>
                <c:pt idx="2294">
                  <c:v>0.12898377126651012</c:v>
                </c:pt>
                <c:pt idx="2295">
                  <c:v>0.12897708315282169</c:v>
                </c:pt>
                <c:pt idx="2296">
                  <c:v>0.12895633098507547</c:v>
                </c:pt>
                <c:pt idx="2297">
                  <c:v>0.12891463294471622</c:v>
                </c:pt>
                <c:pt idx="2298">
                  <c:v>0.12885037269612259</c:v>
                </c:pt>
                <c:pt idx="2299">
                  <c:v>0.12877054000085281</c:v>
                </c:pt>
                <c:pt idx="2300">
                  <c:v>0.12869003395522444</c:v>
                </c:pt>
                <c:pt idx="2301">
                  <c:v>0.12862767414468218</c:v>
                </c:pt>
                <c:pt idx="2302">
                  <c:v>0.12859760310996854</c:v>
                </c:pt>
                <c:pt idx="2303">
                  <c:v>0.12860256566995504</c:v>
                </c:pt>
                <c:pt idx="2304">
                  <c:v>0.12863533964342128</c:v>
                </c:pt>
                <c:pt idx="2305">
                  <c:v>0.12868315378884226</c:v>
                </c:pt>
                <c:pt idx="2306">
                  <c:v>0.12873461024523741</c:v>
                </c:pt>
                <c:pt idx="2307">
                  <c:v>0.12878041997592177</c:v>
                </c:pt>
                <c:pt idx="2308">
                  <c:v>0.12881507539666354</c:v>
                </c:pt>
                <c:pt idx="2309">
                  <c:v>0.12883685319649812</c:v>
                </c:pt>
                <c:pt idx="2310">
                  <c:v>0.12884678384246345</c:v>
                </c:pt>
                <c:pt idx="2311">
                  <c:v>0.12884845535965611</c:v>
                </c:pt>
                <c:pt idx="2312">
                  <c:v>0.12884648886950917</c:v>
                </c:pt>
                <c:pt idx="2313">
                  <c:v>0.12884516149369346</c:v>
                </c:pt>
                <c:pt idx="2314">
                  <c:v>0.12884732462673348</c:v>
                </c:pt>
                <c:pt idx="2315">
                  <c:v>0.12885283083218041</c:v>
                </c:pt>
                <c:pt idx="2316">
                  <c:v>0.12885922205104522</c:v>
                </c:pt>
                <c:pt idx="2317">
                  <c:v>0.12886315515555796</c:v>
                </c:pt>
                <c:pt idx="2318">
                  <c:v>0.12886182772880278</c:v>
                </c:pt>
                <c:pt idx="2319">
                  <c:v>0.12885420739445014</c:v>
                </c:pt>
                <c:pt idx="2320">
                  <c:v>0.12884162184468623</c:v>
                </c:pt>
                <c:pt idx="2321">
                  <c:v>0.12882810261746697</c:v>
                </c:pt>
                <c:pt idx="2322">
                  <c:v>0.12881925389661691</c:v>
                </c:pt>
                <c:pt idx="2323">
                  <c:v>0.12882023707891938</c:v>
                </c:pt>
                <c:pt idx="2324">
                  <c:v>0.12883400186486399</c:v>
                </c:pt>
                <c:pt idx="2325">
                  <c:v>0.1288603528149444</c:v>
                </c:pt>
                <c:pt idx="2326">
                  <c:v>0.128896882989112</c:v>
                </c:pt>
                <c:pt idx="2327">
                  <c:v>0.12893931691434096</c:v>
                </c:pt>
                <c:pt idx="2328">
                  <c:v>0.12898264018122335</c:v>
                </c:pt>
                <c:pt idx="2329">
                  <c:v>0.12902267255771244</c:v>
                </c:pt>
                <c:pt idx="2330">
                  <c:v>0.12905533069363223</c:v>
                </c:pt>
                <c:pt idx="2331">
                  <c:v>0.12907746486269517</c:v>
                </c:pt>
                <c:pt idx="2332">
                  <c:v>0.12908705668630011</c:v>
                </c:pt>
                <c:pt idx="2333">
                  <c:v>0.12908390857724955</c:v>
                </c:pt>
                <c:pt idx="2334">
                  <c:v>0.1290708736810729</c:v>
                </c:pt>
                <c:pt idx="2335">
                  <c:v>0.12905380593685117</c:v>
                </c:pt>
                <c:pt idx="2336">
                  <c:v>0.12904028010300622</c:v>
                </c:pt>
                <c:pt idx="2337">
                  <c:v>0.12903767335435418</c:v>
                </c:pt>
                <c:pt idx="2338">
                  <c:v>0.12904957599445149</c:v>
                </c:pt>
                <c:pt idx="2339">
                  <c:v>0.12907515301894518</c:v>
                </c:pt>
                <c:pt idx="2340">
                  <c:v>0.12911012711930897</c:v>
                </c:pt>
                <c:pt idx="2341">
                  <c:v>0.12914903973080533</c:v>
                </c:pt>
                <c:pt idx="2342">
                  <c:v>0.12918697181405064</c:v>
                </c:pt>
                <c:pt idx="2343">
                  <c:v>0.12922077401047943</c:v>
                </c:pt>
                <c:pt idx="2344">
                  <c:v>0.12924931357543118</c:v>
                </c:pt>
                <c:pt idx="2345">
                  <c:v>0.12927308157547374</c:v>
                </c:pt>
                <c:pt idx="2346">
                  <c:v>0.12929320911854264</c:v>
                </c:pt>
                <c:pt idx="2347">
                  <c:v>0.12931122135385237</c:v>
                </c:pt>
                <c:pt idx="2348">
                  <c:v>0.12932795470082198</c:v>
                </c:pt>
                <c:pt idx="2349">
                  <c:v>0.1293432613563395</c:v>
                </c:pt>
                <c:pt idx="2350">
                  <c:v>0.12935664896998383</c:v>
                </c:pt>
                <c:pt idx="2351">
                  <c:v>0.12936737904649936</c:v>
                </c:pt>
                <c:pt idx="2352">
                  <c:v>0.1293749099466</c:v>
                </c:pt>
                <c:pt idx="2353">
                  <c:v>0.12937929072634319</c:v>
                </c:pt>
                <c:pt idx="2354">
                  <c:v>0.12938101351699999</c:v>
                </c:pt>
                <c:pt idx="2355">
                  <c:v>0.12938061973567577</c:v>
                </c:pt>
                <c:pt idx="2356">
                  <c:v>0.1293786508344113</c:v>
                </c:pt>
                <c:pt idx="2357">
                  <c:v>0.12937554983302008</c:v>
                </c:pt>
                <c:pt idx="2358">
                  <c:v>0.12937161208538589</c:v>
                </c:pt>
                <c:pt idx="2359">
                  <c:v>0.12936664072998899</c:v>
                </c:pt>
                <c:pt idx="2360">
                  <c:v>0.12936078346348451</c:v>
                </c:pt>
                <c:pt idx="2361">
                  <c:v>0.12935364656484954</c:v>
                </c:pt>
                <c:pt idx="2362">
                  <c:v>0.12934557462773261</c:v>
                </c:pt>
                <c:pt idx="2363">
                  <c:v>0.12933637083371435</c:v>
                </c:pt>
                <c:pt idx="2364">
                  <c:v>0.12932652741960587</c:v>
                </c:pt>
                <c:pt idx="2365">
                  <c:v>0.12931707795195352</c:v>
                </c:pt>
                <c:pt idx="2366">
                  <c:v>0.12930974491301434</c:v>
                </c:pt>
                <c:pt idx="2367">
                  <c:v>0.1293059554045049</c:v>
                </c:pt>
                <c:pt idx="2368">
                  <c:v>0.12930708733215474</c:v>
                </c:pt>
                <c:pt idx="2369">
                  <c:v>0.12931338680949406</c:v>
                </c:pt>
                <c:pt idx="2370">
                  <c:v>0.12932342679036873</c:v>
                </c:pt>
                <c:pt idx="2371">
                  <c:v>0.12933445135045224</c:v>
                </c:pt>
                <c:pt idx="2372">
                  <c:v>0.12934301526436315</c:v>
                </c:pt>
                <c:pt idx="2373">
                  <c:v>0.12934596837728202</c:v>
                </c:pt>
                <c:pt idx="2374">
                  <c:v>0.12934134184262264</c:v>
                </c:pt>
                <c:pt idx="2375">
                  <c:v>0.12932943120356805</c:v>
                </c:pt>
                <c:pt idx="2376">
                  <c:v>0.12931166428708246</c:v>
                </c:pt>
                <c:pt idx="2377">
                  <c:v>0.12929020715195311</c:v>
                </c:pt>
                <c:pt idx="2378">
                  <c:v>0.12926717636085355</c:v>
                </c:pt>
                <c:pt idx="2379">
                  <c:v>0.12924276899222559</c:v>
                </c:pt>
                <c:pt idx="2380">
                  <c:v>0.12921673925778482</c:v>
                </c:pt>
                <c:pt idx="2381">
                  <c:v>0.12918800502998323</c:v>
                </c:pt>
                <c:pt idx="2382">
                  <c:v>0.12915558290170354</c:v>
                </c:pt>
                <c:pt idx="2383">
                  <c:v>0.12912006401603665</c:v>
                </c:pt>
                <c:pt idx="2384">
                  <c:v>0.1290829739867681</c:v>
                </c:pt>
                <c:pt idx="2385">
                  <c:v>0.1290470675596978</c:v>
                </c:pt>
                <c:pt idx="2386">
                  <c:v>0.12901441004512121</c:v>
                </c:pt>
                <c:pt idx="2387">
                  <c:v>0.12898618097976994</c:v>
                </c:pt>
                <c:pt idx="2388">
                  <c:v>0.12896164187198017</c:v>
                </c:pt>
                <c:pt idx="2389">
                  <c:v>0.12893926774169212</c:v>
                </c:pt>
                <c:pt idx="2390">
                  <c:v>0.12891728812510467</c:v>
                </c:pt>
                <c:pt idx="2391">
                  <c:v>0.12889467044161879</c:v>
                </c:pt>
                <c:pt idx="2392">
                  <c:v>0.12887205393598095</c:v>
                </c:pt>
                <c:pt idx="2393">
                  <c:v>0.12885165092513634</c:v>
                </c:pt>
                <c:pt idx="2394">
                  <c:v>0.12883611578134985</c:v>
                </c:pt>
                <c:pt idx="2395">
                  <c:v>0.12882751269713438</c:v>
                </c:pt>
                <c:pt idx="2396">
                  <c:v>0.12882633285887352</c:v>
                </c:pt>
                <c:pt idx="2397">
                  <c:v>0.12883070810852032</c:v>
                </c:pt>
                <c:pt idx="2398">
                  <c:v>0.12883729564618812</c:v>
                </c:pt>
                <c:pt idx="2399">
                  <c:v>0.12884196597596237</c:v>
                </c:pt>
                <c:pt idx="2400">
                  <c:v>0.12884039280663956</c:v>
                </c:pt>
                <c:pt idx="2401">
                  <c:v>0.1288294299411446</c:v>
                </c:pt>
                <c:pt idx="2402">
                  <c:v>0.12880784914456817</c:v>
                </c:pt>
                <c:pt idx="2403">
                  <c:v>0.12877658592905844</c:v>
                </c:pt>
                <c:pt idx="2404">
                  <c:v>0.12873849307146262</c:v>
                </c:pt>
                <c:pt idx="2405">
                  <c:v>0.12869799542664634</c:v>
                </c:pt>
                <c:pt idx="2406">
                  <c:v>0.1286605974363691</c:v>
                </c:pt>
                <c:pt idx="2407">
                  <c:v>0.12863175256627085</c:v>
                </c:pt>
                <c:pt idx="2408">
                  <c:v>0.12861529170175295</c:v>
                </c:pt>
                <c:pt idx="2409">
                  <c:v>0.12861293318122208</c:v>
                </c:pt>
                <c:pt idx="2410">
                  <c:v>0.12862266216096724</c:v>
                </c:pt>
                <c:pt idx="2411">
                  <c:v>0.12863951641442323</c:v>
                </c:pt>
                <c:pt idx="2412">
                  <c:v>0.1286559781971624</c:v>
                </c:pt>
                <c:pt idx="2413">
                  <c:v>0.12866462702558806</c:v>
                </c:pt>
                <c:pt idx="2414">
                  <c:v>0.12865946719244864</c:v>
                </c:pt>
                <c:pt idx="2415">
                  <c:v>0.1286373051777126</c:v>
                </c:pt>
                <c:pt idx="2416">
                  <c:v>0.12859902799762662</c:v>
                </c:pt>
                <c:pt idx="2417">
                  <c:v>0.12854970012477512</c:v>
                </c:pt>
                <c:pt idx="2418">
                  <c:v>0.12849831469384326</c:v>
                </c:pt>
                <c:pt idx="2419">
                  <c:v>0.12845503971176059</c:v>
                </c:pt>
                <c:pt idx="2420">
                  <c:v>0.12842876245683482</c:v>
                </c:pt>
                <c:pt idx="2421">
                  <c:v>0.12842429302589237</c:v>
                </c:pt>
                <c:pt idx="2422">
                  <c:v>0.12844045195522674</c:v>
                </c:pt>
                <c:pt idx="2423">
                  <c:v>0.12847198570071733</c:v>
                </c:pt>
                <c:pt idx="2424">
                  <c:v>0.12851108679530748</c:v>
                </c:pt>
                <c:pt idx="2425">
                  <c:v>0.12855141962768674</c:v>
                </c:pt>
                <c:pt idx="2426">
                  <c:v>0.12858812035601846</c:v>
                </c:pt>
                <c:pt idx="2427">
                  <c:v>0.12861843641571841</c:v>
                </c:pt>
                <c:pt idx="2428">
                  <c:v>0.12864123627298213</c:v>
                </c:pt>
                <c:pt idx="2429">
                  <c:v>0.12865735413561824</c:v>
                </c:pt>
                <c:pt idx="2430">
                  <c:v>0.12866885322030402</c:v>
                </c:pt>
                <c:pt idx="2431">
                  <c:v>0.12867902574133089</c:v>
                </c:pt>
                <c:pt idx="2432">
                  <c:v>0.12869155743537736</c:v>
                </c:pt>
                <c:pt idx="2433">
                  <c:v>0.12870939729421843</c:v>
                </c:pt>
                <c:pt idx="2434">
                  <c:v>0.12873343065933535</c:v>
                </c:pt>
                <c:pt idx="2435">
                  <c:v>0.128761938215539</c:v>
                </c:pt>
                <c:pt idx="2436">
                  <c:v>0.12879039848733581</c:v>
                </c:pt>
                <c:pt idx="2437">
                  <c:v>0.12881414138452457</c:v>
                </c:pt>
                <c:pt idx="2438">
                  <c:v>0.12882869253860069</c:v>
                </c:pt>
                <c:pt idx="2439">
                  <c:v>0.12883178963769942</c:v>
                </c:pt>
                <c:pt idx="2440">
                  <c:v>0.1288237273940685</c:v>
                </c:pt>
                <c:pt idx="2441">
                  <c:v>0.12880755419805695</c:v>
                </c:pt>
                <c:pt idx="2442">
                  <c:v>0.12878754746067972</c:v>
                </c:pt>
                <c:pt idx="2443">
                  <c:v>0.12876857386347501</c:v>
                </c:pt>
                <c:pt idx="2444">
                  <c:v>0.12875481115105486</c:v>
                </c:pt>
                <c:pt idx="2445">
                  <c:v>0.12874925703706325</c:v>
                </c:pt>
                <c:pt idx="2446">
                  <c:v>0.12875294338798043</c:v>
                </c:pt>
                <c:pt idx="2447">
                  <c:v>0.12876616535731739</c:v>
                </c:pt>
                <c:pt idx="2448">
                  <c:v>0.12878853057120559</c:v>
                </c:pt>
                <c:pt idx="2449">
                  <c:v>0.1288188606243193</c:v>
                </c:pt>
                <c:pt idx="2450">
                  <c:v>0.12885558396108282</c:v>
                </c:pt>
                <c:pt idx="2451">
                  <c:v>0.12889575213009602</c:v>
                </c:pt>
                <c:pt idx="2452">
                  <c:v>0.12893508808688919</c:v>
                </c:pt>
                <c:pt idx="2453">
                  <c:v>0.12896808386826192</c:v>
                </c:pt>
                <c:pt idx="2454">
                  <c:v>0.12898898413242593</c:v>
                </c:pt>
                <c:pt idx="2455">
                  <c:v>0.12899277087614719</c:v>
                </c:pt>
                <c:pt idx="2456">
                  <c:v>0.12897752574539806</c:v>
                </c:pt>
                <c:pt idx="2457">
                  <c:v>0.12894516849930643</c:v>
                </c:pt>
                <c:pt idx="2458">
                  <c:v>0.12890288150791057</c:v>
                </c:pt>
                <c:pt idx="2459">
                  <c:v>0.12886300766349584</c:v>
                </c:pt>
                <c:pt idx="2460">
                  <c:v>0.12883724648508915</c:v>
                </c:pt>
                <c:pt idx="2461">
                  <c:v>0.12883469011561349</c:v>
                </c:pt>
                <c:pt idx="2462">
                  <c:v>0.12885769798262198</c:v>
                </c:pt>
                <c:pt idx="2463">
                  <c:v>0.12890253732836193</c:v>
                </c:pt>
                <c:pt idx="2464">
                  <c:v>0.12896193692315699</c:v>
                </c:pt>
                <c:pt idx="2465">
                  <c:v>0.12902759079460241</c:v>
                </c:pt>
                <c:pt idx="2466">
                  <c:v>0.12909300864233125</c:v>
                </c:pt>
                <c:pt idx="2467">
                  <c:v>0.12915263108307845</c:v>
                </c:pt>
                <c:pt idx="2468">
                  <c:v>0.1292026179185351</c:v>
                </c:pt>
                <c:pt idx="2469">
                  <c:v>0.12924119437038378</c:v>
                </c:pt>
                <c:pt idx="2470">
                  <c:v>0.12926732399024049</c:v>
                </c:pt>
                <c:pt idx="2471">
                  <c:v>0.1292823332398188</c:v>
                </c:pt>
                <c:pt idx="2472">
                  <c:v>0.12928814023619922</c:v>
                </c:pt>
                <c:pt idx="2473">
                  <c:v>0.12928789417545522</c:v>
                </c:pt>
                <c:pt idx="2474">
                  <c:v>0.12928440012793568</c:v>
                </c:pt>
                <c:pt idx="2475">
                  <c:v>0.12928070926319918</c:v>
                </c:pt>
                <c:pt idx="2476">
                  <c:v>0.12927898687038991</c:v>
                </c:pt>
                <c:pt idx="2477">
                  <c:v>0.12928110295394318</c:v>
                </c:pt>
                <c:pt idx="2478">
                  <c:v>0.12928873078255371</c:v>
                </c:pt>
                <c:pt idx="2479">
                  <c:v>0.12930398684170591</c:v>
                </c:pt>
                <c:pt idx="2480">
                  <c:v>0.12932948042041265</c:v>
                </c:pt>
                <c:pt idx="2481">
                  <c:v>0.12936772359463361</c:v>
                </c:pt>
                <c:pt idx="2482">
                  <c:v>0.12942167336042482</c:v>
                </c:pt>
                <c:pt idx="2483">
                  <c:v>0.12949217257064555</c:v>
                </c:pt>
                <c:pt idx="2484">
                  <c:v>0.12957775193274351</c:v>
                </c:pt>
                <c:pt idx="2485">
                  <c:v>0.12967413507469511</c:v>
                </c:pt>
                <c:pt idx="2486">
                  <c:v>0.12977492438408805</c:v>
                </c:pt>
                <c:pt idx="2487">
                  <c:v>0.1298726818153631</c:v>
                </c:pt>
                <c:pt idx="2488">
                  <c:v>0.12995981484595448</c:v>
                </c:pt>
                <c:pt idx="2489">
                  <c:v>0.13003025358515569</c:v>
                </c:pt>
                <c:pt idx="2490">
                  <c:v>0.13007767924145003</c:v>
                </c:pt>
                <c:pt idx="2491">
                  <c:v>0.13009661151108115</c:v>
                </c:pt>
                <c:pt idx="2492">
                  <c:v>0.13008369409182935</c:v>
                </c:pt>
                <c:pt idx="2493">
                  <c:v>0.13003996507022447</c:v>
                </c:pt>
                <c:pt idx="2494">
                  <c:v>0.12997543952844076</c:v>
                </c:pt>
                <c:pt idx="2495">
                  <c:v>0.12990826230995883</c:v>
                </c:pt>
                <c:pt idx="2496">
                  <c:v>0.12986248129708705</c:v>
                </c:pt>
                <c:pt idx="2497">
                  <c:v>0.12985538542567593</c:v>
                </c:pt>
                <c:pt idx="2498">
                  <c:v>0.12988953537048969</c:v>
                </c:pt>
                <c:pt idx="2499">
                  <c:v>0.12995503390401103</c:v>
                </c:pt>
                <c:pt idx="2500">
                  <c:v>0.13003611988773006</c:v>
                </c:pt>
                <c:pt idx="2501">
                  <c:v>0.13011879881489136</c:v>
                </c:pt>
                <c:pt idx="2502">
                  <c:v>0.13019172907268867</c:v>
                </c:pt>
                <c:pt idx="2503">
                  <c:v>0.1302485925977917</c:v>
                </c:pt>
                <c:pt idx="2504">
                  <c:v>0.13028731140055655</c:v>
                </c:pt>
                <c:pt idx="2505">
                  <c:v>0.13030881785731269</c:v>
                </c:pt>
                <c:pt idx="2506">
                  <c:v>0.13031710503316268</c:v>
                </c:pt>
                <c:pt idx="2507">
                  <c:v>0.13031695704649288</c:v>
                </c:pt>
                <c:pt idx="2508">
                  <c:v>0.13031384933807671</c:v>
                </c:pt>
                <c:pt idx="2509">
                  <c:v>0.13031143224690506</c:v>
                </c:pt>
                <c:pt idx="2510">
                  <c:v>0.13031177754482021</c:v>
                </c:pt>
                <c:pt idx="2511">
                  <c:v>0.13031503322437504</c:v>
                </c:pt>
                <c:pt idx="2512">
                  <c:v>0.13032045941120268</c:v>
                </c:pt>
                <c:pt idx="2513">
                  <c:v>0.1303277108758028</c:v>
                </c:pt>
                <c:pt idx="2514">
                  <c:v>0.13033723169003913</c:v>
                </c:pt>
                <c:pt idx="2515">
                  <c:v>0.13035089664310889</c:v>
                </c:pt>
                <c:pt idx="2516">
                  <c:v>0.13037166622187307</c:v>
                </c:pt>
                <c:pt idx="2517">
                  <c:v>0.13040269910596419</c:v>
                </c:pt>
                <c:pt idx="2518">
                  <c:v>0.13044577385851991</c:v>
                </c:pt>
                <c:pt idx="2519">
                  <c:v>0.13050109146191341</c:v>
                </c:pt>
                <c:pt idx="2520">
                  <c:v>0.13056648487081263</c:v>
                </c:pt>
                <c:pt idx="2521">
                  <c:v>0.13063870050501675</c:v>
                </c:pt>
                <c:pt idx="2522">
                  <c:v>0.13071310059548474</c:v>
                </c:pt>
                <c:pt idx="2523">
                  <c:v>0.1307846492664782</c:v>
                </c:pt>
                <c:pt idx="2524">
                  <c:v>0.1308494927156601</c:v>
                </c:pt>
                <c:pt idx="2525">
                  <c:v>0.13090392325197336</c:v>
                </c:pt>
                <c:pt idx="2526">
                  <c:v>0.13094635614228128</c:v>
                </c:pt>
                <c:pt idx="2527">
                  <c:v>0.13097668906125121</c:v>
                </c:pt>
                <c:pt idx="2528">
                  <c:v>0.13099674749706663</c:v>
                </c:pt>
                <c:pt idx="2529">
                  <c:v>0.13100944506458673</c:v>
                </c:pt>
                <c:pt idx="2530">
                  <c:v>0.13101794325489352</c:v>
                </c:pt>
                <c:pt idx="2531">
                  <c:v>0.13102357586801033</c:v>
                </c:pt>
                <c:pt idx="2532">
                  <c:v>0.13102668865923178</c:v>
                </c:pt>
                <c:pt idx="2533">
                  <c:v>0.13102584869749784</c:v>
                </c:pt>
                <c:pt idx="2534">
                  <c:v>0.13101804207203799</c:v>
                </c:pt>
                <c:pt idx="2535">
                  <c:v>0.13100045297451884</c:v>
                </c:pt>
                <c:pt idx="2536">
                  <c:v>0.13096947615562887</c:v>
                </c:pt>
                <c:pt idx="2537">
                  <c:v>0.1309215578379555</c:v>
                </c:pt>
                <c:pt idx="2538">
                  <c:v>0.13085374022535695</c:v>
                </c:pt>
                <c:pt idx="2539">
                  <c:v>0.13076445248483487</c:v>
                </c:pt>
                <c:pt idx="2540">
                  <c:v>0.13065528760959172</c:v>
                </c:pt>
                <c:pt idx="2541">
                  <c:v>0.13053119588368173</c:v>
                </c:pt>
                <c:pt idx="2542">
                  <c:v>0.1304011202729492</c:v>
                </c:pt>
                <c:pt idx="2543">
                  <c:v>0.1302753254659666</c:v>
                </c:pt>
                <c:pt idx="2544">
                  <c:v>0.13016154954959253</c:v>
                </c:pt>
                <c:pt idx="2545">
                  <c:v>0.13006264247994653</c:v>
                </c:pt>
                <c:pt idx="2546">
                  <c:v>0.12997677036333771</c:v>
                </c:pt>
                <c:pt idx="2547">
                  <c:v>0.12989865233225678</c:v>
                </c:pt>
                <c:pt idx="2548">
                  <c:v>0.129821927983028</c:v>
                </c:pt>
                <c:pt idx="2549">
                  <c:v>0.12974107903093995</c:v>
                </c:pt>
                <c:pt idx="2550">
                  <c:v>0.12965295554499751</c:v>
                </c:pt>
                <c:pt idx="2551">
                  <c:v>0.12955657710279095</c:v>
                </c:pt>
                <c:pt idx="2552">
                  <c:v>0.12945239227977329</c:v>
                </c:pt>
                <c:pt idx="2553">
                  <c:v>0.12934045591607629</c:v>
                </c:pt>
                <c:pt idx="2554">
                  <c:v>0.1292194946945911</c:v>
                </c:pt>
                <c:pt idx="2555">
                  <c:v>0.12908548262892233</c:v>
                </c:pt>
                <c:pt idx="2556">
                  <c:v>0.12893444884911293</c:v>
                </c:pt>
                <c:pt idx="2557">
                  <c:v>0.12876331448974027</c:v>
                </c:pt>
                <c:pt idx="2558">
                  <c:v>0.12857475641181565</c:v>
                </c:pt>
                <c:pt idx="2559">
                  <c:v>0.12837856995158808</c:v>
                </c:pt>
                <c:pt idx="2560">
                  <c:v>0.12819170053610601</c:v>
                </c:pt>
                <c:pt idx="2561">
                  <c:v>0.12803175195363053</c:v>
                </c:pt>
                <c:pt idx="2562">
                  <c:v>0.12790835843332765</c:v>
                </c:pt>
                <c:pt idx="2563">
                  <c:v>0.12781967413117284</c:v>
                </c:pt>
                <c:pt idx="2564">
                  <c:v>0.12775493817780342</c:v>
                </c:pt>
                <c:pt idx="2565">
                  <c:v>0.1277009498875577</c:v>
                </c:pt>
                <c:pt idx="2566">
                  <c:v>0.12764544848770015</c:v>
                </c:pt>
                <c:pt idx="2567">
                  <c:v>0.12758108163088139</c:v>
                </c:pt>
                <c:pt idx="2568">
                  <c:v>0.12750481459787127</c:v>
                </c:pt>
                <c:pt idx="2569">
                  <c:v>0.12741768267149461</c:v>
                </c:pt>
                <c:pt idx="2570">
                  <c:v>0.12732341561914079</c:v>
                </c:pt>
                <c:pt idx="2571">
                  <c:v>0.12722765066494152</c:v>
                </c:pt>
                <c:pt idx="2572">
                  <c:v>0.12713734235314594</c:v>
                </c:pt>
                <c:pt idx="2573">
                  <c:v>0.1270588031035676</c:v>
                </c:pt>
                <c:pt idx="2574">
                  <c:v>0.12699706868909205</c:v>
                </c:pt>
                <c:pt idx="2575">
                  <c:v>0.12695467725819914</c:v>
                </c:pt>
                <c:pt idx="2576">
                  <c:v>0.12693000793752979</c:v>
                </c:pt>
                <c:pt idx="2577">
                  <c:v>0.12691747802556713</c:v>
                </c:pt>
                <c:pt idx="2578">
                  <c:v>0.12690764034021723</c:v>
                </c:pt>
                <c:pt idx="2579">
                  <c:v>0.12688967857418693</c:v>
                </c:pt>
                <c:pt idx="2580">
                  <c:v>0.12685292534099252</c:v>
                </c:pt>
                <c:pt idx="2581">
                  <c:v>0.12679117125273526</c:v>
                </c:pt>
                <c:pt idx="2582">
                  <c:v>0.12670545429963181</c:v>
                </c:pt>
                <c:pt idx="2583">
                  <c:v>0.12660654856727965</c:v>
                </c:pt>
                <c:pt idx="2584">
                  <c:v>0.12651265298922981</c:v>
                </c:pt>
                <c:pt idx="2585">
                  <c:v>0.12644068012480753</c:v>
                </c:pt>
                <c:pt idx="2586">
                  <c:v>0.1263996139979629</c:v>
                </c:pt>
                <c:pt idx="2587">
                  <c:v>0.1263854861925649</c:v>
                </c:pt>
                <c:pt idx="2588">
                  <c:v>0.12638553507691236</c:v>
                </c:pt>
                <c:pt idx="2589">
                  <c:v>0.12638240648977056</c:v>
                </c:pt>
                <c:pt idx="2590">
                  <c:v>0.12636001819575854</c:v>
                </c:pt>
                <c:pt idx="2591">
                  <c:v>0.12630933106100645</c:v>
                </c:pt>
                <c:pt idx="2592">
                  <c:v>0.12623099026252743</c:v>
                </c:pt>
                <c:pt idx="2593">
                  <c:v>0.12613732240651393</c:v>
                </c:pt>
                <c:pt idx="2594">
                  <c:v>0.12604797320744537</c:v>
                </c:pt>
                <c:pt idx="2595">
                  <c:v>0.1259818890984799</c:v>
                </c:pt>
                <c:pt idx="2596">
                  <c:v>0.12594692182751405</c:v>
                </c:pt>
                <c:pt idx="2597">
                  <c:v>0.12593905946293998</c:v>
                </c:pt>
                <c:pt idx="2598">
                  <c:v>0.12594770318829079</c:v>
                </c:pt>
                <c:pt idx="2599">
                  <c:v>0.12596152373936592</c:v>
                </c:pt>
                <c:pt idx="2600">
                  <c:v>0.12597339120662859</c:v>
                </c:pt>
                <c:pt idx="2601">
                  <c:v>0.12598052161040446</c:v>
                </c:pt>
                <c:pt idx="2602">
                  <c:v>0.12598413569538064</c:v>
                </c:pt>
                <c:pt idx="2603">
                  <c:v>0.12598877544315551</c:v>
                </c:pt>
                <c:pt idx="2604">
                  <c:v>0.12599927610799738</c:v>
                </c:pt>
                <c:pt idx="2605">
                  <c:v>0.12601895943353286</c:v>
                </c:pt>
                <c:pt idx="2606">
                  <c:v>0.1260485593642669</c:v>
                </c:pt>
                <c:pt idx="2607">
                  <c:v>0.126087052060669</c:v>
                </c:pt>
                <c:pt idx="2608">
                  <c:v>0.12613258335970406</c:v>
                </c:pt>
                <c:pt idx="2609">
                  <c:v>0.1261835430385872</c:v>
                </c:pt>
                <c:pt idx="2610">
                  <c:v>0.12623949319639466</c:v>
                </c:pt>
                <c:pt idx="2611">
                  <c:v>0.1262996537656989</c:v>
                </c:pt>
                <c:pt idx="2612">
                  <c:v>0.12636329326713752</c:v>
                </c:pt>
                <c:pt idx="2613">
                  <c:v>0.12642796876582901</c:v>
                </c:pt>
                <c:pt idx="2614">
                  <c:v>0.12649079583791761</c:v>
                </c:pt>
                <c:pt idx="2615">
                  <c:v>0.12654815486793042</c:v>
                </c:pt>
                <c:pt idx="2616">
                  <c:v>0.12659764717793981</c:v>
                </c:pt>
                <c:pt idx="2617">
                  <c:v>0.12663917225156057</c:v>
                </c:pt>
                <c:pt idx="2618">
                  <c:v>0.12667502689313609</c:v>
                </c:pt>
                <c:pt idx="2619">
                  <c:v>0.12671044420641159</c:v>
                </c:pt>
                <c:pt idx="2620">
                  <c:v>0.12675144188560933</c:v>
                </c:pt>
                <c:pt idx="2621">
                  <c:v>0.12680399110982205</c:v>
                </c:pt>
                <c:pt idx="2622">
                  <c:v>0.12687186436833936</c:v>
                </c:pt>
                <c:pt idx="2623">
                  <c:v>0.12695536253711009</c:v>
                </c:pt>
                <c:pt idx="2624">
                  <c:v>0.1270508226655554</c:v>
                </c:pt>
                <c:pt idx="2625">
                  <c:v>0.12715237611083113</c:v>
                </c:pt>
                <c:pt idx="2626">
                  <c:v>0.12725321857611643</c:v>
                </c:pt>
                <c:pt idx="2627">
                  <c:v>0.12734771535502382</c:v>
                </c:pt>
                <c:pt idx="2628">
                  <c:v>0.12743355917788063</c:v>
                </c:pt>
                <c:pt idx="2629">
                  <c:v>0.12751226425764012</c:v>
                </c:pt>
                <c:pt idx="2630">
                  <c:v>0.1275890227987751</c:v>
                </c:pt>
                <c:pt idx="2631">
                  <c:v>0.12766947207461438</c:v>
                </c:pt>
                <c:pt idx="2632">
                  <c:v>0.12775753723848077</c:v>
                </c:pt>
                <c:pt idx="2633">
                  <c:v>0.12785498871877793</c:v>
                </c:pt>
                <c:pt idx="2634">
                  <c:v>0.12796006659933618</c:v>
                </c:pt>
                <c:pt idx="2635">
                  <c:v>0.12806978286921639</c:v>
                </c:pt>
                <c:pt idx="2636">
                  <c:v>0.12818050859895053</c:v>
                </c:pt>
                <c:pt idx="2637">
                  <c:v>0.12828988778691924</c:v>
                </c:pt>
                <c:pt idx="2638">
                  <c:v>0.12839580762374153</c:v>
                </c:pt>
                <c:pt idx="2639">
                  <c:v>0.12849708662695863</c:v>
                </c:pt>
                <c:pt idx="2640">
                  <c:v>0.12859342674204105</c:v>
                </c:pt>
                <c:pt idx="2641">
                  <c:v>0.1286839892318033</c:v>
                </c:pt>
                <c:pt idx="2642">
                  <c:v>0.12876872132346945</c:v>
                </c:pt>
                <c:pt idx="2643">
                  <c:v>0.1288471279778301</c:v>
                </c:pt>
                <c:pt idx="2644">
                  <c:v>0.12891905825438205</c:v>
                </c:pt>
                <c:pt idx="2645">
                  <c:v>0.12898411551044281</c:v>
                </c:pt>
                <c:pt idx="2646">
                  <c:v>0.12904190318082548</c:v>
                </c:pt>
                <c:pt idx="2647">
                  <c:v>0.129091041044535</c:v>
                </c:pt>
                <c:pt idx="2648">
                  <c:v>0.1291297551689688</c:v>
                </c:pt>
                <c:pt idx="2649">
                  <c:v>0.12915612407062765</c:v>
                </c:pt>
                <c:pt idx="2650">
                  <c:v>0.12916847274478666</c:v>
                </c:pt>
                <c:pt idx="2651">
                  <c:v>0.12916660320184109</c:v>
                </c:pt>
                <c:pt idx="2652">
                  <c:v>0.12915233590231928</c:v>
                </c:pt>
                <c:pt idx="2653">
                  <c:v>0.12912941080957535</c:v>
                </c:pt>
                <c:pt idx="2654">
                  <c:v>0.12910284676502953</c:v>
                </c:pt>
                <c:pt idx="2655">
                  <c:v>0.12907692379177821</c:v>
                </c:pt>
                <c:pt idx="2656">
                  <c:v>0.129053953493725</c:v>
                </c:pt>
                <c:pt idx="2657">
                  <c:v>0.1290324107207928</c:v>
                </c:pt>
                <c:pt idx="2658">
                  <c:v>0.12900762309880071</c:v>
                </c:pt>
                <c:pt idx="2659">
                  <c:v>0.12897142784293797</c:v>
                </c:pt>
                <c:pt idx="2660">
                  <c:v>0.12891482962418827</c:v>
                </c:pt>
                <c:pt idx="2661">
                  <c:v>0.12883021650523846</c:v>
                </c:pt>
                <c:pt idx="2662">
                  <c:v>0.12871426283745252</c:v>
                </c:pt>
                <c:pt idx="2663">
                  <c:v>0.12857116983501854</c:v>
                </c:pt>
                <c:pt idx="2664">
                  <c:v>0.1284122601711995</c:v>
                </c:pt>
                <c:pt idx="2665">
                  <c:v>0.12825267220649145</c:v>
                </c:pt>
                <c:pt idx="2666">
                  <c:v>0.12810403808000498</c:v>
                </c:pt>
                <c:pt idx="2667">
                  <c:v>0.12797110566751307</c:v>
                </c:pt>
                <c:pt idx="2668">
                  <c:v>0.12785135903153649</c:v>
                </c:pt>
                <c:pt idx="2669">
                  <c:v>0.12773777496006261</c:v>
                </c:pt>
                <c:pt idx="2670">
                  <c:v>0.12762314206112274</c:v>
                </c:pt>
                <c:pt idx="2671">
                  <c:v>0.12750123684616793</c:v>
                </c:pt>
                <c:pt idx="2672">
                  <c:v>0.12736966467225025</c:v>
                </c:pt>
                <c:pt idx="2673">
                  <c:v>0.12722897310619136</c:v>
                </c:pt>
                <c:pt idx="2674">
                  <c:v>0.12708284322331026</c:v>
                </c:pt>
                <c:pt idx="2675">
                  <c:v>0.12693500042504208</c:v>
                </c:pt>
                <c:pt idx="2676">
                  <c:v>0.12678808867178143</c:v>
                </c:pt>
                <c:pt idx="2677">
                  <c:v>0.12664122659855553</c:v>
                </c:pt>
                <c:pt idx="2678">
                  <c:v>0.12649104031898545</c:v>
                </c:pt>
                <c:pt idx="2679">
                  <c:v>0.12633254767390484</c:v>
                </c:pt>
                <c:pt idx="2680">
                  <c:v>0.1261616535848547</c:v>
                </c:pt>
                <c:pt idx="2681">
                  <c:v>0.12597749361641736</c:v>
                </c:pt>
                <c:pt idx="2682">
                  <c:v>0.12578276956858297</c:v>
                </c:pt>
                <c:pt idx="2683">
                  <c:v>0.12558296058486534</c:v>
                </c:pt>
                <c:pt idx="2684">
                  <c:v>0.12538519435728929</c:v>
                </c:pt>
                <c:pt idx="2685">
                  <c:v>0.1251958056720584</c:v>
                </c:pt>
                <c:pt idx="2686">
                  <c:v>0.12501853586169515</c:v>
                </c:pt>
                <c:pt idx="2687">
                  <c:v>0.12485410080809771</c:v>
                </c:pt>
                <c:pt idx="2688">
                  <c:v>0.12469985642744712</c:v>
                </c:pt>
                <c:pt idx="2689">
                  <c:v>0.12455165420629082</c:v>
                </c:pt>
                <c:pt idx="2690">
                  <c:v>0.12440501105881245</c:v>
                </c:pt>
                <c:pt idx="2691">
                  <c:v>0.12425681211115651</c:v>
                </c:pt>
                <c:pt idx="2692">
                  <c:v>0.12410550286146775</c:v>
                </c:pt>
                <c:pt idx="2693">
                  <c:v>0.12395230185636201</c:v>
                </c:pt>
                <c:pt idx="2694">
                  <c:v>0.12380012675804868</c:v>
                </c:pt>
                <c:pt idx="2695">
                  <c:v>0.12365300844117626</c:v>
                </c:pt>
                <c:pt idx="2696">
                  <c:v>0.12351540949969646</c:v>
                </c:pt>
                <c:pt idx="2697">
                  <c:v>0.12339125331187022</c:v>
                </c:pt>
                <c:pt idx="2698">
                  <c:v>0.1232833434662373</c:v>
                </c:pt>
                <c:pt idx="2699">
                  <c:v>0.123193123650899</c:v>
                </c:pt>
                <c:pt idx="2700">
                  <c:v>0.12312004914810597</c:v>
                </c:pt>
                <c:pt idx="2701">
                  <c:v>0.12306241339359407</c:v>
                </c:pt>
                <c:pt idx="2702">
                  <c:v>0.12301744535193486</c:v>
                </c:pt>
                <c:pt idx="2703">
                  <c:v>0.12298174588583292</c:v>
                </c:pt>
                <c:pt idx="2704">
                  <c:v>0.12295249973293325</c:v>
                </c:pt>
                <c:pt idx="2705">
                  <c:v>0.12292660179897612</c:v>
                </c:pt>
                <c:pt idx="2706">
                  <c:v>0.12290152980238171</c:v>
                </c:pt>
                <c:pt idx="2707">
                  <c:v>0.12287568339847392</c:v>
                </c:pt>
                <c:pt idx="2708">
                  <c:v>0.12284809296868064</c:v>
                </c:pt>
                <c:pt idx="2709">
                  <c:v>0.12281890429904556</c:v>
                </c:pt>
                <c:pt idx="2710">
                  <c:v>0.12278986303487942</c:v>
                </c:pt>
                <c:pt idx="2711">
                  <c:v>0.12276329610011842</c:v>
                </c:pt>
                <c:pt idx="2712">
                  <c:v>0.12274123902229643</c:v>
                </c:pt>
                <c:pt idx="2713">
                  <c:v>0.12272422432765166</c:v>
                </c:pt>
                <c:pt idx="2714">
                  <c:v>0.12271186364274515</c:v>
                </c:pt>
                <c:pt idx="2715">
                  <c:v>0.12270182993369509</c:v>
                </c:pt>
                <c:pt idx="2716">
                  <c:v>0.12269194186751124</c:v>
                </c:pt>
                <c:pt idx="2717">
                  <c:v>0.12267996985339051</c:v>
                </c:pt>
                <c:pt idx="2718">
                  <c:v>0.12266465391164698</c:v>
                </c:pt>
                <c:pt idx="2719">
                  <c:v>0.12264638211810035</c:v>
                </c:pt>
                <c:pt idx="2720">
                  <c:v>0.12262704490334424</c:v>
                </c:pt>
                <c:pt idx="2721">
                  <c:v>0.12260906545857124</c:v>
                </c:pt>
                <c:pt idx="2722">
                  <c:v>0.12259525426121635</c:v>
                </c:pt>
                <c:pt idx="2723">
                  <c:v>0.12258817922147296</c:v>
                </c:pt>
                <c:pt idx="2724">
                  <c:v>0.12258885764494525</c:v>
                </c:pt>
                <c:pt idx="2725">
                  <c:v>0.12259714418859961</c:v>
                </c:pt>
                <c:pt idx="2726">
                  <c:v>0.12261134313681525</c:v>
                </c:pt>
                <c:pt idx="2727">
                  <c:v>0.12262840187278083</c:v>
                </c:pt>
                <c:pt idx="2728">
                  <c:v>0.12264410425608556</c:v>
                </c:pt>
                <c:pt idx="2729">
                  <c:v>0.12265350657216038</c:v>
                </c:pt>
                <c:pt idx="2730">
                  <c:v>0.12265282804769066</c:v>
                </c:pt>
                <c:pt idx="2731">
                  <c:v>0.12264003321330601</c:v>
                </c:pt>
                <c:pt idx="2732">
                  <c:v>0.12261667391982649</c:v>
                </c:pt>
                <c:pt idx="2733">
                  <c:v>0.12258774309265745</c:v>
                </c:pt>
                <c:pt idx="2734">
                  <c:v>0.12256051013859896</c:v>
                </c:pt>
                <c:pt idx="2735">
                  <c:v>0.12254190355054777</c:v>
                </c:pt>
                <c:pt idx="2736">
                  <c:v>0.1225352654555552</c:v>
                </c:pt>
                <c:pt idx="2737">
                  <c:v>0.12253880253004006</c:v>
                </c:pt>
                <c:pt idx="2738">
                  <c:v>0.12254674893941946</c:v>
                </c:pt>
                <c:pt idx="2739">
                  <c:v>0.12255033456198854</c:v>
                </c:pt>
                <c:pt idx="2740">
                  <c:v>0.1225421458187073</c:v>
                </c:pt>
                <c:pt idx="2741">
                  <c:v>0.12251821037744896</c:v>
                </c:pt>
                <c:pt idx="2742">
                  <c:v>0.12248085628214049</c:v>
                </c:pt>
                <c:pt idx="2743">
                  <c:v>0.12243837050977295</c:v>
                </c:pt>
                <c:pt idx="2744">
                  <c:v>0.12240155609790508</c:v>
                </c:pt>
                <c:pt idx="2745">
                  <c:v>0.12237898459390321</c:v>
                </c:pt>
                <c:pt idx="2746">
                  <c:v>0.12237448012086043</c:v>
                </c:pt>
                <c:pt idx="2747">
                  <c:v>0.12238649215279866</c:v>
                </c:pt>
                <c:pt idx="2748">
                  <c:v>0.12240988750738317</c:v>
                </c:pt>
                <c:pt idx="2749">
                  <c:v>0.12243890337285639</c:v>
                </c:pt>
                <c:pt idx="2750">
                  <c:v>0.12246937454043487</c:v>
                </c:pt>
                <c:pt idx="2751">
                  <c:v>0.1224986850734147</c:v>
                </c:pt>
                <c:pt idx="2752">
                  <c:v>0.12252557498810383</c:v>
                </c:pt>
                <c:pt idx="2753">
                  <c:v>0.12254912319970117</c:v>
                </c:pt>
                <c:pt idx="2754">
                  <c:v>0.12256734244524829</c:v>
                </c:pt>
                <c:pt idx="2755">
                  <c:v>0.12257785762364519</c:v>
                </c:pt>
                <c:pt idx="2756">
                  <c:v>0.12257916598162404</c:v>
                </c:pt>
                <c:pt idx="2757">
                  <c:v>0.12257150972051671</c:v>
                </c:pt>
                <c:pt idx="2758">
                  <c:v>0.12255837809327956</c:v>
                </c:pt>
                <c:pt idx="2759">
                  <c:v>0.1225454891331124</c:v>
                </c:pt>
                <c:pt idx="2760">
                  <c:v>0.12253933551636402</c:v>
                </c:pt>
                <c:pt idx="2761">
                  <c:v>0.12254432623822624</c:v>
                </c:pt>
                <c:pt idx="2762">
                  <c:v>0.12256075241713819</c:v>
                </c:pt>
                <c:pt idx="2763">
                  <c:v>0.12258473866160728</c:v>
                </c:pt>
                <c:pt idx="2764">
                  <c:v>0.12260925930306325</c:v>
                </c:pt>
                <c:pt idx="2765">
                  <c:v>0.12262767492434117</c:v>
                </c:pt>
                <c:pt idx="2766">
                  <c:v>0.1226351383195388</c:v>
                </c:pt>
                <c:pt idx="2767">
                  <c:v>0.12263072811596491</c:v>
                </c:pt>
                <c:pt idx="2768">
                  <c:v>0.12261696469169085</c:v>
                </c:pt>
                <c:pt idx="2769">
                  <c:v>0.12259850106461338</c:v>
                </c:pt>
                <c:pt idx="2770">
                  <c:v>0.12257998976459587</c:v>
                </c:pt>
                <c:pt idx="2771">
                  <c:v>0.12256482271681039</c:v>
                </c:pt>
                <c:pt idx="2772">
                  <c:v>0.12255430785400727</c:v>
                </c:pt>
                <c:pt idx="2773">
                  <c:v>0.12254844483829634</c:v>
                </c:pt>
                <c:pt idx="2774">
                  <c:v>0.12254762111515753</c:v>
                </c:pt>
                <c:pt idx="2775">
                  <c:v>0.12255222429390349</c:v>
                </c:pt>
                <c:pt idx="2776">
                  <c:v>0.12256307829799411</c:v>
                </c:pt>
                <c:pt idx="2777">
                  <c:v>0.12257974747532434</c:v>
                </c:pt>
                <c:pt idx="2778">
                  <c:v>0.12260014870547224</c:v>
                </c:pt>
                <c:pt idx="2779">
                  <c:v>0.12261992088336231</c:v>
                </c:pt>
                <c:pt idx="2780">
                  <c:v>0.12263382979292663</c:v>
                </c:pt>
                <c:pt idx="2781">
                  <c:v>0.12263668917099917</c:v>
                </c:pt>
                <c:pt idx="2782">
                  <c:v>0.1226267056616475</c:v>
                </c:pt>
                <c:pt idx="2783">
                  <c:v>0.12260577011544664</c:v>
                </c:pt>
                <c:pt idx="2784">
                  <c:v>0.12258008668034241</c:v>
                </c:pt>
                <c:pt idx="2785">
                  <c:v>0.12255721516388078</c:v>
                </c:pt>
                <c:pt idx="2786">
                  <c:v>0.12254321180021548</c:v>
                </c:pt>
                <c:pt idx="2787">
                  <c:v>0.12254035303752601</c:v>
                </c:pt>
                <c:pt idx="2788">
                  <c:v>0.12254689430192083</c:v>
                </c:pt>
                <c:pt idx="2789">
                  <c:v>0.122558571915149</c:v>
                </c:pt>
                <c:pt idx="2790">
                  <c:v>0.12257058903998135</c:v>
                </c:pt>
                <c:pt idx="2791">
                  <c:v>0.12258028051190033</c:v>
                </c:pt>
                <c:pt idx="2792">
                  <c:v>0.12258658008462402</c:v>
                </c:pt>
                <c:pt idx="2793">
                  <c:v>0.12259040833114758</c:v>
                </c:pt>
                <c:pt idx="2794">
                  <c:v>0.12259287974872639</c:v>
                </c:pt>
                <c:pt idx="2795">
                  <c:v>0.12259438198981347</c:v>
                </c:pt>
                <c:pt idx="2796">
                  <c:v>0.12259389739534669</c:v>
                </c:pt>
                <c:pt idx="2797">
                  <c:v>0.12258972990525278</c:v>
                </c:pt>
                <c:pt idx="2798">
                  <c:v>0.12258052280146918</c:v>
                </c:pt>
                <c:pt idx="2799">
                  <c:v>0.12256622794817455</c:v>
                </c:pt>
                <c:pt idx="2800">
                  <c:v>0.12254859020136526</c:v>
                </c:pt>
                <c:pt idx="2801">
                  <c:v>0.12253129233774777</c:v>
                </c:pt>
                <c:pt idx="2802">
                  <c:v>0.12251791967169572</c:v>
                </c:pt>
                <c:pt idx="2803">
                  <c:v>0.12251040984051591</c:v>
                </c:pt>
                <c:pt idx="2804">
                  <c:v>0.12250890788986295</c:v>
                </c:pt>
                <c:pt idx="2805">
                  <c:v>0.12251040984051591</c:v>
                </c:pt>
                <c:pt idx="2806">
                  <c:v>0.1225110396923355</c:v>
                </c:pt>
                <c:pt idx="2807">
                  <c:v>0.12250658229910009</c:v>
                </c:pt>
                <c:pt idx="2808">
                  <c:v>0.12249432470358883</c:v>
                </c:pt>
                <c:pt idx="2809">
                  <c:v>0.12247402533594225</c:v>
                </c:pt>
                <c:pt idx="2810">
                  <c:v>0.12244805903159377</c:v>
                </c:pt>
                <c:pt idx="2811">
                  <c:v>0.12242151299701724</c:v>
                </c:pt>
                <c:pt idx="2812">
                  <c:v>0.12240044202619464</c:v>
                </c:pt>
                <c:pt idx="2813">
                  <c:v>0.12239123893442376</c:v>
                </c:pt>
                <c:pt idx="2814">
                  <c:v>0.12239782639080148</c:v>
                </c:pt>
                <c:pt idx="2815">
                  <c:v>0.12242131923630643</c:v>
                </c:pt>
                <c:pt idx="2816">
                  <c:v>0.12245784465802827</c:v>
                </c:pt>
                <c:pt idx="2817">
                  <c:v>0.12250023543768056</c:v>
                </c:pt>
                <c:pt idx="2818">
                  <c:v>0.12253836645080711</c:v>
                </c:pt>
                <c:pt idx="2819">
                  <c:v>0.12256201226772227</c:v>
                </c:pt>
                <c:pt idx="2820">
                  <c:v>0.12256491962917231</c:v>
                </c:pt>
                <c:pt idx="2821">
                  <c:v>0.12254611903580907</c:v>
                </c:pt>
                <c:pt idx="2822">
                  <c:v>0.12251118504288531</c:v>
                </c:pt>
                <c:pt idx="2823">
                  <c:v>0.12247019811517705</c:v>
                </c:pt>
                <c:pt idx="2824">
                  <c:v>0.12243502801989097</c:v>
                </c:pt>
                <c:pt idx="2825">
                  <c:v>0.12241531269715215</c:v>
                </c:pt>
                <c:pt idx="2826">
                  <c:v>0.12241550645518288</c:v>
                </c:pt>
                <c:pt idx="2827">
                  <c:v>0.12243405918705301</c:v>
                </c:pt>
                <c:pt idx="2828">
                  <c:v>0.12246501446487894</c:v>
                </c:pt>
                <c:pt idx="2829">
                  <c:v>0.12250105907094815</c:v>
                </c:pt>
                <c:pt idx="2830">
                  <c:v>0.12253589534342373</c:v>
                </c:pt>
                <c:pt idx="2831">
                  <c:v>0.12256627640450972</c:v>
                </c:pt>
                <c:pt idx="2832">
                  <c:v>0.12259157134943281</c:v>
                </c:pt>
                <c:pt idx="2833">
                  <c:v>0.12261270005719198</c:v>
                </c:pt>
                <c:pt idx="2834">
                  <c:v>0.12263043733488548</c:v>
                </c:pt>
                <c:pt idx="2835">
                  <c:v>0.12264366807110542</c:v>
                </c:pt>
                <c:pt idx="2836">
                  <c:v>0.12264982316635335</c:v>
                </c:pt>
                <c:pt idx="2837">
                  <c:v>0.12264657597924904</c:v>
                </c:pt>
                <c:pt idx="2838">
                  <c:v>0.12263281205273184</c:v>
                </c:pt>
                <c:pt idx="2839">
                  <c:v>0.12261042237183144</c:v>
                </c:pt>
                <c:pt idx="2840">
                  <c:v>0.12258376949473453</c:v>
                </c:pt>
                <c:pt idx="2841">
                  <c:v>0.1225578450835854</c:v>
                </c:pt>
                <c:pt idx="2842">
                  <c:v>0.12253725202808967</c:v>
                </c:pt>
                <c:pt idx="2843">
                  <c:v>0.12252363692056027</c:v>
                </c:pt>
                <c:pt idx="2844">
                  <c:v>0.12251540022998601</c:v>
                </c:pt>
                <c:pt idx="2845">
                  <c:v>0.12250977998960981</c:v>
                </c:pt>
                <c:pt idx="2846">
                  <c:v>0.12250338463213488</c:v>
                </c:pt>
                <c:pt idx="2847">
                  <c:v>0.12249534211929895</c:v>
                </c:pt>
                <c:pt idx="2848">
                  <c:v>0.12248676683292907</c:v>
                </c:pt>
                <c:pt idx="2849">
                  <c:v>0.12248138919735467</c:v>
                </c:pt>
                <c:pt idx="2850">
                  <c:v>0.12248342397055172</c:v>
                </c:pt>
                <c:pt idx="2851">
                  <c:v>0.12249635953739273</c:v>
                </c:pt>
                <c:pt idx="2852">
                  <c:v>0.12252029377437461</c:v>
                </c:pt>
                <c:pt idx="2853">
                  <c:v>0.12255232120345409</c:v>
                </c:pt>
                <c:pt idx="2854">
                  <c:v>0.1225868708363405</c:v>
                </c:pt>
                <c:pt idx="2855">
                  <c:v>0.122618030856859</c:v>
                </c:pt>
                <c:pt idx="2856">
                  <c:v>0.12264027553621286</c:v>
                </c:pt>
                <c:pt idx="2857">
                  <c:v>0.12264992009768476</c:v>
                </c:pt>
                <c:pt idx="2858">
                  <c:v>0.12264555820918392</c:v>
                </c:pt>
                <c:pt idx="2859">
                  <c:v>0.12262893496907661</c:v>
                </c:pt>
                <c:pt idx="2860">
                  <c:v>0.12260368630843481</c:v>
                </c:pt>
                <c:pt idx="2861">
                  <c:v>0.12257480480368925</c:v>
                </c:pt>
                <c:pt idx="2862">
                  <c:v>0.12254766956941658</c:v>
                </c:pt>
                <c:pt idx="2863">
                  <c:v>0.12252644712132015</c:v>
                </c:pt>
                <c:pt idx="2864">
                  <c:v>0.12251133039348354</c:v>
                </c:pt>
                <c:pt idx="2865">
                  <c:v>0.12249965405043221</c:v>
                </c:pt>
                <c:pt idx="2866">
                  <c:v>0.12248608856891678</c:v>
                </c:pt>
                <c:pt idx="2867">
                  <c:v>0.12246549891555696</c:v>
                </c:pt>
                <c:pt idx="2868">
                  <c:v>0.12243507646158962</c:v>
                </c:pt>
                <c:pt idx="2869">
                  <c:v>0.12239637326683454</c:v>
                </c:pt>
                <c:pt idx="2870">
                  <c:v>0.12235559090394825</c:v>
                </c:pt>
                <c:pt idx="2871">
                  <c:v>0.12232270625318002</c:v>
                </c:pt>
                <c:pt idx="2872">
                  <c:v>0.12230745133284952</c:v>
                </c:pt>
                <c:pt idx="2873">
                  <c:v>0.12231708850590288</c:v>
                </c:pt>
                <c:pt idx="2874">
                  <c:v>0.12235278180853108</c:v>
                </c:pt>
                <c:pt idx="2875">
                  <c:v>0.12241017814083137</c:v>
                </c:pt>
                <c:pt idx="2876">
                  <c:v>0.12247935443369111</c:v>
                </c:pt>
                <c:pt idx="2877">
                  <c:v>0.12254946238080104</c:v>
                </c:pt>
                <c:pt idx="2878">
                  <c:v>0.12261158544371446</c:v>
                </c:pt>
                <c:pt idx="2879">
                  <c:v>0.12266058267623263</c:v>
                </c:pt>
                <c:pt idx="2880">
                  <c:v>0.12269533480602605</c:v>
                </c:pt>
                <c:pt idx="2881">
                  <c:v>0.12271782581154404</c:v>
                </c:pt>
                <c:pt idx="2882">
                  <c:v>0.12273057446335515</c:v>
                </c:pt>
                <c:pt idx="2883">
                  <c:v>0.12273610061120581</c:v>
                </c:pt>
                <c:pt idx="2884">
                  <c:v>0.12273537348247125</c:v>
                </c:pt>
                <c:pt idx="2885">
                  <c:v>0.12272945954731322</c:v>
                </c:pt>
                <c:pt idx="2886">
                  <c:v>0.12271937695830752</c:v>
                </c:pt>
                <c:pt idx="2887">
                  <c:v>0.12270706488340792</c:v>
                </c:pt>
                <c:pt idx="2888">
                  <c:v>0.12269431692168835</c:v>
                </c:pt>
                <c:pt idx="2889">
                  <c:v>0.12268292647396332</c:v>
                </c:pt>
                <c:pt idx="2890">
                  <c:v>0.12267274802875132</c:v>
                </c:pt>
                <c:pt idx="2891">
                  <c:v>0.1226623759537953</c:v>
                </c:pt>
                <c:pt idx="2892">
                  <c:v>0.12264967776939666</c:v>
                </c:pt>
                <c:pt idx="2893">
                  <c:v>0.12263421750410446</c:v>
                </c:pt>
                <c:pt idx="2894">
                  <c:v>0.122618030856859</c:v>
                </c:pt>
                <c:pt idx="2895">
                  <c:v>0.122605721654705</c:v>
                </c:pt>
                <c:pt idx="2896">
                  <c:v>0.12260276555968423</c:v>
                </c:pt>
                <c:pt idx="2897">
                  <c:v>0.12261313621107055</c:v>
                </c:pt>
                <c:pt idx="2898">
                  <c:v>0.12263688302782109</c:v>
                </c:pt>
                <c:pt idx="2899">
                  <c:v>0.12267008228490144</c:v>
                </c:pt>
                <c:pt idx="2900">
                  <c:v>0.12270488364669223</c:v>
                </c:pt>
                <c:pt idx="2901">
                  <c:v>0.12273265887928501</c:v>
                </c:pt>
                <c:pt idx="2902">
                  <c:v>0.12274642597062306</c:v>
                </c:pt>
                <c:pt idx="2903">
                  <c:v>0.12274288720476938</c:v>
                </c:pt>
                <c:pt idx="2904">
                  <c:v>0.12272286705878148</c:v>
                </c:pt>
                <c:pt idx="2905">
                  <c:v>0.12269102093163102</c:v>
                </c:pt>
                <c:pt idx="2906">
                  <c:v>0.12265336117397045</c:v>
                </c:pt>
                <c:pt idx="2907">
                  <c:v>0.12261483236920671</c:v>
                </c:pt>
                <c:pt idx="2908">
                  <c:v>0.12257979593316785</c:v>
                </c:pt>
                <c:pt idx="2909">
                  <c:v>0.12255047992569006</c:v>
                </c:pt>
                <c:pt idx="2910">
                  <c:v>0.12252916043585986</c:v>
                </c:pt>
                <c:pt idx="2911">
                  <c:v>0.12251724135902835</c:v>
                </c:pt>
                <c:pt idx="2912">
                  <c:v>0.12251540022998601</c:v>
                </c:pt>
                <c:pt idx="2913">
                  <c:v>0.1225234915658429</c:v>
                </c:pt>
                <c:pt idx="2914">
                  <c:v>0.12253865717024696</c:v>
                </c:pt>
                <c:pt idx="2915">
                  <c:v>0.12255614914800077</c:v>
                </c:pt>
                <c:pt idx="2916">
                  <c:v>0.12257034675595428</c:v>
                </c:pt>
                <c:pt idx="2917">
                  <c:v>0.12257669464208391</c:v>
                </c:pt>
                <c:pt idx="2918">
                  <c:v>0.12257339954457284</c:v>
                </c:pt>
                <c:pt idx="2919">
                  <c:v>0.12256293293007552</c:v>
                </c:pt>
                <c:pt idx="2920">
                  <c:v>0.12255096447171314</c:v>
                </c:pt>
                <c:pt idx="2921">
                  <c:v>0.1225444715999167</c:v>
                </c:pt>
                <c:pt idx="2922">
                  <c:v>0.12254873556448302</c:v>
                </c:pt>
                <c:pt idx="2923">
                  <c:v>0.12256559801631099</c:v>
                </c:pt>
                <c:pt idx="2924">
                  <c:v>0.12259215285974338</c:v>
                </c:pt>
                <c:pt idx="2925">
                  <c:v>0.12262302248314065</c:v>
                </c:pt>
                <c:pt idx="2926">
                  <c:v>0.12265103480955224</c:v>
                </c:pt>
                <c:pt idx="2927">
                  <c:v>0.12267080930432854</c:v>
                </c:pt>
                <c:pt idx="2928">
                  <c:v>0.12267982444634078</c:v>
                </c:pt>
                <c:pt idx="2929">
                  <c:v>0.12267861272281859</c:v>
                </c:pt>
                <c:pt idx="2930">
                  <c:v>0.12267037309252631</c:v>
                </c:pt>
                <c:pt idx="2931">
                  <c:v>0.12265864400611597</c:v>
                </c:pt>
                <c:pt idx="2932">
                  <c:v>0.12264730295932717</c:v>
                </c:pt>
                <c:pt idx="2933">
                  <c:v>0.1226381915636328</c:v>
                </c:pt>
                <c:pt idx="2934">
                  <c:v>0.12263232741538203</c:v>
                </c:pt>
                <c:pt idx="2935">
                  <c:v>0.12262922574915018</c:v>
                </c:pt>
                <c:pt idx="2936">
                  <c:v>0.12262738414530587</c:v>
                </c:pt>
                <c:pt idx="2937">
                  <c:v>0.12262486406848953</c:v>
                </c:pt>
                <c:pt idx="2938">
                  <c:v>0.12261972703411166</c:v>
                </c:pt>
                <c:pt idx="2939">
                  <c:v>0.12261042237183144</c:v>
                </c:pt>
                <c:pt idx="2940">
                  <c:v>0.12259699880927814</c:v>
                </c:pt>
                <c:pt idx="2941">
                  <c:v>0.12258110429698625</c:v>
                </c:pt>
                <c:pt idx="2942">
                  <c:v>0.12256613103552087</c:v>
                </c:pt>
                <c:pt idx="2943">
                  <c:v>0.12255595532721268</c:v>
                </c:pt>
                <c:pt idx="2944">
                  <c:v>0.12255304802577287</c:v>
                </c:pt>
                <c:pt idx="2945">
                  <c:v>0.12255658524508987</c:v>
                </c:pt>
                <c:pt idx="2946">
                  <c:v>0.12256172153264781</c:v>
                </c:pt>
                <c:pt idx="2947">
                  <c:v>0.12256070396141965</c:v>
                </c:pt>
                <c:pt idx="2948">
                  <c:v>0.12254582831137388</c:v>
                </c:pt>
                <c:pt idx="2949">
                  <c:v>0.12251249320002104</c:v>
                </c:pt>
                <c:pt idx="2950">
                  <c:v>0.12246012154332346</c:v>
                </c:pt>
                <c:pt idx="2951">
                  <c:v>0.12239409671572825</c:v>
                </c:pt>
                <c:pt idx="2952">
                  <c:v>0.12232469185365051</c:v>
                </c:pt>
                <c:pt idx="2953">
                  <c:v>0.12226362668557526</c:v>
                </c:pt>
                <c:pt idx="2954">
                  <c:v>0.12222062956180806</c:v>
                </c:pt>
                <c:pt idx="2955">
                  <c:v>0.12220223119224087</c:v>
                </c:pt>
                <c:pt idx="2956">
                  <c:v>0.12220862211647847</c:v>
                </c:pt>
                <c:pt idx="2957">
                  <c:v>0.12223525197982203</c:v>
                </c:pt>
                <c:pt idx="2958">
                  <c:v>0.12227432820791488</c:v>
                </c:pt>
                <c:pt idx="2959">
                  <c:v>0.12231704007736303</c:v>
                </c:pt>
                <c:pt idx="2960">
                  <c:v>0.12235559090394825</c:v>
                </c:pt>
                <c:pt idx="2961">
                  <c:v>0.12238465157796412</c:v>
                </c:pt>
                <c:pt idx="2962">
                  <c:v>0.12240189516377557</c:v>
                </c:pt>
                <c:pt idx="2963">
                  <c:v>0.12240794995603248</c:v>
                </c:pt>
                <c:pt idx="2964">
                  <c:v>0.12240688430647433</c:v>
                </c:pt>
                <c:pt idx="2965">
                  <c:v>0.12240426863228086</c:v>
                </c:pt>
                <c:pt idx="2966">
                  <c:v>0.12240586709797156</c:v>
                </c:pt>
                <c:pt idx="2967">
                  <c:v>0.12241618460897179</c:v>
                </c:pt>
                <c:pt idx="2968">
                  <c:v>0.1224354155536314</c:v>
                </c:pt>
                <c:pt idx="2969">
                  <c:v>0.12245895887700047</c:v>
                </c:pt>
                <c:pt idx="2970">
                  <c:v>0.12247761035813846</c:v>
                </c:pt>
                <c:pt idx="2971">
                  <c:v>0.12248109851624771</c:v>
                </c:pt>
                <c:pt idx="2972">
                  <c:v>0.12246089665593489</c:v>
                </c:pt>
                <c:pt idx="2973">
                  <c:v>0.12241511893920758</c:v>
                </c:pt>
                <c:pt idx="2974">
                  <c:v>0.12234847133537823</c:v>
                </c:pt>
                <c:pt idx="2975">
                  <c:v>0.12227316603887921</c:v>
                </c:pt>
                <c:pt idx="2976">
                  <c:v>0.12220450673781662</c:v>
                </c:pt>
                <c:pt idx="2977">
                  <c:v>0.12215435066835449</c:v>
                </c:pt>
                <c:pt idx="2978">
                  <c:v>0.12212859709970152</c:v>
                </c:pt>
                <c:pt idx="2979">
                  <c:v>0.12212419203696272</c:v>
                </c:pt>
                <c:pt idx="2980">
                  <c:v>0.1221312595219211</c:v>
                </c:pt>
                <c:pt idx="2981">
                  <c:v>0.1221364391900948</c:v>
                </c:pt>
                <c:pt idx="2982">
                  <c:v>0.12212869391476881</c:v>
                </c:pt>
                <c:pt idx="2983">
                  <c:v>0.12210299027213715</c:v>
                </c:pt>
                <c:pt idx="2984">
                  <c:v>0.12206078344720943</c:v>
                </c:pt>
                <c:pt idx="2985">
                  <c:v>0.12201016002888924</c:v>
                </c:pt>
                <c:pt idx="2986">
                  <c:v>0.1219600263979435</c:v>
                </c:pt>
                <c:pt idx="2987">
                  <c:v>0.12191822053647776</c:v>
                </c:pt>
                <c:pt idx="2988">
                  <c:v>0.12188894915155939</c:v>
                </c:pt>
                <c:pt idx="2989">
                  <c:v>0.12187187105649282</c:v>
                </c:pt>
                <c:pt idx="2990">
                  <c:v>0.12186456590078824</c:v>
                </c:pt>
                <c:pt idx="2991">
                  <c:v>0.12186563022046219</c:v>
                </c:pt>
                <c:pt idx="2992">
                  <c:v>0.12187467704300352</c:v>
                </c:pt>
                <c:pt idx="2993">
                  <c:v>0.12189291639724446</c:v>
                </c:pt>
                <c:pt idx="2994">
                  <c:v>0.12192252674138575</c:v>
                </c:pt>
                <c:pt idx="2995">
                  <c:v>0.12196312328851681</c:v>
                </c:pt>
                <c:pt idx="2996">
                  <c:v>0.12201224099001555</c:v>
                </c:pt>
                <c:pt idx="2997">
                  <c:v>0.1220644618605267</c:v>
                </c:pt>
                <c:pt idx="2998">
                  <c:v>0.12211204204054731</c:v>
                </c:pt>
                <c:pt idx="2999">
                  <c:v>0.12214713757880662</c:v>
                </c:pt>
                <c:pt idx="3000">
                  <c:v>0.12216427491353658</c:v>
                </c:pt>
                <c:pt idx="3001">
                  <c:v>0.12216015995508593</c:v>
                </c:pt>
                <c:pt idx="3002">
                  <c:v>0.12213566465634633</c:v>
                </c:pt>
                <c:pt idx="3003">
                  <c:v>0.12209529399712964</c:v>
                </c:pt>
                <c:pt idx="3004">
                  <c:v>0.12204689287788799</c:v>
                </c:pt>
                <c:pt idx="3005">
                  <c:v>0.1220000457319355</c:v>
                </c:pt>
                <c:pt idx="3006">
                  <c:v>0.12196433301739522</c:v>
                </c:pt>
                <c:pt idx="3007">
                  <c:v>0.12194676808482767</c:v>
                </c:pt>
                <c:pt idx="3008">
                  <c:v>0.12194909067978114</c:v>
                </c:pt>
                <c:pt idx="3009">
                  <c:v>0.12196801061387812</c:v>
                </c:pt>
                <c:pt idx="3010">
                  <c:v>0.12199375466126554</c:v>
                </c:pt>
                <c:pt idx="3011">
                  <c:v>0.12201393480294458</c:v>
                </c:pt>
                <c:pt idx="3012">
                  <c:v>0.12201862911901533</c:v>
                </c:pt>
                <c:pt idx="3013">
                  <c:v>0.12200256218572018</c:v>
                </c:pt>
                <c:pt idx="3014">
                  <c:v>0.12196878484868483</c:v>
                </c:pt>
                <c:pt idx="3015">
                  <c:v>0.12192731683970552</c:v>
                </c:pt>
                <c:pt idx="3016">
                  <c:v>0.12189228744124296</c:v>
                </c:pt>
                <c:pt idx="3017">
                  <c:v>0.12187675735505059</c:v>
                </c:pt>
                <c:pt idx="3018">
                  <c:v>0.12188696554230698</c:v>
                </c:pt>
                <c:pt idx="3019">
                  <c:v>0.12192078490055018</c:v>
                </c:pt>
                <c:pt idx="3020">
                  <c:v>0.12196834934143612</c:v>
                </c:pt>
                <c:pt idx="3021">
                  <c:v>0.12201528985804426</c:v>
                </c:pt>
                <c:pt idx="3022">
                  <c:v>0.12204694127631303</c:v>
                </c:pt>
                <c:pt idx="3023">
                  <c:v>0.12205429789962156</c:v>
                </c:pt>
                <c:pt idx="3024">
                  <c:v>0.12203556779474582</c:v>
                </c:pt>
                <c:pt idx="3025">
                  <c:v>0.12199612590027846</c:v>
                </c:pt>
                <c:pt idx="3026">
                  <c:v>0.12194691324664846</c:v>
                </c:pt>
                <c:pt idx="3027">
                  <c:v>0.12190094776164821</c:v>
                </c:pt>
                <c:pt idx="3028">
                  <c:v>0.12187080672152444</c:v>
                </c:pt>
                <c:pt idx="3029">
                  <c:v>0.12186471103513567</c:v>
                </c:pt>
                <c:pt idx="3030">
                  <c:v>0.12188706230352379</c:v>
                </c:pt>
                <c:pt idx="3031">
                  <c:v>0.1219352520683286</c:v>
                </c:pt>
                <c:pt idx="3032">
                  <c:v>0.12200217503803516</c:v>
                </c:pt>
                <c:pt idx="3033">
                  <c:v>0.12207573929553366</c:v>
                </c:pt>
                <c:pt idx="3034">
                  <c:v>0.12214055392379546</c:v>
                </c:pt>
                <c:pt idx="3035">
                  <c:v>0.12218218753987724</c:v>
                </c:pt>
                <c:pt idx="3036">
                  <c:v>0.12218954645453244</c:v>
                </c:pt>
                <c:pt idx="3037">
                  <c:v>0.12215720689128666</c:v>
                </c:pt>
                <c:pt idx="3038">
                  <c:v>0.12208808188836455</c:v>
                </c:pt>
                <c:pt idx="3039">
                  <c:v>0.12199114147408401</c:v>
                </c:pt>
                <c:pt idx="3040">
                  <c:v>0.12187990203171299</c:v>
                </c:pt>
                <c:pt idx="3041">
                  <c:v>0.12176844923764811</c:v>
                </c:pt>
                <c:pt idx="3042">
                  <c:v>0.12167022615239879</c:v>
                </c:pt>
                <c:pt idx="3043">
                  <c:v>0.1215945065308242</c:v>
                </c:pt>
                <c:pt idx="3044">
                  <c:v>0.12154765981272257</c:v>
                </c:pt>
                <c:pt idx="3045">
                  <c:v>0.12153223872727419</c:v>
                </c:pt>
                <c:pt idx="3046">
                  <c:v>0.12154785318404153</c:v>
                </c:pt>
                <c:pt idx="3047">
                  <c:v>0.12159083209579306</c:v>
                </c:pt>
                <c:pt idx="3048">
                  <c:v>0.12165407539368971</c:v>
                </c:pt>
                <c:pt idx="3049">
                  <c:v>0.12172666181274354</c:v>
                </c:pt>
                <c:pt idx="3050">
                  <c:v>0.12179645486637307</c:v>
                </c:pt>
                <c:pt idx="3051">
                  <c:v>0.12185068160581362</c:v>
                </c:pt>
                <c:pt idx="3052">
                  <c:v>0.12188115990875352</c:v>
                </c:pt>
                <c:pt idx="3053">
                  <c:v>0.12188653011709842</c:v>
                </c:pt>
                <c:pt idx="3054">
                  <c:v>0.12187254836192167</c:v>
                </c:pt>
                <c:pt idx="3055">
                  <c:v>0.12185014946396748</c:v>
                </c:pt>
                <c:pt idx="3056">
                  <c:v>0.12183079929431821</c:v>
                </c:pt>
                <c:pt idx="3057">
                  <c:v>0.12182068917359094</c:v>
                </c:pt>
                <c:pt idx="3058">
                  <c:v>0.1218188509951084</c:v>
                </c:pt>
                <c:pt idx="3059">
                  <c:v>0.12181546489721744</c:v>
                </c:pt>
                <c:pt idx="3060">
                  <c:v>0.1217983413207933</c:v>
                </c:pt>
                <c:pt idx="3061">
                  <c:v>0.12175887259763667</c:v>
                </c:pt>
                <c:pt idx="3062">
                  <c:v>0.12169687138150635</c:v>
                </c:pt>
                <c:pt idx="3063">
                  <c:v>0.12162312951008984</c:v>
                </c:pt>
                <c:pt idx="3064">
                  <c:v>0.12155360602015812</c:v>
                </c:pt>
                <c:pt idx="3065">
                  <c:v>0.12150661869871353</c:v>
                </c:pt>
                <c:pt idx="3066">
                  <c:v>0.12149419594595216</c:v>
                </c:pt>
                <c:pt idx="3067">
                  <c:v>0.12151812335476601</c:v>
                </c:pt>
                <c:pt idx="3068">
                  <c:v>0.1215708649857488</c:v>
                </c:pt>
                <c:pt idx="3069">
                  <c:v>0.12163918241196141</c:v>
                </c:pt>
                <c:pt idx="3070">
                  <c:v>0.12171031551142435</c:v>
                </c:pt>
                <c:pt idx="3071">
                  <c:v>0.12177560767214217</c:v>
                </c:pt>
                <c:pt idx="3072">
                  <c:v>0.12183065417130327</c:v>
                </c:pt>
                <c:pt idx="3073">
                  <c:v>0.12187361270115842</c:v>
                </c:pt>
                <c:pt idx="3074">
                  <c:v>0.12190114129033396</c:v>
                </c:pt>
                <c:pt idx="3075">
                  <c:v>0.12190593115278507</c:v>
                </c:pt>
                <c:pt idx="3076">
                  <c:v>0.12187825712108018</c:v>
                </c:pt>
                <c:pt idx="3077">
                  <c:v>0.12180859603687914</c:v>
                </c:pt>
                <c:pt idx="3078">
                  <c:v>0.12169319608029854</c:v>
                </c:pt>
                <c:pt idx="3079">
                  <c:v>0.12153658944828187</c:v>
                </c:pt>
                <c:pt idx="3080">
                  <c:v>0.12135283361602371</c:v>
                </c:pt>
                <c:pt idx="3081">
                  <c:v>0.12115964036586284</c:v>
                </c:pt>
                <c:pt idx="3082">
                  <c:v>0.12097425759501905</c:v>
                </c:pt>
                <c:pt idx="3083">
                  <c:v>0.1208098020686517</c:v>
                </c:pt>
                <c:pt idx="3084">
                  <c:v>0.12067218420115826</c:v>
                </c:pt>
                <c:pt idx="3085">
                  <c:v>0.12056330783555862</c:v>
                </c:pt>
                <c:pt idx="3086">
                  <c:v>0.12048532147644102</c:v>
                </c:pt>
                <c:pt idx="3087">
                  <c:v>0.12044307868418884</c:v>
                </c:pt>
                <c:pt idx="3088">
                  <c:v>0.12044491104883041</c:v>
                </c:pt>
                <c:pt idx="3089">
                  <c:v>0.12050051252605236</c:v>
                </c:pt>
                <c:pt idx="3090">
                  <c:v>0.12061424526280677</c:v>
                </c:pt>
                <c:pt idx="3091">
                  <c:v>0.12078243908249724</c:v>
                </c:pt>
                <c:pt idx="3092">
                  <c:v>0.12099130042830301</c:v>
                </c:pt>
                <c:pt idx="3093">
                  <c:v>0.12121934283232365</c:v>
                </c:pt>
                <c:pt idx="3094">
                  <c:v>0.12144127030047684</c:v>
                </c:pt>
                <c:pt idx="3095">
                  <c:v>0.12163347679453156</c:v>
                </c:pt>
                <c:pt idx="3096">
                  <c:v>0.12177831629974727</c:v>
                </c:pt>
                <c:pt idx="3097">
                  <c:v>0.12186533995120157</c:v>
                </c:pt>
                <c:pt idx="3098">
                  <c:v>0.12189161010502918</c:v>
                </c:pt>
                <c:pt idx="3099">
                  <c:v>0.12185924434154254</c:v>
                </c:pt>
                <c:pt idx="3100">
                  <c:v>0.12177536583121333</c:v>
                </c:pt>
                <c:pt idx="3101">
                  <c:v>0.12165156095834311</c:v>
                </c:pt>
                <c:pt idx="3102">
                  <c:v>0.12150086648497153</c:v>
                </c:pt>
                <c:pt idx="3103">
                  <c:v>0.12134051190087929</c:v>
                </c:pt>
                <c:pt idx="3104">
                  <c:v>0.1211889592408764</c:v>
                </c:pt>
                <c:pt idx="3105">
                  <c:v>0.12106034764429223</c:v>
                </c:pt>
                <c:pt idx="3106">
                  <c:v>0.12096402256048626</c:v>
                </c:pt>
                <c:pt idx="3107">
                  <c:v>0.120902327791846</c:v>
                </c:pt>
                <c:pt idx="3108">
                  <c:v>0.12087172503190717</c:v>
                </c:pt>
                <c:pt idx="3109">
                  <c:v>0.12086694656215018</c:v>
                </c:pt>
                <c:pt idx="3110">
                  <c:v>0.12088610902587908</c:v>
                </c:pt>
                <c:pt idx="3111">
                  <c:v>0.12093090518662923</c:v>
                </c:pt>
                <c:pt idx="3112">
                  <c:v>0.12100472273378364</c:v>
                </c:pt>
                <c:pt idx="3113">
                  <c:v>0.12110796281890028</c:v>
                </c:pt>
                <c:pt idx="3114">
                  <c:v>0.12123117803381515</c:v>
                </c:pt>
                <c:pt idx="3115">
                  <c:v>0.12135447653779012</c:v>
                </c:pt>
                <c:pt idx="3116">
                  <c:v>0.12145146825652468</c:v>
                </c:pt>
                <c:pt idx="3117">
                  <c:v>0.12149637111046178</c:v>
                </c:pt>
                <c:pt idx="3118">
                  <c:v>0.12147283157577253</c:v>
                </c:pt>
                <c:pt idx="3119">
                  <c:v>0.12138293872780141</c:v>
                </c:pt>
                <c:pt idx="3120">
                  <c:v>0.12124504253720585</c:v>
                </c:pt>
                <c:pt idx="3121">
                  <c:v>0.12109115686704523</c:v>
                </c:pt>
                <c:pt idx="3122">
                  <c:v>0.12095344982998162</c:v>
                </c:pt>
                <c:pt idx="3123">
                  <c:v>0.12085555567457877</c:v>
                </c:pt>
                <c:pt idx="3124">
                  <c:v>0.12080526558135878</c:v>
                </c:pt>
                <c:pt idx="3125">
                  <c:v>0.12079638578594447</c:v>
                </c:pt>
                <c:pt idx="3126">
                  <c:v>0.12081192554707081</c:v>
                </c:pt>
                <c:pt idx="3127">
                  <c:v>0.12083610497671886</c:v>
                </c:pt>
                <c:pt idx="3128">
                  <c:v>0.12086207161183075</c:v>
                </c:pt>
                <c:pt idx="3129">
                  <c:v>0.12089098424602733</c:v>
                </c:pt>
                <c:pt idx="3130">
                  <c:v>0.12093322235511032</c:v>
                </c:pt>
                <c:pt idx="3131">
                  <c:v>0.12100153610572199</c:v>
                </c:pt>
                <c:pt idx="3132">
                  <c:v>0.12110236076268803</c:v>
                </c:pt>
                <c:pt idx="3133">
                  <c:v>0.1212336417285607</c:v>
                </c:pt>
                <c:pt idx="3134">
                  <c:v>0.12138356694658352</c:v>
                </c:pt>
                <c:pt idx="3135">
                  <c:v>0.12153151361134355</c:v>
                </c:pt>
                <c:pt idx="3136">
                  <c:v>0.1216532533651478</c:v>
                </c:pt>
                <c:pt idx="3137">
                  <c:v>0.12172530765790039</c:v>
                </c:pt>
                <c:pt idx="3138">
                  <c:v>0.12172366333269573</c:v>
                </c:pt>
                <c:pt idx="3139">
                  <c:v>0.12163318668039373</c:v>
                </c:pt>
                <c:pt idx="3140">
                  <c:v>0.12144750504136619</c:v>
                </c:pt>
                <c:pt idx="3141">
                  <c:v>0.12117374409163033</c:v>
                </c:pt>
                <c:pt idx="3142">
                  <c:v>0.12083456054176404</c:v>
                </c:pt>
                <c:pt idx="3143">
                  <c:v>0.12046825026430445</c:v>
                </c:pt>
                <c:pt idx="3144">
                  <c:v>0.12012566587171784</c:v>
                </c:pt>
                <c:pt idx="3145">
                  <c:v>0.1198563482295401</c:v>
                </c:pt>
                <c:pt idx="3146">
                  <c:v>0.11969852508405902</c:v>
                </c:pt>
                <c:pt idx="3147">
                  <c:v>0.1196653115323008</c:v>
                </c:pt>
                <c:pt idx="3148">
                  <c:v>0.11974088808231458</c:v>
                </c:pt>
                <c:pt idx="3149">
                  <c:v>0.11988779453030411</c:v>
                </c:pt>
                <c:pt idx="3150">
                  <c:v>0.12005431005894533</c:v>
                </c:pt>
                <c:pt idx="3151">
                  <c:v>0.12019953943850741</c:v>
                </c:pt>
                <c:pt idx="3152">
                  <c:v>0.12030012985215137</c:v>
                </c:pt>
                <c:pt idx="3153">
                  <c:v>0.12035629131959373</c:v>
                </c:pt>
                <c:pt idx="3154">
                  <c:v>0.12038709884848613</c:v>
                </c:pt>
                <c:pt idx="3155">
                  <c:v>0.12041993369113339</c:v>
                </c:pt>
                <c:pt idx="3156">
                  <c:v>0.12047365125320435</c:v>
                </c:pt>
                <c:pt idx="3157">
                  <c:v>0.12054965800596155</c:v>
                </c:pt>
                <c:pt idx="3158">
                  <c:v>0.12062659462978713</c:v>
                </c:pt>
                <c:pt idx="3159">
                  <c:v>0.12066735968146784</c:v>
                </c:pt>
                <c:pt idx="3160">
                  <c:v>0.12063522974734613</c:v>
                </c:pt>
                <c:pt idx="3161">
                  <c:v>0.12050745718285509</c:v>
                </c:pt>
                <c:pt idx="3162">
                  <c:v>0.1202884164013434</c:v>
                </c:pt>
                <c:pt idx="3163">
                  <c:v>0.12001403605932452</c:v>
                </c:pt>
                <c:pt idx="3164">
                  <c:v>0.11974449875622666</c:v>
                </c:pt>
                <c:pt idx="3165">
                  <c:v>0.11954576377338637</c:v>
                </c:pt>
                <c:pt idx="3166">
                  <c:v>0.1194667571094739</c:v>
                </c:pt>
                <c:pt idx="3167">
                  <c:v>0.11952714154155535</c:v>
                </c:pt>
                <c:pt idx="3168">
                  <c:v>0.11970666038473125</c:v>
                </c:pt>
                <c:pt idx="3169">
                  <c:v>0.11995324673625411</c:v>
                </c:pt>
                <c:pt idx="3170">
                  <c:v>0.12019809365128391</c:v>
                </c:pt>
                <c:pt idx="3171">
                  <c:v>0.12038391674899133</c:v>
                </c:pt>
                <c:pt idx="3172">
                  <c:v>0.12048479100494518</c:v>
                </c:pt>
                <c:pt idx="3173">
                  <c:v>0.12050793945481235</c:v>
                </c:pt>
                <c:pt idx="3174">
                  <c:v>0.12048368183936579</c:v>
                </c:pt>
                <c:pt idx="3175">
                  <c:v>0.12045214414264387</c:v>
                </c:pt>
                <c:pt idx="3176">
                  <c:v>0.12044211428485112</c:v>
                </c:pt>
                <c:pt idx="3177">
                  <c:v>0.12046092045823013</c:v>
                </c:pt>
                <c:pt idx="3178">
                  <c:v>0.12049318217545606</c:v>
                </c:pt>
                <c:pt idx="3179">
                  <c:v>0.12050900045500339</c:v>
                </c:pt>
                <c:pt idx="3180">
                  <c:v>0.12048064370467619</c:v>
                </c:pt>
                <c:pt idx="3181">
                  <c:v>0.12039336668841009</c:v>
                </c:pt>
                <c:pt idx="3182">
                  <c:v>0.12025530230503016</c:v>
                </c:pt>
                <c:pt idx="3183">
                  <c:v>0.12009333508058954</c:v>
                </c:pt>
                <c:pt idx="3184">
                  <c:v>0.1199464554306318</c:v>
                </c:pt>
                <c:pt idx="3185">
                  <c:v>0.11985201430842633</c:v>
                </c:pt>
                <c:pt idx="3186">
                  <c:v>0.119831549154144</c:v>
                </c:pt>
                <c:pt idx="3187">
                  <c:v>0.11988904665067128</c:v>
                </c:pt>
                <c:pt idx="3188">
                  <c:v>0.12000844809605708</c:v>
                </c:pt>
                <c:pt idx="3189">
                  <c:v>0.12016320344590263</c:v>
                </c:pt>
                <c:pt idx="3190">
                  <c:v>0.12032119557717573</c:v>
                </c:pt>
                <c:pt idx="3191">
                  <c:v>0.12044939555280391</c:v>
                </c:pt>
                <c:pt idx="3192">
                  <c:v>0.12052110568612844</c:v>
                </c:pt>
                <c:pt idx="3193">
                  <c:v>0.12051054373263552</c:v>
                </c:pt>
                <c:pt idx="3194">
                  <c:v>0.12039828459537531</c:v>
                </c:pt>
                <c:pt idx="3195">
                  <c:v>0.12017288953401022</c:v>
                </c:pt>
                <c:pt idx="3196">
                  <c:v>0.11983838681606156</c:v>
                </c:pt>
                <c:pt idx="3197">
                  <c:v>0.11941633893210883</c:v>
                </c:pt>
                <c:pt idx="3198">
                  <c:v>0.11894448155006269</c:v>
                </c:pt>
                <c:pt idx="3199">
                  <c:v>0.11847827250290303</c:v>
                </c:pt>
                <c:pt idx="3200">
                  <c:v>0.11807145110058741</c:v>
                </c:pt>
                <c:pt idx="3201">
                  <c:v>0.11776904104134904</c:v>
                </c:pt>
                <c:pt idx="3202">
                  <c:v>0.11759731526532628</c:v>
                </c:pt>
                <c:pt idx="3203">
                  <c:v>0.11755808277178419</c:v>
                </c:pt>
                <c:pt idx="3204">
                  <c:v>0.11763530566031281</c:v>
                </c:pt>
                <c:pt idx="3205">
                  <c:v>0.11780201402725625</c:v>
                </c:pt>
                <c:pt idx="3206">
                  <c:v>0.11803179212953267</c:v>
                </c:pt>
                <c:pt idx="3207">
                  <c:v>0.1183010839428245</c:v>
                </c:pt>
                <c:pt idx="3208">
                  <c:v>0.11858835586348108</c:v>
                </c:pt>
                <c:pt idx="3209">
                  <c:v>0.11887173401311961</c:v>
                </c:pt>
                <c:pt idx="3210">
                  <c:v>0.11912597105670657</c:v>
                </c:pt>
                <c:pt idx="3211">
                  <c:v>0.11932388874219217</c:v>
                </c:pt>
                <c:pt idx="3212">
                  <c:v>0.11944400085241651</c:v>
                </c:pt>
                <c:pt idx="3213">
                  <c:v>0.11947763049894648</c:v>
                </c:pt>
                <c:pt idx="3214">
                  <c:v>0.11943558182058926</c:v>
                </c:pt>
                <c:pt idx="3215">
                  <c:v>0.11934259845650845</c:v>
                </c:pt>
                <c:pt idx="3216">
                  <c:v>0.11923703620316632</c:v>
                </c:pt>
                <c:pt idx="3217">
                  <c:v>0.11915491257056869</c:v>
                </c:pt>
                <c:pt idx="3218">
                  <c:v>0.11911794277248249</c:v>
                </c:pt>
                <c:pt idx="3219">
                  <c:v>0.11912904780376969</c:v>
                </c:pt>
                <c:pt idx="3220">
                  <c:v>0.11917515354611323</c:v>
                </c:pt>
                <c:pt idx="3221">
                  <c:v>0.11923386251906525</c:v>
                </c:pt>
                <c:pt idx="3222">
                  <c:v>0.11928353814326113</c:v>
                </c:pt>
                <c:pt idx="3223">
                  <c:v>0.119313019201208</c:v>
                </c:pt>
                <c:pt idx="3224">
                  <c:v>0.11931715536615588</c:v>
                </c:pt>
                <c:pt idx="3225">
                  <c:v>0.11929479168778716</c:v>
                </c:pt>
                <c:pt idx="3226">
                  <c:v>0.11924280659731439</c:v>
                </c:pt>
                <c:pt idx="3227">
                  <c:v>0.11914899911444814</c:v>
                </c:pt>
                <c:pt idx="3228">
                  <c:v>0.11899801691297789</c:v>
                </c:pt>
                <c:pt idx="3229">
                  <c:v>0.11878012020610211</c:v>
                </c:pt>
                <c:pt idx="3230">
                  <c:v>0.11849987410182931</c:v>
                </c:pt>
                <c:pt idx="3231">
                  <c:v>0.118184261590123</c:v>
                </c:pt>
                <c:pt idx="3232">
                  <c:v>0.11787774635015018</c:v>
                </c:pt>
                <c:pt idx="3233">
                  <c:v>0.11762682580107135</c:v>
                </c:pt>
                <c:pt idx="3234">
                  <c:v>0.11747005009975968</c:v>
                </c:pt>
                <c:pt idx="3235">
                  <c:v>0.11742010260662754</c:v>
                </c:pt>
                <c:pt idx="3236">
                  <c:v>0.11746219603853474</c:v>
                </c:pt>
                <c:pt idx="3237">
                  <c:v>0.11756210645417102</c:v>
                </c:pt>
                <c:pt idx="3238">
                  <c:v>0.11768264260569587</c:v>
                </c:pt>
                <c:pt idx="3239">
                  <c:v>0.11779118250868419</c:v>
                </c:pt>
                <c:pt idx="3240">
                  <c:v>0.11787098742260564</c:v>
                </c:pt>
                <c:pt idx="3241">
                  <c:v>0.11792026768973245</c:v>
                </c:pt>
                <c:pt idx="3242">
                  <c:v>0.11794390310928775</c:v>
                </c:pt>
                <c:pt idx="3243">
                  <c:v>0.11794745093035335</c:v>
                </c:pt>
                <c:pt idx="3244">
                  <c:v>0.11793172567366521</c:v>
                </c:pt>
                <c:pt idx="3245">
                  <c:v>0.11789092895829416</c:v>
                </c:pt>
                <c:pt idx="3246">
                  <c:v>0.11781893282466575</c:v>
                </c:pt>
                <c:pt idx="3247">
                  <c:v>0.11771829245630321</c:v>
                </c:pt>
                <c:pt idx="3248">
                  <c:v>0.11759798593705177</c:v>
                </c:pt>
                <c:pt idx="3249">
                  <c:v>0.11748058625862372</c:v>
                </c:pt>
                <c:pt idx="3250">
                  <c:v>0.11739165952568036</c:v>
                </c:pt>
                <c:pt idx="3251">
                  <c:v>0.11735570132692512</c:v>
                </c:pt>
                <c:pt idx="3252">
                  <c:v>0.11738787683202716</c:v>
                </c:pt>
                <c:pt idx="3253">
                  <c:v>0.11748887169035797</c:v>
                </c:pt>
                <c:pt idx="3254">
                  <c:v>0.11764412105674853</c:v>
                </c:pt>
                <c:pt idx="3255">
                  <c:v>0.11782698506172222</c:v>
                </c:pt>
                <c:pt idx="3256">
                  <c:v>0.11800422000940496</c:v>
                </c:pt>
                <c:pt idx="3257">
                  <c:v>0.11813663011787039</c:v>
                </c:pt>
                <c:pt idx="3258">
                  <c:v>0.11819260842831585</c:v>
                </c:pt>
                <c:pt idx="3259">
                  <c:v>0.118155912320197</c:v>
                </c:pt>
                <c:pt idx="3260">
                  <c:v>0.11802949038993064</c:v>
                </c:pt>
                <c:pt idx="3261">
                  <c:v>0.11783848851650673</c:v>
                </c:pt>
                <c:pt idx="3262">
                  <c:v>0.11762543646138872</c:v>
                </c:pt>
                <c:pt idx="3263">
                  <c:v>0.11743825160653158</c:v>
                </c:pt>
                <c:pt idx="3264">
                  <c:v>0.11731313947734727</c:v>
                </c:pt>
                <c:pt idx="3265">
                  <c:v>0.11726234839836351</c:v>
                </c:pt>
                <c:pt idx="3266">
                  <c:v>0.11726708737124829</c:v>
                </c:pt>
                <c:pt idx="3267">
                  <c:v>0.11728561294325694</c:v>
                </c:pt>
                <c:pt idx="3268">
                  <c:v>0.11726904999132297</c:v>
                </c:pt>
                <c:pt idx="3269">
                  <c:v>0.11718117160000556</c:v>
                </c:pt>
                <c:pt idx="3270">
                  <c:v>0.11701886350896</c:v>
                </c:pt>
                <c:pt idx="3271">
                  <c:v>0.11681448563613399</c:v>
                </c:pt>
                <c:pt idx="3272">
                  <c:v>0.11662707632861861</c:v>
                </c:pt>
                <c:pt idx="3273">
                  <c:v>0.11651935258531303</c:v>
                </c:pt>
                <c:pt idx="3274">
                  <c:v>0.11653818080685512</c:v>
                </c:pt>
                <c:pt idx="3275">
                  <c:v>0.11669347308004889</c:v>
                </c:pt>
                <c:pt idx="3276">
                  <c:v>0.11695892246880972</c:v>
                </c:pt>
                <c:pt idx="3277">
                  <c:v>0.1172795812749126</c:v>
                </c:pt>
                <c:pt idx="3278">
                  <c:v>0.1175927643059758</c:v>
                </c:pt>
                <c:pt idx="3279">
                  <c:v>0.11785027987389056</c:v>
                </c:pt>
                <c:pt idx="3280">
                  <c:v>0.11802445537708088</c:v>
                </c:pt>
                <c:pt idx="3281">
                  <c:v>0.11811370363818856</c:v>
                </c:pt>
                <c:pt idx="3282">
                  <c:v>0.11813624640113889</c:v>
                </c:pt>
                <c:pt idx="3283">
                  <c:v>0.11811840394752675</c:v>
                </c:pt>
                <c:pt idx="3284">
                  <c:v>0.11808737325411194</c:v>
                </c:pt>
                <c:pt idx="3285">
                  <c:v>0.11806277089528443</c:v>
                </c:pt>
                <c:pt idx="3286">
                  <c:v>0.11805735184955184</c:v>
                </c:pt>
                <c:pt idx="3287">
                  <c:v>0.1180740408086987</c:v>
                </c:pt>
                <c:pt idx="3288">
                  <c:v>0.11810689307613913</c:v>
                </c:pt>
                <c:pt idx="3289">
                  <c:v>0.11814041933879875</c:v>
                </c:pt>
                <c:pt idx="3290">
                  <c:v>0.11814972465452582</c:v>
                </c:pt>
                <c:pt idx="3291">
                  <c:v>0.11811034630552091</c:v>
                </c:pt>
                <c:pt idx="3292">
                  <c:v>0.11800086352299503</c:v>
                </c:pt>
                <c:pt idx="3293">
                  <c:v>0.11781576948666865</c:v>
                </c:pt>
                <c:pt idx="3294">
                  <c:v>0.11757020183287641</c:v>
                </c:pt>
                <c:pt idx="3295">
                  <c:v>0.11729906482281142</c:v>
                </c:pt>
                <c:pt idx="3296">
                  <c:v>0.11704733002865435</c:v>
                </c:pt>
                <c:pt idx="3297">
                  <c:v>0.11685771599516696</c:v>
                </c:pt>
                <c:pt idx="3298">
                  <c:v>0.11676050155090816</c:v>
                </c:pt>
                <c:pt idx="3299">
                  <c:v>0.11676179250031553</c:v>
                </c:pt>
                <c:pt idx="3300">
                  <c:v>0.11684757751586265</c:v>
                </c:pt>
                <c:pt idx="3301">
                  <c:v>0.1169905423696103</c:v>
                </c:pt>
                <c:pt idx="3302">
                  <c:v>0.11716475620282489</c:v>
                </c:pt>
                <c:pt idx="3303">
                  <c:v>0.11734947717402448</c:v>
                </c:pt>
                <c:pt idx="3304">
                  <c:v>0.11753298349941814</c:v>
                </c:pt>
                <c:pt idx="3305">
                  <c:v>0.11770712760502659</c:v>
                </c:pt>
                <c:pt idx="3306">
                  <c:v>0.11786120873489629</c:v>
                </c:pt>
                <c:pt idx="3307">
                  <c:v>0.11797684142747249</c:v>
                </c:pt>
                <c:pt idx="3308">
                  <c:v>0.11803471727454622</c:v>
                </c:pt>
                <c:pt idx="3309">
                  <c:v>0.11802033150527884</c:v>
                </c:pt>
                <c:pt idx="3310">
                  <c:v>0.11793536928002184</c:v>
                </c:pt>
                <c:pt idx="3311">
                  <c:v>0.11780541690522832</c:v>
                </c:pt>
                <c:pt idx="3312">
                  <c:v>0.11767574297260856</c:v>
                </c:pt>
                <c:pt idx="3313">
                  <c:v>0.11760129140568791</c:v>
                </c:pt>
                <c:pt idx="3314">
                  <c:v>0.11762438248252542</c:v>
                </c:pt>
                <c:pt idx="3315">
                  <c:v>0.11776487167055132</c:v>
                </c:pt>
                <c:pt idx="3316">
                  <c:v>0.11800815192647755</c:v>
                </c:pt>
                <c:pt idx="3317">
                  <c:v>0.11831236004222427</c:v>
                </c:pt>
                <c:pt idx="3318">
                  <c:v>0.1186214871517675</c:v>
                </c:pt>
                <c:pt idx="3319">
                  <c:v>0.11888403392954587</c:v>
                </c:pt>
                <c:pt idx="3320">
                  <c:v>0.1190668440586478</c:v>
                </c:pt>
                <c:pt idx="3321">
                  <c:v>0.11915880684174222</c:v>
                </c:pt>
                <c:pt idx="3322">
                  <c:v>0.11916712435266778</c:v>
                </c:pt>
                <c:pt idx="3323">
                  <c:v>0.11910972234780641</c:v>
                </c:pt>
                <c:pt idx="3324">
                  <c:v>0.11901041652892456</c:v>
                </c:pt>
                <c:pt idx="3325">
                  <c:v>0.11889109692963089</c:v>
                </c:pt>
                <c:pt idx="3326">
                  <c:v>0.11877286687083437</c:v>
                </c:pt>
                <c:pt idx="3327">
                  <c:v>0.11867695170443397</c:v>
                </c:pt>
                <c:pt idx="3328">
                  <c:v>0.11862163120636575</c:v>
                </c:pt>
                <c:pt idx="3329">
                  <c:v>0.1186216792245756</c:v>
                </c:pt>
                <c:pt idx="3330">
                  <c:v>0.11868314688645447</c:v>
                </c:pt>
                <c:pt idx="3331">
                  <c:v>0.1187988065086401</c:v>
                </c:pt>
                <c:pt idx="3332">
                  <c:v>0.11895005584019462</c:v>
                </c:pt>
                <c:pt idx="3333">
                  <c:v>0.11911001078112586</c:v>
                </c:pt>
                <c:pt idx="3334">
                  <c:v>0.11925295305962295</c:v>
                </c:pt>
                <c:pt idx="3335">
                  <c:v>0.11936034697674795</c:v>
                </c:pt>
                <c:pt idx="3336">
                  <c:v>0.11942692241526114</c:v>
                </c:pt>
                <c:pt idx="3337">
                  <c:v>0.11945949229741952</c:v>
                </c:pt>
                <c:pt idx="3338">
                  <c:v>0.11947200132085216</c:v>
                </c:pt>
                <c:pt idx="3339">
                  <c:v>0.11947868898502838</c:v>
                </c:pt>
                <c:pt idx="3340">
                  <c:v>0.11948436636349573</c:v>
                </c:pt>
                <c:pt idx="3341">
                  <c:v>0.11948465504573962</c:v>
                </c:pt>
                <c:pt idx="3342">
                  <c:v>0.11946940326326354</c:v>
                </c:pt>
                <c:pt idx="3343">
                  <c:v>0.11942648944952698</c:v>
                </c:pt>
                <c:pt idx="3344">
                  <c:v>0.11935342063864866</c:v>
                </c:pt>
                <c:pt idx="3345">
                  <c:v>0.11925901219755523</c:v>
                </c:pt>
                <c:pt idx="3346">
                  <c:v>0.11916217228940344</c:v>
                </c:pt>
                <c:pt idx="3347">
                  <c:v>0.11908650409395065</c:v>
                </c:pt>
                <c:pt idx="3348">
                  <c:v>0.11905160694176513</c:v>
                </c:pt>
                <c:pt idx="3349">
                  <c:v>0.11906477716287282</c:v>
                </c:pt>
                <c:pt idx="3350">
                  <c:v>0.11911991377462465</c:v>
                </c:pt>
                <c:pt idx="3351">
                  <c:v>0.11920188654146395</c:v>
                </c:pt>
                <c:pt idx="3352">
                  <c:v>0.11929060764358872</c:v>
                </c:pt>
                <c:pt idx="3353">
                  <c:v>0.11937030378129858</c:v>
                </c:pt>
                <c:pt idx="3354">
                  <c:v>0.11943413857437761</c:v>
                </c:pt>
                <c:pt idx="3355">
                  <c:v>0.11948287484162572</c:v>
                </c:pt>
                <c:pt idx="3356">
                  <c:v>0.11952348455623833</c:v>
                </c:pt>
                <c:pt idx="3357">
                  <c:v>0.1195631837414937</c:v>
                </c:pt>
                <c:pt idx="3358">
                  <c:v>0.11960418598219107</c:v>
                </c:pt>
                <c:pt idx="3359">
                  <c:v>0.1196434593633529</c:v>
                </c:pt>
                <c:pt idx="3360">
                  <c:v>0.11967440890475971</c:v>
                </c:pt>
                <c:pt idx="3361">
                  <c:v>0.11968889770618123</c:v>
                </c:pt>
                <c:pt idx="3362">
                  <c:v>0.11968153290618359</c:v>
                </c:pt>
                <c:pt idx="3363">
                  <c:v>0.11965284507213485</c:v>
                </c:pt>
                <c:pt idx="3364">
                  <c:v>0.11960712173712999</c:v>
                </c:pt>
                <c:pt idx="3365">
                  <c:v>0.11955173075560559</c:v>
                </c:pt>
                <c:pt idx="3366">
                  <c:v>0.11949471093033019</c:v>
                </c:pt>
                <c:pt idx="3367">
                  <c:v>0.11944169161601463</c:v>
                </c:pt>
                <c:pt idx="3368">
                  <c:v>0.11939772224897531</c:v>
                </c:pt>
                <c:pt idx="3369">
                  <c:v>0.11936818733997127</c:v>
                </c:pt>
                <c:pt idx="3370">
                  <c:v>0.11935914447957056</c:v>
                </c:pt>
                <c:pt idx="3371">
                  <c:v>0.11937780761093313</c:v>
                </c:pt>
                <c:pt idx="3372">
                  <c:v>0.11943115588073865</c:v>
                </c:pt>
                <c:pt idx="3373">
                  <c:v>0.11952353267426612</c:v>
                </c:pt>
                <c:pt idx="3374">
                  <c:v>0.11965347079326576</c:v>
                </c:pt>
                <c:pt idx="3375">
                  <c:v>0.11981281836407724</c:v>
                </c:pt>
                <c:pt idx="3376">
                  <c:v>0.11998595245404946</c:v>
                </c:pt>
                <c:pt idx="3377">
                  <c:v>0.12015371032538628</c:v>
                </c:pt>
                <c:pt idx="3378">
                  <c:v>0.12029767144739183</c:v>
                </c:pt>
                <c:pt idx="3379">
                  <c:v>0.12040117750784023</c:v>
                </c:pt>
                <c:pt idx="3380">
                  <c:v>0.12045580895615697</c:v>
                </c:pt>
                <c:pt idx="3381">
                  <c:v>0.12046043823848333</c:v>
                </c:pt>
                <c:pt idx="3382">
                  <c:v>0.12041945151689419</c:v>
                </c:pt>
                <c:pt idx="3383">
                  <c:v>0.12034086427029371</c:v>
                </c:pt>
                <c:pt idx="3384">
                  <c:v>0.12023515551677648</c:v>
                </c:pt>
                <c:pt idx="3385">
                  <c:v>0.1201127525397863</c:v>
                </c:pt>
                <c:pt idx="3386">
                  <c:v>0.11998315864409519</c:v>
                </c:pt>
                <c:pt idx="3387">
                  <c:v>0.11985567406119295</c:v>
                </c:pt>
                <c:pt idx="3388">
                  <c:v>0.11973833655751846</c:v>
                </c:pt>
                <c:pt idx="3389">
                  <c:v>0.11963830934266854</c:v>
                </c:pt>
                <c:pt idx="3390">
                  <c:v>0.11956048889411201</c:v>
                </c:pt>
                <c:pt idx="3391">
                  <c:v>0.1195072690844499</c:v>
                </c:pt>
                <c:pt idx="3392">
                  <c:v>0.11947873709809347</c:v>
                </c:pt>
                <c:pt idx="3393">
                  <c:v>0.11947325224301202</c:v>
                </c:pt>
                <c:pt idx="3394">
                  <c:v>0.11948821547585901</c:v>
                </c:pt>
                <c:pt idx="3395">
                  <c:v>0.11952035689585831</c:v>
                </c:pt>
                <c:pt idx="3396">
                  <c:v>0.11956818850242383</c:v>
                </c:pt>
                <c:pt idx="3397">
                  <c:v>0.11962897207772687</c:v>
                </c:pt>
                <c:pt idx="3398">
                  <c:v>0.11970011362192116</c:v>
                </c:pt>
                <c:pt idx="3399">
                  <c:v>0.1197763702732209</c:v>
                </c:pt>
                <c:pt idx="3400">
                  <c:v>0.11984931766822719</c:v>
                </c:pt>
                <c:pt idx="3401">
                  <c:v>0.11991057405385534</c:v>
                </c:pt>
                <c:pt idx="3402">
                  <c:v>0.11995011597933351</c:v>
                </c:pt>
                <c:pt idx="3403">
                  <c:v>0.11996133864330853</c:v>
                </c:pt>
                <c:pt idx="3404">
                  <c:v>0.11994236143245</c:v>
                </c:pt>
                <c:pt idx="3405">
                  <c:v>0.11989583705861277</c:v>
                </c:pt>
                <c:pt idx="3406">
                  <c:v>0.11982967122358783</c:v>
                </c:pt>
                <c:pt idx="3407">
                  <c:v>0.11975253863131056</c:v>
                </c:pt>
                <c:pt idx="3408">
                  <c:v>0.11967460144380219</c:v>
                </c:pt>
                <c:pt idx="3409">
                  <c:v>0.11960346407827886</c:v>
                </c:pt>
                <c:pt idx="3410">
                  <c:v>0.11954494572576251</c:v>
                </c:pt>
                <c:pt idx="3411">
                  <c:v>0.11950332357161945</c:v>
                </c:pt>
                <c:pt idx="3412">
                  <c:v>0.11948162389174914</c:v>
                </c:pt>
                <c:pt idx="3413">
                  <c:v>0.11948244182010685</c:v>
                </c:pt>
                <c:pt idx="3414">
                  <c:v>0.11950688415479109</c:v>
                </c:pt>
                <c:pt idx="3415">
                  <c:v>0.1195533187566216</c:v>
                </c:pt>
                <c:pt idx="3416">
                  <c:v>0.11961732484305836</c:v>
                </c:pt>
                <c:pt idx="3417">
                  <c:v>0.11969140080389877</c:v>
                </c:pt>
                <c:pt idx="3418">
                  <c:v>0.1197668374595267</c:v>
                </c:pt>
                <c:pt idx="3419">
                  <c:v>0.11983559395523051</c:v>
                </c:pt>
                <c:pt idx="3420">
                  <c:v>0.1198923214440835</c:v>
                </c:pt>
                <c:pt idx="3421">
                  <c:v>0.11993571478818059</c:v>
                </c:pt>
                <c:pt idx="3422">
                  <c:v>0.11996702233483307</c:v>
                </c:pt>
                <c:pt idx="3423">
                  <c:v>0.11998763838254471</c:v>
                </c:pt>
                <c:pt idx="3424">
                  <c:v>0.11999751323801981</c:v>
                </c:pt>
                <c:pt idx="3425">
                  <c:v>0.11999443033220362</c:v>
                </c:pt>
                <c:pt idx="3426">
                  <c:v>0.11997347678659236</c:v>
                </c:pt>
                <c:pt idx="3427">
                  <c:v>0.1199311392588505</c:v>
                </c:pt>
                <c:pt idx="3428">
                  <c:v>0.11986780925156397</c:v>
                </c:pt>
                <c:pt idx="3429">
                  <c:v>0.11978908101698309</c:v>
                </c:pt>
                <c:pt idx="3430">
                  <c:v>0.11970545692828209</c:v>
                </c:pt>
                <c:pt idx="3431">
                  <c:v>0.11963056036120205</c:v>
                </c:pt>
                <c:pt idx="3432">
                  <c:v>0.1195766582292344</c:v>
                </c:pt>
                <c:pt idx="3433">
                  <c:v>0.1195511051810421</c:v>
                </c:pt>
                <c:pt idx="3434">
                  <c:v>0.11955553234348364</c:v>
                </c:pt>
                <c:pt idx="3435">
                  <c:v>0.11958536874557173</c:v>
                </c:pt>
                <c:pt idx="3436">
                  <c:v>0.11963354442465128</c:v>
                </c:pt>
                <c:pt idx="3437">
                  <c:v>0.11969197844388239</c:v>
                </c:pt>
                <c:pt idx="3438">
                  <c:v>0.11975359778762655</c:v>
                </c:pt>
                <c:pt idx="3439">
                  <c:v>0.11981392581762655</c:v>
                </c:pt>
                <c:pt idx="3440">
                  <c:v>0.11986843528248685</c:v>
                </c:pt>
                <c:pt idx="3441">
                  <c:v>0.11991283762357212</c:v>
                </c:pt>
                <c:pt idx="3442">
                  <c:v>0.11994346921638459</c:v>
                </c:pt>
                <c:pt idx="3443">
                  <c:v>0.11995762983385987</c:v>
                </c:pt>
                <c:pt idx="3444">
                  <c:v>0.11995594402185343</c:v>
                </c:pt>
                <c:pt idx="3445">
                  <c:v>0.11994269858378308</c:v>
                </c:pt>
                <c:pt idx="3446">
                  <c:v>0.1199261303135926</c:v>
                </c:pt>
                <c:pt idx="3447">
                  <c:v>0.11991384900959927</c:v>
                </c:pt>
                <c:pt idx="3448">
                  <c:v>0.11991062221479036</c:v>
                </c:pt>
                <c:pt idx="3449">
                  <c:v>0.1199154383352579</c:v>
                </c:pt>
                <c:pt idx="3450">
                  <c:v>0.11992006186115405</c:v>
                </c:pt>
                <c:pt idx="3451">
                  <c:v>0.11991322291320942</c:v>
                </c:pt>
                <c:pt idx="3452">
                  <c:v>0.11988519398415369</c:v>
                </c:pt>
                <c:pt idx="3453">
                  <c:v>0.1198326085031685</c:v>
                </c:pt>
                <c:pt idx="3454">
                  <c:v>0.11976178226444016</c:v>
                </c:pt>
                <c:pt idx="3455">
                  <c:v>0.11968918652441234</c:v>
                </c:pt>
                <c:pt idx="3456">
                  <c:v>0.11963325564342146</c:v>
                </c:pt>
                <c:pt idx="3457">
                  <c:v>0.11961126070403454</c:v>
                </c:pt>
                <c:pt idx="3458">
                  <c:v>0.11963113792026929</c:v>
                </c:pt>
                <c:pt idx="3459">
                  <c:v>0.11968750175410529</c:v>
                </c:pt>
                <c:pt idx="3460">
                  <c:v>0.11976288958785468</c:v>
                </c:pt>
                <c:pt idx="3461">
                  <c:v>0.11983357154997835</c:v>
                </c:pt>
                <c:pt idx="3462">
                  <c:v>0.11987575509562491</c:v>
                </c:pt>
                <c:pt idx="3463">
                  <c:v>0.11987190254701567</c:v>
                </c:pt>
                <c:pt idx="3464">
                  <c:v>0.11981748894820625</c:v>
                </c:pt>
                <c:pt idx="3465">
                  <c:v>0.1197192246692123</c:v>
                </c:pt>
                <c:pt idx="3466">
                  <c:v>0.11959561946646806</c:v>
                </c:pt>
                <c:pt idx="3467">
                  <c:v>0.11947007683225723</c:v>
                </c:pt>
                <c:pt idx="3468">
                  <c:v>0.11936419499009103</c:v>
                </c:pt>
                <c:pt idx="3469">
                  <c:v>0.119295368800495</c:v>
                </c:pt>
                <c:pt idx="3470">
                  <c:v>0.11927103454689462</c:v>
                </c:pt>
                <c:pt idx="3471">
                  <c:v>0.11928719310865414</c:v>
                </c:pt>
                <c:pt idx="3472">
                  <c:v>0.11933047793266453</c:v>
                </c:pt>
                <c:pt idx="3473">
                  <c:v>0.11937992409914359</c:v>
                </c:pt>
                <c:pt idx="3474">
                  <c:v>0.11941220182244643</c:v>
                </c:pt>
                <c:pt idx="3475">
                  <c:v>0.11940590002183686</c:v>
                </c:pt>
                <c:pt idx="3476">
                  <c:v>0.11934894743733375</c:v>
                </c:pt>
                <c:pt idx="3477">
                  <c:v>0.1192391039189216</c:v>
                </c:pt>
                <c:pt idx="3478">
                  <c:v>0.11908626374584723</c:v>
                </c:pt>
                <c:pt idx="3479">
                  <c:v>0.11890844260774806</c:v>
                </c:pt>
                <c:pt idx="3480">
                  <c:v>0.11872617942673473</c:v>
                </c:pt>
                <c:pt idx="3481">
                  <c:v>0.11855858787612265</c:v>
                </c:pt>
                <c:pt idx="3482">
                  <c:v>0.11841649786007995</c:v>
                </c:pt>
                <c:pt idx="3483">
                  <c:v>0.11830223553104217</c:v>
                </c:pt>
                <c:pt idx="3484">
                  <c:v>0.11821050190361997</c:v>
                </c:pt>
                <c:pt idx="3485">
                  <c:v>0.11813375225064741</c:v>
                </c:pt>
                <c:pt idx="3486">
                  <c:v>0.11806449733113648</c:v>
                </c:pt>
                <c:pt idx="3487">
                  <c:v>0.11800014427928245</c:v>
                </c:pt>
                <c:pt idx="3488">
                  <c:v>0.11794299218693353</c:v>
                </c:pt>
                <c:pt idx="3489">
                  <c:v>0.11789706499964851</c:v>
                </c:pt>
                <c:pt idx="3490">
                  <c:v>0.11786619392072643</c:v>
                </c:pt>
                <c:pt idx="3491">
                  <c:v>0.11785152613362131</c:v>
                </c:pt>
                <c:pt idx="3492">
                  <c:v>0.11785090300330885</c:v>
                </c:pt>
                <c:pt idx="3493">
                  <c:v>0.11786015418368816</c:v>
                </c:pt>
                <c:pt idx="3494">
                  <c:v>0.11787673969470029</c:v>
                </c:pt>
                <c:pt idx="3495">
                  <c:v>0.1178990784071086</c:v>
                </c:pt>
                <c:pt idx="3496">
                  <c:v>0.11792745885771198</c:v>
                </c:pt>
                <c:pt idx="3497">
                  <c:v>0.11796049181900341</c:v>
                </c:pt>
                <c:pt idx="3498">
                  <c:v>0.11799069832240176</c:v>
                </c:pt>
                <c:pt idx="3499">
                  <c:v>0.11800378845969899</c:v>
                </c:pt>
                <c:pt idx="3500">
                  <c:v>0.11798288278751072</c:v>
                </c:pt>
                <c:pt idx="3501">
                  <c:v>0.11790962497964123</c:v>
                </c:pt>
                <c:pt idx="3502">
                  <c:v>0.11777426479228729</c:v>
                </c:pt>
                <c:pt idx="3503">
                  <c:v>0.11758011767986414</c:v>
                </c:pt>
                <c:pt idx="3504">
                  <c:v>0.11734545546112911</c:v>
                </c:pt>
                <c:pt idx="3505">
                  <c:v>0.11709977072084947</c:v>
                </c:pt>
                <c:pt idx="3506">
                  <c:v>0.1168766067176608</c:v>
                </c:pt>
                <c:pt idx="3507">
                  <c:v>0.116703607962426</c:v>
                </c:pt>
                <c:pt idx="3508">
                  <c:v>0.11659457478037964</c:v>
                </c:pt>
                <c:pt idx="3509">
                  <c:v>0.11654644827878351</c:v>
                </c:pt>
                <c:pt idx="3510">
                  <c:v>0.11653837196049803</c:v>
                </c:pt>
                <c:pt idx="3511">
                  <c:v>0.11654353314066039</c:v>
                </c:pt>
                <c:pt idx="3512">
                  <c:v>0.11653545687658555</c:v>
                </c:pt>
                <c:pt idx="3513">
                  <c:v>0.11649703694326256</c:v>
                </c:pt>
                <c:pt idx="3514">
                  <c:v>0.11642938024920695</c:v>
                </c:pt>
                <c:pt idx="3515">
                  <c:v>0.1163516549538111</c:v>
                </c:pt>
                <c:pt idx="3516">
                  <c:v>0.11629758507976677</c:v>
                </c:pt>
                <c:pt idx="3517">
                  <c:v>0.11630408075125169</c:v>
                </c:pt>
                <c:pt idx="3518">
                  <c:v>0.11640181412418053</c:v>
                </c:pt>
                <c:pt idx="3519">
                  <c:v>0.11660126607677106</c:v>
                </c:pt>
                <c:pt idx="3520">
                  <c:v>0.11688784589179128</c:v>
                </c:pt>
                <c:pt idx="3521">
                  <c:v>0.11721907774481992</c:v>
                </c:pt>
                <c:pt idx="3522">
                  <c:v>0.11753288770344743</c:v>
                </c:pt>
                <c:pt idx="3523">
                  <c:v>0.11776602183780809</c:v>
                </c:pt>
                <c:pt idx="3524">
                  <c:v>0.11786633772501313</c:v>
                </c:pt>
                <c:pt idx="3525">
                  <c:v>0.11780896359515362</c:v>
                </c:pt>
                <c:pt idx="3526">
                  <c:v>0.11760105187812968</c:v>
                </c:pt>
                <c:pt idx="3527">
                  <c:v>0.11727953340486401</c:v>
                </c:pt>
                <c:pt idx="3528">
                  <c:v>0.11689655047332263</c:v>
                </c:pt>
                <c:pt idx="3529">
                  <c:v>0.11650344002945805</c:v>
                </c:pt>
                <c:pt idx="3530">
                  <c:v>0.11613909214765332</c:v>
                </c:pt>
                <c:pt idx="3531">
                  <c:v>0.11581793814078049</c:v>
                </c:pt>
                <c:pt idx="3532">
                  <c:v>0.11553568675886243</c:v>
                </c:pt>
                <c:pt idx="3533">
                  <c:v>0.11527525108992358</c:v>
                </c:pt>
                <c:pt idx="3534">
                  <c:v>0.11502473393629802</c:v>
                </c:pt>
                <c:pt idx="3535">
                  <c:v>0.11478516534019505</c:v>
                </c:pt>
                <c:pt idx="3536">
                  <c:v>0.11457950459516324</c:v>
                </c:pt>
                <c:pt idx="3537">
                  <c:v>0.11444275272093533</c:v>
                </c:pt>
                <c:pt idx="3538">
                  <c:v>0.11441222131339805</c:v>
                </c:pt>
                <c:pt idx="3539">
                  <c:v>0.11451005304471566</c:v>
                </c:pt>
                <c:pt idx="3540">
                  <c:v>0.11473157567151064</c:v>
                </c:pt>
                <c:pt idx="3541">
                  <c:v>0.11503959230286158</c:v>
                </c:pt>
                <c:pt idx="3542">
                  <c:v>0.11537022719344074</c:v>
                </c:pt>
                <c:pt idx="3543">
                  <c:v>0.11565337254018253</c:v>
                </c:pt>
                <c:pt idx="3544">
                  <c:v>0.11583291909193409</c:v>
                </c:pt>
                <c:pt idx="3545">
                  <c:v>0.11588435444303062</c:v>
                </c:pt>
                <c:pt idx="3546">
                  <c:v>0.1158263350433824</c:v>
                </c:pt>
                <c:pt idx="3547">
                  <c:v>0.11571341983367427</c:v>
                </c:pt>
                <c:pt idx="3548">
                  <c:v>0.11561045263704677</c:v>
                </c:pt>
                <c:pt idx="3549">
                  <c:v>0.11556891974700072</c:v>
                </c:pt>
                <c:pt idx="3550">
                  <c:v>0.11561498287103804</c:v>
                </c:pt>
                <c:pt idx="3551">
                  <c:v>0.11574065609280208</c:v>
                </c:pt>
                <c:pt idx="3552">
                  <c:v>0.11591355792859841</c:v>
                </c:pt>
                <c:pt idx="3553">
                  <c:v>0.11608743566446882</c:v>
                </c:pt>
                <c:pt idx="3554">
                  <c:v>0.1162173046906179</c:v>
                </c:pt>
                <c:pt idx="3555">
                  <c:v>0.11627747777139157</c:v>
                </c:pt>
                <c:pt idx="3556">
                  <c:v>0.11626677972545534</c:v>
                </c:pt>
                <c:pt idx="3557">
                  <c:v>0.11620789743080877</c:v>
                </c:pt>
                <c:pt idx="3558">
                  <c:v>0.11614038125122632</c:v>
                </c:pt>
                <c:pt idx="3559">
                  <c:v>0.11610973026908659</c:v>
                </c:pt>
                <c:pt idx="3560">
                  <c:v>0.11615112392980924</c:v>
                </c:pt>
                <c:pt idx="3561">
                  <c:v>0.11628182392782919</c:v>
                </c:pt>
                <c:pt idx="3562">
                  <c:v>0.11649861381393704</c:v>
                </c:pt>
                <c:pt idx="3563">
                  <c:v>0.11678306981189839</c:v>
                </c:pt>
                <c:pt idx="3564">
                  <c:v>0.1171084316998852</c:v>
                </c:pt>
                <c:pt idx="3565">
                  <c:v>0.11744663200756582</c:v>
                </c:pt>
                <c:pt idx="3566">
                  <c:v>0.11777536705968754</c:v>
                </c:pt>
                <c:pt idx="3567">
                  <c:v>0.11807653461629024</c:v>
                </c:pt>
                <c:pt idx="3568">
                  <c:v>0.11833217789655696</c:v>
                </c:pt>
                <c:pt idx="3569">
                  <c:v>0.11852248492626609</c:v>
                </c:pt>
                <c:pt idx="3570">
                  <c:v>0.11862523258684803</c:v>
                </c:pt>
                <c:pt idx="3571">
                  <c:v>0.11861903823091029</c:v>
                </c:pt>
                <c:pt idx="3572">
                  <c:v>0.11849056128075701</c:v>
                </c:pt>
                <c:pt idx="3573">
                  <c:v>0.1182422610398453</c:v>
                </c:pt>
                <c:pt idx="3574">
                  <c:v>0.11789634592781777</c:v>
                </c:pt>
                <c:pt idx="3575">
                  <c:v>0.11749255947670427</c:v>
                </c:pt>
                <c:pt idx="3576">
                  <c:v>0.11708364549076027</c:v>
                </c:pt>
                <c:pt idx="3577">
                  <c:v>0.1167270338315252</c:v>
                </c:pt>
                <c:pt idx="3578">
                  <c:v>0.11646550073205213</c:v>
                </c:pt>
                <c:pt idx="3579">
                  <c:v>0.11632361611344848</c:v>
                </c:pt>
                <c:pt idx="3580">
                  <c:v>0.11630350759985957</c:v>
                </c:pt>
                <c:pt idx="3581">
                  <c:v>0.11638571478772745</c:v>
                </c:pt>
                <c:pt idx="3582">
                  <c:v>0.11653990119267026</c:v>
                </c:pt>
                <c:pt idx="3583">
                  <c:v>0.11673296221099298</c:v>
                </c:pt>
                <c:pt idx="3584">
                  <c:v>0.11693835402639778</c:v>
                </c:pt>
                <c:pt idx="3585">
                  <c:v>0.117135277047187</c:v>
                </c:pt>
                <c:pt idx="3586">
                  <c:v>0.11731146389931717</c:v>
                </c:pt>
                <c:pt idx="3587">
                  <c:v>0.1174583169509396</c:v>
                </c:pt>
                <c:pt idx="3588">
                  <c:v>0.11756828575327942</c:v>
                </c:pt>
                <c:pt idx="3589">
                  <c:v>0.11763228738635005</c:v>
                </c:pt>
                <c:pt idx="3590">
                  <c:v>0.11764100690169736</c:v>
                </c:pt>
                <c:pt idx="3591">
                  <c:v>0.11758572238917901</c:v>
                </c:pt>
                <c:pt idx="3592">
                  <c:v>0.11746291439189153</c:v>
                </c:pt>
                <c:pt idx="3593">
                  <c:v>0.11727685269056214</c:v>
                </c:pt>
                <c:pt idx="3594">
                  <c:v>0.11704316758073423</c:v>
                </c:pt>
                <c:pt idx="3595">
                  <c:v>0.11678799482135042</c:v>
                </c:pt>
                <c:pt idx="3596">
                  <c:v>0.11654119148650403</c:v>
                </c:pt>
                <c:pt idx="3597">
                  <c:v>0.11633746812519945</c:v>
                </c:pt>
                <c:pt idx="3598">
                  <c:v>0.1162028357408134</c:v>
                </c:pt>
                <c:pt idx="3599">
                  <c:v>0.11615284278304254</c:v>
                </c:pt>
                <c:pt idx="3600">
                  <c:v>0.11618746002544449</c:v>
                </c:pt>
                <c:pt idx="3601">
                  <c:v>0.11629257010574161</c:v>
                </c:pt>
                <c:pt idx="3602">
                  <c:v>0.11644247118822641</c:v>
                </c:pt>
                <c:pt idx="3603">
                  <c:v>0.11660704935171022</c:v>
                </c:pt>
                <c:pt idx="3604">
                  <c:v>0.11676585662535803</c:v>
                </c:pt>
                <c:pt idx="3605">
                  <c:v>0.11690755101822407</c:v>
                </c:pt>
                <c:pt idx="3606">
                  <c:v>0.11703747418209036</c:v>
                </c:pt>
                <c:pt idx="3607">
                  <c:v>0.11717250917023718</c:v>
                </c:pt>
                <c:pt idx="3608">
                  <c:v>0.1173318585171466</c:v>
                </c:pt>
                <c:pt idx="3609">
                  <c:v>0.11752800213695984</c:v>
                </c:pt>
                <c:pt idx="3610">
                  <c:v>0.11776113364800427</c:v>
                </c:pt>
                <c:pt idx="3611">
                  <c:v>0.11801371421142819</c:v>
                </c:pt>
                <c:pt idx="3612">
                  <c:v>0.11825713394137587</c:v>
                </c:pt>
                <c:pt idx="3613">
                  <c:v>0.1184608479960108</c:v>
                </c:pt>
                <c:pt idx="3614">
                  <c:v>0.1185980549065118</c:v>
                </c:pt>
                <c:pt idx="3615">
                  <c:v>0.11865697404502433</c:v>
                </c:pt>
                <c:pt idx="3616">
                  <c:v>0.11864026267045617</c:v>
                </c:pt>
                <c:pt idx="3617">
                  <c:v>0.11856329300287442</c:v>
                </c:pt>
                <c:pt idx="3618">
                  <c:v>0.11844884805342963</c:v>
                </c:pt>
                <c:pt idx="3619">
                  <c:v>0.11831706250209666</c:v>
                </c:pt>
                <c:pt idx="3620">
                  <c:v>0.11818287046602065</c:v>
                </c:pt>
                <c:pt idx="3621">
                  <c:v>0.11805313175457481</c:v>
                </c:pt>
                <c:pt idx="3622">
                  <c:v>0.11792985594016629</c:v>
                </c:pt>
                <c:pt idx="3623">
                  <c:v>0.11781222274116247</c:v>
                </c:pt>
                <c:pt idx="3624">
                  <c:v>0.11770382133076311</c:v>
                </c:pt>
                <c:pt idx="3625">
                  <c:v>0.11761235772292004</c:v>
                </c:pt>
                <c:pt idx="3626">
                  <c:v>0.11754931702136955</c:v>
                </c:pt>
                <c:pt idx="3627">
                  <c:v>0.11752450563782339</c:v>
                </c:pt>
                <c:pt idx="3628">
                  <c:v>0.11754476656496075</c:v>
                </c:pt>
                <c:pt idx="3629">
                  <c:v>0.11760747126236297</c:v>
                </c:pt>
                <c:pt idx="3630">
                  <c:v>0.1177027192449354</c:v>
                </c:pt>
                <c:pt idx="3631">
                  <c:v>0.11781433161337777</c:v>
                </c:pt>
                <c:pt idx="3632">
                  <c:v>0.11792376737660897</c:v>
                </c:pt>
                <c:pt idx="3633">
                  <c:v>0.11801481708673482</c:v>
                </c:pt>
                <c:pt idx="3634">
                  <c:v>0.11807557545782958</c:v>
                </c:pt>
                <c:pt idx="3635">
                  <c:v>0.11809974689698581</c:v>
                </c:pt>
                <c:pt idx="3636">
                  <c:v>0.11808694162177029</c:v>
                </c:pt>
                <c:pt idx="3637">
                  <c:v>0.1180405676236798</c:v>
                </c:pt>
                <c:pt idx="3638">
                  <c:v>0.11796801927489291</c:v>
                </c:pt>
                <c:pt idx="3639">
                  <c:v>0.11788052664875241</c:v>
                </c:pt>
                <c:pt idx="3640">
                  <c:v>0.11779405810674452</c:v>
                </c:pt>
                <c:pt idx="3641">
                  <c:v>0.11772859504150861</c:v>
                </c:pt>
                <c:pt idx="3642">
                  <c:v>0.11770348591304129</c:v>
                </c:pt>
                <c:pt idx="3643">
                  <c:v>0.11773544759398584</c:v>
                </c:pt>
                <c:pt idx="3644">
                  <c:v>0.1178287105605154</c:v>
                </c:pt>
                <c:pt idx="3645">
                  <c:v>0.1179723823823025</c:v>
                </c:pt>
                <c:pt idx="3646">
                  <c:v>0.11813725365828213</c:v>
                </c:pt>
                <c:pt idx="3647">
                  <c:v>0.1182814594296973</c:v>
                </c:pt>
                <c:pt idx="3648">
                  <c:v>0.11836303412848075</c:v>
                </c:pt>
                <c:pt idx="3649">
                  <c:v>0.11834882943213847</c:v>
                </c:pt>
                <c:pt idx="3650">
                  <c:v>0.11822945156193936</c:v>
                </c:pt>
                <c:pt idx="3651">
                  <c:v>0.11802383199859849</c:v>
                </c:pt>
                <c:pt idx="3652">
                  <c:v>0.11777685272887077</c:v>
                </c:pt>
                <c:pt idx="3653">
                  <c:v>0.11754428757232276</c:v>
                </c:pt>
                <c:pt idx="3654">
                  <c:v>0.11737700775639541</c:v>
                </c:pt>
                <c:pt idx="3655">
                  <c:v>0.11730753828467581</c:v>
                </c:pt>
                <c:pt idx="3656">
                  <c:v>0.11733903994860144</c:v>
                </c:pt>
                <c:pt idx="3657">
                  <c:v>0.11744667989603634</c:v>
                </c:pt>
                <c:pt idx="3658">
                  <c:v>0.11758668046638636</c:v>
                </c:pt>
                <c:pt idx="3659">
                  <c:v>0.11771584862311739</c:v>
                </c:pt>
                <c:pt idx="3660">
                  <c:v>0.11780302050951334</c:v>
                </c:pt>
                <c:pt idx="3661">
                  <c:v>0.11783839265312439</c:v>
                </c:pt>
                <c:pt idx="3662">
                  <c:v>0.1178330243374917</c:v>
                </c:pt>
                <c:pt idx="3663">
                  <c:v>0.11781227066996273</c:v>
                </c:pt>
                <c:pt idx="3664">
                  <c:v>0.11780052827199676</c:v>
                </c:pt>
                <c:pt idx="3665">
                  <c:v>0.11781322924707864</c:v>
                </c:pt>
                <c:pt idx="3666">
                  <c:v>0.11784960881243993</c:v>
                </c:pt>
                <c:pt idx="3667">
                  <c:v>0.1178961062374722</c:v>
                </c:pt>
                <c:pt idx="3668">
                  <c:v>0.117934506317859</c:v>
                </c:pt>
                <c:pt idx="3669">
                  <c:v>0.11794946457141857</c:v>
                </c:pt>
                <c:pt idx="3670">
                  <c:v>0.11793656784142596</c:v>
                </c:pt>
                <c:pt idx="3671">
                  <c:v>0.11790315318886262</c:v>
                </c:pt>
                <c:pt idx="3672">
                  <c:v>0.11786791957530811</c:v>
                </c:pt>
                <c:pt idx="3673">
                  <c:v>0.11785133440112232</c:v>
                </c:pt>
                <c:pt idx="3674">
                  <c:v>0.11786930969092961</c:v>
                </c:pt>
                <c:pt idx="3675">
                  <c:v>0.11792966417308297</c:v>
                </c:pt>
                <c:pt idx="3676">
                  <c:v>0.11802790795103073</c:v>
                </c:pt>
                <c:pt idx="3677">
                  <c:v>0.1181504921121455</c:v>
                </c:pt>
                <c:pt idx="3678">
                  <c:v>0.11827613361457349</c:v>
                </c:pt>
                <c:pt idx="3679">
                  <c:v>0.11838179847675172</c:v>
                </c:pt>
                <c:pt idx="3680">
                  <c:v>0.1184471200890083</c:v>
                </c:pt>
                <c:pt idx="3681">
                  <c:v>0.11845643197858328</c:v>
                </c:pt>
                <c:pt idx="3682">
                  <c:v>0.11840267536685771</c:v>
                </c:pt>
                <c:pt idx="3683">
                  <c:v>0.11828976015466157</c:v>
                </c:pt>
                <c:pt idx="3684">
                  <c:v>0.11813116218645185</c:v>
                </c:pt>
                <c:pt idx="3685">
                  <c:v>0.11794783448031247</c:v>
                </c:pt>
                <c:pt idx="3686">
                  <c:v>0.11776324227215222</c:v>
                </c:pt>
                <c:pt idx="3687">
                  <c:v>0.11759985424232004</c:v>
                </c:pt>
                <c:pt idx="3688">
                  <c:v>0.11747076846610786</c:v>
                </c:pt>
                <c:pt idx="3689">
                  <c:v>0.11738007213784911</c:v>
                </c:pt>
                <c:pt idx="3690">
                  <c:v>0.1173213738404713</c:v>
                </c:pt>
                <c:pt idx="3691">
                  <c:v>0.11728159182171964</c:v>
                </c:pt>
                <c:pt idx="3692">
                  <c:v>0.11724707872637756</c:v>
                </c:pt>
                <c:pt idx="3693">
                  <c:v>0.11720720778811526</c:v>
                </c:pt>
                <c:pt idx="3694">
                  <c:v>0.11715882192622011</c:v>
                </c:pt>
                <c:pt idx="3695">
                  <c:v>0.11710589559421773</c:v>
                </c:pt>
                <c:pt idx="3696">
                  <c:v>0.11705742532667744</c:v>
                </c:pt>
                <c:pt idx="3697">
                  <c:v>0.11702379119311339</c:v>
                </c:pt>
                <c:pt idx="3698">
                  <c:v>0.11701374451764161</c:v>
                </c:pt>
                <c:pt idx="3699">
                  <c:v>0.11703412515892979</c:v>
                </c:pt>
                <c:pt idx="3700">
                  <c:v>0.11708771262883126</c:v>
                </c:pt>
                <c:pt idx="3701">
                  <c:v>0.1171752849576491</c:v>
                </c:pt>
                <c:pt idx="3702">
                  <c:v>0.11729643185985421</c:v>
                </c:pt>
                <c:pt idx="3703">
                  <c:v>0.11744782922091472</c:v>
                </c:pt>
                <c:pt idx="3704">
                  <c:v>0.11762251407173556</c:v>
                </c:pt>
                <c:pt idx="3705">
                  <c:v>0.11780915530894757</c:v>
                </c:pt>
                <c:pt idx="3706">
                  <c:v>0.11799319165146809</c:v>
                </c:pt>
                <c:pt idx="3707">
                  <c:v>0.11815754319249598</c:v>
                </c:pt>
                <c:pt idx="3708">
                  <c:v>0.11828760099128281</c:v>
                </c:pt>
                <c:pt idx="3709">
                  <c:v>0.11837383192806676</c:v>
                </c:pt>
                <c:pt idx="3710">
                  <c:v>0.11841429007122355</c:v>
                </c:pt>
                <c:pt idx="3711">
                  <c:v>0.11841357014250135</c:v>
                </c:pt>
                <c:pt idx="3712">
                  <c:v>0.11838002278758135</c:v>
                </c:pt>
                <c:pt idx="3713">
                  <c:v>0.11832368441967915</c:v>
                </c:pt>
                <c:pt idx="3714">
                  <c:v>0.11825334370197975</c:v>
                </c:pt>
                <c:pt idx="3715">
                  <c:v>0.11817500350322456</c:v>
                </c:pt>
                <c:pt idx="3716">
                  <c:v>0.11809365595120384</c:v>
                </c:pt>
                <c:pt idx="3717">
                  <c:v>0.11801433757538797</c:v>
                </c:pt>
                <c:pt idx="3718">
                  <c:v>0.11794256069806423</c:v>
                </c:pt>
                <c:pt idx="3719">
                  <c:v>0.1178846971300294</c:v>
                </c:pt>
                <c:pt idx="3720">
                  <c:v>0.11784567833048047</c:v>
                </c:pt>
                <c:pt idx="3721">
                  <c:v>0.11782549922103262</c:v>
                </c:pt>
                <c:pt idx="3722">
                  <c:v>0.11781835767058872</c:v>
                </c:pt>
                <c:pt idx="3723">
                  <c:v>0.11781447540049265</c:v>
                </c:pt>
                <c:pt idx="3724">
                  <c:v>0.11780110340246201</c:v>
                </c:pt>
                <c:pt idx="3725">
                  <c:v>0.11776875349725051</c:v>
                </c:pt>
                <c:pt idx="3726">
                  <c:v>0.11771527360554294</c:v>
                </c:pt>
                <c:pt idx="3727">
                  <c:v>0.11764761851904364</c:v>
                </c:pt>
                <c:pt idx="3728">
                  <c:v>0.1175811236480047</c:v>
                </c:pt>
                <c:pt idx="3729">
                  <c:v>0.1175337977660225</c:v>
                </c:pt>
                <c:pt idx="3730">
                  <c:v>0.11752177551423353</c:v>
                </c:pt>
                <c:pt idx="3731">
                  <c:v>0.11755334062254334</c:v>
                </c:pt>
                <c:pt idx="3732">
                  <c:v>0.11762749651837105</c:v>
                </c:pt>
                <c:pt idx="3733">
                  <c:v>0.11773338702487983</c:v>
                </c:pt>
                <c:pt idx="3734">
                  <c:v>0.11785488146605676</c:v>
                </c:pt>
                <c:pt idx="3735">
                  <c:v>0.11797789626205839</c:v>
                </c:pt>
                <c:pt idx="3736">
                  <c:v>0.1180899630571695</c:v>
                </c:pt>
                <c:pt idx="3737">
                  <c:v>0.1181857006887113</c:v>
                </c:pt>
                <c:pt idx="3738">
                  <c:v>0.11826524228609418</c:v>
                </c:pt>
                <c:pt idx="3739">
                  <c:v>0.11833040241025698</c:v>
                </c:pt>
                <c:pt idx="3740">
                  <c:v>0.11838199044358348</c:v>
                </c:pt>
                <c:pt idx="3741">
                  <c:v>0.11841894563910564</c:v>
                </c:pt>
                <c:pt idx="3742">
                  <c:v>0.11843627246941861</c:v>
                </c:pt>
                <c:pt idx="3743">
                  <c:v>0.11842825692459362</c:v>
                </c:pt>
                <c:pt idx="3744">
                  <c:v>0.11839312466500611</c:v>
                </c:pt>
                <c:pt idx="3745">
                  <c:v>0.11833371345812908</c:v>
                </c:pt>
                <c:pt idx="3746">
                  <c:v>0.11825986869161058</c:v>
                </c:pt>
                <c:pt idx="3747">
                  <c:v>0.11818713979206845</c:v>
                </c:pt>
                <c:pt idx="3748">
                  <c:v>0.11813140200656184</c:v>
                </c:pt>
                <c:pt idx="3749">
                  <c:v>0.11810483074391014</c:v>
                </c:pt>
                <c:pt idx="3750">
                  <c:v>0.11811279235961263</c:v>
                </c:pt>
                <c:pt idx="3751">
                  <c:v>0.11815101974004576</c:v>
                </c:pt>
                <c:pt idx="3752">
                  <c:v>0.11820743165706964</c:v>
                </c:pt>
                <c:pt idx="3753">
                  <c:v>0.11826653771613919</c:v>
                </c:pt>
                <c:pt idx="3754">
                  <c:v>0.11831259996241354</c:v>
                </c:pt>
                <c:pt idx="3755">
                  <c:v>0.11833587285077622</c:v>
                </c:pt>
                <c:pt idx="3756">
                  <c:v>0.1183341453357996</c:v>
                </c:pt>
                <c:pt idx="3757">
                  <c:v>0.11831178423431025</c:v>
                </c:pt>
                <c:pt idx="3758">
                  <c:v>0.11827819676043032</c:v>
                </c:pt>
                <c:pt idx="3759">
                  <c:v>0.11824326854289828</c:v>
                </c:pt>
                <c:pt idx="3760">
                  <c:v>0.11821376406436217</c:v>
                </c:pt>
                <c:pt idx="3761">
                  <c:v>0.1181921287206265</c:v>
                </c:pt>
                <c:pt idx="3762">
                  <c:v>0.1181771141377919</c:v>
                </c:pt>
                <c:pt idx="3763">
                  <c:v>0.11816445048424788</c:v>
                </c:pt>
                <c:pt idx="3764">
                  <c:v>0.11815097177384652</c:v>
                </c:pt>
                <c:pt idx="3765">
                  <c:v>0.11813571879118649</c:v>
                </c:pt>
                <c:pt idx="3766">
                  <c:v>0.11812032245575348</c:v>
                </c:pt>
                <c:pt idx="3767">
                  <c:v>0.11810885949505993</c:v>
                </c:pt>
                <c:pt idx="3768">
                  <c:v>0.11810602977308408</c:v>
                </c:pt>
                <c:pt idx="3769">
                  <c:v>0.11811495065407555</c:v>
                </c:pt>
                <c:pt idx="3770">
                  <c:v>0.11813686994099974</c:v>
                </c:pt>
                <c:pt idx="3771">
                  <c:v>0.11817044648629964</c:v>
                </c:pt>
                <c:pt idx="3772">
                  <c:v>0.11821270865673487</c:v>
                </c:pt>
                <c:pt idx="3773">
                  <c:v>0.11826006060455434</c:v>
                </c:pt>
                <c:pt idx="3774">
                  <c:v>0.11830880923891733</c:v>
                </c:pt>
                <c:pt idx="3775">
                  <c:v>0.11835492395778506</c:v>
                </c:pt>
                <c:pt idx="3776">
                  <c:v>0.11839518836671319</c:v>
                </c:pt>
                <c:pt idx="3777">
                  <c:v>0.11842595308279362</c:v>
                </c:pt>
                <c:pt idx="3778">
                  <c:v>0.1184449121444751</c:v>
                </c:pt>
                <c:pt idx="3779">
                  <c:v>0.11845163201056978</c:v>
                </c:pt>
                <c:pt idx="3780">
                  <c:v>0.11844913604816835</c:v>
                </c:pt>
                <c:pt idx="3781">
                  <c:v>0.11844352018521213</c:v>
                </c:pt>
                <c:pt idx="3782">
                  <c:v>0.11844400017066085</c:v>
                </c:pt>
                <c:pt idx="3783">
                  <c:v>0.11846036799194141</c:v>
                </c:pt>
                <c:pt idx="3784">
                  <c:v>0.1184997300876121</c:v>
                </c:pt>
                <c:pt idx="3785">
                  <c:v>0.11856396516800043</c:v>
                </c:pt>
                <c:pt idx="3786">
                  <c:v>0.11864765785459634</c:v>
                </c:pt>
                <c:pt idx="3787">
                  <c:v>0.11873977206384749</c:v>
                </c:pt>
                <c:pt idx="3788">
                  <c:v>0.11882465161453641</c:v>
                </c:pt>
                <c:pt idx="3789">
                  <c:v>0.11888629215517658</c:v>
                </c:pt>
                <c:pt idx="3790">
                  <c:v>0.11891420863755302</c:v>
                </c:pt>
                <c:pt idx="3791">
                  <c:v>0.11890479082846665</c:v>
                </c:pt>
                <c:pt idx="3792">
                  <c:v>0.11886462328284324</c:v>
                </c:pt>
                <c:pt idx="3793">
                  <c:v>0.11880697301157399</c:v>
                </c:pt>
                <c:pt idx="3794">
                  <c:v>0.11875129972199221</c:v>
                </c:pt>
                <c:pt idx="3795">
                  <c:v>0.11871642949323262</c:v>
                </c:pt>
                <c:pt idx="3796">
                  <c:v>0.11871575709209385</c:v>
                </c:pt>
                <c:pt idx="3797">
                  <c:v>0.11875576677178139</c:v>
                </c:pt>
                <c:pt idx="3798">
                  <c:v>0.11883286664504848</c:v>
                </c:pt>
                <c:pt idx="3799">
                  <c:v>0.11893660077919747</c:v>
                </c:pt>
                <c:pt idx="3800">
                  <c:v>0.1190505975617349</c:v>
                </c:pt>
                <c:pt idx="3801">
                  <c:v>0.1191586626088537</c:v>
                </c:pt>
                <c:pt idx="3802">
                  <c:v>0.11924819236769361</c:v>
                </c:pt>
                <c:pt idx="3803">
                  <c:v>0.11931109541697986</c:v>
                </c:pt>
                <c:pt idx="3804">
                  <c:v>0.11934582103366136</c:v>
                </c:pt>
                <c:pt idx="3805">
                  <c:v>0.11935534461037349</c:v>
                </c:pt>
                <c:pt idx="3806">
                  <c:v>0.1193460615254525</c:v>
                </c:pt>
                <c:pt idx="3807">
                  <c:v>0.11932374445446818</c:v>
                </c:pt>
                <c:pt idx="3808">
                  <c:v>0.11929416648321882</c:v>
                </c:pt>
                <c:pt idx="3809">
                  <c:v>0.11926204179822246</c:v>
                </c:pt>
                <c:pt idx="3810">
                  <c:v>0.11923040034467829</c:v>
                </c:pt>
                <c:pt idx="3811">
                  <c:v>0.11920246353072809</c:v>
                </c:pt>
                <c:pt idx="3812">
                  <c:v>0.11918130775894746</c:v>
                </c:pt>
                <c:pt idx="3813">
                  <c:v>0.11916847055438477</c:v>
                </c:pt>
                <c:pt idx="3814">
                  <c:v>0.11916481658800442</c:v>
                </c:pt>
                <c:pt idx="3815">
                  <c:v>0.1191692878931772</c:v>
                </c:pt>
                <c:pt idx="3816">
                  <c:v>0.11917847104063455</c:v>
                </c:pt>
                <c:pt idx="3817">
                  <c:v>0.11918813519085018</c:v>
                </c:pt>
                <c:pt idx="3818">
                  <c:v>0.119194770403569</c:v>
                </c:pt>
                <c:pt idx="3819">
                  <c:v>0.11919621285453079</c:v>
                </c:pt>
                <c:pt idx="3820">
                  <c:v>0.11919337603885975</c:v>
                </c:pt>
                <c:pt idx="3821">
                  <c:v>0.11918900064762976</c:v>
                </c:pt>
                <c:pt idx="3822">
                  <c:v>0.11918765438227345</c:v>
                </c:pt>
                <c:pt idx="3823">
                  <c:v>0.11919294330589474</c:v>
                </c:pt>
                <c:pt idx="3824">
                  <c:v>0.119207319887412</c:v>
                </c:pt>
                <c:pt idx="3825">
                  <c:v>0.1192304484302447</c:v>
                </c:pt>
                <c:pt idx="3826">
                  <c:v>0.11925992588441962</c:v>
                </c:pt>
                <c:pt idx="3827">
                  <c:v>0.11929233896733353</c:v>
                </c:pt>
                <c:pt idx="3828">
                  <c:v>0.11932451398954984</c:v>
                </c:pt>
                <c:pt idx="3829">
                  <c:v>0.11935342063864866</c:v>
                </c:pt>
                <c:pt idx="3830">
                  <c:v>0.11937819242620433</c:v>
                </c:pt>
                <c:pt idx="3831">
                  <c:v>0.11939757793671939</c:v>
                </c:pt>
                <c:pt idx="3832">
                  <c:v>0.11941157644883331</c:v>
                </c:pt>
                <c:pt idx="3833">
                  <c:v>0.11942047608118216</c:v>
                </c:pt>
                <c:pt idx="3834">
                  <c:v>0.11942523866205317</c:v>
                </c:pt>
                <c:pt idx="3835">
                  <c:v>0.11942749970357806</c:v>
                </c:pt>
                <c:pt idx="3836">
                  <c:v>0.11943033804896434</c:v>
                </c:pt>
                <c:pt idx="3837">
                  <c:v>0.11943630344549376</c:v>
                </c:pt>
                <c:pt idx="3838">
                  <c:v>0.11944789771668755</c:v>
                </c:pt>
                <c:pt idx="3839">
                  <c:v>0.11946521753650656</c:v>
                </c:pt>
                <c:pt idx="3840">
                  <c:v>0.11948590600434721</c:v>
                </c:pt>
                <c:pt idx="3841">
                  <c:v>0.11950500762758946</c:v>
                </c:pt>
                <c:pt idx="3842">
                  <c:v>0.11951732549267761</c:v>
                </c:pt>
                <c:pt idx="3843">
                  <c:v>0.11951828784060119</c:v>
                </c:pt>
                <c:pt idx="3844">
                  <c:v>0.11950616241259997</c:v>
                </c:pt>
                <c:pt idx="3845">
                  <c:v>0.11948354843151336</c:v>
                </c:pt>
                <c:pt idx="3846">
                  <c:v>0.11945573966064686</c:v>
                </c:pt>
                <c:pt idx="3847">
                  <c:v>0.11942980886451941</c:v>
                </c:pt>
                <c:pt idx="3848">
                  <c:v>0.11941152834320805</c:v>
                </c:pt>
                <c:pt idx="3849">
                  <c:v>0.11940392772135015</c:v>
                </c:pt>
                <c:pt idx="3850">
                  <c:v>0.11940623675696131</c:v>
                </c:pt>
                <c:pt idx="3851">
                  <c:v>0.11941576165862737</c:v>
                </c:pt>
                <c:pt idx="3852">
                  <c:v>0.1194272591666861</c:v>
                </c:pt>
                <c:pt idx="3853">
                  <c:v>0.1194370250715973</c:v>
                </c:pt>
                <c:pt idx="3854">
                  <c:v>0.11944294245087476</c:v>
                </c:pt>
                <c:pt idx="3855">
                  <c:v>0.11944477060061236</c:v>
                </c:pt>
                <c:pt idx="3856">
                  <c:v>0.11944332732386424</c:v>
                </c:pt>
                <c:pt idx="3857">
                  <c:v>0.1194400078055458</c:v>
                </c:pt>
                <c:pt idx="3858">
                  <c:v>0.11943471587228686</c:v>
                </c:pt>
                <c:pt idx="3859">
                  <c:v>0.11942600837699539</c:v>
                </c:pt>
                <c:pt idx="3860">
                  <c:v>0.11941258666819436</c:v>
                </c:pt>
                <c:pt idx="3861">
                  <c:v>0.11939295996984516</c:v>
                </c:pt>
                <c:pt idx="3862">
                  <c:v>0.11936761013049017</c:v>
                </c:pt>
                <c:pt idx="3863">
                  <c:v>0.11933855824430877</c:v>
                </c:pt>
                <c:pt idx="3864">
                  <c:v>0.11930917164127335</c:v>
                </c:pt>
                <c:pt idx="3865">
                  <c:v>0.11928281677214696</c:v>
                </c:pt>
                <c:pt idx="3866">
                  <c:v>0.1192620898872923</c:v>
                </c:pt>
                <c:pt idx="3867">
                  <c:v>0.1192475191427436</c:v>
                </c:pt>
                <c:pt idx="3868">
                  <c:v>0.1192383345351649</c:v>
                </c:pt>
                <c:pt idx="3869">
                  <c:v>0.119233093144594</c:v>
                </c:pt>
                <c:pt idx="3870">
                  <c:v>0.11923073694375468</c:v>
                </c:pt>
                <c:pt idx="3871">
                  <c:v>0.11923160248543478</c:v>
                </c:pt>
                <c:pt idx="3872">
                  <c:v>0.11923761323913089</c:v>
                </c:pt>
                <c:pt idx="3873">
                  <c:v>0.11925199129947121</c:v>
                </c:pt>
                <c:pt idx="3874">
                  <c:v>0.11927776720789844</c:v>
                </c:pt>
                <c:pt idx="3875">
                  <c:v>0.11931696298551735</c:v>
                </c:pt>
                <c:pt idx="3876">
                  <c:v>0.1193697746699998</c:v>
                </c:pt>
                <c:pt idx="3877">
                  <c:v>0.11943389803380859</c:v>
                </c:pt>
                <c:pt idx="3878">
                  <c:v>0.1195051038595563</c:v>
                </c:pt>
                <c:pt idx="3879">
                  <c:v>0.11957766883266822</c:v>
                </c:pt>
                <c:pt idx="3880">
                  <c:v>0.1196453846204129</c:v>
                </c:pt>
                <c:pt idx="3881">
                  <c:v>0.1197022798192791</c:v>
                </c:pt>
                <c:pt idx="3882">
                  <c:v>0.11974218792146467</c:v>
                </c:pt>
                <c:pt idx="3883">
                  <c:v>0.11976000092400189</c:v>
                </c:pt>
                <c:pt idx="3884">
                  <c:v>0.1197515276208732</c:v>
                </c:pt>
                <c:pt idx="3885">
                  <c:v>0.11971378491522015</c:v>
                </c:pt>
                <c:pt idx="3886">
                  <c:v>0.11964625098887431</c:v>
                </c:pt>
                <c:pt idx="3887">
                  <c:v>0.11955206760382069</c:v>
                </c:pt>
                <c:pt idx="3888">
                  <c:v>0.11943750615633246</c:v>
                </c:pt>
                <c:pt idx="3889">
                  <c:v>0.11931224968649427</c:v>
                </c:pt>
                <c:pt idx="3890">
                  <c:v>0.11918813519085018</c:v>
                </c:pt>
                <c:pt idx="3891">
                  <c:v>0.11907746709678339</c:v>
                </c:pt>
                <c:pt idx="3892">
                  <c:v>0.11898999099371892</c:v>
                </c:pt>
                <c:pt idx="3893">
                  <c:v>0.11893179550129211</c:v>
                </c:pt>
                <c:pt idx="3894">
                  <c:v>0.11890397398730328</c:v>
                </c:pt>
                <c:pt idx="3895">
                  <c:v>0.11890190786651304</c:v>
                </c:pt>
                <c:pt idx="3896">
                  <c:v>0.11891656312173575</c:v>
                </c:pt>
                <c:pt idx="3897">
                  <c:v>0.11893741768172887</c:v>
                </c:pt>
                <c:pt idx="3898">
                  <c:v>0.11895529381595198</c:v>
                </c:pt>
                <c:pt idx="3899">
                  <c:v>0.11896346326204181</c:v>
                </c:pt>
                <c:pt idx="3900">
                  <c:v>0.11896009935386424</c:v>
                </c:pt>
                <c:pt idx="3901">
                  <c:v>0.1189470764693266</c:v>
                </c:pt>
                <c:pt idx="3902">
                  <c:v>0.1189287201513352</c:v>
                </c:pt>
                <c:pt idx="3903">
                  <c:v>0.1189090672572795</c:v>
                </c:pt>
                <c:pt idx="3904">
                  <c:v>0.11889152936193929</c:v>
                </c:pt>
                <c:pt idx="3905">
                  <c:v>0.11887754760207918</c:v>
                </c:pt>
                <c:pt idx="3906">
                  <c:v>0.11886765013352667</c:v>
                </c:pt>
                <c:pt idx="3907">
                  <c:v>0.1188613081848711</c:v>
                </c:pt>
                <c:pt idx="3908">
                  <c:v>0.11885852160035375</c:v>
                </c:pt>
                <c:pt idx="3909">
                  <c:v>0.11885943444503692</c:v>
                </c:pt>
                <c:pt idx="3910">
                  <c:v>0.11886452719269074</c:v>
                </c:pt>
                <c:pt idx="3911">
                  <c:v>0.11887288711548653</c:v>
                </c:pt>
                <c:pt idx="3912">
                  <c:v>0.11888244837388577</c:v>
                </c:pt>
                <c:pt idx="3913">
                  <c:v>0.11889028011422335</c:v>
                </c:pt>
                <c:pt idx="3914">
                  <c:v>0.11889297080607646</c:v>
                </c:pt>
                <c:pt idx="3915">
                  <c:v>0.11888845429710275</c:v>
                </c:pt>
                <c:pt idx="3916">
                  <c:v>0.11887567379217971</c:v>
                </c:pt>
                <c:pt idx="3917">
                  <c:v>0.11885535068110036</c:v>
                </c:pt>
                <c:pt idx="3918">
                  <c:v>0.1188289752954355</c:v>
                </c:pt>
                <c:pt idx="3919">
                  <c:v>0.11879794182908458</c:v>
                </c:pt>
                <c:pt idx="3920">
                  <c:v>0.11876268358468804</c:v>
                </c:pt>
                <c:pt idx="3921">
                  <c:v>0.11872262523843084</c:v>
                </c:pt>
                <c:pt idx="3922">
                  <c:v>0.11867719182612184</c:v>
                </c:pt>
                <c:pt idx="3923">
                  <c:v>0.11862777758039793</c:v>
                </c:pt>
                <c:pt idx="3924">
                  <c:v>0.11857688054281117</c:v>
                </c:pt>
                <c:pt idx="3925">
                  <c:v>0.11853074225114173</c:v>
                </c:pt>
                <c:pt idx="3926">
                  <c:v>0.11849555369608704</c:v>
                </c:pt>
                <c:pt idx="3927">
                  <c:v>0.11847769647497279</c:v>
                </c:pt>
                <c:pt idx="3928">
                  <c:v>0.11848124865938052</c:v>
                </c:pt>
                <c:pt idx="3929">
                  <c:v>0.11850673883490796</c:v>
                </c:pt>
                <c:pt idx="3930">
                  <c:v>0.11855071410456657</c:v>
                </c:pt>
                <c:pt idx="3931">
                  <c:v>0.11860751408285601</c:v>
                </c:pt>
                <c:pt idx="3932">
                  <c:v>0.11867022835107592</c:v>
                </c:pt>
                <c:pt idx="3933">
                  <c:v>0.11873208712840504</c:v>
                </c:pt>
                <c:pt idx="3934">
                  <c:v>0.11878823832102729</c:v>
                </c:pt>
                <c:pt idx="3935">
                  <c:v>0.11883474027026057</c:v>
                </c:pt>
                <c:pt idx="3936">
                  <c:v>0.11886990827396686</c:v>
                </c:pt>
                <c:pt idx="3937">
                  <c:v>0.1188931629989896</c:v>
                </c:pt>
                <c:pt idx="3938">
                  <c:v>0.11890421423454493</c:v>
                </c:pt>
                <c:pt idx="3939">
                  <c:v>0.11890440643243365</c:v>
                </c:pt>
                <c:pt idx="3940">
                  <c:v>0.11889532517512284</c:v>
                </c:pt>
                <c:pt idx="3941">
                  <c:v>0.11887870071988176</c:v>
                </c:pt>
                <c:pt idx="3942">
                  <c:v>0.11885635960744238</c:v>
                </c:pt>
                <c:pt idx="3943">
                  <c:v>0.1188294557070813</c:v>
                </c:pt>
                <c:pt idx="3944">
                  <c:v>0.11879774967830618</c:v>
                </c:pt>
                <c:pt idx="3945">
                  <c:v>0.11876004173342251</c:v>
                </c:pt>
                <c:pt idx="3946">
                  <c:v>0.11871542089191504</c:v>
                </c:pt>
                <c:pt idx="3947">
                  <c:v>0.11866350510180083</c:v>
                </c:pt>
                <c:pt idx="3948">
                  <c:v>0.11860698590006584</c:v>
                </c:pt>
                <c:pt idx="3949">
                  <c:v>0.1185511942085014</c:v>
                </c:pt>
                <c:pt idx="3950">
                  <c:v>0.1185027543962021</c:v>
                </c:pt>
                <c:pt idx="3951">
                  <c:v>0.1184692481531056</c:v>
                </c:pt>
                <c:pt idx="3952">
                  <c:v>0.11845523198160639</c:v>
                </c:pt>
                <c:pt idx="3953">
                  <c:v>0.11846195200738378</c:v>
                </c:pt>
                <c:pt idx="3954">
                  <c:v>0.11848676900362025</c:v>
                </c:pt>
                <c:pt idx="3955">
                  <c:v>0.1185245012352945</c:v>
                </c:pt>
                <c:pt idx="3956">
                  <c:v>0.11856991867595705</c:v>
                </c:pt>
                <c:pt idx="3957">
                  <c:v>0.11861884615927014</c:v>
                </c:pt>
                <c:pt idx="3958">
                  <c:v>0.1186695560214646</c:v>
                </c:pt>
                <c:pt idx="3959">
                  <c:v>0.11872204888631148</c:v>
                </c:pt>
                <c:pt idx="3960">
                  <c:v>0.11877550880011771</c:v>
                </c:pt>
                <c:pt idx="3961">
                  <c:v>0.11882815859685718</c:v>
                </c:pt>
                <c:pt idx="3962">
                  <c:v>0.11887504919067653</c:v>
                </c:pt>
                <c:pt idx="3963">
                  <c:v>0.11890954775753042</c:v>
                </c:pt>
                <c:pt idx="3964">
                  <c:v>0.11892626949742939</c:v>
                </c:pt>
                <c:pt idx="3965">
                  <c:v>0.11892160848796744</c:v>
                </c:pt>
                <c:pt idx="3966">
                  <c:v>0.11889594980578759</c:v>
                </c:pt>
                <c:pt idx="3967">
                  <c:v>0.11885419762529374</c:v>
                </c:pt>
                <c:pt idx="3968">
                  <c:v>0.11880298581742736</c:v>
                </c:pt>
                <c:pt idx="3969">
                  <c:v>0.11875048316947083</c:v>
                </c:pt>
                <c:pt idx="3970">
                  <c:v>0.11870312574988588</c:v>
                </c:pt>
                <c:pt idx="3971">
                  <c:v>0.11866465765142768</c:v>
                </c:pt>
                <c:pt idx="3972">
                  <c:v>0.11863622898672803</c:v>
                </c:pt>
                <c:pt idx="3973">
                  <c:v>0.11861711751833197</c:v>
                </c:pt>
                <c:pt idx="3974">
                  <c:v>0.11860588151994404</c:v>
                </c:pt>
                <c:pt idx="3975">
                  <c:v>0.11860083982027984</c:v>
                </c:pt>
                <c:pt idx="3976">
                  <c:v>0.11860165609149269</c:v>
                </c:pt>
                <c:pt idx="3977">
                  <c:v>0.11860823433315053</c:v>
                </c:pt>
                <c:pt idx="3978">
                  <c:v>0.11862062282518231</c:v>
                </c:pt>
                <c:pt idx="3979">
                  <c:v>0.11863858196434988</c:v>
                </c:pt>
                <c:pt idx="3980">
                  <c:v>0.1186606237411159</c:v>
                </c:pt>
                <c:pt idx="3981">
                  <c:v>0.1186835791117538</c:v>
                </c:pt>
                <c:pt idx="3982">
                  <c:v>0.11870346194054697</c:v>
                </c:pt>
                <c:pt idx="3983">
                  <c:v>0.11871513272054006</c:v>
                </c:pt>
                <c:pt idx="3984">
                  <c:v>0.1187135958097703</c:v>
                </c:pt>
                <c:pt idx="3985">
                  <c:v>0.1186965940972589</c:v>
                </c:pt>
                <c:pt idx="3986">
                  <c:v>0.1186640813762319</c:v>
                </c:pt>
                <c:pt idx="3987">
                  <c:v>0.11862086291572775</c:v>
                </c:pt>
                <c:pt idx="3988">
                  <c:v>0.11857471995149953</c:v>
                </c:pt>
                <c:pt idx="3989">
                  <c:v>0.11853626322453752</c:v>
                </c:pt>
                <c:pt idx="3990">
                  <c:v>0.11851475582837638</c:v>
                </c:pt>
                <c:pt idx="3991">
                  <c:v>0.11851686811476152</c:v>
                </c:pt>
                <c:pt idx="3992">
                  <c:v>0.11854399270520503</c:v>
                </c:pt>
                <c:pt idx="3993">
                  <c:v>0.11859133277444193</c:v>
                </c:pt>
                <c:pt idx="3994">
                  <c:v>0.11864996287279732</c:v>
                </c:pt>
                <c:pt idx="3995">
                  <c:v>0.11870764033190943</c:v>
                </c:pt>
                <c:pt idx="3996">
                  <c:v>0.11875451791452511</c:v>
                </c:pt>
                <c:pt idx="3997">
                  <c:v>0.11878271414348633</c:v>
                </c:pt>
                <c:pt idx="3998">
                  <c:v>0.11878958334880489</c:v>
                </c:pt>
                <c:pt idx="3999">
                  <c:v>0.11877709396540208</c:v>
                </c:pt>
                <c:pt idx="4000">
                  <c:v>0.11875067529933774</c:v>
                </c:pt>
                <c:pt idx="4001">
                  <c:v>0.11871719795295181</c:v>
                </c:pt>
                <c:pt idx="4002">
                  <c:v>0.11868305083644652</c:v>
                </c:pt>
                <c:pt idx="4003">
                  <c:v>0.11865327635789451</c:v>
                </c:pt>
                <c:pt idx="4004">
                  <c:v>0.11863065872317007</c:v>
                </c:pt>
                <c:pt idx="4005">
                  <c:v>0.11861582104214356</c:v>
                </c:pt>
                <c:pt idx="4006">
                  <c:v>0.11860775416615481</c:v>
                </c:pt>
                <c:pt idx="4007">
                  <c:v>0.11860453706097744</c:v>
                </c:pt>
                <c:pt idx="4008">
                  <c:v>0.11860424896316894</c:v>
                </c:pt>
                <c:pt idx="4009">
                  <c:v>0.11860564143768042</c:v>
                </c:pt>
                <c:pt idx="4010">
                  <c:v>0.11860823433315053</c:v>
                </c:pt>
                <c:pt idx="4011">
                  <c:v>0.11861293999780358</c:v>
                </c:pt>
                <c:pt idx="4012">
                  <c:v>0.1186214871517675</c:v>
                </c:pt>
                <c:pt idx="4013">
                  <c:v>0.11863541265053183</c:v>
                </c:pt>
                <c:pt idx="4014">
                  <c:v>0.11865510118656934</c:v>
                </c:pt>
                <c:pt idx="4015">
                  <c:v>0.11867872860806798</c:v>
                </c:pt>
                <c:pt idx="4016">
                  <c:v>0.11870202112526033</c:v>
                </c:pt>
                <c:pt idx="4017">
                  <c:v>0.11871926319518437</c:v>
                </c:pt>
                <c:pt idx="4018">
                  <c:v>0.11872469050647254</c:v>
                </c:pt>
                <c:pt idx="4019">
                  <c:v>0.11871412412223407</c:v>
                </c:pt>
                <c:pt idx="4020">
                  <c:v>0.11868751718429542</c:v>
                </c:pt>
                <c:pt idx="4021">
                  <c:v>0.11864842619263731</c:v>
                </c:pt>
                <c:pt idx="4022">
                  <c:v>0.11860357673569237</c:v>
                </c:pt>
                <c:pt idx="4023">
                  <c:v>0.11856098844462686</c:v>
                </c:pt>
                <c:pt idx="4024">
                  <c:v>0.11852747770858856</c:v>
                </c:pt>
                <c:pt idx="4025">
                  <c:v>0.11850688285144932</c:v>
                </c:pt>
                <c:pt idx="4026">
                  <c:v>0.11849910602655615</c:v>
                </c:pt>
                <c:pt idx="4027">
                  <c:v>0.11850054616880783</c:v>
                </c:pt>
                <c:pt idx="4028">
                  <c:v>0.11850611476378052</c:v>
                </c:pt>
                <c:pt idx="4029">
                  <c:v>0.11851019524508159</c:v>
                </c:pt>
                <c:pt idx="4030">
                  <c:v>0.11850822700813816</c:v>
                </c:pt>
                <c:pt idx="4031">
                  <c:v>0.11849761788457984</c:v>
                </c:pt>
                <c:pt idx="4032">
                  <c:v>0.11847760047039206</c:v>
                </c:pt>
                <c:pt idx="4033">
                  <c:v>0.11844851205980937</c:v>
                </c:pt>
                <c:pt idx="4034">
                  <c:v>0.11841203429854934</c:v>
                </c:pt>
                <c:pt idx="4035">
                  <c:v>0.11837143239384677</c:v>
                </c:pt>
                <c:pt idx="4036">
                  <c:v>0.11833155407621891</c:v>
                </c:pt>
                <c:pt idx="4037">
                  <c:v>0.11829710139044618</c:v>
                </c:pt>
                <c:pt idx="4038">
                  <c:v>0.11827354270110106</c:v>
                </c:pt>
                <c:pt idx="4039">
                  <c:v>0.11826548218025561</c:v>
                </c:pt>
                <c:pt idx="4040">
                  <c:v>0.11827426239773735</c:v>
                </c:pt>
                <c:pt idx="4041">
                  <c:v>0.11829844489800982</c:v>
                </c:pt>
                <c:pt idx="4042">
                  <c:v>0.118333857417305</c:v>
                </c:pt>
                <c:pt idx="4043">
                  <c:v>0.1183746957636314</c:v>
                </c:pt>
                <c:pt idx="4044">
                  <c:v>0.1184151059918848</c:v>
                </c:pt>
                <c:pt idx="4045">
                  <c:v>0.11845057602472635</c:v>
                </c:pt>
                <c:pt idx="4046">
                  <c:v>0.11847913654623103</c:v>
                </c:pt>
                <c:pt idx="4047">
                  <c:v>0.11850059417363172</c:v>
                </c:pt>
                <c:pt idx="4048">
                  <c:v>0.11851619602252454</c:v>
                </c:pt>
                <c:pt idx="4049">
                  <c:v>0.11852714165413052</c:v>
                </c:pt>
                <c:pt idx="4050">
                  <c:v>0.11853487097245456</c:v>
                </c:pt>
                <c:pt idx="4051">
                  <c:v>0.11854044000756607</c:v>
                </c:pt>
                <c:pt idx="4052">
                  <c:v>0.11854514493770778</c:v>
                </c:pt>
                <c:pt idx="4053">
                  <c:v>0.11855061808384319</c:v>
                </c:pt>
                <c:pt idx="4054">
                  <c:v>0.11855815577520094</c:v>
                </c:pt>
                <c:pt idx="4055">
                  <c:v>0.11856775811927993</c:v>
                </c:pt>
                <c:pt idx="4056">
                  <c:v>0.11857798484918795</c:v>
                </c:pt>
                <c:pt idx="4057">
                  <c:v>0.11858446670409832</c:v>
                </c:pt>
                <c:pt idx="4058">
                  <c:v>0.11858264217219232</c:v>
                </c:pt>
                <c:pt idx="4059">
                  <c:v>0.11856809420516816</c:v>
                </c:pt>
                <c:pt idx="4060">
                  <c:v>0.11854000792470014</c:v>
                </c:pt>
                <c:pt idx="4061">
                  <c:v>0.11850193831085702</c:v>
                </c:pt>
                <c:pt idx="4062">
                  <c:v>0.11846209600907413</c:v>
                </c:pt>
                <c:pt idx="4063">
                  <c:v>0.11842998481396387</c:v>
                </c:pt>
                <c:pt idx="4064">
                  <c:v>0.11841529797343946</c:v>
                </c:pt>
                <c:pt idx="4065">
                  <c:v>0.11842292930897806</c:v>
                </c:pt>
                <c:pt idx="4066">
                  <c:v>0.11845235200238972</c:v>
                </c:pt>
                <c:pt idx="4067">
                  <c:v>0.11849742586663185</c:v>
                </c:pt>
                <c:pt idx="4068">
                  <c:v>0.11854864966369409</c:v>
                </c:pt>
                <c:pt idx="4069">
                  <c:v>0.11859666245632465</c:v>
                </c:pt>
                <c:pt idx="4070">
                  <c:v>0.11863435621773215</c:v>
                </c:pt>
                <c:pt idx="4071">
                  <c:v>0.11865879888923629</c:v>
                </c:pt>
                <c:pt idx="4072">
                  <c:v>0.11867046846904632</c:v>
                </c:pt>
                <c:pt idx="4073">
                  <c:v>0.11867162103715283</c:v>
                </c:pt>
                <c:pt idx="4074">
                  <c:v>0.1186653779964975</c:v>
                </c:pt>
                <c:pt idx="4075">
                  <c:v>0.11865308427111158</c:v>
                </c:pt>
                <c:pt idx="4076">
                  <c:v>0.11863546067026558</c:v>
                </c:pt>
                <c:pt idx="4077">
                  <c:v>0.11861351620514253</c:v>
                </c:pt>
                <c:pt idx="4078">
                  <c:v>0.11858859593618924</c:v>
                </c:pt>
                <c:pt idx="4079">
                  <c:v>0.11856406119167477</c:v>
                </c:pt>
                <c:pt idx="4080">
                  <c:v>0.11854394469558387</c:v>
                </c:pt>
                <c:pt idx="4081">
                  <c:v>0.11853117432478903</c:v>
                </c:pt>
                <c:pt idx="4082">
                  <c:v>0.11852680559993271</c:v>
                </c:pt>
                <c:pt idx="4083">
                  <c:v>0.11852915798477918</c:v>
                </c:pt>
                <c:pt idx="4084">
                  <c:v>0.11853386279269799</c:v>
                </c:pt>
                <c:pt idx="4085">
                  <c:v>0.11853592716328136</c:v>
                </c:pt>
                <c:pt idx="4086">
                  <c:v>0.11853242253996292</c:v>
                </c:pt>
                <c:pt idx="4087">
                  <c:v>0.11852368510908388</c:v>
                </c:pt>
                <c:pt idx="4088">
                  <c:v>0.1185144677901198</c:v>
                </c:pt>
                <c:pt idx="4089">
                  <c:v>0.11851163542410607</c:v>
                </c:pt>
                <c:pt idx="4090">
                  <c:v>0.11852272496256426</c:v>
                </c:pt>
                <c:pt idx="4091">
                  <c:v>0.11855263452349067</c:v>
                </c:pt>
                <c:pt idx="4092">
                  <c:v>0.11860146402753972</c:v>
                </c:pt>
                <c:pt idx="4093">
                  <c:v>0.11866326498768025</c:v>
                </c:pt>
                <c:pt idx="4094">
                  <c:v>0.11872805259173429</c:v>
                </c:pt>
                <c:pt idx="4095">
                  <c:v>0.11878458755234349</c:v>
                </c:pt>
                <c:pt idx="4096">
                  <c:v>0.11882277803284795</c:v>
                </c:pt>
                <c:pt idx="4097">
                  <c:v>0.11883733453389893</c:v>
                </c:pt>
                <c:pt idx="4098">
                  <c:v>0.11882907137772207</c:v>
                </c:pt>
                <c:pt idx="4099">
                  <c:v>0.1188035142386437</c:v>
                </c:pt>
                <c:pt idx="4100">
                  <c:v>0.11876979264608183</c:v>
                </c:pt>
                <c:pt idx="4101">
                  <c:v>0.11873631382607001</c:v>
                </c:pt>
                <c:pt idx="4102">
                  <c:v>0.11870888905437153</c:v>
                </c:pt>
                <c:pt idx="4103">
                  <c:v>0.11868862177203092</c:v>
                </c:pt>
                <c:pt idx="4104">
                  <c:v>0.11867282163218311</c:v>
                </c:pt>
                <c:pt idx="4105">
                  <c:v>0.11865562942787981</c:v>
                </c:pt>
                <c:pt idx="4106">
                  <c:v>0.1186322913792253</c:v>
                </c:pt>
                <c:pt idx="4107">
                  <c:v>0.11860156005950566</c:v>
                </c:pt>
                <c:pt idx="4108">
                  <c:v>0.1185661737178814</c:v>
                </c:pt>
                <c:pt idx="4109">
                  <c:v>0.11853251855666329</c:v>
                </c:pt>
                <c:pt idx="4110">
                  <c:v>0.11850803498549949</c:v>
                </c:pt>
                <c:pt idx="4111">
                  <c:v>0.11849838595722111</c:v>
                </c:pt>
                <c:pt idx="4112">
                  <c:v>0.11850472260834359</c:v>
                </c:pt>
                <c:pt idx="4113">
                  <c:v>0.1185234450722548</c:v>
                </c:pt>
                <c:pt idx="4114">
                  <c:v>0.11854687329219375</c:v>
                </c:pt>
                <c:pt idx="4115">
                  <c:v>0.11856708594828373</c:v>
                </c:pt>
                <c:pt idx="4116">
                  <c:v>0.1185786570370531</c:v>
                </c:pt>
                <c:pt idx="4117">
                  <c:v>0.11858009744312441</c:v>
                </c:pt>
                <c:pt idx="4118">
                  <c:v>0.11857452789945881</c:v>
                </c:pt>
                <c:pt idx="4119">
                  <c:v>0.11856737402144039</c:v>
                </c:pt>
                <c:pt idx="4120">
                  <c:v>0.11856377312071546</c:v>
                </c:pt>
                <c:pt idx="4121">
                  <c:v>0.11856593365756755</c:v>
                </c:pt>
                <c:pt idx="4122">
                  <c:v>0.11857227129434049</c:v>
                </c:pt>
                <c:pt idx="4123">
                  <c:v>0.1185781288893573</c:v>
                </c:pt>
                <c:pt idx="4124">
                  <c:v>0.11857918518539128</c:v>
                </c:pt>
                <c:pt idx="4125">
                  <c:v>0.11857294347336227</c:v>
                </c:pt>
                <c:pt idx="4126">
                  <c:v>0.11856065236423734</c:v>
                </c:pt>
                <c:pt idx="4127">
                  <c:v>0.11854744941188415</c:v>
                </c:pt>
                <c:pt idx="4128">
                  <c:v>0.11854029597989628</c:v>
                </c:pt>
                <c:pt idx="4129">
                  <c:v>0.11854500090847768</c:v>
                </c:pt>
                <c:pt idx="4130">
                  <c:v>0.11856391715617103</c:v>
                </c:pt>
                <c:pt idx="4131">
                  <c:v>0.11859522199531196</c:v>
                </c:pt>
                <c:pt idx="4132">
                  <c:v>0.11863305969008091</c:v>
                </c:pt>
                <c:pt idx="4133">
                  <c:v>0.11867022835107592</c:v>
                </c:pt>
                <c:pt idx="4134">
                  <c:v>0.11869952372342034</c:v>
                </c:pt>
                <c:pt idx="4135">
                  <c:v>0.11871657357932634</c:v>
                </c:pt>
                <c:pt idx="4136">
                  <c:v>0.11872031983454305</c:v>
                </c:pt>
                <c:pt idx="4137">
                  <c:v>0.11871306749794934</c:v>
                </c:pt>
                <c:pt idx="4138">
                  <c:v>0.11869889937520432</c:v>
                </c:pt>
                <c:pt idx="4139">
                  <c:v>0.11868290676147412</c:v>
                </c:pt>
                <c:pt idx="4140">
                  <c:v>0.11866945997446225</c:v>
                </c:pt>
                <c:pt idx="4141">
                  <c:v>0.11866105594399982</c:v>
                </c:pt>
                <c:pt idx="4142">
                  <c:v>0.1186581265773186</c:v>
                </c:pt>
                <c:pt idx="4143">
                  <c:v>0.11865908702323362</c:v>
                </c:pt>
                <c:pt idx="4144">
                  <c:v>0.1186606237411159</c:v>
                </c:pt>
                <c:pt idx="4145">
                  <c:v>0.11865918306794203</c:v>
                </c:pt>
                <c:pt idx="4146">
                  <c:v>0.1186521238384715</c:v>
                </c:pt>
                <c:pt idx="4147">
                  <c:v>0.11863891810505071</c:v>
                </c:pt>
                <c:pt idx="4148">
                  <c:v>0.11862172724279101</c:v>
                </c:pt>
                <c:pt idx="4149">
                  <c:v>0.11860564143768042</c:v>
                </c:pt>
                <c:pt idx="4150">
                  <c:v>0.11859599024059091</c:v>
                </c:pt>
                <c:pt idx="4151">
                  <c:v>0.11859829498458145</c:v>
                </c:pt>
                <c:pt idx="4152">
                  <c:v>0.11861495672683468</c:v>
                </c:pt>
                <c:pt idx="4153">
                  <c:v>0.11864468055752635</c:v>
                </c:pt>
                <c:pt idx="4154">
                  <c:v>0.11868314688645447</c:v>
                </c:pt>
                <c:pt idx="4155">
                  <c:v>0.11872387400397981</c:v>
                </c:pt>
                <c:pt idx="4156">
                  <c:v>0.11876085830391596</c:v>
                </c:pt>
                <c:pt idx="4157">
                  <c:v>0.11878996764322074</c:v>
                </c:pt>
                <c:pt idx="4158">
                  <c:v>0.11880927887549757</c:v>
                </c:pt>
                <c:pt idx="4159">
                  <c:v>0.11881869461358345</c:v>
                </c:pt>
                <c:pt idx="4160">
                  <c:v>0.11881864657358547</c:v>
                </c:pt>
                <c:pt idx="4161">
                  <c:v>0.11880865436947623</c:v>
                </c:pt>
                <c:pt idx="4162">
                  <c:v>0.11878746973559622</c:v>
                </c:pt>
                <c:pt idx="4163">
                  <c:v>0.11875370135595302</c:v>
                </c:pt>
                <c:pt idx="4164">
                  <c:v>0.11870716005499519</c:v>
                </c:pt>
                <c:pt idx="4165">
                  <c:v>0.11865044308646237</c:v>
                </c:pt>
                <c:pt idx="4166">
                  <c:v>0.11858941218438961</c:v>
                </c:pt>
                <c:pt idx="4167">
                  <c:v>0.11853218249830459</c:v>
                </c:pt>
                <c:pt idx="4168">
                  <c:v>0.11848648098392504</c:v>
                </c:pt>
                <c:pt idx="4169">
                  <c:v>0.11845839998080336</c:v>
                </c:pt>
                <c:pt idx="4170">
                  <c:v>0.11845014403125757</c:v>
                </c:pt>
                <c:pt idx="4171">
                  <c:v>0.11845993598873243</c:v>
                </c:pt>
                <c:pt idx="4172">
                  <c:v>0.11848326477696895</c:v>
                </c:pt>
                <c:pt idx="4173">
                  <c:v>0.118515379911921</c:v>
                </c:pt>
                <c:pt idx="4174">
                  <c:v>0.11855114619808398</c:v>
                </c:pt>
                <c:pt idx="4175">
                  <c:v>0.11858734755955606</c:v>
                </c:pt>
                <c:pt idx="4176">
                  <c:v>0.11862062282518231</c:v>
                </c:pt>
                <c:pt idx="4177">
                  <c:v>0.11864823410799956</c:v>
                </c:pt>
                <c:pt idx="4178">
                  <c:v>0.11866653055109459</c:v>
                </c:pt>
                <c:pt idx="4179">
                  <c:v>0.11867248546524016</c:v>
                </c:pt>
                <c:pt idx="4180">
                  <c:v>0.1186640813762319</c:v>
                </c:pt>
                <c:pt idx="4181">
                  <c:v>0.11864285577263671</c:v>
                </c:pt>
                <c:pt idx="4182">
                  <c:v>0.11861293999780358</c:v>
                </c:pt>
                <c:pt idx="4183">
                  <c:v>0.11858196997815922</c:v>
                </c:pt>
                <c:pt idx="4184">
                  <c:v>0.11855805975283222</c:v>
                </c:pt>
                <c:pt idx="4185">
                  <c:v>0.11854706533200558</c:v>
                </c:pt>
                <c:pt idx="4186">
                  <c:v>0.11855153028157166</c:v>
                </c:pt>
                <c:pt idx="4187">
                  <c:v>0.11856915047679588</c:v>
                </c:pt>
                <c:pt idx="4188">
                  <c:v>0.11859507794947337</c:v>
                </c:pt>
                <c:pt idx="4189">
                  <c:v>0.11862230346178863</c:v>
                </c:pt>
                <c:pt idx="4190">
                  <c:v>0.11864573701544061</c:v>
                </c:pt>
                <c:pt idx="4191">
                  <c:v>0.11866201639639344</c:v>
                </c:pt>
                <c:pt idx="4192">
                  <c:v>0.11866998823323809</c:v>
                </c:pt>
                <c:pt idx="4193">
                  <c:v>0.11866974811553303</c:v>
                </c:pt>
                <c:pt idx="4194">
                  <c:v>0.11866144012470241</c:v>
                </c:pt>
                <c:pt idx="4195">
                  <c:v>0.11864501670294762</c:v>
                </c:pt>
                <c:pt idx="4196">
                  <c:v>0.11862100697011883</c:v>
                </c:pt>
                <c:pt idx="4197">
                  <c:v>0.11859142880416744</c:v>
                </c:pt>
                <c:pt idx="4198">
                  <c:v>0.11856098844462686</c:v>
                </c:pt>
                <c:pt idx="4199">
                  <c:v>0.11853698335667655</c:v>
                </c:pt>
                <c:pt idx="4200">
                  <c:v>0.11852598946939157</c:v>
                </c:pt>
                <c:pt idx="4201">
                  <c:v>0.11853280660689185</c:v>
                </c:pt>
                <c:pt idx="4202">
                  <c:v>0.11855753163018438</c:v>
                </c:pt>
                <c:pt idx="4203">
                  <c:v>0.11859426169062441</c:v>
                </c:pt>
                <c:pt idx="4204">
                  <c:v>0.11863277157335088</c:v>
                </c:pt>
                <c:pt idx="4205">
                  <c:v>0.11866187232839902</c:v>
                </c:pt>
                <c:pt idx="4206">
                  <c:v>0.11867277360831822</c:v>
                </c:pt>
                <c:pt idx="4207">
                  <c:v>0.11866211244174955</c:v>
                </c:pt>
                <c:pt idx="4208">
                  <c:v>0.11863233939861399</c:v>
                </c:pt>
                <c:pt idx="4209">
                  <c:v>0.11859066056695737</c:v>
                </c:pt>
                <c:pt idx="4210">
                  <c:v>0.11854653722272727</c:v>
                </c:pt>
                <c:pt idx="4211">
                  <c:v>0.11850741091250953</c:v>
                </c:pt>
                <c:pt idx="4212">
                  <c:v>0.11847764847267998</c:v>
                </c:pt>
                <c:pt idx="4213">
                  <c:v>0.1184580159796698</c:v>
                </c:pt>
                <c:pt idx="4214">
                  <c:v>0.11844726408578081</c:v>
                </c:pt>
                <c:pt idx="4215">
                  <c:v>0.11844328019268673</c:v>
                </c:pt>
                <c:pt idx="4216">
                  <c:v>0.11844476814848241</c:v>
                </c:pt>
                <c:pt idx="4217">
                  <c:v>0.11845182400827174</c:v>
                </c:pt>
                <c:pt idx="4218">
                  <c:v>0.11846420803935147</c:v>
                </c:pt>
                <c:pt idx="4219">
                  <c:v>0.11848096064334616</c:v>
                </c:pt>
                <c:pt idx="4220">
                  <c:v>0.1184994420593211</c:v>
                </c:pt>
                <c:pt idx="4221">
                  <c:v>0.1185152358925619</c:v>
                </c:pt>
                <c:pt idx="4222">
                  <c:v>0.11852402116086717</c:v>
                </c:pt>
                <c:pt idx="4223">
                  <c:v>0.11852334905756061</c:v>
                </c:pt>
                <c:pt idx="4224">
                  <c:v>0.11851293158931146</c:v>
                </c:pt>
                <c:pt idx="4225">
                  <c:v>0.11849584172179943</c:v>
                </c:pt>
                <c:pt idx="4226">
                  <c:v>0.11847683243451006</c:v>
                </c:pt>
                <c:pt idx="4227">
                  <c:v>0.11846108799824444</c:v>
                </c:pt>
                <c:pt idx="4228">
                  <c:v>0.11845201600605852</c:v>
                </c:pt>
                <c:pt idx="4229">
                  <c:v>0.11844990403507176</c:v>
                </c:pt>
                <c:pt idx="4230">
                  <c:v>0.11845302399583217</c:v>
                </c:pt>
                <c:pt idx="4231">
                  <c:v>0.1184580159796698</c:v>
                </c:pt>
                <c:pt idx="4232">
                  <c:v>0.11846190400683092</c:v>
                </c:pt>
                <c:pt idx="4233">
                  <c:v>0.11846272001695062</c:v>
                </c:pt>
                <c:pt idx="4234">
                  <c:v>0.1184616640041463</c:v>
                </c:pt>
                <c:pt idx="4235">
                  <c:v>0.11846099199733499</c:v>
                </c:pt>
                <c:pt idx="4236">
                  <c:v>0.11846377603232287</c:v>
                </c:pt>
                <c:pt idx="4237">
                  <c:v>0.11847241625454656</c:v>
                </c:pt>
                <c:pt idx="4238">
                  <c:v>0.11848696101685667</c:v>
                </c:pt>
                <c:pt idx="4239">
                  <c:v>0.118505106650777</c:v>
                </c:pt>
                <c:pt idx="4240">
                  <c:v>0.1185221488756714</c:v>
                </c:pt>
                <c:pt idx="4241">
                  <c:v>0.11853175042365431</c:v>
                </c:pt>
                <c:pt idx="4242">
                  <c:v>0.11852790977898824</c:v>
                </c:pt>
                <c:pt idx="4243">
                  <c:v>0.11850726689579298</c:v>
                </c:pt>
                <c:pt idx="4244">
                  <c:v>0.11846996817413084</c:v>
                </c:pt>
                <c:pt idx="4245">
                  <c:v>0.11842052950347397</c:v>
                </c:pt>
                <c:pt idx="4246">
                  <c:v>0.11836653738514773</c:v>
                </c:pt>
                <c:pt idx="4247">
                  <c:v>0.11831807017869371</c:v>
                </c:pt>
                <c:pt idx="4248">
                  <c:v>0.11828371452425172</c:v>
                </c:pt>
                <c:pt idx="4249">
                  <c:v>0.11826821698305982</c:v>
                </c:pt>
                <c:pt idx="4250">
                  <c:v>0.11827147957735366</c:v>
                </c:pt>
                <c:pt idx="4251">
                  <c:v>0.11828808080443935</c:v>
                </c:pt>
                <c:pt idx="4252">
                  <c:v>0.11830948101028919</c:v>
                </c:pt>
                <c:pt idx="4253">
                  <c:v>0.11832656354577357</c:v>
                </c:pt>
                <c:pt idx="4254">
                  <c:v>0.11833318560822641</c:v>
                </c:pt>
                <c:pt idx="4255">
                  <c:v>0.11832833901637922</c:v>
                </c:pt>
                <c:pt idx="4256">
                  <c:v>0.1183168225794418</c:v>
                </c:pt>
                <c:pt idx="4257">
                  <c:v>0.11830641006392843</c:v>
                </c:pt>
                <c:pt idx="4258">
                  <c:v>0.11830578628060233</c:v>
                </c:pt>
                <c:pt idx="4259">
                  <c:v>0.11832118919250338</c:v>
                </c:pt>
                <c:pt idx="4260">
                  <c:v>0.11835310038996343</c:v>
                </c:pt>
                <c:pt idx="4261">
                  <c:v>0.11839682013779611</c:v>
                </c:pt>
                <c:pt idx="4262">
                  <c:v>0.11844236822229974</c:v>
                </c:pt>
                <c:pt idx="4263">
                  <c:v>0.11847817649819507</c:v>
                </c:pt>
                <c:pt idx="4264">
                  <c:v>0.11849392155399179</c:v>
                </c:pt>
                <c:pt idx="4265">
                  <c:v>0.11848278474812295</c:v>
                </c:pt>
                <c:pt idx="4266">
                  <c:v>0.11844356818373329</c:v>
                </c:pt>
                <c:pt idx="4267">
                  <c:v>0.11838016676210854</c:v>
                </c:pt>
                <c:pt idx="4268">
                  <c:v>0.11830122789118484</c:v>
                </c:pt>
                <c:pt idx="4269">
                  <c:v>0.11821712219660378</c:v>
                </c:pt>
                <c:pt idx="4270">
                  <c:v>0.11813902835512384</c:v>
                </c:pt>
                <c:pt idx="4271">
                  <c:v>0.11807663053225274</c:v>
                </c:pt>
                <c:pt idx="4272">
                  <c:v>0.11803577224971322</c:v>
                </c:pt>
                <c:pt idx="4273">
                  <c:v>0.11801884500295205</c:v>
                </c:pt>
                <c:pt idx="4274">
                  <c:v>0.11802387995075762</c:v>
                </c:pt>
                <c:pt idx="4275">
                  <c:v>0.11804565077789535</c:v>
                </c:pt>
                <c:pt idx="4276">
                  <c:v>0.11807643870034883</c:v>
                </c:pt>
                <c:pt idx="4277">
                  <c:v>0.11810828395689325</c:v>
                </c:pt>
                <c:pt idx="4278">
                  <c:v>0.11813466357320483</c:v>
                </c:pt>
                <c:pt idx="4279">
                  <c:v>0.11815149940232965</c:v>
                </c:pt>
                <c:pt idx="4280">
                  <c:v>0.11815773506022791</c:v>
                </c:pt>
                <c:pt idx="4281">
                  <c:v>0.11815524078632471</c:v>
                </c:pt>
                <c:pt idx="4282">
                  <c:v>0.11814785398225962</c:v>
                </c:pt>
                <c:pt idx="4283">
                  <c:v>0.11813979579384175</c:v>
                </c:pt>
                <c:pt idx="4284">
                  <c:v>0.11813451968004234</c:v>
                </c:pt>
                <c:pt idx="4285">
                  <c:v>0.11813456764442458</c:v>
                </c:pt>
                <c:pt idx="4286">
                  <c:v>0.11814070712908102</c:v>
                </c:pt>
                <c:pt idx="4287">
                  <c:v>0.11815241076212817</c:v>
                </c:pt>
                <c:pt idx="4288">
                  <c:v>0.11816761636301591</c:v>
                </c:pt>
                <c:pt idx="4289">
                  <c:v>0.11818378189165339</c:v>
                </c:pt>
                <c:pt idx="4290">
                  <c:v>0.11819798119063689</c:v>
                </c:pt>
                <c:pt idx="4291">
                  <c:v>0.11820728773979532</c:v>
                </c:pt>
                <c:pt idx="4292">
                  <c:v>0.11820992623073838</c:v>
                </c:pt>
                <c:pt idx="4293">
                  <c:v>0.11820512898640083</c:v>
                </c:pt>
                <c:pt idx="4294">
                  <c:v>0.11819476711947478</c:v>
                </c:pt>
                <c:pt idx="4295">
                  <c:v>0.11818143137681063</c:v>
                </c:pt>
                <c:pt idx="4296">
                  <c:v>0.11816891150189072</c:v>
                </c:pt>
                <c:pt idx="4297">
                  <c:v>0.11816157243266705</c:v>
                </c:pt>
                <c:pt idx="4298">
                  <c:v>0.11816133259589638</c:v>
                </c:pt>
                <c:pt idx="4299">
                  <c:v>0.11816871962922119</c:v>
                </c:pt>
                <c:pt idx="4300">
                  <c:v>0.11818176716386634</c:v>
                </c:pt>
                <c:pt idx="4301">
                  <c:v>0.11819726162039972</c:v>
                </c:pt>
                <c:pt idx="4302">
                  <c:v>0.11821174919748105</c:v>
                </c:pt>
                <c:pt idx="4303">
                  <c:v>0.11822287905514454</c:v>
                </c:pt>
                <c:pt idx="4304">
                  <c:v>0.11822969143633148</c:v>
                </c:pt>
                <c:pt idx="4305">
                  <c:v>0.11823256993937074</c:v>
                </c:pt>
                <c:pt idx="4306">
                  <c:v>0.11823213816269855</c:v>
                </c:pt>
                <c:pt idx="4307">
                  <c:v>0.11822820421723605</c:v>
                </c:pt>
                <c:pt idx="4308">
                  <c:v>0.11821932898335823</c:v>
                </c:pt>
                <c:pt idx="4309">
                  <c:v>0.11820373779545483</c:v>
                </c:pt>
                <c:pt idx="4310">
                  <c:v>0.11818023213944499</c:v>
                </c:pt>
                <c:pt idx="4311">
                  <c:v>0.11814986855272629</c:v>
                </c:pt>
                <c:pt idx="4312">
                  <c:v>0.11811715692172413</c:v>
                </c:pt>
                <c:pt idx="4313">
                  <c:v>0.11808828447935275</c:v>
                </c:pt>
                <c:pt idx="4314">
                  <c:v>0.11807111539881458</c:v>
                </c:pt>
                <c:pt idx="4315">
                  <c:v>0.1180721225049111</c:v>
                </c:pt>
                <c:pt idx="4316">
                  <c:v>0.11809336819209908</c:v>
                </c:pt>
                <c:pt idx="4317">
                  <c:v>0.11813240925246986</c:v>
                </c:pt>
                <c:pt idx="4318">
                  <c:v>0.11818243873875693</c:v>
                </c:pt>
                <c:pt idx="4319">
                  <c:v>0.11823362539526565</c:v>
                </c:pt>
                <c:pt idx="4320">
                  <c:v>0.11827589371452855</c:v>
                </c:pt>
                <c:pt idx="4321">
                  <c:v>0.11830199561657832</c:v>
                </c:pt>
                <c:pt idx="4322">
                  <c:v>0.11830823343571133</c:v>
                </c:pt>
                <c:pt idx="4323">
                  <c:v>0.11829470228013399</c:v>
                </c:pt>
                <c:pt idx="4324">
                  <c:v>0.11826423473206397</c:v>
                </c:pt>
                <c:pt idx="4325">
                  <c:v>0.11822091211989409</c:v>
                </c:pt>
                <c:pt idx="4326">
                  <c:v>0.1181691033746453</c:v>
                </c:pt>
                <c:pt idx="4327">
                  <c:v>0.11811260051173482</c:v>
                </c:pt>
                <c:pt idx="4328">
                  <c:v>0.11805504997448084</c:v>
                </c:pt>
                <c:pt idx="4329">
                  <c:v>0.11800067172455524</c:v>
                </c:pt>
                <c:pt idx="4330">
                  <c:v>0.11795387543685325</c:v>
                </c:pt>
                <c:pt idx="4331">
                  <c:v>0.11791945269820707</c:v>
                </c:pt>
                <c:pt idx="4332">
                  <c:v>0.11790090006952018</c:v>
                </c:pt>
                <c:pt idx="4333">
                  <c:v>0.11789984542192959</c:v>
                </c:pt>
                <c:pt idx="4334">
                  <c:v>0.11791403544046579</c:v>
                </c:pt>
                <c:pt idx="4335">
                  <c:v>0.11793819789024411</c:v>
                </c:pt>
                <c:pt idx="4336">
                  <c:v>0.11796547814462248</c:v>
                </c:pt>
                <c:pt idx="4337">
                  <c:v>0.11798777347385729</c:v>
                </c:pt>
                <c:pt idx="4338">
                  <c:v>0.11799918528951818</c:v>
                </c:pt>
                <c:pt idx="4339">
                  <c:v>0.11799693167190765</c:v>
                </c:pt>
                <c:pt idx="4340">
                  <c:v>0.117981779993297</c:v>
                </c:pt>
                <c:pt idx="4341">
                  <c:v>0.11795751922904545</c:v>
                </c:pt>
                <c:pt idx="4342">
                  <c:v>0.11792923269745552</c:v>
                </c:pt>
                <c:pt idx="4343">
                  <c:v>0.11790152327157304</c:v>
                </c:pt>
                <c:pt idx="4344">
                  <c:v>0.11787736286208465</c:v>
                </c:pt>
                <c:pt idx="4345">
                  <c:v>0.11785756575066979</c:v>
                </c:pt>
                <c:pt idx="4346">
                  <c:v>0.1178414123598293</c:v>
                </c:pt>
                <c:pt idx="4347">
                  <c:v>0.11782770401871949</c:v>
                </c:pt>
                <c:pt idx="4348">
                  <c:v>0.11781629670806808</c:v>
                </c:pt>
                <c:pt idx="4349">
                  <c:v>0.11780819674082359</c:v>
                </c:pt>
                <c:pt idx="4350">
                  <c:v>0.1178059920421675</c:v>
                </c:pt>
                <c:pt idx="4351">
                  <c:v>0.11781231859876833</c:v>
                </c:pt>
                <c:pt idx="4352">
                  <c:v>0.1178287105605154</c:v>
                </c:pt>
                <c:pt idx="4353">
                  <c:v>0.1178545459316465</c:v>
                </c:pt>
                <c:pt idx="4354">
                  <c:v>0.11788565586701898</c:v>
                </c:pt>
                <c:pt idx="4355">
                  <c:v>0.11791580922538296</c:v>
                </c:pt>
                <c:pt idx="4356">
                  <c:v>0.11793786229145779</c:v>
                </c:pt>
                <c:pt idx="4357">
                  <c:v>0.11794601262102282</c:v>
                </c:pt>
                <c:pt idx="4358">
                  <c:v>0.11793723903725732</c:v>
                </c:pt>
                <c:pt idx="4359">
                  <c:v>0.11791278900134454</c:v>
                </c:pt>
                <c:pt idx="4360">
                  <c:v>0.11787755460607512</c:v>
                </c:pt>
                <c:pt idx="4361">
                  <c:v>0.11783920749254788</c:v>
                </c:pt>
                <c:pt idx="4362">
                  <c:v>0.11780517726506172</c:v>
                </c:pt>
                <c:pt idx="4363">
                  <c:v>0.11778154939391165</c:v>
                </c:pt>
                <c:pt idx="4364">
                  <c:v>0.11777158102248934</c:v>
                </c:pt>
                <c:pt idx="4365">
                  <c:v>0.11777488781264793</c:v>
                </c:pt>
                <c:pt idx="4366">
                  <c:v>0.1177888341177256</c:v>
                </c:pt>
                <c:pt idx="4367">
                  <c:v>0.11780853223942626</c:v>
                </c:pt>
                <c:pt idx="4368">
                  <c:v>0.117829621243198</c:v>
                </c:pt>
                <c:pt idx="4369">
                  <c:v>0.11784754770161059</c:v>
                </c:pt>
                <c:pt idx="4370">
                  <c:v>0.11785862029559273</c:v>
                </c:pt>
                <c:pt idx="4371">
                  <c:v>0.11786020211777841</c:v>
                </c:pt>
                <c:pt idx="4372">
                  <c:v>0.11785114266870793</c:v>
                </c:pt>
                <c:pt idx="4373">
                  <c:v>0.1178314905452134</c:v>
                </c:pt>
                <c:pt idx="4374">
                  <c:v>0.11780359564327907</c:v>
                </c:pt>
                <c:pt idx="4375">
                  <c:v>0.1177721081902479</c:v>
                </c:pt>
                <c:pt idx="4376">
                  <c:v>0.11774287530794796</c:v>
                </c:pt>
                <c:pt idx="4377">
                  <c:v>0.11772188635361673</c:v>
                </c:pt>
                <c:pt idx="4378">
                  <c:v>0.11771302146070632</c:v>
                </c:pt>
                <c:pt idx="4379">
                  <c:v>0.11771632780501111</c:v>
                </c:pt>
                <c:pt idx="4380">
                  <c:v>0.11772754081226249</c:v>
                </c:pt>
                <c:pt idx="4381">
                  <c:v>0.11773861034698178</c:v>
                </c:pt>
                <c:pt idx="4382">
                  <c:v>0.11774086262452026</c:v>
                </c:pt>
                <c:pt idx="4383">
                  <c:v>0.11772830752418754</c:v>
                </c:pt>
                <c:pt idx="4384">
                  <c:v>0.11769960466967282</c:v>
                </c:pt>
                <c:pt idx="4385">
                  <c:v>0.11765930887139957</c:v>
                </c:pt>
                <c:pt idx="4386">
                  <c:v>0.11761657353699144</c:v>
                </c:pt>
                <c:pt idx="4387">
                  <c:v>0.11758232123216276</c:v>
                </c:pt>
                <c:pt idx="4388">
                  <c:v>0.11756387880228729</c:v>
                </c:pt>
                <c:pt idx="4389">
                  <c:v>0.11756392670368813</c:v>
                </c:pt>
                <c:pt idx="4390">
                  <c:v>0.11757834526547621</c:v>
                </c:pt>
                <c:pt idx="4391">
                  <c:v>0.11759932728361004</c:v>
                </c:pt>
                <c:pt idx="4392">
                  <c:v>0.11761772331156788</c:v>
                </c:pt>
                <c:pt idx="4393">
                  <c:v>0.11762744860995826</c:v>
                </c:pt>
                <c:pt idx="4394">
                  <c:v>0.11762696952611988</c:v>
                </c:pt>
                <c:pt idx="4395">
                  <c:v>0.11762007077744667</c:v>
                </c:pt>
                <c:pt idx="4396">
                  <c:v>0.11761312423152552</c:v>
                </c:pt>
                <c:pt idx="4397">
                  <c:v>0.11761082470976784</c:v>
                </c:pt>
                <c:pt idx="4398">
                  <c:v>0.11761504050895759</c:v>
                </c:pt>
                <c:pt idx="4399">
                  <c:v>0.11762222662463521</c:v>
                </c:pt>
                <c:pt idx="4400">
                  <c:v>0.117626059268283</c:v>
                </c:pt>
                <c:pt idx="4401">
                  <c:v>0.11761954379420607</c:v>
                </c:pt>
                <c:pt idx="4402">
                  <c:v>0.11759846498891839</c:v>
                </c:pt>
                <c:pt idx="4403">
                  <c:v>0.11756392670368813</c:v>
                </c:pt>
                <c:pt idx="4404">
                  <c:v>0.11752239817248893</c:v>
                </c:pt>
                <c:pt idx="4405">
                  <c:v>0.11748393872641287</c:v>
                </c:pt>
                <c:pt idx="4406">
                  <c:v>0.11745836484069865</c:v>
                </c:pt>
                <c:pt idx="4407">
                  <c:v>0.11745357589093101</c:v>
                </c:pt>
                <c:pt idx="4408">
                  <c:v>0.11747239676756287</c:v>
                </c:pt>
                <c:pt idx="4409">
                  <c:v>0.11751200468622151</c:v>
                </c:pt>
                <c:pt idx="4410">
                  <c:v>0.11756598646892162</c:v>
                </c:pt>
                <c:pt idx="4411">
                  <c:v>0.11762538855320308</c:v>
                </c:pt>
                <c:pt idx="4412">
                  <c:v>0.11768082185854038</c:v>
                </c:pt>
                <c:pt idx="4413">
                  <c:v>0.11772442605898585</c:v>
                </c:pt>
                <c:pt idx="4414">
                  <c:v>0.11775035107091551</c:v>
                </c:pt>
                <c:pt idx="4415">
                  <c:v>0.1177557183647147</c:v>
                </c:pt>
                <c:pt idx="4416">
                  <c:v>0.11774143767597649</c:v>
                </c:pt>
                <c:pt idx="4417">
                  <c:v>0.11771086516276456</c:v>
                </c:pt>
                <c:pt idx="4418">
                  <c:v>0.11767066414607168</c:v>
                </c:pt>
                <c:pt idx="4419">
                  <c:v>0.11762855050479186</c:v>
                </c:pt>
                <c:pt idx="4420">
                  <c:v>0.11759185411982824</c:v>
                </c:pt>
                <c:pt idx="4421">
                  <c:v>0.11756613017383737</c:v>
                </c:pt>
                <c:pt idx="4422">
                  <c:v>0.11755358012378862</c:v>
                </c:pt>
                <c:pt idx="4423">
                  <c:v>0.11755310112142996</c:v>
                </c:pt>
                <c:pt idx="4424">
                  <c:v>0.11756134003560419</c:v>
                </c:pt>
                <c:pt idx="4425">
                  <c:v>0.11757489626361677</c:v>
                </c:pt>
                <c:pt idx="4426">
                  <c:v>0.1175919978333038</c:v>
                </c:pt>
                <c:pt idx="4427">
                  <c:v>0.11761374702076348</c:v>
                </c:pt>
                <c:pt idx="4428">
                  <c:v>0.11764301912240853</c:v>
                </c:pt>
                <c:pt idx="4429">
                  <c:v>0.11768283426373531</c:v>
                </c:pt>
                <c:pt idx="4430">
                  <c:v>0.11773372246569584</c:v>
                </c:pt>
                <c:pt idx="4431">
                  <c:v>0.11779199725953475</c:v>
                </c:pt>
                <c:pt idx="4432">
                  <c:v>0.11784984847712469</c:v>
                </c:pt>
                <c:pt idx="4433">
                  <c:v>0.1178964897420887</c:v>
                </c:pt>
                <c:pt idx="4434">
                  <c:v>0.11792194561827722</c:v>
                </c:pt>
                <c:pt idx="4435">
                  <c:v>0.11792050739341335</c:v>
                </c:pt>
                <c:pt idx="4436">
                  <c:v>0.11789169595872244</c:v>
                </c:pt>
                <c:pt idx="4437">
                  <c:v>0.1178421313407108</c:v>
                </c:pt>
                <c:pt idx="4438">
                  <c:v>0.1177817890210409</c:v>
                </c:pt>
                <c:pt idx="4439">
                  <c:v>0.11772284473125642</c:v>
                </c:pt>
                <c:pt idx="4440">
                  <c:v>0.11767540757657184</c:v>
                </c:pt>
                <c:pt idx="4441">
                  <c:v>0.11764541463541116</c:v>
                </c:pt>
                <c:pt idx="4442">
                  <c:v>0.11763449120336759</c:v>
                </c:pt>
                <c:pt idx="4443">
                  <c:v>0.11764033616353213</c:v>
                </c:pt>
                <c:pt idx="4444">
                  <c:v>0.11765825481032892</c:v>
                </c:pt>
                <c:pt idx="4445">
                  <c:v>0.1176827863492174</c:v>
                </c:pt>
                <c:pt idx="4446">
                  <c:v>0.11770880471028948</c:v>
                </c:pt>
                <c:pt idx="4447">
                  <c:v>0.1177321411041166</c:v>
                </c:pt>
                <c:pt idx="4448">
                  <c:v>0.11774958432007336</c:v>
                </c:pt>
                <c:pt idx="4449">
                  <c:v>0.1177593125717518</c:v>
                </c:pt>
                <c:pt idx="4450">
                  <c:v>0.11776027103198543</c:v>
                </c:pt>
                <c:pt idx="4451">
                  <c:v>0.11775317847634552</c:v>
                </c:pt>
                <c:pt idx="4452">
                  <c:v>0.11773990420711881</c:v>
                </c:pt>
                <c:pt idx="4453">
                  <c:v>0.11772318016393006</c:v>
                </c:pt>
                <c:pt idx="4454">
                  <c:v>0.11770660051613872</c:v>
                </c:pt>
                <c:pt idx="4455">
                  <c:v>0.11769342350184235</c:v>
                </c:pt>
                <c:pt idx="4456">
                  <c:v>0.11768614037822793</c:v>
                </c:pt>
                <c:pt idx="4457">
                  <c:v>0.1176860924633452</c:v>
                </c:pt>
                <c:pt idx="4458">
                  <c:v>0.11769390265899386</c:v>
                </c:pt>
                <c:pt idx="4459">
                  <c:v>0.11770914013211935</c:v>
                </c:pt>
                <c:pt idx="4460">
                  <c:v>0.11773036806919328</c:v>
                </c:pt>
                <c:pt idx="4461">
                  <c:v>0.11775591005500567</c:v>
                </c:pt>
                <c:pt idx="4462">
                  <c:v>0.11778226827569598</c:v>
                </c:pt>
                <c:pt idx="4463">
                  <c:v>0.11780551276133204</c:v>
                </c:pt>
                <c:pt idx="4464">
                  <c:v>0.1178213772379904</c:v>
                </c:pt>
                <c:pt idx="4465">
                  <c:v>0.11782559508156902</c:v>
                </c:pt>
                <c:pt idx="4466">
                  <c:v>0.11781562569912522</c:v>
                </c:pt>
                <c:pt idx="4467">
                  <c:v>0.11779147006763351</c:v>
                </c:pt>
                <c:pt idx="4468">
                  <c:v>0.1177557662872795</c:v>
                </c:pt>
                <c:pt idx="4469">
                  <c:v>0.11771306937856001</c:v>
                </c:pt>
                <c:pt idx="4470">
                  <c:v>0.11766865179726897</c:v>
                </c:pt>
                <c:pt idx="4471">
                  <c:v>0.11762687370941553</c:v>
                </c:pt>
                <c:pt idx="4472">
                  <c:v>0.11759070441373724</c:v>
                </c:pt>
                <c:pt idx="4473">
                  <c:v>0.11756110053007944</c:v>
                </c:pt>
                <c:pt idx="4474">
                  <c:v>0.11753753383236724</c:v>
                </c:pt>
                <c:pt idx="4475">
                  <c:v>0.11752009913106014</c:v>
                </c:pt>
                <c:pt idx="4476">
                  <c:v>0.117509322536594</c:v>
                </c:pt>
                <c:pt idx="4477">
                  <c:v>0.11750630513806275</c:v>
                </c:pt>
                <c:pt idx="4478">
                  <c:v>0.11751296260081716</c:v>
                </c:pt>
                <c:pt idx="4479">
                  <c:v>0.11752943906257456</c:v>
                </c:pt>
                <c:pt idx="4480">
                  <c:v>0.11755420282764488</c:v>
                </c:pt>
                <c:pt idx="4481">
                  <c:v>0.1175836625303404</c:v>
                </c:pt>
                <c:pt idx="4482">
                  <c:v>0.11761235772292004</c:v>
                </c:pt>
                <c:pt idx="4483">
                  <c:v>0.11763506611399381</c:v>
                </c:pt>
                <c:pt idx="4484">
                  <c:v>0.11764800180429517</c:v>
                </c:pt>
                <c:pt idx="4485">
                  <c:v>0.11765058898859175</c:v>
                </c:pt>
                <c:pt idx="4486">
                  <c:v>0.11764527090425818</c:v>
                </c:pt>
                <c:pt idx="4487">
                  <c:v>0.11763607220942122</c:v>
                </c:pt>
                <c:pt idx="4488">
                  <c:v>0.11762835887070704</c:v>
                </c:pt>
                <c:pt idx="4489">
                  <c:v>0.11762639462621154</c:v>
                </c:pt>
                <c:pt idx="4490">
                  <c:v>0.11763214365954182</c:v>
                </c:pt>
                <c:pt idx="4491">
                  <c:v>0.11764560627702218</c:v>
                </c:pt>
                <c:pt idx="4492">
                  <c:v>0.11766448339012529</c:v>
                </c:pt>
                <c:pt idx="4493">
                  <c:v>0.11768460710460897</c:v>
                </c:pt>
                <c:pt idx="4494">
                  <c:v>0.11770180882831775</c:v>
                </c:pt>
                <c:pt idx="4495">
                  <c:v>0.11771134433915957</c:v>
                </c:pt>
                <c:pt idx="4496">
                  <c:v>0.11771024223424113</c:v>
                </c:pt>
                <c:pt idx="4497">
                  <c:v>0.11769730468997035</c:v>
                </c:pt>
                <c:pt idx="4498">
                  <c:v>0.11767301189812666</c:v>
                </c:pt>
                <c:pt idx="4499">
                  <c:v>0.11764043198320677</c:v>
                </c:pt>
                <c:pt idx="4500">
                  <c:v>0.11760531548841895</c:v>
                </c:pt>
                <c:pt idx="4501">
                  <c:v>0.11757393821240573</c:v>
                </c:pt>
                <c:pt idx="4502">
                  <c:v>0.11755262211959976</c:v>
                </c:pt>
                <c:pt idx="4503">
                  <c:v>0.11754605984772186</c:v>
                </c:pt>
                <c:pt idx="4504">
                  <c:v>0.11755602304403583</c:v>
                </c:pt>
                <c:pt idx="4505">
                  <c:v>0.11758126735792933</c:v>
                </c:pt>
                <c:pt idx="4506">
                  <c:v>0.11761815447781902</c:v>
                </c:pt>
                <c:pt idx="4507">
                  <c:v>0.11766184821084806</c:v>
                </c:pt>
                <c:pt idx="4508">
                  <c:v>0.11770727135665253</c:v>
                </c:pt>
                <c:pt idx="4509">
                  <c:v>0.11775006353919108</c:v>
                </c:pt>
                <c:pt idx="4510">
                  <c:v>0.11778730048150514</c:v>
                </c:pt>
                <c:pt idx="4511">
                  <c:v>0.11781696771804744</c:v>
                </c:pt>
                <c:pt idx="4512">
                  <c:v>0.11783738608888865</c:v>
                </c:pt>
                <c:pt idx="4513">
                  <c:v>0.11784745183622873</c:v>
                </c:pt>
                <c:pt idx="4514">
                  <c:v>0.11784668491393528</c:v>
                </c:pt>
                <c:pt idx="4515">
                  <c:v>0.11783613986973389</c:v>
                </c:pt>
                <c:pt idx="4516">
                  <c:v>0.11781787837610662</c:v>
                </c:pt>
                <c:pt idx="4517">
                  <c:v>0.11779597518269606</c:v>
                </c:pt>
                <c:pt idx="4518">
                  <c:v>0.11777551083390252</c:v>
                </c:pt>
                <c:pt idx="4519">
                  <c:v>0.11776003141672868</c:v>
                </c:pt>
                <c:pt idx="4520">
                  <c:v>0.11775212418742291</c:v>
                </c:pt>
                <c:pt idx="4521">
                  <c:v>0.11775083029087945</c:v>
                </c:pt>
                <c:pt idx="4522">
                  <c:v>0.11775293886500209</c:v>
                </c:pt>
                <c:pt idx="4523">
                  <c:v>0.1177535618547703</c:v>
                </c:pt>
                <c:pt idx="4524">
                  <c:v>0.11774872172699417</c:v>
                </c:pt>
                <c:pt idx="4525">
                  <c:v>0.1177364539219861</c:v>
                </c:pt>
                <c:pt idx="4526">
                  <c:v>0.11771824453787309</c:v>
                </c:pt>
                <c:pt idx="4527">
                  <c:v>0.11769840676205794</c:v>
                </c:pt>
                <c:pt idx="4528">
                  <c:v>0.11768221137541661</c:v>
                </c:pt>
                <c:pt idx="4529">
                  <c:v>0.11767459304441767</c:v>
                </c:pt>
                <c:pt idx="4530">
                  <c:v>0.11767813866611924</c:v>
                </c:pt>
                <c:pt idx="4531">
                  <c:v>0.11769155479400299</c:v>
                </c:pt>
                <c:pt idx="4532">
                  <c:v>0.11771038598689802</c:v>
                </c:pt>
                <c:pt idx="4533">
                  <c:v>0.11772816376559851</c:v>
                </c:pt>
                <c:pt idx="4534">
                  <c:v>0.11773832282303047</c:v>
                </c:pt>
                <c:pt idx="4535">
                  <c:v>0.11773544759398584</c:v>
                </c:pt>
                <c:pt idx="4536">
                  <c:v>0.11771695074226333</c:v>
                </c:pt>
                <c:pt idx="4537">
                  <c:v>0.1176831217509529</c:v>
                </c:pt>
                <c:pt idx="4538">
                  <c:v>0.11763746158312909</c:v>
                </c:pt>
                <c:pt idx="4539">
                  <c:v>0.11758490802521453</c:v>
                </c:pt>
                <c:pt idx="4540">
                  <c:v>0.11753154656207614</c:v>
                </c:pt>
                <c:pt idx="4541">
                  <c:v>0.1174841781893881</c:v>
                </c:pt>
                <c:pt idx="4542">
                  <c:v>0.11744864332787723</c:v>
                </c:pt>
                <c:pt idx="4543">
                  <c:v>0.11742982348058999</c:v>
                </c:pt>
                <c:pt idx="4544">
                  <c:v>0.11743126008140252</c:v>
                </c:pt>
                <c:pt idx="4545">
                  <c:v>0.11745405478353148</c:v>
                </c:pt>
                <c:pt idx="4546">
                  <c:v>0.11749639097620683</c:v>
                </c:pt>
                <c:pt idx="4547">
                  <c:v>0.1175539633260561</c:v>
                </c:pt>
                <c:pt idx="4548">
                  <c:v>0.11761997496226444</c:v>
                </c:pt>
                <c:pt idx="4549">
                  <c:v>0.1176856133148108</c:v>
                </c:pt>
                <c:pt idx="4550">
                  <c:v>0.11774158143895956</c:v>
                </c:pt>
                <c:pt idx="4551">
                  <c:v>0.11778049503611392</c:v>
                </c:pt>
                <c:pt idx="4552">
                  <c:v>0.11779707750520001</c:v>
                </c:pt>
                <c:pt idx="4553">
                  <c:v>0.11779041568575037</c:v>
                </c:pt>
                <c:pt idx="4554">
                  <c:v>0.11776324227215222</c:v>
                </c:pt>
                <c:pt idx="4555">
                  <c:v>0.11772174259715311</c:v>
                </c:pt>
                <c:pt idx="4556">
                  <c:v>0.11767435347642778</c:v>
                </c:pt>
                <c:pt idx="4557">
                  <c:v>0.11762855050479186</c:v>
                </c:pt>
                <c:pt idx="4558">
                  <c:v>0.11759027327473763</c:v>
                </c:pt>
                <c:pt idx="4559">
                  <c:v>0.11756248966396181</c:v>
                </c:pt>
                <c:pt idx="4560">
                  <c:v>0.11754462286711402</c:v>
                </c:pt>
                <c:pt idx="4561">
                  <c:v>0.1175337977660225</c:v>
                </c:pt>
                <c:pt idx="4562">
                  <c:v>0.11752642152427466</c:v>
                </c:pt>
                <c:pt idx="4563">
                  <c:v>0.11751928489013923</c:v>
                </c:pt>
                <c:pt idx="4564">
                  <c:v>0.11751119046047646</c:v>
                </c:pt>
                <c:pt idx="4565">
                  <c:v>0.11750304828698392</c:v>
                </c:pt>
                <c:pt idx="4566">
                  <c:v>0.11749720517420607</c:v>
                </c:pt>
                <c:pt idx="4567">
                  <c:v>0.11749624729436552</c:v>
                </c:pt>
                <c:pt idx="4568">
                  <c:v>0.11750194671052876</c:v>
                </c:pt>
                <c:pt idx="4569">
                  <c:v>0.11751420789295013</c:v>
                </c:pt>
                <c:pt idx="4570">
                  <c:v>0.11753063650421862</c:v>
                </c:pt>
                <c:pt idx="4571">
                  <c:v>0.11754788002998433</c:v>
                </c:pt>
                <c:pt idx="4572">
                  <c:v>0.11756225015780312</c:v>
                </c:pt>
                <c:pt idx="4573">
                  <c:v>0.11757101616926517</c:v>
                </c:pt>
                <c:pt idx="4574">
                  <c:v>0.11757326757781543</c:v>
                </c:pt>
                <c:pt idx="4575">
                  <c:v>0.11756972281218463</c:v>
                </c:pt>
                <c:pt idx="4576">
                  <c:v>0.11756287287409055</c:v>
                </c:pt>
                <c:pt idx="4577">
                  <c:v>0.11755511293488667</c:v>
                </c:pt>
                <c:pt idx="4578">
                  <c:v>0.11754840692627337</c:v>
                </c:pt>
                <c:pt idx="4579">
                  <c:v>0.11754356908435652</c:v>
                </c:pt>
                <c:pt idx="4580">
                  <c:v>0.11753964137115074</c:v>
                </c:pt>
                <c:pt idx="4581">
                  <c:v>0.11753465993232619</c:v>
                </c:pt>
                <c:pt idx="4582">
                  <c:v>0.11752584675745185</c:v>
                </c:pt>
                <c:pt idx="4583">
                  <c:v>0.11751099887817</c:v>
                </c:pt>
                <c:pt idx="4584">
                  <c:v>0.1174891590492078</c:v>
                </c:pt>
                <c:pt idx="4585">
                  <c:v>0.11746080722541401</c:v>
                </c:pt>
                <c:pt idx="4586">
                  <c:v>0.11742843477098801</c:v>
                </c:pt>
                <c:pt idx="4587">
                  <c:v>0.11739558590077608</c:v>
                </c:pt>
                <c:pt idx="4588">
                  <c:v>0.11736589955487768</c:v>
                </c:pt>
                <c:pt idx="4589">
                  <c:v>0.11734210406216498</c:v>
                </c:pt>
                <c:pt idx="4590">
                  <c:v>0.11732568258107116</c:v>
                </c:pt>
                <c:pt idx="4591">
                  <c:v>0.11731605978593755</c:v>
                </c:pt>
                <c:pt idx="4592">
                  <c:v>0.11731151177288561</c:v>
                </c:pt>
                <c:pt idx="4593">
                  <c:v>0.11730935746753683</c:v>
                </c:pt>
                <c:pt idx="4594">
                  <c:v>0.11730796914308587</c:v>
                </c:pt>
                <c:pt idx="4595">
                  <c:v>0.11730710742669319</c:v>
                </c:pt>
                <c:pt idx="4596">
                  <c:v>0.11730811276265078</c:v>
                </c:pt>
                <c:pt idx="4597">
                  <c:v>0.11731318735110045</c:v>
                </c:pt>
                <c:pt idx="4598">
                  <c:v>0.11732472507946583</c:v>
                </c:pt>
                <c:pt idx="4599">
                  <c:v>0.11734349249574087</c:v>
                </c:pt>
                <c:pt idx="4600">
                  <c:v>0.11736834141964074</c:v>
                </c:pt>
                <c:pt idx="4601">
                  <c:v>0.11739553801793927</c:v>
                </c:pt>
                <c:pt idx="4602">
                  <c:v>0.11742029414884074</c:v>
                </c:pt>
                <c:pt idx="4603">
                  <c:v>0.11743815583145416</c:v>
                </c:pt>
                <c:pt idx="4604">
                  <c:v>0.11744605734633055</c:v>
                </c:pt>
                <c:pt idx="4605">
                  <c:v>0.11744323193965082</c:v>
                </c:pt>
                <c:pt idx="4606">
                  <c:v>0.11743135585495916</c:v>
                </c:pt>
                <c:pt idx="4607">
                  <c:v>0.11741373387614389</c:v>
                </c:pt>
                <c:pt idx="4608">
                  <c:v>0.11739434094873173</c:v>
                </c:pt>
                <c:pt idx="4609">
                  <c:v>0.11737609802231379</c:v>
                </c:pt>
                <c:pt idx="4610">
                  <c:v>0.11736101586654017</c:v>
                </c:pt>
                <c:pt idx="4611">
                  <c:v>0.11734938141852273</c:v>
                </c:pt>
                <c:pt idx="4612">
                  <c:v>0.11734124227804003</c:v>
                </c:pt>
                <c:pt idx="4613">
                  <c:v>0.1173355449704601</c:v>
                </c:pt>
                <c:pt idx="4614">
                  <c:v>0.11733181064133529</c:v>
                </c:pt>
                <c:pt idx="4615">
                  <c:v>0.11732956048416114</c:v>
                </c:pt>
                <c:pt idx="4616">
                  <c:v>0.11732788484277505</c:v>
                </c:pt>
                <c:pt idx="4617">
                  <c:v>0.11732553895569579</c:v>
                </c:pt>
                <c:pt idx="4618">
                  <c:v>0.11732103871799419</c:v>
                </c:pt>
                <c:pt idx="4619">
                  <c:v>0.11731313947734727</c:v>
                </c:pt>
                <c:pt idx="4620">
                  <c:v>0.11730117120467058</c:v>
                </c:pt>
                <c:pt idx="4621">
                  <c:v>0.11728546933113253</c:v>
                </c:pt>
                <c:pt idx="4622">
                  <c:v>0.11726804474578638</c:v>
                </c:pt>
                <c:pt idx="4623">
                  <c:v>0.11725143459688341</c:v>
                </c:pt>
                <c:pt idx="4624">
                  <c:v>0.1172384628474568</c:v>
                </c:pt>
                <c:pt idx="4625">
                  <c:v>0.11723109162005478</c:v>
                </c:pt>
                <c:pt idx="4626">
                  <c:v>0.11722999073319378</c:v>
                </c:pt>
                <c:pt idx="4627">
                  <c:v>0.11723425070219311</c:v>
                </c:pt>
                <c:pt idx="4628">
                  <c:v>0.11724195704441547</c:v>
                </c:pt>
                <c:pt idx="4629">
                  <c:v>0.11725081232699357</c:v>
                </c:pt>
                <c:pt idx="4630">
                  <c:v>0.1172588540373392</c:v>
                </c:pt>
                <c:pt idx="4631">
                  <c:v>0.11726469394413623</c:v>
                </c:pt>
                <c:pt idx="4632">
                  <c:v>0.11726747032081035</c:v>
                </c:pt>
                <c:pt idx="4633">
                  <c:v>0.11726737458338814</c:v>
                </c:pt>
                <c:pt idx="4634">
                  <c:v>0.11726450247053703</c:v>
                </c:pt>
                <c:pt idx="4635">
                  <c:v>0.117259284847453</c:v>
                </c:pt>
                <c:pt idx="4636">
                  <c:v>0.11725248767103595</c:v>
                </c:pt>
                <c:pt idx="4637">
                  <c:v>0.11724463754332941</c:v>
                </c:pt>
                <c:pt idx="4638">
                  <c:v>0.11723645250030294</c:v>
                </c:pt>
                <c:pt idx="4639">
                  <c:v>0.11722874625575468</c:v>
                </c:pt>
                <c:pt idx="4640">
                  <c:v>0.11722214101211818</c:v>
                </c:pt>
                <c:pt idx="4641">
                  <c:v>0.11721658885604951</c:v>
                </c:pt>
                <c:pt idx="4642">
                  <c:v>0.11721213760977615</c:v>
                </c:pt>
                <c:pt idx="4643">
                  <c:v>0.11720850006605148</c:v>
                </c:pt>
                <c:pt idx="4644">
                  <c:v>0.11720543689496669</c:v>
                </c:pt>
                <c:pt idx="4645">
                  <c:v>0.11720328311573396</c:v>
                </c:pt>
                <c:pt idx="4646">
                  <c:v>0.11720227802241383</c:v>
                </c:pt>
                <c:pt idx="4647">
                  <c:v>0.11720270877640919</c:v>
                </c:pt>
                <c:pt idx="4648">
                  <c:v>0.11720462324377894</c:v>
                </c:pt>
                <c:pt idx="4649">
                  <c:v>0.11720682489168759</c:v>
                </c:pt>
                <c:pt idx="4650">
                  <c:v>0.11720797358198358</c:v>
                </c:pt>
                <c:pt idx="4651">
                  <c:v>0.1172062026857124</c:v>
                </c:pt>
                <c:pt idx="4652">
                  <c:v>0.11720055501070563</c:v>
                </c:pt>
                <c:pt idx="4653">
                  <c:v>0.11719103070820473</c:v>
                </c:pt>
                <c:pt idx="4654">
                  <c:v>0.11717901794110723</c:v>
                </c:pt>
                <c:pt idx="4655">
                  <c:v>0.11716729265223895</c:v>
                </c:pt>
                <c:pt idx="4656">
                  <c:v>0.11715906120999801</c:v>
                </c:pt>
                <c:pt idx="4657">
                  <c:v>0.117157003373815</c:v>
                </c:pt>
                <c:pt idx="4658">
                  <c:v>0.11716217191111049</c:v>
                </c:pt>
                <c:pt idx="4659">
                  <c:v>0.11717389706172558</c:v>
                </c:pt>
                <c:pt idx="4660">
                  <c:v>0.11718983420255817</c:v>
                </c:pt>
                <c:pt idx="4661">
                  <c:v>0.11720672916763335</c:v>
                </c:pt>
                <c:pt idx="4662">
                  <c:v>0.11722089655717242</c:v>
                </c:pt>
                <c:pt idx="4663">
                  <c:v>0.11722908130702207</c:v>
                </c:pt>
                <c:pt idx="4664">
                  <c:v>0.11722936849402847</c:v>
                </c:pt>
                <c:pt idx="4665">
                  <c:v>0.11722046578513749</c:v>
                </c:pt>
                <c:pt idx="4666">
                  <c:v>0.11720242160703158</c:v>
                </c:pt>
                <c:pt idx="4667">
                  <c:v>0.11717619427117647</c:v>
                </c:pt>
                <c:pt idx="4668">
                  <c:v>0.11714379516906508</c:v>
                </c:pt>
                <c:pt idx="4669">
                  <c:v>0.11710819244400077</c:v>
                </c:pt>
                <c:pt idx="4670">
                  <c:v>0.11707307111002589</c:v>
                </c:pt>
                <c:pt idx="4671">
                  <c:v>0.11704240207741394</c:v>
                </c:pt>
                <c:pt idx="4672">
                  <c:v>0.11701972465361514</c:v>
                </c:pt>
                <c:pt idx="4673">
                  <c:v>0.11700742958344339</c:v>
                </c:pt>
                <c:pt idx="4674">
                  <c:v>0.11700580302435486</c:v>
                </c:pt>
                <c:pt idx="4675">
                  <c:v>0.11701312258822764</c:v>
                </c:pt>
                <c:pt idx="4676">
                  <c:v>0.117026135450832</c:v>
                </c:pt>
                <c:pt idx="4677">
                  <c:v>0.11704034479392637</c:v>
                </c:pt>
                <c:pt idx="4678">
                  <c:v>0.11705225803581314</c:v>
                </c:pt>
                <c:pt idx="4679">
                  <c:v>0.11705943484528407</c:v>
                </c:pt>
                <c:pt idx="4680">
                  <c:v>0.11706158791125225</c:v>
                </c:pt>
                <c:pt idx="4681">
                  <c:v>0.11705981761178723</c:v>
                </c:pt>
                <c:pt idx="4682">
                  <c:v>0.11705642057086089</c:v>
                </c:pt>
                <c:pt idx="4683">
                  <c:v>0.1170536933882194</c:v>
                </c:pt>
                <c:pt idx="4684">
                  <c:v>0.11705321493689018</c:v>
                </c:pt>
                <c:pt idx="4685">
                  <c:v>0.11705555935343996</c:v>
                </c:pt>
                <c:pt idx="4686">
                  <c:v>0.11706010468688581</c:v>
                </c:pt>
                <c:pt idx="4687">
                  <c:v>0.11706622900086421</c:v>
                </c:pt>
                <c:pt idx="4688">
                  <c:v>0.11707307111002589</c:v>
                </c:pt>
                <c:pt idx="4689">
                  <c:v>0.11708034395962889</c:v>
                </c:pt>
                <c:pt idx="4690">
                  <c:v>0.11708857391001563</c:v>
                </c:pt>
                <c:pt idx="4691">
                  <c:v>0.11709795241569658</c:v>
                </c:pt>
                <c:pt idx="4692">
                  <c:v>0.11710824029516713</c:v>
                </c:pt>
                <c:pt idx="4693">
                  <c:v>0.11711843271375581</c:v>
                </c:pt>
                <c:pt idx="4694">
                  <c:v>0.11712604129482922</c:v>
                </c:pt>
                <c:pt idx="4695">
                  <c:v>0.11712833825115947</c:v>
                </c:pt>
                <c:pt idx="4696">
                  <c:v>0.11712293085249618</c:v>
                </c:pt>
                <c:pt idx="4697">
                  <c:v>0.11710838384869775</c:v>
                </c:pt>
                <c:pt idx="4698">
                  <c:v>0.11708532019005906</c:v>
                </c:pt>
                <c:pt idx="4699">
                  <c:v>0.11705637272540396</c:v>
                </c:pt>
                <c:pt idx="4700">
                  <c:v>0.11702532213549603</c:v>
                </c:pt>
                <c:pt idx="4701">
                  <c:v>0.11699657002496582</c:v>
                </c:pt>
                <c:pt idx="4702">
                  <c:v>0.11697375148509374</c:v>
                </c:pt>
                <c:pt idx="4703">
                  <c:v>0.11695844412187566</c:v>
                </c:pt>
                <c:pt idx="4704">
                  <c:v>0.11695050363973651</c:v>
                </c:pt>
                <c:pt idx="4705">
                  <c:v>0.11694801628965128</c:v>
                </c:pt>
                <c:pt idx="4706">
                  <c:v>0.11694820762376738</c:v>
                </c:pt>
                <c:pt idx="4707">
                  <c:v>0.11694801628965128</c:v>
                </c:pt>
                <c:pt idx="4708">
                  <c:v>0.11694619861975179</c:v>
                </c:pt>
                <c:pt idx="4709">
                  <c:v>0.11694155881266104</c:v>
                </c:pt>
                <c:pt idx="4710">
                  <c:v>0.1169348622712703</c:v>
                </c:pt>
                <c:pt idx="4711">
                  <c:v>0.11692711354510048</c:v>
                </c:pt>
                <c:pt idx="4712">
                  <c:v>0.11691941278754729</c:v>
                </c:pt>
                <c:pt idx="4713">
                  <c:v>0.11691252526914191</c:v>
                </c:pt>
                <c:pt idx="4714">
                  <c:v>0.11690712055688084</c:v>
                </c:pt>
                <c:pt idx="4715">
                  <c:v>0.11690338990977871</c:v>
                </c:pt>
                <c:pt idx="4716">
                  <c:v>0.1169014289414592</c:v>
                </c:pt>
                <c:pt idx="4717">
                  <c:v>0.1169011897995869</c:v>
                </c:pt>
                <c:pt idx="4718">
                  <c:v>0.11690200288248991</c:v>
                </c:pt>
                <c:pt idx="4719">
                  <c:v>0.11690262465279581</c:v>
                </c:pt>
                <c:pt idx="4720">
                  <c:v>0.11690138111307417</c:v>
                </c:pt>
                <c:pt idx="4721">
                  <c:v>0.11689583305615985</c:v>
                </c:pt>
                <c:pt idx="4722">
                  <c:v>0.11688445019575204</c:v>
                </c:pt>
                <c:pt idx="4723">
                  <c:v>0.1168667547446736</c:v>
                </c:pt>
                <c:pt idx="4724">
                  <c:v>0.11684389520225506</c:v>
                </c:pt>
                <c:pt idx="4725">
                  <c:v>0.11681878935068228</c:v>
                </c:pt>
                <c:pt idx="4726">
                  <c:v>0.11679569324897802</c:v>
                </c:pt>
                <c:pt idx="4727">
                  <c:v>0.11677905334068255</c:v>
                </c:pt>
                <c:pt idx="4728">
                  <c:v>0.11677164209249428</c:v>
                </c:pt>
                <c:pt idx="4729">
                  <c:v>0.11677489346322471</c:v>
                </c:pt>
                <c:pt idx="4730">
                  <c:v>0.11678722976767446</c:v>
                </c:pt>
                <c:pt idx="4731">
                  <c:v>0.11680578269925949</c:v>
                </c:pt>
                <c:pt idx="4732">
                  <c:v>0.11682658396448757</c:v>
                </c:pt>
                <c:pt idx="4733">
                  <c:v>0.11684566462177996</c:v>
                </c:pt>
                <c:pt idx="4734">
                  <c:v>0.11686077671467525</c:v>
                </c:pt>
                <c:pt idx="4735">
                  <c:v>0.11687048507708679</c:v>
                </c:pt>
                <c:pt idx="4736">
                  <c:v>0.11687498064846728</c:v>
                </c:pt>
                <c:pt idx="4737">
                  <c:v>0.11687493282299481</c:v>
                </c:pt>
                <c:pt idx="4738">
                  <c:v>0.11687168070323066</c:v>
                </c:pt>
                <c:pt idx="4739">
                  <c:v>0.11686598955224152</c:v>
                </c:pt>
                <c:pt idx="4740">
                  <c:v>0.11685843334936634</c:v>
                </c:pt>
                <c:pt idx="4741">
                  <c:v>0.11684910783719497</c:v>
                </c:pt>
                <c:pt idx="4742">
                  <c:v>0.11683796530830252</c:v>
                </c:pt>
                <c:pt idx="4743">
                  <c:v>0.11682500590254556</c:v>
                </c:pt>
                <c:pt idx="4744">
                  <c:v>0.11681032541927676</c:v>
                </c:pt>
                <c:pt idx="4745">
                  <c:v>0.11679473691514168</c:v>
                </c:pt>
                <c:pt idx="4746">
                  <c:v>0.11677924460037441</c:v>
                </c:pt>
                <c:pt idx="4747">
                  <c:v>0.11676552193127025</c:v>
                </c:pt>
                <c:pt idx="4748">
                  <c:v>0.11675581591493005</c:v>
                </c:pt>
                <c:pt idx="4749">
                  <c:v>0.11675165626004418</c:v>
                </c:pt>
                <c:pt idx="4750">
                  <c:v>0.11675457279550265</c:v>
                </c:pt>
                <c:pt idx="4751">
                  <c:v>0.1167644222239415</c:v>
                </c:pt>
                <c:pt idx="4752">
                  <c:v>0.11677967493498879</c:v>
                </c:pt>
                <c:pt idx="4753">
                  <c:v>0.11679736683825941</c:v>
                </c:pt>
                <c:pt idx="4754">
                  <c:v>0.11681419872334713</c:v>
                </c:pt>
                <c:pt idx="4755">
                  <c:v>0.11682720562682695</c:v>
                </c:pt>
                <c:pt idx="4756">
                  <c:v>0.11683461782327735</c:v>
                </c:pt>
                <c:pt idx="4757">
                  <c:v>0.11683672195370969</c:v>
                </c:pt>
                <c:pt idx="4758">
                  <c:v>0.11683547860267667</c:v>
                </c:pt>
                <c:pt idx="4759">
                  <c:v>0.11683366140372357</c:v>
                </c:pt>
                <c:pt idx="4760">
                  <c:v>0.11683375704558423</c:v>
                </c:pt>
                <c:pt idx="4761">
                  <c:v>0.11683739145189413</c:v>
                </c:pt>
                <c:pt idx="4762">
                  <c:v>0.11684442124514453</c:v>
                </c:pt>
                <c:pt idx="4763">
                  <c:v>0.11685341189485325</c:v>
                </c:pt>
                <c:pt idx="4764">
                  <c:v>0.11686273749944602</c:v>
                </c:pt>
                <c:pt idx="4765">
                  <c:v>0.11687058072705718</c:v>
                </c:pt>
                <c:pt idx="4766">
                  <c:v>0.11687593715902027</c:v>
                </c:pt>
                <c:pt idx="4767">
                  <c:v>0.11687866322565403</c:v>
                </c:pt>
                <c:pt idx="4768">
                  <c:v>0.11687875887742542</c:v>
                </c:pt>
                <c:pt idx="4769">
                  <c:v>0.11687560238008703</c:v>
                </c:pt>
                <c:pt idx="4770">
                  <c:v>0.11686866773165221</c:v>
                </c:pt>
                <c:pt idx="4771">
                  <c:v>0.11685642476059392</c:v>
                </c:pt>
                <c:pt idx="4772">
                  <c:v>0.11683791748690613</c:v>
                </c:pt>
                <c:pt idx="4773">
                  <c:v>0.11681257288780204</c:v>
                </c:pt>
                <c:pt idx="4774">
                  <c:v>0.11678115720192488</c:v>
                </c:pt>
                <c:pt idx="4775">
                  <c:v>0.11674596668167063</c:v>
                </c:pt>
                <c:pt idx="4776">
                  <c:v>0.11670987067306719</c:v>
                </c:pt>
                <c:pt idx="4777">
                  <c:v>0.11667616783703964</c:v>
                </c:pt>
                <c:pt idx="4778">
                  <c:v>0.11664743883193011</c:v>
                </c:pt>
                <c:pt idx="4779">
                  <c:v>0.11662592917374175</c:v>
                </c:pt>
                <c:pt idx="4780">
                  <c:v>0.11661288050028133</c:v>
                </c:pt>
                <c:pt idx="4781">
                  <c:v>0.11660905678746318</c:v>
                </c:pt>
                <c:pt idx="4782">
                  <c:v>0.11661469677566365</c:v>
                </c:pt>
                <c:pt idx="4783">
                  <c:v>0.11662946624434438</c:v>
                </c:pt>
                <c:pt idx="4784">
                  <c:v>0.11665226670160216</c:v>
                </c:pt>
                <c:pt idx="4785">
                  <c:v>0.11668094822197732</c:v>
                </c:pt>
                <c:pt idx="4786">
                  <c:v>0.11671240446715507</c:v>
                </c:pt>
                <c:pt idx="4787">
                  <c:v>0.11674319363687639</c:v>
                </c:pt>
                <c:pt idx="4788">
                  <c:v>0.11676949046348332</c:v>
                </c:pt>
                <c:pt idx="4789">
                  <c:v>0.11678890332434126</c:v>
                </c:pt>
                <c:pt idx="4790">
                  <c:v>0.11679961423972522</c:v>
                </c:pt>
                <c:pt idx="4791">
                  <c:v>0.11680133566147947</c:v>
                </c:pt>
                <c:pt idx="4792">
                  <c:v>0.11679459346524772</c:v>
                </c:pt>
                <c:pt idx="4793">
                  <c:v>0.11678020090009671</c:v>
                </c:pt>
                <c:pt idx="4794">
                  <c:v>0.11675949748179985</c:v>
                </c:pt>
                <c:pt idx="4795">
                  <c:v>0.11673320126024937</c:v>
                </c:pt>
                <c:pt idx="4796">
                  <c:v>0.11670341673604105</c:v>
                </c:pt>
                <c:pt idx="4797">
                  <c:v>0.11667258258286721</c:v>
                </c:pt>
                <c:pt idx="4798">
                  <c:v>0.1166439494149865</c:v>
                </c:pt>
                <c:pt idx="4799">
                  <c:v>0.11662124498944242</c:v>
                </c:pt>
                <c:pt idx="4800">
                  <c:v>0.11660795747625867</c:v>
                </c:pt>
                <c:pt idx="4801">
                  <c:v>0.11660518531253387</c:v>
                </c:pt>
                <c:pt idx="4802">
                  <c:v>0.11661225914465749</c:v>
                </c:pt>
                <c:pt idx="4803">
                  <c:v>0.11662569018352391</c:v>
                </c:pt>
                <c:pt idx="4804">
                  <c:v>0.1166410814220518</c:v>
                </c:pt>
                <c:pt idx="4805">
                  <c:v>0.11665341392604982</c:v>
                </c:pt>
                <c:pt idx="4806">
                  <c:v>0.11665910229203495</c:v>
                </c:pt>
                <c:pt idx="4807">
                  <c:v>0.11665685561757559</c:v>
                </c:pt>
                <c:pt idx="4808">
                  <c:v>0.11664734323109242</c:v>
                </c:pt>
                <c:pt idx="4809">
                  <c:v>0.11663285994727217</c:v>
                </c:pt>
                <c:pt idx="4810">
                  <c:v>0.11661608288567087</c:v>
                </c:pt>
                <c:pt idx="4811">
                  <c:v>0.11659901970148683</c:v>
                </c:pt>
                <c:pt idx="4812">
                  <c:v>0.11658272187983214</c:v>
                </c:pt>
                <c:pt idx="4813">
                  <c:v>0.11656723712616372</c:v>
                </c:pt>
                <c:pt idx="4814">
                  <c:v>0.11655199187411806</c:v>
                </c:pt>
                <c:pt idx="4815">
                  <c:v>0.11653660379251134</c:v>
                </c:pt>
                <c:pt idx="4816">
                  <c:v>0.11652121625612159</c:v>
                </c:pt>
                <c:pt idx="4817">
                  <c:v>0.11650635489847354</c:v>
                </c:pt>
                <c:pt idx="4818">
                  <c:v>0.11649316646678969</c:v>
                </c:pt>
                <c:pt idx="4819">
                  <c:v>0.11648212863074651</c:v>
                </c:pt>
                <c:pt idx="4820">
                  <c:v>0.1164737190391945</c:v>
                </c:pt>
                <c:pt idx="4821">
                  <c:v>0.11646784197812914</c:v>
                </c:pt>
                <c:pt idx="4822">
                  <c:v>0.11646387620137526</c:v>
                </c:pt>
                <c:pt idx="4823">
                  <c:v>0.11646110495718624</c:v>
                </c:pt>
                <c:pt idx="4824">
                  <c:v>0.11645890708643773</c:v>
                </c:pt>
                <c:pt idx="4825">
                  <c:v>0.11645661366795061</c:v>
                </c:pt>
                <c:pt idx="4826">
                  <c:v>0.11645346023730534</c:v>
                </c:pt>
                <c:pt idx="4827">
                  <c:v>0.11644863457716319</c:v>
                </c:pt>
                <c:pt idx="4828">
                  <c:v>0.11644142007636309</c:v>
                </c:pt>
                <c:pt idx="4829">
                  <c:v>0.11643153019386236</c:v>
                </c:pt>
                <c:pt idx="4830">
                  <c:v>0.11641920398891807</c:v>
                </c:pt>
                <c:pt idx="4831">
                  <c:v>0.11640525382240079</c:v>
                </c:pt>
                <c:pt idx="4832">
                  <c:v>0.11639101747061646</c:v>
                </c:pt>
                <c:pt idx="4833">
                  <c:v>0.1163782147071644</c:v>
                </c:pt>
                <c:pt idx="4834">
                  <c:v>0.1163680396456868</c:v>
                </c:pt>
                <c:pt idx="4835">
                  <c:v>0.11636130417274408</c:v>
                </c:pt>
                <c:pt idx="4836">
                  <c:v>0.11635800812830714</c:v>
                </c:pt>
                <c:pt idx="4837">
                  <c:v>0.1163577692854794</c:v>
                </c:pt>
                <c:pt idx="4838">
                  <c:v>0.11636015771966783</c:v>
                </c:pt>
                <c:pt idx="4839">
                  <c:v>0.11636445693430857</c:v>
                </c:pt>
                <c:pt idx="4840">
                  <c:v>0.11637033259647982</c:v>
                </c:pt>
                <c:pt idx="4841">
                  <c:v>0.11637725929218971</c:v>
                </c:pt>
                <c:pt idx="4842">
                  <c:v>0.11638480712777692</c:v>
                </c:pt>
                <c:pt idx="4843">
                  <c:v>0.11639211623282635</c:v>
                </c:pt>
                <c:pt idx="4844">
                  <c:v>0.11639866109141055</c:v>
                </c:pt>
                <c:pt idx="4845">
                  <c:v>0.11640458499005772</c:v>
                </c:pt>
                <c:pt idx="4846">
                  <c:v>0.11641031787213678</c:v>
                </c:pt>
                <c:pt idx="4847">
                  <c:v>0.11641710188035818</c:v>
                </c:pt>
                <c:pt idx="4848">
                  <c:v>0.11642622701629794</c:v>
                </c:pt>
                <c:pt idx="4849">
                  <c:v>0.1164384100882823</c:v>
                </c:pt>
                <c:pt idx="4850">
                  <c:v>0.11645322134197737</c:v>
                </c:pt>
                <c:pt idx="4851">
                  <c:v>0.1164684153464393</c:v>
                </c:pt>
                <c:pt idx="4852">
                  <c:v>0.11648064738405565</c:v>
                </c:pt>
                <c:pt idx="4853">
                  <c:v>0.11648619013952648</c:v>
                </c:pt>
                <c:pt idx="4854">
                  <c:v>0.11648212863074651</c:v>
                </c:pt>
                <c:pt idx="4855">
                  <c:v>0.11646755529425783</c:v>
                </c:pt>
                <c:pt idx="4856">
                  <c:v>0.11644395230471542</c:v>
                </c:pt>
                <c:pt idx="4857">
                  <c:v>0.11641533420603527</c:v>
                </c:pt>
                <c:pt idx="4858">
                  <c:v>0.11638667022130415</c:v>
                </c:pt>
                <c:pt idx="4859">
                  <c:v>0.11636268947424892</c:v>
                </c:pt>
                <c:pt idx="4860">
                  <c:v>0.11634683042473885</c:v>
                </c:pt>
                <c:pt idx="4861">
                  <c:v>0.11633976091458868</c:v>
                </c:pt>
                <c:pt idx="4862">
                  <c:v>0.11634014304733035</c:v>
                </c:pt>
                <c:pt idx="4863">
                  <c:v>0.11634487196783531</c:v>
                </c:pt>
                <c:pt idx="4864">
                  <c:v>0.11635046075845561</c:v>
                </c:pt>
                <c:pt idx="4865">
                  <c:v>0.11635423442698616</c:v>
                </c:pt>
                <c:pt idx="4866">
                  <c:v>0.11635538086442603</c:v>
                </c:pt>
                <c:pt idx="4867">
                  <c:v>0.11635452103606241</c:v>
                </c:pt>
                <c:pt idx="4868">
                  <c:v>0.11635356567321024</c:v>
                </c:pt>
                <c:pt idx="4869">
                  <c:v>0.11635490318179169</c:v>
                </c:pt>
                <c:pt idx="4870">
                  <c:v>0.11635963226301942</c:v>
                </c:pt>
                <c:pt idx="4871">
                  <c:v>0.1163678485670006</c:v>
                </c:pt>
                <c:pt idx="4872">
                  <c:v>0.1163778325409222</c:v>
                </c:pt>
                <c:pt idx="4873">
                  <c:v>0.11638705239532325</c:v>
                </c:pt>
                <c:pt idx="4874">
                  <c:v>0.11639288059078594</c:v>
                </c:pt>
                <c:pt idx="4875">
                  <c:v>0.11639340608766328</c:v>
                </c:pt>
                <c:pt idx="4876">
                  <c:v>0.11638834223512066</c:v>
                </c:pt>
                <c:pt idx="4877">
                  <c:v>0.11637897904065757</c:v>
                </c:pt>
                <c:pt idx="4878">
                  <c:v>0.11636717979226056</c:v>
                </c:pt>
                <c:pt idx="4879">
                  <c:v>0.11635480764532784</c:v>
                </c:pt>
                <c:pt idx="4880">
                  <c:v>0.11634315235442121</c:v>
                </c:pt>
                <c:pt idx="4881">
                  <c:v>0.11633221386183638</c:v>
                </c:pt>
                <c:pt idx="4882">
                  <c:v>0.11632160999664913</c:v>
                </c:pt>
                <c:pt idx="4883">
                  <c:v>0.11631076757338259</c:v>
                </c:pt>
                <c:pt idx="4884">
                  <c:v>0.11630035528072429</c:v>
                </c:pt>
                <c:pt idx="4885">
                  <c:v>0.11629190144691352</c:v>
                </c:pt>
                <c:pt idx="4886">
                  <c:v>0.11628808055907451</c:v>
                </c:pt>
                <c:pt idx="4887">
                  <c:v>0.11629132831159454</c:v>
                </c:pt>
                <c:pt idx="4888">
                  <c:v>0.11630240906180593</c:v>
                </c:pt>
                <c:pt idx="4889">
                  <c:v>0.11632022482617214</c:v>
                </c:pt>
                <c:pt idx="4890">
                  <c:v>0.1163408595471274</c:v>
                </c:pt>
                <c:pt idx="4891">
                  <c:v>0.11635944118803203</c:v>
                </c:pt>
                <c:pt idx="4892">
                  <c:v>0.11637104914608525</c:v>
                </c:pt>
                <c:pt idx="4893">
                  <c:v>0.11637300772103902</c:v>
                </c:pt>
                <c:pt idx="4894">
                  <c:v>0.11636536455172912</c:v>
                </c:pt>
                <c:pt idx="4895">
                  <c:v>0.1163516549538111</c:v>
                </c:pt>
                <c:pt idx="4896">
                  <c:v>0.11633651279985972</c:v>
                </c:pt>
                <c:pt idx="4897">
                  <c:v>0.11632514458961078</c:v>
                </c:pt>
                <c:pt idx="4898">
                  <c:v>0.11632156223207639</c:v>
                </c:pt>
                <c:pt idx="4899">
                  <c:v>0.11632729401831536</c:v>
                </c:pt>
                <c:pt idx="4900">
                  <c:v>0.11634195818244523</c:v>
                </c:pt>
                <c:pt idx="4901">
                  <c:v>0.11636397924169133</c:v>
                </c:pt>
                <c:pt idx="4902">
                  <c:v>0.11639144742071532</c:v>
                </c:pt>
                <c:pt idx="4903">
                  <c:v>0.11642297825482188</c:v>
                </c:pt>
                <c:pt idx="4904">
                  <c:v>0.11645747369846408</c:v>
                </c:pt>
                <c:pt idx="4905">
                  <c:v>0.1164937398685351</c:v>
                </c:pt>
                <c:pt idx="4906">
                  <c:v>0.11652962676745963</c:v>
                </c:pt>
                <c:pt idx="4907">
                  <c:v>0.11656150217231924</c:v>
                </c:pt>
                <c:pt idx="4908">
                  <c:v>0.11658558948739688</c:v>
                </c:pt>
                <c:pt idx="4909">
                  <c:v>0.1165980160056475</c:v>
                </c:pt>
                <c:pt idx="4910">
                  <c:v>0.11659734687637661</c:v>
                </c:pt>
                <c:pt idx="4911">
                  <c:v>0.11658429906164951</c:v>
                </c:pt>
                <c:pt idx="4912">
                  <c:v>0.11656307927707714</c:v>
                </c:pt>
                <c:pt idx="4913">
                  <c:v>0.11653985340408339</c:v>
                </c:pt>
                <c:pt idx="4914">
                  <c:v>0.11652097732351967</c:v>
                </c:pt>
                <c:pt idx="4915">
                  <c:v>0.11651175462555145</c:v>
                </c:pt>
                <c:pt idx="4916">
                  <c:v>0.1165151474087676</c:v>
                </c:pt>
                <c:pt idx="4917">
                  <c:v>0.11653129933174404</c:v>
                </c:pt>
                <c:pt idx="4918">
                  <c:v>0.11655753554021535</c:v>
                </c:pt>
                <c:pt idx="4919">
                  <c:v>0.11659022549300917</c:v>
                </c:pt>
                <c:pt idx="4920">
                  <c:v>0.11662521220348258</c:v>
                </c:pt>
                <c:pt idx="4921">
                  <c:v>0.11665867207687723</c:v>
                </c:pt>
                <c:pt idx="4922">
                  <c:v>0.11668792767848073</c:v>
                </c:pt>
                <c:pt idx="4923">
                  <c:v>0.11671154393165621</c:v>
                </c:pt>
                <c:pt idx="4924">
                  <c:v>0.11672889839376314</c:v>
                </c:pt>
                <c:pt idx="4925">
                  <c:v>0.11674046842044987</c:v>
                </c:pt>
                <c:pt idx="4926">
                  <c:v>0.11674716196506023</c:v>
                </c:pt>
                <c:pt idx="4927">
                  <c:v>0.11675017409379244</c:v>
                </c:pt>
                <c:pt idx="4928">
                  <c:v>0.11675060439960254</c:v>
                </c:pt>
                <c:pt idx="4929">
                  <c:v>0.1167491700485606</c:v>
                </c:pt>
                <c:pt idx="4930">
                  <c:v>0.11674639698331206</c:v>
                </c:pt>
                <c:pt idx="4931">
                  <c:v>0.11674209398608486</c:v>
                </c:pt>
                <c:pt idx="4932">
                  <c:v>0.11673659577389266</c:v>
                </c:pt>
                <c:pt idx="4933">
                  <c:v>0.11673085858320902</c:v>
                </c:pt>
                <c:pt idx="4934">
                  <c:v>0.11672641231255802</c:v>
                </c:pt>
                <c:pt idx="4935">
                  <c:v>0.1167259820307172</c:v>
                </c:pt>
                <c:pt idx="4936">
                  <c:v>0.11673257973245614</c:v>
                </c:pt>
                <c:pt idx="4937">
                  <c:v>0.11674797475964431</c:v>
                </c:pt>
                <c:pt idx="4938">
                  <c:v>0.1167731721462764</c:v>
                </c:pt>
                <c:pt idx="4939">
                  <c:v>0.1168070259652783</c:v>
                </c:pt>
                <c:pt idx="4940">
                  <c:v>0.11684719493637212</c:v>
                </c:pt>
                <c:pt idx="4941">
                  <c:v>0.11689133726892291</c:v>
                </c:pt>
                <c:pt idx="4942">
                  <c:v>0.11693749304307359</c:v>
                </c:pt>
                <c:pt idx="4943">
                  <c:v>0.11698532803683097</c:v>
                </c:pt>
                <c:pt idx="4944">
                  <c:v>0.11703584751047251</c:v>
                </c:pt>
                <c:pt idx="4945">
                  <c:v>0.11709048787431846</c:v>
                </c:pt>
                <c:pt idx="4946">
                  <c:v>0.1171500163748818</c:v>
                </c:pt>
                <c:pt idx="4947">
                  <c:v>0.11721362135346473</c:v>
                </c:pt>
                <c:pt idx="4948">
                  <c:v>0.11727867174489108</c:v>
                </c:pt>
                <c:pt idx="4949">
                  <c:v>0.11734124227804003</c:v>
                </c:pt>
                <c:pt idx="4950">
                  <c:v>0.11739750121858221</c:v>
                </c:pt>
                <c:pt idx="4951">
                  <c:v>0.11744505169099866</c:v>
                </c:pt>
                <c:pt idx="4952">
                  <c:v>0.1174837471561279</c:v>
                </c:pt>
                <c:pt idx="4953">
                  <c:v>0.11751588425338348</c:v>
                </c:pt>
                <c:pt idx="4954">
                  <c:v>0.11754553295428032</c:v>
                </c:pt>
                <c:pt idx="4955">
                  <c:v>0.11757724349801606</c:v>
                </c:pt>
                <c:pt idx="4956">
                  <c:v>0.11761532795130174</c:v>
                </c:pt>
                <c:pt idx="4957">
                  <c:v>0.11766314184231334</c:v>
                </c:pt>
                <c:pt idx="4958">
                  <c:v>0.11772289265019391</c:v>
                </c:pt>
                <c:pt idx="4959">
                  <c:v>0.1177961668907566</c:v>
                </c:pt>
                <c:pt idx="4960">
                  <c:v>0.1178843615725829</c:v>
                </c:pt>
                <c:pt idx="4961">
                  <c:v>0.11798844474883068</c:v>
                </c:pt>
                <c:pt idx="4962">
                  <c:v>0.11810866764891963</c:v>
                </c:pt>
                <c:pt idx="4963">
                  <c:v>0.11824451593086875</c:v>
                </c:pt>
                <c:pt idx="4964">
                  <c:v>0.11839422850423413</c:v>
                </c:pt>
                <c:pt idx="4965">
                  <c:v>0.11855489102657772</c:v>
                </c:pt>
                <c:pt idx="4966">
                  <c:v>0.11872296144418697</c:v>
                </c:pt>
                <c:pt idx="4967">
                  <c:v>0.11889498883590614</c:v>
                </c:pt>
                <c:pt idx="4968">
                  <c:v>0.11906833415240152</c:v>
                </c:pt>
                <c:pt idx="4969">
                  <c:v>0.11924093121080652</c:v>
                </c:pt>
                <c:pt idx="4970">
                  <c:v>0.11941191318835913</c:v>
                </c:pt>
                <c:pt idx="4971">
                  <c:v>0.11958036378665575</c:v>
                </c:pt>
                <c:pt idx="4972">
                  <c:v>0.11974531717982</c:v>
                </c:pt>
                <c:pt idx="4973">
                  <c:v>0.11990469845986133</c:v>
                </c:pt>
                <c:pt idx="4974">
                  <c:v>0.12005532177448801</c:v>
                </c:pt>
                <c:pt idx="4975">
                  <c:v>0.12019312981844625</c:v>
                </c:pt>
                <c:pt idx="4976">
                  <c:v>0.12031300055127074</c:v>
                </c:pt>
                <c:pt idx="4977">
                  <c:v>0.12040879560285171</c:v>
                </c:pt>
                <c:pt idx="4978">
                  <c:v>0.12047461572257605</c:v>
                </c:pt>
                <c:pt idx="4979">
                  <c:v>0.12050456356235832</c:v>
                </c:pt>
                <c:pt idx="4980">
                  <c:v>0.12049424313959504</c:v>
                </c:pt>
                <c:pt idx="4981">
                  <c:v>0.12044230716454733</c:v>
                </c:pt>
                <c:pt idx="4982">
                  <c:v>0.12035060253138412</c:v>
                </c:pt>
                <c:pt idx="4983">
                  <c:v>0.12022556443160486</c:v>
                </c:pt>
                <c:pt idx="4984">
                  <c:v>0.12007719467725368</c:v>
                </c:pt>
                <c:pt idx="4985">
                  <c:v>0.11991856884220246</c:v>
                </c:pt>
                <c:pt idx="4986">
                  <c:v>0.11976221556457038</c:v>
                </c:pt>
                <c:pt idx="4987">
                  <c:v>0.11961867244100714</c:v>
                </c:pt>
                <c:pt idx="4988">
                  <c:v>0.11949408543789457</c:v>
                </c:pt>
                <c:pt idx="4989">
                  <c:v>0.11938930411422737</c:v>
                </c:pt>
                <c:pt idx="4990">
                  <c:v>0.11930037047608959</c:v>
                </c:pt>
                <c:pt idx="4991">
                  <c:v>0.1192197254807295</c:v>
                </c:pt>
                <c:pt idx="4992">
                  <c:v>0.1191388070050801</c:v>
                </c:pt>
                <c:pt idx="4993">
                  <c:v>0.11905064562739746</c:v>
                </c:pt>
                <c:pt idx="4994">
                  <c:v>0.11895068054958173</c:v>
                </c:pt>
                <c:pt idx="4995">
                  <c:v>0.11883863167152935</c:v>
                </c:pt>
                <c:pt idx="4996">
                  <c:v>0.11871801444289302</c:v>
                </c:pt>
                <c:pt idx="4997">
                  <c:v>0.11859512596474757</c:v>
                </c:pt>
                <c:pt idx="4998">
                  <c:v>0.11847740846129433</c:v>
                </c:pt>
                <c:pt idx="4999">
                  <c:v>0.11837162435609665</c:v>
                </c:pt>
                <c:pt idx="5000">
                  <c:v>0.11828270692736535</c:v>
                </c:pt>
                <c:pt idx="5001">
                  <c:v>0.118211845143311</c:v>
                </c:pt>
                <c:pt idx="5002">
                  <c:v>0.11815711149040901</c:v>
                </c:pt>
                <c:pt idx="5003">
                  <c:v>0.11811331994171308</c:v>
                </c:pt>
                <c:pt idx="5004">
                  <c:v>0.1180746642592541</c:v>
                </c:pt>
                <c:pt idx="5005">
                  <c:v>0.11803572429624092</c:v>
                </c:pt>
                <c:pt idx="5006">
                  <c:v>0.11799367113946806</c:v>
                </c:pt>
                <c:pt idx="5007">
                  <c:v>0.11794860158124747</c:v>
                </c:pt>
                <c:pt idx="5008">
                  <c:v>0.11790377639414866</c:v>
                </c:pt>
                <c:pt idx="5009">
                  <c:v>0.11786350958278406</c:v>
                </c:pt>
                <c:pt idx="5010">
                  <c:v>0.1178323053716868</c:v>
                </c:pt>
                <c:pt idx="5011">
                  <c:v>0.11781260617171267</c:v>
                </c:pt>
                <c:pt idx="5012">
                  <c:v>0.1178041707778064</c:v>
                </c:pt>
                <c:pt idx="5013">
                  <c:v>0.11780508140903216</c:v>
                </c:pt>
                <c:pt idx="5014">
                  <c:v>0.11781174345345073</c:v>
                </c:pt>
                <c:pt idx="5015">
                  <c:v>0.11782156895726441</c:v>
                </c:pt>
                <c:pt idx="5016">
                  <c:v>0.11783273675102705</c:v>
                </c:pt>
                <c:pt idx="5017">
                  <c:v>0.11784476761412681</c:v>
                </c:pt>
                <c:pt idx="5018">
                  <c:v>0.11785818889054193</c:v>
                </c:pt>
                <c:pt idx="5019">
                  <c:v>0.11787300070917221</c:v>
                </c:pt>
                <c:pt idx="5020">
                  <c:v>0.11788838827905072</c:v>
                </c:pt>
                <c:pt idx="5021">
                  <c:v>0.11790262586201132</c:v>
                </c:pt>
                <c:pt idx="5022">
                  <c:v>0.11791336428049441</c:v>
                </c:pt>
                <c:pt idx="5023">
                  <c:v>0.11791873358930753</c:v>
                </c:pt>
                <c:pt idx="5024">
                  <c:v>0.11791815830304513</c:v>
                </c:pt>
                <c:pt idx="5025">
                  <c:v>0.11791206990347884</c:v>
                </c:pt>
                <c:pt idx="5026">
                  <c:v>0.11790171502623074</c:v>
                </c:pt>
                <c:pt idx="5027">
                  <c:v>0.11788771715871342</c:v>
                </c:pt>
                <c:pt idx="5028">
                  <c:v>0.11787007665317732</c:v>
                </c:pt>
                <c:pt idx="5029">
                  <c:v>0.11784721217286646</c:v>
                </c:pt>
                <c:pt idx="5030">
                  <c:v>0.11781759079967107</c:v>
                </c:pt>
                <c:pt idx="5031">
                  <c:v>0.11778011163391282</c:v>
                </c:pt>
                <c:pt idx="5032">
                  <c:v>0.11773535175334553</c:v>
                </c:pt>
                <c:pt idx="5033">
                  <c:v>0.11768527791115106</c:v>
                </c:pt>
                <c:pt idx="5034">
                  <c:v>0.11763362883885491</c:v>
                </c:pt>
                <c:pt idx="5035">
                  <c:v>0.11758399785553202</c:v>
                </c:pt>
                <c:pt idx="5036">
                  <c:v>0.11753925818152026</c:v>
                </c:pt>
                <c:pt idx="5037">
                  <c:v>0.11750055777028527</c:v>
                </c:pt>
                <c:pt idx="5038">
                  <c:v>0.11746827813451448</c:v>
                </c:pt>
                <c:pt idx="5039">
                  <c:v>0.11744146008382299</c:v>
                </c:pt>
                <c:pt idx="5040">
                  <c:v>0.11741981529346628</c:v>
                </c:pt>
                <c:pt idx="5041">
                  <c:v>0.11740334299006165</c:v>
                </c:pt>
                <c:pt idx="5042">
                  <c:v>0.11739276082243015</c:v>
                </c:pt>
                <c:pt idx="5043">
                  <c:v>0.11738802047801981</c:v>
                </c:pt>
                <c:pt idx="5044">
                  <c:v>0.11738883447287533</c:v>
                </c:pt>
                <c:pt idx="5045">
                  <c:v>0.11739347906094548</c:v>
                </c:pt>
                <c:pt idx="5046">
                  <c:v>0.11740027844440508</c:v>
                </c:pt>
                <c:pt idx="5047">
                  <c:v>0.11740793984909308</c:v>
                </c:pt>
                <c:pt idx="5048">
                  <c:v>0.11741684640192988</c:v>
                </c:pt>
                <c:pt idx="5049">
                  <c:v>0.11742967982076995</c:v>
                </c:pt>
                <c:pt idx="5050">
                  <c:v>0.11744993632442484</c:v>
                </c:pt>
                <c:pt idx="5051">
                  <c:v>0.11748101728874687</c:v>
                </c:pt>
                <c:pt idx="5052">
                  <c:v>0.1175237871825832</c:v>
                </c:pt>
                <c:pt idx="5053">
                  <c:v>0.11757642914995041</c:v>
                </c:pt>
                <c:pt idx="5054">
                  <c:v>0.11763324556628789</c:v>
                </c:pt>
                <c:pt idx="5055">
                  <c:v>0.11768676327218168</c:v>
                </c:pt>
                <c:pt idx="5056">
                  <c:v>0.11772998471124278</c:v>
                </c:pt>
                <c:pt idx="5057">
                  <c:v>0.11775806657661052</c:v>
                </c:pt>
                <c:pt idx="5058">
                  <c:v>0.11777023914380962</c:v>
                </c:pt>
                <c:pt idx="5059">
                  <c:v>0.117770143295491</c:v>
                </c:pt>
                <c:pt idx="5060">
                  <c:v>0.11776434451157684</c:v>
                </c:pt>
                <c:pt idx="5061">
                  <c:v>0.11776079818601563</c:v>
                </c:pt>
                <c:pt idx="5062">
                  <c:v>0.11776616560892932</c:v>
                </c:pt>
                <c:pt idx="5063">
                  <c:v>0.11778461663115074</c:v>
                </c:pt>
                <c:pt idx="5064">
                  <c:v>0.11781730322342603</c:v>
                </c:pt>
                <c:pt idx="5065">
                  <c:v>0.11786235915731651</c:v>
                </c:pt>
                <c:pt idx="5066">
                  <c:v>0.11791571334493205</c:v>
                </c:pt>
                <c:pt idx="5067">
                  <c:v>0.11797252622175462</c:v>
                </c:pt>
                <c:pt idx="5068">
                  <c:v>0.11802838747736115</c:v>
                </c:pt>
                <c:pt idx="5069">
                  <c:v>0.11808008352101344</c:v>
                </c:pt>
                <c:pt idx="5070">
                  <c:v>0.11812622192164994</c:v>
                </c:pt>
                <c:pt idx="5071">
                  <c:v>0.11816761636301591</c:v>
                </c:pt>
                <c:pt idx="5072">
                  <c:v>0.11820676004353019</c:v>
                </c:pt>
                <c:pt idx="5073">
                  <c:v>0.1182474425090168</c:v>
                </c:pt>
                <c:pt idx="5074">
                  <c:v>0.11829311887458797</c:v>
                </c:pt>
                <c:pt idx="5075">
                  <c:v>0.11834571021981692</c:v>
                </c:pt>
                <c:pt idx="5076">
                  <c:v>0.11840502707943883</c:v>
                </c:pt>
                <c:pt idx="5077">
                  <c:v>0.11846785611584125</c:v>
                </c:pt>
                <c:pt idx="5078">
                  <c:v>0.1185286779052042</c:v>
                </c:pt>
                <c:pt idx="5079">
                  <c:v>0.11858129778516661</c:v>
                </c:pt>
                <c:pt idx="5080">
                  <c:v>0.11862057480708903</c:v>
                </c:pt>
                <c:pt idx="5081">
                  <c:v>0.11864391222611186</c:v>
                </c:pt>
                <c:pt idx="5082">
                  <c:v>0.11865241196804059</c:v>
                </c:pt>
                <c:pt idx="5083">
                  <c:v>0.11865135549388887</c:v>
                </c:pt>
                <c:pt idx="5084">
                  <c:v>0.1186484742138099</c:v>
                </c:pt>
                <c:pt idx="5085">
                  <c:v>0.11865231592482965</c:v>
                </c:pt>
                <c:pt idx="5086">
                  <c:v>0.11866994020968651</c:v>
                </c:pt>
                <c:pt idx="5087">
                  <c:v>0.11870610344765402</c:v>
                </c:pt>
                <c:pt idx="5088">
                  <c:v>0.11876114650563312</c:v>
                </c:pt>
                <c:pt idx="5089">
                  <c:v>0.11883161756606424</c:v>
                </c:pt>
                <c:pt idx="5090">
                  <c:v>0.1189110853619058</c:v>
                </c:pt>
                <c:pt idx="5091">
                  <c:v>0.1189923458887852</c:v>
                </c:pt>
                <c:pt idx="5092">
                  <c:v>0.11906823801716641</c:v>
                </c:pt>
                <c:pt idx="5093">
                  <c:v>0.11913409563913628</c:v>
                </c:pt>
                <c:pt idx="5094">
                  <c:v>0.11918909680960081</c:v>
                </c:pt>
                <c:pt idx="5095">
                  <c:v>0.11923641108173659</c:v>
                </c:pt>
                <c:pt idx="5096">
                  <c:v>0.1192823839500539</c:v>
                </c:pt>
                <c:pt idx="5097">
                  <c:v>0.1193351914295198</c:v>
                </c:pt>
                <c:pt idx="5098">
                  <c:v>0.11940282131280359</c:v>
                </c:pt>
                <c:pt idx="5099">
                  <c:v>0.11949066930279688</c:v>
                </c:pt>
                <c:pt idx="5100">
                  <c:v>0.11960086523413076</c:v>
                </c:pt>
                <c:pt idx="5101">
                  <c:v>0.11973193374054718</c:v>
                </c:pt>
                <c:pt idx="5102">
                  <c:v>0.11987994478102974</c:v>
                </c:pt>
                <c:pt idx="5103">
                  <c:v>0.12004086891896364</c:v>
                </c:pt>
                <c:pt idx="5104">
                  <c:v>0.12021187701859452</c:v>
                </c:pt>
                <c:pt idx="5105">
                  <c:v>0.12039283632922086</c:v>
                </c:pt>
                <c:pt idx="5106">
                  <c:v>0.12058592987591581</c:v>
                </c:pt>
                <c:pt idx="5107">
                  <c:v>0.12079440716061467</c:v>
                </c:pt>
                <c:pt idx="5108">
                  <c:v>0.1210204630881047</c:v>
                </c:pt>
                <c:pt idx="5109">
                  <c:v>0.12126359364520316</c:v>
                </c:pt>
                <c:pt idx="5110">
                  <c:v>0.12151889678795462</c:v>
                </c:pt>
                <c:pt idx="5111">
                  <c:v>0.12177817119426874</c:v>
                </c:pt>
                <c:pt idx="5112">
                  <c:v>0.12203067970907626</c:v>
                </c:pt>
                <c:pt idx="5113">
                  <c:v>0.12226478882908402</c:v>
                </c:pt>
                <c:pt idx="5114">
                  <c:v>0.12247077946299427</c:v>
                </c:pt>
                <c:pt idx="5115">
                  <c:v>0.12264095404107116</c:v>
                </c:pt>
                <c:pt idx="5116">
                  <c:v>0.12277061638891267</c:v>
                </c:pt>
                <c:pt idx="5117">
                  <c:v>0.12285803307970893</c:v>
                </c:pt>
                <c:pt idx="5118">
                  <c:v>0.12290385750900494</c:v>
                </c:pt>
                <c:pt idx="5119">
                  <c:v>0.12291147113655869</c:v>
                </c:pt>
                <c:pt idx="5120">
                  <c:v>0.12288552715706462</c:v>
                </c:pt>
                <c:pt idx="5121">
                  <c:v>0.12283359536097919</c:v>
                </c:pt>
                <c:pt idx="5122">
                  <c:v>0.12276402327560469</c:v>
                </c:pt>
                <c:pt idx="5123">
                  <c:v>0.12268525300922066</c:v>
                </c:pt>
                <c:pt idx="5124">
                  <c:v>0.12260421937439307</c:v>
                </c:pt>
                <c:pt idx="5125">
                  <c:v>0.1225255265363097</c:v>
                </c:pt>
                <c:pt idx="5126">
                  <c:v>0.12244975454513422</c:v>
                </c:pt>
                <c:pt idx="5127">
                  <c:v>0.12237448012086043</c:v>
                </c:pt>
                <c:pt idx="5128">
                  <c:v>0.12229486037369379</c:v>
                </c:pt>
                <c:pt idx="5129">
                  <c:v>0.1222059592199503</c:v>
                </c:pt>
                <c:pt idx="5130">
                  <c:v>0.12210361953335784</c:v>
                </c:pt>
                <c:pt idx="5131">
                  <c:v>0.12198639906343405</c:v>
                </c:pt>
                <c:pt idx="5132">
                  <c:v>0.12185479363297484</c:v>
                </c:pt>
                <c:pt idx="5133">
                  <c:v>0.12171137945314574</c:v>
                </c:pt>
                <c:pt idx="5134">
                  <c:v>0.12155935893248042</c:v>
                </c:pt>
                <c:pt idx="5135">
                  <c:v>0.12140159238027963</c:v>
                </c:pt>
                <c:pt idx="5136">
                  <c:v>0.12124079135322656</c:v>
                </c:pt>
                <c:pt idx="5137">
                  <c:v>0.1210790840271732</c:v>
                </c:pt>
                <c:pt idx="5138">
                  <c:v>0.12091845061785537</c:v>
                </c:pt>
                <c:pt idx="5139">
                  <c:v>0.1207611579517847</c:v>
                </c:pt>
                <c:pt idx="5140">
                  <c:v>0.12060956610220912</c:v>
                </c:pt>
                <c:pt idx="5141">
                  <c:v>0.12046583913023139</c:v>
                </c:pt>
                <c:pt idx="5142">
                  <c:v>0.12033180113437174</c:v>
                </c:pt>
                <c:pt idx="5143">
                  <c:v>0.12020782871149387</c:v>
                </c:pt>
                <c:pt idx="5144">
                  <c:v>0.12009367234914685</c:v>
                </c:pt>
                <c:pt idx="5145">
                  <c:v>0.11998768655202645</c:v>
                </c:pt>
                <c:pt idx="5146">
                  <c:v>0.11988774637190062</c:v>
                </c:pt>
                <c:pt idx="5147">
                  <c:v>0.11979153654444867</c:v>
                </c:pt>
                <c:pt idx="5148">
                  <c:v>0.11969684027752429</c:v>
                </c:pt>
                <c:pt idx="5149">
                  <c:v>0.11960134650039227</c:v>
                </c:pt>
                <c:pt idx="5150">
                  <c:v>0.11950308299272842</c:v>
                </c:pt>
                <c:pt idx="5151">
                  <c:v>0.11940003125159375</c:v>
                </c:pt>
                <c:pt idx="5152">
                  <c:v>0.11929094428933178</c:v>
                </c:pt>
                <c:pt idx="5153">
                  <c:v>0.11917496122836728</c:v>
                </c:pt>
                <c:pt idx="5154">
                  <c:v>0.11905261632414126</c:v>
                </c:pt>
                <c:pt idx="5155">
                  <c:v>0.1189256928749907</c:v>
                </c:pt>
                <c:pt idx="5156">
                  <c:v>0.11879654873786642</c:v>
                </c:pt>
                <c:pt idx="5157">
                  <c:v>0.11866840345883838</c:v>
                </c:pt>
                <c:pt idx="5158">
                  <c:v>0.11854380066675189</c:v>
                </c:pt>
                <c:pt idx="5159">
                  <c:v>0.11842489715938646</c:v>
                </c:pt>
                <c:pt idx="5160">
                  <c:v>0.11831351166034225</c:v>
                </c:pt>
                <c:pt idx="5161">
                  <c:v>0.11821064582195943</c:v>
                </c:pt>
                <c:pt idx="5162">
                  <c:v>0.11811821209717004</c:v>
                </c:pt>
                <c:pt idx="5163">
                  <c:v>0.11803831379132061</c:v>
                </c:pt>
                <c:pt idx="5164">
                  <c:v>0.11797353309925378</c:v>
                </c:pt>
                <c:pt idx="5165">
                  <c:v>0.11792606855595093</c:v>
                </c:pt>
                <c:pt idx="5166">
                  <c:v>0.11789701706148951</c:v>
                </c:pt>
                <c:pt idx="5167">
                  <c:v>0.11788455331966334</c:v>
                </c:pt>
                <c:pt idx="5168">
                  <c:v>0.11788421776232831</c:v>
                </c:pt>
                <c:pt idx="5169">
                  <c:v>0.1178896346481431</c:v>
                </c:pt>
                <c:pt idx="5170">
                  <c:v>0.1178928464619045</c:v>
                </c:pt>
                <c:pt idx="5171">
                  <c:v>0.1178862790471971</c:v>
                </c:pt>
                <c:pt idx="5172">
                  <c:v>0.11786566663874969</c:v>
                </c:pt>
                <c:pt idx="5173">
                  <c:v>0.117829621243198</c:v>
                </c:pt>
                <c:pt idx="5174">
                  <c:v>0.11778116599077997</c:v>
                </c:pt>
                <c:pt idx="5175">
                  <c:v>0.11772605531175966</c:v>
                </c:pt>
                <c:pt idx="5176">
                  <c:v>0.11767190989047953</c:v>
                </c:pt>
                <c:pt idx="5177">
                  <c:v>0.117626059268283</c:v>
                </c:pt>
                <c:pt idx="5178">
                  <c:v>0.11759396192223397</c:v>
                </c:pt>
                <c:pt idx="5179">
                  <c:v>0.11757863268353423</c:v>
                </c:pt>
                <c:pt idx="5180">
                  <c:v>0.11757983026082335</c:v>
                </c:pt>
                <c:pt idx="5181">
                  <c:v>0.11759511163694873</c:v>
                </c:pt>
                <c:pt idx="5182">
                  <c:v>0.11761968751684475</c:v>
                </c:pt>
                <c:pt idx="5183">
                  <c:v>0.11764781016162722</c:v>
                </c:pt>
                <c:pt idx="5184">
                  <c:v>0.11767435347642778</c:v>
                </c:pt>
                <c:pt idx="5185">
                  <c:v>0.11769438181667384</c:v>
                </c:pt>
                <c:pt idx="5186">
                  <c:v>0.11770559425731091</c:v>
                </c:pt>
                <c:pt idx="5187">
                  <c:v>0.11770842137137265</c:v>
                </c:pt>
                <c:pt idx="5188">
                  <c:v>0.11770583384253457</c:v>
                </c:pt>
                <c:pt idx="5189">
                  <c:v>0.11770362966346175</c:v>
                </c:pt>
                <c:pt idx="5190">
                  <c:v>0.11770808595009812</c:v>
                </c:pt>
                <c:pt idx="5191">
                  <c:v>0.11772466565459853</c:v>
                </c:pt>
                <c:pt idx="5192">
                  <c:v>0.11775562251960085</c:v>
                </c:pt>
                <c:pt idx="5193">
                  <c:v>0.1177984194668074</c:v>
                </c:pt>
                <c:pt idx="5194">
                  <c:v>0.11784615765564425</c:v>
                </c:pt>
                <c:pt idx="5195">
                  <c:v>0.11788886765135524</c:v>
                </c:pt>
                <c:pt idx="5196">
                  <c:v>0.1179173912558809</c:v>
                </c:pt>
                <c:pt idx="5197">
                  <c:v>0.1179255891425826</c:v>
                </c:pt>
                <c:pt idx="5198">
                  <c:v>0.11791278900134454</c:v>
                </c:pt>
                <c:pt idx="5199">
                  <c:v>0.11788512856141269</c:v>
                </c:pt>
                <c:pt idx="5200">
                  <c:v>0.11785363519669749</c:v>
                </c:pt>
                <c:pt idx="5201">
                  <c:v>0.11782947745106846</c:v>
                </c:pt>
                <c:pt idx="5202">
                  <c:v>0.11782180860647599</c:v>
                </c:pt>
                <c:pt idx="5203">
                  <c:v>0.11783383916684302</c:v>
                </c:pt>
                <c:pt idx="5204">
                  <c:v>0.11786235915731651</c:v>
                </c:pt>
                <c:pt idx="5205">
                  <c:v>0.11789864696186707</c:v>
                </c:pt>
                <c:pt idx="5206">
                  <c:v>0.11793215715176979</c:v>
                </c:pt>
                <c:pt idx="5207">
                  <c:v>0.11795406721462735</c:v>
                </c:pt>
                <c:pt idx="5208">
                  <c:v>0.11795934113660604</c:v>
                </c:pt>
                <c:pt idx="5209">
                  <c:v>0.11794836186205963</c:v>
                </c:pt>
                <c:pt idx="5210">
                  <c:v>0.11792482208229375</c:v>
                </c:pt>
                <c:pt idx="5211">
                  <c:v>0.11789457222239257</c:v>
                </c:pt>
                <c:pt idx="5212">
                  <c:v>0.11786259882903764</c:v>
                </c:pt>
                <c:pt idx="5213">
                  <c:v>0.11783173019989972</c:v>
                </c:pt>
                <c:pt idx="5214">
                  <c:v>0.11780268501516859</c:v>
                </c:pt>
                <c:pt idx="5215">
                  <c:v>0.11777522328552008</c:v>
                </c:pt>
                <c:pt idx="5216">
                  <c:v>0.11774929678885675</c:v>
                </c:pt>
                <c:pt idx="5217">
                  <c:v>0.11772595947319191</c:v>
                </c:pt>
                <c:pt idx="5218">
                  <c:v>0.11770669635043433</c:v>
                </c:pt>
                <c:pt idx="5219">
                  <c:v>0.11769313600780511</c:v>
                </c:pt>
                <c:pt idx="5220">
                  <c:v>0.11768518208158167</c:v>
                </c:pt>
                <c:pt idx="5221">
                  <c:v>0.11768072602995421</c:v>
                </c:pt>
                <c:pt idx="5222">
                  <c:v>0.1176764616792743</c:v>
                </c:pt>
                <c:pt idx="5223">
                  <c:v>0.11766879553615998</c:v>
                </c:pt>
                <c:pt idx="5224">
                  <c:v>0.11765581131495888</c:v>
                </c:pt>
                <c:pt idx="5225">
                  <c:v>0.11763885096128161</c:v>
                </c:pt>
                <c:pt idx="5226">
                  <c:v>0.11762208290115632</c:v>
                </c:pt>
                <c:pt idx="5227">
                  <c:v>0.11761178284235378</c:v>
                </c:pt>
                <c:pt idx="5228">
                  <c:v>0.11761403446225142</c:v>
                </c:pt>
                <c:pt idx="5229">
                  <c:v>0.11763314974819887</c:v>
                </c:pt>
                <c:pt idx="5230">
                  <c:v>0.1176697058835741</c:v>
                </c:pt>
                <c:pt idx="5231">
                  <c:v>0.11772121549052721</c:v>
                </c:pt>
                <c:pt idx="5232">
                  <c:v>0.11778274753087996</c:v>
                </c:pt>
                <c:pt idx="5233">
                  <c:v>0.11784865015502359</c:v>
                </c:pt>
                <c:pt idx="5234">
                  <c:v>0.11791441896091519</c:v>
                </c:pt>
                <c:pt idx="5235">
                  <c:v>0.11797688937444355</c:v>
                </c:pt>
                <c:pt idx="5236">
                  <c:v>0.11803471727454622</c:v>
                </c:pt>
                <c:pt idx="5237">
                  <c:v>0.11808766100924455</c:v>
                </c:pt>
                <c:pt idx="5238">
                  <c:v>0.11813610250745192</c:v>
                </c:pt>
                <c:pt idx="5239">
                  <c:v>0.11817927275193667</c:v>
                </c:pt>
                <c:pt idx="5240">
                  <c:v>0.11821597083405293</c:v>
                </c:pt>
                <c:pt idx="5241">
                  <c:v>0.11824384425997785</c:v>
                </c:pt>
                <c:pt idx="5242">
                  <c:v>0.11826034847412918</c:v>
                </c:pt>
                <c:pt idx="5243">
                  <c:v>0.11826303526602815</c:v>
                </c:pt>
                <c:pt idx="5244">
                  <c:v>0.11825012922107318</c:v>
                </c:pt>
                <c:pt idx="5245">
                  <c:v>0.11822119996352058</c:v>
                </c:pt>
                <c:pt idx="5246">
                  <c:v>0.11817730601417047</c:v>
                </c:pt>
                <c:pt idx="5247">
                  <c:v>0.11812132967596516</c:v>
                </c:pt>
                <c:pt idx="5248">
                  <c:v>0.11805692024704655</c:v>
                </c:pt>
                <c:pt idx="5249">
                  <c:v>0.11798839680058397</c:v>
                </c:pt>
                <c:pt idx="5250">
                  <c:v>0.11791974034210022</c:v>
                </c:pt>
                <c:pt idx="5251">
                  <c:v>0.1178531079299681</c:v>
                </c:pt>
                <c:pt idx="5252">
                  <c:v>0.11778845070816284</c:v>
                </c:pt>
                <c:pt idx="5253">
                  <c:v>0.117723898949103</c:v>
                </c:pt>
                <c:pt idx="5254">
                  <c:v>0.11765614669586237</c:v>
                </c:pt>
                <c:pt idx="5255">
                  <c:v>0.11758160268127153</c:v>
                </c:pt>
                <c:pt idx="5256">
                  <c:v>0.11749873778634505</c:v>
                </c:pt>
                <c:pt idx="5257">
                  <c:v>0.11740750889149192</c:v>
                </c:pt>
                <c:pt idx="5258">
                  <c:v>0.11731041068214991</c:v>
                </c:pt>
                <c:pt idx="5259">
                  <c:v>0.11721108463345935</c:v>
                </c:pt>
                <c:pt idx="5260">
                  <c:v>0.11711307329012292</c:v>
                </c:pt>
                <c:pt idx="5261">
                  <c:v>0.11701881566764021</c:v>
                </c:pt>
                <c:pt idx="5262">
                  <c:v>0.1169293616180858</c:v>
                </c:pt>
                <c:pt idx="5263">
                  <c:v>0.11684403866843444</c:v>
                </c:pt>
                <c:pt idx="5264">
                  <c:v>0.11676231844376676</c:v>
                </c:pt>
                <c:pt idx="5265">
                  <c:v>0.1166836252605266</c:v>
                </c:pt>
                <c:pt idx="5266">
                  <c:v>0.11660900899126596</c:v>
                </c:pt>
                <c:pt idx="5267">
                  <c:v>0.11654018792430203</c:v>
                </c:pt>
                <c:pt idx="5268">
                  <c:v>0.11647897501483144</c:v>
                </c:pt>
                <c:pt idx="5269">
                  <c:v>0.11642646589677756</c:v>
                </c:pt>
                <c:pt idx="5270">
                  <c:v>0.11638265741440783</c:v>
                </c:pt>
                <c:pt idx="5271">
                  <c:v>0.11634530187225271</c:v>
                </c:pt>
                <c:pt idx="5272">
                  <c:v>0.11631172284209161</c:v>
                </c:pt>
                <c:pt idx="5273">
                  <c:v>0.11627862400622928</c:v>
                </c:pt>
                <c:pt idx="5274">
                  <c:v>0.11624442930132743</c:v>
                </c:pt>
                <c:pt idx="5275">
                  <c:v>0.11620808843913348</c:v>
                </c:pt>
                <c:pt idx="5276">
                  <c:v>0.1161702226812165</c:v>
                </c:pt>
                <c:pt idx="5277">
                  <c:v>0.11613159632491236</c:v>
                </c:pt>
                <c:pt idx="5278">
                  <c:v>0.11609283018546428</c:v>
                </c:pt>
                <c:pt idx="5279">
                  <c:v>0.11605440165230933</c:v>
                </c:pt>
                <c:pt idx="5280">
                  <c:v>0.11601626290513338</c:v>
                </c:pt>
                <c:pt idx="5281">
                  <c:v>0.11597889113660713</c:v>
                </c:pt>
                <c:pt idx="5282">
                  <c:v>0.11594347922254182</c:v>
                </c:pt>
                <c:pt idx="5283">
                  <c:v>0.11591188774167742</c:v>
                </c:pt>
                <c:pt idx="5284">
                  <c:v>0.11588712200939071</c:v>
                </c:pt>
                <c:pt idx="5285">
                  <c:v>0.11587137574642274</c:v>
                </c:pt>
                <c:pt idx="5286">
                  <c:v>0.11586555454526408</c:v>
                </c:pt>
                <c:pt idx="5287">
                  <c:v>0.11586813113287335</c:v>
                </c:pt>
                <c:pt idx="5288">
                  <c:v>0.11587524068537385</c:v>
                </c:pt>
                <c:pt idx="5289">
                  <c:v>0.11588158689430687</c:v>
                </c:pt>
                <c:pt idx="5290">
                  <c:v>0.11588153917810433</c:v>
                </c:pt>
                <c:pt idx="5291">
                  <c:v>0.11587194832780061</c:v>
                </c:pt>
                <c:pt idx="5292">
                  <c:v>0.11585310125397701</c:v>
                </c:pt>
                <c:pt idx="5293">
                  <c:v>0.1158297224761851</c:v>
                </c:pt>
                <c:pt idx="5294">
                  <c:v>0.1158101616087424</c:v>
                </c:pt>
                <c:pt idx="5295">
                  <c:v>0.11580462747443136</c:v>
                </c:pt>
                <c:pt idx="5296">
                  <c:v>0.11582275679799085</c:v>
                </c:pt>
                <c:pt idx="5297">
                  <c:v>0.1158708031657996</c:v>
                </c:pt>
                <c:pt idx="5298">
                  <c:v>0.11594963553393738</c:v>
                </c:pt>
                <c:pt idx="5299">
                  <c:v>0.11605425844674393</c:v>
                </c:pt>
                <c:pt idx="5300">
                  <c:v>0.11617571372769601</c:v>
                </c:pt>
                <c:pt idx="5301">
                  <c:v>0.11630236129934483</c:v>
                </c:pt>
                <c:pt idx="5302">
                  <c:v>0.11642326490926851</c:v>
                </c:pt>
                <c:pt idx="5303">
                  <c:v>0.11653153827002476</c:v>
                </c:pt>
                <c:pt idx="5304">
                  <c:v>0.11662449523440692</c:v>
                </c:pt>
                <c:pt idx="5305">
                  <c:v>0.11670475532250384</c:v>
                </c:pt>
                <c:pt idx="5306">
                  <c:v>0.11677714074839711</c:v>
                </c:pt>
                <c:pt idx="5307">
                  <c:v>0.11684776880573437</c:v>
                </c:pt>
                <c:pt idx="5308">
                  <c:v>0.11692142166765777</c:v>
                </c:pt>
                <c:pt idx="5309">
                  <c:v>0.11700006227626485</c:v>
                </c:pt>
                <c:pt idx="5310">
                  <c:v>0.11708383688463901</c:v>
                </c:pt>
                <c:pt idx="5311">
                  <c:v>0.11717155200627775</c:v>
                </c:pt>
                <c:pt idx="5312">
                  <c:v>0.11726239626651784</c:v>
                </c:pt>
                <c:pt idx="5313">
                  <c:v>0.11735723343978192</c:v>
                </c:pt>
                <c:pt idx="5314">
                  <c:v>0.11745740704652045</c:v>
                </c:pt>
                <c:pt idx="5315">
                  <c:v>0.11756531584661038</c:v>
                </c:pt>
                <c:pt idx="5316">
                  <c:v>0.11768192388880165</c:v>
                </c:pt>
                <c:pt idx="5317">
                  <c:v>0.11780594411406002</c:v>
                </c:pt>
                <c:pt idx="5318">
                  <c:v>0.11793397895293704</c:v>
                </c:pt>
                <c:pt idx="5319">
                  <c:v>0.11806046899149107</c:v>
                </c:pt>
                <c:pt idx="5320">
                  <c:v>0.11818013620059879</c:v>
                </c:pt>
                <c:pt idx="5321">
                  <c:v>0.11828832071121624</c:v>
                </c:pt>
                <c:pt idx="5322">
                  <c:v>0.11838203843530452</c:v>
                </c:pt>
                <c:pt idx="5323">
                  <c:v>0.11845964798683188</c:v>
                </c:pt>
                <c:pt idx="5324">
                  <c:v>0.11851955649411021</c:v>
                </c:pt>
                <c:pt idx="5325">
                  <c:v>0.11855892395491434</c:v>
                </c:pt>
                <c:pt idx="5326">
                  <c:v>0.11857390373091263</c:v>
                </c:pt>
                <c:pt idx="5327">
                  <c:v>0.11855964412462976</c:v>
                </c:pt>
                <c:pt idx="5328">
                  <c:v>0.11851259554610909</c:v>
                </c:pt>
                <c:pt idx="5329">
                  <c:v>0.11843243266900676</c:v>
                </c:pt>
                <c:pt idx="5330">
                  <c:v>0.11832363643440606</c:v>
                </c:pt>
                <c:pt idx="5331">
                  <c:v>0.11819558262781608</c:v>
                </c:pt>
                <c:pt idx="5332">
                  <c:v>0.11806032512290913</c:v>
                </c:pt>
                <c:pt idx="5333">
                  <c:v>0.11793062300934602</c:v>
                </c:pt>
                <c:pt idx="5334">
                  <c:v>0.11781682393010744</c:v>
                </c:pt>
                <c:pt idx="5335">
                  <c:v>0.1177237072729405</c:v>
                </c:pt>
                <c:pt idx="5336">
                  <c:v>0.11765073272150466</c:v>
                </c:pt>
                <c:pt idx="5337">
                  <c:v>0.11759218945134502</c:v>
                </c:pt>
                <c:pt idx="5338">
                  <c:v>0.11754083884092519</c:v>
                </c:pt>
                <c:pt idx="5339">
                  <c:v>0.1174891590492078</c:v>
                </c:pt>
                <c:pt idx="5340">
                  <c:v>0.11743260091311529</c:v>
                </c:pt>
                <c:pt idx="5341">
                  <c:v>0.11736987357709032</c:v>
                </c:pt>
                <c:pt idx="5342">
                  <c:v>0.11730270312516659</c:v>
                </c:pt>
                <c:pt idx="5343">
                  <c:v>0.11723420283714074</c:v>
                </c:pt>
                <c:pt idx="5344">
                  <c:v>0.11716681407574385</c:v>
                </c:pt>
                <c:pt idx="5345">
                  <c:v>0.117101206230295</c:v>
                </c:pt>
                <c:pt idx="5346">
                  <c:v>0.11703565613774151</c:v>
                </c:pt>
                <c:pt idx="5347">
                  <c:v>0.11696652825584723</c:v>
                </c:pt>
                <c:pt idx="5348">
                  <c:v>0.11688980679877985</c:v>
                </c:pt>
                <c:pt idx="5349">
                  <c:v>0.1168027223672992</c:v>
                </c:pt>
                <c:pt idx="5350">
                  <c:v>0.11670513777653672</c:v>
                </c:pt>
                <c:pt idx="5351">
                  <c:v>0.11659935426728212</c:v>
                </c:pt>
                <c:pt idx="5352">
                  <c:v>0.11649063395147045</c:v>
                </c:pt>
                <c:pt idx="5353">
                  <c:v>0.11638461604171306</c:v>
                </c:pt>
                <c:pt idx="5354">
                  <c:v>0.11628693429927787</c:v>
                </c:pt>
                <c:pt idx="5355">
                  <c:v>0.11620092568444811</c:v>
                </c:pt>
                <c:pt idx="5356">
                  <c:v>0.11612753813091396</c:v>
                </c:pt>
                <c:pt idx="5357">
                  <c:v>0.11606528541344523</c:v>
                </c:pt>
                <c:pt idx="5358">
                  <c:v>0.11601172848337775</c:v>
                </c:pt>
                <c:pt idx="5359">
                  <c:v>0.11596390514940107</c:v>
                </c:pt>
                <c:pt idx="5360">
                  <c:v>0.1159201432996209</c:v>
                </c:pt>
                <c:pt idx="5361">
                  <c:v>0.1158795828183095</c:v>
                </c:pt>
                <c:pt idx="5362">
                  <c:v>0.11584222280897753</c:v>
                </c:pt>
                <c:pt idx="5363">
                  <c:v>0.11580791932168726</c:v>
                </c:pt>
                <c:pt idx="5364">
                  <c:v>0.11577581294907917</c:v>
                </c:pt>
                <c:pt idx="5365">
                  <c:v>0.11574351814565036</c:v>
                </c:pt>
                <c:pt idx="5366">
                  <c:v>0.11570807772052087</c:v>
                </c:pt>
                <c:pt idx="5367">
                  <c:v>0.11566629703083979</c:v>
                </c:pt>
                <c:pt idx="5368">
                  <c:v>0.11561612735868136</c:v>
                </c:pt>
                <c:pt idx="5369">
                  <c:v>0.11555752393085132</c:v>
                </c:pt>
                <c:pt idx="5370">
                  <c:v>0.11549254011661407</c:v>
                </c:pt>
                <c:pt idx="5371">
                  <c:v>0.11542484905117516</c:v>
                </c:pt>
                <c:pt idx="5372">
                  <c:v>0.11535836000190307</c:v>
                </c:pt>
                <c:pt idx="5373">
                  <c:v>0.11529636039046802</c:v>
                </c:pt>
                <c:pt idx="5374">
                  <c:v>0.11524099235487277</c:v>
                </c:pt>
                <c:pt idx="5375">
                  <c:v>0.11519263448450161</c:v>
                </c:pt>
                <c:pt idx="5376">
                  <c:v>0.11515037935491916</c:v>
                </c:pt>
                <c:pt idx="5377">
                  <c:v>0.11511284386054536</c:v>
                </c:pt>
                <c:pt idx="5378">
                  <c:v>0.11507812165351221</c:v>
                </c:pt>
                <c:pt idx="5379">
                  <c:v>0.11504416421023049</c:v>
                </c:pt>
                <c:pt idx="5380">
                  <c:v>0.11500930463212593</c:v>
                </c:pt>
                <c:pt idx="5381">
                  <c:v>0.1149714480138309</c:v>
                </c:pt>
                <c:pt idx="5382">
                  <c:v>0.1149295952919132</c:v>
                </c:pt>
                <c:pt idx="5383">
                  <c:v>0.11488327155517801</c:v>
                </c:pt>
                <c:pt idx="5384">
                  <c:v>0.11483381106684347</c:v>
                </c:pt>
                <c:pt idx="5385">
                  <c:v>0.11478397544450795</c:v>
                </c:pt>
                <c:pt idx="5386">
                  <c:v>0.11473847627922766</c:v>
                </c:pt>
                <c:pt idx="5387">
                  <c:v>0.11470240396903213</c:v>
                </c:pt>
                <c:pt idx="5388">
                  <c:v>0.1146794677258101</c:v>
                </c:pt>
                <c:pt idx="5389">
                  <c:v>0.11467156880213118</c:v>
                </c:pt>
                <c:pt idx="5390">
                  <c:v>0.11467732643712485</c:v>
                </c:pt>
                <c:pt idx="5391">
                  <c:v>0.11469260119403839</c:v>
                </c:pt>
                <c:pt idx="5392">
                  <c:v>0.11471101726948589</c:v>
                </c:pt>
                <c:pt idx="5393">
                  <c:v>0.11472667392711693</c:v>
                </c:pt>
                <c:pt idx="5394">
                  <c:v>0.11473438349176517</c:v>
                </c:pt>
                <c:pt idx="5395">
                  <c:v>0.114731194951518</c:v>
                </c:pt>
                <c:pt idx="5396">
                  <c:v>0.11471710854640764</c:v>
                </c:pt>
                <c:pt idx="5397">
                  <c:v>0.1146938384252834</c:v>
                </c:pt>
                <c:pt idx="5398">
                  <c:v>0.11466481200552274</c:v>
                </c:pt>
                <c:pt idx="5399">
                  <c:v>0.11463336097665859</c:v>
                </c:pt>
                <c:pt idx="5400">
                  <c:v>0.11460248313540893</c:v>
                </c:pt>
                <c:pt idx="5401">
                  <c:v>0.11457455699401779</c:v>
                </c:pt>
                <c:pt idx="5402">
                  <c:v>0.11455005768432351</c:v>
                </c:pt>
                <c:pt idx="5403">
                  <c:v>0.11452869921965241</c:v>
                </c:pt>
                <c:pt idx="5404">
                  <c:v>0.11450905416507888</c:v>
                </c:pt>
                <c:pt idx="5405">
                  <c:v>0.11448879167415686</c:v>
                </c:pt>
                <c:pt idx="5406">
                  <c:v>0.1144660093920558</c:v>
                </c:pt>
                <c:pt idx="5407">
                  <c:v>0.11443913829900136</c:v>
                </c:pt>
                <c:pt idx="5408">
                  <c:v>0.114408084044803</c:v>
                </c:pt>
                <c:pt idx="5409">
                  <c:v>0.11437384609327976</c:v>
                </c:pt>
                <c:pt idx="5410">
                  <c:v>0.11433837461819633</c:v>
                </c:pt>
                <c:pt idx="5411">
                  <c:v>0.11430376181614181</c:v>
                </c:pt>
                <c:pt idx="5412">
                  <c:v>0.11427086319332384</c:v>
                </c:pt>
                <c:pt idx="5413">
                  <c:v>0.11423920299919503</c:v>
                </c:pt>
                <c:pt idx="5414">
                  <c:v>0.11420697472173451</c:v>
                </c:pt>
                <c:pt idx="5415">
                  <c:v>0.11417189710255031</c:v>
                </c:pt>
                <c:pt idx="5416">
                  <c:v>0.11413321043959739</c:v>
                </c:pt>
                <c:pt idx="5417">
                  <c:v>0.11409210369585247</c:v>
                </c:pt>
                <c:pt idx="5418">
                  <c:v>0.11405328159259902</c:v>
                </c:pt>
                <c:pt idx="5419">
                  <c:v>0.11402249247771516</c:v>
                </c:pt>
                <c:pt idx="5420">
                  <c:v>0.11400629105766406</c:v>
                </c:pt>
                <c:pt idx="5421">
                  <c:v>0.11400928423638028</c:v>
                </c:pt>
                <c:pt idx="5422">
                  <c:v>0.11403137738402851</c:v>
                </c:pt>
                <c:pt idx="5423">
                  <c:v>0.11406877200350256</c:v>
                </c:pt>
                <c:pt idx="5424">
                  <c:v>0.114114058489923</c:v>
                </c:pt>
                <c:pt idx="5425">
                  <c:v>0.11415906453508255</c:v>
                </c:pt>
                <c:pt idx="5426">
                  <c:v>0.11419623249402737</c:v>
                </c:pt>
                <c:pt idx="5427">
                  <c:v>0.11422161499970578</c:v>
                </c:pt>
                <c:pt idx="5428">
                  <c:v>0.11423459202233159</c:v>
                </c:pt>
                <c:pt idx="5429">
                  <c:v>0.11423768184677745</c:v>
                </c:pt>
                <c:pt idx="5430">
                  <c:v>0.11423468709352518</c:v>
                </c:pt>
                <c:pt idx="5431">
                  <c:v>0.11422898285874465</c:v>
                </c:pt>
                <c:pt idx="5432">
                  <c:v>0.11422242308136847</c:v>
                </c:pt>
                <c:pt idx="5433">
                  <c:v>0.11421543560140783</c:v>
                </c:pt>
                <c:pt idx="5434">
                  <c:v>0.11420730744984402</c:v>
                </c:pt>
                <c:pt idx="5435">
                  <c:v>0.11419770596971483</c:v>
                </c:pt>
                <c:pt idx="5436">
                  <c:v>0.11418705903203201</c:v>
                </c:pt>
                <c:pt idx="5437">
                  <c:v>0.11417622223850325</c:v>
                </c:pt>
                <c:pt idx="5438">
                  <c:v>0.1141666214455808</c:v>
                </c:pt>
                <c:pt idx="5439">
                  <c:v>0.11415934969912893</c:v>
                </c:pt>
                <c:pt idx="5440">
                  <c:v>0.11415416924814696</c:v>
                </c:pt>
                <c:pt idx="5441">
                  <c:v>0.11414974927919035</c:v>
                </c:pt>
                <c:pt idx="5442">
                  <c:v>0.11414447389125652</c:v>
                </c:pt>
                <c:pt idx="5443">
                  <c:v>0.11413720251562647</c:v>
                </c:pt>
                <c:pt idx="5444">
                  <c:v>0.11412779268082289</c:v>
                </c:pt>
                <c:pt idx="5445">
                  <c:v>0.11411700488874681</c:v>
                </c:pt>
                <c:pt idx="5446">
                  <c:v>0.1141061223215563</c:v>
                </c:pt>
                <c:pt idx="5447">
                  <c:v>0.11409524002705478</c:v>
                </c:pt>
                <c:pt idx="5448">
                  <c:v>0.11408336010421154</c:v>
                </c:pt>
                <c:pt idx="5449">
                  <c:v>0.11406729896519678</c:v>
                </c:pt>
                <c:pt idx="5450">
                  <c:v>0.11404249565118234</c:v>
                </c:pt>
                <c:pt idx="5451">
                  <c:v>0.11400562590963963</c:v>
                </c:pt>
                <c:pt idx="5452">
                  <c:v>0.11395484011534189</c:v>
                </c:pt>
                <c:pt idx="5453">
                  <c:v>0.11389213806661229</c:v>
                </c:pt>
                <c:pt idx="5454">
                  <c:v>0.11382346121087554</c:v>
                </c:pt>
                <c:pt idx="5455">
                  <c:v>0.11375788162635252</c:v>
                </c:pt>
                <c:pt idx="5456">
                  <c:v>0.11370536811449065</c:v>
                </c:pt>
                <c:pt idx="5457">
                  <c:v>0.11367403396234947</c:v>
                </c:pt>
                <c:pt idx="5458">
                  <c:v>0.11366881182344683</c:v>
                </c:pt>
                <c:pt idx="5459">
                  <c:v>0.11368960580386105</c:v>
                </c:pt>
                <c:pt idx="5460">
                  <c:v>0.11373167155727452</c:v>
                </c:pt>
                <c:pt idx="5461">
                  <c:v>0.11378675251871444</c:v>
                </c:pt>
                <c:pt idx="5462">
                  <c:v>0.11384521245617089</c:v>
                </c:pt>
                <c:pt idx="5463">
                  <c:v>0.11389831286652101</c:v>
                </c:pt>
                <c:pt idx="5464">
                  <c:v>0.11393911625118251</c:v>
                </c:pt>
                <c:pt idx="5465">
                  <c:v>0.11396377114365545</c:v>
                </c:pt>
                <c:pt idx="5466">
                  <c:v>0.11397151468387871</c:v>
                </c:pt>
                <c:pt idx="5467">
                  <c:v>0.11396334359024189</c:v>
                </c:pt>
                <c:pt idx="5468">
                  <c:v>0.11394149142074643</c:v>
                </c:pt>
                <c:pt idx="5469">
                  <c:v>0.11390885772780517</c:v>
                </c:pt>
                <c:pt idx="5470">
                  <c:v>0.1138688171142959</c:v>
                </c:pt>
                <c:pt idx="5471">
                  <c:v>0.11382445851488691</c:v>
                </c:pt>
                <c:pt idx="5472">
                  <c:v>0.11377967707314211</c:v>
                </c:pt>
                <c:pt idx="5473">
                  <c:v>0.11373803400112185</c:v>
                </c:pt>
                <c:pt idx="5474">
                  <c:v>0.11370270937138298</c:v>
                </c:pt>
                <c:pt idx="5475">
                  <c:v>0.11367536324409615</c:v>
                </c:pt>
                <c:pt idx="5476">
                  <c:v>0.11365580422318415</c:v>
                </c:pt>
                <c:pt idx="5477">
                  <c:v>0.1136415627718708</c:v>
                </c:pt>
                <c:pt idx="5478">
                  <c:v>0.11362874586496834</c:v>
                </c:pt>
                <c:pt idx="5479">
                  <c:v>0.11361284393219133</c:v>
                </c:pt>
                <c:pt idx="5480">
                  <c:v>0.11359029741362163</c:v>
                </c:pt>
                <c:pt idx="5481">
                  <c:v>0.11356006318283511</c:v>
                </c:pt>
                <c:pt idx="5482">
                  <c:v>0.11352408861439738</c:v>
                </c:pt>
                <c:pt idx="5483">
                  <c:v>0.11348659850169333</c:v>
                </c:pt>
                <c:pt idx="5484">
                  <c:v>0.11345319231793298</c:v>
                </c:pt>
                <c:pt idx="5485">
                  <c:v>0.11342894597292745</c:v>
                </c:pt>
                <c:pt idx="5486">
                  <c:v>0.11341623023134222</c:v>
                </c:pt>
                <c:pt idx="5487">
                  <c:v>0.1134146645127863</c:v>
                </c:pt>
                <c:pt idx="5488">
                  <c:v>0.11342121210066462</c:v>
                </c:pt>
                <c:pt idx="5489">
                  <c:v>0.11343136580173878</c:v>
                </c:pt>
                <c:pt idx="5490">
                  <c:v>0.11344057076394058</c:v>
                </c:pt>
                <c:pt idx="5491">
                  <c:v>0.11344664424789479</c:v>
                </c:pt>
                <c:pt idx="5492">
                  <c:v>0.11344934887355156</c:v>
                </c:pt>
                <c:pt idx="5493">
                  <c:v>0.11345048766834069</c:v>
                </c:pt>
                <c:pt idx="5494">
                  <c:v>0.11345214841609445</c:v>
                </c:pt>
                <c:pt idx="5495">
                  <c:v>0.11345556483144352</c:v>
                </c:pt>
                <c:pt idx="5496">
                  <c:v>0.11345993029016692</c:v>
                </c:pt>
                <c:pt idx="5497">
                  <c:v>0.11346254009623129</c:v>
                </c:pt>
                <c:pt idx="5498">
                  <c:v>0.11345983538842357</c:v>
                </c:pt>
                <c:pt idx="5499">
                  <c:v>0.1134493014238334</c:v>
                </c:pt>
                <c:pt idx="5500">
                  <c:v>0.11343051174297174</c:v>
                </c:pt>
                <c:pt idx="5501">
                  <c:v>0.1134065038892718</c:v>
                </c:pt>
                <c:pt idx="5502">
                  <c:v>0.11338287690215969</c:v>
                </c:pt>
                <c:pt idx="5503">
                  <c:v>0.11336589283404956</c:v>
                </c:pt>
                <c:pt idx="5504">
                  <c:v>0.11336072183906447</c:v>
                </c:pt>
                <c:pt idx="5505">
                  <c:v>0.11336964065788861</c:v>
                </c:pt>
                <c:pt idx="5506">
                  <c:v>0.1133913691852964</c:v>
                </c:pt>
                <c:pt idx="5507">
                  <c:v>0.11342140188729259</c:v>
                </c:pt>
                <c:pt idx="5508">
                  <c:v>0.11345385662040956</c:v>
                </c:pt>
                <c:pt idx="5509">
                  <c:v>0.11348337165591831</c:v>
                </c:pt>
                <c:pt idx="5510">
                  <c:v>0.11350643463917236</c:v>
                </c:pt>
                <c:pt idx="5511">
                  <c:v>0.11352204793004143</c:v>
                </c:pt>
                <c:pt idx="5512">
                  <c:v>0.11353101752120413</c:v>
                </c:pt>
                <c:pt idx="5513">
                  <c:v>0.11353500406562959</c:v>
                </c:pt>
                <c:pt idx="5514">
                  <c:v>0.11353519390199111</c:v>
                </c:pt>
                <c:pt idx="5515">
                  <c:v>0.11353163448401941</c:v>
                </c:pt>
                <c:pt idx="5516">
                  <c:v>0.11352394624075916</c:v>
                </c:pt>
                <c:pt idx="5517">
                  <c:v>0.11351193956520116</c:v>
                </c:pt>
                <c:pt idx="5518">
                  <c:v>0.11349732319079546</c:v>
                </c:pt>
                <c:pt idx="5519">
                  <c:v>0.11348351401625582</c:v>
                </c:pt>
                <c:pt idx="5520">
                  <c:v>0.11347558936180584</c:v>
                </c:pt>
                <c:pt idx="5521">
                  <c:v>0.11347872124388796</c:v>
                </c:pt>
                <c:pt idx="5522">
                  <c:v>0.11349670627672119</c:v>
                </c:pt>
                <c:pt idx="5523">
                  <c:v>0.11352978359820302</c:v>
                </c:pt>
                <c:pt idx="5524">
                  <c:v>0.11357463420555795</c:v>
                </c:pt>
                <c:pt idx="5525">
                  <c:v>0.1136244736467225</c:v>
                </c:pt>
                <c:pt idx="5526">
                  <c:v>0.11367142288504888</c:v>
                </c:pt>
                <c:pt idx="5527">
                  <c:v>0.11370788443992379</c:v>
                </c:pt>
                <c:pt idx="5528">
                  <c:v>0.11372849037030423</c:v>
                </c:pt>
                <c:pt idx="5529">
                  <c:v>0.11373100682971309</c:v>
                </c:pt>
                <c:pt idx="5530">
                  <c:v>0.11371605072855732</c:v>
                </c:pt>
                <c:pt idx="5531">
                  <c:v>0.11368656735191766</c:v>
                </c:pt>
                <c:pt idx="5532">
                  <c:v>0.11364621492793962</c:v>
                </c:pt>
                <c:pt idx="5533">
                  <c:v>0.11359884121976398</c:v>
                </c:pt>
                <c:pt idx="5534">
                  <c:v>0.11354829281134275</c:v>
                </c:pt>
                <c:pt idx="5535">
                  <c:v>0.11349737064576053</c:v>
                </c:pt>
                <c:pt idx="5536">
                  <c:v>0.11344896927595198</c:v>
                </c:pt>
                <c:pt idx="5537">
                  <c:v>0.11340598199414779</c:v>
                </c:pt>
                <c:pt idx="5538">
                  <c:v>0.11337016250934288</c:v>
                </c:pt>
                <c:pt idx="5539">
                  <c:v>0.11334335913203768</c:v>
                </c:pt>
                <c:pt idx="5540">
                  <c:v>0.11332642404554831</c:v>
                </c:pt>
                <c:pt idx="5541">
                  <c:v>0.11331983045098952</c:v>
                </c:pt>
                <c:pt idx="5542">
                  <c:v>0.11332334069750254</c:v>
                </c:pt>
                <c:pt idx="5543">
                  <c:v>0.11333600628227751</c:v>
                </c:pt>
                <c:pt idx="5544">
                  <c:v>0.11335640481701396</c:v>
                </c:pt>
                <c:pt idx="5545">
                  <c:v>0.11338159595766366</c:v>
                </c:pt>
                <c:pt idx="5546">
                  <c:v>0.11340707323012249</c:v>
                </c:pt>
                <c:pt idx="5547">
                  <c:v>0.1134273802085282</c:v>
                </c:pt>
                <c:pt idx="5548">
                  <c:v>0.11343596825845208</c:v>
                </c:pt>
                <c:pt idx="5549">
                  <c:v>0.11342733276121035</c:v>
                </c:pt>
                <c:pt idx="5550">
                  <c:v>0.11339881786083898</c:v>
                </c:pt>
                <c:pt idx="5551">
                  <c:v>0.11335213527697378</c:v>
                </c:pt>
                <c:pt idx="5552">
                  <c:v>0.11329326734304383</c:v>
                </c:pt>
                <c:pt idx="5553">
                  <c:v>0.11323175152602265</c:v>
                </c:pt>
                <c:pt idx="5554">
                  <c:v>0.11317835318631535</c:v>
                </c:pt>
                <c:pt idx="5555">
                  <c:v>0.11314136706634907</c:v>
                </c:pt>
                <c:pt idx="5556">
                  <c:v>0.11312543555453396</c:v>
                </c:pt>
                <c:pt idx="5557">
                  <c:v>0.11312951320726609</c:v>
                </c:pt>
                <c:pt idx="5558">
                  <c:v>0.11314833728654698</c:v>
                </c:pt>
                <c:pt idx="5559">
                  <c:v>0.11317484411148397</c:v>
                </c:pt>
                <c:pt idx="5560">
                  <c:v>0.11320253812178808</c:v>
                </c:pt>
                <c:pt idx="5561">
                  <c:v>0.11322748321126434</c:v>
                </c:pt>
                <c:pt idx="5562">
                  <c:v>0.11324906234371528</c:v>
                </c:pt>
                <c:pt idx="5563">
                  <c:v>0.11326893506460349</c:v>
                </c:pt>
                <c:pt idx="5564">
                  <c:v>0.11328961504275474</c:v>
                </c:pt>
                <c:pt idx="5565">
                  <c:v>0.11331152930522674</c:v>
                </c:pt>
                <c:pt idx="5566">
                  <c:v>0.11333368185889596</c:v>
                </c:pt>
                <c:pt idx="5567">
                  <c:v>0.11335251478994439</c:v>
                </c:pt>
                <c:pt idx="5568">
                  <c:v>0.11336427985652935</c:v>
                </c:pt>
                <c:pt idx="5569">
                  <c:v>0.11336646212166328</c:v>
                </c:pt>
                <c:pt idx="5570">
                  <c:v>0.11335853960277457</c:v>
                </c:pt>
                <c:pt idx="5571">
                  <c:v>0.11334293218896989</c:v>
                </c:pt>
                <c:pt idx="5572">
                  <c:v>0.11332343556942374</c:v>
                </c:pt>
                <c:pt idx="5573">
                  <c:v>0.11330389239125886</c:v>
                </c:pt>
                <c:pt idx="5574">
                  <c:v>0.11328733829967423</c:v>
                </c:pt>
                <c:pt idx="5575">
                  <c:v>0.11327510101010234</c:v>
                </c:pt>
                <c:pt idx="5576">
                  <c:v>0.11326746473668052</c:v>
                </c:pt>
                <c:pt idx="5577">
                  <c:v>0.11326381265337697</c:v>
                </c:pt>
                <c:pt idx="5578">
                  <c:v>0.11326371779447957</c:v>
                </c:pt>
                <c:pt idx="5579">
                  <c:v>0.1132669904384123</c:v>
                </c:pt>
                <c:pt idx="5580">
                  <c:v>0.11327320378677856</c:v>
                </c:pt>
                <c:pt idx="5581">
                  <c:v>0.11328055557332499</c:v>
                </c:pt>
                <c:pt idx="5582">
                  <c:v>0.11328610506882235</c:v>
                </c:pt>
                <c:pt idx="5583">
                  <c:v>0.11328544102289122</c:v>
                </c:pt>
                <c:pt idx="5584">
                  <c:v>0.11327424725858108</c:v>
                </c:pt>
                <c:pt idx="5585">
                  <c:v>0.11325015318547442</c:v>
                </c:pt>
                <c:pt idx="5586">
                  <c:v>0.11321410942999592</c:v>
                </c:pt>
                <c:pt idx="5587">
                  <c:v>0.11317119280696257</c:v>
                </c:pt>
                <c:pt idx="5588">
                  <c:v>0.11312979769609481</c:v>
                </c:pt>
                <c:pt idx="5589">
                  <c:v>0.11309987997499298</c:v>
                </c:pt>
                <c:pt idx="5590">
                  <c:v>0.11308949696876285</c:v>
                </c:pt>
                <c:pt idx="5591">
                  <c:v>0.11310343585610787</c:v>
                </c:pt>
                <c:pt idx="5592">
                  <c:v>0.1131405609936789</c:v>
                </c:pt>
                <c:pt idx="5593">
                  <c:v>0.11319514023384296</c:v>
                </c:pt>
                <c:pt idx="5594">
                  <c:v>0.11325745715306228</c:v>
                </c:pt>
                <c:pt idx="5595">
                  <c:v>0.11331669971452278</c:v>
                </c:pt>
                <c:pt idx="5596">
                  <c:v>0.11336390033327763</c:v>
                </c:pt>
                <c:pt idx="5597">
                  <c:v>0.1133937413610953</c:v>
                </c:pt>
                <c:pt idx="5598">
                  <c:v>0.11340550754457905</c:v>
                </c:pt>
                <c:pt idx="5599">
                  <c:v>0.11340204407843073</c:v>
                </c:pt>
                <c:pt idx="5600">
                  <c:v>0.1133891867950048</c:v>
                </c:pt>
                <c:pt idx="5601">
                  <c:v>0.11337386292855171</c:v>
                </c:pt>
                <c:pt idx="5602">
                  <c:v>0.11336195528181796</c:v>
                </c:pt>
                <c:pt idx="5603">
                  <c:v>0.11335773312692048</c:v>
                </c:pt>
                <c:pt idx="5604">
                  <c:v>0.1133633310490219</c:v>
                </c:pt>
                <c:pt idx="5605">
                  <c:v>0.11337855965987646</c:v>
                </c:pt>
                <c:pt idx="5606">
                  <c:v>0.11340204407843073</c:v>
                </c:pt>
                <c:pt idx="5607">
                  <c:v>0.11343093877214531</c:v>
                </c:pt>
                <c:pt idx="5608">
                  <c:v>0.11346235029162526</c:v>
                </c:pt>
                <c:pt idx="5609">
                  <c:v>0.11349262517491913</c:v>
                </c:pt>
                <c:pt idx="5610">
                  <c:v>0.11351820387625193</c:v>
                </c:pt>
                <c:pt idx="5611">
                  <c:v>0.11353576341157372</c:v>
                </c:pt>
                <c:pt idx="5612">
                  <c:v>0.11354259758481881</c:v>
                </c:pt>
                <c:pt idx="5613">
                  <c:v>0.11353747194480283</c:v>
                </c:pt>
                <c:pt idx="5614">
                  <c:v>0.1135206242024485</c:v>
                </c:pt>
                <c:pt idx="5615">
                  <c:v>0.1134938589923498</c:v>
                </c:pt>
                <c:pt idx="5616">
                  <c:v>0.11346078440678879</c:v>
                </c:pt>
                <c:pt idx="5617">
                  <c:v>0.11342519763726937</c:v>
                </c:pt>
                <c:pt idx="5618">
                  <c:v>0.11339132174191251</c:v>
                </c:pt>
                <c:pt idx="5619">
                  <c:v>0.11336209760236109</c:v>
                </c:pt>
                <c:pt idx="5620">
                  <c:v>0.1133392320332967</c:v>
                </c:pt>
                <c:pt idx="5621">
                  <c:v>0.11332305608186348</c:v>
                </c:pt>
                <c:pt idx="5622">
                  <c:v>0.11331281004307851</c:v>
                </c:pt>
                <c:pt idx="5623">
                  <c:v>0.11330759224585178</c:v>
                </c:pt>
                <c:pt idx="5624">
                  <c:v>0.11330640639158833</c:v>
                </c:pt>
                <c:pt idx="5625">
                  <c:v>0.11330811402275347</c:v>
                </c:pt>
                <c:pt idx="5626">
                  <c:v>0.11331224082578921</c:v>
                </c:pt>
                <c:pt idx="5627">
                  <c:v>0.11331798046762213</c:v>
                </c:pt>
                <c:pt idx="5628">
                  <c:v>0.11332409967345196</c:v>
                </c:pt>
                <c:pt idx="5629">
                  <c:v>0.11332960228875359</c:v>
                </c:pt>
                <c:pt idx="5630">
                  <c:v>0.11333410879287013</c:v>
                </c:pt>
                <c:pt idx="5631">
                  <c:v>0.11333761915479239</c:v>
                </c:pt>
                <c:pt idx="5632">
                  <c:v>0.1133415090484418</c:v>
                </c:pt>
                <c:pt idx="5633">
                  <c:v>0.11334838760419678</c:v>
                </c:pt>
                <c:pt idx="5634">
                  <c:v>0.11336029487892767</c:v>
                </c:pt>
                <c:pt idx="5635">
                  <c:v>0.11337889175391296</c:v>
                </c:pt>
                <c:pt idx="5636">
                  <c:v>0.11340413164376133</c:v>
                </c:pt>
                <c:pt idx="5637">
                  <c:v>0.1134347346054763</c:v>
                </c:pt>
                <c:pt idx="5638">
                  <c:v>0.11346733269003022</c:v>
                </c:pt>
                <c:pt idx="5639">
                  <c:v>0.11349803501581616</c:v>
                </c:pt>
                <c:pt idx="5640">
                  <c:v>0.11352370895146562</c:v>
                </c:pt>
                <c:pt idx="5641">
                  <c:v>0.11354155346805732</c:v>
                </c:pt>
                <c:pt idx="5642">
                  <c:v>0.11355052346208598</c:v>
                </c:pt>
                <c:pt idx="5643">
                  <c:v>0.11355028615827094</c:v>
                </c:pt>
                <c:pt idx="5644">
                  <c:v>0.11354117378985733</c:v>
                </c:pt>
                <c:pt idx="5645">
                  <c:v>0.11352442081973484</c:v>
                </c:pt>
                <c:pt idx="5646">
                  <c:v>0.11350092978292041</c:v>
                </c:pt>
                <c:pt idx="5647">
                  <c:v>0.11347236259782827</c:v>
                </c:pt>
                <c:pt idx="5648">
                  <c:v>0.11344071311024866</c:v>
                </c:pt>
                <c:pt idx="5649">
                  <c:v>0.11340868636658601</c:v>
                </c:pt>
                <c:pt idx="5650">
                  <c:v>0.11337865454386091</c:v>
                </c:pt>
                <c:pt idx="5651">
                  <c:v>0.11335322637765803</c:v>
                </c:pt>
                <c:pt idx="5652">
                  <c:v>0.11333344467353616</c:v>
                </c:pt>
                <c:pt idx="5653">
                  <c:v>0.11331949840211246</c:v>
                </c:pt>
                <c:pt idx="5654">
                  <c:v>0.11331091265501562</c:v>
                </c:pt>
                <c:pt idx="5655">
                  <c:v>0.11330716533794387</c:v>
                </c:pt>
                <c:pt idx="5656">
                  <c:v>0.11330854093159397</c:v>
                </c:pt>
                <c:pt idx="5657">
                  <c:v>0.11331684202023622</c:v>
                </c:pt>
                <c:pt idx="5658">
                  <c:v>0.11333463060163078</c:v>
                </c:pt>
                <c:pt idx="5659">
                  <c:v>0.11336446961827966</c:v>
                </c:pt>
                <c:pt idx="5660">
                  <c:v>0.11340750023625028</c:v>
                </c:pt>
                <c:pt idx="5661">
                  <c:v>0.11346197068266144</c:v>
                </c:pt>
                <c:pt idx="5662">
                  <c:v>0.11352266488011446</c:v>
                </c:pt>
                <c:pt idx="5663">
                  <c:v>0.11358203856078468</c:v>
                </c:pt>
                <c:pt idx="5664">
                  <c:v>0.11363107186812731</c:v>
                </c:pt>
                <c:pt idx="5665">
                  <c:v>0.11366116862426327</c:v>
                </c:pt>
                <c:pt idx="5666">
                  <c:v>0.11366738761464416</c:v>
                </c:pt>
                <c:pt idx="5667">
                  <c:v>0.11364835113874787</c:v>
                </c:pt>
                <c:pt idx="5668">
                  <c:v>0.11360719532607026</c:v>
                </c:pt>
                <c:pt idx="5669">
                  <c:v>0.11355071330523141</c:v>
                </c:pt>
                <c:pt idx="5670">
                  <c:v>0.11348764248634206</c:v>
                </c:pt>
                <c:pt idx="5671">
                  <c:v>0.11342671594654923</c:v>
                </c:pt>
                <c:pt idx="5672">
                  <c:v>0.11337500152542072</c:v>
                </c:pt>
                <c:pt idx="5673">
                  <c:v>0.11333676528036189</c:v>
                </c:pt>
                <c:pt idx="5674">
                  <c:v>0.11331309465200294</c:v>
                </c:pt>
                <c:pt idx="5675">
                  <c:v>0.11330251681233276</c:v>
                </c:pt>
                <c:pt idx="5676">
                  <c:v>0.11330152070617498</c:v>
                </c:pt>
                <c:pt idx="5677">
                  <c:v>0.11330640639158833</c:v>
                </c:pt>
                <c:pt idx="5678">
                  <c:v>0.11331418565460764</c:v>
                </c:pt>
                <c:pt idx="5679">
                  <c:v>0.11332305608186348</c:v>
                </c:pt>
                <c:pt idx="5680">
                  <c:v>0.11333230618561201</c:v>
                </c:pt>
                <c:pt idx="5681">
                  <c:v>0.1133426001224294</c:v>
                </c:pt>
                <c:pt idx="5682">
                  <c:v>0.11335498163233697</c:v>
                </c:pt>
                <c:pt idx="5683">
                  <c:v>0.11336992530405858</c:v>
                </c:pt>
                <c:pt idx="5684">
                  <c:v>0.11338733651617443</c:v>
                </c:pt>
                <c:pt idx="5685">
                  <c:v>0.11340655133431414</c:v>
                </c:pt>
                <c:pt idx="5686">
                  <c:v>0.11342662105206384</c:v>
                </c:pt>
                <c:pt idx="5687">
                  <c:v>0.11344707129293145</c:v>
                </c:pt>
                <c:pt idx="5688">
                  <c:v>0.11346785465888502</c:v>
                </c:pt>
                <c:pt idx="5689">
                  <c:v>0.11348939828436526</c:v>
                </c:pt>
                <c:pt idx="5690">
                  <c:v>0.11351241413105688</c:v>
                </c:pt>
                <c:pt idx="5691">
                  <c:v>0.11353718718879784</c:v>
                </c:pt>
                <c:pt idx="5692">
                  <c:v>0.11356276851491746</c:v>
                </c:pt>
                <c:pt idx="5693">
                  <c:v>0.11358759191004979</c:v>
                </c:pt>
                <c:pt idx="5694">
                  <c:v>0.11360866680462194</c:v>
                </c:pt>
                <c:pt idx="5695">
                  <c:v>0.11362342933309892</c:v>
                </c:pt>
                <c:pt idx="5696">
                  <c:v>0.11362950537483422</c:v>
                </c:pt>
                <c:pt idx="5697">
                  <c:v>0.11362570783878793</c:v>
                </c:pt>
                <c:pt idx="5698">
                  <c:v>0.11361255912676275</c:v>
                </c:pt>
                <c:pt idx="5699">
                  <c:v>0.11359224348801637</c:v>
                </c:pt>
                <c:pt idx="5700">
                  <c:v>0.11356841654323184</c:v>
                </c:pt>
                <c:pt idx="5701">
                  <c:v>0.11354506550714287</c:v>
                </c:pt>
                <c:pt idx="5702">
                  <c:v>0.11352745813746128</c:v>
                </c:pt>
                <c:pt idx="5703">
                  <c:v>0.11352033945749</c:v>
                </c:pt>
                <c:pt idx="5704">
                  <c:v>0.11352674626421315</c:v>
                </c:pt>
                <c:pt idx="5705">
                  <c:v>0.11354800804824276</c:v>
                </c:pt>
                <c:pt idx="5706">
                  <c:v>0.11358208602500745</c:v>
                </c:pt>
                <c:pt idx="5707">
                  <c:v>0.11362380908321694</c:v>
                </c:pt>
                <c:pt idx="5708">
                  <c:v>0.11366477657730249</c:v>
                </c:pt>
                <c:pt idx="5709">
                  <c:v>0.11369587267813168</c:v>
                </c:pt>
                <c:pt idx="5710">
                  <c:v>0.11370935625967098</c:v>
                </c:pt>
                <c:pt idx="5711">
                  <c:v>0.1137000981216743</c:v>
                </c:pt>
                <c:pt idx="5712">
                  <c:v>0.11366819466572546</c:v>
                </c:pt>
                <c:pt idx="5713">
                  <c:v>0.11361891982583132</c:v>
                </c:pt>
                <c:pt idx="5714">
                  <c:v>0.11356129719187007</c:v>
                </c:pt>
                <c:pt idx="5715">
                  <c:v>0.11350567534450633</c:v>
                </c:pt>
                <c:pt idx="5716">
                  <c:v>0.11346135381880322</c:v>
                </c:pt>
                <c:pt idx="5717">
                  <c:v>0.11343463970923855</c:v>
                </c:pt>
                <c:pt idx="5718">
                  <c:v>0.11342719041928766</c:v>
                </c:pt>
                <c:pt idx="5719">
                  <c:v>0.11343682232794965</c:v>
                </c:pt>
                <c:pt idx="5720">
                  <c:v>0.11345793735791458</c:v>
                </c:pt>
                <c:pt idx="5721">
                  <c:v>0.11348370383011157</c:v>
                </c:pt>
                <c:pt idx="5722">
                  <c:v>0.11350724139120931</c:v>
                </c:pt>
                <c:pt idx="5723">
                  <c:v>0.11352233267612015</c:v>
                </c:pt>
                <c:pt idx="5724">
                  <c:v>0.11352489539922943</c:v>
                </c:pt>
                <c:pt idx="5725">
                  <c:v>0.11351279378411476</c:v>
                </c:pt>
                <c:pt idx="5726">
                  <c:v>0.11348674086308867</c:v>
                </c:pt>
                <c:pt idx="5727">
                  <c:v>0.1134499657203583</c:v>
                </c:pt>
                <c:pt idx="5728">
                  <c:v>0.11340840169500992</c:v>
                </c:pt>
                <c:pt idx="5729">
                  <c:v>0.11336978298095039</c:v>
                </c:pt>
                <c:pt idx="5730">
                  <c:v>0.11334217318010791</c:v>
                </c:pt>
                <c:pt idx="5731">
                  <c:v>0.11333235362254927</c:v>
                </c:pt>
                <c:pt idx="5732">
                  <c:v>0.11334440277241491</c:v>
                </c:pt>
                <c:pt idx="5733">
                  <c:v>0.11337799035640454</c:v>
                </c:pt>
                <c:pt idx="5734">
                  <c:v>0.11342875618300279</c:v>
                </c:pt>
                <c:pt idx="5735">
                  <c:v>0.11348897119770633</c:v>
                </c:pt>
                <c:pt idx="5736">
                  <c:v>0.11355000139386377</c:v>
                </c:pt>
                <c:pt idx="5737">
                  <c:v>0.11360306571934524</c:v>
                </c:pt>
                <c:pt idx="5738">
                  <c:v>0.11364194253784525</c:v>
                </c:pt>
                <c:pt idx="5739">
                  <c:v>0.11366358974733663</c:v>
                </c:pt>
                <c:pt idx="5740">
                  <c:v>0.11366790982399615</c:v>
                </c:pt>
                <c:pt idx="5741">
                  <c:v>0.11365779806363578</c:v>
                </c:pt>
                <c:pt idx="5742">
                  <c:v>0.11363748030861957</c:v>
                </c:pt>
                <c:pt idx="5743">
                  <c:v>0.11361194204897455</c:v>
                </c:pt>
                <c:pt idx="5744">
                  <c:v>0.11358588317963574</c:v>
                </c:pt>
                <c:pt idx="5745">
                  <c:v>0.11356319567415522</c:v>
                </c:pt>
                <c:pt idx="5746">
                  <c:v>0.11354701137886329</c:v>
                </c:pt>
                <c:pt idx="5747">
                  <c:v>0.11353908556569063</c:v>
                </c:pt>
                <c:pt idx="5748">
                  <c:v>0.11354027205546284</c:v>
                </c:pt>
                <c:pt idx="5749">
                  <c:v>0.11355137775689421</c:v>
                </c:pt>
                <c:pt idx="5750">
                  <c:v>0.11357226104149425</c:v>
                </c:pt>
                <c:pt idx="5751">
                  <c:v>0.11360249612149924</c:v>
                </c:pt>
                <c:pt idx="5752">
                  <c:v>0.11364051841715365</c:v>
                </c:pt>
                <c:pt idx="5753">
                  <c:v>0.11368329154473016</c:v>
                </c:pt>
                <c:pt idx="5754">
                  <c:v>0.11372564156592917</c:v>
                </c:pt>
                <c:pt idx="5755">
                  <c:v>0.11376106302862059</c:v>
                </c:pt>
                <c:pt idx="5756">
                  <c:v>0.11378285863507602</c:v>
                </c:pt>
                <c:pt idx="5757">
                  <c:v>0.11378604022031773</c:v>
                </c:pt>
                <c:pt idx="5758">
                  <c:v>0.11376923031727219</c:v>
                </c:pt>
                <c:pt idx="5759">
                  <c:v>0.1137357549060443</c:v>
                </c:pt>
                <c:pt idx="5760">
                  <c:v>0.11369364128071373</c:v>
                </c:pt>
                <c:pt idx="5761">
                  <c:v>0.11365366797571501</c:v>
                </c:pt>
                <c:pt idx="5762">
                  <c:v>0.11362490086665593</c:v>
                </c:pt>
                <c:pt idx="5763">
                  <c:v>0.11361365088192059</c:v>
                </c:pt>
                <c:pt idx="5764">
                  <c:v>0.11361977425519192</c:v>
                </c:pt>
                <c:pt idx="5765">
                  <c:v>0.1136378126007052</c:v>
                </c:pt>
                <c:pt idx="5766">
                  <c:v>0.11365846267915374</c:v>
                </c:pt>
                <c:pt idx="5767">
                  <c:v>0.11367246731408524</c:v>
                </c:pt>
                <c:pt idx="5768">
                  <c:v>0.11367431880809557</c:v>
                </c:pt>
                <c:pt idx="5769">
                  <c:v>0.11366302007010502</c:v>
                </c:pt>
                <c:pt idx="5770">
                  <c:v>0.1136428444833653</c:v>
                </c:pt>
                <c:pt idx="5771">
                  <c:v>0.11361996412861135</c:v>
                </c:pt>
                <c:pt idx="5772">
                  <c:v>0.11360050253492142</c:v>
                </c:pt>
                <c:pt idx="5773">
                  <c:v>0.11358692740297886</c:v>
                </c:pt>
                <c:pt idx="5774">
                  <c:v>0.11357866861422754</c:v>
                </c:pt>
                <c:pt idx="5775">
                  <c:v>0.11357197626267816</c:v>
                </c:pt>
                <c:pt idx="5776">
                  <c:v>0.1135632905984874</c:v>
                </c:pt>
                <c:pt idx="5777">
                  <c:v>0.11355080822683532</c:v>
                </c:pt>
                <c:pt idx="5778">
                  <c:v>0.11353533627931682</c:v>
                </c:pt>
                <c:pt idx="5779">
                  <c:v>0.11352000725527427</c:v>
                </c:pt>
                <c:pt idx="5780">
                  <c:v>0.11350857016253739</c:v>
                </c:pt>
                <c:pt idx="5781">
                  <c:v>0.11350325510161823</c:v>
                </c:pt>
                <c:pt idx="5782">
                  <c:v>0.11350429912630804</c:v>
                </c:pt>
                <c:pt idx="5783">
                  <c:v>0.11351008876331896</c:v>
                </c:pt>
                <c:pt idx="5784">
                  <c:v>0.11351787167566978</c:v>
                </c:pt>
                <c:pt idx="5785">
                  <c:v>0.1135266988060382</c:v>
                </c:pt>
                <c:pt idx="5786">
                  <c:v>0.11353680751441501</c:v>
                </c:pt>
                <c:pt idx="5787">
                  <c:v>0.11355009631531203</c:v>
                </c:pt>
                <c:pt idx="5788">
                  <c:v>0.11356803684154619</c:v>
                </c:pt>
                <c:pt idx="5789">
                  <c:v>0.11359062966960835</c:v>
                </c:pt>
                <c:pt idx="5790">
                  <c:v>0.11361474263982267</c:v>
                </c:pt>
                <c:pt idx="5791">
                  <c:v>0.11363619861295597</c:v>
                </c:pt>
                <c:pt idx="5792">
                  <c:v>0.11365043988836514</c:v>
                </c:pt>
                <c:pt idx="5793">
                  <c:v>0.11365575675090382</c:v>
                </c:pt>
                <c:pt idx="5794">
                  <c:v>0.11365438005703714</c:v>
                </c:pt>
                <c:pt idx="5795">
                  <c:v>0.1136524811761062</c:v>
                </c:pt>
                <c:pt idx="5796">
                  <c:v>0.11365751322872501</c:v>
                </c:pt>
                <c:pt idx="5797">
                  <c:v>0.1136755531418208</c:v>
                </c:pt>
                <c:pt idx="5798">
                  <c:v>0.11370826426389717</c:v>
                </c:pt>
                <c:pt idx="5799">
                  <c:v>0.113752373582007</c:v>
                </c:pt>
                <c:pt idx="5800">
                  <c:v>0.11379947911363834</c:v>
                </c:pt>
                <c:pt idx="5801">
                  <c:v>0.11383965581174053</c:v>
                </c:pt>
                <c:pt idx="5802">
                  <c:v>0.11386487499965629</c:v>
                </c:pt>
                <c:pt idx="5803">
                  <c:v>0.1138712868910972</c:v>
                </c:pt>
                <c:pt idx="5804">
                  <c:v>0.11386069544731185</c:v>
                </c:pt>
                <c:pt idx="5805">
                  <c:v>0.1138393708575323</c:v>
                </c:pt>
                <c:pt idx="5806">
                  <c:v>0.11381529290231022</c:v>
                </c:pt>
                <c:pt idx="5807">
                  <c:v>0.11379658235589178</c:v>
                </c:pt>
                <c:pt idx="5808">
                  <c:v>0.11378784471185814</c:v>
                </c:pt>
                <c:pt idx="5809">
                  <c:v>0.11379017156728026</c:v>
                </c:pt>
                <c:pt idx="5810">
                  <c:v>0.11380175854315393</c:v>
                </c:pt>
                <c:pt idx="5811">
                  <c:v>0.11381894962610466</c:v>
                </c:pt>
                <c:pt idx="5812">
                  <c:v>0.1138388484419695</c:v>
                </c:pt>
                <c:pt idx="5813">
                  <c:v>0.11385936559818303</c:v>
                </c:pt>
                <c:pt idx="5814">
                  <c:v>0.11388016870451527</c:v>
                </c:pt>
                <c:pt idx="5815">
                  <c:v>0.11390216028624205</c:v>
                </c:pt>
                <c:pt idx="5816">
                  <c:v>0.11392652806935448</c:v>
                </c:pt>
                <c:pt idx="5817">
                  <c:v>0.1139533674634186</c:v>
                </c:pt>
                <c:pt idx="5818">
                  <c:v>0.1139816812592012</c:v>
                </c:pt>
                <c:pt idx="5819">
                  <c:v>0.11400918921451657</c:v>
                </c:pt>
                <c:pt idx="5820">
                  <c:v>0.11403318289523372</c:v>
                </c:pt>
                <c:pt idx="5821">
                  <c:v>0.11405085829608623</c:v>
                </c:pt>
                <c:pt idx="5822">
                  <c:v>0.1140608841792166</c:v>
                </c:pt>
                <c:pt idx="5823">
                  <c:v>0.114063782700407</c:v>
                </c:pt>
                <c:pt idx="5824">
                  <c:v>0.11406131182866756</c:v>
                </c:pt>
                <c:pt idx="5825">
                  <c:v>0.11405675025623467</c:v>
                </c:pt>
                <c:pt idx="5826">
                  <c:v>0.11405214121608513</c:v>
                </c:pt>
                <c:pt idx="5827">
                  <c:v>0.11404867258926092</c:v>
                </c:pt>
                <c:pt idx="5828">
                  <c:v>0.11404520399013988</c:v>
                </c:pt>
                <c:pt idx="5829">
                  <c:v>0.11403931218663348</c:v>
                </c:pt>
                <c:pt idx="5830">
                  <c:v>0.11402786141006453</c:v>
                </c:pt>
                <c:pt idx="5831">
                  <c:v>0.11400928423638028</c:v>
                </c:pt>
                <c:pt idx="5832">
                  <c:v>0.11398481679306753</c:v>
                </c:pt>
                <c:pt idx="5833">
                  <c:v>0.1139592105956118</c:v>
                </c:pt>
                <c:pt idx="5834">
                  <c:v>0.11393930626426955</c:v>
                </c:pt>
                <c:pt idx="5835">
                  <c:v>0.11393260835313383</c:v>
                </c:pt>
                <c:pt idx="5836">
                  <c:v>0.11394453165674338</c:v>
                </c:pt>
                <c:pt idx="5837">
                  <c:v>0.11397579031739928</c:v>
                </c:pt>
                <c:pt idx="5838">
                  <c:v>0.11402206486648807</c:v>
                </c:pt>
                <c:pt idx="5839">
                  <c:v>0.11407390391791421</c:v>
                </c:pt>
                <c:pt idx="5840">
                  <c:v>0.11412028396900457</c:v>
                </c:pt>
                <c:pt idx="5841">
                  <c:v>0.11415112754425354</c:v>
                </c:pt>
                <c:pt idx="5842">
                  <c:v>0.11415953980859732</c:v>
                </c:pt>
                <c:pt idx="5843">
                  <c:v>0.11414428378838308</c:v>
                </c:pt>
                <c:pt idx="5844">
                  <c:v>0.11410864097005917</c:v>
                </c:pt>
                <c:pt idx="5845">
                  <c:v>0.11405979129919967</c:v>
                </c:pt>
                <c:pt idx="5846">
                  <c:v>0.1140060059941002</c:v>
                </c:pt>
                <c:pt idx="5847">
                  <c:v>0.11395493512531489</c:v>
                </c:pt>
                <c:pt idx="5848">
                  <c:v>0.11391251523949579</c:v>
                </c:pt>
                <c:pt idx="5849">
                  <c:v>0.11388230606641007</c:v>
                </c:pt>
                <c:pt idx="5850">
                  <c:v>0.11386591989402732</c:v>
                </c:pt>
                <c:pt idx="5851">
                  <c:v>0.11386397259290452</c:v>
                </c:pt>
                <c:pt idx="5852">
                  <c:v>0.11387617899045525</c:v>
                </c:pt>
                <c:pt idx="5853">
                  <c:v>0.11390149529768094</c:v>
                </c:pt>
                <c:pt idx="5854">
                  <c:v>0.11393788116814267</c:v>
                </c:pt>
                <c:pt idx="5855">
                  <c:v>0.11398220384660677</c:v>
                </c:pt>
                <c:pt idx="5856">
                  <c:v>0.11402961939348848</c:v>
                </c:pt>
                <c:pt idx="5857">
                  <c:v>0.11407494931532151</c:v>
                </c:pt>
                <c:pt idx="5858">
                  <c:v>0.11411244273131253</c:v>
                </c:pt>
                <c:pt idx="5859">
                  <c:v>0.11413715499069625</c:v>
                </c:pt>
                <c:pt idx="5860">
                  <c:v>0.11414608976904099</c:v>
                </c:pt>
                <c:pt idx="5861">
                  <c:v>0.1141381054902935</c:v>
                </c:pt>
                <c:pt idx="5862">
                  <c:v>0.11411519902903193</c:v>
                </c:pt>
                <c:pt idx="5863">
                  <c:v>0.11408188701642534</c:v>
                </c:pt>
                <c:pt idx="5864">
                  <c:v>0.11404434872338136</c:v>
                </c:pt>
                <c:pt idx="5865">
                  <c:v>0.11401099463348023</c:v>
                </c:pt>
                <c:pt idx="5866">
                  <c:v>0.11398928259250422</c:v>
                </c:pt>
                <c:pt idx="5867">
                  <c:v>0.11398538689256625</c:v>
                </c:pt>
                <c:pt idx="5868">
                  <c:v>0.11400263275613658</c:v>
                </c:pt>
                <c:pt idx="5869">
                  <c:v>0.11404035750077783</c:v>
                </c:pt>
                <c:pt idx="5870">
                  <c:v>0.11409405202014659</c:v>
                </c:pt>
                <c:pt idx="5871">
                  <c:v>0.11415630795895275</c:v>
                </c:pt>
                <c:pt idx="5872">
                  <c:v>0.11421876295879656</c:v>
                </c:pt>
                <c:pt idx="5873">
                  <c:v>0.11427390573593836</c:v>
                </c:pt>
                <c:pt idx="5874">
                  <c:v>0.1143165035707852</c:v>
                </c:pt>
                <c:pt idx="5875">
                  <c:v>0.11434503124255539</c:v>
                </c:pt>
                <c:pt idx="5876">
                  <c:v>0.11436072226081899</c:v>
                </c:pt>
                <c:pt idx="5877">
                  <c:v>0.11436666597638716</c:v>
                </c:pt>
                <c:pt idx="5878">
                  <c:v>0.11436604782617814</c:v>
                </c:pt>
                <c:pt idx="5879">
                  <c:v>0.11436110265617887</c:v>
                </c:pt>
                <c:pt idx="5880">
                  <c:v>0.11435211590484622</c:v>
                </c:pt>
                <c:pt idx="5881">
                  <c:v>0.1143383270712464</c:v>
                </c:pt>
                <c:pt idx="5882">
                  <c:v>0.11431826272299621</c:v>
                </c:pt>
                <c:pt idx="5883">
                  <c:v>0.11429168602058452</c:v>
                </c:pt>
                <c:pt idx="5884">
                  <c:v>0.11425969153998432</c:v>
                </c:pt>
                <c:pt idx="5885">
                  <c:v>0.11422527514631424</c:v>
                </c:pt>
                <c:pt idx="5886">
                  <c:v>0.11419181209695965</c:v>
                </c:pt>
                <c:pt idx="5887">
                  <c:v>0.11416234393292228</c:v>
                </c:pt>
                <c:pt idx="5888">
                  <c:v>0.11413820054036754</c:v>
                </c:pt>
                <c:pt idx="5889">
                  <c:v>0.11411881075597079</c:v>
                </c:pt>
                <c:pt idx="5890">
                  <c:v>0.11410170284156078</c:v>
                </c:pt>
                <c:pt idx="5891">
                  <c:v>0.11408450056270363</c:v>
                </c:pt>
                <c:pt idx="5892">
                  <c:v>0.11406611103471857</c:v>
                </c:pt>
                <c:pt idx="5893">
                  <c:v>0.11404757973997341</c:v>
                </c:pt>
                <c:pt idx="5894">
                  <c:v>0.11403289781401819</c:v>
                </c:pt>
                <c:pt idx="5895">
                  <c:v>0.11402676861314447</c:v>
                </c:pt>
                <c:pt idx="5896">
                  <c:v>0.11403323040878792</c:v>
                </c:pt>
                <c:pt idx="5897">
                  <c:v>0.11405366171876911</c:v>
                </c:pt>
                <c:pt idx="5898">
                  <c:v>0.11408502327384666</c:v>
                </c:pt>
                <c:pt idx="5899">
                  <c:v>0.11412066415382464</c:v>
                </c:pt>
                <c:pt idx="5900">
                  <c:v>0.11415188796822977</c:v>
                </c:pt>
                <c:pt idx="5901">
                  <c:v>0.11417108911489442</c:v>
                </c:pt>
                <c:pt idx="5902">
                  <c:v>0.114174321074537</c:v>
                </c:pt>
                <c:pt idx="5903">
                  <c:v>0.11416215382222643</c:v>
                </c:pt>
                <c:pt idx="5904">
                  <c:v>0.11414019659673018</c:v>
                </c:pt>
                <c:pt idx="5905">
                  <c:v>0.11411610195795067</c:v>
                </c:pt>
                <c:pt idx="5906">
                  <c:v>0.11409747348883963</c:v>
                </c:pt>
                <c:pt idx="5907">
                  <c:v>0.11408815955391653</c:v>
                </c:pt>
                <c:pt idx="5908">
                  <c:v>0.11408763683899874</c:v>
                </c:pt>
                <c:pt idx="5909">
                  <c:v>0.11409124833672828</c:v>
                </c:pt>
                <c:pt idx="5910">
                  <c:v>0.11409314913706985</c:v>
                </c:pt>
                <c:pt idx="5911">
                  <c:v>0.11408773187802783</c:v>
                </c:pt>
                <c:pt idx="5912">
                  <c:v>0.11407271596936934</c:v>
                </c:pt>
                <c:pt idx="5913">
                  <c:v>0.11404914774198276</c:v>
                </c:pt>
                <c:pt idx="5914">
                  <c:v>0.11402068701095307</c:v>
                </c:pt>
                <c:pt idx="5915">
                  <c:v>0.11399170554545739</c:v>
                </c:pt>
                <c:pt idx="5916">
                  <c:v>0.11396529133697912</c:v>
                </c:pt>
                <c:pt idx="5917">
                  <c:v>0.11394282152137629</c:v>
                </c:pt>
                <c:pt idx="5918">
                  <c:v>0.11392496050999483</c:v>
                </c:pt>
                <c:pt idx="5919">
                  <c:v>0.11391189773536085</c:v>
                </c:pt>
                <c:pt idx="5920">
                  <c:v>0.11390515274736761</c:v>
                </c:pt>
                <c:pt idx="5921">
                  <c:v>0.11390767023063324</c:v>
                </c:pt>
                <c:pt idx="5922">
                  <c:v>0.11392220541937718</c:v>
                </c:pt>
                <c:pt idx="5923">
                  <c:v>0.11394999463428084</c:v>
                </c:pt>
                <c:pt idx="5924">
                  <c:v>0.11398880750527489</c:v>
                </c:pt>
                <c:pt idx="5925">
                  <c:v>0.11403261273298963</c:v>
                </c:pt>
                <c:pt idx="5926">
                  <c:v>0.11407281100513326</c:v>
                </c:pt>
                <c:pt idx="5927">
                  <c:v>0.11410146523638325</c:v>
                </c:pt>
                <c:pt idx="5928">
                  <c:v>0.11411367831088563</c:v>
                </c:pt>
                <c:pt idx="5929">
                  <c:v>0.11410954388534349</c:v>
                </c:pt>
                <c:pt idx="5930">
                  <c:v>0.1140937193787948</c:v>
                </c:pt>
                <c:pt idx="5931">
                  <c:v>0.11407342873810626</c:v>
                </c:pt>
                <c:pt idx="5932">
                  <c:v>0.11405570490263343</c:v>
                </c:pt>
                <c:pt idx="5933">
                  <c:v>0.11404330339963024</c:v>
                </c:pt>
                <c:pt idx="5934">
                  <c:v>0.11403593868996613</c:v>
                </c:pt>
                <c:pt idx="5935">
                  <c:v>0.11402952436717566</c:v>
                </c:pt>
                <c:pt idx="5936">
                  <c:v>0.11402002184088005</c:v>
                </c:pt>
                <c:pt idx="5937">
                  <c:v>0.11400548337805265</c:v>
                </c:pt>
                <c:pt idx="5938">
                  <c:v>0.11398823740128598</c:v>
                </c:pt>
                <c:pt idx="5939">
                  <c:v>0.11397331994623099</c:v>
                </c:pt>
                <c:pt idx="5940">
                  <c:v>0.11396776166247906</c:v>
                </c:pt>
                <c:pt idx="5941">
                  <c:v>0.11397636040504926</c:v>
                </c:pt>
                <c:pt idx="5942">
                  <c:v>0.11399973464303641</c:v>
                </c:pt>
                <c:pt idx="5943">
                  <c:v>0.11403337294948139</c:v>
                </c:pt>
                <c:pt idx="5944">
                  <c:v>0.11406953228329235</c:v>
                </c:pt>
                <c:pt idx="5945">
                  <c:v>0.11409932679563632</c:v>
                </c:pt>
                <c:pt idx="5946">
                  <c:v>0.11411524655155984</c:v>
                </c:pt>
                <c:pt idx="5947">
                  <c:v>0.11411348822149163</c:v>
                </c:pt>
                <c:pt idx="5948">
                  <c:v>0.11409471730361469</c:v>
                </c:pt>
                <c:pt idx="5949">
                  <c:v>0.11406259477954687</c:v>
                </c:pt>
                <c:pt idx="5950">
                  <c:v>0.1140229676017948</c:v>
                </c:pt>
                <c:pt idx="5951">
                  <c:v>0.11398134870390679</c:v>
                </c:pt>
                <c:pt idx="5952">
                  <c:v>0.11394305903977457</c:v>
                </c:pt>
                <c:pt idx="5953">
                  <c:v>0.11391166023400427</c:v>
                </c:pt>
                <c:pt idx="5954">
                  <c:v>0.11388919319296002</c:v>
                </c:pt>
                <c:pt idx="5955">
                  <c:v>0.11387632147961195</c:v>
                </c:pt>
                <c:pt idx="5956">
                  <c:v>0.11387185684158423</c:v>
                </c:pt>
                <c:pt idx="5957">
                  <c:v>0.11387294924877538</c:v>
                </c:pt>
                <c:pt idx="5958">
                  <c:v>0.11387603650134541</c:v>
                </c:pt>
                <c:pt idx="5959">
                  <c:v>0.11387727140851815</c:v>
                </c:pt>
                <c:pt idx="5960">
                  <c:v>0.1138737566819437</c:v>
                </c:pt>
                <c:pt idx="5961">
                  <c:v>0.11386520746577448</c:v>
                </c:pt>
                <c:pt idx="5962">
                  <c:v>0.11385357130307465</c:v>
                </c:pt>
                <c:pt idx="5963">
                  <c:v>0.11384222040802787</c:v>
                </c:pt>
                <c:pt idx="5964">
                  <c:v>0.11383523904252373</c:v>
                </c:pt>
                <c:pt idx="5965">
                  <c:v>0.11383424171375593</c:v>
                </c:pt>
                <c:pt idx="5966">
                  <c:v>0.11383804107369948</c:v>
                </c:pt>
                <c:pt idx="5967">
                  <c:v>0.11384236288604348</c:v>
                </c:pt>
                <c:pt idx="5968">
                  <c:v>0.11384169798903736</c:v>
                </c:pt>
                <c:pt idx="5969">
                  <c:v>0.113831249741194</c:v>
                </c:pt>
                <c:pt idx="5970">
                  <c:v>0.11380968915156502</c:v>
                </c:pt>
                <c:pt idx="5971">
                  <c:v>0.11378053181883478</c:v>
                </c:pt>
                <c:pt idx="5972">
                  <c:v>0.11375161385723458</c:v>
                </c:pt>
                <c:pt idx="5973">
                  <c:v>0.11373300101544963</c:v>
                </c:pt>
                <c:pt idx="5974">
                  <c:v>0.11373300101544963</c:v>
                </c:pt>
                <c:pt idx="5975">
                  <c:v>0.1137558873263667</c:v>
                </c:pt>
                <c:pt idx="5976">
                  <c:v>0.11379981152969769</c:v>
                </c:pt>
                <c:pt idx="5977">
                  <c:v>0.11385703837200593</c:v>
                </c:pt>
                <c:pt idx="5978">
                  <c:v>0.11391546027129555</c:v>
                </c:pt>
                <c:pt idx="5979">
                  <c:v>0.11396291603724933</c:v>
                </c:pt>
                <c:pt idx="5980">
                  <c:v>0.11399023276852165</c:v>
                </c:pt>
                <c:pt idx="5981">
                  <c:v>0.11399322583656506</c:v>
                </c:pt>
                <c:pt idx="5982">
                  <c:v>0.11397374750946603</c:v>
                </c:pt>
                <c:pt idx="5983">
                  <c:v>0.11393873622525756</c:v>
                </c:pt>
                <c:pt idx="5984">
                  <c:v>0.11389774288131309</c:v>
                </c:pt>
                <c:pt idx="5985">
                  <c:v>0.11385950808182348</c:v>
                </c:pt>
                <c:pt idx="5986">
                  <c:v>0.11382991998222729</c:v>
                </c:pt>
                <c:pt idx="5987">
                  <c:v>0.11381125629491411</c:v>
                </c:pt>
                <c:pt idx="5988">
                  <c:v>0.11380161607845878</c:v>
                </c:pt>
                <c:pt idx="5989">
                  <c:v>0.11379762708596623</c:v>
                </c:pt>
                <c:pt idx="5990">
                  <c:v>0.1137957750661918</c:v>
                </c:pt>
                <c:pt idx="5991">
                  <c:v>0.11379439792840267</c:v>
                </c:pt>
                <c:pt idx="5992">
                  <c:v>0.1137942554661218</c:v>
                </c:pt>
                <c:pt idx="5993">
                  <c:v>0.11379791201278637</c:v>
                </c:pt>
                <c:pt idx="5994">
                  <c:v>0.11380755214702058</c:v>
                </c:pt>
                <c:pt idx="5995">
                  <c:v>0.11382322375787716</c:v>
                </c:pt>
                <c:pt idx="5996">
                  <c:v>0.11384150801865127</c:v>
                </c:pt>
                <c:pt idx="5997">
                  <c:v>0.11385599349900315</c:v>
                </c:pt>
                <c:pt idx="5998">
                  <c:v>0.11385874816961454</c:v>
                </c:pt>
                <c:pt idx="5999">
                  <c:v>0.11384288530583379</c:v>
                </c:pt>
                <c:pt idx="6000">
                  <c:v>0.11380589003964463</c:v>
                </c:pt>
                <c:pt idx="6001">
                  <c:v>0.11375047427256817</c:v>
                </c:pt>
                <c:pt idx="6002">
                  <c:v>0.11368514308488713</c:v>
                </c:pt>
                <c:pt idx="6003">
                  <c:v>0.11362077109157025</c:v>
                </c:pt>
                <c:pt idx="6004">
                  <c:v>0.11356917594759879</c:v>
                </c:pt>
                <c:pt idx="6005">
                  <c:v>0.11353880080862781</c:v>
                </c:pt>
                <c:pt idx="6006">
                  <c:v>0.11353286841227921</c:v>
                </c:pt>
                <c:pt idx="6007">
                  <c:v>0.11354943186560988</c:v>
                </c:pt>
                <c:pt idx="6008">
                  <c:v>0.11358203856078468</c:v>
                </c:pt>
                <c:pt idx="6009">
                  <c:v>0.11362266983385898</c:v>
                </c:pt>
                <c:pt idx="6010">
                  <c:v>0.11366330490862757</c:v>
                </c:pt>
                <c:pt idx="6011">
                  <c:v>0.11369848390243446</c:v>
                </c:pt>
                <c:pt idx="6012">
                  <c:v>0.11372545164630181</c:v>
                </c:pt>
                <c:pt idx="6013">
                  <c:v>0.11374406416453468</c:v>
                </c:pt>
                <c:pt idx="6014">
                  <c:v>0.11375617222580407</c:v>
                </c:pt>
                <c:pt idx="6015">
                  <c:v>0.11376414948592876</c:v>
                </c:pt>
                <c:pt idx="6016">
                  <c:v>0.11377027498155105</c:v>
                </c:pt>
                <c:pt idx="6017">
                  <c:v>0.11377621062174596</c:v>
                </c:pt>
                <c:pt idx="6018">
                  <c:v>0.11378252623199274</c:v>
                </c:pt>
                <c:pt idx="6019">
                  <c:v>0.11378922182886746</c:v>
                </c:pt>
                <c:pt idx="6020">
                  <c:v>0.11379482531552503</c:v>
                </c:pt>
                <c:pt idx="6021">
                  <c:v>0.11379838689123516</c:v>
                </c:pt>
                <c:pt idx="6022">
                  <c:v>0.11379843437910879</c:v>
                </c:pt>
                <c:pt idx="6023">
                  <c:v>0.11379496777799263</c:v>
                </c:pt>
                <c:pt idx="6024">
                  <c:v>0.1137884620396326</c:v>
                </c:pt>
                <c:pt idx="6025">
                  <c:v>0.11378124410819694</c:v>
                </c:pt>
                <c:pt idx="6026">
                  <c:v>0.1137755933113858</c:v>
                </c:pt>
                <c:pt idx="6027">
                  <c:v>0.11377350395975498</c:v>
                </c:pt>
                <c:pt idx="6028">
                  <c:v>0.11377568828215327</c:v>
                </c:pt>
                <c:pt idx="6029">
                  <c:v>0.11378105416425281</c:v>
                </c:pt>
                <c:pt idx="6030">
                  <c:v>0.11378680000531576</c:v>
                </c:pt>
                <c:pt idx="6031">
                  <c:v>0.11378979167166596</c:v>
                </c:pt>
                <c:pt idx="6032">
                  <c:v>0.11378779722514247</c:v>
                </c:pt>
                <c:pt idx="6033">
                  <c:v>0.1137798195306408</c:v>
                </c:pt>
                <c:pt idx="6034">
                  <c:v>0.11376685608961994</c:v>
                </c:pt>
                <c:pt idx="6035">
                  <c:v>0.11375085413379131</c:v>
                </c:pt>
                <c:pt idx="6036">
                  <c:v>0.11373395063092344</c:v>
                </c:pt>
                <c:pt idx="6037">
                  <c:v>0.11371733265990351</c:v>
                </c:pt>
                <c:pt idx="6038">
                  <c:v>0.11370057289318085</c:v>
                </c:pt>
                <c:pt idx="6039">
                  <c:v>0.11368243699039708</c:v>
                </c:pt>
                <c:pt idx="6040">
                  <c:v>0.11366131104289394</c:v>
                </c:pt>
                <c:pt idx="6041">
                  <c:v>0.11363657837423972</c:v>
                </c:pt>
                <c:pt idx="6042">
                  <c:v>0.11360880920603682</c:v>
                </c:pt>
                <c:pt idx="6043">
                  <c:v>0.11358018746014324</c:v>
                </c:pt>
                <c:pt idx="6044">
                  <c:v>0.11355332365689712</c:v>
                </c:pt>
                <c:pt idx="6045">
                  <c:v>0.11353139719052523</c:v>
                </c:pt>
                <c:pt idx="6046">
                  <c:v>0.11351621067657107</c:v>
                </c:pt>
                <c:pt idx="6047">
                  <c:v>0.11350861761873147</c:v>
                </c:pt>
                <c:pt idx="6048">
                  <c:v>0.11350766849583564</c:v>
                </c:pt>
                <c:pt idx="6049">
                  <c:v>0.11351118026091082</c:v>
                </c:pt>
                <c:pt idx="6050">
                  <c:v>0.11351554627871012</c:v>
                </c:pt>
                <c:pt idx="6051">
                  <c:v>0.1135158784775137</c:v>
                </c:pt>
                <c:pt idx="6052">
                  <c:v>0.11350724139120931</c:v>
                </c:pt>
                <c:pt idx="6053">
                  <c:v>0.11348507998304784</c:v>
                </c:pt>
                <c:pt idx="6054">
                  <c:v>0.11344702384346221</c:v>
                </c:pt>
                <c:pt idx="6055">
                  <c:v>0.11339497489763155</c:v>
                </c:pt>
                <c:pt idx="6056">
                  <c:v>0.11333534216004208</c:v>
                </c:pt>
                <c:pt idx="6057">
                  <c:v>0.11327889548161378</c:v>
                </c:pt>
                <c:pt idx="6058">
                  <c:v>0.11323772723716057</c:v>
                </c:pt>
                <c:pt idx="6059">
                  <c:v>0.11322335721353975</c:v>
                </c:pt>
                <c:pt idx="6060">
                  <c:v>0.11324156880916862</c:v>
                </c:pt>
                <c:pt idx="6061">
                  <c:v>0.11329084828357354</c:v>
                </c:pt>
                <c:pt idx="6062">
                  <c:v>0.11336167064087159</c:v>
                </c:pt>
                <c:pt idx="6063">
                  <c:v>0.11343895750904202</c:v>
                </c:pt>
                <c:pt idx="6064">
                  <c:v>0.11350676683100618</c:v>
                </c:pt>
                <c:pt idx="6065">
                  <c:v>0.11355118791345813</c:v>
                </c:pt>
                <c:pt idx="6066">
                  <c:v>0.11356485685296262</c:v>
                </c:pt>
                <c:pt idx="6067">
                  <c:v>0.11354824535081325</c:v>
                </c:pt>
                <c:pt idx="6068">
                  <c:v>0.11350795323248657</c:v>
                </c:pt>
                <c:pt idx="6069">
                  <c:v>0.11345409387154008</c:v>
                </c:pt>
                <c:pt idx="6070">
                  <c:v>0.11339729964908866</c:v>
                </c:pt>
                <c:pt idx="6071">
                  <c:v>0.1133465374991796</c:v>
                </c:pt>
                <c:pt idx="6072">
                  <c:v>0.11330759224585178</c:v>
                </c:pt>
                <c:pt idx="6073">
                  <c:v>0.11328287971238175</c:v>
                </c:pt>
                <c:pt idx="6074">
                  <c:v>0.11327225517822485</c:v>
                </c:pt>
                <c:pt idx="6075">
                  <c:v>0.11327419982799007</c:v>
                </c:pt>
                <c:pt idx="6076">
                  <c:v>0.11328567818203576</c:v>
                </c:pt>
                <c:pt idx="6077">
                  <c:v>0.11330322831812993</c:v>
                </c:pt>
                <c:pt idx="6078">
                  <c:v>0.11332277146641094</c:v>
                </c:pt>
                <c:pt idx="6079">
                  <c:v>0.11334103466930205</c:v>
                </c:pt>
                <c:pt idx="6080">
                  <c:v>0.11335569322409249</c:v>
                </c:pt>
                <c:pt idx="6081">
                  <c:v>0.11336631979968996</c:v>
                </c:pt>
                <c:pt idx="6082">
                  <c:v>0.11337395781151009</c:v>
                </c:pt>
                <c:pt idx="6083">
                  <c:v>0.1133808843234652</c:v>
                </c:pt>
                <c:pt idx="6084">
                  <c:v>0.11338928168131139</c:v>
                </c:pt>
                <c:pt idx="6085">
                  <c:v>0.11340005141179414</c:v>
                </c:pt>
                <c:pt idx="6086">
                  <c:v>0.11341252945112527</c:v>
                </c:pt>
                <c:pt idx="6087">
                  <c:v>0.11342491295487038</c:v>
                </c:pt>
                <c:pt idx="6088">
                  <c:v>0.11343544632791928</c:v>
                </c:pt>
                <c:pt idx="6089">
                  <c:v>0.11344322790271959</c:v>
                </c:pt>
                <c:pt idx="6090">
                  <c:v>0.11344868457797012</c:v>
                </c:pt>
                <c:pt idx="6091">
                  <c:v>0.11345357191922383</c:v>
                </c:pt>
                <c:pt idx="6092">
                  <c:v>0.11345879147061715</c:v>
                </c:pt>
                <c:pt idx="6093">
                  <c:v>0.11346448559822812</c:v>
                </c:pt>
                <c:pt idx="6094">
                  <c:v>0.11346880369477401</c:v>
                </c:pt>
                <c:pt idx="6095">
                  <c:v>0.11346956292497849</c:v>
                </c:pt>
                <c:pt idx="6096">
                  <c:v>0.11346567188421068</c:v>
                </c:pt>
                <c:pt idx="6097">
                  <c:v>0.11345898127366798</c:v>
                </c:pt>
                <c:pt idx="6098">
                  <c:v>0.11345509032770455</c:v>
                </c:pt>
                <c:pt idx="6099">
                  <c:v>0.11346102166170406</c:v>
                </c:pt>
                <c:pt idx="6100">
                  <c:v>0.11348398855105106</c:v>
                </c:pt>
                <c:pt idx="6101">
                  <c:v>0.1135266988060382</c:v>
                </c:pt>
                <c:pt idx="6102">
                  <c:v>0.11358588317963574</c:v>
                </c:pt>
                <c:pt idx="6103">
                  <c:v>0.11365186404159115</c:v>
                </c:pt>
                <c:pt idx="6104">
                  <c:v>0.1137113028676429</c:v>
                </c:pt>
                <c:pt idx="6105">
                  <c:v>0.11375189875386864</c:v>
                </c:pt>
                <c:pt idx="6106">
                  <c:v>0.11376533659073411</c:v>
                </c:pt>
                <c:pt idx="6107">
                  <c:v>0.11375085413379131</c:v>
                </c:pt>
                <c:pt idx="6108">
                  <c:v>0.11371448392871746</c:v>
                </c:pt>
                <c:pt idx="6109">
                  <c:v>0.11366715024696443</c:v>
                </c:pt>
                <c:pt idx="6110">
                  <c:v>0.11361963185018169</c:v>
                </c:pt>
                <c:pt idx="6111">
                  <c:v>0.11358018746014324</c:v>
                </c:pt>
                <c:pt idx="6112">
                  <c:v>0.11355284904633627</c:v>
                </c:pt>
                <c:pt idx="6113">
                  <c:v>0.11353718718879784</c:v>
                </c:pt>
                <c:pt idx="6114">
                  <c:v>0.11353106497985115</c:v>
                </c:pt>
                <c:pt idx="6115">
                  <c:v>0.11353234636528002</c:v>
                </c:pt>
                <c:pt idx="6116">
                  <c:v>0.11354074665227913</c:v>
                </c:pt>
                <c:pt idx="6117">
                  <c:v>0.11355664594534524</c:v>
                </c:pt>
                <c:pt idx="6118">
                  <c:v>0.11358080449281376</c:v>
                </c:pt>
                <c:pt idx="6119">
                  <c:v>0.11361165724413728</c:v>
                </c:pt>
                <c:pt idx="6120">
                  <c:v>0.11364460090896404</c:v>
                </c:pt>
                <c:pt idx="6121">
                  <c:v>0.11367246731408524</c:v>
                </c:pt>
                <c:pt idx="6122">
                  <c:v>0.1136874693901198</c:v>
                </c:pt>
                <c:pt idx="6123">
                  <c:v>0.11368300669309898</c:v>
                </c:pt>
                <c:pt idx="6124">
                  <c:v>0.11365599411235654</c:v>
                </c:pt>
                <c:pt idx="6125">
                  <c:v>0.11360766999602605</c:v>
                </c:pt>
                <c:pt idx="6126">
                  <c:v>0.11354340440403558</c:v>
                </c:pt>
                <c:pt idx="6127">
                  <c:v>0.11347084412895807</c:v>
                </c:pt>
                <c:pt idx="6128">
                  <c:v>0.11339744198121475</c:v>
                </c:pt>
                <c:pt idx="6129">
                  <c:v>0.11333007665540577</c:v>
                </c:pt>
                <c:pt idx="6130">
                  <c:v>0.11327367809183246</c:v>
                </c:pt>
                <c:pt idx="6131">
                  <c:v>0.11323037617557534</c:v>
                </c:pt>
                <c:pt idx="6132">
                  <c:v>0.11320215873985355</c:v>
                </c:pt>
                <c:pt idx="6133">
                  <c:v>0.1131890228447681</c:v>
                </c:pt>
                <c:pt idx="6134">
                  <c:v>0.1131913464940351</c:v>
                </c:pt>
                <c:pt idx="6135">
                  <c:v>0.1132081814671944</c:v>
                </c:pt>
                <c:pt idx="6136">
                  <c:v>0.11323791694362266</c:v>
                </c:pt>
                <c:pt idx="6137">
                  <c:v>0.11327804172263316</c:v>
                </c:pt>
                <c:pt idx="6138">
                  <c:v>0.11332457403409406</c:v>
                </c:pt>
                <c:pt idx="6139">
                  <c:v>0.11337281921737734</c:v>
                </c:pt>
                <c:pt idx="6140">
                  <c:v>0.11341770106300623</c:v>
                </c:pt>
                <c:pt idx="6141">
                  <c:v>0.11345399897107238</c:v>
                </c:pt>
                <c:pt idx="6142">
                  <c:v>0.11347805690337713</c:v>
                </c:pt>
                <c:pt idx="6143">
                  <c:v>0.11348726285527037</c:v>
                </c:pt>
                <c:pt idx="6144">
                  <c:v>0.11348180569528603</c:v>
                </c:pt>
                <c:pt idx="6145">
                  <c:v>0.11346367892561075</c:v>
                </c:pt>
                <c:pt idx="6146">
                  <c:v>0.11343724936332848</c:v>
                </c:pt>
                <c:pt idx="6147">
                  <c:v>0.11340849658551448</c:v>
                </c:pt>
                <c:pt idx="6148">
                  <c:v>0.1133828294597035</c:v>
                </c:pt>
                <c:pt idx="6149">
                  <c:v>0.11336560819052237</c:v>
                </c:pt>
                <c:pt idx="6150">
                  <c:v>0.11335996279911136</c:v>
                </c:pt>
                <c:pt idx="6151">
                  <c:v>0.11336741093601126</c:v>
                </c:pt>
                <c:pt idx="6152">
                  <c:v>0.11338757373096868</c:v>
                </c:pt>
                <c:pt idx="6153">
                  <c:v>0.11341888722120234</c:v>
                </c:pt>
                <c:pt idx="6154">
                  <c:v>0.11345959813415644</c:v>
                </c:pt>
                <c:pt idx="6155">
                  <c:v>0.11350747867150539</c:v>
                </c:pt>
                <c:pt idx="6156">
                  <c:v>0.11355968348845295</c:v>
                </c:pt>
                <c:pt idx="6157">
                  <c:v>0.11361298633497578</c:v>
                </c:pt>
                <c:pt idx="6158">
                  <c:v>0.11366292512397251</c:v>
                </c:pt>
                <c:pt idx="6159">
                  <c:v>0.11370399126334933</c:v>
                </c:pt>
                <c:pt idx="6160">
                  <c:v>0.1137308169077396</c:v>
                </c:pt>
                <c:pt idx="6161">
                  <c:v>0.11373841385146437</c:v>
                </c:pt>
                <c:pt idx="6162">
                  <c:v>0.11372426465051326</c:v>
                </c:pt>
                <c:pt idx="6163">
                  <c:v>0.11368894114068188</c:v>
                </c:pt>
                <c:pt idx="6164">
                  <c:v>0.11363624608309823</c:v>
                </c:pt>
                <c:pt idx="6165">
                  <c:v>0.1135716914840486</c:v>
                </c:pt>
                <c:pt idx="6166">
                  <c:v>0.11350278054577072</c:v>
                </c:pt>
                <c:pt idx="6167">
                  <c:v>0.11343724936332848</c:v>
                </c:pt>
                <c:pt idx="6168">
                  <c:v>0.11338169084231157</c:v>
                </c:pt>
                <c:pt idx="6169">
                  <c:v>0.11334155648638426</c:v>
                </c:pt>
                <c:pt idx="6170">
                  <c:v>0.11332030480696846</c:v>
                </c:pt>
                <c:pt idx="6171">
                  <c:v>0.1133186445633088</c:v>
                </c:pt>
                <c:pt idx="6172">
                  <c:v>0.11333420366714368</c:v>
                </c:pt>
                <c:pt idx="6173">
                  <c:v>0.11336181296132146</c:v>
                </c:pt>
                <c:pt idx="6174">
                  <c:v>0.11339473767879475</c:v>
                </c:pt>
                <c:pt idx="6175">
                  <c:v>0.11342486550782209</c:v>
                </c:pt>
                <c:pt idx="6176">
                  <c:v>0.11344541056459261</c:v>
                </c:pt>
                <c:pt idx="6177">
                  <c:v>0.11345276526687757</c:v>
                </c:pt>
                <c:pt idx="6178">
                  <c:v>0.11344721364137027</c:v>
                </c:pt>
                <c:pt idx="6179">
                  <c:v>0.11343264689303849</c:v>
                </c:pt>
                <c:pt idx="6180">
                  <c:v>0.11341494918846755</c:v>
                </c:pt>
                <c:pt idx="6181">
                  <c:v>0.11339986163449604</c:v>
                </c:pt>
                <c:pt idx="6182">
                  <c:v>0.11339079986503257</c:v>
                </c:pt>
                <c:pt idx="6183">
                  <c:v>0.11338814304700322</c:v>
                </c:pt>
                <c:pt idx="6184">
                  <c:v>0.11338904446558433</c:v>
                </c:pt>
                <c:pt idx="6185">
                  <c:v>0.11338989844280793</c:v>
                </c:pt>
                <c:pt idx="6186">
                  <c:v>0.11338800071792447</c:v>
                </c:pt>
                <c:pt idx="6187">
                  <c:v>0.1133836359821621</c:v>
                </c:pt>
                <c:pt idx="6188">
                  <c:v>0.11337993547968121</c:v>
                </c:pt>
                <c:pt idx="6189">
                  <c:v>0.11338169084231157</c:v>
                </c:pt>
                <c:pt idx="6190">
                  <c:v>0.11339340925570345</c:v>
                </c:pt>
                <c:pt idx="6191">
                  <c:v>0.1134173689392917</c:v>
                </c:pt>
                <c:pt idx="6192">
                  <c:v>0.11345181626603566</c:v>
                </c:pt>
                <c:pt idx="6193">
                  <c:v>0.11349229299390222</c:v>
                </c:pt>
                <c:pt idx="6194">
                  <c:v>0.11353239382407203</c:v>
                </c:pt>
                <c:pt idx="6195">
                  <c:v>0.11356585356329689</c:v>
                </c:pt>
                <c:pt idx="6196">
                  <c:v>0.11358844627777791</c:v>
                </c:pt>
                <c:pt idx="6197">
                  <c:v>0.11359789189967011</c:v>
                </c:pt>
                <c:pt idx="6198">
                  <c:v>0.11359423703668207</c:v>
                </c:pt>
                <c:pt idx="6199">
                  <c:v>0.11357814651217084</c:v>
                </c:pt>
                <c:pt idx="6200">
                  <c:v>0.11355085568764504</c:v>
                </c:pt>
                <c:pt idx="6201">
                  <c:v>0.11351322089420161</c:v>
                </c:pt>
                <c:pt idx="6202">
                  <c:v>0.11346662091532971</c:v>
                </c:pt>
                <c:pt idx="6203">
                  <c:v>0.11341385793270313</c:v>
                </c:pt>
                <c:pt idx="6204">
                  <c:v>0.11335920376048451</c:v>
                </c:pt>
                <c:pt idx="6205">
                  <c:v>0.11330868323463399</c:v>
                </c:pt>
                <c:pt idx="6206">
                  <c:v>0.11326784417566786</c:v>
                </c:pt>
                <c:pt idx="6207">
                  <c:v>0.11324152138214653</c:v>
                </c:pt>
                <c:pt idx="6208">
                  <c:v>0.11323113498907648</c:v>
                </c:pt>
                <c:pt idx="6209">
                  <c:v>0.11323535591337656</c:v>
                </c:pt>
                <c:pt idx="6210">
                  <c:v>0.11324939433874319</c:v>
                </c:pt>
                <c:pt idx="6211">
                  <c:v>0.11326765445613267</c:v>
                </c:pt>
                <c:pt idx="6212">
                  <c:v>0.11328534615926959</c:v>
                </c:pt>
                <c:pt idx="6213">
                  <c:v>0.11329876956770372</c:v>
                </c:pt>
                <c:pt idx="6214">
                  <c:v>0.11330688073290522</c:v>
                </c:pt>
                <c:pt idx="6215">
                  <c:v>0.11331024857115195</c:v>
                </c:pt>
                <c:pt idx="6216">
                  <c:v>0.11331110239344881</c:v>
                </c:pt>
                <c:pt idx="6217">
                  <c:v>0.11331143443590656</c:v>
                </c:pt>
                <c:pt idx="6218">
                  <c:v>0.11331309465200294</c:v>
                </c:pt>
                <c:pt idx="6219">
                  <c:v>0.11331693689073767</c:v>
                </c:pt>
                <c:pt idx="6220">
                  <c:v>0.11332424198159012</c:v>
                </c:pt>
                <c:pt idx="6221">
                  <c:v>0.11333477291321974</c:v>
                </c:pt>
                <c:pt idx="6222">
                  <c:v>0.11334843504289065</c:v>
                </c:pt>
                <c:pt idx="6223">
                  <c:v>0.11336371057177623</c:v>
                </c:pt>
                <c:pt idx="6224">
                  <c:v>0.11337832245000583</c:v>
                </c:pt>
                <c:pt idx="6225">
                  <c:v>0.11338899702245446</c:v>
                </c:pt>
                <c:pt idx="6226">
                  <c:v>0.11339269760214736</c:v>
                </c:pt>
                <c:pt idx="6227">
                  <c:v>0.11338776350289707</c:v>
                </c:pt>
                <c:pt idx="6228">
                  <c:v>0.11337443222661307</c:v>
                </c:pt>
                <c:pt idx="6229">
                  <c:v>0.11335550346617711</c:v>
                </c:pt>
                <c:pt idx="6230">
                  <c:v>0.11333538959731086</c:v>
                </c:pt>
                <c:pt idx="6231">
                  <c:v>0.113318597127869</c:v>
                </c:pt>
                <c:pt idx="6232">
                  <c:v>0.11330882553772063</c:v>
                </c:pt>
                <c:pt idx="6233">
                  <c:v>0.11330678586460045</c:v>
                </c:pt>
                <c:pt idx="6234">
                  <c:v>0.11331072291666504</c:v>
                </c:pt>
                <c:pt idx="6235">
                  <c:v>0.11331736380825101</c:v>
                </c:pt>
                <c:pt idx="6236">
                  <c:v>0.11332329326154959</c:v>
                </c:pt>
                <c:pt idx="6237">
                  <c:v>0.11332637660925875</c:v>
                </c:pt>
                <c:pt idx="6238">
                  <c:v>0.11332656635444831</c:v>
                </c:pt>
                <c:pt idx="6239">
                  <c:v>0.11332538044837452</c:v>
                </c:pt>
                <c:pt idx="6240">
                  <c:v>0.11332447916192416</c:v>
                </c:pt>
                <c:pt idx="6241">
                  <c:v>0.11332462147018667</c:v>
                </c:pt>
                <c:pt idx="6242">
                  <c:v>0.11332334069750254</c:v>
                </c:pt>
                <c:pt idx="6243">
                  <c:v>0.11331646253843734</c:v>
                </c:pt>
                <c:pt idx="6244">
                  <c:v>0.11329905416742707</c:v>
                </c:pt>
                <c:pt idx="6245">
                  <c:v>0.11326670585969993</c:v>
                </c:pt>
                <c:pt idx="6246">
                  <c:v>0.11321818791538889</c:v>
                </c:pt>
                <c:pt idx="6247">
                  <c:v>0.11315606630096568</c:v>
                </c:pt>
                <c:pt idx="6248">
                  <c:v>0.11308617825200033</c:v>
                </c:pt>
                <c:pt idx="6249">
                  <c:v>0.11301634885026561</c:v>
                </c:pt>
                <c:pt idx="6250">
                  <c:v>0.11295373474625485</c:v>
                </c:pt>
                <c:pt idx="6251">
                  <c:v>0.11290364048389527</c:v>
                </c:pt>
                <c:pt idx="6252">
                  <c:v>0.11286857319931713</c:v>
                </c:pt>
                <c:pt idx="6253">
                  <c:v>0.11284843448481445</c:v>
                </c:pt>
                <c:pt idx="6254">
                  <c:v>0.11284090047636224</c:v>
                </c:pt>
                <c:pt idx="6255">
                  <c:v>0.11284355394870609</c:v>
                </c:pt>
                <c:pt idx="6256">
                  <c:v>0.11285359938372989</c:v>
                </c:pt>
                <c:pt idx="6257">
                  <c:v>0.11286847842670893</c:v>
                </c:pt>
                <c:pt idx="6258">
                  <c:v>0.11288572738205231</c:v>
                </c:pt>
                <c:pt idx="6259">
                  <c:v>0.11290292963244224</c:v>
                </c:pt>
                <c:pt idx="6260">
                  <c:v>0.11291804732408743</c:v>
                </c:pt>
                <c:pt idx="6261">
                  <c:v>0.11293027455680797</c:v>
                </c:pt>
                <c:pt idx="6262">
                  <c:v>0.11294108030482146</c:v>
                </c:pt>
                <c:pt idx="6263">
                  <c:v>0.11295477745075581</c:v>
                </c:pt>
                <c:pt idx="6264">
                  <c:v>0.1129771488049081</c:v>
                </c:pt>
                <c:pt idx="6265">
                  <c:v>0.11301483197496402</c:v>
                </c:pt>
                <c:pt idx="6266">
                  <c:v>0.11307200287590739</c:v>
                </c:pt>
                <c:pt idx="6267">
                  <c:v>0.11314923820752569</c:v>
                </c:pt>
                <c:pt idx="6268">
                  <c:v>0.1132414265281179</c:v>
                </c:pt>
                <c:pt idx="6269">
                  <c:v>0.1133383307181</c:v>
                </c:pt>
                <c:pt idx="6270">
                  <c:v>0.11342742765585138</c:v>
                </c:pt>
                <c:pt idx="6271">
                  <c:v>0.11349528263220203</c:v>
                </c:pt>
                <c:pt idx="6272">
                  <c:v>0.11353144464921354</c:v>
                </c:pt>
                <c:pt idx="6273">
                  <c:v>0.1135308751452944</c:v>
                </c:pt>
                <c:pt idx="6274">
                  <c:v>0.11349433353844866</c:v>
                </c:pt>
                <c:pt idx="6275">
                  <c:v>0.11342913576293516</c:v>
                </c:pt>
                <c:pt idx="6276">
                  <c:v>0.11334615799143237</c:v>
                </c:pt>
                <c:pt idx="6277">
                  <c:v>0.11325935430759752</c:v>
                </c:pt>
                <c:pt idx="6278">
                  <c:v>0.11318247875650105</c:v>
                </c:pt>
                <c:pt idx="6279">
                  <c:v>0.11312638384245059</c:v>
                </c:pt>
                <c:pt idx="6280">
                  <c:v>0.11309760422635855</c:v>
                </c:pt>
                <c:pt idx="6281">
                  <c:v>0.1130965611788866</c:v>
                </c:pt>
                <c:pt idx="6282">
                  <c:v>0.11311747001778087</c:v>
                </c:pt>
                <c:pt idx="6283">
                  <c:v>0.11314885887214902</c:v>
                </c:pt>
                <c:pt idx="6284">
                  <c:v>0.11317636154576953</c:v>
                </c:pt>
                <c:pt idx="6285">
                  <c:v>0.113186841471056</c:v>
                </c:pt>
                <c:pt idx="6286">
                  <c:v>0.1131709557103278</c:v>
                </c:pt>
                <c:pt idx="6287">
                  <c:v>0.11312704764522401</c:v>
                </c:pt>
                <c:pt idx="6288">
                  <c:v>0.11306176275828266</c:v>
                </c:pt>
                <c:pt idx="6289">
                  <c:v>0.11298824011539969</c:v>
                </c:pt>
                <c:pt idx="6290">
                  <c:v>0.1129215543246203</c:v>
                </c:pt>
                <c:pt idx="6291">
                  <c:v>0.11287511255922826</c:v>
                </c:pt>
                <c:pt idx="6292">
                  <c:v>0.11285630031863118</c:v>
                </c:pt>
                <c:pt idx="6293">
                  <c:v>0.11286492446883138</c:v>
                </c:pt>
                <c:pt idx="6294">
                  <c:v>0.11289449428402536</c:v>
                </c:pt>
                <c:pt idx="6295">
                  <c:v>0.11293425559058549</c:v>
                </c:pt>
                <c:pt idx="6296">
                  <c:v>0.11297430492476716</c:v>
                </c:pt>
                <c:pt idx="6297">
                  <c:v>0.11300625224877185</c:v>
                </c:pt>
                <c:pt idx="6298">
                  <c:v>0.11302573463400538</c:v>
                </c:pt>
                <c:pt idx="6299">
                  <c:v>0.11303142308650842</c:v>
                </c:pt>
                <c:pt idx="6300">
                  <c:v>0.11302322225787069</c:v>
                </c:pt>
                <c:pt idx="6301">
                  <c:v>0.11300227055497296</c:v>
                </c:pt>
                <c:pt idx="6302">
                  <c:v>0.11296994434471967</c:v>
                </c:pt>
                <c:pt idx="6303">
                  <c:v>0.11292937408994268</c:v>
                </c:pt>
                <c:pt idx="6304">
                  <c:v>0.11288653298187672</c:v>
                </c:pt>
                <c:pt idx="6305">
                  <c:v>0.11284957170499048</c:v>
                </c:pt>
                <c:pt idx="6306">
                  <c:v>0.11282853361376181</c:v>
                </c:pt>
                <c:pt idx="6307">
                  <c:v>0.11283232418556048</c:v>
                </c:pt>
                <c:pt idx="6308">
                  <c:v>0.11286416629491462</c:v>
                </c:pt>
                <c:pt idx="6309">
                  <c:v>0.11292093822788156</c:v>
                </c:pt>
                <c:pt idx="6310">
                  <c:v>0.11299217428076651</c:v>
                </c:pt>
                <c:pt idx="6311">
                  <c:v>0.11306304275978145</c:v>
                </c:pt>
                <c:pt idx="6312">
                  <c:v>0.11311784932574191</c:v>
                </c:pt>
                <c:pt idx="6313">
                  <c:v>0.11314549228519914</c:v>
                </c:pt>
                <c:pt idx="6314">
                  <c:v>0.11314217314051538</c:v>
                </c:pt>
                <c:pt idx="6315">
                  <c:v>0.11311197008957267</c:v>
                </c:pt>
                <c:pt idx="6316">
                  <c:v>0.11306460721118121</c:v>
                </c:pt>
                <c:pt idx="6317">
                  <c:v>0.11301170343638671</c:v>
                </c:pt>
                <c:pt idx="6318">
                  <c:v>0.11296354574673577</c:v>
                </c:pt>
                <c:pt idx="6319">
                  <c:v>0.11292634095213287</c:v>
                </c:pt>
                <c:pt idx="6320">
                  <c:v>0.11290131837345667</c:v>
                </c:pt>
                <c:pt idx="6321">
                  <c:v>0.11288724380649211</c:v>
                </c:pt>
                <c:pt idx="6322">
                  <c:v>0.11288122552818929</c:v>
                </c:pt>
                <c:pt idx="6323">
                  <c:v>0.11288108336514328</c:v>
                </c:pt>
                <c:pt idx="6324">
                  <c:v>0.11288563260570066</c:v>
                </c:pt>
                <c:pt idx="6325">
                  <c:v>0.11289416256018873</c:v>
                </c:pt>
                <c:pt idx="6326">
                  <c:v>0.11290482523890248</c:v>
                </c:pt>
                <c:pt idx="6327">
                  <c:v>0.11291491948264003</c:v>
                </c:pt>
                <c:pt idx="6328">
                  <c:v>0.11292126997217071</c:v>
                </c:pt>
                <c:pt idx="6329">
                  <c:v>0.11292126997217071</c:v>
                </c:pt>
                <c:pt idx="6330">
                  <c:v>0.11291468252587271</c:v>
                </c:pt>
                <c:pt idx="6331">
                  <c:v>0.11290553609345792</c:v>
                </c:pt>
                <c:pt idx="6332">
                  <c:v>0.11290051274620554</c:v>
                </c:pt>
                <c:pt idx="6333">
                  <c:v>0.11290842691397134</c:v>
                </c:pt>
                <c:pt idx="6334">
                  <c:v>0.1129362461211592</c:v>
                </c:pt>
                <c:pt idx="6335">
                  <c:v>0.11298686553590191</c:v>
                </c:pt>
                <c:pt idx="6336">
                  <c:v>0.11305759092773075</c:v>
                </c:pt>
                <c:pt idx="6337">
                  <c:v>0.11313984975432993</c:v>
                </c:pt>
                <c:pt idx="6338">
                  <c:v>0.1132207014196485</c:v>
                </c:pt>
                <c:pt idx="6339">
                  <c:v>0.11328648452409622</c:v>
                </c:pt>
                <c:pt idx="6340">
                  <c:v>0.11332585481041528</c:v>
                </c:pt>
                <c:pt idx="6341">
                  <c:v>0.11333225874868007</c:v>
                </c:pt>
                <c:pt idx="6342">
                  <c:v>0.11330522054056295</c:v>
                </c:pt>
                <c:pt idx="6343">
                  <c:v>0.11325053260933719</c:v>
                </c:pt>
                <c:pt idx="6344">
                  <c:v>0.11317920674934516</c:v>
                </c:pt>
                <c:pt idx="6345">
                  <c:v>0.11310324620838012</c:v>
                </c:pt>
                <c:pt idx="6346">
                  <c:v>0.11303426734070081</c:v>
                </c:pt>
                <c:pt idx="6347">
                  <c:v>0.11298027709457252</c:v>
                </c:pt>
                <c:pt idx="6348">
                  <c:v>0.11294420833468859</c:v>
                </c:pt>
                <c:pt idx="6349">
                  <c:v>0.11292387654326035</c:v>
                </c:pt>
                <c:pt idx="6350">
                  <c:v>0.11291340296156242</c:v>
                </c:pt>
                <c:pt idx="6351">
                  <c:v>0.11290643651089875</c:v>
                </c:pt>
                <c:pt idx="6352">
                  <c:v>0.1128976219783711</c:v>
                </c:pt>
                <c:pt idx="6353">
                  <c:v>0.11288463745525683</c:v>
                </c:pt>
                <c:pt idx="6354">
                  <c:v>0.11286895228995668</c:v>
                </c:pt>
                <c:pt idx="6355">
                  <c:v>0.1128540732307433</c:v>
                </c:pt>
                <c:pt idx="6356">
                  <c:v>0.11284431208663941</c:v>
                </c:pt>
                <c:pt idx="6357">
                  <c:v>0.11284284319559572</c:v>
                </c:pt>
                <c:pt idx="6358">
                  <c:v>0.11285018770049575</c:v>
                </c:pt>
                <c:pt idx="6359">
                  <c:v>0.11286497185474502</c:v>
                </c:pt>
                <c:pt idx="6360">
                  <c:v>0.11288387924692515</c:v>
                </c:pt>
                <c:pt idx="6361">
                  <c:v>0.11290330875307246</c:v>
                </c:pt>
                <c:pt idx="6362">
                  <c:v>0.11292089083586103</c:v>
                </c:pt>
                <c:pt idx="6363">
                  <c:v>0.11293553521633552</c:v>
                </c:pt>
                <c:pt idx="6364">
                  <c:v>0.11294795252127447</c:v>
                </c:pt>
                <c:pt idx="6365">
                  <c:v>0.11295975402945228</c:v>
                </c:pt>
                <c:pt idx="6366">
                  <c:v>0.11297207723166384</c:v>
                </c:pt>
                <c:pt idx="6367">
                  <c:v>0.11298596495169337</c:v>
                </c:pt>
                <c:pt idx="6368">
                  <c:v>0.11300208095141699</c:v>
                </c:pt>
                <c:pt idx="6369">
                  <c:v>0.11302014106169871</c:v>
                </c:pt>
                <c:pt idx="6370">
                  <c:v>0.11303995590496822</c:v>
                </c:pt>
                <c:pt idx="6371">
                  <c:v>0.11306086201874858</c:v>
                </c:pt>
                <c:pt idx="6372">
                  <c:v>0.11308143727204571</c:v>
                </c:pt>
                <c:pt idx="6373">
                  <c:v>0.11309945327121555</c:v>
                </c:pt>
                <c:pt idx="6374">
                  <c:v>0.11311201750244919</c:v>
                </c:pt>
                <c:pt idx="6375">
                  <c:v>0.11311609502919899</c:v>
                </c:pt>
                <c:pt idx="6376">
                  <c:v>0.11310950462712359</c:v>
                </c:pt>
                <c:pt idx="6377">
                  <c:v>0.11309272088933046</c:v>
                </c:pt>
                <c:pt idx="6378">
                  <c:v>0.11306835243591133</c:v>
                </c:pt>
                <c:pt idx="6379">
                  <c:v>0.11304161508358183</c:v>
                </c:pt>
                <c:pt idx="6380">
                  <c:v>0.11301838715979499</c:v>
                </c:pt>
                <c:pt idx="6381">
                  <c:v>0.11300430879842853</c:v>
                </c:pt>
                <c:pt idx="6382">
                  <c:v>0.1130026023613953</c:v>
                </c:pt>
                <c:pt idx="6383">
                  <c:v>0.11301369432196466</c:v>
                </c:pt>
                <c:pt idx="6384">
                  <c:v>0.11303488359823093</c:v>
                </c:pt>
                <c:pt idx="6385">
                  <c:v>0.11306086201874858</c:v>
                </c:pt>
                <c:pt idx="6386">
                  <c:v>0.11308603602184868</c:v>
                </c:pt>
                <c:pt idx="6387">
                  <c:v>0.11310466856835703</c:v>
                </c:pt>
                <c:pt idx="6388">
                  <c:v>0.11311301317405302</c:v>
                </c:pt>
                <c:pt idx="6389">
                  <c:v>0.11310898308878352</c:v>
                </c:pt>
                <c:pt idx="6390">
                  <c:v>0.11309272088933046</c:v>
                </c:pt>
                <c:pt idx="6391">
                  <c:v>0.11306655093137689</c:v>
                </c:pt>
                <c:pt idx="6392">
                  <c:v>0.11303469398043613</c:v>
                </c:pt>
                <c:pt idx="6393">
                  <c:v>0.11300212835229821</c:v>
                </c:pt>
                <c:pt idx="6394">
                  <c:v>0.11297439972047178</c:v>
                </c:pt>
                <c:pt idx="6395">
                  <c:v>0.11295548838707829</c:v>
                </c:pt>
                <c:pt idx="6396">
                  <c:v>0.11294738378199236</c:v>
                </c:pt>
                <c:pt idx="6397">
                  <c:v>0.1129491373971712</c:v>
                </c:pt>
                <c:pt idx="6398">
                  <c:v>0.1129571472430229</c:v>
                </c:pt>
                <c:pt idx="6399">
                  <c:v>0.11296657914439794</c:v>
                </c:pt>
                <c:pt idx="6400">
                  <c:v>0.11297259860562119</c:v>
                </c:pt>
                <c:pt idx="6401">
                  <c:v>0.11297174544856241</c:v>
                </c:pt>
                <c:pt idx="6402">
                  <c:v>0.11296326136679107</c:v>
                </c:pt>
                <c:pt idx="6403">
                  <c:v>0.11294823689119497</c:v>
                </c:pt>
                <c:pt idx="6404">
                  <c:v>0.11292904233946292</c:v>
                </c:pt>
                <c:pt idx="6405">
                  <c:v>0.1129070525870655</c:v>
                </c:pt>
                <c:pt idx="6406">
                  <c:v>0.11288278932476774</c:v>
                </c:pt>
                <c:pt idx="6407">
                  <c:v>0.11285502092632087</c:v>
                </c:pt>
                <c:pt idx="6408">
                  <c:v>0.11282275305546623</c:v>
                </c:pt>
                <c:pt idx="6409">
                  <c:v>0.1127854181879742</c:v>
                </c:pt>
                <c:pt idx="6410">
                  <c:v>0.11274585999673041</c:v>
                </c:pt>
                <c:pt idx="6411">
                  <c:v>0.11270910016518702</c:v>
                </c:pt>
                <c:pt idx="6412">
                  <c:v>0.11268157969918184</c:v>
                </c:pt>
                <c:pt idx="6413">
                  <c:v>0.11267011730008107</c:v>
                </c:pt>
                <c:pt idx="6414">
                  <c:v>0.11267869038824622</c:v>
                </c:pt>
                <c:pt idx="6415">
                  <c:v>0.11270730015025392</c:v>
                </c:pt>
                <c:pt idx="6416">
                  <c:v>0.11275249225642318</c:v>
                </c:pt>
                <c:pt idx="6417">
                  <c:v>0.1128075913009126</c:v>
                </c:pt>
                <c:pt idx="6418">
                  <c:v>0.11286511401251724</c:v>
                </c:pt>
                <c:pt idx="6419">
                  <c:v>0.11291823689095985</c:v>
                </c:pt>
                <c:pt idx="6420">
                  <c:v>0.11296259781431121</c:v>
                </c:pt>
                <c:pt idx="6421">
                  <c:v>0.11299572928012296</c:v>
                </c:pt>
                <c:pt idx="6422">
                  <c:v>0.11301748651021874</c:v>
                </c:pt>
                <c:pt idx="6423">
                  <c:v>0.11302848404341197</c:v>
                </c:pt>
                <c:pt idx="6424">
                  <c:v>0.11302981135073446</c:v>
                </c:pt>
                <c:pt idx="6425">
                  <c:v>0.11302255861377102</c:v>
                </c:pt>
                <c:pt idx="6426">
                  <c:v>0.11300852751876138</c:v>
                </c:pt>
                <c:pt idx="6427">
                  <c:v>0.11298966209876897</c:v>
                </c:pt>
                <c:pt idx="6428">
                  <c:v>0.1129695177685877</c:v>
                </c:pt>
                <c:pt idx="6429">
                  <c:v>0.11295221808963145</c:v>
                </c:pt>
                <c:pt idx="6430">
                  <c:v>0.11294217037327829</c:v>
                </c:pt>
                <c:pt idx="6431">
                  <c:v>0.11294406615102419</c:v>
                </c:pt>
                <c:pt idx="6432">
                  <c:v>0.11296093893754704</c:v>
                </c:pt>
                <c:pt idx="6433">
                  <c:v>0.11299373847689824</c:v>
                </c:pt>
                <c:pt idx="6434">
                  <c:v>0.1130409988164998</c:v>
                </c:pt>
                <c:pt idx="6435">
                  <c:v>0.11309798351696947</c:v>
                </c:pt>
                <c:pt idx="6436">
                  <c:v>0.11315824752010566</c:v>
                </c:pt>
                <c:pt idx="6437">
                  <c:v>0.1132131135265904</c:v>
                </c:pt>
                <c:pt idx="6438">
                  <c:v>0.11325518057855936</c:v>
                </c:pt>
                <c:pt idx="6439">
                  <c:v>0.11327813658465917</c:v>
                </c:pt>
                <c:pt idx="6440">
                  <c:v>0.11327936979288382</c:v>
                </c:pt>
                <c:pt idx="6441">
                  <c:v>0.11326049260429664</c:v>
                </c:pt>
                <c:pt idx="6442">
                  <c:v>0.11322596559834856</c:v>
                </c:pt>
                <c:pt idx="6443">
                  <c:v>0.11318262101824099</c:v>
                </c:pt>
                <c:pt idx="6444">
                  <c:v>0.11313648323721641</c:v>
                </c:pt>
                <c:pt idx="6445">
                  <c:v>0.11309125115786815</c:v>
                </c:pt>
                <c:pt idx="6446">
                  <c:v>0.11304763558492463</c:v>
                </c:pt>
                <c:pt idx="6447">
                  <c:v>0.11300288676710184</c:v>
                </c:pt>
                <c:pt idx="6448">
                  <c:v>0.11295335558160251</c:v>
                </c:pt>
                <c:pt idx="6449">
                  <c:v>0.11289676896858851</c:v>
                </c:pt>
                <c:pt idx="6450">
                  <c:v>0.11283464592712526</c:v>
                </c:pt>
                <c:pt idx="6451">
                  <c:v>0.11277276864991496</c:v>
                </c:pt>
                <c:pt idx="6452">
                  <c:v>0.1127207057037392</c:v>
                </c:pt>
                <c:pt idx="6453">
                  <c:v>0.1126880215107993</c:v>
                </c:pt>
                <c:pt idx="6454">
                  <c:v>0.11268219545645634</c:v>
                </c:pt>
                <c:pt idx="6455">
                  <c:v>0.11270460014184262</c:v>
                </c:pt>
                <c:pt idx="6456">
                  <c:v>0.11275007620723602</c:v>
                </c:pt>
                <c:pt idx="6457">
                  <c:v>0.11280721226383043</c:v>
                </c:pt>
                <c:pt idx="6458">
                  <c:v>0.11286146531109358</c:v>
                </c:pt>
                <c:pt idx="6459">
                  <c:v>0.11290008623826568</c:v>
                </c:pt>
                <c:pt idx="6460">
                  <c:v>0.11291392426508544</c:v>
                </c:pt>
                <c:pt idx="6461">
                  <c:v>0.11290112881396901</c:v>
                </c:pt>
                <c:pt idx="6462">
                  <c:v>0.1128671042262142</c:v>
                </c:pt>
                <c:pt idx="6463">
                  <c:v>0.1128239849712747</c:v>
                </c:pt>
                <c:pt idx="6464">
                  <c:v>0.11278556031970859</c:v>
                </c:pt>
                <c:pt idx="6465">
                  <c:v>0.11276433582922567</c:v>
                </c:pt>
                <c:pt idx="6466">
                  <c:v>0.11276660983216384</c:v>
                </c:pt>
                <c:pt idx="6467">
                  <c:v>0.11279010855976561</c:v>
                </c:pt>
                <c:pt idx="6468">
                  <c:v>0.11282502736430348</c:v>
                </c:pt>
                <c:pt idx="6469">
                  <c:v>0.11285615816374399</c:v>
                </c:pt>
                <c:pt idx="6470">
                  <c:v>0.11286947354012637</c:v>
                </c:pt>
                <c:pt idx="6471">
                  <c:v>0.11285483138703993</c:v>
                </c:pt>
                <c:pt idx="6472">
                  <c:v>0.11280948649128501</c:v>
                </c:pt>
                <c:pt idx="6473">
                  <c:v>0.11273771193061792</c:v>
                </c:pt>
                <c:pt idx="6474">
                  <c:v>0.11265055613583601</c:v>
                </c:pt>
                <c:pt idx="6475">
                  <c:v>0.11256166576989028</c:v>
                </c:pt>
                <c:pt idx="6476">
                  <c:v>0.11248306717807481</c:v>
                </c:pt>
                <c:pt idx="6477">
                  <c:v>0.11242318081203888</c:v>
                </c:pt>
                <c:pt idx="6478">
                  <c:v>0.11238427093534069</c:v>
                </c:pt>
                <c:pt idx="6479">
                  <c:v>0.1123633973652343</c:v>
                </c:pt>
                <c:pt idx="6480">
                  <c:v>0.11235388389400018</c:v>
                </c:pt>
                <c:pt idx="6481">
                  <c:v>0.11234863027532387</c:v>
                </c:pt>
                <c:pt idx="6482">
                  <c:v>0.11234328206213133</c:v>
                </c:pt>
                <c:pt idx="6483">
                  <c:v>0.11233670337694605</c:v>
                </c:pt>
                <c:pt idx="6484">
                  <c:v>0.1123309293612738</c:v>
                </c:pt>
                <c:pt idx="6485">
                  <c:v>0.11232884694822758</c:v>
                </c:pt>
                <c:pt idx="6486">
                  <c:v>0.11233334307979885</c:v>
                </c:pt>
                <c:pt idx="6487">
                  <c:v>0.112345317215141</c:v>
                </c:pt>
                <c:pt idx="6488">
                  <c:v>0.11236377601516771</c:v>
                </c:pt>
                <c:pt idx="6489">
                  <c:v>0.11238734762347917</c:v>
                </c:pt>
                <c:pt idx="6490">
                  <c:v>0.11241451809257157</c:v>
                </c:pt>
                <c:pt idx="6491">
                  <c:v>0.11244557213883714</c:v>
                </c:pt>
                <c:pt idx="6492">
                  <c:v>0.11248126809973207</c:v>
                </c:pt>
                <c:pt idx="6493">
                  <c:v>0.11252203325616876</c:v>
                </c:pt>
                <c:pt idx="6494">
                  <c:v>0.11256616431242943</c:v>
                </c:pt>
                <c:pt idx="6495">
                  <c:v>0.11260930533380402</c:v>
                </c:pt>
                <c:pt idx="6496">
                  <c:v>0.11264506211743512</c:v>
                </c:pt>
                <c:pt idx="6497">
                  <c:v>0.11266613868682444</c:v>
                </c:pt>
                <c:pt idx="6498">
                  <c:v>0.11266599659416791</c:v>
                </c:pt>
                <c:pt idx="6499">
                  <c:v>0.11264207832622013</c:v>
                </c:pt>
                <c:pt idx="6500">
                  <c:v>0.11259533494003175</c:v>
                </c:pt>
                <c:pt idx="6501">
                  <c:v>0.11253140836293656</c:v>
                </c:pt>
                <c:pt idx="6502">
                  <c:v>0.11245830683333406</c:v>
                </c:pt>
                <c:pt idx="6503">
                  <c:v>0.11238550160798048</c:v>
                </c:pt>
                <c:pt idx="6504">
                  <c:v>0.11232226848170006</c:v>
                </c:pt>
                <c:pt idx="6505">
                  <c:v>0.11227622200591662</c:v>
                </c:pt>
                <c:pt idx="6506">
                  <c:v>0.1122520412795223</c:v>
                </c:pt>
                <c:pt idx="6507">
                  <c:v>0.11225118953679929</c:v>
                </c:pt>
                <c:pt idx="6508">
                  <c:v>0.11227191575062916</c:v>
                </c:pt>
                <c:pt idx="6509">
                  <c:v>0.11230835464335613</c:v>
                </c:pt>
                <c:pt idx="6510">
                  <c:v>0.11235222734071031</c:v>
                </c:pt>
                <c:pt idx="6511">
                  <c:v>0.11239515777587621</c:v>
                </c:pt>
                <c:pt idx="6512">
                  <c:v>0.1124293347614445</c:v>
                </c:pt>
                <c:pt idx="6513">
                  <c:v>0.11245021150102801</c:v>
                </c:pt>
                <c:pt idx="6514">
                  <c:v>0.11245660254030847</c:v>
                </c:pt>
                <c:pt idx="6515">
                  <c:v>0.11245148970136003</c:v>
                </c:pt>
                <c:pt idx="6516">
                  <c:v>0.11243937061984126</c:v>
                </c:pt>
                <c:pt idx="6517">
                  <c:v>0.11242526367745991</c:v>
                </c:pt>
                <c:pt idx="6518">
                  <c:v>0.11241380804126093</c:v>
                </c:pt>
                <c:pt idx="6519">
                  <c:v>0.1124069442717746</c:v>
                </c:pt>
                <c:pt idx="6520">
                  <c:v>0.1124043881370667</c:v>
                </c:pt>
                <c:pt idx="6521">
                  <c:v>0.11240434080138066</c:v>
                </c:pt>
                <c:pt idx="6522">
                  <c:v>0.11240467215129128</c:v>
                </c:pt>
                <c:pt idx="6523">
                  <c:v>0.11240405678737279</c:v>
                </c:pt>
                <c:pt idx="6524">
                  <c:v>0.1124028260621515</c:v>
                </c:pt>
                <c:pt idx="6525">
                  <c:v>0.11240192668823394</c:v>
                </c:pt>
                <c:pt idx="6526">
                  <c:v>0.1124022580363027</c:v>
                </c:pt>
                <c:pt idx="6527">
                  <c:v>0.11240348875991417</c:v>
                </c:pt>
                <c:pt idx="6528">
                  <c:v>0.11240377277355078</c:v>
                </c:pt>
                <c:pt idx="6529">
                  <c:v>0.11240026995168222</c:v>
                </c:pt>
                <c:pt idx="6530">
                  <c:v>0.11239032966509126</c:v>
                </c:pt>
                <c:pt idx="6531">
                  <c:v>0.11237220106158267</c:v>
                </c:pt>
                <c:pt idx="6532">
                  <c:v>0.11234650044801912</c:v>
                </c:pt>
                <c:pt idx="6533">
                  <c:v>0.11231564278879862</c:v>
                </c:pt>
                <c:pt idx="6534">
                  <c:v>0.11228265780769701</c:v>
                </c:pt>
                <c:pt idx="6535">
                  <c:v>0.11225123685579556</c:v>
                </c:pt>
                <c:pt idx="6536">
                  <c:v>0.11222426586391636</c:v>
                </c:pt>
                <c:pt idx="6537">
                  <c:v>0.11220311609993043</c:v>
                </c:pt>
                <c:pt idx="6538">
                  <c:v>0.11218873295623126</c:v>
                </c:pt>
                <c:pt idx="6539">
                  <c:v>0.11218144694020675</c:v>
                </c:pt>
                <c:pt idx="6540">
                  <c:v>0.112180311468199</c:v>
                </c:pt>
                <c:pt idx="6541">
                  <c:v>0.11218400176307845</c:v>
                </c:pt>
                <c:pt idx="6542">
                  <c:v>0.11218944263964974</c:v>
                </c:pt>
                <c:pt idx="6543">
                  <c:v>0.11219318032479113</c:v>
                </c:pt>
                <c:pt idx="6544">
                  <c:v>0.11219090932238944</c:v>
                </c:pt>
                <c:pt idx="6545">
                  <c:v>0.11218016953440695</c:v>
                </c:pt>
                <c:pt idx="6546">
                  <c:v>0.11216124544417742</c:v>
                </c:pt>
                <c:pt idx="6547">
                  <c:v>0.11213891607826114</c:v>
                </c:pt>
                <c:pt idx="6548">
                  <c:v>0.11212235902700755</c:v>
                </c:pt>
                <c:pt idx="6549">
                  <c:v>0.11212231172205116</c:v>
                </c:pt>
                <c:pt idx="6550">
                  <c:v>0.11214894522770762</c:v>
                </c:pt>
                <c:pt idx="6551">
                  <c:v>0.11220680658859154</c:v>
                </c:pt>
                <c:pt idx="6552">
                  <c:v>0.1122924536596404</c:v>
                </c:pt>
                <c:pt idx="6553">
                  <c:v>0.11239444775621803</c:v>
                </c:pt>
                <c:pt idx="6554">
                  <c:v>0.11249679723195065</c:v>
                </c:pt>
                <c:pt idx="6555">
                  <c:v>0.112583353909445</c:v>
                </c:pt>
                <c:pt idx="6556">
                  <c:v>0.11264141526428943</c:v>
                </c:pt>
                <c:pt idx="6557">
                  <c:v>0.11266552295231529</c:v>
                </c:pt>
                <c:pt idx="6558">
                  <c:v>0.11265671330801456</c:v>
                </c:pt>
                <c:pt idx="6559">
                  <c:v>0.11262157123645737</c:v>
                </c:pt>
                <c:pt idx="6560">
                  <c:v>0.11257004730240631</c:v>
                </c:pt>
                <c:pt idx="6561">
                  <c:v>0.11251289508929622</c:v>
                </c:pt>
                <c:pt idx="6562">
                  <c:v>0.11245972708263112</c:v>
                </c:pt>
                <c:pt idx="6563">
                  <c:v>0.11241745298363841</c:v>
                </c:pt>
                <c:pt idx="6564">
                  <c:v>0.11238980898968358</c:v>
                </c:pt>
                <c:pt idx="6565">
                  <c:v>0.11237821229011251</c:v>
                </c:pt>
                <c:pt idx="6566">
                  <c:v>0.11238180960052295</c:v>
                </c:pt>
                <c:pt idx="6567">
                  <c:v>0.11239780852618968</c:v>
                </c:pt>
                <c:pt idx="6568">
                  <c:v>0.11242218672070052</c:v>
                </c:pt>
                <c:pt idx="6569">
                  <c:v>0.11244959607258002</c:v>
                </c:pt>
                <c:pt idx="6570">
                  <c:v>0.11247374045802343</c:v>
                </c:pt>
                <c:pt idx="6571">
                  <c:v>0.11248903259643166</c:v>
                </c:pt>
                <c:pt idx="6572">
                  <c:v>0.11249229940787368</c:v>
                </c:pt>
                <c:pt idx="6573">
                  <c:v>0.11248358796530171</c:v>
                </c:pt>
                <c:pt idx="6574">
                  <c:v>0.1124668757412826</c:v>
                </c:pt>
                <c:pt idx="6575">
                  <c:v>0.11244855458027052</c:v>
                </c:pt>
                <c:pt idx="6576">
                  <c:v>0.11243529944177992</c:v>
                </c:pt>
                <c:pt idx="6577">
                  <c:v>0.11243208039777257</c:v>
                </c:pt>
                <c:pt idx="6578">
                  <c:v>0.11243984401511602</c:v>
                </c:pt>
                <c:pt idx="6579">
                  <c:v>0.11245660254030847</c:v>
                </c:pt>
                <c:pt idx="6580">
                  <c:v>0.11247733855979485</c:v>
                </c:pt>
                <c:pt idx="6581">
                  <c:v>0.11249651315747293</c:v>
                </c:pt>
                <c:pt idx="6582">
                  <c:v>0.1125089652631857</c:v>
                </c:pt>
                <c:pt idx="6583">
                  <c:v>0.11251180609777615</c:v>
                </c:pt>
                <c:pt idx="6584">
                  <c:v>0.11250484608603677</c:v>
                </c:pt>
                <c:pt idx="6585">
                  <c:v>0.1124901688758853</c:v>
                </c:pt>
                <c:pt idx="6586">
                  <c:v>0.11247170470312055</c:v>
                </c:pt>
                <c:pt idx="6587">
                  <c:v>0.11245309929231499</c:v>
                </c:pt>
                <c:pt idx="6588">
                  <c:v>0.11243695631196697</c:v>
                </c:pt>
                <c:pt idx="6589">
                  <c:v>0.11242337016302799</c:v>
                </c:pt>
                <c:pt idx="6590">
                  <c:v>0.1124095477577756</c:v>
                </c:pt>
                <c:pt idx="6591">
                  <c:v>0.11239056633593751</c:v>
                </c:pt>
                <c:pt idx="6592">
                  <c:v>0.11236074682494283</c:v>
                </c:pt>
                <c:pt idx="6593">
                  <c:v>0.11231654198404976</c:v>
                </c:pt>
                <c:pt idx="6594">
                  <c:v>0.11225876064179556</c:v>
                </c:pt>
                <c:pt idx="6595">
                  <c:v>0.11219322763746735</c:v>
                </c:pt>
                <c:pt idx="6596">
                  <c:v>0.11212997519218675</c:v>
                </c:pt>
                <c:pt idx="6597">
                  <c:v>0.11207988125124917</c:v>
                </c:pt>
                <c:pt idx="6598">
                  <c:v>0.11205079252102772</c:v>
                </c:pt>
                <c:pt idx="6599">
                  <c:v>0.11204686687412928</c:v>
                </c:pt>
                <c:pt idx="6600">
                  <c:v>0.11206800903009721</c:v>
                </c:pt>
                <c:pt idx="6601">
                  <c:v>0.11211081677039463</c:v>
                </c:pt>
                <c:pt idx="6602">
                  <c:v>0.11216857843128429</c:v>
                </c:pt>
                <c:pt idx="6603">
                  <c:v>0.11223316137436594</c:v>
                </c:pt>
                <c:pt idx="6604">
                  <c:v>0.11229638152706904</c:v>
                </c:pt>
                <c:pt idx="6605">
                  <c:v>0.11235189603081057</c:v>
                </c:pt>
                <c:pt idx="6606">
                  <c:v>0.11239582046193779</c:v>
                </c:pt>
                <c:pt idx="6607">
                  <c:v>0.1124272045383206</c:v>
                </c:pt>
                <c:pt idx="6608">
                  <c:v>0.11244670830458729</c:v>
                </c:pt>
                <c:pt idx="6609">
                  <c:v>0.11245541900742011</c:v>
                </c:pt>
                <c:pt idx="6610">
                  <c:v>0.11245428281888174</c:v>
                </c:pt>
                <c:pt idx="6611">
                  <c:v>0.1124434418360674</c:v>
                </c:pt>
                <c:pt idx="6612">
                  <c:v>0.11242289678570998</c:v>
                </c:pt>
                <c:pt idx="6613">
                  <c:v>0.11239293305149349</c:v>
                </c:pt>
                <c:pt idx="6614">
                  <c:v>0.11235483049871679</c:v>
                </c:pt>
                <c:pt idx="6615">
                  <c:v>0.11231057893451717</c:v>
                </c:pt>
                <c:pt idx="6616">
                  <c:v>0.11226283016526976</c:v>
                </c:pt>
                <c:pt idx="6617">
                  <c:v>0.11221404571513331</c:v>
                </c:pt>
                <c:pt idx="6618">
                  <c:v>0.1121667806552467</c:v>
                </c:pt>
                <c:pt idx="6619">
                  <c:v>0.11212306860197212</c:v>
                </c:pt>
                <c:pt idx="6620">
                  <c:v>0.11208584113402313</c:v>
                </c:pt>
                <c:pt idx="6621">
                  <c:v>0.11205821823931332</c:v>
                </c:pt>
                <c:pt idx="6622">
                  <c:v>0.11204431285785081</c:v>
                </c:pt>
                <c:pt idx="6623">
                  <c:v>0.11204729254496919</c:v>
                </c:pt>
                <c:pt idx="6624">
                  <c:v>0.11206914420852558</c:v>
                </c:pt>
                <c:pt idx="6625">
                  <c:v>0.1121085935021016</c:v>
                </c:pt>
                <c:pt idx="6626">
                  <c:v>0.11216034657040579</c:v>
                </c:pt>
                <c:pt idx="6627">
                  <c:v>0.11221584368683728</c:v>
                </c:pt>
                <c:pt idx="6628">
                  <c:v>0.11226387121228369</c:v>
                </c:pt>
                <c:pt idx="6629">
                  <c:v>0.11229254830663064</c:v>
                </c:pt>
                <c:pt idx="6630">
                  <c:v>0.11229363674850083</c:v>
                </c:pt>
                <c:pt idx="6631">
                  <c:v>0.11226330336814842</c:v>
                </c:pt>
                <c:pt idx="6632">
                  <c:v>0.11220519791019128</c:v>
                </c:pt>
                <c:pt idx="6633">
                  <c:v>0.11212850871521667</c:v>
                </c:pt>
                <c:pt idx="6634">
                  <c:v>0.11204715065464281</c:v>
                </c:pt>
                <c:pt idx="6635">
                  <c:v>0.11197498178375391</c:v>
                </c:pt>
                <c:pt idx="6636">
                  <c:v>0.11192173773636464</c:v>
                </c:pt>
                <c:pt idx="6637">
                  <c:v>0.11189133575973091</c:v>
                </c:pt>
                <c:pt idx="6638">
                  <c:v>0.1118823054114773</c:v>
                </c:pt>
                <c:pt idx="6639">
                  <c:v>0.1118900592069592</c:v>
                </c:pt>
                <c:pt idx="6640">
                  <c:v>0.11190925517428489</c:v>
                </c:pt>
                <c:pt idx="6641">
                  <c:v>0.11193611204017699</c:v>
                </c:pt>
                <c:pt idx="6642">
                  <c:v>0.11196949630497137</c:v>
                </c:pt>
                <c:pt idx="6643">
                  <c:v>0.11200846362181753</c:v>
                </c:pt>
                <c:pt idx="6644">
                  <c:v>0.11205202224904158</c:v>
                </c:pt>
                <c:pt idx="6645">
                  <c:v>0.11209766654039237</c:v>
                </c:pt>
                <c:pt idx="6646">
                  <c:v>0.1121402879765399</c:v>
                </c:pt>
                <c:pt idx="6647">
                  <c:v>0.11217345138796801</c:v>
                </c:pt>
                <c:pt idx="6648">
                  <c:v>0.1121916190093644</c:v>
                </c:pt>
                <c:pt idx="6649">
                  <c:v>0.11219166632187054</c:v>
                </c:pt>
                <c:pt idx="6650">
                  <c:v>0.11217543843454218</c:v>
                </c:pt>
                <c:pt idx="6651">
                  <c:v>0.11215012792569183</c:v>
                </c:pt>
                <c:pt idx="6652">
                  <c:v>0.11212533924964956</c:v>
                </c:pt>
                <c:pt idx="6653">
                  <c:v>0.11211001260820889</c:v>
                </c:pt>
                <c:pt idx="6654">
                  <c:v>0.11210953957232443</c:v>
                </c:pt>
                <c:pt idx="6655">
                  <c:v>0.11212358895768308</c:v>
                </c:pt>
                <c:pt idx="6656">
                  <c:v>0.11214747868668033</c:v>
                </c:pt>
                <c:pt idx="6657">
                  <c:v>0.11217378256176573</c:v>
                </c:pt>
                <c:pt idx="6658">
                  <c:v>0.11219483627152908</c:v>
                </c:pt>
                <c:pt idx="6659">
                  <c:v>0.11220529253816762</c:v>
                </c:pt>
                <c:pt idx="6660">
                  <c:v>0.11220344729634983</c:v>
                </c:pt>
                <c:pt idx="6661">
                  <c:v>0.11219142975939093</c:v>
                </c:pt>
                <c:pt idx="6662">
                  <c:v>0.11217430297824386</c:v>
                </c:pt>
                <c:pt idx="6663">
                  <c:v>0.11215840690176386</c:v>
                </c:pt>
                <c:pt idx="6664">
                  <c:v>0.11214927638281851</c:v>
                </c:pt>
                <c:pt idx="6665">
                  <c:v>0.11215045908170444</c:v>
                </c:pt>
                <c:pt idx="6666">
                  <c:v>0.11216280665041305</c:v>
                </c:pt>
                <c:pt idx="6667">
                  <c:v>0.11218461681527363</c:v>
                </c:pt>
                <c:pt idx="6668">
                  <c:v>0.11221262626904598</c:v>
                </c:pt>
                <c:pt idx="6669">
                  <c:v>0.11224229365708109</c:v>
                </c:pt>
                <c:pt idx="6670">
                  <c:v>0.11226926576859823</c:v>
                </c:pt>
                <c:pt idx="6671">
                  <c:v>0.11228933032053461</c:v>
                </c:pt>
                <c:pt idx="6672">
                  <c:v>0.11229969421396051</c:v>
                </c:pt>
                <c:pt idx="6673">
                  <c:v>0.11229888970196371</c:v>
                </c:pt>
                <c:pt idx="6674">
                  <c:v>0.11228824188945734</c:v>
                </c:pt>
                <c:pt idx="6675">
                  <c:v>0.11227087468433154</c:v>
                </c:pt>
                <c:pt idx="6676">
                  <c:v>0.1122525144706457</c:v>
                </c:pt>
                <c:pt idx="6677">
                  <c:v>0.11223959653805853</c:v>
                </c:pt>
                <c:pt idx="6678">
                  <c:v>0.11223727797544529</c:v>
                </c:pt>
                <c:pt idx="6679">
                  <c:v>0.1122471674409538</c:v>
                </c:pt>
                <c:pt idx="6680">
                  <c:v>0.11226552742858535</c:v>
                </c:pt>
                <c:pt idx="6681">
                  <c:v>0.11228417212785873</c:v>
                </c:pt>
                <c:pt idx="6682">
                  <c:v>0.11229406266127943</c:v>
                </c:pt>
                <c:pt idx="6683">
                  <c:v>0.11228767401345623</c:v>
                </c:pt>
                <c:pt idx="6684">
                  <c:v>0.11226155252007235</c:v>
                </c:pt>
                <c:pt idx="6685">
                  <c:v>0.11221792555810954</c:v>
                </c:pt>
                <c:pt idx="6686">
                  <c:v>0.11216318512549721</c:v>
                </c:pt>
                <c:pt idx="6687">
                  <c:v>0.11210783664740713</c:v>
                </c:pt>
                <c:pt idx="6688">
                  <c:v>0.11206342104751381</c:v>
                </c:pt>
                <c:pt idx="6689">
                  <c:v>0.11203996160545042</c:v>
                </c:pt>
                <c:pt idx="6690">
                  <c:v>0.11204161696807362</c:v>
                </c:pt>
                <c:pt idx="6691">
                  <c:v>0.11206488730471924</c:v>
                </c:pt>
                <c:pt idx="6692">
                  <c:v>0.11209918021565328</c:v>
                </c:pt>
                <c:pt idx="6693">
                  <c:v>0.11213276624268147</c:v>
                </c:pt>
                <c:pt idx="6694">
                  <c:v>0.11215769726905926</c:v>
                </c:pt>
                <c:pt idx="6695">
                  <c:v>0.11217151166079602</c:v>
                </c:pt>
                <c:pt idx="6696">
                  <c:v>0.11217671582642645</c:v>
                </c:pt>
                <c:pt idx="6697">
                  <c:v>0.11217785128903328</c:v>
                </c:pt>
                <c:pt idx="6698">
                  <c:v>0.11217964911089888</c:v>
                </c:pt>
                <c:pt idx="6699">
                  <c:v>0.11218390713974107</c:v>
                </c:pt>
                <c:pt idx="6700">
                  <c:v>0.11218892220502967</c:v>
                </c:pt>
                <c:pt idx="6701">
                  <c:v>0.11219053082314372</c:v>
                </c:pt>
                <c:pt idx="6702">
                  <c:v>0.11218381251642455</c:v>
                </c:pt>
                <c:pt idx="6703">
                  <c:v>0.11216583446032118</c:v>
                </c:pt>
                <c:pt idx="6704">
                  <c:v>0.11213726034473064</c:v>
                </c:pt>
                <c:pt idx="6705">
                  <c:v>0.11210192376551058</c:v>
                </c:pt>
                <c:pt idx="6706">
                  <c:v>0.11206668465901463</c:v>
                </c:pt>
                <c:pt idx="6707">
                  <c:v>0.11203849543239612</c:v>
                </c:pt>
                <c:pt idx="6708">
                  <c:v>0.11202260432588522</c:v>
                </c:pt>
                <c:pt idx="6709">
                  <c:v>0.1120211382114276</c:v>
                </c:pt>
                <c:pt idx="6710">
                  <c:v>0.11203395505691653</c:v>
                </c:pt>
                <c:pt idx="6711">
                  <c:v>0.11205940069024937</c:v>
                </c:pt>
                <c:pt idx="6712">
                  <c:v>0.11209648398526566</c:v>
                </c:pt>
                <c:pt idx="6713">
                  <c:v>0.11214544446055123</c:v>
                </c:pt>
                <c:pt idx="6714">
                  <c:v>0.11220690121691827</c:v>
                </c:pt>
                <c:pt idx="6715">
                  <c:v>0.11228024437085309</c:v>
                </c:pt>
                <c:pt idx="6716">
                  <c:v>0.11236079415587756</c:v>
                </c:pt>
                <c:pt idx="6717">
                  <c:v>0.11243908658292416</c:v>
                </c:pt>
                <c:pt idx="6718">
                  <c:v>0.11250129510261035</c:v>
                </c:pt>
                <c:pt idx="6719">
                  <c:v>0.11253387054574375</c:v>
                </c:pt>
                <c:pt idx="6720">
                  <c:v>0.11252837800325981</c:v>
                </c:pt>
                <c:pt idx="6721">
                  <c:v>0.11248448750834665</c:v>
                </c:pt>
                <c:pt idx="6722">
                  <c:v>0.11241044714747588</c:v>
                </c:pt>
                <c:pt idx="6723">
                  <c:v>0.11231957086596193</c:v>
                </c:pt>
                <c:pt idx="6724">
                  <c:v>0.11222800384877156</c:v>
                </c:pt>
                <c:pt idx="6725">
                  <c:v>0.11214941830651486</c:v>
                </c:pt>
                <c:pt idx="6726">
                  <c:v>0.11209180109858656</c:v>
                </c:pt>
                <c:pt idx="6727">
                  <c:v>0.11205769796192126</c:v>
                </c:pt>
                <c:pt idx="6728">
                  <c:v>0.11204426556139473</c:v>
                </c:pt>
                <c:pt idx="6729">
                  <c:v>0.1120472452481887</c:v>
                </c:pt>
                <c:pt idx="6730">
                  <c:v>0.11206242777931634</c:v>
                </c:pt>
                <c:pt idx="6731">
                  <c:v>0.1120880169846226</c:v>
                </c:pt>
                <c:pt idx="6732">
                  <c:v>0.11212382548321224</c:v>
                </c:pt>
                <c:pt idx="6733">
                  <c:v>0.11216976118273596</c:v>
                </c:pt>
                <c:pt idx="6734">
                  <c:v>0.1122234141756651</c:v>
                </c:pt>
                <c:pt idx="6735">
                  <c:v>0.11227925060663883</c:v>
                </c:pt>
                <c:pt idx="6736">
                  <c:v>0.11232818436435225</c:v>
                </c:pt>
                <c:pt idx="6737">
                  <c:v>0.11236079415587756</c:v>
                </c:pt>
                <c:pt idx="6738">
                  <c:v>0.11237007111868151</c:v>
                </c:pt>
                <c:pt idx="6739">
                  <c:v>0.11235369457330439</c:v>
                </c:pt>
                <c:pt idx="6740">
                  <c:v>0.11231540615877882</c:v>
                </c:pt>
                <c:pt idx="6741">
                  <c:v>0.11226453369804638</c:v>
                </c:pt>
                <c:pt idx="6742">
                  <c:v>0.11221347793614171</c:v>
                </c:pt>
                <c:pt idx="6743">
                  <c:v>0.11217326214591132</c:v>
                </c:pt>
                <c:pt idx="6744">
                  <c:v>0.11215093216216059</c:v>
                </c:pt>
                <c:pt idx="6745">
                  <c:v>0.11214667445660668</c:v>
                </c:pt>
                <c:pt idx="6746">
                  <c:v>0.11215556837790279</c:v>
                </c:pt>
                <c:pt idx="6747">
                  <c:v>0.11216862574128043</c:v>
                </c:pt>
                <c:pt idx="6748">
                  <c:v>0.11217737817925304</c:v>
                </c:pt>
                <c:pt idx="6749">
                  <c:v>0.11217676313730922</c:v>
                </c:pt>
                <c:pt idx="6750">
                  <c:v>0.11216507750586517</c:v>
                </c:pt>
                <c:pt idx="6751">
                  <c:v>0.11214416716064206</c:v>
                </c:pt>
                <c:pt idx="6752">
                  <c:v>0.11211715551269168</c:v>
                </c:pt>
                <c:pt idx="6753">
                  <c:v>0.11208697635906288</c:v>
                </c:pt>
                <c:pt idx="6754">
                  <c:v>0.11205490739381933</c:v>
                </c:pt>
                <c:pt idx="6755">
                  <c:v>0.1120206179784549</c:v>
                </c:pt>
                <c:pt idx="6756">
                  <c:v>0.1119830209726627</c:v>
                </c:pt>
                <c:pt idx="6757">
                  <c:v>0.11194107695960302</c:v>
                </c:pt>
                <c:pt idx="6758">
                  <c:v>0.11189540184171802</c:v>
                </c:pt>
                <c:pt idx="6759">
                  <c:v>0.11184940060023556</c:v>
                </c:pt>
                <c:pt idx="6760">
                  <c:v>0.11180865125799792</c:v>
                </c:pt>
                <c:pt idx="6761">
                  <c:v>0.11178033697113658</c:v>
                </c:pt>
                <c:pt idx="6762">
                  <c:v>0.11177220699950512</c:v>
                </c:pt>
                <c:pt idx="6763">
                  <c:v>0.11179002696170452</c:v>
                </c:pt>
                <c:pt idx="6764">
                  <c:v>0.11183559645050782</c:v>
                </c:pt>
                <c:pt idx="6765">
                  <c:v>0.11190514168128733</c:v>
                </c:pt>
                <c:pt idx="6766">
                  <c:v>0.11198912139767118</c:v>
                </c:pt>
                <c:pt idx="6767">
                  <c:v>0.1120751039439543</c:v>
                </c:pt>
                <c:pt idx="6768">
                  <c:v>0.11214894522770762</c:v>
                </c:pt>
                <c:pt idx="6769">
                  <c:v>0.11220056116461267</c:v>
                </c:pt>
                <c:pt idx="6770">
                  <c:v>0.11222478634089232</c:v>
                </c:pt>
                <c:pt idx="6771">
                  <c:v>0.11222190006734216</c:v>
                </c:pt>
                <c:pt idx="6772">
                  <c:v>0.11219672878981805</c:v>
                </c:pt>
                <c:pt idx="6773">
                  <c:v>0.11215618338983151</c:v>
                </c:pt>
                <c:pt idx="6774">
                  <c:v>0.11210793125417177</c:v>
                </c:pt>
                <c:pt idx="6775">
                  <c:v>0.11205717768515248</c:v>
                </c:pt>
                <c:pt idx="6776">
                  <c:v>0.1120072340171359</c:v>
                </c:pt>
                <c:pt idx="6777">
                  <c:v>0.11195857284237935</c:v>
                </c:pt>
                <c:pt idx="6778">
                  <c:v>0.11190934973780058</c:v>
                </c:pt>
                <c:pt idx="6779">
                  <c:v>0.11185729563652473</c:v>
                </c:pt>
                <c:pt idx="6780">
                  <c:v>0.11180122980563327</c:v>
                </c:pt>
                <c:pt idx="6781">
                  <c:v>0.11174195727892826</c:v>
                </c:pt>
                <c:pt idx="6782">
                  <c:v>0.11168250381230442</c:v>
                </c:pt>
                <c:pt idx="6783">
                  <c:v>0.11162835058350477</c:v>
                </c:pt>
                <c:pt idx="6784">
                  <c:v>0.11158497616598</c:v>
                </c:pt>
                <c:pt idx="6785">
                  <c:v>0.11155809376142116</c:v>
                </c:pt>
                <c:pt idx="6786">
                  <c:v>0.11155114901700229</c:v>
                </c:pt>
                <c:pt idx="6787">
                  <c:v>0.11156503861689453</c:v>
                </c:pt>
                <c:pt idx="6788">
                  <c:v>0.11159721317189701</c:v>
                </c:pt>
                <c:pt idx="6789">
                  <c:v>0.11164224265271531</c:v>
                </c:pt>
                <c:pt idx="6790">
                  <c:v>0.11169252242725096</c:v>
                </c:pt>
                <c:pt idx="6791">
                  <c:v>0.11173921600212249</c:v>
                </c:pt>
                <c:pt idx="6792">
                  <c:v>0.11177428674520322</c:v>
                </c:pt>
                <c:pt idx="6793">
                  <c:v>0.11179257948300174</c:v>
                </c:pt>
                <c:pt idx="6794">
                  <c:v>0.11179267402111574</c:v>
                </c:pt>
                <c:pt idx="6795">
                  <c:v>0.1117783989989674</c:v>
                </c:pt>
                <c:pt idx="6796">
                  <c:v>0.11175679828480782</c:v>
                </c:pt>
                <c:pt idx="6797">
                  <c:v>0.11173812894886996</c:v>
                </c:pt>
                <c:pt idx="6798">
                  <c:v>0.11173146489926915</c:v>
                </c:pt>
                <c:pt idx="6799">
                  <c:v>0.11174176822479991</c:v>
                </c:pt>
                <c:pt idx="6800">
                  <c:v>0.1117698436642101</c:v>
                </c:pt>
                <c:pt idx="6801">
                  <c:v>0.11181214931136844</c:v>
                </c:pt>
                <c:pt idx="6802">
                  <c:v>0.11186192871865712</c:v>
                </c:pt>
                <c:pt idx="6803">
                  <c:v>0.11191237578116979</c:v>
                </c:pt>
                <c:pt idx="6804">
                  <c:v>0.11195833640683288</c:v>
                </c:pt>
                <c:pt idx="6805">
                  <c:v>0.11199682980918295</c:v>
                </c:pt>
                <c:pt idx="6806">
                  <c:v>0.11202747564494757</c:v>
                </c:pt>
                <c:pt idx="6807">
                  <c:v>0.11205121819571544</c:v>
                </c:pt>
                <c:pt idx="6808">
                  <c:v>0.11206895501191476</c:v>
                </c:pt>
                <c:pt idx="6809">
                  <c:v>0.11208144216502296</c:v>
                </c:pt>
                <c:pt idx="6810">
                  <c:v>0.1120880169846226</c:v>
                </c:pt>
                <c:pt idx="6811">
                  <c:v>0.11208834809327799</c:v>
                </c:pt>
                <c:pt idx="6812">
                  <c:v>0.11208271928046502</c:v>
                </c:pt>
                <c:pt idx="6813">
                  <c:v>0.11207354305296095</c:v>
                </c:pt>
                <c:pt idx="6814">
                  <c:v>0.1120640359289649</c:v>
                </c:pt>
                <c:pt idx="6815">
                  <c:v>0.11205802904746225</c:v>
                </c:pt>
                <c:pt idx="6816">
                  <c:v>0.11205703579159647</c:v>
                </c:pt>
                <c:pt idx="6817">
                  <c:v>0.11205992096968113</c:v>
                </c:pt>
                <c:pt idx="6818">
                  <c:v>0.11206261697308344</c:v>
                </c:pt>
                <c:pt idx="6819">
                  <c:v>0.11206086693388122</c:v>
                </c:pt>
                <c:pt idx="6820">
                  <c:v>0.11205154927631637</c:v>
                </c:pt>
                <c:pt idx="6821">
                  <c:v>0.11203438071510123</c:v>
                </c:pt>
                <c:pt idx="6822">
                  <c:v>0.11201324019611074</c:v>
                </c:pt>
                <c:pt idx="6823">
                  <c:v>0.11199333026798079</c:v>
                </c:pt>
                <c:pt idx="6824">
                  <c:v>0.11198018359487887</c:v>
                </c:pt>
                <c:pt idx="6825">
                  <c:v>0.11197819744146002</c:v>
                </c:pt>
                <c:pt idx="6826">
                  <c:v>0.11198822288007952</c:v>
                </c:pt>
                <c:pt idx="6827">
                  <c:v>0.11200879466982676</c:v>
                </c:pt>
                <c:pt idx="6828">
                  <c:v>0.11203702926429164</c:v>
                </c:pt>
                <c:pt idx="6829">
                  <c:v>0.11206942800359614</c:v>
                </c:pt>
                <c:pt idx="6830">
                  <c:v>0.11210334284982397</c:v>
                </c:pt>
                <c:pt idx="6831">
                  <c:v>0.11213678727916702</c:v>
                </c:pt>
                <c:pt idx="6832">
                  <c:v>0.11216687527485263</c:v>
                </c:pt>
                <c:pt idx="6833">
                  <c:v>0.11218915876614326</c:v>
                </c:pt>
                <c:pt idx="6834">
                  <c:v>0.11219800624432534</c:v>
                </c:pt>
                <c:pt idx="6835">
                  <c:v>0.11218712434477655</c:v>
                </c:pt>
                <c:pt idx="6836">
                  <c:v>0.11215315564720756</c:v>
                </c:pt>
                <c:pt idx="6837">
                  <c:v>0.11209553794348275</c:v>
                </c:pt>
                <c:pt idx="6838">
                  <c:v>0.11201726012607831</c:v>
                </c:pt>
                <c:pt idx="6839">
                  <c:v>0.11192381819825918</c:v>
                </c:pt>
                <c:pt idx="6840">
                  <c:v>0.11182349454320333</c:v>
                </c:pt>
                <c:pt idx="6841">
                  <c:v>0.11172683320871694</c:v>
                </c:pt>
                <c:pt idx="6842">
                  <c:v>0.11164361298294061</c:v>
                </c:pt>
                <c:pt idx="6843">
                  <c:v>0.11158275558796808</c:v>
                </c:pt>
                <c:pt idx="6844">
                  <c:v>0.11154812548950548</c:v>
                </c:pt>
                <c:pt idx="6845">
                  <c:v>0.11153763779164309</c:v>
                </c:pt>
                <c:pt idx="6846">
                  <c:v>0.11154467680415218</c:v>
                </c:pt>
                <c:pt idx="6847">
                  <c:v>0.11156017248202614</c:v>
                </c:pt>
                <c:pt idx="6848">
                  <c:v>0.11157760578053315</c:v>
                </c:pt>
                <c:pt idx="6849">
                  <c:v>0.11159281914940138</c:v>
                </c:pt>
                <c:pt idx="6850">
                  <c:v>0.11160533986828196</c:v>
                </c:pt>
                <c:pt idx="6851">
                  <c:v>0.11161701044827436</c:v>
                </c:pt>
                <c:pt idx="6852">
                  <c:v>0.11163042964041696</c:v>
                </c:pt>
                <c:pt idx="6853">
                  <c:v>0.1116486218129638</c:v>
                </c:pt>
                <c:pt idx="6854">
                  <c:v>0.11167432841569584</c:v>
                </c:pt>
                <c:pt idx="6855">
                  <c:v>0.1117103391200676</c:v>
                </c:pt>
                <c:pt idx="6856">
                  <c:v>0.11175911428370137</c:v>
                </c:pt>
                <c:pt idx="6857">
                  <c:v>0.11182174546730499</c:v>
                </c:pt>
                <c:pt idx="6858">
                  <c:v>0.11189705665342591</c:v>
                </c:pt>
                <c:pt idx="6859">
                  <c:v>0.11198060920036483</c:v>
                </c:pt>
                <c:pt idx="6860">
                  <c:v>0.11206446161663335</c:v>
                </c:pt>
                <c:pt idx="6861">
                  <c:v>0.11213792263738535</c:v>
                </c:pt>
                <c:pt idx="6862">
                  <c:v>0.11219072007272528</c:v>
                </c:pt>
                <c:pt idx="6863">
                  <c:v>0.11221508664521256</c:v>
                </c:pt>
                <c:pt idx="6864">
                  <c:v>0.11220770555852826</c:v>
                </c:pt>
                <c:pt idx="6865">
                  <c:v>0.11217080200667788</c:v>
                </c:pt>
                <c:pt idx="6866">
                  <c:v>0.11211143171895314</c:v>
                </c:pt>
                <c:pt idx="6867">
                  <c:v>0.11203991430946818</c:v>
                </c:pt>
                <c:pt idx="6868">
                  <c:v>0.11196646986357743</c:v>
                </c:pt>
                <c:pt idx="6869">
                  <c:v>0.11189923155840269</c:v>
                </c:pt>
                <c:pt idx="6870">
                  <c:v>0.11184292394110233</c:v>
                </c:pt>
                <c:pt idx="6871">
                  <c:v>0.11179862996378147</c:v>
                </c:pt>
                <c:pt idx="6872">
                  <c:v>0.11176554242697594</c:v>
                </c:pt>
                <c:pt idx="6873">
                  <c:v>0.11174143738027346</c:v>
                </c:pt>
                <c:pt idx="6874">
                  <c:v>0.11172527356893407</c:v>
                </c:pt>
                <c:pt idx="6875">
                  <c:v>0.11171544324102771</c:v>
                </c:pt>
                <c:pt idx="6876">
                  <c:v>0.11171085898149573</c:v>
                </c:pt>
                <c:pt idx="6877">
                  <c:v>0.11170934665906933</c:v>
                </c:pt>
                <c:pt idx="6878">
                  <c:v>0.11170788160174054</c:v>
                </c:pt>
                <c:pt idx="6879">
                  <c:v>0.11170187964428173</c:v>
                </c:pt>
                <c:pt idx="6880">
                  <c:v>0.11168746583327298</c:v>
                </c:pt>
                <c:pt idx="6881">
                  <c:v>0.11166199472706743</c:v>
                </c:pt>
                <c:pt idx="6882">
                  <c:v>0.11162565727457556</c:v>
                </c:pt>
                <c:pt idx="6883">
                  <c:v>0.11158285008041817</c:v>
                </c:pt>
                <c:pt idx="6884">
                  <c:v>0.11154188953052184</c:v>
                </c:pt>
                <c:pt idx="6885">
                  <c:v>0.11151307300421691</c:v>
                </c:pt>
                <c:pt idx="6886">
                  <c:v>0.1115064124070753</c:v>
                </c:pt>
                <c:pt idx="6887">
                  <c:v>0.11152833135292232</c:v>
                </c:pt>
                <c:pt idx="6888">
                  <c:v>0.1115790231526355</c:v>
                </c:pt>
                <c:pt idx="6889">
                  <c:v>0.11165334717726276</c:v>
                </c:pt>
                <c:pt idx="6890">
                  <c:v>0.11174049211158636</c:v>
                </c:pt>
                <c:pt idx="6891">
                  <c:v>0.11182888363215064</c:v>
                </c:pt>
                <c:pt idx="6892">
                  <c:v>0.11190726934521482</c:v>
                </c:pt>
                <c:pt idx="6893">
                  <c:v>0.11196651715156207</c:v>
                </c:pt>
                <c:pt idx="6894">
                  <c:v>0.11200108604594665</c:v>
                </c:pt>
                <c:pt idx="6895">
                  <c:v>0.11200912571808823</c:v>
                </c:pt>
                <c:pt idx="6896">
                  <c:v>0.11199176967086059</c:v>
                </c:pt>
                <c:pt idx="6897">
                  <c:v>0.11195242556000533</c:v>
                </c:pt>
                <c:pt idx="6898">
                  <c:v>0.11189606376564436</c:v>
                </c:pt>
                <c:pt idx="6899">
                  <c:v>0.1118291199972317</c:v>
                </c:pt>
                <c:pt idx="6900">
                  <c:v>0.11175797991535323</c:v>
                </c:pt>
                <c:pt idx="6901">
                  <c:v>0.11169001775184721</c:v>
                </c:pt>
                <c:pt idx="6902">
                  <c:v>0.11163246145565191</c:v>
                </c:pt>
                <c:pt idx="6903">
                  <c:v>0.11159130723796244</c:v>
                </c:pt>
                <c:pt idx="6904">
                  <c:v>0.11157103868349298</c:v>
                </c:pt>
                <c:pt idx="6905">
                  <c:v>0.11157302297572617</c:v>
                </c:pt>
                <c:pt idx="6906">
                  <c:v>0.11159485078868552</c:v>
                </c:pt>
                <c:pt idx="6907">
                  <c:v>0.11163042964041696</c:v>
                </c:pt>
                <c:pt idx="6908">
                  <c:v>0.11167177658931053</c:v>
                </c:pt>
                <c:pt idx="6909">
                  <c:v>0.11171048090039552</c:v>
                </c:pt>
                <c:pt idx="6910">
                  <c:v>0.11174039758483083</c:v>
                </c:pt>
                <c:pt idx="6911">
                  <c:v>0.11175731820185168</c:v>
                </c:pt>
                <c:pt idx="6912">
                  <c:v>0.11176062677944158</c:v>
                </c:pt>
                <c:pt idx="6913">
                  <c:v>0.11175174094239963</c:v>
                </c:pt>
                <c:pt idx="6914">
                  <c:v>0.11173382802572411</c:v>
                </c:pt>
                <c:pt idx="6915">
                  <c:v>0.11171100076199329</c:v>
                </c:pt>
                <c:pt idx="6916">
                  <c:v>0.11168798566732212</c:v>
                </c:pt>
                <c:pt idx="6917">
                  <c:v>0.11166922477791923</c:v>
                </c:pt>
                <c:pt idx="6918">
                  <c:v>0.11165807259297682</c:v>
                </c:pt>
                <c:pt idx="6919">
                  <c:v>0.1116565132001071</c:v>
                </c:pt>
                <c:pt idx="6920">
                  <c:v>0.11166435747554364</c:v>
                </c:pt>
                <c:pt idx="6921">
                  <c:v>0.11167914857311149</c:v>
                </c:pt>
                <c:pt idx="6922">
                  <c:v>0.11169644487247359</c:v>
                </c:pt>
                <c:pt idx="6923">
                  <c:v>0.11171085898149573</c:v>
                </c:pt>
                <c:pt idx="6924">
                  <c:v>0.11171761723669009</c:v>
                </c:pt>
                <c:pt idx="6925">
                  <c:v>0.1117136000793169</c:v>
                </c:pt>
                <c:pt idx="6926">
                  <c:v>0.11169928039710557</c:v>
                </c:pt>
                <c:pt idx="6927">
                  <c:v>0.11167801441361251</c:v>
                </c:pt>
                <c:pt idx="6928">
                  <c:v>0.11165594614954281</c:v>
                </c:pt>
                <c:pt idx="6929">
                  <c:v>0.11163997452942991</c:v>
                </c:pt>
                <c:pt idx="6930">
                  <c:v>0.11163558007427236</c:v>
                </c:pt>
                <c:pt idx="6931">
                  <c:v>0.11164484155854275</c:v>
                </c:pt>
                <c:pt idx="6932">
                  <c:v>0.1116662004282785</c:v>
                </c:pt>
                <c:pt idx="6933">
                  <c:v>0.11169394017444816</c:v>
                </c:pt>
                <c:pt idx="6934">
                  <c:v>0.11172040563836143</c:v>
                </c:pt>
                <c:pt idx="6935">
                  <c:v>0.11173845979087597</c:v>
                </c:pt>
                <c:pt idx="6936">
                  <c:v>0.11174294981445225</c:v>
                </c:pt>
                <c:pt idx="6937">
                  <c:v>0.11173212657338043</c:v>
                </c:pt>
                <c:pt idx="6938">
                  <c:v>0.11170859049983077</c:v>
                </c:pt>
                <c:pt idx="6939">
                  <c:v>0.11167777813075634</c:v>
                </c:pt>
                <c:pt idx="6940">
                  <c:v>0.1116469679476058</c:v>
                </c:pt>
                <c:pt idx="6941">
                  <c:v>0.11162225522401296</c:v>
                </c:pt>
                <c:pt idx="6942">
                  <c:v>0.11160666283324909</c:v>
                </c:pt>
                <c:pt idx="6943">
                  <c:v>0.11159924483173671</c:v>
                </c:pt>
                <c:pt idx="6944">
                  <c:v>0.11159551225468949</c:v>
                </c:pt>
                <c:pt idx="6945">
                  <c:v>0.11158842517136196</c:v>
                </c:pt>
                <c:pt idx="6946">
                  <c:v>0.11157170011322996</c:v>
                </c:pt>
                <c:pt idx="6947">
                  <c:v>0.11154061400448749</c:v>
                </c:pt>
                <c:pt idx="6948">
                  <c:v>0.11149493374533707</c:v>
                </c:pt>
                <c:pt idx="6949">
                  <c:v>0.11143910359385405</c:v>
                </c:pt>
                <c:pt idx="6950">
                  <c:v>0.11138252502688788</c:v>
                </c:pt>
                <c:pt idx="6951">
                  <c:v>0.11133761690434966</c:v>
                </c:pt>
                <c:pt idx="6952">
                  <c:v>0.11131476323903548</c:v>
                </c:pt>
                <c:pt idx="6953">
                  <c:v>0.11131863505639621</c:v>
                </c:pt>
                <c:pt idx="6954">
                  <c:v>0.1113461165081711</c:v>
                </c:pt>
                <c:pt idx="6955">
                  <c:v>0.11138805032176595</c:v>
                </c:pt>
                <c:pt idx="6956">
                  <c:v>0.11143286920008881</c:v>
                </c:pt>
                <c:pt idx="6957">
                  <c:v>0.11146975733166635</c:v>
                </c:pt>
                <c:pt idx="6958">
                  <c:v>0.11149191060918033</c:v>
                </c:pt>
                <c:pt idx="6959">
                  <c:v>0.11149748453283807</c:v>
                </c:pt>
                <c:pt idx="6960">
                  <c:v>0.11149030457665647</c:v>
                </c:pt>
                <c:pt idx="6961">
                  <c:v>0.11147797611300762</c:v>
                </c:pt>
                <c:pt idx="6962">
                  <c:v>0.11147207180033418</c:v>
                </c:pt>
                <c:pt idx="6963">
                  <c:v>0.11148307750379564</c:v>
                </c:pt>
                <c:pt idx="6964">
                  <c:v>0.11151637972159416</c:v>
                </c:pt>
                <c:pt idx="6965">
                  <c:v>0.11157056623429744</c:v>
                </c:pt>
                <c:pt idx="6966">
                  <c:v>0.11163756466141787</c:v>
                </c:pt>
                <c:pt idx="6967">
                  <c:v>0.11170660558809402</c:v>
                </c:pt>
                <c:pt idx="6968">
                  <c:v>0.11176625141919221</c:v>
                </c:pt>
                <c:pt idx="6969">
                  <c:v>0.11180841490405662</c:v>
                </c:pt>
                <c:pt idx="6970">
                  <c:v>0.11182888363215064</c:v>
                </c:pt>
                <c:pt idx="6971">
                  <c:v>0.11182831635648087</c:v>
                </c:pt>
                <c:pt idx="6972">
                  <c:v>0.11181110934661258</c:v>
                </c:pt>
                <c:pt idx="6973">
                  <c:v>0.1117840238688959</c:v>
                </c:pt>
                <c:pt idx="6974">
                  <c:v>0.11175358426598918</c:v>
                </c:pt>
                <c:pt idx="6975">
                  <c:v>0.11172437559705432</c:v>
                </c:pt>
                <c:pt idx="6976">
                  <c:v>0.11169767359754106</c:v>
                </c:pt>
                <c:pt idx="6977">
                  <c:v>0.11167206012483515</c:v>
                </c:pt>
                <c:pt idx="6978">
                  <c:v>0.111645455847647</c:v>
                </c:pt>
                <c:pt idx="6979">
                  <c:v>0.11161672694868767</c:v>
                </c:pt>
                <c:pt idx="6980">
                  <c:v>0.11158724400205138</c:v>
                </c:pt>
                <c:pt idx="6981">
                  <c:v>0.11156201499269817</c:v>
                </c:pt>
                <c:pt idx="6982">
                  <c:v>0.11154708615679003</c:v>
                </c:pt>
                <c:pt idx="6983">
                  <c:v>0.11154713339913229</c:v>
                </c:pt>
                <c:pt idx="6984">
                  <c:v>0.11156277089677373</c:v>
                </c:pt>
                <c:pt idx="6985">
                  <c:v>0.11158979533178708</c:v>
                </c:pt>
                <c:pt idx="6986">
                  <c:v>0.11162121571387877</c:v>
                </c:pt>
                <c:pt idx="6987">
                  <c:v>0.11165018117749863</c:v>
                </c:pt>
                <c:pt idx="6988">
                  <c:v>0.11167135128637078</c:v>
                </c:pt>
                <c:pt idx="6989">
                  <c:v>0.11168274009773164</c:v>
                </c:pt>
                <c:pt idx="6990">
                  <c:v>0.11168680422720172</c:v>
                </c:pt>
                <c:pt idx="6991">
                  <c:v>0.11168878904843975</c:v>
                </c:pt>
                <c:pt idx="6992">
                  <c:v>0.11169497985866732</c:v>
                </c:pt>
                <c:pt idx="6993">
                  <c:v>0.11170906309920063</c:v>
                </c:pt>
                <c:pt idx="6994">
                  <c:v>0.11172985798062456</c:v>
                </c:pt>
                <c:pt idx="6995">
                  <c:v>0.11175221358872793</c:v>
                </c:pt>
                <c:pt idx="6996">
                  <c:v>0.11176885106722105</c:v>
                </c:pt>
                <c:pt idx="6997">
                  <c:v>0.11177343593894111</c:v>
                </c:pt>
                <c:pt idx="6998">
                  <c:v>0.11176256467230665</c:v>
                </c:pt>
                <c:pt idx="6999">
                  <c:v>0.11173671105741238</c:v>
                </c:pt>
                <c:pt idx="7000">
                  <c:v>0.1116997529863442</c:v>
                </c:pt>
                <c:pt idx="7001">
                  <c:v>0.11165698574280962</c:v>
                </c:pt>
                <c:pt idx="7002">
                  <c:v>0.11161417546073342</c:v>
                </c:pt>
                <c:pt idx="7003">
                  <c:v>0.11157576320371514</c:v>
                </c:pt>
                <c:pt idx="7004">
                  <c:v>0.11154325954413861</c:v>
                </c:pt>
                <c:pt idx="7005">
                  <c:v>0.11151600180976255</c:v>
                </c:pt>
                <c:pt idx="7006">
                  <c:v>0.11149129653721994</c:v>
                </c:pt>
                <c:pt idx="7007">
                  <c:v>0.11146663990356846</c:v>
                </c:pt>
                <c:pt idx="7008">
                  <c:v>0.11144094559095734</c:v>
                </c:pt>
                <c:pt idx="7009">
                  <c:v>0.11141501665847668</c:v>
                </c:pt>
                <c:pt idx="7010">
                  <c:v>0.11139126163655959</c:v>
                </c:pt>
                <c:pt idx="7011">
                  <c:v>0.11137341080519229</c:v>
                </c:pt>
                <c:pt idx="7012">
                  <c:v>0.11136533567013034</c:v>
                </c:pt>
                <c:pt idx="7013">
                  <c:v>0.11136925516137901</c:v>
                </c:pt>
                <c:pt idx="7014">
                  <c:v>0.111385311277912</c:v>
                </c:pt>
                <c:pt idx="7015">
                  <c:v>0.11141081338901042</c:v>
                </c:pt>
                <c:pt idx="7016">
                  <c:v>0.11144080389859505</c:v>
                </c:pt>
                <c:pt idx="7017">
                  <c:v>0.11146923775876276</c:v>
                </c:pt>
                <c:pt idx="7018">
                  <c:v>0.11148983221528001</c:v>
                </c:pt>
                <c:pt idx="7019">
                  <c:v>0.11149786242855679</c:v>
                </c:pt>
                <c:pt idx="7020">
                  <c:v>0.11149087141098683</c:v>
                </c:pt>
                <c:pt idx="7021">
                  <c:v>0.1114691432910289</c:v>
                </c:pt>
                <c:pt idx="7022">
                  <c:v>0.11143438056005621</c:v>
                </c:pt>
                <c:pt idx="7023">
                  <c:v>0.11139069493222346</c:v>
                </c:pt>
                <c:pt idx="7024">
                  <c:v>0.11134257498636306</c:v>
                </c:pt>
                <c:pt idx="7025">
                  <c:v>0.1112944603716151</c:v>
                </c:pt>
                <c:pt idx="7026">
                  <c:v>0.11125078881536225</c:v>
                </c:pt>
                <c:pt idx="7027">
                  <c:v>0.11121604355729513</c:v>
                </c:pt>
                <c:pt idx="7028">
                  <c:v>0.11119357391945077</c:v>
                </c:pt>
                <c:pt idx="7029">
                  <c:v>0.11118720143965093</c:v>
                </c:pt>
                <c:pt idx="7030">
                  <c:v>0.11119956885617625</c:v>
                </c:pt>
                <c:pt idx="7031">
                  <c:v>0.11123204680231651</c:v>
                </c:pt>
                <c:pt idx="7032">
                  <c:v>0.11128360108794592</c:v>
                </c:pt>
                <c:pt idx="7033">
                  <c:v>0.11135116912927594</c:v>
                </c:pt>
                <c:pt idx="7034">
                  <c:v>0.11142918528220318</c:v>
                </c:pt>
                <c:pt idx="7035">
                  <c:v>0.11151038041009302</c:v>
                </c:pt>
                <c:pt idx="7036">
                  <c:v>0.11158771646939018</c:v>
                </c:pt>
                <c:pt idx="7037">
                  <c:v>0.11165570987869282</c:v>
                </c:pt>
                <c:pt idx="7038">
                  <c:v>0.11171076446118992</c:v>
                </c:pt>
                <c:pt idx="7039">
                  <c:v>0.11175221358872793</c:v>
                </c:pt>
                <c:pt idx="7040">
                  <c:v>0.11178019516800179</c:v>
                </c:pt>
                <c:pt idx="7041">
                  <c:v>0.11179527382731318</c:v>
                </c:pt>
                <c:pt idx="7042">
                  <c:v>0.11179749549221434</c:v>
                </c:pt>
                <c:pt idx="7043">
                  <c:v>0.11178605640283905</c:v>
                </c:pt>
                <c:pt idx="7044">
                  <c:v>0.1117608631073768</c:v>
                </c:pt>
                <c:pt idx="7045">
                  <c:v>0.11172338310397882</c:v>
                </c:pt>
                <c:pt idx="7046">
                  <c:v>0.11167758910456387</c:v>
                </c:pt>
                <c:pt idx="7047">
                  <c:v>0.11162986262390832</c:v>
                </c:pt>
                <c:pt idx="7048">
                  <c:v>0.11158691327522012</c:v>
                </c:pt>
                <c:pt idx="7049">
                  <c:v>0.1115549284559743</c:v>
                </c:pt>
                <c:pt idx="7050">
                  <c:v>0.11153744882643672</c:v>
                </c:pt>
                <c:pt idx="7051">
                  <c:v>0.11153466159919438</c:v>
                </c:pt>
                <c:pt idx="7052">
                  <c:v>0.11154392093156944</c:v>
                </c:pt>
                <c:pt idx="7053">
                  <c:v>0.11156182601688495</c:v>
                </c:pt>
                <c:pt idx="7054">
                  <c:v>0.11158554312388751</c:v>
                </c:pt>
                <c:pt idx="7055">
                  <c:v>0.11161412821109788</c:v>
                </c:pt>
                <c:pt idx="7056">
                  <c:v>0.11164786575944712</c:v>
                </c:pt>
                <c:pt idx="7057">
                  <c:v>0.11168756034850839</c:v>
                </c:pt>
                <c:pt idx="7058">
                  <c:v>0.11173099227552123</c:v>
                </c:pt>
                <c:pt idx="7059">
                  <c:v>0.11177258513434589</c:v>
                </c:pt>
                <c:pt idx="7060">
                  <c:v>0.11180425509574392</c:v>
                </c:pt>
                <c:pt idx="7061">
                  <c:v>0.1118182946084894</c:v>
                </c:pt>
                <c:pt idx="7062">
                  <c:v>0.11181162932867932</c:v>
                </c:pt>
                <c:pt idx="7063">
                  <c:v>0.11178657635491067</c:v>
                </c:pt>
                <c:pt idx="7064">
                  <c:v>0.11174871601807838</c:v>
                </c:pt>
                <c:pt idx="7065">
                  <c:v>0.11170334468136338</c:v>
                </c:pt>
                <c:pt idx="7066">
                  <c:v>0.11165429225629224</c:v>
                </c:pt>
                <c:pt idx="7067">
                  <c:v>0.1116028829440348</c:v>
                </c:pt>
                <c:pt idx="7068">
                  <c:v>0.11154949552279451</c:v>
                </c:pt>
                <c:pt idx="7069">
                  <c:v>0.11149507545536079</c:v>
                </c:pt>
                <c:pt idx="7070">
                  <c:v>0.11144226805523431</c:v>
                </c:pt>
                <c:pt idx="7071">
                  <c:v>0.11139725930277726</c:v>
                </c:pt>
                <c:pt idx="7072">
                  <c:v>0.11136722457715957</c:v>
                </c:pt>
                <c:pt idx="7073">
                  <c:v>0.11135981066422933</c:v>
                </c:pt>
                <c:pt idx="7074">
                  <c:v>0.11137832207187497</c:v>
                </c:pt>
                <c:pt idx="7075">
                  <c:v>0.11142011730976802</c:v>
                </c:pt>
                <c:pt idx="7076">
                  <c:v>0.11147637013201299</c:v>
                </c:pt>
                <c:pt idx="7077">
                  <c:v>0.11153385850313895</c:v>
                </c:pt>
                <c:pt idx="7078">
                  <c:v>0.11157907039845187</c:v>
                </c:pt>
                <c:pt idx="7079">
                  <c:v>0.11160217421846967</c:v>
                </c:pt>
                <c:pt idx="7080">
                  <c:v>0.11160018979303991</c:v>
                </c:pt>
                <c:pt idx="7081">
                  <c:v>0.11157732230666766</c:v>
                </c:pt>
                <c:pt idx="7082">
                  <c:v>0.11154278712516179</c:v>
                </c:pt>
                <c:pt idx="7083">
                  <c:v>0.11150594002817864</c:v>
                </c:pt>
                <c:pt idx="7084">
                  <c:v>0.11147400840604464</c:v>
                </c:pt>
                <c:pt idx="7085">
                  <c:v>0.11144869151043339</c:v>
                </c:pt>
                <c:pt idx="7086">
                  <c:v>0.11142753225228312</c:v>
                </c:pt>
                <c:pt idx="7087">
                  <c:v>0.11140571284698901</c:v>
                </c:pt>
                <c:pt idx="7088">
                  <c:v>0.11137978601788094</c:v>
                </c:pt>
                <c:pt idx="7089">
                  <c:v>0.11134909140880826</c:v>
                </c:pt>
                <c:pt idx="7090">
                  <c:v>0.11131693522988977</c:v>
                </c:pt>
                <c:pt idx="7091">
                  <c:v>0.11128945562453856</c:v>
                </c:pt>
                <c:pt idx="7092">
                  <c:v>0.11127316698856231</c:v>
                </c:pt>
                <c:pt idx="7093">
                  <c:v>0.1112734974765535</c:v>
                </c:pt>
                <c:pt idx="7094">
                  <c:v>0.11129139141609627</c:v>
                </c:pt>
                <c:pt idx="7095">
                  <c:v>0.11132392344807522</c:v>
                </c:pt>
                <c:pt idx="7096">
                  <c:v>0.11136557178305977</c:v>
                </c:pt>
                <c:pt idx="7097">
                  <c:v>0.11141109675421261</c:v>
                </c:pt>
                <c:pt idx="7098">
                  <c:v>0.11145657926552825</c:v>
                </c:pt>
                <c:pt idx="7099">
                  <c:v>0.1114999408608877</c:v>
                </c:pt>
                <c:pt idx="7100">
                  <c:v>0.11154009434680683</c:v>
                </c:pt>
                <c:pt idx="7101">
                  <c:v>0.11157628290407744</c:v>
                </c:pt>
                <c:pt idx="7102">
                  <c:v>0.11160737156613924</c:v>
                </c:pt>
                <c:pt idx="7103">
                  <c:v>0.11163194168805916</c:v>
                </c:pt>
                <c:pt idx="7104">
                  <c:v>0.1116486218129638</c:v>
                </c:pt>
                <c:pt idx="7105">
                  <c:v>0.11165632418317011</c:v>
                </c:pt>
                <c:pt idx="7106">
                  <c:v>0.11165438676430832</c:v>
                </c:pt>
                <c:pt idx="7107">
                  <c:v>0.11164224265271531</c:v>
                </c:pt>
                <c:pt idx="7108">
                  <c:v>0.11161913670107508</c:v>
                </c:pt>
                <c:pt idx="7109">
                  <c:v>0.1115847399337369</c:v>
                </c:pt>
                <c:pt idx="7110">
                  <c:v>0.11153971641433884</c:v>
                </c:pt>
                <c:pt idx="7111">
                  <c:v>0.11148638399279424</c:v>
                </c:pt>
                <c:pt idx="7112">
                  <c:v>0.11142923251172192</c:v>
                </c:pt>
                <c:pt idx="7113">
                  <c:v>0.11137468584024339</c:v>
                </c:pt>
                <c:pt idx="7114">
                  <c:v>0.11133006184059906</c:v>
                </c:pt>
                <c:pt idx="7115">
                  <c:v>0.11130040948561741</c:v>
                </c:pt>
                <c:pt idx="7116">
                  <c:v>0.11128808641132952</c:v>
                </c:pt>
                <c:pt idx="7117">
                  <c:v>0.11129049434088704</c:v>
                </c:pt>
                <c:pt idx="7118">
                  <c:v>0.1113031007782475</c:v>
                </c:pt>
                <c:pt idx="7119">
                  <c:v>0.11131953218973471</c:v>
                </c:pt>
                <c:pt idx="7120">
                  <c:v>0.11133487817855374</c:v>
                </c:pt>
                <c:pt idx="7121">
                  <c:v>0.1113476747869158</c:v>
                </c:pt>
                <c:pt idx="7122">
                  <c:v>0.11135900789144242</c:v>
                </c:pt>
                <c:pt idx="7123">
                  <c:v>0.11137256078390449</c:v>
                </c:pt>
                <c:pt idx="7124">
                  <c:v>0.1113926311750915</c:v>
                </c:pt>
                <c:pt idx="7125">
                  <c:v>0.11142257320027386</c:v>
                </c:pt>
                <c:pt idx="7126">
                  <c:v>0.11146314463200828</c:v>
                </c:pt>
                <c:pt idx="7127">
                  <c:v>0.11151179756281419</c:v>
                </c:pt>
                <c:pt idx="7128">
                  <c:v>0.11156347955803962</c:v>
                </c:pt>
                <c:pt idx="7129">
                  <c:v>0.1116124744770917</c:v>
                </c:pt>
                <c:pt idx="7130">
                  <c:v>0.1116536779546891</c:v>
                </c:pt>
                <c:pt idx="7131">
                  <c:v>0.11168311815468272</c:v>
                </c:pt>
                <c:pt idx="7132">
                  <c:v>0.11169814618503131</c:v>
                </c:pt>
                <c:pt idx="7133">
                  <c:v>0.1116962558381565</c:v>
                </c:pt>
                <c:pt idx="7134">
                  <c:v>0.11167636043631894</c:v>
                </c:pt>
                <c:pt idx="7135">
                  <c:v>0.11163827344473924</c:v>
                </c:pt>
                <c:pt idx="7136">
                  <c:v>0.11158478718017521</c:v>
                </c:pt>
                <c:pt idx="7137">
                  <c:v>0.11152228463667661</c:v>
                </c:pt>
                <c:pt idx="7138">
                  <c:v>0.11145917706054247</c:v>
                </c:pt>
                <c:pt idx="7139">
                  <c:v>0.111405665620028</c:v>
                </c:pt>
                <c:pt idx="7140">
                  <c:v>0.11137043573796394</c:v>
                </c:pt>
                <c:pt idx="7141">
                  <c:v>0.11135759123720317</c:v>
                </c:pt>
                <c:pt idx="7142">
                  <c:v>0.11136694124058137</c:v>
                </c:pt>
                <c:pt idx="7143">
                  <c:v>0.1113929145284303</c:v>
                </c:pt>
                <c:pt idx="7144">
                  <c:v>0.11142682381281492</c:v>
                </c:pt>
                <c:pt idx="7145">
                  <c:v>0.11145818517333943</c:v>
                </c:pt>
                <c:pt idx="7146">
                  <c:v>0.11147698418286849</c:v>
                </c:pt>
                <c:pt idx="7147">
                  <c:v>0.11147637013201299</c:v>
                </c:pt>
                <c:pt idx="7148">
                  <c:v>0.11145355639634551</c:v>
                </c:pt>
                <c:pt idx="7149">
                  <c:v>0.11141053002399341</c:v>
                </c:pt>
                <c:pt idx="7150">
                  <c:v>0.11135329408094501</c:v>
                </c:pt>
                <c:pt idx="7151">
                  <c:v>0.11129110812898806</c:v>
                </c:pt>
                <c:pt idx="7152">
                  <c:v>0.11123412396290204</c:v>
                </c:pt>
                <c:pt idx="7153">
                  <c:v>0.11119008084486963</c:v>
                </c:pt>
                <c:pt idx="7154">
                  <c:v>0.11116402528304951</c:v>
                </c:pt>
                <c:pt idx="7155">
                  <c:v>0.11115647323849979</c:v>
                </c:pt>
                <c:pt idx="7156">
                  <c:v>0.11116407248374087</c:v>
                </c:pt>
                <c:pt idx="7157">
                  <c:v>0.11118139548390542</c:v>
                </c:pt>
                <c:pt idx="7158">
                  <c:v>0.11120306200707168</c:v>
                </c:pt>
                <c:pt idx="7159">
                  <c:v>0.11122506006234682</c:v>
                </c:pt>
                <c:pt idx="7160">
                  <c:v>0.11124564294281862</c:v>
                </c:pt>
                <c:pt idx="7161">
                  <c:v>0.11126443275422875</c:v>
                </c:pt>
                <c:pt idx="7162">
                  <c:v>0.11128213746612929</c:v>
                </c:pt>
                <c:pt idx="7163">
                  <c:v>0.11129809593159949</c:v>
                </c:pt>
                <c:pt idx="7164">
                  <c:v>0.1113115052731211</c:v>
                </c:pt>
                <c:pt idx="7165">
                  <c:v>0.11131995714827884</c:v>
                </c:pt>
                <c:pt idx="7166">
                  <c:v>0.11132094871983193</c:v>
                </c:pt>
                <c:pt idx="7167">
                  <c:v>0.1113131578614726</c:v>
                </c:pt>
                <c:pt idx="7168">
                  <c:v>0.11129658504583233</c:v>
                </c:pt>
                <c:pt idx="7169">
                  <c:v>0.11127193946393903</c:v>
                </c:pt>
                <c:pt idx="7170">
                  <c:v>0.11124115805776062</c:v>
                </c:pt>
                <c:pt idx="7171">
                  <c:v>0.11120627195428771</c:v>
                </c:pt>
                <c:pt idx="7172">
                  <c:v>0.11116926459111247</c:v>
                </c:pt>
                <c:pt idx="7173">
                  <c:v>0.11113174121186979</c:v>
                </c:pt>
                <c:pt idx="7174">
                  <c:v>0.11109596722271235</c:v>
                </c:pt>
                <c:pt idx="7175">
                  <c:v>0.11106434886766174</c:v>
                </c:pt>
                <c:pt idx="7176">
                  <c:v>0.11103933896365863</c:v>
                </c:pt>
                <c:pt idx="7177">
                  <c:v>0.11102329563259143</c:v>
                </c:pt>
                <c:pt idx="7178">
                  <c:v>0.11101796371554022</c:v>
                </c:pt>
                <c:pt idx="7179">
                  <c:v>0.1110234371888033</c:v>
                </c:pt>
                <c:pt idx="7180">
                  <c:v>0.11103797053877167</c:v>
                </c:pt>
                <c:pt idx="7181">
                  <c:v>0.11105811985122509</c:v>
                </c:pt>
                <c:pt idx="7182">
                  <c:v>0.11108048809859276</c:v>
                </c:pt>
                <c:pt idx="7183">
                  <c:v>0.11110172484257612</c:v>
                </c:pt>
                <c:pt idx="7184">
                  <c:v>0.11111956451008247</c:v>
                </c:pt>
                <c:pt idx="7185">
                  <c:v>0.1111340066824285</c:v>
                </c:pt>
                <c:pt idx="7186">
                  <c:v>0.11114627818666638</c:v>
                </c:pt>
                <c:pt idx="7187">
                  <c:v>0.11115845563748232</c:v>
                </c:pt>
                <c:pt idx="7188">
                  <c:v>0.11117261589337905</c:v>
                </c:pt>
                <c:pt idx="7189">
                  <c:v>0.11118941999608238</c:v>
                </c:pt>
                <c:pt idx="7190">
                  <c:v>0.11120816016961514</c:v>
                </c:pt>
                <c:pt idx="7191">
                  <c:v>0.11122605141725654</c:v>
                </c:pt>
                <c:pt idx="7192">
                  <c:v>0.11123926969896041</c:v>
                </c:pt>
                <c:pt idx="7193">
                  <c:v>0.11124356572713916</c:v>
                </c:pt>
                <c:pt idx="7194">
                  <c:v>0.11123539858908908</c:v>
                </c:pt>
                <c:pt idx="7195">
                  <c:v>0.11121406089542733</c:v>
                </c:pt>
                <c:pt idx="7196">
                  <c:v>0.11118111226853737</c:v>
                </c:pt>
                <c:pt idx="7197">
                  <c:v>0.11114174712933837</c:v>
                </c:pt>
                <c:pt idx="7198">
                  <c:v>0.11110413173907778</c:v>
                </c:pt>
                <c:pt idx="7199">
                  <c:v>0.11107657121257812</c:v>
                </c:pt>
                <c:pt idx="7200">
                  <c:v>0.11106666117680457</c:v>
                </c:pt>
                <c:pt idx="7201">
                  <c:v>0.11107897796967973</c:v>
                </c:pt>
                <c:pt idx="7202">
                  <c:v>0.11111324031130225</c:v>
                </c:pt>
                <c:pt idx="7203">
                  <c:v>0.11116449729019444</c:v>
                </c:pt>
                <c:pt idx="7204">
                  <c:v>0.11122421033136813</c:v>
                </c:pt>
                <c:pt idx="7205">
                  <c:v>0.11128303452407699</c:v>
                </c:pt>
                <c:pt idx="7206">
                  <c:v>0.1113324227839028</c:v>
                </c:pt>
                <c:pt idx="7207">
                  <c:v>0.11136689401783632</c:v>
                </c:pt>
                <c:pt idx="7208">
                  <c:v>0.11138521682843198</c:v>
                </c:pt>
                <c:pt idx="7209">
                  <c:v>0.11138937262498176</c:v>
                </c:pt>
                <c:pt idx="7210">
                  <c:v>0.11138285559810872</c:v>
                </c:pt>
                <c:pt idx="7211">
                  <c:v>0.11136864126282302</c:v>
                </c:pt>
                <c:pt idx="7212">
                  <c:v>0.11134885530483855</c:v>
                </c:pt>
                <c:pt idx="7213">
                  <c:v>0.11132425397469352</c:v>
                </c:pt>
                <c:pt idx="7214">
                  <c:v>0.11129573517489803</c:v>
                </c:pt>
                <c:pt idx="7215">
                  <c:v>0.11126504650549789</c:v>
                </c:pt>
                <c:pt idx="7216">
                  <c:v>0.1112356346313859</c:v>
                </c:pt>
                <c:pt idx="7217">
                  <c:v>0.11121151177204029</c:v>
                </c:pt>
                <c:pt idx="7218">
                  <c:v>0.11119617014173215</c:v>
                </c:pt>
                <c:pt idx="7219">
                  <c:v>0.11119074169466252</c:v>
                </c:pt>
                <c:pt idx="7220">
                  <c:v>0.111192913065348</c:v>
                </c:pt>
                <c:pt idx="7221">
                  <c:v>0.11119782229126489</c:v>
                </c:pt>
                <c:pt idx="7222">
                  <c:v>0.11119971046985548</c:v>
                </c:pt>
                <c:pt idx="7223">
                  <c:v>0.1111945652024902</c:v>
                </c:pt>
                <c:pt idx="7224">
                  <c:v>0.1111812538761983</c:v>
                </c:pt>
                <c:pt idx="7225">
                  <c:v>0.11116289246799509</c:v>
                </c:pt>
                <c:pt idx="7226">
                  <c:v>0.11114448463748809</c:v>
                </c:pt>
                <c:pt idx="7227">
                  <c:v>0.11113155242318999</c:v>
                </c:pt>
                <c:pt idx="7228">
                  <c:v>0.11112664394632059</c:v>
                </c:pt>
                <c:pt idx="7229">
                  <c:v>0.1111293813592709</c:v>
                </c:pt>
                <c:pt idx="7230">
                  <c:v>0.11113613057181042</c:v>
                </c:pt>
                <c:pt idx="7231">
                  <c:v>0.11114245510392977</c:v>
                </c:pt>
                <c:pt idx="7232">
                  <c:v>0.11114490942478188</c:v>
                </c:pt>
                <c:pt idx="7233">
                  <c:v>0.11114292708763189</c:v>
                </c:pt>
                <c:pt idx="7234">
                  <c:v>0.11113896244047665</c:v>
                </c:pt>
                <c:pt idx="7235">
                  <c:v>0.11113797128434304</c:v>
                </c:pt>
                <c:pt idx="7236">
                  <c:v>0.1111442958432685</c:v>
                </c:pt>
                <c:pt idx="7237">
                  <c:v>0.11116100444947068</c:v>
                </c:pt>
                <c:pt idx="7238">
                  <c:v>0.11118687101732232</c:v>
                </c:pt>
                <c:pt idx="7239">
                  <c:v>0.11121769578243228</c:v>
                </c:pt>
                <c:pt idx="7240">
                  <c:v>0.11124748411956768</c:v>
                </c:pt>
                <c:pt idx="7241">
                  <c:v>0.11126934278866867</c:v>
                </c:pt>
                <c:pt idx="7242">
                  <c:v>0.1112782659741363</c:v>
                </c:pt>
                <c:pt idx="7243">
                  <c:v>0.11127278928830857</c:v>
                </c:pt>
                <c:pt idx="7244">
                  <c:v>0.11125428237825967</c:v>
                </c:pt>
                <c:pt idx="7245">
                  <c:v>0.11122718439706718</c:v>
                </c:pt>
                <c:pt idx="7246">
                  <c:v>0.11119701981784962</c:v>
                </c:pt>
                <c:pt idx="7247">
                  <c:v>0.11116912298736085</c:v>
                </c:pt>
                <c:pt idx="7248">
                  <c:v>0.11114675017452318</c:v>
                </c:pt>
                <c:pt idx="7249">
                  <c:v>0.11113126924032417</c:v>
                </c:pt>
                <c:pt idx="7250">
                  <c:v>0.11112187711322856</c:v>
                </c:pt>
                <c:pt idx="7251">
                  <c:v>0.11111640239918068</c:v>
                </c:pt>
                <c:pt idx="7252">
                  <c:v>0.11111281555498324</c:v>
                </c:pt>
                <c:pt idx="7253">
                  <c:v>0.11111007824644674</c:v>
                </c:pt>
                <c:pt idx="7254">
                  <c:v>0.11110842643067702</c:v>
                </c:pt>
                <c:pt idx="7255">
                  <c:v>0.11110970068800267</c:v>
                </c:pt>
                <c:pt idx="7256">
                  <c:v>0.11111578885794153</c:v>
                </c:pt>
                <c:pt idx="7257">
                  <c:v>0.11112777666682798</c:v>
                </c:pt>
                <c:pt idx="7258">
                  <c:v>0.1111438710565749</c:v>
                </c:pt>
                <c:pt idx="7259">
                  <c:v>0.11116001324303108</c:v>
                </c:pt>
                <c:pt idx="7260">
                  <c:v>0.11116997261056354</c:v>
                </c:pt>
                <c:pt idx="7261">
                  <c:v>0.11116756534913956</c:v>
                </c:pt>
                <c:pt idx="7262">
                  <c:v>0.11114920451964831</c:v>
                </c:pt>
                <c:pt idx="7263">
                  <c:v>0.11111522251295151</c:v>
                </c:pt>
                <c:pt idx="7264">
                  <c:v>0.11107109706962275</c:v>
                </c:pt>
                <c:pt idx="7265">
                  <c:v>0.11102541898061551</c:v>
                </c:pt>
                <c:pt idx="7266">
                  <c:v>0.11098767211945608</c:v>
                </c:pt>
                <c:pt idx="7267">
                  <c:v>0.11096573326399865</c:v>
                </c:pt>
                <c:pt idx="7268">
                  <c:v>0.11096332713438865</c:v>
                </c:pt>
                <c:pt idx="7269">
                  <c:v>0.11097927388902588</c:v>
                </c:pt>
                <c:pt idx="7270">
                  <c:v>0.11100871558987695</c:v>
                </c:pt>
                <c:pt idx="7271">
                  <c:v>0.11104485989406192</c:v>
                </c:pt>
                <c:pt idx="7272">
                  <c:v>0.11108176227394755</c:v>
                </c:pt>
                <c:pt idx="7273">
                  <c:v>0.11111489214538155</c:v>
                </c:pt>
                <c:pt idx="7274">
                  <c:v>0.11114231350891916</c:v>
                </c:pt>
                <c:pt idx="7275">
                  <c:v>0.11116331727329425</c:v>
                </c:pt>
                <c:pt idx="7276">
                  <c:v>0.1111772888791465</c:v>
                </c:pt>
                <c:pt idx="7277">
                  <c:v>0.11118266995534691</c:v>
                </c:pt>
                <c:pt idx="7278">
                  <c:v>0.11117771369852773</c:v>
                </c:pt>
                <c:pt idx="7279">
                  <c:v>0.11115982444206111</c:v>
                </c:pt>
                <c:pt idx="7280">
                  <c:v>0.11112829583138133</c:v>
                </c:pt>
                <c:pt idx="7281">
                  <c:v>0.11108440501993404</c:v>
                </c:pt>
                <c:pt idx="7282">
                  <c:v>0.111032025018637</c:v>
                </c:pt>
                <c:pt idx="7283">
                  <c:v>0.11097663178269838</c:v>
                </c:pt>
                <c:pt idx="7284">
                  <c:v>0.11092454782539178</c:v>
                </c:pt>
                <c:pt idx="7285">
                  <c:v>0.11088185684851508</c:v>
                </c:pt>
                <c:pt idx="7286">
                  <c:v>0.11085308408231924</c:v>
                </c:pt>
                <c:pt idx="7287">
                  <c:v>0.11084162267522805</c:v>
                </c:pt>
                <c:pt idx="7288">
                  <c:v>0.11084865041571983</c:v>
                </c:pt>
                <c:pt idx="7289">
                  <c:v>0.11087383801715571</c:v>
                </c:pt>
                <c:pt idx="7290">
                  <c:v>0.11091445256361813</c:v>
                </c:pt>
                <c:pt idx="7291">
                  <c:v>0.11096545018923502</c:v>
                </c:pt>
                <c:pt idx="7292">
                  <c:v>0.11101966237227416</c:v>
                </c:pt>
                <c:pt idx="7293">
                  <c:v>0.11106854878523191</c:v>
                </c:pt>
                <c:pt idx="7294">
                  <c:v>0.11110351821517343</c:v>
                </c:pt>
                <c:pt idx="7295">
                  <c:v>0.11111909255176959</c:v>
                </c:pt>
                <c:pt idx="7296">
                  <c:v>0.1111126267745302</c:v>
                </c:pt>
                <c:pt idx="7297">
                  <c:v>0.11108596235992101</c:v>
                </c:pt>
                <c:pt idx="7298">
                  <c:v>0.111043727389796</c:v>
                </c:pt>
                <c:pt idx="7299">
                  <c:v>0.11099210720554779</c:v>
                </c:pt>
                <c:pt idx="7300">
                  <c:v>0.11093643600462059</c:v>
                </c:pt>
                <c:pt idx="7301">
                  <c:v>0.11088030024025834</c:v>
                </c:pt>
                <c:pt idx="7302">
                  <c:v>0.11082563381015058</c:v>
                </c:pt>
                <c:pt idx="7303">
                  <c:v>0.11077394522379373</c:v>
                </c:pt>
                <c:pt idx="7304">
                  <c:v>0.11072697808423175</c:v>
                </c:pt>
                <c:pt idx="7305">
                  <c:v>0.11068911570480426</c:v>
                </c:pt>
                <c:pt idx="7306">
                  <c:v>0.11066497603539975</c:v>
                </c:pt>
                <c:pt idx="7307">
                  <c:v>0.11065903561935757</c:v>
                </c:pt>
                <c:pt idx="7308">
                  <c:v>0.1106735567798021</c:v>
                </c:pt>
                <c:pt idx="7309">
                  <c:v>0.11070665552499008</c:v>
                </c:pt>
                <c:pt idx="7310">
                  <c:v>0.11075333753014287</c:v>
                </c:pt>
                <c:pt idx="7311">
                  <c:v>0.11080582541316368</c:v>
                </c:pt>
                <c:pt idx="7312">
                  <c:v>0.11085690461856772</c:v>
                </c:pt>
                <c:pt idx="7313">
                  <c:v>0.11090190457469977</c:v>
                </c:pt>
                <c:pt idx="7314">
                  <c:v>0.11093874763281679</c:v>
                </c:pt>
                <c:pt idx="7315">
                  <c:v>0.11096828094517446</c:v>
                </c:pt>
                <c:pt idx="7316">
                  <c:v>0.11099191847755722</c:v>
                </c:pt>
                <c:pt idx="7317">
                  <c:v>0.11101036702644466</c:v>
                </c:pt>
                <c:pt idx="7318">
                  <c:v>0.11102211599928595</c:v>
                </c:pt>
                <c:pt idx="7319">
                  <c:v>0.11102471119678729</c:v>
                </c:pt>
                <c:pt idx="7320">
                  <c:v>0.11101602914235213</c:v>
                </c:pt>
                <c:pt idx="7321">
                  <c:v>0.11099574023534768</c:v>
                </c:pt>
                <c:pt idx="7322">
                  <c:v>0.1109668183856352</c:v>
                </c:pt>
                <c:pt idx="7323">
                  <c:v>0.11093492637652184</c:v>
                </c:pt>
                <c:pt idx="7324">
                  <c:v>0.11090591423099143</c:v>
                </c:pt>
                <c:pt idx="7325">
                  <c:v>0.11088482857067943</c:v>
                </c:pt>
                <c:pt idx="7326">
                  <c:v>0.11087364934055359</c:v>
                </c:pt>
                <c:pt idx="7327">
                  <c:v>0.11087091353903493</c:v>
                </c:pt>
                <c:pt idx="7328">
                  <c:v>0.11087355500228328</c:v>
                </c:pt>
                <c:pt idx="7329">
                  <c:v>0.11087803609275375</c:v>
                </c:pt>
                <c:pt idx="7330">
                  <c:v>0.11088237571917374</c:v>
                </c:pt>
                <c:pt idx="7331">
                  <c:v>0.11088624368361936</c:v>
                </c:pt>
                <c:pt idx="7332">
                  <c:v>0.11089044187913814</c:v>
                </c:pt>
                <c:pt idx="7333">
                  <c:v>0.11089548920163277</c:v>
                </c:pt>
                <c:pt idx="7334">
                  <c:v>0.11090015920646672</c:v>
                </c:pt>
                <c:pt idx="7335">
                  <c:v>0.11090199891912848</c:v>
                </c:pt>
                <c:pt idx="7336">
                  <c:v>0.1108980364707715</c:v>
                </c:pt>
                <c:pt idx="7337">
                  <c:v>0.11088624368361936</c:v>
                </c:pt>
                <c:pt idx="7338">
                  <c:v>0.11086784757505357</c:v>
                </c:pt>
                <c:pt idx="7339">
                  <c:v>0.11084652793177278</c:v>
                </c:pt>
                <c:pt idx="7340">
                  <c:v>0.11082775619198619</c:v>
                </c:pt>
                <c:pt idx="7341">
                  <c:v>0.11081686140859741</c:v>
                </c:pt>
                <c:pt idx="7342">
                  <c:v>0.11081572949872336</c:v>
                </c:pt>
                <c:pt idx="7343">
                  <c:v>0.11082327562027565</c:v>
                </c:pt>
                <c:pt idx="7344">
                  <c:v>0.11083487803794161</c:v>
                </c:pt>
                <c:pt idx="7345">
                  <c:v>0.11084473562007328</c:v>
                </c:pt>
                <c:pt idx="7346">
                  <c:v>0.11084916924670689</c:v>
                </c:pt>
                <c:pt idx="7347">
                  <c:v>0.11084709392647767</c:v>
                </c:pt>
                <c:pt idx="7348">
                  <c:v>0.11084138684698223</c:v>
                </c:pt>
                <c:pt idx="7349">
                  <c:v>0.11083709479528396</c:v>
                </c:pt>
                <c:pt idx="7350">
                  <c:v>0.11083855691802195</c:v>
                </c:pt>
                <c:pt idx="7351">
                  <c:v>0.1108476599219204</c:v>
                </c:pt>
                <c:pt idx="7352">
                  <c:v>0.11086242323026267</c:v>
                </c:pt>
                <c:pt idx="7353">
                  <c:v>0.1108781304319975</c:v>
                </c:pt>
                <c:pt idx="7354">
                  <c:v>0.11088864938619918</c:v>
                </c:pt>
                <c:pt idx="7355">
                  <c:v>0.11088916826497335</c:v>
                </c:pt>
                <c:pt idx="7356">
                  <c:v>0.11087864929820394</c:v>
                </c:pt>
                <c:pt idx="7357">
                  <c:v>0.11085954599661223</c:v>
                </c:pt>
                <c:pt idx="7358">
                  <c:v>0.11083728345600589</c:v>
                </c:pt>
                <c:pt idx="7359">
                  <c:v>0.11081756885376674</c:v>
                </c:pt>
                <c:pt idx="7360">
                  <c:v>0.11080497650205383</c:v>
                </c:pt>
                <c:pt idx="7361">
                  <c:v>0.11080077913261803</c:v>
                </c:pt>
                <c:pt idx="7362">
                  <c:v>0.11080346733084427</c:v>
                </c:pt>
                <c:pt idx="7363">
                  <c:v>0.11080907958779078</c:v>
                </c:pt>
                <c:pt idx="7364">
                  <c:v>0.11081304122459561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4B0-48F3-94DB-1B28778E8087}"/>
            </c:ext>
          </c:extLst>
        </c:ser>
        <c:ser>
          <c:idx val="8"/>
          <c:order val="4"/>
          <c:tx>
            <c:strRef>
              <c:f>'After EP'!$N$1</c:f>
              <c:strCache>
                <c:ptCount val="1"/>
                <c:pt idx="0">
                  <c:v>0.4%CNT/12%BT</c:v>
                </c:pt>
              </c:strCache>
            </c:strRef>
          </c:tx>
          <c:spPr>
            <a:ln w="63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EP'!$P$2:$P$7366</c:f>
              <c:numCache>
                <c:formatCode>General</c:formatCode>
                <c:ptCount val="7365"/>
                <c:pt idx="0">
                  <c:v>0.26718751321153367</c:v>
                </c:pt>
                <c:pt idx="1">
                  <c:v>0.26629922120834226</c:v>
                </c:pt>
                <c:pt idx="2">
                  <c:v>0.26531175500225912</c:v>
                </c:pt>
                <c:pt idx="3">
                  <c:v>0.26426798075363023</c:v>
                </c:pt>
                <c:pt idx="4">
                  <c:v>0.26329556330860704</c:v>
                </c:pt>
                <c:pt idx="5">
                  <c:v>0.2625343854304848</c:v>
                </c:pt>
                <c:pt idx="6">
                  <c:v>0.26204971823086265</c:v>
                </c:pt>
                <c:pt idx="7">
                  <c:v>0.26180823412835019</c:v>
                </c:pt>
                <c:pt idx="8">
                  <c:v>0.26169262316733055</c:v>
                </c:pt>
                <c:pt idx="9">
                  <c:v>0.26157180964974536</c:v>
                </c:pt>
                <c:pt idx="10">
                  <c:v>0.26134911318104292</c:v>
                </c:pt>
                <c:pt idx="11">
                  <c:v>0.2609967130714822</c:v>
                </c:pt>
                <c:pt idx="12">
                  <c:v>0.26054256406496512</c:v>
                </c:pt>
                <c:pt idx="13">
                  <c:v>0.26003489754054387</c:v>
                </c:pt>
                <c:pt idx="14">
                  <c:v>0.25950398685536269</c:v>
                </c:pt>
                <c:pt idx="15">
                  <c:v>0.25894753118964575</c:v>
                </c:pt>
                <c:pt idx="16">
                  <c:v>0.25835151205047768</c:v>
                </c:pt>
                <c:pt idx="17">
                  <c:v>0.25772439244290657</c:v>
                </c:pt>
                <c:pt idx="18">
                  <c:v>0.25711932281098437</c:v>
                </c:pt>
                <c:pt idx="19">
                  <c:v>0.25663542287659691</c:v>
                </c:pt>
                <c:pt idx="20">
                  <c:v>0.25637934773504234</c:v>
                </c:pt>
                <c:pt idx="21">
                  <c:v>0.25641706795429953</c:v>
                </c:pt>
                <c:pt idx="22">
                  <c:v>0.25675761077614012</c:v>
                </c:pt>
                <c:pt idx="23">
                  <c:v>0.25734827441393138</c:v>
                </c:pt>
                <c:pt idx="24">
                  <c:v>0.25810602815401895</c:v>
                </c:pt>
                <c:pt idx="25">
                  <c:v>0.25895224340276168</c:v>
                </c:pt>
                <c:pt idx="26">
                  <c:v>0.25985106853659501</c:v>
                </c:pt>
                <c:pt idx="27">
                  <c:v>0.26081985191818602</c:v>
                </c:pt>
                <c:pt idx="28">
                  <c:v>0.26190680799990307</c:v>
                </c:pt>
                <c:pt idx="29">
                  <c:v>0.26315557940919143</c:v>
                </c:pt>
                <c:pt idx="30">
                  <c:v>0.26457096762731414</c:v>
                </c:pt>
                <c:pt idx="31">
                  <c:v>0.26611048224300815</c:v>
                </c:pt>
                <c:pt idx="32">
                  <c:v>0.26770667474160736</c:v>
                </c:pt>
                <c:pt idx="33">
                  <c:v>0.26930161061460611</c:v>
                </c:pt>
                <c:pt idx="34">
                  <c:v>0.27087581735152033</c:v>
                </c:pt>
                <c:pt idx="35">
                  <c:v>0.27245366764558876</c:v>
                </c:pt>
                <c:pt idx="36">
                  <c:v>0.27407782428369598</c:v>
                </c:pt>
                <c:pt idx="37">
                  <c:v>0.2757657714008942</c:v>
                </c:pt>
                <c:pt idx="38">
                  <c:v>0.27748074098964282</c:v>
                </c:pt>
                <c:pt idx="39">
                  <c:v>0.27912974063472162</c:v>
                </c:pt>
                <c:pt idx="40">
                  <c:v>0.28059419603700786</c:v>
                </c:pt>
                <c:pt idx="41">
                  <c:v>0.28179422364576945</c:v>
                </c:pt>
                <c:pt idx="42">
                  <c:v>0.28271953373642467</c:v>
                </c:pt>
                <c:pt idx="43">
                  <c:v>0.28344054886203807</c:v>
                </c:pt>
                <c:pt idx="44">
                  <c:v>0.28406594447970013</c:v>
                </c:pt>
                <c:pt idx="45">
                  <c:v>0.28469406015681098</c:v>
                </c:pt>
                <c:pt idx="46">
                  <c:v>0.2853606089688786</c:v>
                </c:pt>
                <c:pt idx="47">
                  <c:v>0.28603182992217835</c:v>
                </c:pt>
                <c:pt idx="48">
                  <c:v>0.28663174900445287</c:v>
                </c:pt>
                <c:pt idx="49">
                  <c:v>0.28710090697803758</c:v>
                </c:pt>
                <c:pt idx="50">
                  <c:v>0.28744430270114207</c:v>
                </c:pt>
                <c:pt idx="51">
                  <c:v>0.28774343560548743</c:v>
                </c:pt>
                <c:pt idx="52">
                  <c:v>0.28812130685821302</c:v>
                </c:pt>
                <c:pt idx="53">
                  <c:v>0.28868709254212066</c:v>
                </c:pt>
                <c:pt idx="54">
                  <c:v>0.28949831751947619</c:v>
                </c:pt>
                <c:pt idx="55">
                  <c:v>0.29053885150857728</c:v>
                </c:pt>
                <c:pt idx="56">
                  <c:v>0.29174440641120591</c:v>
                </c:pt>
                <c:pt idx="57">
                  <c:v>0.29303684640427574</c:v>
                </c:pt>
                <c:pt idx="58">
                  <c:v>0.29437444207086594</c:v>
                </c:pt>
                <c:pt idx="59">
                  <c:v>0.29576779135435871</c:v>
                </c:pt>
                <c:pt idx="60">
                  <c:v>0.29726908535504581</c:v>
                </c:pt>
                <c:pt idx="61">
                  <c:v>0.29893055773910382</c:v>
                </c:pt>
                <c:pt idx="62">
                  <c:v>0.30077101372865955</c:v>
                </c:pt>
                <c:pt idx="63">
                  <c:v>0.30275852430643135</c:v>
                </c:pt>
                <c:pt idx="64">
                  <c:v>0.30482739947420978</c:v>
                </c:pt>
                <c:pt idx="65">
                  <c:v>0.30691089311661945</c:v>
                </c:pt>
                <c:pt idx="66">
                  <c:v>0.30897050700909834</c:v>
                </c:pt>
                <c:pt idx="67">
                  <c:v>0.31100681820791432</c:v>
                </c:pt>
                <c:pt idx="68">
                  <c:v>0.31303844324013641</c:v>
                </c:pt>
                <c:pt idx="69">
                  <c:v>0.31505963042089735</c:v>
                </c:pt>
                <c:pt idx="70">
                  <c:v>0.31701555300038986</c:v>
                </c:pt>
                <c:pt idx="71">
                  <c:v>0.31879562600475941</c:v>
                </c:pt>
                <c:pt idx="72">
                  <c:v>0.32026886187305104</c:v>
                </c:pt>
                <c:pt idx="73">
                  <c:v>0.32134462926123863</c:v>
                </c:pt>
                <c:pt idx="74">
                  <c:v>0.32200771650074367</c:v>
                </c:pt>
                <c:pt idx="75">
                  <c:v>0.32232590231028191</c:v>
                </c:pt>
                <c:pt idx="76">
                  <c:v>0.32240359062219193</c:v>
                </c:pt>
                <c:pt idx="77">
                  <c:v>0.32233709083678141</c:v>
                </c:pt>
                <c:pt idx="78">
                  <c:v>0.32216518756994195</c:v>
                </c:pt>
                <c:pt idx="79">
                  <c:v>0.32186876474666748</c:v>
                </c:pt>
                <c:pt idx="80">
                  <c:v>0.32140278035007619</c:v>
                </c:pt>
                <c:pt idx="81">
                  <c:v>0.32074548367991229</c:v>
                </c:pt>
                <c:pt idx="82">
                  <c:v>0.31993161497305078</c:v>
                </c:pt>
                <c:pt idx="83">
                  <c:v>0.31905319950414268</c:v>
                </c:pt>
                <c:pt idx="84">
                  <c:v>0.31822046652072411</c:v>
                </c:pt>
                <c:pt idx="85">
                  <c:v>0.31750822416211755</c:v>
                </c:pt>
                <c:pt idx="86">
                  <c:v>0.31693343716742117</c:v>
                </c:pt>
                <c:pt idx="87">
                  <c:v>0.31645133742184794</c:v>
                </c:pt>
                <c:pt idx="88">
                  <c:v>0.31599726790405802</c:v>
                </c:pt>
                <c:pt idx="89">
                  <c:v>0.3155301480814735</c:v>
                </c:pt>
                <c:pt idx="90">
                  <c:v>0.31507070294418316</c:v>
                </c:pt>
                <c:pt idx="91">
                  <c:v>0.31469077733462869</c:v>
                </c:pt>
                <c:pt idx="92">
                  <c:v>0.31448097924824958</c:v>
                </c:pt>
                <c:pt idx="93">
                  <c:v>0.31449321932323471</c:v>
                </c:pt>
                <c:pt idx="94">
                  <c:v>0.31471074682446754</c:v>
                </c:pt>
                <c:pt idx="95">
                  <c:v>0.31505085616897122</c:v>
                </c:pt>
                <c:pt idx="96">
                  <c:v>0.31540865512554339</c:v>
                </c:pt>
                <c:pt idx="97">
                  <c:v>0.31570837135546104</c:v>
                </c:pt>
                <c:pt idx="98">
                  <c:v>0.31594925632260484</c:v>
                </c:pt>
                <c:pt idx="99">
                  <c:v>0.31620535617196388</c:v>
                </c:pt>
                <c:pt idx="100">
                  <c:v>0.31659345822587281</c:v>
                </c:pt>
                <c:pt idx="101">
                  <c:v>0.31721699139169346</c:v>
                </c:pt>
                <c:pt idx="102">
                  <c:v>0.31811413774494335</c:v>
                </c:pt>
                <c:pt idx="103">
                  <c:v>0.31924939789574591</c:v>
                </c:pt>
                <c:pt idx="104">
                  <c:v>0.32053535021232837</c:v>
                </c:pt>
                <c:pt idx="105">
                  <c:v>0.32188489332126757</c:v>
                </c:pt>
                <c:pt idx="106">
                  <c:v>0.32324581030038202</c:v>
                </c:pt>
                <c:pt idx="107">
                  <c:v>0.32462260878752314</c:v>
                </c:pt>
                <c:pt idx="108">
                  <c:v>0.32604956516611694</c:v>
                </c:pt>
                <c:pt idx="109">
                  <c:v>0.32755081116825069</c:v>
                </c:pt>
                <c:pt idx="110">
                  <c:v>0.32909912327970259</c:v>
                </c:pt>
                <c:pt idx="111">
                  <c:v>0.33061724575644125</c:v>
                </c:pt>
                <c:pt idx="112">
                  <c:v>0.33199954836165413</c:v>
                </c:pt>
                <c:pt idx="113">
                  <c:v>0.33316912802846643</c:v>
                </c:pt>
                <c:pt idx="114">
                  <c:v>0.33411632002675928</c:v>
                </c:pt>
                <c:pt idx="115">
                  <c:v>0.33489461734006187</c:v>
                </c:pt>
                <c:pt idx="116">
                  <c:v>0.33557953865747348</c:v>
                </c:pt>
                <c:pt idx="117">
                  <c:v>0.33620353857808294</c:v>
                </c:pt>
                <c:pt idx="118">
                  <c:v>0.33670259433399352</c:v>
                </c:pt>
                <c:pt idx="119">
                  <c:v>0.33690700545556462</c:v>
                </c:pt>
                <c:pt idx="120">
                  <c:v>0.33658959452731041</c:v>
                </c:pt>
                <c:pt idx="121">
                  <c:v>0.33552237802423146</c:v>
                </c:pt>
                <c:pt idx="122">
                  <c:v>0.33357218800803967</c:v>
                </c:pt>
                <c:pt idx="123">
                  <c:v>0.33072761910738746</c:v>
                </c:pt>
                <c:pt idx="124">
                  <c:v>0.32708449236175607</c:v>
                </c:pt>
                <c:pt idx="125">
                  <c:v>0.32279394210678281</c:v>
                </c:pt>
                <c:pt idx="126">
                  <c:v>0.31801898294107478</c:v>
                </c:pt>
                <c:pt idx="127">
                  <c:v>0.31292166437000735</c:v>
                </c:pt>
                <c:pt idx="128">
                  <c:v>0.30765394040669303</c:v>
                </c:pt>
                <c:pt idx="129">
                  <c:v>0.30238894322853371</c:v>
                </c:pt>
                <c:pt idx="130">
                  <c:v>0.29733292473901318</c:v>
                </c:pt>
                <c:pt idx="131">
                  <c:v>0.29269072153573761</c:v>
                </c:pt>
                <c:pt idx="132">
                  <c:v>0.28865242606240316</c:v>
                </c:pt>
                <c:pt idx="133">
                  <c:v>0.28534864275502192</c:v>
                </c:pt>
                <c:pt idx="134">
                  <c:v>0.28281734563257677</c:v>
                </c:pt>
                <c:pt idx="135">
                  <c:v>0.28100813041213379</c:v>
                </c:pt>
                <c:pt idx="136">
                  <c:v>0.27979569480057964</c:v>
                </c:pt>
                <c:pt idx="137">
                  <c:v>0.27902679495653115</c:v>
                </c:pt>
                <c:pt idx="138">
                  <c:v>0.278545786530488</c:v>
                </c:pt>
                <c:pt idx="139">
                  <c:v>0.27823334292429702</c:v>
                </c:pt>
                <c:pt idx="140">
                  <c:v>0.2780206105787385</c:v>
                </c:pt>
                <c:pt idx="141">
                  <c:v>0.27787043032064129</c:v>
                </c:pt>
                <c:pt idx="142">
                  <c:v>0.27776254229668107</c:v>
                </c:pt>
                <c:pt idx="143">
                  <c:v>0.27767889639318566</c:v>
                </c:pt>
                <c:pt idx="144">
                  <c:v>0.27759724694835042</c:v>
                </c:pt>
                <c:pt idx="145">
                  <c:v>0.27750053968829336</c:v>
                </c:pt>
                <c:pt idx="146">
                  <c:v>0.27738737993617713</c:v>
                </c:pt>
                <c:pt idx="147">
                  <c:v>0.27727335597282143</c:v>
                </c:pt>
                <c:pt idx="148">
                  <c:v>0.27718361348269405</c:v>
                </c:pt>
                <c:pt idx="149">
                  <c:v>0.27713326113185854</c:v>
                </c:pt>
                <c:pt idx="150">
                  <c:v>0.27711788217334055</c:v>
                </c:pt>
                <c:pt idx="151">
                  <c:v>0.27711003337121143</c:v>
                </c:pt>
                <c:pt idx="152">
                  <c:v>0.2770716847598621</c:v>
                </c:pt>
                <c:pt idx="153">
                  <c:v>0.27697203248929336</c:v>
                </c:pt>
                <c:pt idx="154">
                  <c:v>0.27680684638454622</c:v>
                </c:pt>
                <c:pt idx="155">
                  <c:v>0.2766003564642473</c:v>
                </c:pt>
                <c:pt idx="156">
                  <c:v>0.27639498396747475</c:v>
                </c:pt>
                <c:pt idx="157">
                  <c:v>0.27622524106093393</c:v>
                </c:pt>
                <c:pt idx="158">
                  <c:v>0.27610209955797782</c:v>
                </c:pt>
                <c:pt idx="159">
                  <c:v>0.27600540637933724</c:v>
                </c:pt>
                <c:pt idx="160">
                  <c:v>0.27589988961031009</c:v>
                </c:pt>
                <c:pt idx="161">
                  <c:v>0.275755148056959</c:v>
                </c:pt>
                <c:pt idx="162">
                  <c:v>0.27556683358096967</c:v>
                </c:pt>
                <c:pt idx="163">
                  <c:v>0.27536144069254098</c:v>
                </c:pt>
                <c:pt idx="164">
                  <c:v>0.27518333418265029</c:v>
                </c:pt>
                <c:pt idx="165">
                  <c:v>0.27507064949183435</c:v>
                </c:pt>
                <c:pt idx="166">
                  <c:v>0.27503127391198168</c:v>
                </c:pt>
                <c:pt idx="167">
                  <c:v>0.27503686248656989</c:v>
                </c:pt>
                <c:pt idx="168">
                  <c:v>0.27503000379142273</c:v>
                </c:pt>
                <c:pt idx="169">
                  <c:v>0.27495558121255981</c:v>
                </c:pt>
                <c:pt idx="170">
                  <c:v>0.27477960858080508</c:v>
                </c:pt>
                <c:pt idx="171">
                  <c:v>0.27450855220411008</c:v>
                </c:pt>
                <c:pt idx="172">
                  <c:v>0.27418283585301439</c:v>
                </c:pt>
                <c:pt idx="173">
                  <c:v>0.27386046701381972</c:v>
                </c:pt>
                <c:pt idx="174">
                  <c:v>0.27358992022054507</c:v>
                </c:pt>
                <c:pt idx="175">
                  <c:v>0.27339254577849881</c:v>
                </c:pt>
                <c:pt idx="176">
                  <c:v>0.27326090722047891</c:v>
                </c:pt>
                <c:pt idx="177">
                  <c:v>0.27316617239408048</c:v>
                </c:pt>
                <c:pt idx="178">
                  <c:v>0.2730769584191709</c:v>
                </c:pt>
                <c:pt idx="179">
                  <c:v>0.27296791590742242</c:v>
                </c:pt>
                <c:pt idx="180">
                  <c:v>0.27282680181357433</c:v>
                </c:pt>
                <c:pt idx="181">
                  <c:v>0.27265023680500311</c:v>
                </c:pt>
                <c:pt idx="182">
                  <c:v>0.27243529711150638</c:v>
                </c:pt>
                <c:pt idx="183">
                  <c:v>0.27217812810290731</c:v>
                </c:pt>
                <c:pt idx="184">
                  <c:v>0.27187760693003937</c:v>
                </c:pt>
                <c:pt idx="185">
                  <c:v>0.27154276926515586</c:v>
                </c:pt>
                <c:pt idx="186">
                  <c:v>0.27119654405148086</c:v>
                </c:pt>
                <c:pt idx="187">
                  <c:v>0.27087336420488251</c:v>
                </c:pt>
                <c:pt idx="188">
                  <c:v>0.27060988887669379</c:v>
                </c:pt>
                <c:pt idx="189">
                  <c:v>0.27042649375175631</c:v>
                </c:pt>
                <c:pt idx="190">
                  <c:v>0.27031924538162355</c:v>
                </c:pt>
                <c:pt idx="191">
                  <c:v>0.27025906721169457</c:v>
                </c:pt>
                <c:pt idx="192">
                  <c:v>0.27020480093966259</c:v>
                </c:pt>
                <c:pt idx="193">
                  <c:v>0.27011744899747969</c:v>
                </c:pt>
                <c:pt idx="194">
                  <c:v>0.26997669297412019</c:v>
                </c:pt>
                <c:pt idx="195">
                  <c:v>0.26978547097949013</c:v>
                </c:pt>
                <c:pt idx="196">
                  <c:v>0.26956435591017958</c:v>
                </c:pt>
                <c:pt idx="197">
                  <c:v>0.26933702274671056</c:v>
                </c:pt>
                <c:pt idx="198">
                  <c:v>0.26911713817633853</c:v>
                </c:pt>
                <c:pt idx="199">
                  <c:v>0.26890462833361906</c:v>
                </c:pt>
                <c:pt idx="200">
                  <c:v>0.26869072036667141</c:v>
                </c:pt>
                <c:pt idx="201">
                  <c:v>0.26846922352368618</c:v>
                </c:pt>
                <c:pt idx="202">
                  <c:v>0.26824546376429226</c:v>
                </c:pt>
                <c:pt idx="203">
                  <c:v>0.26803762933016329</c:v>
                </c:pt>
                <c:pt idx="204">
                  <c:v>0.26786568637134034</c:v>
                </c:pt>
                <c:pt idx="205">
                  <c:v>0.26774158236224854</c:v>
                </c:pt>
                <c:pt idx="206">
                  <c:v>0.26765603557841089</c:v>
                </c:pt>
                <c:pt idx="207">
                  <c:v>0.26758068094886667</c:v>
                </c:pt>
                <c:pt idx="208">
                  <c:v>0.2674741953751244</c:v>
                </c:pt>
                <c:pt idx="209">
                  <c:v>0.26730503313003473</c:v>
                </c:pt>
                <c:pt idx="210">
                  <c:v>0.2670618569758344</c:v>
                </c:pt>
                <c:pt idx="211">
                  <c:v>0.26676086641949059</c:v>
                </c:pt>
                <c:pt idx="212">
                  <c:v>0.26643623745968414</c:v>
                </c:pt>
                <c:pt idx="213">
                  <c:v>0.26612423196578827</c:v>
                </c:pt>
                <c:pt idx="214">
                  <c:v>0.26584894712083729</c:v>
                </c:pt>
                <c:pt idx="215">
                  <c:v>0.26561304758652604</c:v>
                </c:pt>
                <c:pt idx="216">
                  <c:v>0.26539957418367355</c:v>
                </c:pt>
                <c:pt idx="217">
                  <c:v>0.26518328778356637</c:v>
                </c:pt>
                <c:pt idx="218">
                  <c:v>0.26494483317144668</c:v>
                </c:pt>
                <c:pt idx="219">
                  <c:v>0.26467754976968505</c:v>
                </c:pt>
                <c:pt idx="220">
                  <c:v>0.26438923689512139</c:v>
                </c:pt>
                <c:pt idx="221">
                  <c:v>0.2640948606348742</c:v>
                </c:pt>
                <c:pt idx="222">
                  <c:v>0.26380841946223843</c:v>
                </c:pt>
                <c:pt idx="223">
                  <c:v>0.26353818530874873</c:v>
                </c:pt>
                <c:pt idx="224">
                  <c:v>0.26328474616700948</c:v>
                </c:pt>
                <c:pt idx="225">
                  <c:v>0.26304442787101057</c:v>
                </c:pt>
                <c:pt idx="226">
                  <c:v>0.26281208392911026</c:v>
                </c:pt>
                <c:pt idx="227">
                  <c:v>0.26258480114898008</c:v>
                </c:pt>
                <c:pt idx="228">
                  <c:v>0.26235794565073201</c:v>
                </c:pt>
                <c:pt idx="229">
                  <c:v>0.26212596858301895</c:v>
                </c:pt>
                <c:pt idx="230">
                  <c:v>0.26188068374493778</c:v>
                </c:pt>
                <c:pt idx="231">
                  <c:v>0.26161527894071723</c:v>
                </c:pt>
                <c:pt idx="232">
                  <c:v>0.26132732977460116</c:v>
                </c:pt>
                <c:pt idx="233">
                  <c:v>0.26102235377279481</c:v>
                </c:pt>
                <c:pt idx="234">
                  <c:v>0.26071163145015641</c:v>
                </c:pt>
                <c:pt idx="235">
                  <c:v>0.26040487684278457</c:v>
                </c:pt>
                <c:pt idx="236">
                  <c:v>0.26010263394656585</c:v>
                </c:pt>
                <c:pt idx="237">
                  <c:v>0.2597915876582132</c:v>
                </c:pt>
                <c:pt idx="238">
                  <c:v>0.25944914856408274</c:v>
                </c:pt>
                <c:pt idx="239">
                  <c:v>0.25905445593108711</c:v>
                </c:pt>
                <c:pt idx="240">
                  <c:v>0.25860098711848478</c:v>
                </c:pt>
                <c:pt idx="241">
                  <c:v>0.25810657786336877</c:v>
                </c:pt>
                <c:pt idx="242">
                  <c:v>0.25761004640628082</c:v>
                </c:pt>
                <c:pt idx="243">
                  <c:v>0.25715875288839241</c:v>
                </c:pt>
                <c:pt idx="244">
                  <c:v>0.25678415937989463</c:v>
                </c:pt>
                <c:pt idx="245">
                  <c:v>0.25648765006786356</c:v>
                </c:pt>
                <c:pt idx="246">
                  <c:v>0.25623366894176247</c:v>
                </c:pt>
                <c:pt idx="247">
                  <c:v>0.25596451984870627</c:v>
                </c:pt>
                <c:pt idx="248">
                  <c:v>0.25562186522493013</c:v>
                </c:pt>
                <c:pt idx="249">
                  <c:v>0.25516984122005903</c:v>
                </c:pt>
                <c:pt idx="250">
                  <c:v>0.25461254577855497</c:v>
                </c:pt>
                <c:pt idx="251">
                  <c:v>0.2539904956899236</c:v>
                </c:pt>
                <c:pt idx="252">
                  <c:v>0.25336522701946917</c:v>
                </c:pt>
                <c:pt idx="253">
                  <c:v>0.25278870070238801</c:v>
                </c:pt>
                <c:pt idx="254">
                  <c:v>0.25228983163295637</c:v>
                </c:pt>
                <c:pt idx="255">
                  <c:v>0.25186462042646995</c:v>
                </c:pt>
                <c:pt idx="256">
                  <c:v>0.2514852395531183</c:v>
                </c:pt>
                <c:pt idx="257">
                  <c:v>0.25111514512410216</c:v>
                </c:pt>
                <c:pt idx="258">
                  <c:v>0.25072759069305783</c:v>
                </c:pt>
                <c:pt idx="259">
                  <c:v>0.25031482411335981</c:v>
                </c:pt>
                <c:pt idx="260">
                  <c:v>0.24988668662117186</c:v>
                </c:pt>
                <c:pt idx="261">
                  <c:v>0.24945950965368324</c:v>
                </c:pt>
                <c:pt idx="262">
                  <c:v>0.24904495507633662</c:v>
                </c:pt>
                <c:pt idx="263">
                  <c:v>0.24864322622077217</c:v>
                </c:pt>
                <c:pt idx="264">
                  <c:v>0.24824360013713564</c:v>
                </c:pt>
                <c:pt idx="265">
                  <c:v>0.24783294796248756</c:v>
                </c:pt>
                <c:pt idx="266">
                  <c:v>0.24740283916564232</c:v>
                </c:pt>
                <c:pt idx="267">
                  <c:v>0.24695654653296673</c:v>
                </c:pt>
                <c:pt idx="268">
                  <c:v>0.24650524088296388</c:v>
                </c:pt>
                <c:pt idx="269">
                  <c:v>0.24606468128778258</c:v>
                </c:pt>
                <c:pt idx="270">
                  <c:v>0.24564735853127961</c:v>
                </c:pt>
                <c:pt idx="271">
                  <c:v>0.24525848362997082</c:v>
                </c:pt>
                <c:pt idx="272">
                  <c:v>0.24489768433141224</c:v>
                </c:pt>
                <c:pt idx="273">
                  <c:v>0.24456169400536953</c:v>
                </c:pt>
                <c:pt idx="274">
                  <c:v>0.2442482663899842</c:v>
                </c:pt>
                <c:pt idx="275">
                  <c:v>0.24395599306927551</c:v>
                </c:pt>
                <c:pt idx="276">
                  <c:v>0.24368276357649854</c:v>
                </c:pt>
                <c:pt idx="277">
                  <c:v>0.2434221648597733</c:v>
                </c:pt>
                <c:pt idx="278">
                  <c:v>0.2431618404472905</c:v>
                </c:pt>
                <c:pt idx="279">
                  <c:v>0.24288757660320515</c:v>
                </c:pt>
                <c:pt idx="280">
                  <c:v>0.24258808417611932</c:v>
                </c:pt>
                <c:pt idx="281">
                  <c:v>0.24226270875677758</c:v>
                </c:pt>
                <c:pt idx="282">
                  <c:v>0.24192274782017431</c:v>
                </c:pt>
                <c:pt idx="283">
                  <c:v>0.24158969709152578</c:v>
                </c:pt>
                <c:pt idx="284">
                  <c:v>0.24128627982525008</c:v>
                </c:pt>
                <c:pt idx="285">
                  <c:v>0.24102699728541499</c:v>
                </c:pt>
                <c:pt idx="286">
                  <c:v>0.24081294447115209</c:v>
                </c:pt>
                <c:pt idx="287">
                  <c:v>0.24063237909946411</c:v>
                </c:pt>
                <c:pt idx="288">
                  <c:v>0.24046889635674484</c:v>
                </c:pt>
                <c:pt idx="289">
                  <c:v>0.24030963759252966</c:v>
                </c:pt>
                <c:pt idx="290">
                  <c:v>0.24015248838840109</c:v>
                </c:pt>
                <c:pt idx="291">
                  <c:v>0.24000670290510306</c:v>
                </c:pt>
                <c:pt idx="292">
                  <c:v>0.23988656042248346</c:v>
                </c:pt>
                <c:pt idx="293">
                  <c:v>0.23980176019197541</c:v>
                </c:pt>
                <c:pt idx="294">
                  <c:v>0.23974958816751102</c:v>
                </c:pt>
                <c:pt idx="295">
                  <c:v>0.23971287827733623</c:v>
                </c:pt>
                <c:pt idx="296">
                  <c:v>0.23966393658349439</c:v>
                </c:pt>
                <c:pt idx="297">
                  <c:v>0.23957666311148917</c:v>
                </c:pt>
                <c:pt idx="298">
                  <c:v>0.23943206540019768</c:v>
                </c:pt>
                <c:pt idx="299">
                  <c:v>0.23922534679857843</c:v>
                </c:pt>
                <c:pt idx="300">
                  <c:v>0.23896343400721942</c:v>
                </c:pt>
                <c:pt idx="301">
                  <c:v>0.23866032687866523</c:v>
                </c:pt>
                <c:pt idx="302">
                  <c:v>0.23833052638435748</c:v>
                </c:pt>
                <c:pt idx="303">
                  <c:v>0.23798534782943637</c:v>
                </c:pt>
                <c:pt idx="304">
                  <c:v>0.23763595684811378</c:v>
                </c:pt>
                <c:pt idx="305">
                  <c:v>0.23729319273788263</c:v>
                </c:pt>
                <c:pt idx="306">
                  <c:v>0.23697076971360109</c:v>
                </c:pt>
                <c:pt idx="307">
                  <c:v>0.23668242139633644</c:v>
                </c:pt>
                <c:pt idx="308">
                  <c:v>0.2364357500146782</c:v>
                </c:pt>
                <c:pt idx="309">
                  <c:v>0.23622754846516292</c:v>
                </c:pt>
                <c:pt idx="310">
                  <c:v>0.23603842951192122</c:v>
                </c:pt>
                <c:pt idx="311">
                  <c:v>0.23583807766601528</c:v>
                </c:pt>
                <c:pt idx="312">
                  <c:v>0.23559031944419628</c:v>
                </c:pt>
                <c:pt idx="313">
                  <c:v>0.23526475352437115</c:v>
                </c:pt>
                <c:pt idx="314">
                  <c:v>0.23484679172355338</c:v>
                </c:pt>
                <c:pt idx="315">
                  <c:v>0.23433924511749649</c:v>
                </c:pt>
                <c:pt idx="316">
                  <c:v>0.23376009873302095</c:v>
                </c:pt>
                <c:pt idx="317">
                  <c:v>0.23313195542996901</c:v>
                </c:pt>
                <c:pt idx="318">
                  <c:v>0.23247725344212478</c:v>
                </c:pt>
                <c:pt idx="319">
                  <c:v>0.23181180871541407</c:v>
                </c:pt>
                <c:pt idx="320">
                  <c:v>0.23114439712624557</c:v>
                </c:pt>
                <c:pt idx="321">
                  <c:v>0.23048219358050159</c:v>
                </c:pt>
                <c:pt idx="322">
                  <c:v>0.22983358846045243</c:v>
                </c:pt>
                <c:pt idx="323">
                  <c:v>0.2292094945131905</c:v>
                </c:pt>
                <c:pt idx="324">
                  <c:v>0.22862190620482681</c:v>
                </c:pt>
                <c:pt idx="325">
                  <c:v>0.22807962541246896</c:v>
                </c:pt>
                <c:pt idx="326">
                  <c:v>0.22758407770634259</c:v>
                </c:pt>
                <c:pt idx="327">
                  <c:v>0.22712850660287087</c:v>
                </c:pt>
                <c:pt idx="328">
                  <c:v>0.22670085506669302</c:v>
                </c:pt>
                <c:pt idx="329">
                  <c:v>0.22628877995352348</c:v>
                </c:pt>
                <c:pt idx="330">
                  <c:v>0.22588412758769916</c:v>
                </c:pt>
                <c:pt idx="331">
                  <c:v>0.22548563109770703</c:v>
                </c:pt>
                <c:pt idx="332">
                  <c:v>0.22509655717110488</c:v>
                </c:pt>
                <c:pt idx="333">
                  <c:v>0.22472157524577641</c:v>
                </c:pt>
                <c:pt idx="334">
                  <c:v>0.22435968843287746</c:v>
                </c:pt>
                <c:pt idx="335">
                  <c:v>0.22400318483602299</c:v>
                </c:pt>
                <c:pt idx="336">
                  <c:v>0.22363698746190985</c:v>
                </c:pt>
                <c:pt idx="337">
                  <c:v>0.22324460506372434</c:v>
                </c:pt>
                <c:pt idx="338">
                  <c:v>0.22281214338119482</c:v>
                </c:pt>
                <c:pt idx="339">
                  <c:v>0.22233370365955152</c:v>
                </c:pt>
                <c:pt idx="340">
                  <c:v>0.22181213489743812</c:v>
                </c:pt>
                <c:pt idx="341">
                  <c:v>0.22125724378807743</c:v>
                </c:pt>
                <c:pt idx="342">
                  <c:v>0.22068159849143532</c:v>
                </c:pt>
                <c:pt idx="343">
                  <c:v>0.22009636239264585</c:v>
                </c:pt>
                <c:pt idx="344">
                  <c:v>0.21950900785427174</c:v>
                </c:pt>
                <c:pt idx="345">
                  <c:v>0.2189241208842162</c:v>
                </c:pt>
                <c:pt idx="346">
                  <c:v>0.21834403345717546</c:v>
                </c:pt>
                <c:pt idx="347">
                  <c:v>0.21777128783767863</c:v>
                </c:pt>
                <c:pt idx="348">
                  <c:v>0.21721030318615864</c:v>
                </c:pt>
                <c:pt idx="349">
                  <c:v>0.21666708661384859</c:v>
                </c:pt>
                <c:pt idx="350">
                  <c:v>0.21614789411976687</c:v>
                </c:pt>
                <c:pt idx="351">
                  <c:v>0.21565812415049013</c:v>
                </c:pt>
                <c:pt idx="352">
                  <c:v>0.21519994659741071</c:v>
                </c:pt>
                <c:pt idx="353">
                  <c:v>0.21477121682892764</c:v>
                </c:pt>
                <c:pt idx="354">
                  <c:v>0.21436571795676806</c:v>
                </c:pt>
                <c:pt idx="355">
                  <c:v>0.21397488798857067</c:v>
                </c:pt>
                <c:pt idx="356">
                  <c:v>0.21358887477438426</c:v>
                </c:pt>
                <c:pt idx="357">
                  <c:v>0.21319989961638919</c:v>
                </c:pt>
                <c:pt idx="358">
                  <c:v>0.21280483412761642</c:v>
                </c:pt>
                <c:pt idx="359">
                  <c:v>0.212406334178732</c:v>
                </c:pt>
                <c:pt idx="360">
                  <c:v>0.21201325294082396</c:v>
                </c:pt>
                <c:pt idx="361">
                  <c:v>0.21163743016858871</c:v>
                </c:pt>
                <c:pt idx="362">
                  <c:v>0.21129291439092135</c:v>
                </c:pt>
                <c:pt idx="363">
                  <c:v>0.2109898787337775</c:v>
                </c:pt>
                <c:pt idx="364">
                  <c:v>0.2107327822188233</c:v>
                </c:pt>
                <c:pt idx="365">
                  <c:v>0.21051957277777122</c:v>
                </c:pt>
                <c:pt idx="366">
                  <c:v>0.21034258005907647</c:v>
                </c:pt>
                <c:pt idx="367">
                  <c:v>0.21019076530890535</c:v>
                </c:pt>
                <c:pt idx="368">
                  <c:v>0.21005174408411686</c:v>
                </c:pt>
                <c:pt idx="369">
                  <c:v>0.20991506321810516</c:v>
                </c:pt>
                <c:pt idx="370">
                  <c:v>0.20977252356753617</c:v>
                </c:pt>
                <c:pt idx="371">
                  <c:v>0.20961839510206903</c:v>
                </c:pt>
                <c:pt idx="372">
                  <c:v>0.20945001450773726</c:v>
                </c:pt>
                <c:pt idx="373">
                  <c:v>0.20926718004795097</c:v>
                </c:pt>
                <c:pt idx="374">
                  <c:v>0.20907329257445106</c:v>
                </c:pt>
                <c:pt idx="375">
                  <c:v>0.20887442003099566</c:v>
                </c:pt>
                <c:pt idx="376">
                  <c:v>0.20867983564717008</c:v>
                </c:pt>
                <c:pt idx="377">
                  <c:v>0.20849972244351067</c:v>
                </c:pt>
                <c:pt idx="378">
                  <c:v>0.20834125191099206</c:v>
                </c:pt>
                <c:pt idx="379">
                  <c:v>0.20820690504569417</c:v>
                </c:pt>
                <c:pt idx="380">
                  <c:v>0.20809186919877576</c:v>
                </c:pt>
                <c:pt idx="381">
                  <c:v>0.20798644189825366</c:v>
                </c:pt>
                <c:pt idx="382">
                  <c:v>0.20787761247364711</c:v>
                </c:pt>
                <c:pt idx="383">
                  <c:v>0.20775515756747287</c:v>
                </c:pt>
                <c:pt idx="384">
                  <c:v>0.20761490181541242</c:v>
                </c:pt>
                <c:pt idx="385">
                  <c:v>0.20745974330543115</c:v>
                </c:pt>
                <c:pt idx="386">
                  <c:v>0.20729795691207731</c:v>
                </c:pt>
                <c:pt idx="387">
                  <c:v>0.2071374800150475</c:v>
                </c:pt>
                <c:pt idx="388">
                  <c:v>0.20698254624322809</c:v>
                </c:pt>
                <c:pt idx="389">
                  <c:v>0.20682956740632774</c:v>
                </c:pt>
                <c:pt idx="390">
                  <c:v>0.20666926345948655</c:v>
                </c:pt>
                <c:pt idx="391">
                  <c:v>0.20648911424506211</c:v>
                </c:pt>
                <c:pt idx="392">
                  <c:v>0.20627987479004928</c:v>
                </c:pt>
                <c:pt idx="393">
                  <c:v>0.20604055776978336</c:v>
                </c:pt>
                <c:pt idx="394">
                  <c:v>0.20577895569010163</c:v>
                </c:pt>
                <c:pt idx="395">
                  <c:v>0.20550998944895105</c:v>
                </c:pt>
                <c:pt idx="396">
                  <c:v>0.20524913930832323</c:v>
                </c:pt>
                <c:pt idx="397">
                  <c:v>0.20500855175129906</c:v>
                </c:pt>
                <c:pt idx="398">
                  <c:v>0.20479197477658129</c:v>
                </c:pt>
                <c:pt idx="399">
                  <c:v>0.20459424269188531</c:v>
                </c:pt>
                <c:pt idx="400">
                  <c:v>0.20440307746586417</c:v>
                </c:pt>
                <c:pt idx="401">
                  <c:v>0.20420444333000265</c:v>
                </c:pt>
                <c:pt idx="402">
                  <c:v>0.2039850315259254</c:v>
                </c:pt>
                <c:pt idx="403">
                  <c:v>0.20373533469000338</c:v>
                </c:pt>
                <c:pt idx="404">
                  <c:v>0.20345168899862742</c:v>
                </c:pt>
                <c:pt idx="405">
                  <c:v>0.20313642133742038</c:v>
                </c:pt>
                <c:pt idx="406">
                  <c:v>0.20279734421397533</c:v>
                </c:pt>
                <c:pt idx="407">
                  <c:v>0.20244687166823228</c:v>
                </c:pt>
                <c:pt idx="408">
                  <c:v>0.20210215798131859</c:v>
                </c:pt>
                <c:pt idx="409">
                  <c:v>0.20178132282396455</c:v>
                </c:pt>
                <c:pt idx="410">
                  <c:v>0.2014998078878466</c:v>
                </c:pt>
                <c:pt idx="411">
                  <c:v>0.20126637848523232</c:v>
                </c:pt>
                <c:pt idx="412">
                  <c:v>0.20107940387951062</c:v>
                </c:pt>
                <c:pt idx="413">
                  <c:v>0.20092720491872973</c:v>
                </c:pt>
                <c:pt idx="414">
                  <c:v>0.20079143833803081</c:v>
                </c:pt>
                <c:pt idx="415">
                  <c:v>0.20065314568420012</c:v>
                </c:pt>
                <c:pt idx="416">
                  <c:v>0.20050029363371114</c:v>
                </c:pt>
                <c:pt idx="417">
                  <c:v>0.2003311330349119</c:v>
                </c:pt>
                <c:pt idx="418">
                  <c:v>0.20015407434760013</c:v>
                </c:pt>
                <c:pt idx="419">
                  <c:v>0.19998253741225669</c:v>
                </c:pt>
                <c:pt idx="420">
                  <c:v>0.19982901321043423</c:v>
                </c:pt>
                <c:pt idx="421">
                  <c:v>0.19969684638985197</c:v>
                </c:pt>
                <c:pt idx="422">
                  <c:v>0.19957950528478208</c:v>
                </c:pt>
                <c:pt idx="423">
                  <c:v>0.19946032814734427</c:v>
                </c:pt>
                <c:pt idx="424">
                  <c:v>0.19932091159492205</c:v>
                </c:pt>
                <c:pt idx="425">
                  <c:v>0.19914783697607985</c:v>
                </c:pt>
                <c:pt idx="426">
                  <c:v>0.19893714706736076</c:v>
                </c:pt>
                <c:pt idx="427">
                  <c:v>0.19869592816449677</c:v>
                </c:pt>
                <c:pt idx="428">
                  <c:v>0.19843881818154852</c:v>
                </c:pt>
                <c:pt idx="429">
                  <c:v>0.19818217956238893</c:v>
                </c:pt>
                <c:pt idx="430">
                  <c:v>0.19793707217443746</c:v>
                </c:pt>
                <c:pt idx="431">
                  <c:v>0.19770682493150316</c:v>
                </c:pt>
                <c:pt idx="432">
                  <c:v>0.19748859881634562</c:v>
                </c:pt>
                <c:pt idx="433">
                  <c:v>0.19727526089043923</c:v>
                </c:pt>
                <c:pt idx="434">
                  <c:v>0.19706054176274501</c:v>
                </c:pt>
                <c:pt idx="435">
                  <c:v>0.19684094270348551</c:v>
                </c:pt>
                <c:pt idx="436">
                  <c:v>0.19661594101351898</c:v>
                </c:pt>
                <c:pt idx="437">
                  <c:v>0.19638671086066506</c:v>
                </c:pt>
                <c:pt idx="438">
                  <c:v>0.19615362971030581</c:v>
                </c:pt>
                <c:pt idx="439">
                  <c:v>0.19591559229854394</c:v>
                </c:pt>
                <c:pt idx="440">
                  <c:v>0.19567218363868044</c:v>
                </c:pt>
                <c:pt idx="441">
                  <c:v>0.19542515753785528</c:v>
                </c:pt>
                <c:pt idx="442">
                  <c:v>0.19518022694864745</c:v>
                </c:pt>
                <c:pt idx="443">
                  <c:v>0.19494795066942816</c:v>
                </c:pt>
                <c:pt idx="444">
                  <c:v>0.19473965745663657</c:v>
                </c:pt>
                <c:pt idx="445">
                  <c:v>0.19456412459045402</c:v>
                </c:pt>
                <c:pt idx="446">
                  <c:v>0.19442563775276611</c:v>
                </c:pt>
                <c:pt idx="447">
                  <c:v>0.19432268492375926</c:v>
                </c:pt>
                <c:pt idx="448">
                  <c:v>0.19424838628800212</c:v>
                </c:pt>
                <c:pt idx="449">
                  <c:v>0.19419260475130906</c:v>
                </c:pt>
                <c:pt idx="450">
                  <c:v>0.19414452660496295</c:v>
                </c:pt>
                <c:pt idx="451">
                  <c:v>0.19409640107196202</c:v>
                </c:pt>
                <c:pt idx="452">
                  <c:v>0.19404638357944759</c:v>
                </c:pt>
                <c:pt idx="453">
                  <c:v>0.19399963903386552</c:v>
                </c:pt>
                <c:pt idx="454">
                  <c:v>0.19396475517684786</c:v>
                </c:pt>
                <c:pt idx="455">
                  <c:v>0.19394852618027836</c:v>
                </c:pt>
                <c:pt idx="456">
                  <c:v>0.19395268875468885</c:v>
                </c:pt>
                <c:pt idx="457">
                  <c:v>0.19397366030602436</c:v>
                </c:pt>
                <c:pt idx="458">
                  <c:v>0.19400569920405519</c:v>
                </c:pt>
                <c:pt idx="459">
                  <c:v>0.19404195659733248</c:v>
                </c:pt>
                <c:pt idx="460">
                  <c:v>0.19407600335888608</c:v>
                </c:pt>
                <c:pt idx="461">
                  <c:v>0.19410204091880023</c:v>
                </c:pt>
                <c:pt idx="462">
                  <c:v>0.19411527112731031</c:v>
                </c:pt>
                <c:pt idx="463">
                  <c:v>0.19411231933271289</c:v>
                </c:pt>
                <c:pt idx="464">
                  <c:v>0.19409044505154471</c:v>
                </c:pt>
                <c:pt idx="465">
                  <c:v>0.19404759573718222</c:v>
                </c:pt>
                <c:pt idx="466">
                  <c:v>0.19398077400194313</c:v>
                </c:pt>
                <c:pt idx="467">
                  <c:v>0.19388614503427404</c:v>
                </c:pt>
                <c:pt idx="468">
                  <c:v>0.19375988225129681</c:v>
                </c:pt>
                <c:pt idx="469">
                  <c:v>0.19359795932283219</c:v>
                </c:pt>
                <c:pt idx="470">
                  <c:v>0.19339878478995953</c:v>
                </c:pt>
                <c:pt idx="471">
                  <c:v>0.19316509227693668</c:v>
                </c:pt>
                <c:pt idx="472">
                  <c:v>0.19290266694562519</c:v>
                </c:pt>
                <c:pt idx="473">
                  <c:v>0.19262064847268368</c:v>
                </c:pt>
                <c:pt idx="474">
                  <c:v>0.1923287339723122</c:v>
                </c:pt>
                <c:pt idx="475">
                  <c:v>0.19203586145283869</c:v>
                </c:pt>
                <c:pt idx="476">
                  <c:v>0.19174858597545541</c:v>
                </c:pt>
                <c:pt idx="477">
                  <c:v>0.19147082586294151</c:v>
                </c:pt>
                <c:pt idx="478">
                  <c:v>0.19120355780089338</c:v>
                </c:pt>
                <c:pt idx="479">
                  <c:v>0.19094655322694665</c:v>
                </c:pt>
                <c:pt idx="480">
                  <c:v>0.19069822509230938</c:v>
                </c:pt>
                <c:pt idx="481">
                  <c:v>0.19045636332146587</c:v>
                </c:pt>
                <c:pt idx="482">
                  <c:v>0.19021865862977771</c:v>
                </c:pt>
                <c:pt idx="483">
                  <c:v>0.18998369454927222</c:v>
                </c:pt>
                <c:pt idx="484">
                  <c:v>0.18975016211077611</c:v>
                </c:pt>
                <c:pt idx="485">
                  <c:v>0.18951842416466691</c:v>
                </c:pt>
                <c:pt idx="486">
                  <c:v>0.18928920770207702</c:v>
                </c:pt>
                <c:pt idx="487">
                  <c:v>0.18906428023822752</c:v>
                </c:pt>
                <c:pt idx="488">
                  <c:v>0.18884540572271968</c:v>
                </c:pt>
                <c:pt idx="489">
                  <c:v>0.18863392835643211</c:v>
                </c:pt>
                <c:pt idx="490">
                  <c:v>0.18842962929032703</c:v>
                </c:pt>
                <c:pt idx="491">
                  <c:v>0.18823078239646474</c:v>
                </c:pt>
                <c:pt idx="492">
                  <c:v>0.18803457341589624</c:v>
                </c:pt>
                <c:pt idx="493">
                  <c:v>0.18783668659237762</c:v>
                </c:pt>
                <c:pt idx="494">
                  <c:v>0.18763364493792578</c:v>
                </c:pt>
                <c:pt idx="495">
                  <c:v>0.18742223761943599</c:v>
                </c:pt>
                <c:pt idx="496">
                  <c:v>0.1872012836925786</c:v>
                </c:pt>
                <c:pt idx="497">
                  <c:v>0.18697033111760286</c:v>
                </c:pt>
                <c:pt idx="498">
                  <c:v>0.18673079509311263</c:v>
                </c:pt>
                <c:pt idx="499">
                  <c:v>0.18648507234491862</c:v>
                </c:pt>
                <c:pt idx="500">
                  <c:v>0.18623612393168132</c:v>
                </c:pt>
                <c:pt idx="501">
                  <c:v>0.18598861147885926</c:v>
                </c:pt>
                <c:pt idx="502">
                  <c:v>0.18574858206148559</c:v>
                </c:pt>
                <c:pt idx="503">
                  <c:v>0.18552263810833114</c:v>
                </c:pt>
                <c:pt idx="504">
                  <c:v>0.185318505723716</c:v>
                </c:pt>
                <c:pt idx="505">
                  <c:v>0.18514291808550032</c:v>
                </c:pt>
                <c:pt idx="506">
                  <c:v>0.18499919564039258</c:v>
                </c:pt>
                <c:pt idx="507">
                  <c:v>0.18488715197513417</c:v>
                </c:pt>
                <c:pt idx="508">
                  <c:v>0.18480206764655971</c:v>
                </c:pt>
                <c:pt idx="509">
                  <c:v>0.18473649855834295</c:v>
                </c:pt>
                <c:pt idx="510">
                  <c:v>0.18468125487101472</c:v>
                </c:pt>
                <c:pt idx="511">
                  <c:v>0.18462880308353025</c:v>
                </c:pt>
                <c:pt idx="512">
                  <c:v>0.18457594510496234</c:v>
                </c:pt>
                <c:pt idx="513">
                  <c:v>0.18452438254453296</c:v>
                </c:pt>
                <c:pt idx="514">
                  <c:v>0.18447968275881277</c:v>
                </c:pt>
                <c:pt idx="515">
                  <c:v>0.18444926684998919</c:v>
                </c:pt>
                <c:pt idx="516">
                  <c:v>0.18443890530648466</c:v>
                </c:pt>
                <c:pt idx="517">
                  <c:v>0.18444931840057477</c:v>
                </c:pt>
                <c:pt idx="518">
                  <c:v>0.1844750429062173</c:v>
                </c:pt>
                <c:pt idx="519">
                  <c:v>0.18450448103368255</c:v>
                </c:pt>
                <c:pt idx="520">
                  <c:v>0.18452397006873211</c:v>
                </c:pt>
                <c:pt idx="521">
                  <c:v>0.18452139210385121</c:v>
                </c:pt>
                <c:pt idx="522">
                  <c:v>0.18448896261271808</c:v>
                </c:pt>
                <c:pt idx="523">
                  <c:v>0.18442740995296025</c:v>
                </c:pt>
                <c:pt idx="524">
                  <c:v>0.18434468331134035</c:v>
                </c:pt>
                <c:pt idx="525">
                  <c:v>0.18425450087761452</c:v>
                </c:pt>
                <c:pt idx="526">
                  <c:v>0.18417134350423037</c:v>
                </c:pt>
                <c:pt idx="527">
                  <c:v>0.18410787845376542</c:v>
                </c:pt>
                <c:pt idx="528">
                  <c:v>0.1840703807373697</c:v>
                </c:pt>
                <c:pt idx="529">
                  <c:v>0.18405822557911844</c:v>
                </c:pt>
                <c:pt idx="530">
                  <c:v>0.18406353054278835</c:v>
                </c:pt>
                <c:pt idx="531">
                  <c:v>0.18407414066453487</c:v>
                </c:pt>
                <c:pt idx="532">
                  <c:v>0.18407908527583794</c:v>
                </c:pt>
                <c:pt idx="533">
                  <c:v>0.18406955664809377</c:v>
                </c:pt>
                <c:pt idx="534">
                  <c:v>0.18404313511448056</c:v>
                </c:pt>
                <c:pt idx="535">
                  <c:v>0.18400399505615306</c:v>
                </c:pt>
                <c:pt idx="536">
                  <c:v>0.18396176894899197</c:v>
                </c:pt>
                <c:pt idx="537">
                  <c:v>0.18392809399655519</c:v>
                </c:pt>
                <c:pt idx="538">
                  <c:v>0.18391305953982517</c:v>
                </c:pt>
                <c:pt idx="539">
                  <c:v>0.18392273919886748</c:v>
                </c:pt>
                <c:pt idx="540">
                  <c:v>0.18395749507183023</c:v>
                </c:pt>
                <c:pt idx="541">
                  <c:v>0.18401341924777792</c:v>
                </c:pt>
                <c:pt idx="542">
                  <c:v>0.18408341185690935</c:v>
                </c:pt>
                <c:pt idx="543">
                  <c:v>0.184161349204092</c:v>
                </c:pt>
                <c:pt idx="544">
                  <c:v>0.18424414397980471</c:v>
                </c:pt>
                <c:pt idx="545">
                  <c:v>0.18433252047351256</c:v>
                </c:pt>
                <c:pt idx="546">
                  <c:v>0.18443065748836507</c:v>
                </c:pt>
                <c:pt idx="547">
                  <c:v>0.18454335685487744</c:v>
                </c:pt>
                <c:pt idx="548">
                  <c:v>0.18467377610701152</c:v>
                </c:pt>
                <c:pt idx="549">
                  <c:v>0.18482120887732612</c:v>
                </c:pt>
                <c:pt idx="550">
                  <c:v>0.18498040785906877</c:v>
                </c:pt>
                <c:pt idx="551">
                  <c:v>0.18514245338888802</c:v>
                </c:pt>
                <c:pt idx="552">
                  <c:v>0.18529753476114708</c:v>
                </c:pt>
                <c:pt idx="553">
                  <c:v>0.18543711919232131</c:v>
                </c:pt>
                <c:pt idx="554">
                  <c:v>0.18555581674729738</c:v>
                </c:pt>
                <c:pt idx="555">
                  <c:v>0.18565236963684717</c:v>
                </c:pt>
                <c:pt idx="556">
                  <c:v>0.18572852096861825</c:v>
                </c:pt>
                <c:pt idx="557">
                  <c:v>0.1857888621569278</c:v>
                </c:pt>
                <c:pt idx="558">
                  <c:v>0.18583840300681131</c:v>
                </c:pt>
                <c:pt idx="559">
                  <c:v>0.18588282909670018</c:v>
                </c:pt>
                <c:pt idx="560">
                  <c:v>0.18592762181599587</c:v>
                </c:pt>
                <c:pt idx="561">
                  <c:v>0.185977281962448</c:v>
                </c:pt>
                <c:pt idx="562">
                  <c:v>0.18603481206460948</c:v>
                </c:pt>
                <c:pt idx="563">
                  <c:v>0.18610150892466082</c:v>
                </c:pt>
                <c:pt idx="564">
                  <c:v>0.18617603110844227</c:v>
                </c:pt>
                <c:pt idx="565">
                  <c:v>0.18625532847336024</c:v>
                </c:pt>
                <c:pt idx="566">
                  <c:v>0.18633495096902786</c:v>
                </c:pt>
                <c:pt idx="567">
                  <c:v>0.18641101495667145</c:v>
                </c:pt>
                <c:pt idx="568">
                  <c:v>0.18648082535614952</c:v>
                </c:pt>
                <c:pt idx="569">
                  <c:v>0.18654494894823526</c:v>
                </c:pt>
                <c:pt idx="570">
                  <c:v>0.18660607717972233</c:v>
                </c:pt>
                <c:pt idx="571">
                  <c:v>0.18666887208438065</c:v>
                </c:pt>
                <c:pt idx="572">
                  <c:v>0.18673846483337397</c:v>
                </c:pt>
                <c:pt idx="573">
                  <c:v>0.18681936811355448</c:v>
                </c:pt>
                <c:pt idx="574">
                  <c:v>0.18691490625375951</c:v>
                </c:pt>
                <c:pt idx="575">
                  <c:v>0.18702778549591204</c:v>
                </c:pt>
                <c:pt idx="576">
                  <c:v>0.18715978304901559</c:v>
                </c:pt>
                <c:pt idx="577">
                  <c:v>0.18731247308562671</c:v>
                </c:pt>
                <c:pt idx="578">
                  <c:v>0.18748629272271711</c:v>
                </c:pt>
                <c:pt idx="579">
                  <c:v>0.18768002086483404</c:v>
                </c:pt>
                <c:pt idx="580">
                  <c:v>0.18789041059954592</c:v>
                </c:pt>
                <c:pt idx="581">
                  <c:v>0.18811244331867016</c:v>
                </c:pt>
                <c:pt idx="582">
                  <c:v>0.18834010311174565</c:v>
                </c:pt>
                <c:pt idx="583">
                  <c:v>0.18856829864254399</c:v>
                </c:pt>
                <c:pt idx="584">
                  <c:v>0.188794687583138</c:v>
                </c:pt>
                <c:pt idx="585">
                  <c:v>0.18902025686784463</c:v>
                </c:pt>
                <c:pt idx="586">
                  <c:v>0.18924823679497271</c:v>
                </c:pt>
                <c:pt idx="587">
                  <c:v>0.18948222953741112</c:v>
                </c:pt>
                <c:pt idx="588">
                  <c:v>0.18972334054164819</c:v>
                </c:pt>
                <c:pt idx="589">
                  <c:v>0.1899692321434564</c:v>
                </c:pt>
                <c:pt idx="590">
                  <c:v>0.19021427049395079</c:v>
                </c:pt>
                <c:pt idx="591">
                  <c:v>0.19045097969142921</c:v>
                </c:pt>
                <c:pt idx="592">
                  <c:v>0.19067317521951554</c:v>
                </c:pt>
                <c:pt idx="593">
                  <c:v>0.19087842802766219</c:v>
                </c:pt>
                <c:pt idx="594">
                  <c:v>0.19106859835060097</c:v>
                </c:pt>
                <c:pt idx="595">
                  <c:v>0.191248326695168</c:v>
                </c:pt>
                <c:pt idx="596">
                  <c:v>0.1914218956001742</c:v>
                </c:pt>
                <c:pt idx="597">
                  <c:v>0.19159086980455531</c:v>
                </c:pt>
                <c:pt idx="598">
                  <c:v>0.19175257024288961</c:v>
                </c:pt>
                <c:pt idx="599">
                  <c:v>0.19190101025079243</c:v>
                </c:pt>
                <c:pt idx="600">
                  <c:v>0.1920285697102796</c:v>
                </c:pt>
                <c:pt idx="601">
                  <c:v>0.19213008807386023</c:v>
                </c:pt>
                <c:pt idx="602">
                  <c:v>0.192203762768414</c:v>
                </c:pt>
                <c:pt idx="603">
                  <c:v>0.19225225635345133</c:v>
                </c:pt>
                <c:pt idx="604">
                  <c:v>0.19228080922185342</c:v>
                </c:pt>
                <c:pt idx="605">
                  <c:v>0.19229540130220568</c:v>
                </c:pt>
                <c:pt idx="606">
                  <c:v>0.19230002048016559</c:v>
                </c:pt>
                <c:pt idx="607">
                  <c:v>0.19229618865861176</c:v>
                </c:pt>
                <c:pt idx="608">
                  <c:v>0.19228343366057665</c:v>
                </c:pt>
                <c:pt idx="609">
                  <c:v>0.19226012919957458</c:v>
                </c:pt>
                <c:pt idx="610">
                  <c:v>0.19222533229835126</c:v>
                </c:pt>
                <c:pt idx="611">
                  <c:v>0.19217920314816539</c:v>
                </c:pt>
                <c:pt idx="612">
                  <c:v>0.19212326697504423</c:v>
                </c:pt>
                <c:pt idx="613">
                  <c:v>0.19205978342476315</c:v>
                </c:pt>
                <c:pt idx="614">
                  <c:v>0.19199106376033293</c:v>
                </c:pt>
                <c:pt idx="615">
                  <c:v>0.19191952293032466</c:v>
                </c:pt>
                <c:pt idx="616">
                  <c:v>0.19184773170163283</c:v>
                </c:pt>
                <c:pt idx="617">
                  <c:v>0.19177789216526941</c:v>
                </c:pt>
                <c:pt idx="618">
                  <c:v>0.19171141871520236</c:v>
                </c:pt>
                <c:pt idx="619">
                  <c:v>0.19164830980769032</c:v>
                </c:pt>
                <c:pt idx="620">
                  <c:v>0.19158531487866981</c:v>
                </c:pt>
                <c:pt idx="621">
                  <c:v>0.19151572711067499</c:v>
                </c:pt>
                <c:pt idx="622">
                  <c:v>0.19143111544230151</c:v>
                </c:pt>
                <c:pt idx="623">
                  <c:v>0.19132211380913644</c:v>
                </c:pt>
                <c:pt idx="624">
                  <c:v>0.1911822483811717</c:v>
                </c:pt>
                <c:pt idx="625">
                  <c:v>0.19101076394583705</c:v>
                </c:pt>
                <c:pt idx="626">
                  <c:v>0.19081381837717293</c:v>
                </c:pt>
                <c:pt idx="627">
                  <c:v>0.19060331514988704</c:v>
                </c:pt>
                <c:pt idx="628">
                  <c:v>0.19039348877515383</c:v>
                </c:pt>
                <c:pt idx="629">
                  <c:v>0.19019854670465575</c:v>
                </c:pt>
                <c:pt idx="630">
                  <c:v>0.19002792012841396</c:v>
                </c:pt>
                <c:pt idx="631">
                  <c:v>0.1898847124074966</c:v>
                </c:pt>
                <c:pt idx="632">
                  <c:v>0.18976654808677662</c:v>
                </c:pt>
                <c:pt idx="633">
                  <c:v>0.189667719765371</c:v>
                </c:pt>
                <c:pt idx="634">
                  <c:v>0.18958247622851798</c:v>
                </c:pt>
                <c:pt idx="635">
                  <c:v>0.18950757589065603</c:v>
                </c:pt>
                <c:pt idx="636">
                  <c:v>0.18944389989964627</c:v>
                </c:pt>
                <c:pt idx="637">
                  <c:v>0.18939639670292918</c:v>
                </c:pt>
                <c:pt idx="638">
                  <c:v>0.18937189104804208</c:v>
                </c:pt>
                <c:pt idx="639">
                  <c:v>0.18937658351321518</c:v>
                </c:pt>
                <c:pt idx="640">
                  <c:v>0.18941428148985306</c:v>
                </c:pt>
                <c:pt idx="641">
                  <c:v>0.18948598445936604</c:v>
                </c:pt>
                <c:pt idx="642">
                  <c:v>0.18958915320882996</c:v>
                </c:pt>
                <c:pt idx="643">
                  <c:v>0.18971994882695664</c:v>
                </c:pt>
                <c:pt idx="644">
                  <c:v>0.18987291540790607</c:v>
                </c:pt>
                <c:pt idx="645">
                  <c:v>0.1900428022391748</c:v>
                </c:pt>
                <c:pt idx="646">
                  <c:v>0.19022419610255159</c:v>
                </c:pt>
                <c:pt idx="647">
                  <c:v>0.19041036940950129</c:v>
                </c:pt>
                <c:pt idx="648">
                  <c:v>0.19059489714267552</c:v>
                </c:pt>
                <c:pt idx="649">
                  <c:v>0.19076940808661524</c:v>
                </c:pt>
                <c:pt idx="650">
                  <c:v>0.19092583198938462</c:v>
                </c:pt>
                <c:pt idx="651">
                  <c:v>0.19105781596798532</c:v>
                </c:pt>
                <c:pt idx="652">
                  <c:v>0.19116099236042905</c:v>
                </c:pt>
                <c:pt idx="653">
                  <c:v>0.19123465991175437</c:v>
                </c:pt>
                <c:pt idx="654">
                  <c:v>0.1912813172547928</c:v>
                </c:pt>
                <c:pt idx="655">
                  <c:v>0.19130629748852723</c:v>
                </c:pt>
                <c:pt idx="656">
                  <c:v>0.19131577673734934</c:v>
                </c:pt>
                <c:pt idx="657">
                  <c:v>0.19131541013272002</c:v>
                </c:pt>
                <c:pt idx="658">
                  <c:v>0.19130881130231014</c:v>
                </c:pt>
                <c:pt idx="659">
                  <c:v>0.19129681844660207</c:v>
                </c:pt>
                <c:pt idx="660">
                  <c:v>0.1912790130708123</c:v>
                </c:pt>
                <c:pt idx="661">
                  <c:v>0.19125434859447432</c:v>
                </c:pt>
                <c:pt idx="662">
                  <c:v>0.19122340215651412</c:v>
                </c:pt>
                <c:pt idx="663">
                  <c:v>0.19118926414346482</c:v>
                </c:pt>
                <c:pt idx="664">
                  <c:v>0.19115785116480744</c:v>
                </c:pt>
                <c:pt idx="665">
                  <c:v>0.19113549697879961</c:v>
                </c:pt>
                <c:pt idx="666">
                  <c:v>0.19112759214390984</c:v>
                </c:pt>
                <c:pt idx="667">
                  <c:v>0.19113622988468693</c:v>
                </c:pt>
                <c:pt idx="668">
                  <c:v>0.19115863646158282</c:v>
                </c:pt>
                <c:pt idx="669">
                  <c:v>0.19118858350484536</c:v>
                </c:pt>
                <c:pt idx="670">
                  <c:v>0.19121779956847418</c:v>
                </c:pt>
                <c:pt idx="671">
                  <c:v>0.19123921545843914</c:v>
                </c:pt>
                <c:pt idx="672">
                  <c:v>0.19124958343247644</c:v>
                </c:pt>
                <c:pt idx="673">
                  <c:v>0.19125084017342153</c:v>
                </c:pt>
                <c:pt idx="674">
                  <c:v>0.19124905979148921</c:v>
                </c:pt>
                <c:pt idx="675">
                  <c:v>0.19125335366622209</c:v>
                </c:pt>
                <c:pt idx="676">
                  <c:v>0.19127288609560977</c:v>
                </c:pt>
                <c:pt idx="677">
                  <c:v>0.19131383897352816</c:v>
                </c:pt>
                <c:pt idx="678">
                  <c:v>0.19137904685718088</c:v>
                </c:pt>
                <c:pt idx="679">
                  <c:v>0.19146836350171503</c:v>
                </c:pt>
                <c:pt idx="680">
                  <c:v>0.19157965521593578</c:v>
                </c:pt>
                <c:pt idx="681">
                  <c:v>0.19171120903587424</c:v>
                </c:pt>
                <c:pt idx="682">
                  <c:v>0.19186335800027943</c:v>
                </c:pt>
                <c:pt idx="683">
                  <c:v>0.19203848441175697</c:v>
                </c:pt>
                <c:pt idx="684">
                  <c:v>0.19224196938292504</c:v>
                </c:pt>
                <c:pt idx="685">
                  <c:v>0.1924801542398743</c:v>
                </c:pt>
                <c:pt idx="686">
                  <c:v>0.19275892866757982</c:v>
                </c:pt>
                <c:pt idx="687">
                  <c:v>0.19308320864948703</c:v>
                </c:pt>
                <c:pt idx="688">
                  <c:v>0.19345556969879885</c:v>
                </c:pt>
                <c:pt idx="689">
                  <c:v>0.1938765041531999</c:v>
                </c:pt>
                <c:pt idx="690">
                  <c:v>0.19434536198590779</c:v>
                </c:pt>
                <c:pt idx="691">
                  <c:v>0.19486060847576259</c:v>
                </c:pt>
                <c:pt idx="692">
                  <c:v>0.19542145665227395</c:v>
                </c:pt>
                <c:pt idx="693">
                  <c:v>0.19602840026126767</c:v>
                </c:pt>
                <c:pt idx="694">
                  <c:v>0.19668407086535422</c:v>
                </c:pt>
                <c:pt idx="695">
                  <c:v>0.19739299007300326</c:v>
                </c:pt>
                <c:pt idx="696">
                  <c:v>0.19816190827499491</c:v>
                </c:pt>
                <c:pt idx="697">
                  <c:v>0.19899732613979404</c:v>
                </c:pt>
                <c:pt idx="698">
                  <c:v>0.19990480699907287</c:v>
                </c:pt>
                <c:pt idx="699">
                  <c:v>0.20088656685819439</c:v>
                </c:pt>
                <c:pt idx="700">
                  <c:v>0.20194063739061174</c:v>
                </c:pt>
                <c:pt idx="701">
                  <c:v>0.20306081481669669</c:v>
                </c:pt>
                <c:pt idx="702">
                  <c:v>0.20423789341064091</c:v>
                </c:pt>
                <c:pt idx="703">
                  <c:v>0.20546258984565779</c:v>
                </c:pt>
                <c:pt idx="704">
                  <c:v>0.20672813599615714</c:v>
                </c:pt>
                <c:pt idx="705">
                  <c:v>0.2080324849538685</c:v>
                </c:pt>
                <c:pt idx="706">
                  <c:v>0.20937892430308669</c:v>
                </c:pt>
                <c:pt idx="707">
                  <c:v>0.21077413309540438</c:v>
                </c:pt>
                <c:pt idx="708">
                  <c:v>0.21222582323559436</c:v>
                </c:pt>
                <c:pt idx="709">
                  <c:v>0.21373868371290439</c:v>
                </c:pt>
                <c:pt idx="710">
                  <c:v>0.21531223177916436</c:v>
                </c:pt>
                <c:pt idx="711">
                  <c:v>0.21693944329329329</c:v>
                </c:pt>
                <c:pt idx="712">
                  <c:v>0.2186081864106878</c:v>
                </c:pt>
                <c:pt idx="713">
                  <c:v>0.22030016195564317</c:v>
                </c:pt>
                <c:pt idx="714">
                  <c:v>0.22199459586020287</c:v>
                </c:pt>
                <c:pt idx="715">
                  <c:v>0.22366993709786087</c:v>
                </c:pt>
                <c:pt idx="716">
                  <c:v>0.22530322699230398</c:v>
                </c:pt>
                <c:pt idx="717">
                  <c:v>0.22687316111148081</c:v>
                </c:pt>
                <c:pt idx="718">
                  <c:v>0.2283632858995629</c:v>
                </c:pt>
                <c:pt idx="719">
                  <c:v>0.22976268723280036</c:v>
                </c:pt>
                <c:pt idx="720">
                  <c:v>0.23106989543194068</c:v>
                </c:pt>
                <c:pt idx="721">
                  <c:v>0.23229091129739954</c:v>
                </c:pt>
                <c:pt idx="722">
                  <c:v>0.23343878673248153</c:v>
                </c:pt>
                <c:pt idx="723">
                  <c:v>0.23452768327625317</c:v>
                </c:pt>
                <c:pt idx="724">
                  <c:v>0.23556851467102258</c:v>
                </c:pt>
                <c:pt idx="725">
                  <c:v>0.23656726352511448</c:v>
                </c:pt>
                <c:pt idx="726">
                  <c:v>0.23752433223686664</c:v>
                </c:pt>
                <c:pt idx="727">
                  <c:v>0.23843745495715052</c:v>
                </c:pt>
                <c:pt idx="728">
                  <c:v>0.23930523824840277</c:v>
                </c:pt>
                <c:pt idx="729">
                  <c:v>0.24012928131467148</c:v>
                </c:pt>
                <c:pt idx="730">
                  <c:v>0.24091420425222376</c:v>
                </c:pt>
                <c:pt idx="731">
                  <c:v>0.24166508465841441</c:v>
                </c:pt>
                <c:pt idx="732">
                  <c:v>0.24238468861028417</c:v>
                </c:pt>
                <c:pt idx="733">
                  <c:v>0.24307232726950645</c:v>
                </c:pt>
                <c:pt idx="734">
                  <c:v>0.24372376954258235</c:v>
                </c:pt>
                <c:pt idx="735">
                  <c:v>0.24433559621689083</c:v>
                </c:pt>
                <c:pt idx="736">
                  <c:v>0.24490728279693796</c:v>
                </c:pt>
                <c:pt idx="737">
                  <c:v>0.24544448315936374</c:v>
                </c:pt>
                <c:pt idx="738">
                  <c:v>0.24595609602411994</c:v>
                </c:pt>
                <c:pt idx="739">
                  <c:v>0.24645332767832306</c:v>
                </c:pt>
                <c:pt idx="740">
                  <c:v>0.24694422385662029</c:v>
                </c:pt>
                <c:pt idx="741">
                  <c:v>0.24743227855645966</c:v>
                </c:pt>
                <c:pt idx="742">
                  <c:v>0.24791640764012624</c:v>
                </c:pt>
                <c:pt idx="743">
                  <c:v>0.24839426795336805</c:v>
                </c:pt>
                <c:pt idx="744">
                  <c:v>0.24886506088185134</c:v>
                </c:pt>
                <c:pt idx="745">
                  <c:v>0.24933181555477735</c:v>
                </c:pt>
                <c:pt idx="746">
                  <c:v>0.24980128951325165</c:v>
                </c:pt>
                <c:pt idx="747">
                  <c:v>0.25028122944447373</c:v>
                </c:pt>
                <c:pt idx="748">
                  <c:v>0.25077881623310672</c:v>
                </c:pt>
                <c:pt idx="749">
                  <c:v>0.25129910065811367</c:v>
                </c:pt>
                <c:pt idx="750">
                  <c:v>0.25184667903075553</c:v>
                </c:pt>
                <c:pt idx="751">
                  <c:v>0.25242906897992656</c:v>
                </c:pt>
                <c:pt idx="752">
                  <c:v>0.2530583634783109</c:v>
                </c:pt>
                <c:pt idx="753">
                  <c:v>0.25375066868730822</c:v>
                </c:pt>
                <c:pt idx="754">
                  <c:v>0.25452524518693143</c:v>
                </c:pt>
                <c:pt idx="755">
                  <c:v>0.25539697804104733</c:v>
                </c:pt>
                <c:pt idx="756">
                  <c:v>0.25637350747786314</c:v>
                </c:pt>
                <c:pt idx="757">
                  <c:v>0.25745395226812728</c:v>
                </c:pt>
                <c:pt idx="758">
                  <c:v>0.25862991128820212</c:v>
                </c:pt>
                <c:pt idx="759">
                  <c:v>0.25989252600747415</c:v>
                </c:pt>
                <c:pt idx="760">
                  <c:v>0.26123620821632809</c:v>
                </c:pt>
                <c:pt idx="761">
                  <c:v>0.26266225652477548</c:v>
                </c:pt>
                <c:pt idx="762">
                  <c:v>0.26417791251626654</c:v>
                </c:pt>
                <c:pt idx="763">
                  <c:v>0.26579149891031506</c:v>
                </c:pt>
                <c:pt idx="764">
                  <c:v>0.26750640044981677</c:v>
                </c:pt>
                <c:pt idx="765">
                  <c:v>0.26931790610436279</c:v>
                </c:pt>
                <c:pt idx="766">
                  <c:v>0.27121202949701961</c:v>
                </c:pt>
                <c:pt idx="767">
                  <c:v>0.27317123114154873</c:v>
                </c:pt>
                <c:pt idx="768">
                  <c:v>0.2751774260853378</c:v>
                </c:pt>
                <c:pt idx="769">
                  <c:v>0.27721597225703498</c:v>
                </c:pt>
                <c:pt idx="770">
                  <c:v>0.27927715056001079</c:v>
                </c:pt>
                <c:pt idx="771">
                  <c:v>0.28135137980310987</c:v>
                </c:pt>
                <c:pt idx="772">
                  <c:v>0.28342436221951772</c:v>
                </c:pt>
                <c:pt idx="773">
                  <c:v>0.28547762209682059</c:v>
                </c:pt>
                <c:pt idx="774">
                  <c:v>0.2874880876966025</c:v>
                </c:pt>
                <c:pt idx="775">
                  <c:v>0.2894341094844658</c:v>
                </c:pt>
                <c:pt idx="776">
                  <c:v>0.29130369954445767</c:v>
                </c:pt>
                <c:pt idx="777">
                  <c:v>0.29309635923466659</c:v>
                </c:pt>
                <c:pt idx="778">
                  <c:v>0.29482273093672895</c:v>
                </c:pt>
                <c:pt idx="779">
                  <c:v>0.29649807223150082</c:v>
                </c:pt>
                <c:pt idx="780">
                  <c:v>0.29813736930035384</c:v>
                </c:pt>
                <c:pt idx="781">
                  <c:v>0.29975040636562611</c:v>
                </c:pt>
                <c:pt idx="782">
                  <c:v>0.30134368151188495</c:v>
                </c:pt>
                <c:pt idx="783">
                  <c:v>0.3029269767965127</c:v>
                </c:pt>
                <c:pt idx="784">
                  <c:v>0.30451892002187864</c:v>
                </c:pt>
                <c:pt idx="785">
                  <c:v>0.30614926148412536</c:v>
                </c:pt>
                <c:pt idx="786">
                  <c:v>0.30785820525389218</c:v>
                </c:pt>
                <c:pt idx="787">
                  <c:v>0.30968538027381698</c:v>
                </c:pt>
                <c:pt idx="788">
                  <c:v>0.31166072203177009</c:v>
                </c:pt>
                <c:pt idx="789">
                  <c:v>0.31380073723148916</c:v>
                </c:pt>
                <c:pt idx="790">
                  <c:v>0.31610656987336705</c:v>
                </c:pt>
                <c:pt idx="791">
                  <c:v>0.31857084830750437</c:v>
                </c:pt>
                <c:pt idx="792">
                  <c:v>0.32118512469388694</c:v>
                </c:pt>
                <c:pt idx="793">
                  <c:v>0.32394656429107871</c:v>
                </c:pt>
                <c:pt idx="794">
                  <c:v>0.32685452588006469</c:v>
                </c:pt>
                <c:pt idx="795">
                  <c:v>0.32990363645510545</c:v>
                </c:pt>
                <c:pt idx="796">
                  <c:v>0.33307424651899098</c:v>
                </c:pt>
                <c:pt idx="797">
                  <c:v>0.33632250787256168</c:v>
                </c:pt>
                <c:pt idx="798">
                  <c:v>0.33957631081093742</c:v>
                </c:pt>
                <c:pt idx="799">
                  <c:v>0.34274763475468439</c:v>
                </c:pt>
                <c:pt idx="800">
                  <c:v>0.34573036607546104</c:v>
                </c:pt>
                <c:pt idx="801">
                  <c:v>0.34840905828379898</c:v>
                </c:pt>
                <c:pt idx="802">
                  <c:v>0.35066937424500788</c:v>
                </c:pt>
                <c:pt idx="803">
                  <c:v>0.3523824767724858</c:v>
                </c:pt>
                <c:pt idx="804">
                  <c:v>0.35340960536550126</c:v>
                </c:pt>
                <c:pt idx="805">
                  <c:v>0.35361868666057628</c:v>
                </c:pt>
                <c:pt idx="806">
                  <c:v>0.35288757000627846</c:v>
                </c:pt>
                <c:pt idx="807">
                  <c:v>0.35114107357342006</c:v>
                </c:pt>
                <c:pt idx="808">
                  <c:v>0.34837529669860479</c:v>
                </c:pt>
                <c:pt idx="809">
                  <c:v>0.34466917903102801</c:v>
                </c:pt>
                <c:pt idx="810">
                  <c:v>0.34017760249652518</c:v>
                </c:pt>
                <c:pt idx="811">
                  <c:v>0.33509737687822228</c:v>
                </c:pt>
                <c:pt idx="812">
                  <c:v>0.32965186340845565</c:v>
                </c:pt>
                <c:pt idx="813">
                  <c:v>0.32404117847271519</c:v>
                </c:pt>
                <c:pt idx="814">
                  <c:v>0.31842035932910917</c:v>
                </c:pt>
                <c:pt idx="815">
                  <c:v>0.31289865882339629</c:v>
                </c:pt>
                <c:pt idx="816">
                  <c:v>0.30752566491177846</c:v>
                </c:pt>
                <c:pt idx="817">
                  <c:v>0.30229879476503962</c:v>
                </c:pt>
                <c:pt idx="818">
                  <c:v>0.29716983542155717</c:v>
                </c:pt>
                <c:pt idx="819">
                  <c:v>0.29205972580720541</c:v>
                </c:pt>
                <c:pt idx="820">
                  <c:v>0.28687393281833551</c:v>
                </c:pt>
                <c:pt idx="821">
                  <c:v>0.28151939970605799</c:v>
                </c:pt>
                <c:pt idx="822">
                  <c:v>0.27593635300130981</c:v>
                </c:pt>
                <c:pt idx="823">
                  <c:v>0.27011223732342093</c:v>
                </c:pt>
                <c:pt idx="824">
                  <c:v>0.26409572761200362</c:v>
                </c:pt>
                <c:pt idx="825">
                  <c:v>0.25798840635706088</c:v>
                </c:pt>
                <c:pt idx="826">
                  <c:v>0.2519361525533067</c:v>
                </c:pt>
                <c:pt idx="827">
                  <c:v>0.24610989355183055</c:v>
                </c:pt>
                <c:pt idx="828">
                  <c:v>0.24066582233346401</c:v>
                </c:pt>
                <c:pt idx="829">
                  <c:v>0.23574594220388378</c:v>
                </c:pt>
                <c:pt idx="830">
                  <c:v>0.23146033904828911</c:v>
                </c:pt>
                <c:pt idx="831">
                  <c:v>0.22787430811641485</c:v>
                </c:pt>
                <c:pt idx="832">
                  <c:v>0.22501872759747699</c:v>
                </c:pt>
                <c:pt idx="833">
                  <c:v>0.22288642449211393</c:v>
                </c:pt>
                <c:pt idx="834">
                  <c:v>0.22143896652023443</c:v>
                </c:pt>
                <c:pt idx="835">
                  <c:v>0.22061021469435904</c:v>
                </c:pt>
                <c:pt idx="836">
                  <c:v>0.22031443878576995</c:v>
                </c:pt>
                <c:pt idx="837">
                  <c:v>0.22046137743665006</c:v>
                </c:pt>
                <c:pt idx="838">
                  <c:v>0.22095558810171367</c:v>
                </c:pt>
                <c:pt idx="839">
                  <c:v>0.22171225495994096</c:v>
                </c:pt>
                <c:pt idx="840">
                  <c:v>0.22266699680616886</c:v>
                </c:pt>
                <c:pt idx="841">
                  <c:v>0.22377252577285101</c:v>
                </c:pt>
                <c:pt idx="842">
                  <c:v>0.22500327654881203</c:v>
                </c:pt>
                <c:pt idx="843">
                  <c:v>0.22634997587091521</c:v>
                </c:pt>
                <c:pt idx="844">
                  <c:v>0.22781284008143865</c:v>
                </c:pt>
                <c:pt idx="845">
                  <c:v>0.22939692012272939</c:v>
                </c:pt>
                <c:pt idx="846">
                  <c:v>0.23110926838678603</c:v>
                </c:pt>
                <c:pt idx="847">
                  <c:v>0.23296049200424751</c:v>
                </c:pt>
                <c:pt idx="848">
                  <c:v>0.23496566370092642</c:v>
                </c:pt>
                <c:pt idx="849">
                  <c:v>0.23714778174811746</c:v>
                </c:pt>
                <c:pt idx="850">
                  <c:v>0.23953862181495478</c:v>
                </c:pt>
                <c:pt idx="851">
                  <c:v>0.24217302741818603</c:v>
                </c:pt>
                <c:pt idx="852">
                  <c:v>0.24508684875312736</c:v>
                </c:pt>
                <c:pt idx="853">
                  <c:v>0.24831274677110671</c:v>
                </c:pt>
                <c:pt idx="854">
                  <c:v>0.25187533745267243</c:v>
                </c:pt>
                <c:pt idx="855">
                  <c:v>0.2557926119539532</c:v>
                </c:pt>
                <c:pt idx="856">
                  <c:v>0.26007729291287329</c:v>
                </c:pt>
                <c:pt idx="857">
                  <c:v>0.26473658731988869</c:v>
                </c:pt>
                <c:pt idx="858">
                  <c:v>0.26977035002297833</c:v>
                </c:pt>
                <c:pt idx="859">
                  <c:v>0.27516529250310484</c:v>
                </c:pt>
                <c:pt idx="860">
                  <c:v>0.28089225080724722</c:v>
                </c:pt>
                <c:pt idx="861">
                  <c:v>0.28689657921145917</c:v>
                </c:pt>
                <c:pt idx="862">
                  <c:v>0.29310013284813252</c:v>
                </c:pt>
                <c:pt idx="863">
                  <c:v>0.29941380378814297</c:v>
                </c:pt>
                <c:pt idx="864">
                  <c:v>0.30573888680827521</c:v>
                </c:pt>
                <c:pt idx="865">
                  <c:v>0.31198233894869631</c:v>
                </c:pt>
                <c:pt idx="866">
                  <c:v>0.31806764462072012</c:v>
                </c:pt>
                <c:pt idx="867">
                  <c:v>0.3239257391437117</c:v>
                </c:pt>
                <c:pt idx="868">
                  <c:v>0.32949359846463844</c:v>
                </c:pt>
                <c:pt idx="869">
                  <c:v>0.3347112601758363</c:v>
                </c:pt>
                <c:pt idx="870">
                  <c:v>0.33951317004101467</c:v>
                </c:pt>
                <c:pt idx="871">
                  <c:v>0.34383791134522868</c:v>
                </c:pt>
                <c:pt idx="872">
                  <c:v>0.34763695816574336</c:v>
                </c:pt>
                <c:pt idx="873">
                  <c:v>0.35087804764880126</c:v>
                </c:pt>
                <c:pt idx="874">
                  <c:v>0.35354867734689444</c:v>
                </c:pt>
                <c:pt idx="875">
                  <c:v>0.3556486058879057</c:v>
                </c:pt>
                <c:pt idx="876">
                  <c:v>0.35718180401441602</c:v>
                </c:pt>
                <c:pt idx="877">
                  <c:v>0.35814860515394187</c:v>
                </c:pt>
                <c:pt idx="878">
                  <c:v>0.35854790570475636</c:v>
                </c:pt>
                <c:pt idx="879">
                  <c:v>0.3583846789787698</c:v>
                </c:pt>
                <c:pt idx="880">
                  <c:v>0.35767860894103898</c:v>
                </c:pt>
                <c:pt idx="881">
                  <c:v>0.35646849270035175</c:v>
                </c:pt>
                <c:pt idx="882">
                  <c:v>0.35481065126726741</c:v>
                </c:pt>
                <c:pt idx="883">
                  <c:v>0.35276238091337764</c:v>
                </c:pt>
                <c:pt idx="884">
                  <c:v>0.35037301867879111</c:v>
                </c:pt>
                <c:pt idx="885">
                  <c:v>0.34767569198644332</c:v>
                </c:pt>
                <c:pt idx="886">
                  <c:v>0.34468714619438667</c:v>
                </c:pt>
                <c:pt idx="887">
                  <c:v>0.34141820531556066</c:v>
                </c:pt>
                <c:pt idx="888">
                  <c:v>0.33788610007617537</c:v>
                </c:pt>
                <c:pt idx="889">
                  <c:v>0.33412090401476691</c:v>
                </c:pt>
                <c:pt idx="890">
                  <c:v>0.33016932701080204</c:v>
                </c:pt>
                <c:pt idx="891">
                  <c:v>0.32608820635340086</c:v>
                </c:pt>
                <c:pt idx="892">
                  <c:v>0.32193080644674177</c:v>
                </c:pt>
                <c:pt idx="893">
                  <c:v>0.31774562530176642</c:v>
                </c:pt>
                <c:pt idx="894">
                  <c:v>0.31356999308829614</c:v>
                </c:pt>
                <c:pt idx="895">
                  <c:v>0.30942965832663616</c:v>
                </c:pt>
                <c:pt idx="896">
                  <c:v>0.30534333585170492</c:v>
                </c:pt>
                <c:pt idx="897">
                  <c:v>0.30132161850431871</c:v>
                </c:pt>
                <c:pt idx="898">
                  <c:v>0.29736414594877425</c:v>
                </c:pt>
                <c:pt idx="899">
                  <c:v>0.29345672171314596</c:v>
                </c:pt>
                <c:pt idx="900">
                  <c:v>0.28956844511442015</c:v>
                </c:pt>
                <c:pt idx="901">
                  <c:v>0.28565752866499838</c:v>
                </c:pt>
                <c:pt idx="902">
                  <c:v>0.28167297531771662</c:v>
                </c:pt>
                <c:pt idx="903">
                  <c:v>0.27757022551298338</c:v>
                </c:pt>
                <c:pt idx="904">
                  <c:v>0.27331865627393548</c:v>
                </c:pt>
                <c:pt idx="905">
                  <c:v>0.26890437786760424</c:v>
                </c:pt>
                <c:pt idx="906">
                  <c:v>0.26433061830415261</c:v>
                </c:pt>
                <c:pt idx="907">
                  <c:v>0.25961074224879821</c:v>
                </c:pt>
                <c:pt idx="908">
                  <c:v>0.25476240928956029</c:v>
                </c:pt>
                <c:pt idx="909">
                  <c:v>0.24980248795297511</c:v>
                </c:pt>
                <c:pt idx="910">
                  <c:v>0.24474816526229615</c:v>
                </c:pt>
                <c:pt idx="911">
                  <c:v>0.23962184879617376</c:v>
                </c:pt>
                <c:pt idx="912">
                  <c:v>0.23445358227549729</c:v>
                </c:pt>
                <c:pt idx="913">
                  <c:v>0.22928522095427339</c:v>
                </c:pt>
                <c:pt idx="914">
                  <c:v>0.22417188172143809</c:v>
                </c:pt>
                <c:pt idx="915">
                  <c:v>0.21917232100282236</c:v>
                </c:pt>
                <c:pt idx="916">
                  <c:v>0.21434903977767317</c:v>
                </c:pt>
                <c:pt idx="917">
                  <c:v>0.20976268743386928</c:v>
                </c:pt>
                <c:pt idx="918">
                  <c:v>0.20546167004151228</c:v>
                </c:pt>
                <c:pt idx="919">
                  <c:v>0.20148511770041788</c:v>
                </c:pt>
                <c:pt idx="920">
                  <c:v>0.19785768661716185</c:v>
                </c:pt>
                <c:pt idx="921">
                  <c:v>0.19458713087189172</c:v>
                </c:pt>
                <c:pt idx="922">
                  <c:v>0.19166644481718842</c:v>
                </c:pt>
                <c:pt idx="923">
                  <c:v>0.18907548216301551</c:v>
                </c:pt>
                <c:pt idx="924">
                  <c:v>0.18678635195028181</c:v>
                </c:pt>
                <c:pt idx="925">
                  <c:v>0.18476574806150203</c:v>
                </c:pt>
                <c:pt idx="926">
                  <c:v>0.18298137308266604</c:v>
                </c:pt>
                <c:pt idx="927">
                  <c:v>0.18140630202758168</c:v>
                </c:pt>
                <c:pt idx="928">
                  <c:v>0.18001874612836344</c:v>
                </c:pt>
                <c:pt idx="929">
                  <c:v>0.17880319128210254</c:v>
                </c:pt>
                <c:pt idx="930">
                  <c:v>0.17774962972034214</c:v>
                </c:pt>
                <c:pt idx="931">
                  <c:v>0.17684995275805881</c:v>
                </c:pt>
                <c:pt idx="932">
                  <c:v>0.17609572648731897</c:v>
                </c:pt>
                <c:pt idx="933">
                  <c:v>0.17547660278986654</c:v>
                </c:pt>
                <c:pt idx="934">
                  <c:v>0.1749781858859808</c:v>
                </c:pt>
                <c:pt idx="935">
                  <c:v>0.17458257491275952</c:v>
                </c:pt>
                <c:pt idx="936">
                  <c:v>0.17426974947262097</c:v>
                </c:pt>
                <c:pt idx="937">
                  <c:v>0.17401788980392674</c:v>
                </c:pt>
                <c:pt idx="938">
                  <c:v>0.17380656726203891</c:v>
                </c:pt>
                <c:pt idx="939">
                  <c:v>0.17361731962323212</c:v>
                </c:pt>
                <c:pt idx="940">
                  <c:v>0.17343343162515368</c:v>
                </c:pt>
                <c:pt idx="941">
                  <c:v>0.17324123175986517</c:v>
                </c:pt>
                <c:pt idx="942">
                  <c:v>0.17302847904347229</c:v>
                </c:pt>
                <c:pt idx="943">
                  <c:v>0.17278436374530581</c:v>
                </c:pt>
                <c:pt idx="944">
                  <c:v>0.17250061353439949</c:v>
                </c:pt>
                <c:pt idx="945">
                  <c:v>0.17217104189802412</c:v>
                </c:pt>
                <c:pt idx="946">
                  <c:v>0.17179319964163164</c:v>
                </c:pt>
                <c:pt idx="947">
                  <c:v>0.17136786314012575</c:v>
                </c:pt>
                <c:pt idx="948">
                  <c:v>0.17089906954171241</c:v>
                </c:pt>
                <c:pt idx="949">
                  <c:v>0.17039259953964236</c:v>
                </c:pt>
                <c:pt idx="950">
                  <c:v>0.16985436760790928</c:v>
                </c:pt>
                <c:pt idx="951">
                  <c:v>0.16928862433010228</c:v>
                </c:pt>
                <c:pt idx="952">
                  <c:v>0.16869766539286946</c:v>
                </c:pt>
                <c:pt idx="953">
                  <c:v>0.16808119745967465</c:v>
                </c:pt>
                <c:pt idx="954">
                  <c:v>0.16743804133144014</c:v>
                </c:pt>
                <c:pt idx="955">
                  <c:v>0.16676752481482759</c:v>
                </c:pt>
                <c:pt idx="956">
                  <c:v>0.16607125837065617</c:v>
                </c:pt>
                <c:pt idx="957">
                  <c:v>0.16535434994840437</c:v>
                </c:pt>
                <c:pt idx="958">
                  <c:v>0.16462527594928444</c:v>
                </c:pt>
                <c:pt idx="959">
                  <c:v>0.1638941787659286</c:v>
                </c:pt>
                <c:pt idx="960">
                  <c:v>0.16317196757779351</c:v>
                </c:pt>
                <c:pt idx="961">
                  <c:v>0.1624680092726084</c:v>
                </c:pt>
                <c:pt idx="962">
                  <c:v>0.16178838224997716</c:v>
                </c:pt>
                <c:pt idx="963">
                  <c:v>0.16113678498623474</c:v>
                </c:pt>
                <c:pt idx="964">
                  <c:v>0.16051426393189849</c:v>
                </c:pt>
                <c:pt idx="965">
                  <c:v>0.15992025711599667</c:v>
                </c:pt>
                <c:pt idx="966">
                  <c:v>0.15935421097594371</c:v>
                </c:pt>
                <c:pt idx="967">
                  <c:v>0.15881557998862184</c:v>
                </c:pt>
                <c:pt idx="968">
                  <c:v>0.15830450585679701</c:v>
                </c:pt>
                <c:pt idx="969">
                  <c:v>0.15782176489590516</c:v>
                </c:pt>
                <c:pt idx="970">
                  <c:v>0.15736881326952157</c:v>
                </c:pt>
                <c:pt idx="971">
                  <c:v>0.15694865519228107</c:v>
                </c:pt>
                <c:pt idx="972">
                  <c:v>0.1565652086105439</c:v>
                </c:pt>
                <c:pt idx="973">
                  <c:v>0.15622311073902739</c:v>
                </c:pt>
                <c:pt idx="974">
                  <c:v>0.15592747773091931</c:v>
                </c:pt>
                <c:pt idx="975">
                  <c:v>0.15568178515479281</c:v>
                </c:pt>
                <c:pt idx="976">
                  <c:v>0.15548729869408884</c:v>
                </c:pt>
                <c:pt idx="977">
                  <c:v>0.15534235874172253</c:v>
                </c:pt>
                <c:pt idx="978">
                  <c:v>0.1552421441293198</c:v>
                </c:pt>
                <c:pt idx="979">
                  <c:v>0.15518069638911258</c:v>
                </c:pt>
                <c:pt idx="980">
                  <c:v>0.15515125274931962</c:v>
                </c:pt>
                <c:pt idx="981">
                  <c:v>0.15514783144108935</c:v>
                </c:pt>
                <c:pt idx="982">
                  <c:v>0.15516604660359501</c:v>
                </c:pt>
                <c:pt idx="983">
                  <c:v>0.15520223825420254</c:v>
                </c:pt>
                <c:pt idx="984">
                  <c:v>0.15525404912826268</c:v>
                </c:pt>
                <c:pt idx="985">
                  <c:v>0.15531960476593387</c:v>
                </c:pt>
                <c:pt idx="986">
                  <c:v>0.15539775423018043</c:v>
                </c:pt>
                <c:pt idx="987">
                  <c:v>0.15548773271867977</c:v>
                </c:pt>
                <c:pt idx="988">
                  <c:v>0.15558954758227628</c:v>
                </c:pt>
                <c:pt idx="989">
                  <c:v>0.15570388262836399</c:v>
                </c:pt>
                <c:pt idx="990">
                  <c:v>0.15583108558319647</c:v>
                </c:pt>
                <c:pt idx="991">
                  <c:v>0.155970878075811</c:v>
                </c:pt>
                <c:pt idx="992">
                  <c:v>0.1561215819121019</c:v>
                </c:pt>
                <c:pt idx="993">
                  <c:v>0.15628011639294315</c:v>
                </c:pt>
                <c:pt idx="994">
                  <c:v>0.15644330020628849</c:v>
                </c:pt>
                <c:pt idx="995">
                  <c:v>0.15660833428864873</c:v>
                </c:pt>
                <c:pt idx="996">
                  <c:v>0.15677396315648096</c:v>
                </c:pt>
                <c:pt idx="997">
                  <c:v>0.15694081649195468</c:v>
                </c:pt>
                <c:pt idx="998">
                  <c:v>0.15711097711682454</c:v>
                </c:pt>
                <c:pt idx="999">
                  <c:v>0.15728696699699374</c:v>
                </c:pt>
                <c:pt idx="1000">
                  <c:v>0.15747029500642584</c:v>
                </c:pt>
                <c:pt idx="1001">
                  <c:v>0.15766121274588396</c:v>
                </c:pt>
                <c:pt idx="1002">
                  <c:v>0.15785813005752247</c:v>
                </c:pt>
                <c:pt idx="1003">
                  <c:v>0.15805930865424223</c:v>
                </c:pt>
                <c:pt idx="1004">
                  <c:v>0.15826276451577004</c:v>
                </c:pt>
                <c:pt idx="1005">
                  <c:v>0.15846777244419374</c:v>
                </c:pt>
                <c:pt idx="1006">
                  <c:v>0.15867477181467426</c:v>
                </c:pt>
                <c:pt idx="1007">
                  <c:v>0.1588848833130686</c:v>
                </c:pt>
                <c:pt idx="1008">
                  <c:v>0.15909995926137077</c:v>
                </c:pt>
                <c:pt idx="1009">
                  <c:v>0.15932136925745211</c:v>
                </c:pt>
                <c:pt idx="1010">
                  <c:v>0.15955077799663975</c:v>
                </c:pt>
                <c:pt idx="1011">
                  <c:v>0.1597903411208027</c:v>
                </c:pt>
                <c:pt idx="1012">
                  <c:v>0.16004270697249423</c:v>
                </c:pt>
                <c:pt idx="1013">
                  <c:v>0.1603114575332566</c:v>
                </c:pt>
                <c:pt idx="1014">
                  <c:v>0.16060052681449866</c:v>
                </c:pt>
                <c:pt idx="1015">
                  <c:v>0.16091234802047605</c:v>
                </c:pt>
                <c:pt idx="1016">
                  <c:v>0.1612474098706832</c:v>
                </c:pt>
                <c:pt idx="1017">
                  <c:v>0.16160307602555857</c:v>
                </c:pt>
                <c:pt idx="1018">
                  <c:v>0.16197308226727569</c:v>
                </c:pt>
                <c:pt idx="1019">
                  <c:v>0.16234879319738071</c:v>
                </c:pt>
                <c:pt idx="1020">
                  <c:v>0.16272164215382412</c:v>
                </c:pt>
                <c:pt idx="1021">
                  <c:v>0.16308293498017712</c:v>
                </c:pt>
                <c:pt idx="1022">
                  <c:v>0.1634266996368382</c:v>
                </c:pt>
                <c:pt idx="1023">
                  <c:v>0.16374945364165583</c:v>
                </c:pt>
                <c:pt idx="1024">
                  <c:v>0.16405036295735986</c:v>
                </c:pt>
                <c:pt idx="1025">
                  <c:v>0.16432977572159768</c:v>
                </c:pt>
                <c:pt idx="1026">
                  <c:v>0.16458902918211959</c:v>
                </c:pt>
                <c:pt idx="1027">
                  <c:v>0.16482853057316682</c:v>
                </c:pt>
                <c:pt idx="1028">
                  <c:v>0.16504824711738364</c:v>
                </c:pt>
                <c:pt idx="1029">
                  <c:v>0.1652471129668015</c:v>
                </c:pt>
                <c:pt idx="1030">
                  <c:v>0.16542371786729826</c:v>
                </c:pt>
                <c:pt idx="1031">
                  <c:v>0.16557660322124457</c:v>
                </c:pt>
                <c:pt idx="1032">
                  <c:v>0.1657046577410638</c:v>
                </c:pt>
                <c:pt idx="1033">
                  <c:v>0.16580721744167948</c:v>
                </c:pt>
                <c:pt idx="1034">
                  <c:v>0.16588352334973322</c:v>
                </c:pt>
                <c:pt idx="1035">
                  <c:v>0.1659333640253734</c:v>
                </c:pt>
                <c:pt idx="1036">
                  <c:v>0.16595643394549497</c:v>
                </c:pt>
                <c:pt idx="1037">
                  <c:v>0.16595297584940993</c:v>
                </c:pt>
                <c:pt idx="1038">
                  <c:v>0.16592427471457916</c:v>
                </c:pt>
                <c:pt idx="1039">
                  <c:v>0.16587290392515397</c:v>
                </c:pt>
                <c:pt idx="1040">
                  <c:v>0.16580341484422967</c:v>
                </c:pt>
                <c:pt idx="1041">
                  <c:v>0.16572159298890166</c:v>
                </c:pt>
                <c:pt idx="1042">
                  <c:v>0.16563440573297716</c:v>
                </c:pt>
                <c:pt idx="1043">
                  <c:v>0.16554837114441667</c:v>
                </c:pt>
                <c:pt idx="1044">
                  <c:v>0.16546970612278888</c:v>
                </c:pt>
                <c:pt idx="1045">
                  <c:v>0.16540378455699123</c:v>
                </c:pt>
                <c:pt idx="1046">
                  <c:v>0.16535474461361532</c:v>
                </c:pt>
                <c:pt idx="1047">
                  <c:v>0.16532623097523447</c:v>
                </c:pt>
                <c:pt idx="1048">
                  <c:v>0.1653213966685213</c:v>
                </c:pt>
                <c:pt idx="1049">
                  <c:v>0.16534325013624251</c:v>
                </c:pt>
                <c:pt idx="1050">
                  <c:v>0.16539431162132068</c:v>
                </c:pt>
                <c:pt idx="1051">
                  <c:v>0.16547612118064092</c:v>
                </c:pt>
                <c:pt idx="1052">
                  <c:v>0.16558825195560989</c:v>
                </c:pt>
                <c:pt idx="1053">
                  <c:v>0.16572791301736112</c:v>
                </c:pt>
                <c:pt idx="1054">
                  <c:v>0.16589009270517241</c:v>
                </c:pt>
                <c:pt idx="1055">
                  <c:v>0.1660684417457382</c:v>
                </c:pt>
                <c:pt idx="1056">
                  <c:v>0.16625596012271415</c:v>
                </c:pt>
                <c:pt idx="1057">
                  <c:v>0.16644731824993786</c:v>
                </c:pt>
                <c:pt idx="1058">
                  <c:v>0.16663989875438345</c:v>
                </c:pt>
                <c:pt idx="1059">
                  <c:v>0.16683439624637242</c:v>
                </c:pt>
                <c:pt idx="1060">
                  <c:v>0.16703418090463595</c:v>
                </c:pt>
                <c:pt idx="1061">
                  <c:v>0.16724426433593409</c:v>
                </c:pt>
                <c:pt idx="1062">
                  <c:v>0.16746927180122972</c:v>
                </c:pt>
                <c:pt idx="1063">
                  <c:v>0.16771190493629795</c:v>
                </c:pt>
                <c:pt idx="1064">
                  <c:v>0.16797224286362067</c:v>
                </c:pt>
                <c:pt idx="1065">
                  <c:v>0.16824783420578637</c:v>
                </c:pt>
                <c:pt idx="1066">
                  <c:v>0.16853508011198304</c:v>
                </c:pt>
                <c:pt idx="1067">
                  <c:v>0.16882987603595001</c:v>
                </c:pt>
                <c:pt idx="1068">
                  <c:v>0.16912954997667973</c:v>
                </c:pt>
                <c:pt idx="1069">
                  <c:v>0.16943286693279747</c:v>
                </c:pt>
                <c:pt idx="1070">
                  <c:v>0.16974038256954194</c:v>
                </c:pt>
                <c:pt idx="1071">
                  <c:v>0.17005365162335162</c:v>
                </c:pt>
                <c:pt idx="1072">
                  <c:v>0.17037433331211116</c:v>
                </c:pt>
                <c:pt idx="1073">
                  <c:v>0.17070394223394836</c:v>
                </c:pt>
                <c:pt idx="1074">
                  <c:v>0.17104349821967968</c:v>
                </c:pt>
                <c:pt idx="1075">
                  <c:v>0.17139332456402723</c:v>
                </c:pt>
                <c:pt idx="1076">
                  <c:v>0.17175349595392053</c:v>
                </c:pt>
                <c:pt idx="1077">
                  <c:v>0.17212423834453883</c:v>
                </c:pt>
                <c:pt idx="1078">
                  <c:v>0.17250537796397969</c:v>
                </c:pt>
                <c:pt idx="1079">
                  <c:v>0.17289659054703621</c:v>
                </c:pt>
                <c:pt idx="1080">
                  <c:v>0.17329709913457403</c:v>
                </c:pt>
                <c:pt idx="1081">
                  <c:v>0.17370587302777862</c:v>
                </c:pt>
                <c:pt idx="1082">
                  <c:v>0.17412107268559385</c:v>
                </c:pt>
                <c:pt idx="1083">
                  <c:v>0.17454039834297219</c:v>
                </c:pt>
                <c:pt idx="1084">
                  <c:v>0.17496209629012693</c:v>
                </c:pt>
                <c:pt idx="1085">
                  <c:v>0.17538380021652478</c:v>
                </c:pt>
                <c:pt idx="1086">
                  <c:v>0.17580318515075122</c:v>
                </c:pt>
                <c:pt idx="1087">
                  <c:v>0.17621837240644778</c:v>
                </c:pt>
                <c:pt idx="1088">
                  <c:v>0.17662727369495801</c:v>
                </c:pt>
                <c:pt idx="1089">
                  <c:v>0.17702794513674613</c:v>
                </c:pt>
                <c:pt idx="1090">
                  <c:v>0.17741828394411063</c:v>
                </c:pt>
                <c:pt idx="1091">
                  <c:v>0.17779704349419323</c:v>
                </c:pt>
                <c:pt idx="1092">
                  <c:v>0.17816363425480775</c:v>
                </c:pt>
                <c:pt idx="1093">
                  <c:v>0.17851843192140182</c:v>
                </c:pt>
                <c:pt idx="1094">
                  <c:v>0.17886339209384261</c:v>
                </c:pt>
                <c:pt idx="1095">
                  <c:v>0.17920144509690183</c:v>
                </c:pt>
                <c:pt idx="1096">
                  <c:v>0.17953593862773831</c:v>
                </c:pt>
                <c:pt idx="1097">
                  <c:v>0.17987007786490705</c:v>
                </c:pt>
                <c:pt idx="1098">
                  <c:v>0.18020524011982875</c:v>
                </c:pt>
                <c:pt idx="1099">
                  <c:v>0.18054081449869208</c:v>
                </c:pt>
                <c:pt idx="1100">
                  <c:v>0.18087450099121438</c:v>
                </c:pt>
                <c:pt idx="1101">
                  <c:v>0.18120281569625785</c:v>
                </c:pt>
                <c:pt idx="1102">
                  <c:v>0.18152339081839231</c:v>
                </c:pt>
                <c:pt idx="1103">
                  <c:v>0.18183595281831566</c:v>
                </c:pt>
                <c:pt idx="1104">
                  <c:v>0.18214304808475978</c:v>
                </c:pt>
                <c:pt idx="1105">
                  <c:v>0.18245051459752448</c:v>
                </c:pt>
                <c:pt idx="1106">
                  <c:v>0.18276497722599194</c:v>
                </c:pt>
                <c:pt idx="1107">
                  <c:v>0.1830915899563833</c:v>
                </c:pt>
                <c:pt idx="1108">
                  <c:v>0.18343264296401796</c:v>
                </c:pt>
                <c:pt idx="1109">
                  <c:v>0.18378605974513029</c:v>
                </c:pt>
                <c:pt idx="1110">
                  <c:v>0.18414630667047704</c:v>
                </c:pt>
                <c:pt idx="1111">
                  <c:v>0.18450587307861122</c:v>
                </c:pt>
                <c:pt idx="1112">
                  <c:v>0.18485794589373084</c:v>
                </c:pt>
                <c:pt idx="1113">
                  <c:v>0.18519884020803412</c:v>
                </c:pt>
                <c:pt idx="1114">
                  <c:v>0.18552847777842418</c:v>
                </c:pt>
                <c:pt idx="1115">
                  <c:v>0.18585009092054239</c:v>
                </c:pt>
                <c:pt idx="1116">
                  <c:v>0.18616878533492287</c:v>
                </c:pt>
                <c:pt idx="1117">
                  <c:v>0.18648963013516517</c:v>
                </c:pt>
                <c:pt idx="1118">
                  <c:v>0.18681636182841677</c:v>
                </c:pt>
                <c:pt idx="1119">
                  <c:v>0.18715044595071861</c:v>
                </c:pt>
                <c:pt idx="1120">
                  <c:v>0.18749200311763869</c:v>
                </c:pt>
                <c:pt idx="1121">
                  <c:v>0.18784032340441892</c:v>
                </c:pt>
                <c:pt idx="1122">
                  <c:v>0.18819459092528901</c:v>
                </c:pt>
                <c:pt idx="1123">
                  <c:v>0.18855435165444046</c:v>
                </c:pt>
                <c:pt idx="1124">
                  <c:v>0.18891982734899904</c:v>
                </c:pt>
                <c:pt idx="1125">
                  <c:v>0.1892912407103341</c:v>
                </c:pt>
                <c:pt idx="1126">
                  <c:v>0.1896689719371133</c:v>
                </c:pt>
                <c:pt idx="1127">
                  <c:v>0.19005329835027485</c:v>
                </c:pt>
                <c:pt idx="1128">
                  <c:v>0.19044470758526211</c:v>
                </c:pt>
                <c:pt idx="1129">
                  <c:v>0.19084306155458719</c:v>
                </c:pt>
                <c:pt idx="1130">
                  <c:v>0.1912482743311924</c:v>
                </c:pt>
                <c:pt idx="1131">
                  <c:v>0.19165994547816412</c:v>
                </c:pt>
                <c:pt idx="1132">
                  <c:v>0.19207657156031221</c:v>
                </c:pt>
                <c:pt idx="1133">
                  <c:v>0.192496748574572</c:v>
                </c:pt>
                <c:pt idx="1134">
                  <c:v>0.19291959282778193</c:v>
                </c:pt>
                <c:pt idx="1135">
                  <c:v>0.19334505910327426</c:v>
                </c:pt>
                <c:pt idx="1136">
                  <c:v>0.19377526148634783</c:v>
                </c:pt>
                <c:pt idx="1137">
                  <c:v>0.19421327155510471</c:v>
                </c:pt>
                <c:pt idx="1138">
                  <c:v>0.19466296524953342</c:v>
                </c:pt>
                <c:pt idx="1139">
                  <c:v>0.19512654461280199</c:v>
                </c:pt>
                <c:pt idx="1140">
                  <c:v>0.19560400076200646</c:v>
                </c:pt>
                <c:pt idx="1141">
                  <c:v>0.19609304909573322</c:v>
                </c:pt>
                <c:pt idx="1142">
                  <c:v>0.19658964627954545</c:v>
                </c:pt>
                <c:pt idx="1143">
                  <c:v>0.19709010247054082</c:v>
                </c:pt>
                <c:pt idx="1144">
                  <c:v>0.19759336767291058</c:v>
                </c:pt>
                <c:pt idx="1145">
                  <c:v>0.19810120648292318</c:v>
                </c:pt>
                <c:pt idx="1146">
                  <c:v>0.198618907010505</c:v>
                </c:pt>
                <c:pt idx="1147">
                  <c:v>0.19915194303263128</c:v>
                </c:pt>
                <c:pt idx="1148">
                  <c:v>0.1997043214196953</c:v>
                </c:pt>
                <c:pt idx="1149">
                  <c:v>0.20027702411036652</c:v>
                </c:pt>
                <c:pt idx="1150">
                  <c:v>0.20086702553480562</c:v>
                </c:pt>
                <c:pt idx="1151">
                  <c:v>0.20146887329068097</c:v>
                </c:pt>
                <c:pt idx="1152">
                  <c:v>0.20207697850333217</c:v>
                </c:pt>
                <c:pt idx="1153">
                  <c:v>0.2026875492312753</c:v>
                </c:pt>
                <c:pt idx="1154">
                  <c:v>0.20330037933591505</c:v>
                </c:pt>
                <c:pt idx="1155">
                  <c:v>0.20391714850969433</c:v>
                </c:pt>
                <c:pt idx="1156">
                  <c:v>0.20454159772620029</c:v>
                </c:pt>
                <c:pt idx="1157">
                  <c:v>0.20517619205801318</c:v>
                </c:pt>
                <c:pt idx="1158">
                  <c:v>0.20582216603803849</c:v>
                </c:pt>
                <c:pt idx="1159">
                  <c:v>0.20647886409780558</c:v>
                </c:pt>
                <c:pt idx="1160">
                  <c:v>0.2071445953712242</c:v>
                </c:pt>
                <c:pt idx="1161">
                  <c:v>0.20781793111375924</c:v>
                </c:pt>
                <c:pt idx="1162">
                  <c:v>0.20849819684132476</c:v>
                </c:pt>
                <c:pt idx="1163">
                  <c:v>0.20918520523469997</c:v>
                </c:pt>
                <c:pt idx="1164">
                  <c:v>0.20987860403122449</c:v>
                </c:pt>
                <c:pt idx="1165">
                  <c:v>0.21057738194411557</c:v>
                </c:pt>
                <c:pt idx="1166">
                  <c:v>0.21127947942427616</c:v>
                </c:pt>
                <c:pt idx="1167">
                  <c:v>0.21198227438420492</c:v>
                </c:pt>
                <c:pt idx="1168">
                  <c:v>0.21268362284814846</c:v>
                </c:pt>
                <c:pt idx="1169">
                  <c:v>0.21338246901984348</c:v>
                </c:pt>
                <c:pt idx="1170">
                  <c:v>0.21407885416682115</c:v>
                </c:pt>
                <c:pt idx="1171">
                  <c:v>0.21477221184141404</c:v>
                </c:pt>
                <c:pt idx="1172">
                  <c:v>0.21546136304286112</c:v>
                </c:pt>
                <c:pt idx="1173">
                  <c:v>0.21614367964274372</c:v>
                </c:pt>
                <c:pt idx="1174">
                  <c:v>0.21681557313827582</c:v>
                </c:pt>
                <c:pt idx="1175">
                  <c:v>0.21747348913872522</c:v>
                </c:pt>
                <c:pt idx="1176">
                  <c:v>0.21811608122822379</c:v>
                </c:pt>
                <c:pt idx="1177">
                  <c:v>0.21874389347584422</c:v>
                </c:pt>
                <c:pt idx="1178">
                  <c:v>0.21935954186863615</c:v>
                </c:pt>
                <c:pt idx="1179">
                  <c:v>0.21996554672229662</c:v>
                </c:pt>
                <c:pt idx="1180">
                  <c:v>0.22056298681051156</c:v>
                </c:pt>
                <c:pt idx="1181">
                  <c:v>0.22115059145883531</c:v>
                </c:pt>
                <c:pt idx="1182">
                  <c:v>0.22172511784770033</c:v>
                </c:pt>
                <c:pt idx="1183">
                  <c:v>0.22228291340728512</c:v>
                </c:pt>
                <c:pt idx="1184">
                  <c:v>0.22282194167825609</c:v>
                </c:pt>
                <c:pt idx="1185">
                  <c:v>0.22334263924236331</c:v>
                </c:pt>
                <c:pt idx="1186">
                  <c:v>0.22384680200482976</c:v>
                </c:pt>
                <c:pt idx="1187">
                  <c:v>0.2243364059348697</c:v>
                </c:pt>
                <c:pt idx="1188">
                  <c:v>0.22481140108776498</c:v>
                </c:pt>
                <c:pt idx="1189">
                  <c:v>0.22526902059201503</c:v>
                </c:pt>
                <c:pt idx="1190">
                  <c:v>0.22570439044663348</c:v>
                </c:pt>
                <c:pt idx="1191">
                  <c:v>0.22611313085828411</c:v>
                </c:pt>
                <c:pt idx="1192">
                  <c:v>0.226493064911096</c:v>
                </c:pt>
                <c:pt idx="1193">
                  <c:v>0.2268459353915343</c:v>
                </c:pt>
                <c:pt idx="1194">
                  <c:v>0.22717628328559203</c:v>
                </c:pt>
                <c:pt idx="1195">
                  <c:v>0.22748923674123589</c:v>
                </c:pt>
                <c:pt idx="1196">
                  <c:v>0.2277883464397662</c:v>
                </c:pt>
                <c:pt idx="1197">
                  <c:v>0.22807364060417801</c:v>
                </c:pt>
                <c:pt idx="1198">
                  <c:v>0.22834246832864447</c:v>
                </c:pt>
                <c:pt idx="1199">
                  <c:v>0.22859211680004499</c:v>
                </c:pt>
                <c:pt idx="1200">
                  <c:v>0.22882238154475953</c:v>
                </c:pt>
                <c:pt idx="1201">
                  <c:v>0.22903763020162871</c:v>
                </c:pt>
                <c:pt idx="1202">
                  <c:v>0.22924658453148072</c:v>
                </c:pt>
                <c:pt idx="1203">
                  <c:v>0.22946004228473227</c:v>
                </c:pt>
                <c:pt idx="1204">
                  <c:v>0.22968830774890192</c:v>
                </c:pt>
                <c:pt idx="1205">
                  <c:v>0.22993821609431409</c:v>
                </c:pt>
                <c:pt idx="1206">
                  <c:v>0.23021158028084121</c:v>
                </c:pt>
                <c:pt idx="1207">
                  <c:v>0.23050678231011801</c:v>
                </c:pt>
                <c:pt idx="1208">
                  <c:v>0.23081996616971001</c:v>
                </c:pt>
                <c:pt idx="1209">
                  <c:v>0.23114669322121884</c:v>
                </c:pt>
                <c:pt idx="1210">
                  <c:v>0.23148360449020877</c:v>
                </c:pt>
                <c:pt idx="1211">
                  <c:v>0.23182807883295997</c:v>
                </c:pt>
                <c:pt idx="1212">
                  <c:v>0.23217869557105486</c:v>
                </c:pt>
                <c:pt idx="1213">
                  <c:v>0.23253460557570682</c:v>
                </c:pt>
                <c:pt idx="1214">
                  <c:v>0.2328961098083876</c:v>
                </c:pt>
                <c:pt idx="1215">
                  <c:v>0.23326529859716116</c:v>
                </c:pt>
                <c:pt idx="1216">
                  <c:v>0.23364675225364706</c:v>
                </c:pt>
                <c:pt idx="1217">
                  <c:v>0.23404610815035187</c:v>
                </c:pt>
                <c:pt idx="1218">
                  <c:v>0.23446856342535105</c:v>
                </c:pt>
                <c:pt idx="1219">
                  <c:v>0.23491638549412841</c:v>
                </c:pt>
                <c:pt idx="1220">
                  <c:v>0.23538704400839461</c:v>
                </c:pt>
                <c:pt idx="1221">
                  <c:v>0.23587330085650848</c:v>
                </c:pt>
                <c:pt idx="1222">
                  <c:v>0.23636550569033232</c:v>
                </c:pt>
                <c:pt idx="1223">
                  <c:v>0.23685547720640254</c:v>
                </c:pt>
                <c:pt idx="1224">
                  <c:v>0.23733808322593852</c:v>
                </c:pt>
                <c:pt idx="1225">
                  <c:v>0.23781411462415203</c:v>
                </c:pt>
                <c:pt idx="1226">
                  <c:v>0.23828780900910063</c:v>
                </c:pt>
                <c:pt idx="1227">
                  <c:v>0.23876476627942</c:v>
                </c:pt>
                <c:pt idx="1228">
                  <c:v>0.23924833016812663</c:v>
                </c:pt>
                <c:pt idx="1229">
                  <c:v>0.23973811233416031</c:v>
                </c:pt>
                <c:pt idx="1230">
                  <c:v>0.24022991287406159</c:v>
                </c:pt>
                <c:pt idx="1231">
                  <c:v>0.24071857400200092</c:v>
                </c:pt>
                <c:pt idx="1232">
                  <c:v>0.24120055965553278</c:v>
                </c:pt>
                <c:pt idx="1233">
                  <c:v>0.24167549411041744</c:v>
                </c:pt>
                <c:pt idx="1234">
                  <c:v>0.2421459441151762</c:v>
                </c:pt>
                <c:pt idx="1235">
                  <c:v>0.24261554869808821</c:v>
                </c:pt>
                <c:pt idx="1236">
                  <c:v>0.24308619263855535</c:v>
                </c:pt>
                <c:pt idx="1237">
                  <c:v>0.24355758343445599</c:v>
                </c:pt>
                <c:pt idx="1238">
                  <c:v>0.24402593860829225</c:v>
                </c:pt>
                <c:pt idx="1239">
                  <c:v>0.24448710423760012</c:v>
                </c:pt>
                <c:pt idx="1240">
                  <c:v>0.24493803486504928</c:v>
                </c:pt>
                <c:pt idx="1241">
                  <c:v>0.24537792698162375</c:v>
                </c:pt>
                <c:pt idx="1242">
                  <c:v>0.24580751839575365</c:v>
                </c:pt>
                <c:pt idx="1243">
                  <c:v>0.24622790725939148</c:v>
                </c:pt>
                <c:pt idx="1244">
                  <c:v>0.24663757923889318</c:v>
                </c:pt>
                <c:pt idx="1245">
                  <c:v>0.24703245478592495</c:v>
                </c:pt>
                <c:pt idx="1246">
                  <c:v>0.2474073085802958</c:v>
                </c:pt>
                <c:pt idx="1247">
                  <c:v>0.24775749608371667</c:v>
                </c:pt>
                <c:pt idx="1248">
                  <c:v>0.24808068929482963</c:v>
                </c:pt>
                <c:pt idx="1249">
                  <c:v>0.24837832084787992</c:v>
                </c:pt>
                <c:pt idx="1250">
                  <c:v>0.24865326640864238</c:v>
                </c:pt>
                <c:pt idx="1251">
                  <c:v>0.24890835307469172</c:v>
                </c:pt>
                <c:pt idx="1252">
                  <c:v>0.24914498168666743</c:v>
                </c:pt>
                <c:pt idx="1253">
                  <c:v>0.24936240364207218</c:v>
                </c:pt>
                <c:pt idx="1254">
                  <c:v>0.24956082957378201</c:v>
                </c:pt>
                <c:pt idx="1255">
                  <c:v>0.24974328898386122</c:v>
                </c:pt>
                <c:pt idx="1256">
                  <c:v>0.24991893214201599</c:v>
                </c:pt>
                <c:pt idx="1257">
                  <c:v>0.25010190187503711</c:v>
                </c:pt>
                <c:pt idx="1258">
                  <c:v>0.25030780501242533</c:v>
                </c:pt>
                <c:pt idx="1259">
                  <c:v>0.25055059981543837</c:v>
                </c:pt>
                <c:pt idx="1260">
                  <c:v>0.25083833672914568</c:v>
                </c:pt>
                <c:pt idx="1261">
                  <c:v>0.25117230727395501</c:v>
                </c:pt>
                <c:pt idx="1262">
                  <c:v>0.25154882772388409</c:v>
                </c:pt>
                <c:pt idx="1263">
                  <c:v>0.25196288980735082</c:v>
                </c:pt>
                <c:pt idx="1264">
                  <c:v>0.25241200849837198</c:v>
                </c:pt>
                <c:pt idx="1265">
                  <c:v>0.25289737855852856</c:v>
                </c:pt>
                <c:pt idx="1266">
                  <c:v>0.25342286738587949</c:v>
                </c:pt>
                <c:pt idx="1267">
                  <c:v>0.2539919477573217</c:v>
                </c:pt>
                <c:pt idx="1268">
                  <c:v>0.25460515393116767</c:v>
                </c:pt>
                <c:pt idx="1269">
                  <c:v>0.25525963800043983</c:v>
                </c:pt>
                <c:pt idx="1270">
                  <c:v>0.25595041950283071</c:v>
                </c:pt>
                <c:pt idx="1271">
                  <c:v>0.25667401763167896</c:v>
                </c:pt>
                <c:pt idx="1272">
                  <c:v>0.25743089974124767</c:v>
                </c:pt>
                <c:pt idx="1273">
                  <c:v>0.25822527029701703</c:v>
                </c:pt>
                <c:pt idx="1274">
                  <c:v>0.25906253603113949</c:v>
                </c:pt>
                <c:pt idx="1275">
                  <c:v>0.25994484411514007</c:v>
                </c:pt>
                <c:pt idx="1276">
                  <c:v>0.26086644234229917</c:v>
                </c:pt>
                <c:pt idx="1277">
                  <c:v>0.26181285427880863</c:v>
                </c:pt>
                <c:pt idx="1278">
                  <c:v>0.2627643582599769</c:v>
                </c:pt>
                <c:pt idx="1279">
                  <c:v>0.26369976116073757</c:v>
                </c:pt>
                <c:pt idx="1280">
                  <c:v>0.264601098146375</c:v>
                </c:pt>
                <c:pt idx="1281">
                  <c:v>0.2654577781496309</c:v>
                </c:pt>
                <c:pt idx="1282">
                  <c:v>0.26626330905974116</c:v>
                </c:pt>
                <c:pt idx="1283">
                  <c:v>0.2670112305947302</c:v>
                </c:pt>
                <c:pt idx="1284">
                  <c:v>0.26769175087271624</c:v>
                </c:pt>
                <c:pt idx="1285">
                  <c:v>0.26828785544784728</c:v>
                </c:pt>
                <c:pt idx="1286">
                  <c:v>0.26877784838376184</c:v>
                </c:pt>
                <c:pt idx="1287">
                  <c:v>0.26914144595812062</c:v>
                </c:pt>
                <c:pt idx="1288">
                  <c:v>0.26936297258465369</c:v>
                </c:pt>
                <c:pt idx="1289">
                  <c:v>0.26943575322853863</c:v>
                </c:pt>
                <c:pt idx="1290">
                  <c:v>0.26936071601545264</c:v>
                </c:pt>
                <c:pt idx="1291">
                  <c:v>0.26914357608630823</c:v>
                </c:pt>
                <c:pt idx="1292">
                  <c:v>0.26879024301320087</c:v>
                </c:pt>
                <c:pt idx="1293">
                  <c:v>0.26830573872640995</c:v>
                </c:pt>
                <c:pt idx="1294">
                  <c:v>0.26769580961474004</c:v>
                </c:pt>
                <c:pt idx="1295">
                  <c:v>0.26697070880324192</c:v>
                </c:pt>
                <c:pt idx="1296">
                  <c:v>0.26614719061797321</c:v>
                </c:pt>
                <c:pt idx="1297">
                  <c:v>0.26525145946793904</c:v>
                </c:pt>
                <c:pt idx="1298">
                  <c:v>0.26431295992000547</c:v>
                </c:pt>
                <c:pt idx="1299">
                  <c:v>0.26335935901775287</c:v>
                </c:pt>
                <c:pt idx="1300">
                  <c:v>0.26241327586662722</c:v>
                </c:pt>
                <c:pt idx="1301">
                  <c:v>0.26148753102715527</c:v>
                </c:pt>
                <c:pt idx="1302">
                  <c:v>0.26058844903151723</c:v>
                </c:pt>
                <c:pt idx="1303">
                  <c:v>0.25971973090637535</c:v>
                </c:pt>
                <c:pt idx="1304">
                  <c:v>0.2588864606372715</c:v>
                </c:pt>
                <c:pt idx="1305">
                  <c:v>0.25809741613171144</c:v>
                </c:pt>
                <c:pt idx="1306">
                  <c:v>0.25736376165455288</c:v>
                </c:pt>
                <c:pt idx="1307">
                  <c:v>0.25669471654735954</c:v>
                </c:pt>
                <c:pt idx="1308">
                  <c:v>0.25609363223208426</c:v>
                </c:pt>
                <c:pt idx="1309">
                  <c:v>0.25555694927399186</c:v>
                </c:pt>
                <c:pt idx="1310">
                  <c:v>0.25507508934669743</c:v>
                </c:pt>
                <c:pt idx="1311">
                  <c:v>0.25463641866956432</c:v>
                </c:pt>
                <c:pt idx="1312">
                  <c:v>0.25423202914612564</c:v>
                </c:pt>
                <c:pt idx="1313">
                  <c:v>0.25385892223465933</c:v>
                </c:pt>
                <c:pt idx="1314">
                  <c:v>0.25351901210384675</c:v>
                </c:pt>
                <c:pt idx="1315">
                  <c:v>0.253216629915748</c:v>
                </c:pt>
                <c:pt idx="1316">
                  <c:v>0.25295459470900472</c:v>
                </c:pt>
                <c:pt idx="1317">
                  <c:v>0.25273174771235329</c:v>
                </c:pt>
                <c:pt idx="1318">
                  <c:v>0.25254248094633513</c:v>
                </c:pt>
                <c:pt idx="1319">
                  <c:v>0.25237939650999952</c:v>
                </c:pt>
                <c:pt idx="1320">
                  <c:v>0.25223517358709768</c:v>
                </c:pt>
                <c:pt idx="1321">
                  <c:v>0.25210545606193102</c:v>
                </c:pt>
                <c:pt idx="1322">
                  <c:v>0.25198908668648878</c:v>
                </c:pt>
                <c:pt idx="1323">
                  <c:v>0.25188653642553971</c:v>
                </c:pt>
                <c:pt idx="1324">
                  <c:v>0.25179797609281518</c:v>
                </c:pt>
                <c:pt idx="1325">
                  <c:v>0.25172291563480453</c:v>
                </c:pt>
                <c:pt idx="1326">
                  <c:v>0.25165936215015317</c:v>
                </c:pt>
                <c:pt idx="1327">
                  <c:v>0.25160670887389613</c:v>
                </c:pt>
                <c:pt idx="1328">
                  <c:v>0.2515656738323796</c:v>
                </c:pt>
                <c:pt idx="1329">
                  <c:v>0.25153938215610749</c:v>
                </c:pt>
                <c:pt idx="1330">
                  <c:v>0.25153114001321508</c:v>
                </c:pt>
                <c:pt idx="1331">
                  <c:v>0.25154317239111046</c:v>
                </c:pt>
                <c:pt idx="1332">
                  <c:v>0.25157433779977378</c:v>
                </c:pt>
                <c:pt idx="1333">
                  <c:v>0.25162102993302093</c:v>
                </c:pt>
                <c:pt idx="1334">
                  <c:v>0.25167904107039452</c:v>
                </c:pt>
                <c:pt idx="1335">
                  <c:v>0.25174632925315932</c:v>
                </c:pt>
                <c:pt idx="1336">
                  <c:v>0.25182518645530061</c:v>
                </c:pt>
                <c:pt idx="1337">
                  <c:v>0.2519216404537078</c:v>
                </c:pt>
                <c:pt idx="1338">
                  <c:v>0.25204293075132511</c:v>
                </c:pt>
                <c:pt idx="1339">
                  <c:v>0.25219305482474541</c:v>
                </c:pt>
                <c:pt idx="1340">
                  <c:v>0.25237089729978701</c:v>
                </c:pt>
                <c:pt idx="1341">
                  <c:v>0.25256925555608822</c:v>
                </c:pt>
                <c:pt idx="1342">
                  <c:v>0.25277856445443792</c:v>
                </c:pt>
                <c:pt idx="1343">
                  <c:v>0.2529903284495264</c:v>
                </c:pt>
                <c:pt idx="1344">
                  <c:v>0.25320153142974788</c:v>
                </c:pt>
                <c:pt idx="1345">
                  <c:v>0.2534154957593634</c:v>
                </c:pt>
                <c:pt idx="1346">
                  <c:v>0.25364008440794439</c:v>
                </c:pt>
                <c:pt idx="1347">
                  <c:v>0.25388263275886802</c:v>
                </c:pt>
                <c:pt idx="1348">
                  <c:v>0.25414583391641032</c:v>
                </c:pt>
                <c:pt idx="1349">
                  <c:v>0.25442566760409024</c:v>
                </c:pt>
                <c:pt idx="1350">
                  <c:v>0.25471246924080304</c:v>
                </c:pt>
                <c:pt idx="1351">
                  <c:v>0.25499557923992244</c:v>
                </c:pt>
                <c:pt idx="1352">
                  <c:v>0.25526637350750214</c:v>
                </c:pt>
                <c:pt idx="1353">
                  <c:v>0.25552161089891967</c:v>
                </c:pt>
                <c:pt idx="1354">
                  <c:v>0.25576326862500343</c:v>
                </c:pt>
                <c:pt idx="1355">
                  <c:v>0.25599655121486109</c:v>
                </c:pt>
                <c:pt idx="1356">
                  <c:v>0.2562263102659369</c:v>
                </c:pt>
                <c:pt idx="1357">
                  <c:v>0.25645460890906058</c:v>
                </c:pt>
                <c:pt idx="1358">
                  <c:v>0.25668181004885227</c:v>
                </c:pt>
                <c:pt idx="1359">
                  <c:v>0.25690718097377052</c:v>
                </c:pt>
                <c:pt idx="1360">
                  <c:v>0.25713120630596864</c:v>
                </c:pt>
                <c:pt idx="1361">
                  <c:v>0.25735589601844711</c:v>
                </c:pt>
                <c:pt idx="1362">
                  <c:v>0.25758448436101389</c:v>
                </c:pt>
                <c:pt idx="1363">
                  <c:v>0.25781838131072632</c:v>
                </c:pt>
                <c:pt idx="1364">
                  <c:v>0.2580564960897912</c:v>
                </c:pt>
                <c:pt idx="1365">
                  <c:v>0.25829516923142004</c:v>
                </c:pt>
                <c:pt idx="1366">
                  <c:v>0.25853024414904324</c:v>
                </c:pt>
                <c:pt idx="1367">
                  <c:v>0.25875994096887067</c:v>
                </c:pt>
                <c:pt idx="1368">
                  <c:v>0.25898645437905154</c:v>
                </c:pt>
                <c:pt idx="1369">
                  <c:v>0.25921590279672613</c:v>
                </c:pt>
                <c:pt idx="1370">
                  <c:v>0.25945552047924914</c:v>
                </c:pt>
                <c:pt idx="1371">
                  <c:v>0.25970943159533066</c:v>
                </c:pt>
                <c:pt idx="1372">
                  <c:v>0.25997643430088224</c:v>
                </c:pt>
                <c:pt idx="1373">
                  <c:v>0.26024986207969081</c:v>
                </c:pt>
                <c:pt idx="1374">
                  <c:v>0.26052149668822377</c:v>
                </c:pt>
                <c:pt idx="1375">
                  <c:v>0.26078457436813329</c:v>
                </c:pt>
                <c:pt idx="1376">
                  <c:v>0.26103803408428228</c:v>
                </c:pt>
                <c:pt idx="1377">
                  <c:v>0.26128635039488779</c:v>
                </c:pt>
                <c:pt idx="1378">
                  <c:v>0.2615371481631722</c:v>
                </c:pt>
                <c:pt idx="1379">
                  <c:v>0.26179591396741342</c:v>
                </c:pt>
                <c:pt idx="1380">
                  <c:v>0.26206315507382449</c:v>
                </c:pt>
                <c:pt idx="1381">
                  <c:v>0.26233290441423496</c:v>
                </c:pt>
                <c:pt idx="1382">
                  <c:v>0.26259584772451905</c:v>
                </c:pt>
                <c:pt idx="1383">
                  <c:v>0.26284499485189705</c:v>
                </c:pt>
                <c:pt idx="1384">
                  <c:v>0.26307871561144858</c:v>
                </c:pt>
                <c:pt idx="1385">
                  <c:v>0.263302424606639</c:v>
                </c:pt>
                <c:pt idx="1386">
                  <c:v>0.26352612520405561</c:v>
                </c:pt>
                <c:pt idx="1387">
                  <c:v>0.26375996539188418</c:v>
                </c:pt>
                <c:pt idx="1388">
                  <c:v>0.26400854314823363</c:v>
                </c:pt>
                <c:pt idx="1389">
                  <c:v>0.26427008711199773</c:v>
                </c:pt>
                <c:pt idx="1390">
                  <c:v>0.26453761570438583</c:v>
                </c:pt>
                <c:pt idx="1391">
                  <c:v>0.26480369646609148</c:v>
                </c:pt>
                <c:pt idx="1392">
                  <c:v>0.26506503715649388</c:v>
                </c:pt>
                <c:pt idx="1393">
                  <c:v>0.2653239890003799</c:v>
                </c:pt>
                <c:pt idx="1394">
                  <c:v>0.26558781796256292</c:v>
                </c:pt>
                <c:pt idx="1395">
                  <c:v>0.2658651757516316</c:v>
                </c:pt>
                <c:pt idx="1396">
                  <c:v>0.26616156372529332</c:v>
                </c:pt>
                <c:pt idx="1397">
                  <c:v>0.2664777679585365</c:v>
                </c:pt>
                <c:pt idx="1398">
                  <c:v>0.26681127667563931</c:v>
                </c:pt>
                <c:pt idx="1399">
                  <c:v>0.26715869948744897</c:v>
                </c:pt>
                <c:pt idx="1400">
                  <c:v>0.26752031927352393</c:v>
                </c:pt>
                <c:pt idx="1401">
                  <c:v>0.26790085666362418</c:v>
                </c:pt>
                <c:pt idx="1402">
                  <c:v>0.26830792729009489</c:v>
                </c:pt>
                <c:pt idx="1403">
                  <c:v>0.26874836561098581</c:v>
                </c:pt>
                <c:pt idx="1404">
                  <c:v>0.26922503000186049</c:v>
                </c:pt>
                <c:pt idx="1405">
                  <c:v>0.26973483980507618</c:v>
                </c:pt>
                <c:pt idx="1406">
                  <c:v>0.27027106449030158</c:v>
                </c:pt>
                <c:pt idx="1407">
                  <c:v>0.27082700862850728</c:v>
                </c:pt>
                <c:pt idx="1408">
                  <c:v>0.27139922044432996</c:v>
                </c:pt>
                <c:pt idx="1409">
                  <c:v>0.27199034894761664</c:v>
                </c:pt>
                <c:pt idx="1410">
                  <c:v>0.27260628043611923</c:v>
                </c:pt>
                <c:pt idx="1411">
                  <c:v>0.27325363378782208</c:v>
                </c:pt>
                <c:pt idx="1412">
                  <c:v>0.27393482884153408</c:v>
                </c:pt>
                <c:pt idx="1413">
                  <c:v>0.27464773933364584</c:v>
                </c:pt>
                <c:pt idx="1414">
                  <c:v>0.27538667252978521</c:v>
                </c:pt>
                <c:pt idx="1415">
                  <c:v>0.27614590184130872</c:v>
                </c:pt>
                <c:pt idx="1416">
                  <c:v>0.27692278897691847</c:v>
                </c:pt>
                <c:pt idx="1417">
                  <c:v>0.27771966297229433</c:v>
                </c:pt>
                <c:pt idx="1418">
                  <c:v>0.2785413050047284</c:v>
                </c:pt>
                <c:pt idx="1419">
                  <c:v>0.27939189434538181</c:v>
                </c:pt>
                <c:pt idx="1420">
                  <c:v>0.28027140548154061</c:v>
                </c:pt>
                <c:pt idx="1421">
                  <c:v>0.28117511579185883</c:v>
                </c:pt>
                <c:pt idx="1422">
                  <c:v>0.28209542711890834</c:v>
                </c:pt>
                <c:pt idx="1423">
                  <c:v>0.28302726626617225</c:v>
                </c:pt>
                <c:pt idx="1424">
                  <c:v>0.28397044406630256</c:v>
                </c:pt>
                <c:pt idx="1425">
                  <c:v>0.28493139722738114</c:v>
                </c:pt>
                <c:pt idx="1426">
                  <c:v>0.28591955125150104</c:v>
                </c:pt>
                <c:pt idx="1427">
                  <c:v>0.28694246298812531</c:v>
                </c:pt>
                <c:pt idx="1428">
                  <c:v>0.28800168184584762</c:v>
                </c:pt>
                <c:pt idx="1429">
                  <c:v>0.2890914988828911</c:v>
                </c:pt>
                <c:pt idx="1430">
                  <c:v>0.29020161612464979</c:v>
                </c:pt>
                <c:pt idx="1431">
                  <c:v>0.29132249021448253</c:v>
                </c:pt>
                <c:pt idx="1432">
                  <c:v>0.29245009873832684</c:v>
                </c:pt>
                <c:pt idx="1433">
                  <c:v>0.29358813202644718</c:v>
                </c:pt>
                <c:pt idx="1434">
                  <c:v>0.29474556943334884</c:v>
                </c:pt>
                <c:pt idx="1435">
                  <c:v>0.29592928872812785</c:v>
                </c:pt>
                <c:pt idx="1436">
                  <c:v>0.29714110061784427</c:v>
                </c:pt>
                <c:pt idx="1437">
                  <c:v>0.29837412835647747</c:v>
                </c:pt>
                <c:pt idx="1438">
                  <c:v>0.29961584155434318</c:v>
                </c:pt>
                <c:pt idx="1439">
                  <c:v>0.30085397107589518</c:v>
                </c:pt>
                <c:pt idx="1440">
                  <c:v>0.30208137929944734</c:v>
                </c:pt>
                <c:pt idx="1441">
                  <c:v>0.30329945618873266</c:v>
                </c:pt>
                <c:pt idx="1442">
                  <c:v>0.30451606538353848</c:v>
                </c:pt>
                <c:pt idx="1443">
                  <c:v>0.30573936392152434</c:v>
                </c:pt>
                <c:pt idx="1444">
                  <c:v>0.30697254304360178</c:v>
                </c:pt>
                <c:pt idx="1445">
                  <c:v>0.30821142728640216</c:v>
                </c:pt>
                <c:pt idx="1446">
                  <c:v>0.30944677509900254</c:v>
                </c:pt>
                <c:pt idx="1447">
                  <c:v>0.31066951526532061</c:v>
                </c:pt>
                <c:pt idx="1448">
                  <c:v>0.31187635116514933</c:v>
                </c:pt>
                <c:pt idx="1449">
                  <c:v>0.31307143809365046</c:v>
                </c:pt>
                <c:pt idx="1450">
                  <c:v>0.31426467893568699</c:v>
                </c:pt>
                <c:pt idx="1451">
                  <c:v>0.31546580764691934</c:v>
                </c:pt>
                <c:pt idx="1452">
                  <c:v>0.31667830569242394</c:v>
                </c:pt>
                <c:pt idx="1453">
                  <c:v>0.31789679183828967</c:v>
                </c:pt>
                <c:pt idx="1454">
                  <c:v>0.31910935759935832</c:v>
                </c:pt>
                <c:pt idx="1455">
                  <c:v>0.32030367936875892</c:v>
                </c:pt>
                <c:pt idx="1456">
                  <c:v>0.32147252953203764</c:v>
                </c:pt>
                <c:pt idx="1457">
                  <c:v>0.32261618912035617</c:v>
                </c:pt>
                <c:pt idx="1458">
                  <c:v>0.3237403469556569</c:v>
                </c:pt>
                <c:pt idx="1459">
                  <c:v>0.32485118247484024</c:v>
                </c:pt>
                <c:pt idx="1460">
                  <c:v>0.32594951403906369</c:v>
                </c:pt>
                <c:pt idx="1461">
                  <c:v>0.32702915472242544</c:v>
                </c:pt>
                <c:pt idx="1462">
                  <c:v>0.32807948127866349</c:v>
                </c:pt>
                <c:pt idx="1463">
                  <c:v>0.32909063614298273</c:v>
                </c:pt>
                <c:pt idx="1464">
                  <c:v>0.33005981628542258</c:v>
                </c:pt>
                <c:pt idx="1465">
                  <c:v>0.33099150271242317</c:v>
                </c:pt>
                <c:pt idx="1466">
                  <c:v>0.33189507683192143</c:v>
                </c:pt>
                <c:pt idx="1467">
                  <c:v>0.33277703208957254</c:v>
                </c:pt>
                <c:pt idx="1468">
                  <c:v>0.33363599715215686</c:v>
                </c:pt>
                <c:pt idx="1469">
                  <c:v>0.33446120011133174</c:v>
                </c:pt>
                <c:pt idx="1470">
                  <c:v>0.33523661470417399</c:v>
                </c:pt>
                <c:pt idx="1471">
                  <c:v>0.33594669945340538</c:v>
                </c:pt>
                <c:pt idx="1472">
                  <c:v>0.33658417947173713</c:v>
                </c:pt>
                <c:pt idx="1473">
                  <c:v>0.33715151729864357</c:v>
                </c:pt>
                <c:pt idx="1474">
                  <c:v>0.33765819295033739</c:v>
                </c:pt>
                <c:pt idx="1475">
                  <c:v>0.33811346595749614</c:v>
                </c:pt>
                <c:pt idx="1476">
                  <c:v>0.33852062854356035</c:v>
                </c:pt>
                <c:pt idx="1477">
                  <c:v>0.33887527817635521</c:v>
                </c:pt>
                <c:pt idx="1478">
                  <c:v>0.33916911472191746</c:v>
                </c:pt>
                <c:pt idx="1479">
                  <c:v>0.33939597504673336</c:v>
                </c:pt>
                <c:pt idx="1480">
                  <c:v>0.33955752234125736</c:v>
                </c:pt>
                <c:pt idx="1481">
                  <c:v>0.33966289563531882</c:v>
                </c:pt>
                <c:pt idx="1482">
                  <c:v>0.33972414179374788</c:v>
                </c:pt>
                <c:pt idx="1483">
                  <c:v>0.33974927659175524</c:v>
                </c:pt>
                <c:pt idx="1484">
                  <c:v>0.33973556652160164</c:v>
                </c:pt>
                <c:pt idx="1485">
                  <c:v>0.33966997056255199</c:v>
                </c:pt>
                <c:pt idx="1486">
                  <c:v>0.33953409315316374</c:v>
                </c:pt>
                <c:pt idx="1487">
                  <c:v>0.33931489255929737</c:v>
                </c:pt>
                <c:pt idx="1488">
                  <c:v>0.33901102317286991</c:v>
                </c:pt>
                <c:pt idx="1489">
                  <c:v>0.33863486719622704</c:v>
                </c:pt>
                <c:pt idx="1490">
                  <c:v>0.33820673727964057</c:v>
                </c:pt>
                <c:pt idx="1491">
                  <c:v>0.33774674406842287</c:v>
                </c:pt>
                <c:pt idx="1492">
                  <c:v>0.33726605595250836</c:v>
                </c:pt>
                <c:pt idx="1493">
                  <c:v>0.33676349761408242</c:v>
                </c:pt>
                <c:pt idx="1494">
                  <c:v>0.33622934783256497</c:v>
                </c:pt>
                <c:pt idx="1495">
                  <c:v>0.33565174847473822</c:v>
                </c:pt>
                <c:pt idx="1496">
                  <c:v>0.33502555082464258</c:v>
                </c:pt>
                <c:pt idx="1497">
                  <c:v>0.33435329556040172</c:v>
                </c:pt>
                <c:pt idx="1498">
                  <c:v>0.33364333798529933</c:v>
                </c:pt>
                <c:pt idx="1499">
                  <c:v>0.33290326532302228</c:v>
                </c:pt>
                <c:pt idx="1500">
                  <c:v>0.33213504402430238</c:v>
                </c:pt>
                <c:pt idx="1501">
                  <c:v>0.33133275251632666</c:v>
                </c:pt>
                <c:pt idx="1502">
                  <c:v>0.33048763439213158</c:v>
                </c:pt>
                <c:pt idx="1503">
                  <c:v>0.32959360540901905</c:v>
                </c:pt>
                <c:pt idx="1504">
                  <c:v>0.32865312600390484</c:v>
                </c:pt>
                <c:pt idx="1505">
                  <c:v>0.32767761324162648</c:v>
                </c:pt>
                <c:pt idx="1506">
                  <c:v>0.32668261369948615</c:v>
                </c:pt>
                <c:pt idx="1507">
                  <c:v>0.32567982647027927</c:v>
                </c:pt>
                <c:pt idx="1508">
                  <c:v>0.32467194488829787</c:v>
                </c:pt>
                <c:pt idx="1509">
                  <c:v>0.32365048616146141</c:v>
                </c:pt>
                <c:pt idx="1510">
                  <c:v>0.3226013087974714</c:v>
                </c:pt>
                <c:pt idx="1511">
                  <c:v>0.32151267395766892</c:v>
                </c:pt>
                <c:pt idx="1512">
                  <c:v>0.32038135922703292</c:v>
                </c:pt>
                <c:pt idx="1513">
                  <c:v>0.3192144538950118</c:v>
                </c:pt>
                <c:pt idx="1514">
                  <c:v>0.31802634494889281</c:v>
                </c:pt>
                <c:pt idx="1515">
                  <c:v>0.31683063939984957</c:v>
                </c:pt>
                <c:pt idx="1516">
                  <c:v>0.31563277790527311</c:v>
                </c:pt>
                <c:pt idx="1517">
                  <c:v>0.31442847602208623</c:v>
                </c:pt>
                <c:pt idx="1518">
                  <c:v>0.31320593885043879</c:v>
                </c:pt>
                <c:pt idx="1519">
                  <c:v>0.31195357519250433</c:v>
                </c:pt>
                <c:pt idx="1520">
                  <c:v>0.31066524117811467</c:v>
                </c:pt>
                <c:pt idx="1521">
                  <c:v>0.30934339731159499</c:v>
                </c:pt>
                <c:pt idx="1522">
                  <c:v>0.30799637644407041</c:v>
                </c:pt>
                <c:pt idx="1523">
                  <c:v>0.3066337132925111</c:v>
                </c:pt>
                <c:pt idx="1524">
                  <c:v>0.30526046977232302</c:v>
                </c:pt>
                <c:pt idx="1525">
                  <c:v>0.30387546996002646</c:v>
                </c:pt>
                <c:pt idx="1526">
                  <c:v>0.30247302201250614</c:v>
                </c:pt>
                <c:pt idx="1527">
                  <c:v>0.30104777967041108</c:v>
                </c:pt>
                <c:pt idx="1528">
                  <c:v>0.2995987046739802</c:v>
                </c:pt>
                <c:pt idx="1529">
                  <c:v>0.29812980103518616</c:v>
                </c:pt>
                <c:pt idx="1530">
                  <c:v>0.29664849428185047</c:v>
                </c:pt>
                <c:pt idx="1531">
                  <c:v>0.29516024929810214</c:v>
                </c:pt>
                <c:pt idx="1532">
                  <c:v>0.29366581733536912</c:v>
                </c:pt>
                <c:pt idx="1533">
                  <c:v>0.29216045706235183</c:v>
                </c:pt>
                <c:pt idx="1534">
                  <c:v>0.29063686071308192</c:v>
                </c:pt>
                <c:pt idx="1535">
                  <c:v>0.28908966220531751</c:v>
                </c:pt>
                <c:pt idx="1536">
                  <c:v>0.28751958948341005</c:v>
                </c:pt>
                <c:pt idx="1537">
                  <c:v>0.28593355193773318</c:v>
                </c:pt>
                <c:pt idx="1538">
                  <c:v>0.28434212560583549</c:v>
                </c:pt>
                <c:pt idx="1539">
                  <c:v>0.28275476416792367</c:v>
                </c:pt>
                <c:pt idx="1540">
                  <c:v>0.28117543784652244</c:v>
                </c:pt>
                <c:pt idx="1541">
                  <c:v>0.27960298919957494</c:v>
                </c:pt>
                <c:pt idx="1542">
                  <c:v>0.27803288814507565</c:v>
                </c:pt>
                <c:pt idx="1543">
                  <c:v>0.27646143424948721</c:v>
                </c:pt>
                <c:pt idx="1544">
                  <c:v>0.27488974183312653</c:v>
                </c:pt>
                <c:pt idx="1545">
                  <c:v>0.27332378005481084</c:v>
                </c:pt>
                <c:pt idx="1546">
                  <c:v>0.27177296212268376</c:v>
                </c:pt>
                <c:pt idx="1547">
                  <c:v>0.27024644216121108</c:v>
                </c:pt>
                <c:pt idx="1548">
                  <c:v>0.26874936711607444</c:v>
                </c:pt>
                <c:pt idx="1549">
                  <c:v>0.26728313608496157</c:v>
                </c:pt>
                <c:pt idx="1550">
                  <c:v>0.26584670873659422</c:v>
                </c:pt>
                <c:pt idx="1551">
                  <c:v>0.26443968248161653</c:v>
                </c:pt>
                <c:pt idx="1552">
                  <c:v>0.26306432060875695</c:v>
                </c:pt>
                <c:pt idx="1553">
                  <c:v>0.26172551095313723</c:v>
                </c:pt>
                <c:pt idx="1554">
                  <c:v>0.26042864043191682</c:v>
                </c:pt>
                <c:pt idx="1555">
                  <c:v>0.25917634674338019</c:v>
                </c:pt>
                <c:pt idx="1556">
                  <c:v>0.25796642450769569</c:v>
                </c:pt>
                <c:pt idx="1557">
                  <c:v>0.25679298897701097</c:v>
                </c:pt>
                <c:pt idx="1558">
                  <c:v>0.25564816228638787</c:v>
                </c:pt>
                <c:pt idx="1559">
                  <c:v>0.25452651731105214</c:v>
                </c:pt>
                <c:pt idx="1560">
                  <c:v>0.2534275200342363</c:v>
                </c:pt>
                <c:pt idx="1561">
                  <c:v>0.25235600901327915</c:v>
                </c:pt>
                <c:pt idx="1562">
                  <c:v>0.25131918418215482</c:v>
                </c:pt>
                <c:pt idx="1563">
                  <c:v>0.25032370313859531</c:v>
                </c:pt>
                <c:pt idx="1564">
                  <c:v>0.2493724006073702</c:v>
                </c:pt>
                <c:pt idx="1565">
                  <c:v>0.24846409569620576</c:v>
                </c:pt>
                <c:pt idx="1566">
                  <c:v>0.24759417126881444</c:v>
                </c:pt>
                <c:pt idx="1567">
                  <c:v>0.24675787856376841</c:v>
                </c:pt>
                <c:pt idx="1568">
                  <c:v>0.24595211666420991</c:v>
                </c:pt>
                <c:pt idx="1569">
                  <c:v>0.24517654100615605</c:v>
                </c:pt>
                <c:pt idx="1570">
                  <c:v>0.24443170298764139</c:v>
                </c:pt>
                <c:pt idx="1571">
                  <c:v>0.24371726977966024</c:v>
                </c:pt>
                <c:pt idx="1572">
                  <c:v>0.24303096979814953</c:v>
                </c:pt>
                <c:pt idx="1573">
                  <c:v>0.24236884283995164</c:v>
                </c:pt>
                <c:pt idx="1574">
                  <c:v>0.24172648638665051</c:v>
                </c:pt>
                <c:pt idx="1575">
                  <c:v>0.24110193482868392</c:v>
                </c:pt>
                <c:pt idx="1576">
                  <c:v>0.24049687235386663</c:v>
                </c:pt>
                <c:pt idx="1577">
                  <c:v>0.23991526038315814</c:v>
                </c:pt>
                <c:pt idx="1578">
                  <c:v>0.23936145180240909</c:v>
                </c:pt>
                <c:pt idx="1579">
                  <c:v>0.23883738632476181</c:v>
                </c:pt>
                <c:pt idx="1580">
                  <c:v>0.23834033096497198</c:v>
                </c:pt>
                <c:pt idx="1581">
                  <c:v>0.23786424742207057</c:v>
                </c:pt>
                <c:pt idx="1582">
                  <c:v>0.23740126382255211</c:v>
                </c:pt>
                <c:pt idx="1583">
                  <c:v>0.23694581228171996</c:v>
                </c:pt>
                <c:pt idx="1584">
                  <c:v>0.23649653301547902</c:v>
                </c:pt>
                <c:pt idx="1585">
                  <c:v>0.23605660040043352</c:v>
                </c:pt>
                <c:pt idx="1586">
                  <c:v>0.2356313803398874</c:v>
                </c:pt>
                <c:pt idx="1587">
                  <c:v>0.23522575531830114</c:v>
                </c:pt>
                <c:pt idx="1588">
                  <c:v>0.23484210236136549</c:v>
                </c:pt>
                <c:pt idx="1589">
                  <c:v>0.23447920671838351</c:v>
                </c:pt>
                <c:pt idx="1590">
                  <c:v>0.23413482031052257</c:v>
                </c:pt>
                <c:pt idx="1591">
                  <c:v>0.23380733997797576</c:v>
                </c:pt>
                <c:pt idx="1592">
                  <c:v>0.23349811284285471</c:v>
                </c:pt>
                <c:pt idx="1593">
                  <c:v>0.23321136812093923</c:v>
                </c:pt>
                <c:pt idx="1594">
                  <c:v>0.2329517303923786</c:v>
                </c:pt>
                <c:pt idx="1595">
                  <c:v>0.23272180127736097</c:v>
                </c:pt>
                <c:pt idx="1596">
                  <c:v>0.23252009407919105</c:v>
                </c:pt>
                <c:pt idx="1597">
                  <c:v>0.23234075588839131</c:v>
                </c:pt>
                <c:pt idx="1598">
                  <c:v>0.23217604878087184</c:v>
                </c:pt>
                <c:pt idx="1599">
                  <c:v>0.23201842123763583</c:v>
                </c:pt>
                <c:pt idx="1600">
                  <c:v>0.23186424322075994</c:v>
                </c:pt>
                <c:pt idx="1601">
                  <c:v>0.23171385594287675</c:v>
                </c:pt>
                <c:pt idx="1602">
                  <c:v>0.23157058807100583</c:v>
                </c:pt>
                <c:pt idx="1603">
                  <c:v>0.23143851087801848</c:v>
                </c:pt>
                <c:pt idx="1604">
                  <c:v>0.23131973890546298</c:v>
                </c:pt>
                <c:pt idx="1605">
                  <c:v>0.23121414642739102</c:v>
                </c:pt>
                <c:pt idx="1606">
                  <c:v>0.23111994446783013</c:v>
                </c:pt>
                <c:pt idx="1607">
                  <c:v>0.23103546137129849</c:v>
                </c:pt>
                <c:pt idx="1608">
                  <c:v>0.23096069147076614</c:v>
                </c:pt>
                <c:pt idx="1609">
                  <c:v>0.23089700661951806</c:v>
                </c:pt>
                <c:pt idx="1610">
                  <c:v>0.23084652436423247</c:v>
                </c:pt>
                <c:pt idx="1611">
                  <c:v>0.23080906802853829</c:v>
                </c:pt>
                <c:pt idx="1612">
                  <c:v>0.23078188122633414</c:v>
                </c:pt>
                <c:pt idx="1613">
                  <c:v>0.23075951361458846</c:v>
                </c:pt>
                <c:pt idx="1614">
                  <c:v>0.23073577079488683</c:v>
                </c:pt>
                <c:pt idx="1615">
                  <c:v>0.23070669621125461</c:v>
                </c:pt>
                <c:pt idx="1616">
                  <c:v>0.23067200423535128</c:v>
                </c:pt>
                <c:pt idx="1617">
                  <c:v>0.23063513629685162</c:v>
                </c:pt>
                <c:pt idx="1618">
                  <c:v>0.23060113800155435</c:v>
                </c:pt>
                <c:pt idx="1619">
                  <c:v>0.23057425084670624</c:v>
                </c:pt>
                <c:pt idx="1620">
                  <c:v>0.23055493210643874</c:v>
                </c:pt>
                <c:pt idx="1621">
                  <c:v>0.23054071589689962</c:v>
                </c:pt>
                <c:pt idx="1622">
                  <c:v>0.23052644283209178</c:v>
                </c:pt>
                <c:pt idx="1623">
                  <c:v>0.23050769939922466</c:v>
                </c:pt>
                <c:pt idx="1624">
                  <c:v>0.23048276672851509</c:v>
                </c:pt>
                <c:pt idx="1625">
                  <c:v>0.23045267748031606</c:v>
                </c:pt>
                <c:pt idx="1626">
                  <c:v>0.2304200688204513</c:v>
                </c:pt>
                <c:pt idx="1627">
                  <c:v>0.23038688958654585</c:v>
                </c:pt>
                <c:pt idx="1628">
                  <c:v>0.23035313990955075</c:v>
                </c:pt>
                <c:pt idx="1629">
                  <c:v>0.23031624173599019</c:v>
                </c:pt>
                <c:pt idx="1630">
                  <c:v>0.23027378979666147</c:v>
                </c:pt>
                <c:pt idx="1631">
                  <c:v>0.23022412457641706</c:v>
                </c:pt>
                <c:pt idx="1632">
                  <c:v>0.23016890947655877</c:v>
                </c:pt>
                <c:pt idx="1633">
                  <c:v>0.23011181161676386</c:v>
                </c:pt>
                <c:pt idx="1634">
                  <c:v>0.23005706886258659</c:v>
                </c:pt>
                <c:pt idx="1635">
                  <c:v>0.23000645513327844</c:v>
                </c:pt>
                <c:pt idx="1636">
                  <c:v>0.22995745017447888</c:v>
                </c:pt>
                <c:pt idx="1637">
                  <c:v>0.22990450126505324</c:v>
                </c:pt>
                <c:pt idx="1638">
                  <c:v>0.22984114278446344</c:v>
                </c:pt>
                <c:pt idx="1639">
                  <c:v>0.22976297333233131</c:v>
                </c:pt>
                <c:pt idx="1640">
                  <c:v>0.22967028694493352</c:v>
                </c:pt>
                <c:pt idx="1641">
                  <c:v>0.22956715368220737</c:v>
                </c:pt>
                <c:pt idx="1642">
                  <c:v>0.22945941330489428</c:v>
                </c:pt>
                <c:pt idx="1643">
                  <c:v>0.22935089932937791</c:v>
                </c:pt>
                <c:pt idx="1644">
                  <c:v>0.22924075507381347</c:v>
                </c:pt>
                <c:pt idx="1645">
                  <c:v>0.22912389667046129</c:v>
                </c:pt>
                <c:pt idx="1646">
                  <c:v>0.22899193305536347</c:v>
                </c:pt>
                <c:pt idx="1647">
                  <c:v>0.22883774067603635</c:v>
                </c:pt>
                <c:pt idx="1648">
                  <c:v>0.2286580328797102</c:v>
                </c:pt>
                <c:pt idx="1649">
                  <c:v>0.22845443868572535</c:v>
                </c:pt>
                <c:pt idx="1650">
                  <c:v>0.22823195229418458</c:v>
                </c:pt>
                <c:pt idx="1651">
                  <c:v>0.22799618752615325</c:v>
                </c:pt>
                <c:pt idx="1652">
                  <c:v>0.22775132378963392</c:v>
                </c:pt>
                <c:pt idx="1653">
                  <c:v>0.2274981734513114</c:v>
                </c:pt>
                <c:pt idx="1654">
                  <c:v>0.22723572709137907</c:v>
                </c:pt>
                <c:pt idx="1655">
                  <c:v>0.22696343312005507</c:v>
                </c:pt>
                <c:pt idx="1656">
                  <c:v>0.22668295779745373</c:v>
                </c:pt>
                <c:pt idx="1657">
                  <c:v>0.22639863221085588</c:v>
                </c:pt>
                <c:pt idx="1658">
                  <c:v>0.2261164218522137</c:v>
                </c:pt>
                <c:pt idx="1659">
                  <c:v>0.2258412560759061</c:v>
                </c:pt>
                <c:pt idx="1660">
                  <c:v>0.22557618183523565</c:v>
                </c:pt>
                <c:pt idx="1661">
                  <c:v>0.22532163386898307</c:v>
                </c:pt>
                <c:pt idx="1662">
                  <c:v>0.22507617862576812</c:v>
                </c:pt>
                <c:pt idx="1663">
                  <c:v>0.22483980077971488</c:v>
                </c:pt>
                <c:pt idx="1664">
                  <c:v>0.22461548250399466</c:v>
                </c:pt>
                <c:pt idx="1665">
                  <c:v>0.22440902658870276</c:v>
                </c:pt>
                <c:pt idx="1666">
                  <c:v>0.22422876886231136</c:v>
                </c:pt>
                <c:pt idx="1667">
                  <c:v>0.224082639852211</c:v>
                </c:pt>
                <c:pt idx="1668">
                  <c:v>0.22397608197226215</c:v>
                </c:pt>
                <c:pt idx="1669">
                  <c:v>0.22391126781570037</c:v>
                </c:pt>
                <c:pt idx="1670">
                  <c:v>0.22388755773596836</c:v>
                </c:pt>
                <c:pt idx="1671">
                  <c:v>0.22390330785888135</c:v>
                </c:pt>
                <c:pt idx="1672">
                  <c:v>0.22395716743403693</c:v>
                </c:pt>
                <c:pt idx="1673">
                  <c:v>0.22404858592242738</c:v>
                </c:pt>
                <c:pt idx="1674">
                  <c:v>0.22417753055810385</c:v>
                </c:pt>
                <c:pt idx="1675">
                  <c:v>0.22434318711614065</c:v>
                </c:pt>
                <c:pt idx="1676">
                  <c:v>0.22454277078600382</c:v>
                </c:pt>
                <c:pt idx="1677">
                  <c:v>0.22477174645768561</c:v>
                </c:pt>
                <c:pt idx="1678">
                  <c:v>0.22502546284200775</c:v>
                </c:pt>
                <c:pt idx="1679">
                  <c:v>0.22530056513932062</c:v>
                </c:pt>
                <c:pt idx="1680">
                  <c:v>0.22559596044716435</c:v>
                </c:pt>
                <c:pt idx="1681">
                  <c:v>0.22591356167093657</c:v>
                </c:pt>
                <c:pt idx="1682">
                  <c:v>0.22625625539196548</c:v>
                </c:pt>
                <c:pt idx="1683">
                  <c:v>0.22662620276458856</c:v>
                </c:pt>
                <c:pt idx="1684">
                  <c:v>0.22702381441899633</c:v>
                </c:pt>
                <c:pt idx="1685">
                  <c:v>0.2274479708792333</c:v>
                </c:pt>
                <c:pt idx="1686">
                  <c:v>0.22789772408621045</c:v>
                </c:pt>
                <c:pt idx="1687">
                  <c:v>0.22837452209906062</c:v>
                </c:pt>
                <c:pt idx="1688">
                  <c:v>0.22888296476694003</c:v>
                </c:pt>
                <c:pt idx="1689">
                  <c:v>0.22943088145015922</c:v>
                </c:pt>
                <c:pt idx="1690">
                  <c:v>0.23002683732842943</c:v>
                </c:pt>
                <c:pt idx="1691">
                  <c:v>0.23067590336052712</c:v>
                </c:pt>
                <c:pt idx="1692">
                  <c:v>0.23137975259774957</c:v>
                </c:pt>
                <c:pt idx="1693">
                  <c:v>0.23213496806231959</c:v>
                </c:pt>
                <c:pt idx="1694">
                  <c:v>0.23293536048595775</c:v>
                </c:pt>
                <c:pt idx="1695">
                  <c:v>0.23377453622105959</c:v>
                </c:pt>
                <c:pt idx="1696">
                  <c:v>0.2346472780680896</c:v>
                </c:pt>
                <c:pt idx="1697">
                  <c:v>0.23555053815477878</c:v>
                </c:pt>
                <c:pt idx="1698">
                  <c:v>0.23648008706202239</c:v>
                </c:pt>
                <c:pt idx="1699">
                  <c:v>0.23742904290160205</c:v>
                </c:pt>
                <c:pt idx="1700">
                  <c:v>0.2383852714585043</c:v>
                </c:pt>
                <c:pt idx="1701">
                  <c:v>0.23933039013585466</c:v>
                </c:pt>
                <c:pt idx="1702">
                  <c:v>0.24024421534920692</c:v>
                </c:pt>
                <c:pt idx="1703">
                  <c:v>0.24110586999431372</c:v>
                </c:pt>
                <c:pt idx="1704">
                  <c:v>0.24189762187712194</c:v>
                </c:pt>
                <c:pt idx="1705">
                  <c:v>0.2426066490597657</c:v>
                </c:pt>
                <c:pt idx="1706">
                  <c:v>0.24322227374935779</c:v>
                </c:pt>
                <c:pt idx="1707">
                  <c:v>0.24373523299789934</c:v>
                </c:pt>
                <c:pt idx="1708">
                  <c:v>0.24413546177509293</c:v>
                </c:pt>
                <c:pt idx="1709">
                  <c:v>0.24441252727837026</c:v>
                </c:pt>
                <c:pt idx="1710">
                  <c:v>0.24455778660433503</c:v>
                </c:pt>
                <c:pt idx="1711">
                  <c:v>0.24456802880598716</c:v>
                </c:pt>
                <c:pt idx="1712">
                  <c:v>0.24444620370037329</c:v>
                </c:pt>
                <c:pt idx="1713">
                  <c:v>0.24420082217953432</c:v>
                </c:pt>
                <c:pt idx="1714">
                  <c:v>0.24384208222719861</c:v>
                </c:pt>
                <c:pt idx="1715">
                  <c:v>0.24337817619755875</c:v>
                </c:pt>
                <c:pt idx="1716">
                  <c:v>0.24281250723577152</c:v>
                </c:pt>
                <c:pt idx="1717">
                  <c:v>0.24214388349821891</c:v>
                </c:pt>
                <c:pt idx="1718">
                  <c:v>0.24136943104148434</c:v>
                </c:pt>
                <c:pt idx="1719">
                  <c:v>0.24048895443598683</c:v>
                </c:pt>
                <c:pt idx="1720">
                  <c:v>0.23950748895637475</c:v>
                </c:pt>
                <c:pt idx="1721">
                  <c:v>0.23843576210543593</c:v>
                </c:pt>
                <c:pt idx="1722">
                  <c:v>0.23728772002554022</c:v>
                </c:pt>
                <c:pt idx="1723">
                  <c:v>0.23607668795429337</c:v>
                </c:pt>
                <c:pt idx="1724">
                  <c:v>0.2348143724767765</c:v>
                </c:pt>
                <c:pt idx="1725">
                  <c:v>0.23350861694809233</c:v>
                </c:pt>
                <c:pt idx="1726">
                  <c:v>0.23216603715521644</c:v>
                </c:pt>
                <c:pt idx="1727">
                  <c:v>0.23079392580214575</c:v>
                </c:pt>
                <c:pt idx="1728">
                  <c:v>0.22940115085035695</c:v>
                </c:pt>
                <c:pt idx="1729">
                  <c:v>0.22799795414588131</c:v>
                </c:pt>
                <c:pt idx="1730">
                  <c:v>0.22659376653213681</c:v>
                </c:pt>
                <c:pt idx="1731">
                  <c:v>0.22519461398630625</c:v>
                </c:pt>
                <c:pt idx="1732">
                  <c:v>0.22380209928543227</c:v>
                </c:pt>
                <c:pt idx="1733">
                  <c:v>0.22241510419200961</c:v>
                </c:pt>
                <c:pt idx="1734">
                  <c:v>0.22103112258485547</c:v>
                </c:pt>
                <c:pt idx="1735">
                  <c:v>0.21964930123650295</c:v>
                </c:pt>
                <c:pt idx="1736">
                  <c:v>0.21827175112123343</c:v>
                </c:pt>
                <c:pt idx="1737">
                  <c:v>0.21690283404053778</c:v>
                </c:pt>
                <c:pt idx="1738">
                  <c:v>0.21554696781302851</c:v>
                </c:pt>
                <c:pt idx="1739">
                  <c:v>0.21420663862960254</c:v>
                </c:pt>
                <c:pt idx="1740">
                  <c:v>0.21288116562319581</c:v>
                </c:pt>
                <c:pt idx="1741">
                  <c:v>0.21156685898131211</c:v>
                </c:pt>
                <c:pt idx="1742">
                  <c:v>0.21025969083410512</c:v>
                </c:pt>
                <c:pt idx="1743">
                  <c:v>0.20895748160655414</c:v>
                </c:pt>
                <c:pt idx="1744">
                  <c:v>0.20766112301889639</c:v>
                </c:pt>
                <c:pt idx="1745">
                  <c:v>0.20637458666761754</c:v>
                </c:pt>
                <c:pt idx="1746">
                  <c:v>0.2051024461376284</c:v>
                </c:pt>
                <c:pt idx="1747">
                  <c:v>0.20384841361420281</c:v>
                </c:pt>
                <c:pt idx="1748">
                  <c:v>0.20261347211985592</c:v>
                </c:pt>
                <c:pt idx="1749">
                  <c:v>0.20139532534926408</c:v>
                </c:pt>
                <c:pt idx="1750">
                  <c:v>0.20019015382166028</c:v>
                </c:pt>
                <c:pt idx="1751">
                  <c:v>0.19899354138198444</c:v>
                </c:pt>
                <c:pt idx="1752">
                  <c:v>0.19780239647687703</c:v>
                </c:pt>
                <c:pt idx="1753">
                  <c:v>0.19661514578652517</c:v>
                </c:pt>
                <c:pt idx="1754">
                  <c:v>0.19543176634055015</c:v>
                </c:pt>
                <c:pt idx="1755">
                  <c:v>0.19425355356040608</c:v>
                </c:pt>
                <c:pt idx="1756">
                  <c:v>0.19308163108185894</c:v>
                </c:pt>
                <c:pt idx="1757">
                  <c:v>0.19191763491553926</c:v>
                </c:pt>
                <c:pt idx="1758">
                  <c:v>0.19076323599106659</c:v>
                </c:pt>
                <c:pt idx="1759">
                  <c:v>0.18962087026725649</c:v>
                </c:pt>
                <c:pt idx="1760">
                  <c:v>0.18849206404414798</c:v>
                </c:pt>
                <c:pt idx="1761">
                  <c:v>0.18737843227568562</c:v>
                </c:pt>
                <c:pt idx="1762">
                  <c:v>0.18628022834831037</c:v>
                </c:pt>
                <c:pt idx="1763">
                  <c:v>0.18519661970946932</c:v>
                </c:pt>
                <c:pt idx="1764">
                  <c:v>0.18412683457538714</c:v>
                </c:pt>
                <c:pt idx="1765">
                  <c:v>0.18307093179693246</c:v>
                </c:pt>
                <c:pt idx="1766">
                  <c:v>0.18203071347823652</c:v>
                </c:pt>
                <c:pt idx="1767">
                  <c:v>0.18101128993347604</c:v>
                </c:pt>
                <c:pt idx="1768">
                  <c:v>0.18001961359426499</c:v>
                </c:pt>
                <c:pt idx="1769">
                  <c:v>0.17906278098839923</c:v>
                </c:pt>
                <c:pt idx="1770">
                  <c:v>0.17814747702184464</c:v>
                </c:pt>
                <c:pt idx="1771">
                  <c:v>0.17727800753792777</c:v>
                </c:pt>
                <c:pt idx="1772">
                  <c:v>0.17645592350899142</c:v>
                </c:pt>
                <c:pt idx="1773">
                  <c:v>0.17568010068732642</c:v>
                </c:pt>
                <c:pt idx="1774">
                  <c:v>0.17494812555717509</c:v>
                </c:pt>
                <c:pt idx="1775">
                  <c:v>0.17425756341201482</c:v>
                </c:pt>
                <c:pt idx="1776">
                  <c:v>0.1736061574431641</c:v>
                </c:pt>
                <c:pt idx="1777">
                  <c:v>0.17299267892861303</c:v>
                </c:pt>
                <c:pt idx="1778">
                  <c:v>0.17241676812791062</c:v>
                </c:pt>
                <c:pt idx="1779">
                  <c:v>0.17187832696834515</c:v>
                </c:pt>
                <c:pt idx="1780">
                  <c:v>0.17137706709751577</c:v>
                </c:pt>
                <c:pt idx="1781">
                  <c:v>0.17091201119067978</c:v>
                </c:pt>
                <c:pt idx="1782">
                  <c:v>0.17048129648969435</c:v>
                </c:pt>
                <c:pt idx="1783">
                  <c:v>0.17008242747354763</c:v>
                </c:pt>
                <c:pt idx="1784">
                  <c:v>0.16971247649385679</c:v>
                </c:pt>
                <c:pt idx="1785">
                  <c:v>0.16936838252674191</c:v>
                </c:pt>
                <c:pt idx="1786">
                  <c:v>0.16904759666965485</c:v>
                </c:pt>
                <c:pt idx="1787">
                  <c:v>0.16874827757480626</c:v>
                </c:pt>
                <c:pt idx="1788">
                  <c:v>0.16846903946008396</c:v>
                </c:pt>
                <c:pt idx="1789">
                  <c:v>0.16820870159742218</c:v>
                </c:pt>
                <c:pt idx="1790">
                  <c:v>0.16796623750535089</c:v>
                </c:pt>
                <c:pt idx="1791">
                  <c:v>0.16774037722277357</c:v>
                </c:pt>
                <c:pt idx="1792">
                  <c:v>0.16752935959334903</c:v>
                </c:pt>
                <c:pt idx="1793">
                  <c:v>0.16733187452966314</c:v>
                </c:pt>
                <c:pt idx="1794">
                  <c:v>0.1671467147307365</c:v>
                </c:pt>
                <c:pt idx="1795">
                  <c:v>0.16697411206283597</c:v>
                </c:pt>
                <c:pt idx="1796">
                  <c:v>0.16681484357834131</c:v>
                </c:pt>
                <c:pt idx="1797">
                  <c:v>0.16667042860216241</c:v>
                </c:pt>
                <c:pt idx="1798">
                  <c:v>0.16654194063918071</c:v>
                </c:pt>
                <c:pt idx="1799">
                  <c:v>0.16643000849103096</c:v>
                </c:pt>
                <c:pt idx="1800">
                  <c:v>0.16633407547855728</c:v>
                </c:pt>
                <c:pt idx="1801">
                  <c:v>0.16625249964082067</c:v>
                </c:pt>
                <c:pt idx="1802">
                  <c:v>0.16618329579271462</c:v>
                </c:pt>
                <c:pt idx="1803">
                  <c:v>0.166124580032324</c:v>
                </c:pt>
                <c:pt idx="1804">
                  <c:v>0.16607526097433156</c:v>
                </c:pt>
                <c:pt idx="1805">
                  <c:v>0.16603489072389832</c:v>
                </c:pt>
                <c:pt idx="1806">
                  <c:v>0.1660037632277801</c:v>
                </c:pt>
                <c:pt idx="1807">
                  <c:v>0.16598192590340777</c:v>
                </c:pt>
                <c:pt idx="1808">
                  <c:v>0.16596917973741243</c:v>
                </c:pt>
                <c:pt idx="1809">
                  <c:v>0.16596498050108222</c:v>
                </c:pt>
                <c:pt idx="1810">
                  <c:v>0.16596853749863782</c:v>
                </c:pt>
                <c:pt idx="1811">
                  <c:v>0.16597915926194762</c:v>
                </c:pt>
                <c:pt idx="1812">
                  <c:v>0.16599610521752328</c:v>
                </c:pt>
                <c:pt idx="1813">
                  <c:v>0.16601898083603117</c:v>
                </c:pt>
                <c:pt idx="1814">
                  <c:v>0.16604679881637419</c:v>
                </c:pt>
                <c:pt idx="1815">
                  <c:v>0.16607862121330863</c:v>
                </c:pt>
                <c:pt idx="1816">
                  <c:v>0.16611286748439558</c:v>
                </c:pt>
                <c:pt idx="1817">
                  <c:v>0.16614805549922373</c:v>
                </c:pt>
                <c:pt idx="1818">
                  <c:v>0.16618334522009948</c:v>
                </c:pt>
                <c:pt idx="1819">
                  <c:v>0.1662187366715856</c:v>
                </c:pt>
                <c:pt idx="1820">
                  <c:v>0.16625492197525082</c:v>
                </c:pt>
                <c:pt idx="1821">
                  <c:v>0.16629269236592326</c:v>
                </c:pt>
                <c:pt idx="1822">
                  <c:v>0.16633249325599209</c:v>
                </c:pt>
                <c:pt idx="1823">
                  <c:v>0.16637338567104287</c:v>
                </c:pt>
                <c:pt idx="1824">
                  <c:v>0.16641299614310079</c:v>
                </c:pt>
                <c:pt idx="1825">
                  <c:v>0.16644806011216595</c:v>
                </c:pt>
                <c:pt idx="1826">
                  <c:v>0.16647536152359421</c:v>
                </c:pt>
                <c:pt idx="1827">
                  <c:v>0.16649292040337105</c:v>
                </c:pt>
                <c:pt idx="1828">
                  <c:v>0.16649974630037689</c:v>
                </c:pt>
                <c:pt idx="1829">
                  <c:v>0.16649667957975389</c:v>
                </c:pt>
                <c:pt idx="1830">
                  <c:v>0.1664854516099995</c:v>
                </c:pt>
                <c:pt idx="1831">
                  <c:v>0.16646749735410171</c:v>
                </c:pt>
                <c:pt idx="1832">
                  <c:v>0.16644370787185181</c:v>
                </c:pt>
                <c:pt idx="1833">
                  <c:v>0.16641349067869415</c:v>
                </c:pt>
                <c:pt idx="1834">
                  <c:v>0.16637575923053249</c:v>
                </c:pt>
                <c:pt idx="1835">
                  <c:v>0.16632878494444225</c:v>
                </c:pt>
                <c:pt idx="1836">
                  <c:v>0.16627059332240013</c:v>
                </c:pt>
                <c:pt idx="1837">
                  <c:v>0.16619931055972181</c:v>
                </c:pt>
                <c:pt idx="1838">
                  <c:v>0.16611306516190882</c:v>
                </c:pt>
                <c:pt idx="1839">
                  <c:v>0.16600979091792289</c:v>
                </c:pt>
                <c:pt idx="1840">
                  <c:v>0.16588816634252834</c:v>
                </c:pt>
                <c:pt idx="1841">
                  <c:v>0.16574781183261045</c:v>
                </c:pt>
                <c:pt idx="1842">
                  <c:v>0.16559047314805497</c:v>
                </c:pt>
                <c:pt idx="1843">
                  <c:v>0.16542070807615905</c:v>
                </c:pt>
                <c:pt idx="1844">
                  <c:v>0.16524533741626757</c:v>
                </c:pt>
                <c:pt idx="1845">
                  <c:v>0.16507250259265971</c:v>
                </c:pt>
                <c:pt idx="1846">
                  <c:v>0.16490895226525748</c:v>
                </c:pt>
                <c:pt idx="1847">
                  <c:v>0.16475871572719025</c:v>
                </c:pt>
                <c:pt idx="1848">
                  <c:v>0.16462133593674311</c:v>
                </c:pt>
                <c:pt idx="1849">
                  <c:v>0.16449271415915268</c:v>
                </c:pt>
                <c:pt idx="1850">
                  <c:v>0.1643674282676445</c:v>
                </c:pt>
                <c:pt idx="1851">
                  <c:v>0.16424060388866513</c:v>
                </c:pt>
                <c:pt idx="1852">
                  <c:v>0.16411022550331078</c:v>
                </c:pt>
                <c:pt idx="1853">
                  <c:v>0.16397732903753048</c:v>
                </c:pt>
                <c:pt idx="1854">
                  <c:v>0.16384540730372377</c:v>
                </c:pt>
                <c:pt idx="1855">
                  <c:v>0.16371878440124299</c:v>
                </c:pt>
                <c:pt idx="1856">
                  <c:v>0.16360010895000288</c:v>
                </c:pt>
                <c:pt idx="1857">
                  <c:v>0.16349020951657744</c:v>
                </c:pt>
                <c:pt idx="1858">
                  <c:v>0.16338736058779568</c:v>
                </c:pt>
                <c:pt idx="1859">
                  <c:v>0.16328920039900641</c:v>
                </c:pt>
                <c:pt idx="1860">
                  <c:v>0.16319361497529628</c:v>
                </c:pt>
                <c:pt idx="1861">
                  <c:v>0.16309971922263145</c:v>
                </c:pt>
                <c:pt idx="1862">
                  <c:v>0.163007855520786</c:v>
                </c:pt>
                <c:pt idx="1863">
                  <c:v>0.16291910184348268</c:v>
                </c:pt>
                <c:pt idx="1864">
                  <c:v>0.16283438819369722</c:v>
                </c:pt>
                <c:pt idx="1865">
                  <c:v>0.16275405548148913</c:v>
                </c:pt>
                <c:pt idx="1866">
                  <c:v>0.16267854254995562</c:v>
                </c:pt>
                <c:pt idx="1867">
                  <c:v>0.16260882733156723</c:v>
                </c:pt>
                <c:pt idx="1868">
                  <c:v>0.16254686764211523</c:v>
                </c:pt>
                <c:pt idx="1869">
                  <c:v>0.16249569874069547</c:v>
                </c:pt>
                <c:pt idx="1870">
                  <c:v>0.1624585511508515</c:v>
                </c:pt>
                <c:pt idx="1871">
                  <c:v>0.16243743038936398</c:v>
                </c:pt>
                <c:pt idx="1872">
                  <c:v>0.16243282414162341</c:v>
                </c:pt>
                <c:pt idx="1873">
                  <c:v>0.1624435067909028</c:v>
                </c:pt>
                <c:pt idx="1874">
                  <c:v>0.16246751920942659</c:v>
                </c:pt>
                <c:pt idx="1875">
                  <c:v>0.16250378537860788</c:v>
                </c:pt>
                <c:pt idx="1876">
                  <c:v>0.1625529945909755</c:v>
                </c:pt>
                <c:pt idx="1877">
                  <c:v>0.16261774947062368</c:v>
                </c:pt>
                <c:pt idx="1878">
                  <c:v>0.16270148924691286</c:v>
                </c:pt>
                <c:pt idx="1879">
                  <c:v>0.16280702043610418</c:v>
                </c:pt>
                <c:pt idx="1880">
                  <c:v>0.16293568351869248</c:v>
                </c:pt>
                <c:pt idx="1881">
                  <c:v>0.16308691013687338</c:v>
                </c:pt>
                <c:pt idx="1882">
                  <c:v>0.16325969284369723</c:v>
                </c:pt>
                <c:pt idx="1883">
                  <c:v>0.1634537135318278</c:v>
                </c:pt>
                <c:pt idx="1884">
                  <c:v>0.1636708680485407</c:v>
                </c:pt>
                <c:pt idx="1885">
                  <c:v>0.16391527215332602</c:v>
                </c:pt>
                <c:pt idx="1886">
                  <c:v>0.16419302354233445</c:v>
                </c:pt>
                <c:pt idx="1887">
                  <c:v>0.16451068543355774</c:v>
                </c:pt>
                <c:pt idx="1888">
                  <c:v>0.16487396305681734</c:v>
                </c:pt>
                <c:pt idx="1889">
                  <c:v>0.16528765667929435</c:v>
                </c:pt>
                <c:pt idx="1890">
                  <c:v>0.16575507043633431</c:v>
                </c:pt>
                <c:pt idx="1891">
                  <c:v>0.16627870111828214</c:v>
                </c:pt>
                <c:pt idx="1892">
                  <c:v>0.16686028632333139</c:v>
                </c:pt>
                <c:pt idx="1893">
                  <c:v>0.16749976085479623</c:v>
                </c:pt>
                <c:pt idx="1894">
                  <c:v>0.16819524437051891</c:v>
                </c:pt>
                <c:pt idx="1895">
                  <c:v>0.16894277669930025</c:v>
                </c:pt>
                <c:pt idx="1896">
                  <c:v>0.16973689421201754</c:v>
                </c:pt>
                <c:pt idx="1897">
                  <c:v>0.17057260788268513</c:v>
                </c:pt>
                <c:pt idx="1898">
                  <c:v>0.17144615302612587</c:v>
                </c:pt>
                <c:pt idx="1899">
                  <c:v>0.17235635130028093</c:v>
                </c:pt>
                <c:pt idx="1900">
                  <c:v>0.17330393232833041</c:v>
                </c:pt>
                <c:pt idx="1901">
                  <c:v>0.17428948960213908</c:v>
                </c:pt>
                <c:pt idx="1902">
                  <c:v>0.17531312603142279</c:v>
                </c:pt>
                <c:pt idx="1903">
                  <c:v>0.17637252548849858</c:v>
                </c:pt>
                <c:pt idx="1904">
                  <c:v>0.17746348024562308</c:v>
                </c:pt>
                <c:pt idx="1905">
                  <c:v>0.17858062761247295</c:v>
                </c:pt>
                <c:pt idx="1906">
                  <c:v>0.17971926780707792</c:v>
                </c:pt>
                <c:pt idx="1907">
                  <c:v>0.18087547242431812</c:v>
                </c:pt>
                <c:pt idx="1908">
                  <c:v>0.18204696456513225</c:v>
                </c:pt>
                <c:pt idx="1909">
                  <c:v>0.18323236910071083</c:v>
                </c:pt>
                <c:pt idx="1910">
                  <c:v>0.18443122452084648</c:v>
                </c:pt>
                <c:pt idx="1911">
                  <c:v>0.18564420212667321</c:v>
                </c:pt>
                <c:pt idx="1912">
                  <c:v>0.18687327744836713</c:v>
                </c:pt>
                <c:pt idx="1913">
                  <c:v>0.18812226901802742</c:v>
                </c:pt>
                <c:pt idx="1914">
                  <c:v>0.18939514531683688</c:v>
                </c:pt>
                <c:pt idx="1915">
                  <c:v>0.19069472116097275</c:v>
                </c:pt>
                <c:pt idx="1916">
                  <c:v>0.19201896997690804</c:v>
                </c:pt>
                <c:pt idx="1917">
                  <c:v>0.19335989746308291</c:v>
                </c:pt>
                <c:pt idx="1918">
                  <c:v>0.19470344733536848</c:v>
                </c:pt>
                <c:pt idx="1919">
                  <c:v>0.19603194749077046</c:v>
                </c:pt>
                <c:pt idx="1920">
                  <c:v>0.19733016534264991</c:v>
                </c:pt>
                <c:pt idx="1921">
                  <c:v>0.19858695203484322</c:v>
                </c:pt>
                <c:pt idx="1922">
                  <c:v>0.1997973429100447</c:v>
                </c:pt>
                <c:pt idx="1923">
                  <c:v>0.20096115319658947</c:v>
                </c:pt>
                <c:pt idx="1924">
                  <c:v>0.2020793406950766</c:v>
                </c:pt>
                <c:pt idx="1925">
                  <c:v>0.20315245914562985</c:v>
                </c:pt>
                <c:pt idx="1926">
                  <c:v>0.20418005876587009</c:v>
                </c:pt>
                <c:pt idx="1927">
                  <c:v>0.20516072816613395</c:v>
                </c:pt>
                <c:pt idx="1928">
                  <c:v>0.20609598564319354</c:v>
                </c:pt>
                <c:pt idx="1929">
                  <c:v>0.20699036491998946</c:v>
                </c:pt>
                <c:pt idx="1930">
                  <c:v>0.2078524223488164</c:v>
                </c:pt>
                <c:pt idx="1931">
                  <c:v>0.20869248180084166</c:v>
                </c:pt>
                <c:pt idx="1932">
                  <c:v>0.2095203517532721</c:v>
                </c:pt>
                <c:pt idx="1933">
                  <c:v>0.21034372912980259</c:v>
                </c:pt>
                <c:pt idx="1934">
                  <c:v>0.21116746443318923</c:v>
                </c:pt>
                <c:pt idx="1935">
                  <c:v>0.211995017069042</c:v>
                </c:pt>
                <c:pt idx="1936">
                  <c:v>0.21283053328449497</c:v>
                </c:pt>
                <c:pt idx="1937">
                  <c:v>0.21367990083995403</c:v>
                </c:pt>
                <c:pt idx="1938">
                  <c:v>0.2145515959749914</c:v>
                </c:pt>
                <c:pt idx="1939">
                  <c:v>0.21545549425238064</c:v>
                </c:pt>
                <c:pt idx="1940">
                  <c:v>0.2164011150451729</c:v>
                </c:pt>
                <c:pt idx="1941">
                  <c:v>0.2173965131276604</c:v>
                </c:pt>
                <c:pt idx="1942">
                  <c:v>0.21844827049680882</c:v>
                </c:pt>
                <c:pt idx="1943">
                  <c:v>0.21956120734847795</c:v>
                </c:pt>
                <c:pt idx="1944">
                  <c:v>0.2207402159388786</c:v>
                </c:pt>
                <c:pt idx="1945">
                  <c:v>0.22199094251729889</c:v>
                </c:pt>
                <c:pt idx="1946">
                  <c:v>0.2233179453975761</c:v>
                </c:pt>
                <c:pt idx="1947">
                  <c:v>0.22472412043263923</c:v>
                </c:pt>
                <c:pt idx="1948">
                  <c:v>0.22620857980872022</c:v>
                </c:pt>
                <c:pt idx="1949">
                  <c:v>0.22776499332369704</c:v>
                </c:pt>
                <c:pt idx="1950">
                  <c:v>0.22938257025896525</c:v>
                </c:pt>
                <c:pt idx="1951">
                  <c:v>0.23104946422657957</c:v>
                </c:pt>
                <c:pt idx="1952">
                  <c:v>0.23275579315228379</c:v>
                </c:pt>
                <c:pt idx="1953">
                  <c:v>0.2344955192280701</c:v>
                </c:pt>
                <c:pt idx="1954">
                  <c:v>0.23626704331980253</c:v>
                </c:pt>
                <c:pt idx="1955">
                  <c:v>0.23807101891889626</c:v>
                </c:pt>
                <c:pt idx="1956">
                  <c:v>0.23990442446086091</c:v>
                </c:pt>
                <c:pt idx="1957">
                  <c:v>0.24175671992890024</c:v>
                </c:pt>
                <c:pt idx="1958">
                  <c:v>0.24360838367232562</c:v>
                </c:pt>
                <c:pt idx="1959">
                  <c:v>0.24543166941254457</c:v>
                </c:pt>
                <c:pt idx="1960">
                  <c:v>0.24719628321546094</c:v>
                </c:pt>
                <c:pt idx="1961">
                  <c:v>0.24887618249737076</c:v>
                </c:pt>
                <c:pt idx="1962">
                  <c:v>0.25045036899947604</c:v>
                </c:pt>
                <c:pt idx="1963">
                  <c:v>0.25190261287528626</c:v>
                </c:pt>
                <c:pt idx="1964">
                  <c:v>0.25321596557132409</c:v>
                </c:pt>
                <c:pt idx="1965">
                  <c:v>0.25436765177810916</c:v>
                </c:pt>
                <c:pt idx="1966">
                  <c:v>0.25533276328318666</c:v>
                </c:pt>
                <c:pt idx="1967">
                  <c:v>0.25608688388287415</c:v>
                </c:pt>
                <c:pt idx="1968">
                  <c:v>0.25661350940031069</c:v>
                </c:pt>
                <c:pt idx="1969">
                  <c:v>0.25691077470257639</c:v>
                </c:pt>
                <c:pt idx="1970">
                  <c:v>0.2569885649007343</c:v>
                </c:pt>
                <c:pt idx="1971">
                  <c:v>0.25686217051647942</c:v>
                </c:pt>
                <c:pt idx="1972">
                  <c:v>0.256540655040982</c:v>
                </c:pt>
                <c:pt idx="1973">
                  <c:v>0.25602177681875771</c:v>
                </c:pt>
                <c:pt idx="1974">
                  <c:v>0.25529131399722427</c:v>
                </c:pt>
                <c:pt idx="1975">
                  <c:v>0.25433210728772437</c:v>
                </c:pt>
                <c:pt idx="1976">
                  <c:v>0.25313136055590302</c:v>
                </c:pt>
                <c:pt idx="1977">
                  <c:v>0.25168873040766016</c:v>
                </c:pt>
                <c:pt idx="1978">
                  <c:v>0.25001772142754575</c:v>
                </c:pt>
                <c:pt idx="1979">
                  <c:v>0.248143542119169</c:v>
                </c:pt>
                <c:pt idx="1980">
                  <c:v>0.24609812959253541</c:v>
                </c:pt>
                <c:pt idx="1981">
                  <c:v>0.24391171384720545</c:v>
                </c:pt>
                <c:pt idx="1982">
                  <c:v>0.24161368797088623</c:v>
                </c:pt>
                <c:pt idx="1983">
                  <c:v>0.23923014221038474</c:v>
                </c:pt>
                <c:pt idx="1984">
                  <c:v>0.23678487420344918</c:v>
                </c:pt>
                <c:pt idx="1985">
                  <c:v>0.2342985374834553</c:v>
                </c:pt>
                <c:pt idx="1986">
                  <c:v>0.23178553634952281</c:v>
                </c:pt>
                <c:pt idx="1987">
                  <c:v>0.22925092809983039</c:v>
                </c:pt>
                <c:pt idx="1988">
                  <c:v>0.22669187793151713</c:v>
                </c:pt>
                <c:pt idx="1989">
                  <c:v>0.22410110802536953</c:v>
                </c:pt>
                <c:pt idx="1990">
                  <c:v>0.22147438829749821</c:v>
                </c:pt>
                <c:pt idx="1991">
                  <c:v>0.2188181514998836</c:v>
                </c:pt>
                <c:pt idx="1992">
                  <c:v>0.21615094409575264</c:v>
                </c:pt>
                <c:pt idx="1993">
                  <c:v>0.21350023780240501</c:v>
                </c:pt>
                <c:pt idx="1994">
                  <c:v>0.21089536040601053</c:v>
                </c:pt>
                <c:pt idx="1995">
                  <c:v>0.20835682946928447</c:v>
                </c:pt>
                <c:pt idx="1996">
                  <c:v>0.20589316380140754</c:v>
                </c:pt>
                <c:pt idx="1997">
                  <c:v>0.20350350178860277</c:v>
                </c:pt>
                <c:pt idx="1998">
                  <c:v>0.2011847212206469</c:v>
                </c:pt>
                <c:pt idx="1999">
                  <c:v>0.19893922574481071</c:v>
                </c:pt>
                <c:pt idx="2000">
                  <c:v>0.19678100863909365</c:v>
                </c:pt>
                <c:pt idx="2001">
                  <c:v>0.19472952254118592</c:v>
                </c:pt>
                <c:pt idx="2002">
                  <c:v>0.1928053296465938</c:v>
                </c:pt>
                <c:pt idx="2003">
                  <c:v>0.19101955637247159</c:v>
                </c:pt>
                <c:pt idx="2004">
                  <c:v>0.18936777214817446</c:v>
                </c:pt>
                <c:pt idx="2005">
                  <c:v>0.18783247831931049</c:v>
                </c:pt>
                <c:pt idx="2006">
                  <c:v>0.18638936979742116</c:v>
                </c:pt>
                <c:pt idx="2007">
                  <c:v>0.18501984249129688</c:v>
                </c:pt>
                <c:pt idx="2008">
                  <c:v>0.18371946018708918</c:v>
                </c:pt>
                <c:pt idx="2009">
                  <c:v>0.18250311450630285</c:v>
                </c:pt>
                <c:pt idx="2010">
                  <c:v>0.1814006710929853</c:v>
                </c:pt>
                <c:pt idx="2011">
                  <c:v>0.18044385890831383</c:v>
                </c:pt>
                <c:pt idx="2012">
                  <c:v>0.17965140251828948</c:v>
                </c:pt>
                <c:pt idx="2013">
                  <c:v>0.17902164348945548</c:v>
                </c:pt>
                <c:pt idx="2014">
                  <c:v>0.17853424698853393</c:v>
                </c:pt>
                <c:pt idx="2015">
                  <c:v>0.17816053486478356</c:v>
                </c:pt>
                <c:pt idx="2016">
                  <c:v>0.17787507935755864</c:v>
                </c:pt>
                <c:pt idx="2017">
                  <c:v>0.17766029877239309</c:v>
                </c:pt>
                <c:pt idx="2018">
                  <c:v>0.17750873198441786</c:v>
                </c:pt>
                <c:pt idx="2019">
                  <c:v>0.17742021141201747</c:v>
                </c:pt>
                <c:pt idx="2020">
                  <c:v>0.17739982126389509</c:v>
                </c:pt>
                <c:pt idx="2021">
                  <c:v>0.17745460293530335</c:v>
                </c:pt>
                <c:pt idx="2022">
                  <c:v>0.17759376930654358</c:v>
                </c:pt>
                <c:pt idx="2023">
                  <c:v>0.17783085562106715</c:v>
                </c:pt>
                <c:pt idx="2024">
                  <c:v>0.17818477166838009</c:v>
                </c:pt>
                <c:pt idx="2025">
                  <c:v>0.17867899940691856</c:v>
                </c:pt>
                <c:pt idx="2026">
                  <c:v>0.17933979685938428</c:v>
                </c:pt>
                <c:pt idx="2027">
                  <c:v>0.18018737324222489</c:v>
                </c:pt>
                <c:pt idx="2028">
                  <c:v>0.1812264041702808</c:v>
                </c:pt>
                <c:pt idx="2029">
                  <c:v>0.18243358134834942</c:v>
                </c:pt>
                <c:pt idx="2030">
                  <c:v>0.18375255281762415</c:v>
                </c:pt>
                <c:pt idx="2031">
                  <c:v>0.18508808731731274</c:v>
                </c:pt>
                <c:pt idx="2032">
                  <c:v>0.18630885720373047</c:v>
                </c:pt>
                <c:pt idx="2033">
                  <c:v>0.18727376370191429</c:v>
                </c:pt>
                <c:pt idx="2034">
                  <c:v>0.18784183009261535</c:v>
                </c:pt>
                <c:pt idx="2035">
                  <c:v>0.18789872438592925</c:v>
                </c:pt>
                <c:pt idx="2036">
                  <c:v>0.18738663246597709</c:v>
                </c:pt>
                <c:pt idx="2037">
                  <c:v>0.18631206706648096</c:v>
                </c:pt>
                <c:pt idx="2038">
                  <c:v>0.18475114885689348</c:v>
                </c:pt>
                <c:pt idx="2039">
                  <c:v>0.18282049125387434</c:v>
                </c:pt>
                <c:pt idx="2040">
                  <c:v>0.18066053189741738</c:v>
                </c:pt>
                <c:pt idx="2041">
                  <c:v>0.17839864259210503</c:v>
                </c:pt>
                <c:pt idx="2042">
                  <c:v>0.17612177004366758</c:v>
                </c:pt>
                <c:pt idx="2043">
                  <c:v>0.17388876957379373</c:v>
                </c:pt>
                <c:pt idx="2044">
                  <c:v>0.17173397088157583</c:v>
                </c:pt>
                <c:pt idx="2045">
                  <c:v>0.16968581789986403</c:v>
                </c:pt>
                <c:pt idx="2046">
                  <c:v>0.16778229539680567</c:v>
                </c:pt>
                <c:pt idx="2047">
                  <c:v>0.16607086305377605</c:v>
                </c:pt>
                <c:pt idx="2048">
                  <c:v>0.16459336287548842</c:v>
                </c:pt>
                <c:pt idx="2049">
                  <c:v>0.1633664892558061</c:v>
                </c:pt>
                <c:pt idx="2050">
                  <c:v>0.16237461322066993</c:v>
                </c:pt>
                <c:pt idx="2051">
                  <c:v>0.16157632371253172</c:v>
                </c:pt>
                <c:pt idx="2052">
                  <c:v>0.16091693816973673</c:v>
                </c:pt>
                <c:pt idx="2053">
                  <c:v>0.1603461298375598</c:v>
                </c:pt>
                <c:pt idx="2054">
                  <c:v>0.15982745601108761</c:v>
                </c:pt>
                <c:pt idx="2055">
                  <c:v>0.15934049013372775</c:v>
                </c:pt>
                <c:pt idx="2056">
                  <c:v>0.15888055760667552</c:v>
                </c:pt>
                <c:pt idx="2057">
                  <c:v>0.15845213736310859</c:v>
                </c:pt>
                <c:pt idx="2058">
                  <c:v>0.15806202529996127</c:v>
                </c:pt>
                <c:pt idx="2059">
                  <c:v>0.15771346324097413</c:v>
                </c:pt>
                <c:pt idx="2060">
                  <c:v>0.15740412331750997</c:v>
                </c:pt>
                <c:pt idx="2061">
                  <c:v>0.15712864550723238</c:v>
                </c:pt>
                <c:pt idx="2062">
                  <c:v>0.15688169208859837</c:v>
                </c:pt>
                <c:pt idx="2063">
                  <c:v>0.15666161878707718</c:v>
                </c:pt>
                <c:pt idx="2064">
                  <c:v>0.15647113987190819</c:v>
                </c:pt>
                <c:pt idx="2065">
                  <c:v>0.15631625605567601</c:v>
                </c:pt>
                <c:pt idx="2066">
                  <c:v>0.15620436814163285</c:v>
                </c:pt>
                <c:pt idx="2067">
                  <c:v>0.15614254262758787</c:v>
                </c:pt>
                <c:pt idx="2068">
                  <c:v>0.1561368435310756</c:v>
                </c:pt>
                <c:pt idx="2069">
                  <c:v>0.15619253367072028</c:v>
                </c:pt>
                <c:pt idx="2070">
                  <c:v>0.15631490317989483</c:v>
                </c:pt>
                <c:pt idx="2071">
                  <c:v>0.15650739211141362</c:v>
                </c:pt>
                <c:pt idx="2072">
                  <c:v>0.15677043230565835</c:v>
                </c:pt>
                <c:pt idx="2073">
                  <c:v>0.15709877908589653</c:v>
                </c:pt>
                <c:pt idx="2074">
                  <c:v>0.15747998424047294</c:v>
                </c:pt>
                <c:pt idx="2075">
                  <c:v>0.15789343142029766</c:v>
                </c:pt>
                <c:pt idx="2076">
                  <c:v>0.15831168965500331</c:v>
                </c:pt>
                <c:pt idx="2077">
                  <c:v>0.15870557273840669</c:v>
                </c:pt>
                <c:pt idx="2078">
                  <c:v>0.1590440895581885</c:v>
                </c:pt>
                <c:pt idx="2079">
                  <c:v>0.15930331953345955</c:v>
                </c:pt>
                <c:pt idx="2080">
                  <c:v>0.15946866552686678</c:v>
                </c:pt>
                <c:pt idx="2081">
                  <c:v>0.159533740938122</c:v>
                </c:pt>
                <c:pt idx="2082">
                  <c:v>0.15949801396291929</c:v>
                </c:pt>
                <c:pt idx="2083">
                  <c:v>0.15936019573438676</c:v>
                </c:pt>
                <c:pt idx="2084">
                  <c:v>0.15911586083022156</c:v>
                </c:pt>
                <c:pt idx="2085">
                  <c:v>0.15875867788332132</c:v>
                </c:pt>
                <c:pt idx="2086">
                  <c:v>0.1582863527341124</c:v>
                </c:pt>
                <c:pt idx="2087">
                  <c:v>0.15771331782270981</c:v>
                </c:pt>
                <c:pt idx="2088">
                  <c:v>0.15707656212414289</c:v>
                </c:pt>
                <c:pt idx="2089">
                  <c:v>0.15643223250166816</c:v>
                </c:pt>
                <c:pt idx="2090">
                  <c:v>0.15583967650358843</c:v>
                </c:pt>
                <c:pt idx="2091">
                  <c:v>0.15533777892619283</c:v>
                </c:pt>
                <c:pt idx="2092">
                  <c:v>0.15493744868557424</c:v>
                </c:pt>
                <c:pt idx="2093">
                  <c:v>0.15462661372813125</c:v>
                </c:pt>
                <c:pt idx="2094">
                  <c:v>0.15438444572214893</c:v>
                </c:pt>
                <c:pt idx="2095">
                  <c:v>0.15419140470328896</c:v>
                </c:pt>
                <c:pt idx="2096">
                  <c:v>0.1540343997364283</c:v>
                </c:pt>
                <c:pt idx="2097">
                  <c:v>0.15390647256511081</c:v>
                </c:pt>
                <c:pt idx="2098">
                  <c:v>0.15380317797052256</c:v>
                </c:pt>
                <c:pt idx="2099">
                  <c:v>0.15371955136929982</c:v>
                </c:pt>
                <c:pt idx="2100">
                  <c:v>0.1536484261926373</c:v>
                </c:pt>
                <c:pt idx="2101">
                  <c:v>0.15358153785397299</c:v>
                </c:pt>
                <c:pt idx="2102">
                  <c:v>0.15351120336989721</c:v>
                </c:pt>
                <c:pt idx="2103">
                  <c:v>0.15343368060041673</c:v>
                </c:pt>
                <c:pt idx="2104">
                  <c:v>0.15334998114696663</c:v>
                </c:pt>
                <c:pt idx="2105">
                  <c:v>0.15326385090257222</c:v>
                </c:pt>
                <c:pt idx="2106">
                  <c:v>0.15317956056796656</c:v>
                </c:pt>
                <c:pt idx="2107">
                  <c:v>0.15309749275748719</c:v>
                </c:pt>
                <c:pt idx="2108">
                  <c:v>0.15301323470129902</c:v>
                </c:pt>
                <c:pt idx="2109">
                  <c:v>0.15291945269820706</c:v>
                </c:pt>
                <c:pt idx="2110">
                  <c:v>0.15280862809621765</c:v>
                </c:pt>
                <c:pt idx="2111">
                  <c:v>0.15267607836890462</c:v>
                </c:pt>
                <c:pt idx="2112">
                  <c:v>0.15252163182399359</c:v>
                </c:pt>
                <c:pt idx="2113">
                  <c:v>0.15234737055786296</c:v>
                </c:pt>
                <c:pt idx="2114">
                  <c:v>0.15215618981336243</c:v>
                </c:pt>
                <c:pt idx="2115">
                  <c:v>0.15194854245867362</c:v>
                </c:pt>
                <c:pt idx="2116">
                  <c:v>0.15172206170469293</c:v>
                </c:pt>
                <c:pt idx="2117">
                  <c:v>0.15147180779109715</c:v>
                </c:pt>
                <c:pt idx="2118">
                  <c:v>0.15119361979636892</c:v>
                </c:pt>
                <c:pt idx="2119">
                  <c:v>0.15088817178055469</c:v>
                </c:pt>
                <c:pt idx="2120">
                  <c:v>0.15056257810529694</c:v>
                </c:pt>
                <c:pt idx="2121">
                  <c:v>0.15023098683645764</c:v>
                </c:pt>
                <c:pt idx="2122">
                  <c:v>0.14990978926639908</c:v>
                </c:pt>
                <c:pt idx="2123">
                  <c:v>0.14961123718483738</c:v>
                </c:pt>
                <c:pt idx="2124">
                  <c:v>0.14934084706676221</c:v>
                </c:pt>
                <c:pt idx="2125">
                  <c:v>0.14909737844767867</c:v>
                </c:pt>
                <c:pt idx="2126">
                  <c:v>0.14887712891904992</c:v>
                </c:pt>
                <c:pt idx="2127">
                  <c:v>0.14867735717434527</c:v>
                </c:pt>
                <c:pt idx="2128">
                  <c:v>0.14849884175225025</c:v>
                </c:pt>
                <c:pt idx="2129">
                  <c:v>0.14834426045767024</c:v>
                </c:pt>
                <c:pt idx="2130">
                  <c:v>0.1482169074565477</c:v>
                </c:pt>
                <c:pt idx="2131">
                  <c:v>0.14811713812358651</c:v>
                </c:pt>
                <c:pt idx="2132">
                  <c:v>0.14804180470439843</c:v>
                </c:pt>
                <c:pt idx="2133">
                  <c:v>0.14798421118780436</c:v>
                </c:pt>
                <c:pt idx="2134">
                  <c:v>0.14793700442092039</c:v>
                </c:pt>
                <c:pt idx="2135">
                  <c:v>0.14789439950576055</c:v>
                </c:pt>
                <c:pt idx="2136">
                  <c:v>0.14785279384499372</c:v>
                </c:pt>
                <c:pt idx="2137">
                  <c:v>0.14781100264953773</c:v>
                </c:pt>
                <c:pt idx="2138">
                  <c:v>0.14776921547516875</c:v>
                </c:pt>
                <c:pt idx="2139">
                  <c:v>0.14772757443387163</c:v>
                </c:pt>
                <c:pt idx="2140">
                  <c:v>0.14768579528568548</c:v>
                </c:pt>
                <c:pt idx="2141">
                  <c:v>0.14764335709137344</c:v>
                </c:pt>
                <c:pt idx="2142">
                  <c:v>0.1476004968297896</c:v>
                </c:pt>
                <c:pt idx="2143">
                  <c:v>0.14755844578910737</c:v>
                </c:pt>
                <c:pt idx="2144">
                  <c:v>0.14751909765828286</c:v>
                </c:pt>
                <c:pt idx="2145">
                  <c:v>0.147484250786312</c:v>
                </c:pt>
                <c:pt idx="2146">
                  <c:v>0.14745404611331037</c:v>
                </c:pt>
                <c:pt idx="2147">
                  <c:v>0.14742658914247431</c:v>
                </c:pt>
                <c:pt idx="2148">
                  <c:v>0.14739837654621912</c:v>
                </c:pt>
                <c:pt idx="2149">
                  <c:v>0.14736595325869251</c:v>
                </c:pt>
                <c:pt idx="2150">
                  <c:v>0.14732752178148789</c:v>
                </c:pt>
                <c:pt idx="2151">
                  <c:v>0.14728360425717935</c:v>
                </c:pt>
                <c:pt idx="2152">
                  <c:v>0.14723765651543463</c:v>
                </c:pt>
                <c:pt idx="2153">
                  <c:v>0.14719351151363347</c:v>
                </c:pt>
                <c:pt idx="2154">
                  <c:v>0.14715410181451005</c:v>
                </c:pt>
                <c:pt idx="2155">
                  <c:v>0.14712008839491186</c:v>
                </c:pt>
                <c:pt idx="2156">
                  <c:v>0.1470903347505127</c:v>
                </c:pt>
                <c:pt idx="2157">
                  <c:v>0.14706384673457962</c:v>
                </c:pt>
                <c:pt idx="2158">
                  <c:v>0.1470410967105692</c:v>
                </c:pt>
                <c:pt idx="2159">
                  <c:v>0.14702496903705253</c:v>
                </c:pt>
                <c:pt idx="2160">
                  <c:v>0.14702000315847241</c:v>
                </c:pt>
                <c:pt idx="2161">
                  <c:v>0.1470294147289043</c:v>
                </c:pt>
                <c:pt idx="2162">
                  <c:v>0.14705306279085006</c:v>
                </c:pt>
                <c:pt idx="2163">
                  <c:v>0.1470866925525246</c:v>
                </c:pt>
                <c:pt idx="2164">
                  <c:v>0.14712306860197211</c:v>
                </c:pt>
                <c:pt idx="2165">
                  <c:v>0.14715296641399445</c:v>
                </c:pt>
                <c:pt idx="2166">
                  <c:v>0.14716924077170035</c:v>
                </c:pt>
                <c:pt idx="2167">
                  <c:v>0.14716782147204566</c:v>
                </c:pt>
                <c:pt idx="2168">
                  <c:v>0.1471498440778819</c:v>
                </c:pt>
                <c:pt idx="2169">
                  <c:v>0.14712093988055652</c:v>
                </c:pt>
                <c:pt idx="2170">
                  <c:v>0.14708929411939919</c:v>
                </c:pt>
                <c:pt idx="2171">
                  <c:v>0.14706384673457962</c:v>
                </c:pt>
                <c:pt idx="2172">
                  <c:v>0.14705036684675721</c:v>
                </c:pt>
                <c:pt idx="2173">
                  <c:v>0.1470510763041063</c:v>
                </c:pt>
                <c:pt idx="2174">
                  <c:v>0.14706507649955791</c:v>
                </c:pt>
                <c:pt idx="2175">
                  <c:v>0.14709047665494868</c:v>
                </c:pt>
                <c:pt idx="2176">
                  <c:v>0.1471250081127905</c:v>
                </c:pt>
                <c:pt idx="2177">
                  <c:v>0.14716739568305359</c:v>
                </c:pt>
                <c:pt idx="2178">
                  <c:v>0.14721650609934123</c:v>
                </c:pt>
                <c:pt idx="2179">
                  <c:v>0.14727106396892731</c:v>
                </c:pt>
                <c:pt idx="2180">
                  <c:v>0.14732950953311386</c:v>
                </c:pt>
                <c:pt idx="2181">
                  <c:v>0.14739061367012229</c:v>
                </c:pt>
                <c:pt idx="2182">
                  <c:v>0.14745272056449477</c:v>
                </c:pt>
                <c:pt idx="2183">
                  <c:v>0.14751497838502992</c:v>
                </c:pt>
                <c:pt idx="2184">
                  <c:v>0.14757596656124383</c:v>
                </c:pt>
                <c:pt idx="2185">
                  <c:v>0.14763379012484867</c:v>
                </c:pt>
                <c:pt idx="2186">
                  <c:v>0.14768489532558082</c:v>
                </c:pt>
                <c:pt idx="2187">
                  <c:v>0.14772463744631359</c:v>
                </c:pt>
                <c:pt idx="2188">
                  <c:v>0.14774803915660029</c:v>
                </c:pt>
                <c:pt idx="2189">
                  <c:v>0.14775272912471393</c:v>
                </c:pt>
                <c:pt idx="2190">
                  <c:v>0.1477414543373502</c:v>
                </c:pt>
                <c:pt idx="2191">
                  <c:v>0.14772454270511026</c:v>
                </c:pt>
                <c:pt idx="2192">
                  <c:v>0.14771724769450933</c:v>
                </c:pt>
                <c:pt idx="2193">
                  <c:v>0.14773297475315295</c:v>
                </c:pt>
                <c:pt idx="2194">
                  <c:v>0.14777821690765414</c:v>
                </c:pt>
                <c:pt idx="2195">
                  <c:v>0.14784957170499047</c:v>
                </c:pt>
                <c:pt idx="2196">
                  <c:v>0.14793766793429752</c:v>
                </c:pt>
                <c:pt idx="2197">
                  <c:v>0.14803109125806591</c:v>
                </c:pt>
                <c:pt idx="2198">
                  <c:v>0.14812126311229956</c:v>
                </c:pt>
                <c:pt idx="2199">
                  <c:v>0.14820443503643188</c:v>
                </c:pt>
                <c:pt idx="2200">
                  <c:v>0.14828084016111276</c:v>
                </c:pt>
                <c:pt idx="2201">
                  <c:v>0.14835370077011489</c:v>
                </c:pt>
                <c:pt idx="2202">
                  <c:v>0.14842709552469857</c:v>
                </c:pt>
                <c:pt idx="2203">
                  <c:v>0.14850368220232435</c:v>
                </c:pt>
                <c:pt idx="2204">
                  <c:v>0.14858398459817168</c:v>
                </c:pt>
                <c:pt idx="2205">
                  <c:v>0.14866548867683893</c:v>
                </c:pt>
                <c:pt idx="2206">
                  <c:v>0.14874449150212665</c:v>
                </c:pt>
                <c:pt idx="2207">
                  <c:v>0.14881733496504868</c:v>
                </c:pt>
                <c:pt idx="2208">
                  <c:v>0.14888164110824886</c:v>
                </c:pt>
                <c:pt idx="2209">
                  <c:v>0.14893659858562691</c:v>
                </c:pt>
                <c:pt idx="2210">
                  <c:v>0.14898320151521827</c:v>
                </c:pt>
                <c:pt idx="2211">
                  <c:v>0.14902330018895993</c:v>
                </c:pt>
                <c:pt idx="2212">
                  <c:v>0.14905964874983491</c:v>
                </c:pt>
                <c:pt idx="2213">
                  <c:v>0.14909424210103339</c:v>
                </c:pt>
                <c:pt idx="2214">
                  <c:v>0.14912841049200576</c:v>
                </c:pt>
                <c:pt idx="2215">
                  <c:v>0.14916205876690969</c:v>
                </c:pt>
                <c:pt idx="2216">
                  <c:v>0.14919399852429438</c:v>
                </c:pt>
                <c:pt idx="2217">
                  <c:v>0.14922175760224288</c:v>
                </c:pt>
                <c:pt idx="2218">
                  <c:v>0.14924291083053476</c:v>
                </c:pt>
                <c:pt idx="2219">
                  <c:v>0.14925650648295419</c:v>
                </c:pt>
                <c:pt idx="2220">
                  <c:v>0.14926387493396021</c:v>
                </c:pt>
                <c:pt idx="2221">
                  <c:v>0.1492705779560467</c:v>
                </c:pt>
                <c:pt idx="2222">
                  <c:v>0.14928422201565217</c:v>
                </c:pt>
                <c:pt idx="2223">
                  <c:v>0.14931270002279617</c:v>
                </c:pt>
                <c:pt idx="2224">
                  <c:v>0.14936072226081898</c:v>
                </c:pt>
                <c:pt idx="2225">
                  <c:v>0.14942606004992476</c:v>
                </c:pt>
                <c:pt idx="2226">
                  <c:v>0.14950168155310395</c:v>
                </c:pt>
                <c:pt idx="2227">
                  <c:v>0.14957769681128685</c:v>
                </c:pt>
                <c:pt idx="2228">
                  <c:v>0.14964592208263416</c:v>
                </c:pt>
                <c:pt idx="2229">
                  <c:v>0.14970130947347215</c:v>
                </c:pt>
                <c:pt idx="2230">
                  <c:v>0.14974375888750668</c:v>
                </c:pt>
                <c:pt idx="2231">
                  <c:v>0.14977778803948782</c:v>
                </c:pt>
                <c:pt idx="2232">
                  <c:v>0.14981048709328759</c:v>
                </c:pt>
                <c:pt idx="2233">
                  <c:v>0.14984847249138633</c:v>
                </c:pt>
                <c:pt idx="2234">
                  <c:v>0.14989526859560021</c:v>
                </c:pt>
                <c:pt idx="2235">
                  <c:v>0.14995064018376791</c:v>
                </c:pt>
                <c:pt idx="2236">
                  <c:v>0.15001116183416385</c:v>
                </c:pt>
                <c:pt idx="2237">
                  <c:v>0.15007312074129187</c:v>
                </c:pt>
                <c:pt idx="2238">
                  <c:v>0.1501337547319278</c:v>
                </c:pt>
                <c:pt idx="2239">
                  <c:v>0.15019292032801357</c:v>
                </c:pt>
                <c:pt idx="2240">
                  <c:v>0.15025137927975207</c:v>
                </c:pt>
                <c:pt idx="2241">
                  <c:v>0.15030994140838561</c:v>
                </c:pt>
                <c:pt idx="2242">
                  <c:v>0.15036736759955971</c:v>
                </c:pt>
                <c:pt idx="2243">
                  <c:v>0.1504209881183215</c:v>
                </c:pt>
                <c:pt idx="2244">
                  <c:v>0.15046694021259055</c:v>
                </c:pt>
                <c:pt idx="2245">
                  <c:v>0.15050283771028961</c:v>
                </c:pt>
                <c:pt idx="2246">
                  <c:v>0.15053087128572973</c:v>
                </c:pt>
                <c:pt idx="2247">
                  <c:v>0.15055814377926968</c:v>
                </c:pt>
                <c:pt idx="2248">
                  <c:v>0.15059495482548535</c:v>
                </c:pt>
                <c:pt idx="2249">
                  <c:v>0.15065098798983867</c:v>
                </c:pt>
                <c:pt idx="2250">
                  <c:v>0.15073006666125954</c:v>
                </c:pt>
                <c:pt idx="2251">
                  <c:v>0.15082881597749387</c:v>
                </c:pt>
                <c:pt idx="2252">
                  <c:v>0.15093775249959085</c:v>
                </c:pt>
                <c:pt idx="2253">
                  <c:v>0.15104499792044546</c:v>
                </c:pt>
                <c:pt idx="2254">
                  <c:v>0.15114004703882145</c:v>
                </c:pt>
                <c:pt idx="2255">
                  <c:v>0.15121491704192869</c:v>
                </c:pt>
                <c:pt idx="2256">
                  <c:v>0.15126568128029982</c:v>
                </c:pt>
                <c:pt idx="2257">
                  <c:v>0.15129271338990991</c:v>
                </c:pt>
                <c:pt idx="2258">
                  <c:v>0.15129968660990978</c:v>
                </c:pt>
                <c:pt idx="2259">
                  <c:v>0.15129347757294032</c:v>
                </c:pt>
                <c:pt idx="2260">
                  <c:v>0.15128086872488289</c:v>
                </c:pt>
                <c:pt idx="2261">
                  <c:v>0.1512690243828908</c:v>
                </c:pt>
                <c:pt idx="2262">
                  <c:v>0.15126324560747395</c:v>
                </c:pt>
                <c:pt idx="2263">
                  <c:v>0.15126725731117208</c:v>
                </c:pt>
                <c:pt idx="2264">
                  <c:v>0.15128397314213948</c:v>
                </c:pt>
                <c:pt idx="2265">
                  <c:v>0.15131415878681043</c:v>
                </c:pt>
                <c:pt idx="2266">
                  <c:v>0.15135710052626028</c:v>
                </c:pt>
                <c:pt idx="2267">
                  <c:v>0.151410222323482</c:v>
                </c:pt>
                <c:pt idx="2268">
                  <c:v>0.15146984877052672</c:v>
                </c:pt>
                <c:pt idx="2269">
                  <c:v>0.15153239844892397</c:v>
                </c:pt>
                <c:pt idx="2270">
                  <c:v>0.15159576964717403</c:v>
                </c:pt>
                <c:pt idx="2271">
                  <c:v>0.15165938910237708</c:v>
                </c:pt>
                <c:pt idx="2272">
                  <c:v>0.1517237828190775</c:v>
                </c:pt>
                <c:pt idx="2273">
                  <c:v>0.15178919022041726</c:v>
                </c:pt>
                <c:pt idx="2274">
                  <c:v>0.15185417706512461</c:v>
                </c:pt>
                <c:pt idx="2275">
                  <c:v>0.1519151080757436</c:v>
                </c:pt>
                <c:pt idx="2276">
                  <c:v>0.15196590639404539</c:v>
                </c:pt>
                <c:pt idx="2277">
                  <c:v>0.15200173665328565</c:v>
                </c:pt>
                <c:pt idx="2278">
                  <c:v>0.15201900703295046</c:v>
                </c:pt>
                <c:pt idx="2279">
                  <c:v>0.15201876782632573</c:v>
                </c:pt>
                <c:pt idx="2280">
                  <c:v>0.15200609006375132</c:v>
                </c:pt>
                <c:pt idx="2281">
                  <c:v>0.15198948993042849</c:v>
                </c:pt>
                <c:pt idx="2282">
                  <c:v>0.15197767408376117</c:v>
                </c:pt>
                <c:pt idx="2283">
                  <c:v>0.15197628681920772</c:v>
                </c:pt>
                <c:pt idx="2284">
                  <c:v>0.15198609343955705</c:v>
                </c:pt>
                <c:pt idx="2285">
                  <c:v>0.15200360239528454</c:v>
                </c:pt>
                <c:pt idx="2286">
                  <c:v>0.15202326493291551</c:v>
                </c:pt>
                <c:pt idx="2287">
                  <c:v>0.15204020126288398</c:v>
                </c:pt>
                <c:pt idx="2288">
                  <c:v>0.15205225803581313</c:v>
                </c:pt>
                <c:pt idx="2289">
                  <c:v>0.15206039176217445</c:v>
                </c:pt>
                <c:pt idx="2290">
                  <c:v>0.1520675687060592</c:v>
                </c:pt>
                <c:pt idx="2291">
                  <c:v>0.15207680321500316</c:v>
                </c:pt>
                <c:pt idx="2292">
                  <c:v>0.15208804757131122</c:v>
                </c:pt>
                <c:pt idx="2293">
                  <c:v>0.15209785671563625</c:v>
                </c:pt>
                <c:pt idx="2294">
                  <c:v>0.15209957931994855</c:v>
                </c:pt>
                <c:pt idx="2295">
                  <c:v>0.15208474600671484</c:v>
                </c:pt>
                <c:pt idx="2296">
                  <c:v>0.1520455119430465</c:v>
                </c:pt>
                <c:pt idx="2297">
                  <c:v>0.15197738706314523</c:v>
                </c:pt>
                <c:pt idx="2298">
                  <c:v>0.15188215452896492</c:v>
                </c:pt>
                <c:pt idx="2299">
                  <c:v>0.15177259837547641</c:v>
                </c:pt>
                <c:pt idx="2300">
                  <c:v>0.15166985780949072</c:v>
                </c:pt>
                <c:pt idx="2301">
                  <c:v>0.15159940206241684</c:v>
                </c:pt>
                <c:pt idx="2302">
                  <c:v>0.1515789940183051</c:v>
                </c:pt>
                <c:pt idx="2303">
                  <c:v>0.15161111202891842</c:v>
                </c:pt>
                <c:pt idx="2304">
                  <c:v>0.15168467695875709</c:v>
                </c:pt>
                <c:pt idx="2305">
                  <c:v>0.15178158753843463</c:v>
                </c:pt>
                <c:pt idx="2306">
                  <c:v>0.15188478498150559</c:v>
                </c:pt>
                <c:pt idx="2307">
                  <c:v>0.15198059213745874</c:v>
                </c:pt>
                <c:pt idx="2308">
                  <c:v>0.1520602960703904</c:v>
                </c:pt>
                <c:pt idx="2309">
                  <c:v>0.15212077748239261</c:v>
                </c:pt>
                <c:pt idx="2310">
                  <c:v>0.15216389477054471</c:v>
                </c:pt>
                <c:pt idx="2311">
                  <c:v>0.15219610392876526</c:v>
                </c:pt>
                <c:pt idx="2312">
                  <c:v>0.15222539575729732</c:v>
                </c:pt>
                <c:pt idx="2313">
                  <c:v>0.15225971565799401</c:v>
                </c:pt>
                <c:pt idx="2314">
                  <c:v>0.15230318185142988</c:v>
                </c:pt>
                <c:pt idx="2315">
                  <c:v>0.15235464800247123</c:v>
                </c:pt>
                <c:pt idx="2316">
                  <c:v>0.15240856234416078</c:v>
                </c:pt>
                <c:pt idx="2317">
                  <c:v>0.15245774227424269</c:v>
                </c:pt>
                <c:pt idx="2318">
                  <c:v>0.15249720517420606</c:v>
                </c:pt>
                <c:pt idx="2319">
                  <c:v>0.1525248409173422</c:v>
                </c:pt>
                <c:pt idx="2320">
                  <c:v>0.1525447186656731</c:v>
                </c:pt>
                <c:pt idx="2321">
                  <c:v>0.15256440571798702</c:v>
                </c:pt>
                <c:pt idx="2322">
                  <c:v>0.15259348287533425</c:v>
                </c:pt>
                <c:pt idx="2323">
                  <c:v>0.15263947378741338</c:v>
                </c:pt>
                <c:pt idx="2324">
                  <c:v>0.15270487550243261</c:v>
                </c:pt>
                <c:pt idx="2325">
                  <c:v>0.15278734840755492</c:v>
                </c:pt>
                <c:pt idx="2326">
                  <c:v>0.15288067045778486</c:v>
                </c:pt>
                <c:pt idx="2327">
                  <c:v>0.15297827983890666</c:v>
                </c:pt>
                <c:pt idx="2328">
                  <c:v>0.15307413672411052</c:v>
                </c:pt>
                <c:pt idx="2329">
                  <c:v>0.15316382690478669</c:v>
                </c:pt>
                <c:pt idx="2330">
                  <c:v>0.15324418009529339</c:v>
                </c:pt>
                <c:pt idx="2331">
                  <c:v>0.15331188020224296</c:v>
                </c:pt>
                <c:pt idx="2332">
                  <c:v>0.15336375397343438</c:v>
                </c:pt>
                <c:pt idx="2333">
                  <c:v>0.15339811596037645</c:v>
                </c:pt>
                <c:pt idx="2334">
                  <c:v>0.15341592191407882</c:v>
                </c:pt>
                <c:pt idx="2335">
                  <c:v>0.1534225453392063</c:v>
                </c:pt>
                <c:pt idx="2336">
                  <c:v>0.15342672102870247</c:v>
                </c:pt>
                <c:pt idx="2337">
                  <c:v>0.15343905634594635</c:v>
                </c:pt>
                <c:pt idx="2338">
                  <c:v>0.15346646408303866</c:v>
                </c:pt>
                <c:pt idx="2339">
                  <c:v>0.15350966718063586</c:v>
                </c:pt>
                <c:pt idx="2340">
                  <c:v>0.15356391715617101</c:v>
                </c:pt>
                <c:pt idx="2341">
                  <c:v>0.15362215940696744</c:v>
                </c:pt>
                <c:pt idx="2342">
                  <c:v>0.15367752799670809</c:v>
                </c:pt>
                <c:pt idx="2343">
                  <c:v>0.15372560306989869</c:v>
                </c:pt>
                <c:pt idx="2344">
                  <c:v>0.15376599792991208</c:v>
                </c:pt>
                <c:pt idx="2345">
                  <c:v>0.15380063194891058</c:v>
                </c:pt>
                <c:pt idx="2346">
                  <c:v>0.15383286664504847</c:v>
                </c:pt>
                <c:pt idx="2347">
                  <c:v>0.15386577636633036</c:v>
                </c:pt>
                <c:pt idx="2348">
                  <c:v>0.15389969760864253</c:v>
                </c:pt>
                <c:pt idx="2349">
                  <c:v>0.15393280460524184</c:v>
                </c:pt>
                <c:pt idx="2350">
                  <c:v>0.15396211769564416</c:v>
                </c:pt>
                <c:pt idx="2351">
                  <c:v>0.15398470454109858</c:v>
                </c:pt>
                <c:pt idx="2352">
                  <c:v>0.15400022767128341</c:v>
                </c:pt>
                <c:pt idx="2353">
                  <c:v>0.15401051265136123</c:v>
                </c:pt>
                <c:pt idx="2354">
                  <c:v>0.15401964437986082</c:v>
                </c:pt>
                <c:pt idx="2355">
                  <c:v>0.15403190042252557</c:v>
                </c:pt>
                <c:pt idx="2356">
                  <c:v>0.15405016497101165</c:v>
                </c:pt>
                <c:pt idx="2357">
                  <c:v>0.15407530401365144</c:v>
                </c:pt>
                <c:pt idx="2358">
                  <c:v>0.15410587658851671</c:v>
                </c:pt>
                <c:pt idx="2359">
                  <c:v>0.15413981659014631</c:v>
                </c:pt>
                <c:pt idx="2360">
                  <c:v>0.15417462467251697</c:v>
                </c:pt>
                <c:pt idx="2361">
                  <c:v>0.15420914704557032</c:v>
                </c:pt>
                <c:pt idx="2362">
                  <c:v>0.15424285468425436</c:v>
                </c:pt>
                <c:pt idx="2363">
                  <c:v>0.15427579548922565</c:v>
                </c:pt>
                <c:pt idx="2364">
                  <c:v>0.15430744025042353</c:v>
                </c:pt>
                <c:pt idx="2365">
                  <c:v>0.15433663434694755</c:v>
                </c:pt>
                <c:pt idx="2366">
                  <c:v>0.15436178997775618</c:v>
                </c:pt>
                <c:pt idx="2367">
                  <c:v>0.15438103044935858</c:v>
                </c:pt>
                <c:pt idx="2368">
                  <c:v>0.15439353721301907</c:v>
                </c:pt>
                <c:pt idx="2369">
                  <c:v>0.15439964641697157</c:v>
                </c:pt>
                <c:pt idx="2370">
                  <c:v>0.15440065660858238</c:v>
                </c:pt>
                <c:pt idx="2371">
                  <c:v>0.15439844381097501</c:v>
                </c:pt>
                <c:pt idx="2372">
                  <c:v>0.15439493222052347</c:v>
                </c:pt>
                <c:pt idx="2373">
                  <c:v>0.15439137255507285</c:v>
                </c:pt>
                <c:pt idx="2374">
                  <c:v>0.15438853446433465</c:v>
                </c:pt>
                <c:pt idx="2375">
                  <c:v>0.15438656224270997</c:v>
                </c:pt>
                <c:pt idx="2376">
                  <c:v>0.15438550398114004</c:v>
                </c:pt>
                <c:pt idx="2377">
                  <c:v>0.15438487864596995</c:v>
                </c:pt>
                <c:pt idx="2378">
                  <c:v>0.15438430141430459</c:v>
                </c:pt>
                <c:pt idx="2379">
                  <c:v>0.15438242541669023</c:v>
                </c:pt>
                <c:pt idx="2380">
                  <c:v>0.15437756710156181</c:v>
                </c:pt>
                <c:pt idx="2381">
                  <c:v>0.15436799493672548</c:v>
                </c:pt>
                <c:pt idx="2382">
                  <c:v>0.15435221816064881</c:v>
                </c:pt>
                <c:pt idx="2383">
                  <c:v>0.15432951600081612</c:v>
                </c:pt>
                <c:pt idx="2384">
                  <c:v>0.15430037047608958</c:v>
                </c:pt>
                <c:pt idx="2385">
                  <c:v>0.15426555231431693</c:v>
                </c:pt>
                <c:pt idx="2386">
                  <c:v>0.15422636117611022</c:v>
                </c:pt>
                <c:pt idx="2387">
                  <c:v>0.15418347137011612</c:v>
                </c:pt>
                <c:pt idx="2388">
                  <c:v>0.15413683591719118</c:v>
                </c:pt>
                <c:pt idx="2389">
                  <c:v>0.15408631181545729</c:v>
                </c:pt>
                <c:pt idx="2390">
                  <c:v>0.15403209267693041</c:v>
                </c:pt>
                <c:pt idx="2391">
                  <c:v>0.15397547743252316</c:v>
                </c:pt>
                <c:pt idx="2392">
                  <c:v>0.15391901372087047</c:v>
                </c:pt>
                <c:pt idx="2393">
                  <c:v>0.15386601659244226</c:v>
                </c:pt>
                <c:pt idx="2394">
                  <c:v>0.15381912697380595</c:v>
                </c:pt>
                <c:pt idx="2395">
                  <c:v>0.15377978395609404</c:v>
                </c:pt>
                <c:pt idx="2396">
                  <c:v>0.15374750516740321</c:v>
                </c:pt>
                <c:pt idx="2397">
                  <c:v>0.15372017574720631</c:v>
                </c:pt>
                <c:pt idx="2398">
                  <c:v>0.15369486514683006</c:v>
                </c:pt>
                <c:pt idx="2399">
                  <c:v>0.15366979613906351</c:v>
                </c:pt>
                <c:pt idx="2400">
                  <c:v>0.15364400826746449</c:v>
                </c:pt>
                <c:pt idx="2401">
                  <c:v>0.15361769373121337</c:v>
                </c:pt>
                <c:pt idx="2402">
                  <c:v>0.15359162086368217</c:v>
                </c:pt>
                <c:pt idx="2403">
                  <c:v>0.15356540552534448</c:v>
                </c:pt>
                <c:pt idx="2404">
                  <c:v>0.15353746344543262</c:v>
                </c:pt>
                <c:pt idx="2405">
                  <c:v>0.15350486662421614</c:v>
                </c:pt>
                <c:pt idx="2406">
                  <c:v>0.15346488005113923</c:v>
                </c:pt>
                <c:pt idx="2407">
                  <c:v>0.15341668984224988</c:v>
                </c:pt>
                <c:pt idx="2408">
                  <c:v>0.15336217031611132</c:v>
                </c:pt>
                <c:pt idx="2409">
                  <c:v>0.15330617014715864</c:v>
                </c:pt>
                <c:pt idx="2410">
                  <c:v>0.15325559865054605</c:v>
                </c:pt>
                <c:pt idx="2411">
                  <c:v>0.15321606678081545</c:v>
                </c:pt>
                <c:pt idx="2412">
                  <c:v>0.15319136118942567</c:v>
                </c:pt>
                <c:pt idx="2413">
                  <c:v>0.15318133543769952</c:v>
                </c:pt>
                <c:pt idx="2414">
                  <c:v>0.15318267858718382</c:v>
                </c:pt>
                <c:pt idx="2415">
                  <c:v>0.15318915454477955</c:v>
                </c:pt>
                <c:pt idx="2416">
                  <c:v>0.15319443132236754</c:v>
                </c:pt>
                <c:pt idx="2417">
                  <c:v>0.15319308813653498</c:v>
                </c:pt>
                <c:pt idx="2418">
                  <c:v>0.15318210295118184</c:v>
                </c:pt>
                <c:pt idx="2419">
                  <c:v>0.15316229194377418</c:v>
                </c:pt>
                <c:pt idx="2420">
                  <c:v>0.15313754144646652</c:v>
                </c:pt>
                <c:pt idx="2421">
                  <c:v>0.15311495065407554</c:v>
                </c:pt>
                <c:pt idx="2422">
                  <c:v>0.15310037038444457</c:v>
                </c:pt>
                <c:pt idx="2423">
                  <c:v>0.15309821216243902</c:v>
                </c:pt>
                <c:pt idx="2424">
                  <c:v>0.15310924318759478</c:v>
                </c:pt>
                <c:pt idx="2425">
                  <c:v>0.15313130607850212</c:v>
                </c:pt>
                <c:pt idx="2426">
                  <c:v>0.15316027731567827</c:v>
                </c:pt>
                <c:pt idx="2427">
                  <c:v>0.15319121727747664</c:v>
                </c:pt>
                <c:pt idx="2428">
                  <c:v>0.15321913708841273</c:v>
                </c:pt>
                <c:pt idx="2429">
                  <c:v>0.15324053389719217</c:v>
                </c:pt>
                <c:pt idx="2430">
                  <c:v>0.15325411134273026</c:v>
                </c:pt>
                <c:pt idx="2431">
                  <c:v>0.15326164388957675</c:v>
                </c:pt>
                <c:pt idx="2432">
                  <c:v>0.15326797708738782</c:v>
                </c:pt>
                <c:pt idx="2433">
                  <c:v>0.15327958818991416</c:v>
                </c:pt>
                <c:pt idx="2434">
                  <c:v>0.15330209158234787</c:v>
                </c:pt>
                <c:pt idx="2435">
                  <c:v>0.15333808024102413</c:v>
                </c:pt>
                <c:pt idx="2436">
                  <c:v>0.1533856378295072</c:v>
                </c:pt>
                <c:pt idx="2437">
                  <c:v>0.15343896034990701</c:v>
                </c:pt>
                <c:pt idx="2438">
                  <c:v>0.15349003324018395</c:v>
                </c:pt>
                <c:pt idx="2439">
                  <c:v>0.15353088627564315</c:v>
                </c:pt>
                <c:pt idx="2440">
                  <c:v>0.15355585124421334</c:v>
                </c:pt>
                <c:pt idx="2441">
                  <c:v>0.15356146855991992</c:v>
                </c:pt>
                <c:pt idx="2442">
                  <c:v>0.15354845762318148</c:v>
                </c:pt>
                <c:pt idx="2443">
                  <c:v>0.15351970051490194</c:v>
                </c:pt>
                <c:pt idx="2444">
                  <c:v>0.15348153667560582</c:v>
                </c:pt>
                <c:pt idx="2445">
                  <c:v>0.15344112026592571</c:v>
                </c:pt>
                <c:pt idx="2446">
                  <c:v>0.15340584298269755</c:v>
                </c:pt>
                <c:pt idx="2447">
                  <c:v>0.15338194245186754</c:v>
                </c:pt>
                <c:pt idx="2448">
                  <c:v>0.1533734000109287</c:v>
                </c:pt>
                <c:pt idx="2449">
                  <c:v>0.15338136655169066</c:v>
                </c:pt>
                <c:pt idx="2450">
                  <c:v>0.15340397120690874</c:v>
                </c:pt>
                <c:pt idx="2451">
                  <c:v>0.15343689644019209</c:v>
                </c:pt>
                <c:pt idx="2452">
                  <c:v>0.15347366430085374</c:v>
                </c:pt>
                <c:pt idx="2453">
                  <c:v>0.15350717088467525</c:v>
                </c:pt>
                <c:pt idx="2454">
                  <c:v>0.15353074225114172</c:v>
                </c:pt>
                <c:pt idx="2455">
                  <c:v>0.15353991190634397</c:v>
                </c:pt>
                <c:pt idx="2456">
                  <c:v>0.15353381478419659</c:v>
                </c:pt>
                <c:pt idx="2457">
                  <c:v>0.15351581197028474</c:v>
                </c:pt>
                <c:pt idx="2458">
                  <c:v>0.15349392155399177</c:v>
                </c:pt>
                <c:pt idx="2459">
                  <c:v>0.15347923255115126</c:v>
                </c:pt>
                <c:pt idx="2460">
                  <c:v>0.1534813446647677</c:v>
                </c:pt>
                <c:pt idx="2461">
                  <c:v>0.15350582673125512</c:v>
                </c:pt>
                <c:pt idx="2462">
                  <c:v>0.15355210640743999</c:v>
                </c:pt>
                <c:pt idx="2463">
                  <c:v>0.153614908709368</c:v>
                </c:pt>
                <c:pt idx="2464">
                  <c:v>0.15368732508236727</c:v>
                </c:pt>
                <c:pt idx="2465">
                  <c:v>0.15376325999073603</c:v>
                </c:pt>
                <c:pt idx="2466">
                  <c:v>0.15383935230522028</c:v>
                </c:pt>
                <c:pt idx="2467">
                  <c:v>0.15391512159929255</c:v>
                </c:pt>
                <c:pt idx="2468">
                  <c:v>0.15399273036266148</c:v>
                </c:pt>
                <c:pt idx="2469">
                  <c:v>0.15407544821885832</c:v>
                </c:pt>
                <c:pt idx="2470">
                  <c:v>0.15416722050979492</c:v>
                </c:pt>
                <c:pt idx="2471">
                  <c:v>0.1542698803869168</c:v>
                </c:pt>
                <c:pt idx="2472">
                  <c:v>0.15438247351909207</c:v>
                </c:pt>
                <c:pt idx="2473">
                  <c:v>0.15450009982554957</c:v>
                </c:pt>
                <c:pt idx="2474">
                  <c:v>0.15461487030039589</c:v>
                </c:pt>
                <c:pt idx="2475">
                  <c:v>0.15471691396892695</c:v>
                </c:pt>
                <c:pt idx="2476">
                  <c:v>0.15479611060321663</c:v>
                </c:pt>
                <c:pt idx="2477">
                  <c:v>0.15484411705227064</c:v>
                </c:pt>
                <c:pt idx="2478">
                  <c:v>0.15485793734478481</c:v>
                </c:pt>
                <c:pt idx="2479">
                  <c:v>0.1548394943348127</c:v>
                </c:pt>
                <c:pt idx="2480">
                  <c:v>0.1547976513496484</c:v>
                </c:pt>
                <c:pt idx="2481">
                  <c:v>0.15474570232086815</c:v>
                </c:pt>
                <c:pt idx="2482">
                  <c:v>0.1546993434210201</c:v>
                </c:pt>
                <c:pt idx="2483">
                  <c:v>0.15467007679886946</c:v>
                </c:pt>
                <c:pt idx="2484">
                  <c:v>0.15466425259127503</c:v>
                </c:pt>
                <c:pt idx="2485">
                  <c:v>0.1546807146027821</c:v>
                </c:pt>
                <c:pt idx="2486">
                  <c:v>0.1547133035243432</c:v>
                </c:pt>
                <c:pt idx="2487">
                  <c:v>0.15475302006567937</c:v>
                </c:pt>
                <c:pt idx="2488">
                  <c:v>0.15478989952459565</c:v>
                </c:pt>
                <c:pt idx="2489">
                  <c:v>0.15481435916978425</c:v>
                </c:pt>
                <c:pt idx="2490">
                  <c:v>0.15481589998095779</c:v>
                </c:pt>
                <c:pt idx="2491">
                  <c:v>0.1547836885348014</c:v>
                </c:pt>
                <c:pt idx="2492">
                  <c:v>0.15470815267535987</c:v>
                </c:pt>
                <c:pt idx="2493">
                  <c:v>0.15458589811959922</c:v>
                </c:pt>
                <c:pt idx="2494">
                  <c:v>0.15442716295196657</c:v>
                </c:pt>
                <c:pt idx="2495">
                  <c:v>0.15425814660124637</c:v>
                </c:pt>
                <c:pt idx="2496">
                  <c:v>0.15411784662626526</c:v>
                </c:pt>
                <c:pt idx="2497">
                  <c:v>0.15403805260569781</c:v>
                </c:pt>
                <c:pt idx="2498">
                  <c:v>0.15402762278402882</c:v>
                </c:pt>
                <c:pt idx="2499">
                  <c:v>0.15407318900945055</c:v>
                </c:pt>
                <c:pt idx="2500">
                  <c:v>0.15415015295322199</c:v>
                </c:pt>
                <c:pt idx="2501">
                  <c:v>0.15423482423907109</c:v>
                </c:pt>
                <c:pt idx="2502">
                  <c:v>0.15430859451022305</c:v>
                </c:pt>
                <c:pt idx="2503">
                  <c:v>0.15436140517701846</c:v>
                </c:pt>
                <c:pt idx="2504">
                  <c:v>0.15439007376548408</c:v>
                </c:pt>
                <c:pt idx="2505">
                  <c:v>0.15439680827216351</c:v>
                </c:pt>
                <c:pt idx="2506">
                  <c:v>0.15438670655130549</c:v>
                </c:pt>
                <c:pt idx="2507">
                  <c:v>0.15436597470779312</c:v>
                </c:pt>
                <c:pt idx="2508">
                  <c:v>0.15433990497753236</c:v>
                </c:pt>
                <c:pt idx="2509">
                  <c:v>0.15431157636223791</c:v>
                </c:pt>
                <c:pt idx="2510">
                  <c:v>0.15428175876334727</c:v>
                </c:pt>
                <c:pt idx="2511">
                  <c:v>0.1542507410144579</c:v>
                </c:pt>
                <c:pt idx="2512">
                  <c:v>0.15421900421560142</c:v>
                </c:pt>
                <c:pt idx="2513">
                  <c:v>0.1541877024631072</c:v>
                </c:pt>
                <c:pt idx="2514">
                  <c:v>0.15415952800690269</c:v>
                </c:pt>
                <c:pt idx="2515">
                  <c:v>0.15413746089530933</c:v>
                </c:pt>
                <c:pt idx="2516">
                  <c:v>0.15412409617465339</c:v>
                </c:pt>
                <c:pt idx="2517">
                  <c:v>0.15412049065499256</c:v>
                </c:pt>
                <c:pt idx="2518">
                  <c:v>0.15412621142678595</c:v>
                </c:pt>
                <c:pt idx="2519">
                  <c:v>0.15413957621253671</c:v>
                </c:pt>
                <c:pt idx="2520">
                  <c:v>0.1541576529799763</c:v>
                </c:pt>
                <c:pt idx="2521">
                  <c:v>0.15417674017076599</c:v>
                </c:pt>
                <c:pt idx="2522">
                  <c:v>0.15419183743472098</c:v>
                </c:pt>
                <c:pt idx="2523">
                  <c:v>0.15419803996596027</c:v>
                </c:pt>
                <c:pt idx="2524">
                  <c:v>0.15419034691715938</c:v>
                </c:pt>
                <c:pt idx="2525">
                  <c:v>0.15416524929294473</c:v>
                </c:pt>
                <c:pt idx="2526">
                  <c:v>0.15412236552148062</c:v>
                </c:pt>
                <c:pt idx="2527">
                  <c:v>0.15406530590271605</c:v>
                </c:pt>
                <c:pt idx="2528">
                  <c:v>0.15400190977753303</c:v>
                </c:pt>
                <c:pt idx="2529">
                  <c:v>0.15394207886086508</c:v>
                </c:pt>
                <c:pt idx="2530">
                  <c:v>0.1538942681098906</c:v>
                </c:pt>
                <c:pt idx="2531">
                  <c:v>0.15386270148383463</c:v>
                </c:pt>
                <c:pt idx="2532">
                  <c:v>0.15384554980432419</c:v>
                </c:pt>
                <c:pt idx="2533">
                  <c:v>0.15383661390355596</c:v>
                </c:pt>
                <c:pt idx="2534">
                  <c:v>0.15382695757232601</c:v>
                </c:pt>
                <c:pt idx="2535">
                  <c:v>0.15380764555395376</c:v>
                </c:pt>
                <c:pt idx="2536">
                  <c:v>0.15377190617326153</c:v>
                </c:pt>
                <c:pt idx="2537">
                  <c:v>0.15371522877764388</c:v>
                </c:pt>
                <c:pt idx="2538">
                  <c:v>0.1536351245322406</c:v>
                </c:pt>
                <c:pt idx="2539">
                  <c:v>0.15353271059012774</c:v>
                </c:pt>
                <c:pt idx="2540">
                  <c:v>0.15341251424920099</c:v>
                </c:pt>
                <c:pt idx="2541">
                  <c:v>0.15328318673511487</c:v>
                </c:pt>
                <c:pt idx="2542">
                  <c:v>0.15315610418720838</c:v>
                </c:pt>
                <c:pt idx="2543">
                  <c:v>0.15304215010870859</c:v>
                </c:pt>
                <c:pt idx="2544">
                  <c:v>0.15294735504291646</c:v>
                </c:pt>
                <c:pt idx="2545">
                  <c:v>0.152870939487325</c:v>
                </c:pt>
                <c:pt idx="2546">
                  <c:v>0.15280565654552702</c:v>
                </c:pt>
                <c:pt idx="2547">
                  <c:v>0.1527409584663767</c:v>
                </c:pt>
                <c:pt idx="2548">
                  <c:v>0.15266678319601545</c:v>
                </c:pt>
                <c:pt idx="2549">
                  <c:v>0.1525764291499504</c:v>
                </c:pt>
                <c:pt idx="2550">
                  <c:v>0.1524693796255735</c:v>
                </c:pt>
                <c:pt idx="2551">
                  <c:v>0.1523512007766662</c:v>
                </c:pt>
                <c:pt idx="2552">
                  <c:v>0.15223152240262972</c:v>
                </c:pt>
                <c:pt idx="2553">
                  <c:v>0.15211852841835027</c:v>
                </c:pt>
                <c:pt idx="2554">
                  <c:v>0.15201561031122746</c:v>
                </c:pt>
                <c:pt idx="2555">
                  <c:v>0.1519188388235081</c:v>
                </c:pt>
                <c:pt idx="2556">
                  <c:v>0.15181788078517056</c:v>
                </c:pt>
                <c:pt idx="2557">
                  <c:v>0.15170007028793397</c:v>
                </c:pt>
                <c:pt idx="2558">
                  <c:v>0.15155614961705688</c:v>
                </c:pt>
                <c:pt idx="2559">
                  <c:v>0.1513869090800265</c:v>
                </c:pt>
                <c:pt idx="2560">
                  <c:v>0.15120679913457169</c:v>
                </c:pt>
                <c:pt idx="2561">
                  <c:v>0.15103903119109396</c:v>
                </c:pt>
                <c:pt idx="2562">
                  <c:v>0.15090368005929189</c:v>
                </c:pt>
                <c:pt idx="2563">
                  <c:v>0.15080882577676225</c:v>
                </c:pt>
                <c:pt idx="2564">
                  <c:v>0.15074809746943918</c:v>
                </c:pt>
                <c:pt idx="2565">
                  <c:v>0.15070602674810651</c:v>
                </c:pt>
                <c:pt idx="2566">
                  <c:v>0.15066553395059656</c:v>
                </c:pt>
                <c:pt idx="2567">
                  <c:v>0.15061388607320991</c:v>
                </c:pt>
                <c:pt idx="2568">
                  <c:v>0.15054498411052675</c:v>
                </c:pt>
                <c:pt idx="2569">
                  <c:v>0.15045969433126982</c:v>
                </c:pt>
                <c:pt idx="2570">
                  <c:v>0.15036384079303799</c:v>
                </c:pt>
                <c:pt idx="2571">
                  <c:v>0.15026667424062923</c:v>
                </c:pt>
                <c:pt idx="2572">
                  <c:v>0.15017719921423167</c:v>
                </c:pt>
                <c:pt idx="2573">
                  <c:v>0.15010155526646296</c:v>
                </c:pt>
                <c:pt idx="2574">
                  <c:v>0.15004225924297765</c:v>
                </c:pt>
                <c:pt idx="2575">
                  <c:v>0.14999820920592277</c:v>
                </c:pt>
                <c:pt idx="2576">
                  <c:v>0.14996530555296295</c:v>
                </c:pt>
                <c:pt idx="2577">
                  <c:v>0.14993745129741265</c:v>
                </c:pt>
                <c:pt idx="2578">
                  <c:v>0.14990740879529174</c:v>
                </c:pt>
                <c:pt idx="2579">
                  <c:v>0.14986789488083041</c:v>
                </c:pt>
                <c:pt idx="2580">
                  <c:v>0.14981258143972365</c:v>
                </c:pt>
                <c:pt idx="2581">
                  <c:v>0.14973923773231335</c:v>
                </c:pt>
                <c:pt idx="2582">
                  <c:v>0.14965106082161161</c:v>
                </c:pt>
                <c:pt idx="2583">
                  <c:v>0.14955928638825011</c:v>
                </c:pt>
                <c:pt idx="2584">
                  <c:v>0.14948118159313484</c:v>
                </c:pt>
                <c:pt idx="2585">
                  <c:v>0.14943157664514584</c:v>
                </c:pt>
                <c:pt idx="2586">
                  <c:v>0.14941745239907711</c:v>
                </c:pt>
                <c:pt idx="2587">
                  <c:v>0.14943343137824494</c:v>
                </c:pt>
                <c:pt idx="2588">
                  <c:v>0.14946600939205579</c:v>
                </c:pt>
                <c:pt idx="2589">
                  <c:v>0.14949735317470514</c:v>
                </c:pt>
                <c:pt idx="2590">
                  <c:v>0.14951100436079134</c:v>
                </c:pt>
                <c:pt idx="2591">
                  <c:v>0.14949768612535796</c:v>
                </c:pt>
                <c:pt idx="2592">
                  <c:v>0.149457781429439</c:v>
                </c:pt>
                <c:pt idx="2593">
                  <c:v>0.14940342372048476</c:v>
                </c:pt>
                <c:pt idx="2594">
                  <c:v>0.14935454088291789</c:v>
                </c:pt>
                <c:pt idx="2595">
                  <c:v>0.14933038680364141</c:v>
                </c:pt>
                <c:pt idx="2596">
                  <c:v>0.14933837461819632</c:v>
                </c:pt>
                <c:pt idx="2597">
                  <c:v>0.14937375099161787</c:v>
                </c:pt>
                <c:pt idx="2598">
                  <c:v>0.14942377734136481</c:v>
                </c:pt>
                <c:pt idx="2599">
                  <c:v>0.14947580705375818</c:v>
                </c:pt>
                <c:pt idx="2600">
                  <c:v>0.14952085060457365</c:v>
                </c:pt>
                <c:pt idx="2601">
                  <c:v>0.14955471958241462</c:v>
                </c:pt>
                <c:pt idx="2602">
                  <c:v>0.14957826768959281</c:v>
                </c:pt>
                <c:pt idx="2603">
                  <c:v>0.14959563226328665</c:v>
                </c:pt>
                <c:pt idx="2604">
                  <c:v>0.14961204599178701</c:v>
                </c:pt>
                <c:pt idx="2605">
                  <c:v>0.14963098202023384</c:v>
                </c:pt>
                <c:pt idx="2606">
                  <c:v>0.14965410602895701</c:v>
                </c:pt>
                <c:pt idx="2607">
                  <c:v>0.14968013390666524</c:v>
                </c:pt>
                <c:pt idx="2608">
                  <c:v>0.14970806683794013</c:v>
                </c:pt>
                <c:pt idx="2609">
                  <c:v>0.14973823832541233</c:v>
                </c:pt>
                <c:pt idx="2610">
                  <c:v>0.14977302855714913</c:v>
                </c:pt>
                <c:pt idx="2611">
                  <c:v>0.14981577057755924</c:v>
                </c:pt>
                <c:pt idx="2612">
                  <c:v>0.14987013231972213</c:v>
                </c:pt>
                <c:pt idx="2613">
                  <c:v>0.14993730845968056</c:v>
                </c:pt>
                <c:pt idx="2614">
                  <c:v>0.15001625727541346</c:v>
                </c:pt>
                <c:pt idx="2615">
                  <c:v>0.15010369864783535</c:v>
                </c:pt>
                <c:pt idx="2616">
                  <c:v>0.15019549292808743</c:v>
                </c:pt>
                <c:pt idx="2617">
                  <c:v>0.1502886408432772</c:v>
                </c:pt>
                <c:pt idx="2618">
                  <c:v>0.15038223769335624</c:v>
                </c:pt>
                <c:pt idx="2619">
                  <c:v>0.1504774278865163</c:v>
                </c:pt>
                <c:pt idx="2620">
                  <c:v>0.15057616745091085</c:v>
                </c:pt>
                <c:pt idx="2621">
                  <c:v>0.15067979423423294</c:v>
                </c:pt>
                <c:pt idx="2622">
                  <c:v>0.1507872144946113</c:v>
                </c:pt>
                <c:pt idx="2623">
                  <c:v>0.15089461361371248</c:v>
                </c:pt>
                <c:pt idx="2624">
                  <c:v>0.15099569132941648</c:v>
                </c:pt>
                <c:pt idx="2625">
                  <c:v>0.15108457134427267</c:v>
                </c:pt>
                <c:pt idx="2626">
                  <c:v>0.15115785614383015</c:v>
                </c:pt>
                <c:pt idx="2627">
                  <c:v>0.15121754345620875</c:v>
                </c:pt>
                <c:pt idx="2628">
                  <c:v>0.15127193767899005</c:v>
                </c:pt>
                <c:pt idx="2629">
                  <c:v>0.15133350353877517</c:v>
                </c:pt>
                <c:pt idx="2630">
                  <c:v>0.15141619415480723</c:v>
                </c:pt>
                <c:pt idx="2631">
                  <c:v>0.15152871880668861</c:v>
                </c:pt>
                <c:pt idx="2632">
                  <c:v>0.15167253477967824</c:v>
                </c:pt>
                <c:pt idx="2633">
                  <c:v>0.15184212578993883</c:v>
                </c:pt>
                <c:pt idx="2634">
                  <c:v>0.15202761855918923</c:v>
                </c:pt>
                <c:pt idx="2635">
                  <c:v>0.15221893415469545</c:v>
                </c:pt>
                <c:pt idx="2636">
                  <c:v>0.1524077961965119</c:v>
                </c:pt>
                <c:pt idx="2637">
                  <c:v>0.15258902776447669</c:v>
                </c:pt>
                <c:pt idx="2638">
                  <c:v>0.15276075026289548</c:v>
                </c:pt>
                <c:pt idx="2639">
                  <c:v>0.15292261679151042</c:v>
                </c:pt>
                <c:pt idx="2640">
                  <c:v>0.15307514383721343</c:v>
                </c:pt>
                <c:pt idx="2641">
                  <c:v>0.15322014453782262</c:v>
                </c:pt>
                <c:pt idx="2642">
                  <c:v>0.15335890704044364</c:v>
                </c:pt>
                <c:pt idx="2643">
                  <c:v>0.1534926734494696</c:v>
                </c:pt>
                <c:pt idx="2644">
                  <c:v>0.15362268760821196</c:v>
                </c:pt>
                <c:pt idx="2645">
                  <c:v>0.15375029103968896</c:v>
                </c:pt>
                <c:pt idx="2646">
                  <c:v>0.15387557769958227</c:v>
                </c:pt>
                <c:pt idx="2647">
                  <c:v>0.15399801691297788</c:v>
                </c:pt>
                <c:pt idx="2648">
                  <c:v>0.15411573141487322</c:v>
                </c:pt>
                <c:pt idx="2649">
                  <c:v>0.15422626500588776</c:v>
                </c:pt>
                <c:pt idx="2650">
                  <c:v>0.15432773643251341</c:v>
                </c:pt>
                <c:pt idx="2651">
                  <c:v>0.15441908099162538</c:v>
                </c:pt>
                <c:pt idx="2652">
                  <c:v>0.15450168763778749</c:v>
                </c:pt>
                <c:pt idx="2653">
                  <c:v>0.15457940130116887</c:v>
                </c:pt>
                <c:pt idx="2654">
                  <c:v>0.15465659941244303</c:v>
                </c:pt>
                <c:pt idx="2655">
                  <c:v>0.15473679602150303</c:v>
                </c:pt>
                <c:pt idx="2656">
                  <c:v>0.15482037799446113</c:v>
                </c:pt>
                <c:pt idx="2657">
                  <c:v>0.15490330181396594</c:v>
                </c:pt>
                <c:pt idx="2658">
                  <c:v>0.15497761924646858</c:v>
                </c:pt>
                <c:pt idx="2659">
                  <c:v>0.15503229378536554</c:v>
                </c:pt>
                <c:pt idx="2660">
                  <c:v>0.15505647802370837</c:v>
                </c:pt>
                <c:pt idx="2661">
                  <c:v>0.15504294046539313</c:v>
                </c:pt>
                <c:pt idx="2662">
                  <c:v>0.15499173280756662</c:v>
                </c:pt>
                <c:pt idx="2663">
                  <c:v>0.15491317475198618</c:v>
                </c:pt>
                <c:pt idx="2664">
                  <c:v>0.15482553017464673</c:v>
                </c:pt>
                <c:pt idx="2665">
                  <c:v>0.15474883160454633</c:v>
                </c:pt>
                <c:pt idx="2666">
                  <c:v>0.1546953480257659</c:v>
                </c:pt>
                <c:pt idx="2667">
                  <c:v>0.15466516713109979</c:v>
                </c:pt>
                <c:pt idx="2668">
                  <c:v>0.15464759867658284</c:v>
                </c:pt>
                <c:pt idx="2669">
                  <c:v>0.15462752818869918</c:v>
                </c:pt>
                <c:pt idx="2670">
                  <c:v>0.15458883375091748</c:v>
                </c:pt>
                <c:pt idx="2671">
                  <c:v>0.15451790290117595</c:v>
                </c:pt>
                <c:pt idx="2672">
                  <c:v>0.15440748748971023</c:v>
                </c:pt>
                <c:pt idx="2673">
                  <c:v>0.15425670394456559</c:v>
                </c:pt>
                <c:pt idx="2674">
                  <c:v>0.15407256412381709</c:v>
                </c:pt>
                <c:pt idx="2675">
                  <c:v>0.15386731381574237</c:v>
                </c:pt>
                <c:pt idx="2676">
                  <c:v>0.15365486107709503</c:v>
                </c:pt>
                <c:pt idx="2677">
                  <c:v>0.15344481614714123</c:v>
                </c:pt>
                <c:pt idx="2678">
                  <c:v>0.15324048592110528</c:v>
                </c:pt>
                <c:pt idx="2679">
                  <c:v>0.15303879332914094</c:v>
                </c:pt>
                <c:pt idx="2680">
                  <c:v>0.15283288054423549</c:v>
                </c:pt>
                <c:pt idx="2681">
                  <c:v>0.15261590283656068</c:v>
                </c:pt>
                <c:pt idx="2682">
                  <c:v>0.15238275348935815</c:v>
                </c:pt>
                <c:pt idx="2683">
                  <c:v>0.1521313051710661</c:v>
                </c:pt>
                <c:pt idx="2684">
                  <c:v>0.15186278532357533</c:v>
                </c:pt>
                <c:pt idx="2685">
                  <c:v>0.15158009325619781</c:v>
                </c:pt>
                <c:pt idx="2686">
                  <c:v>0.15128688653851874</c:v>
                </c:pt>
                <c:pt idx="2687">
                  <c:v>0.15098657523505776</c:v>
                </c:pt>
                <c:pt idx="2688">
                  <c:v>0.15068241741431831</c:v>
                </c:pt>
                <c:pt idx="2689">
                  <c:v>0.15037770988652499</c:v>
                </c:pt>
                <c:pt idx="2690">
                  <c:v>0.15007569263181286</c:v>
                </c:pt>
                <c:pt idx="2691">
                  <c:v>0.1497794538706293</c:v>
                </c:pt>
                <c:pt idx="2692">
                  <c:v>0.14949174061640169</c:v>
                </c:pt>
                <c:pt idx="2693">
                  <c:v>0.1492136768656579</c:v>
                </c:pt>
                <c:pt idx="2694">
                  <c:v>0.14894514920728075</c:v>
                </c:pt>
                <c:pt idx="2695">
                  <c:v>0.14868561784004497</c:v>
                </c:pt>
                <c:pt idx="2696">
                  <c:v>0.14843463970923854</c:v>
                </c:pt>
                <c:pt idx="2697">
                  <c:v>0.14819295882940409</c:v>
                </c:pt>
                <c:pt idx="2698">
                  <c:v>0.1479630717802648</c:v>
                </c:pt>
                <c:pt idx="2699">
                  <c:v>0.14774851288845359</c:v>
                </c:pt>
                <c:pt idx="2700">
                  <c:v>0.1475530476395911</c:v>
                </c:pt>
                <c:pt idx="2701">
                  <c:v>0.14737844895435537</c:v>
                </c:pt>
                <c:pt idx="2702">
                  <c:v>0.14722426586391635</c:v>
                </c:pt>
                <c:pt idx="2703">
                  <c:v>0.14708711826240128</c:v>
                </c:pt>
                <c:pt idx="2704">
                  <c:v>0.14696159922874219</c:v>
                </c:pt>
                <c:pt idx="2705">
                  <c:v>0.14684074931808955</c:v>
                </c:pt>
                <c:pt idx="2706">
                  <c:v>0.14671742819315703</c:v>
                </c:pt>
                <c:pt idx="2707">
                  <c:v>0.14658601558937601</c:v>
                </c:pt>
                <c:pt idx="2708">
                  <c:v>0.14644297651989613</c:v>
                </c:pt>
                <c:pt idx="2709">
                  <c:v>0.14628926676728737</c:v>
                </c:pt>
                <c:pt idx="2710">
                  <c:v>0.14613013651070739</c:v>
                </c:pt>
                <c:pt idx="2711">
                  <c:v>0.14597502765455583</c:v>
                </c:pt>
                <c:pt idx="2712">
                  <c:v>0.14583388757555216</c:v>
                </c:pt>
                <c:pt idx="2713">
                  <c:v>0.14571401114427884</c:v>
                </c:pt>
                <c:pt idx="2714">
                  <c:v>0.14561811496106547</c:v>
                </c:pt>
                <c:pt idx="2715">
                  <c:v>0.14554326087765712</c:v>
                </c:pt>
                <c:pt idx="2716">
                  <c:v>0.14548284022854452</c:v>
                </c:pt>
                <c:pt idx="2717">
                  <c:v>0.14542817668154584</c:v>
                </c:pt>
                <c:pt idx="2718">
                  <c:v>0.14537257771802559</c:v>
                </c:pt>
                <c:pt idx="2719">
                  <c:v>0.14531246345794691</c:v>
                </c:pt>
                <c:pt idx="2720">
                  <c:v>0.1452487307011433</c:v>
                </c:pt>
                <c:pt idx="2721">
                  <c:v>0.14518585499588144</c:v>
                </c:pt>
                <c:pt idx="2722">
                  <c:v>0.14512901565718794</c:v>
                </c:pt>
                <c:pt idx="2723">
                  <c:v>0.14508178862592647</c:v>
                </c:pt>
                <c:pt idx="2724">
                  <c:v>0.14504445324218895</c:v>
                </c:pt>
                <c:pt idx="2725">
                  <c:v>0.14501352333128004</c:v>
                </c:pt>
                <c:pt idx="2726">
                  <c:v>0.14498433730756377</c:v>
                </c:pt>
                <c:pt idx="2727">
                  <c:v>0.14495265856946993</c:v>
                </c:pt>
                <c:pt idx="2728">
                  <c:v>0.14491575787139477</c:v>
                </c:pt>
                <c:pt idx="2729">
                  <c:v>0.14487401302989611</c:v>
                </c:pt>
                <c:pt idx="2730">
                  <c:v>0.14482987234249001</c:v>
                </c:pt>
                <c:pt idx="2731">
                  <c:v>0.14478752408756168</c:v>
                </c:pt>
                <c:pt idx="2732">
                  <c:v>0.14475129608027426</c:v>
                </c:pt>
                <c:pt idx="2733">
                  <c:v>0.14472471511398577</c:v>
                </c:pt>
                <c:pt idx="2734">
                  <c:v>0.14470947295751901</c:v>
                </c:pt>
                <c:pt idx="2735">
                  <c:v>0.14470462756921931</c:v>
                </c:pt>
                <c:pt idx="2736">
                  <c:v>0.14470726194838501</c:v>
                </c:pt>
                <c:pt idx="2737">
                  <c:v>0.14471229553872778</c:v>
                </c:pt>
                <c:pt idx="2738">
                  <c:v>0.14471394205290478</c:v>
                </c:pt>
                <c:pt idx="2739">
                  <c:v>0.14470641518191052</c:v>
                </c:pt>
                <c:pt idx="2740">
                  <c:v>0.14468576399958144</c:v>
                </c:pt>
                <c:pt idx="2741">
                  <c:v>0.14465128482898437</c:v>
                </c:pt>
                <c:pt idx="2742">
                  <c:v>0.14460617910580564</c:v>
                </c:pt>
                <c:pt idx="2743">
                  <c:v>0.14455806836230389</c:v>
                </c:pt>
                <c:pt idx="2744">
                  <c:v>0.14451551149215047</c:v>
                </c:pt>
                <c:pt idx="2745">
                  <c:v>0.14448551258029207</c:v>
                </c:pt>
                <c:pt idx="2746">
                  <c:v>0.14447032583347263</c:v>
                </c:pt>
                <c:pt idx="2747">
                  <c:v>0.14446736377446745</c:v>
                </c:pt>
                <c:pt idx="2748">
                  <c:v>0.14447041986742259</c:v>
                </c:pt>
                <c:pt idx="2749">
                  <c:v>0.1444726766883323</c:v>
                </c:pt>
                <c:pt idx="2750">
                  <c:v>0.14446905637713947</c:v>
                </c:pt>
                <c:pt idx="2751">
                  <c:v>0.14445767845271618</c:v>
                </c:pt>
                <c:pt idx="2752">
                  <c:v>0.14443985990557306</c:v>
                </c:pt>
                <c:pt idx="2753">
                  <c:v>0.1444190803597617</c:v>
                </c:pt>
                <c:pt idx="2754">
                  <c:v>0.14439928900189447</c:v>
                </c:pt>
                <c:pt idx="2755">
                  <c:v>0.14438321212567951</c:v>
                </c:pt>
                <c:pt idx="2756">
                  <c:v>0.1443721184879504</c:v>
                </c:pt>
                <c:pt idx="2757">
                  <c:v>0.14436520861106417</c:v>
                </c:pt>
                <c:pt idx="2758">
                  <c:v>0.14436111914387773</c:v>
                </c:pt>
                <c:pt idx="2759">
                  <c:v>0.14435900391733958</c:v>
                </c:pt>
                <c:pt idx="2760">
                  <c:v>0.14435843985866936</c:v>
                </c:pt>
                <c:pt idx="2761">
                  <c:v>0.14435942696182302</c:v>
                </c:pt>
                <c:pt idx="2762">
                  <c:v>0.14436187122690736</c:v>
                </c:pt>
                <c:pt idx="2763">
                  <c:v>0.14436516160547541</c:v>
                </c:pt>
                <c:pt idx="2764">
                  <c:v>0.14436788793803135</c:v>
                </c:pt>
                <c:pt idx="2765">
                  <c:v>0.14436943913488343</c:v>
                </c:pt>
                <c:pt idx="2766">
                  <c:v>0.14436943913488343</c:v>
                </c:pt>
                <c:pt idx="2767">
                  <c:v>0.1443698151834395</c:v>
                </c:pt>
                <c:pt idx="2768">
                  <c:v>0.14437268256438662</c:v>
                </c:pt>
                <c:pt idx="2769">
                  <c:v>0.14438072073321051</c:v>
                </c:pt>
                <c:pt idx="2770">
                  <c:v>0.14439510519611953</c:v>
                </c:pt>
                <c:pt idx="2771">
                  <c:v>0.14441560152843691</c:v>
                </c:pt>
                <c:pt idx="2772">
                  <c:v>0.14444018900140032</c:v>
                </c:pt>
                <c:pt idx="2773">
                  <c:v>0.14446614134330671</c:v>
                </c:pt>
                <c:pt idx="2774">
                  <c:v>0.14449134292757571</c:v>
                </c:pt>
                <c:pt idx="2775">
                  <c:v>0.14451428892545859</c:v>
                </c:pt>
                <c:pt idx="2776">
                  <c:v>0.14453408552483349</c:v>
                </c:pt>
                <c:pt idx="2777">
                  <c:v>0.14454932152697431</c:v>
                </c:pt>
                <c:pt idx="2778">
                  <c:v>0.14455769215070713</c:v>
                </c:pt>
                <c:pt idx="2779">
                  <c:v>0.14455585812384009</c:v>
                </c:pt>
                <c:pt idx="2780">
                  <c:v>0.1445412802370144</c:v>
                </c:pt>
                <c:pt idx="2781">
                  <c:v>0.14451339551351416</c:v>
                </c:pt>
                <c:pt idx="2782">
                  <c:v>0.14447573281867443</c:v>
                </c:pt>
                <c:pt idx="2783">
                  <c:v>0.14443642792109224</c:v>
                </c:pt>
                <c:pt idx="2784">
                  <c:v>0.14440666952158054</c:v>
                </c:pt>
                <c:pt idx="2785">
                  <c:v>0.14439609238261319</c:v>
                </c:pt>
                <c:pt idx="2786">
                  <c:v>0.14440916106291335</c:v>
                </c:pt>
                <c:pt idx="2787">
                  <c:v>0.14444300983300684</c:v>
                </c:pt>
                <c:pt idx="2788">
                  <c:v>0.14448828668738367</c:v>
                </c:pt>
                <c:pt idx="2789">
                  <c:v>0.14453267481093135</c:v>
                </c:pt>
                <c:pt idx="2790">
                  <c:v>0.14456479319957338</c:v>
                </c:pt>
                <c:pt idx="2791">
                  <c:v>0.14457767884302386</c:v>
                </c:pt>
                <c:pt idx="2792">
                  <c:v>0.14456926080637633</c:v>
                </c:pt>
                <c:pt idx="2793">
                  <c:v>0.14454217370632405</c:v>
                </c:pt>
                <c:pt idx="2794">
                  <c:v>0.14450267471353351</c:v>
                </c:pt>
                <c:pt idx="2795">
                  <c:v>0.14445767845271618</c:v>
                </c:pt>
                <c:pt idx="2796">
                  <c:v>0.14441414418846132</c:v>
                </c:pt>
                <c:pt idx="2797">
                  <c:v>0.14437724220914327</c:v>
                </c:pt>
                <c:pt idx="2798">
                  <c:v>0.1443510131545015</c:v>
                </c:pt>
                <c:pt idx="2799">
                  <c:v>0.14433808723177488</c:v>
                </c:pt>
                <c:pt idx="2800">
                  <c:v>0.14433916829420601</c:v>
                </c:pt>
                <c:pt idx="2801">
                  <c:v>0.14435322235069881</c:v>
                </c:pt>
                <c:pt idx="2802">
                  <c:v>0.1443763490790807</c:v>
                </c:pt>
                <c:pt idx="2803">
                  <c:v>0.1444022035870397</c:v>
                </c:pt>
                <c:pt idx="2804">
                  <c:v>0.14442373451551804</c:v>
                </c:pt>
                <c:pt idx="2805">
                  <c:v>0.14443548765610459</c:v>
                </c:pt>
                <c:pt idx="2806">
                  <c:v>0.14443529960335122</c:v>
                </c:pt>
                <c:pt idx="2807">
                  <c:v>0.14442519188767589</c:v>
                </c:pt>
                <c:pt idx="2808">
                  <c:v>0.14441047735467094</c:v>
                </c:pt>
                <c:pt idx="2809">
                  <c:v>0.14439698555327907</c:v>
                </c:pt>
                <c:pt idx="2810">
                  <c:v>0.14438890007525573</c:v>
                </c:pt>
                <c:pt idx="2811">
                  <c:v>0.14438706676105817</c:v>
                </c:pt>
                <c:pt idx="2812">
                  <c:v>0.14438890007525573</c:v>
                </c:pt>
                <c:pt idx="2813">
                  <c:v>0.14438998126417968</c:v>
                </c:pt>
                <c:pt idx="2814">
                  <c:v>0.14438758384889427</c:v>
                </c:pt>
                <c:pt idx="2815">
                  <c:v>0.14438137883549251</c:v>
                </c:pt>
                <c:pt idx="2816">
                  <c:v>0.14437475085092111</c:v>
                </c:pt>
                <c:pt idx="2817">
                  <c:v>0.1443721184879504</c:v>
                </c:pt>
                <c:pt idx="2818">
                  <c:v>0.14437691316101164</c:v>
                </c:pt>
                <c:pt idx="2819">
                  <c:v>0.14438866503454151</c:v>
                </c:pt>
                <c:pt idx="2820">
                  <c:v>0.14440215657744659</c:v>
                </c:pt>
                <c:pt idx="2821">
                  <c:v>0.14440991322914354</c:v>
                </c:pt>
                <c:pt idx="2822">
                  <c:v>0.14440478912249233</c:v>
                </c:pt>
                <c:pt idx="2823">
                  <c:v>0.14438401125459321</c:v>
                </c:pt>
                <c:pt idx="2824">
                  <c:v>0.14435110716262145</c:v>
                </c:pt>
                <c:pt idx="2825">
                  <c:v>0.14431463353979257</c:v>
                </c:pt>
                <c:pt idx="2826">
                  <c:v>0.1442848364874324</c:v>
                </c:pt>
                <c:pt idx="2827">
                  <c:v>0.14427017370432893</c:v>
                </c:pt>
                <c:pt idx="2828">
                  <c:v>0.14427346338823288</c:v>
                </c:pt>
                <c:pt idx="2829">
                  <c:v>0.14429240305312752</c:v>
                </c:pt>
                <c:pt idx="2830">
                  <c:v>0.14431985058418439</c:v>
                </c:pt>
                <c:pt idx="2831">
                  <c:v>0.14434791089796095</c:v>
                </c:pt>
                <c:pt idx="2832">
                  <c:v>0.14437117836218472</c:v>
                </c:pt>
                <c:pt idx="2833">
                  <c:v>0.1443875368408839</c:v>
                </c:pt>
                <c:pt idx="2834">
                  <c:v>0.14439830180813462</c:v>
                </c:pt>
                <c:pt idx="2835">
                  <c:v>0.14440676354174864</c:v>
                </c:pt>
                <c:pt idx="2836">
                  <c:v>0.1444158365837297</c:v>
                </c:pt>
                <c:pt idx="2837">
                  <c:v>0.14442594408167075</c:v>
                </c:pt>
                <c:pt idx="2838">
                  <c:v>0.14443623986793186</c:v>
                </c:pt>
                <c:pt idx="2839">
                  <c:v>0.14444385608606136</c:v>
                </c:pt>
                <c:pt idx="2840">
                  <c:v>0.1444468179847388</c:v>
                </c:pt>
                <c:pt idx="2841">
                  <c:v>0.14444451428402172</c:v>
                </c:pt>
                <c:pt idx="2842">
                  <c:v>0.14443807338971915</c:v>
                </c:pt>
                <c:pt idx="2843">
                  <c:v>0.14442947000838824</c:v>
                </c:pt>
                <c:pt idx="2844">
                  <c:v>0.14442096082072886</c:v>
                </c:pt>
                <c:pt idx="2845">
                  <c:v>0.14441329799330027</c:v>
                </c:pt>
                <c:pt idx="2846">
                  <c:v>0.14440695158214589</c:v>
                </c:pt>
                <c:pt idx="2847">
                  <c:v>0.14440145143416194</c:v>
                </c:pt>
                <c:pt idx="2848">
                  <c:v>0.1443967034991861</c:v>
                </c:pt>
                <c:pt idx="2849">
                  <c:v>0.14439261373542356</c:v>
                </c:pt>
                <c:pt idx="2850">
                  <c:v>0.1443897932311301</c:v>
                </c:pt>
                <c:pt idx="2851">
                  <c:v>0.14438937015706588</c:v>
                </c:pt>
                <c:pt idx="2852">
                  <c:v>0.14439237869269939</c:v>
                </c:pt>
                <c:pt idx="2853">
                  <c:v>0.14440051124489661</c:v>
                </c:pt>
                <c:pt idx="2854">
                  <c:v>0.14441531946225339</c:v>
                </c:pt>
                <c:pt idx="2855">
                  <c:v>0.1444386375518264</c:v>
                </c:pt>
                <c:pt idx="2856">
                  <c:v>0.14447201844768898</c:v>
                </c:pt>
                <c:pt idx="2857">
                  <c:v>0.14451541744843655</c:v>
                </c:pt>
                <c:pt idx="2858">
                  <c:v>0.14456648618200629</c:v>
                </c:pt>
                <c:pt idx="2859">
                  <c:v>0.14461977147396865</c:v>
                </c:pt>
                <c:pt idx="2860">
                  <c:v>0.14466746570868694</c:v>
                </c:pt>
                <c:pt idx="2861">
                  <c:v>0.14470171095378237</c:v>
                </c:pt>
                <c:pt idx="2862">
                  <c:v>0.14471629422684307</c:v>
                </c:pt>
                <c:pt idx="2863">
                  <c:v>0.14470937887179447</c:v>
                </c:pt>
                <c:pt idx="2864">
                  <c:v>0.14468374127142669</c:v>
                </c:pt>
                <c:pt idx="2865">
                  <c:v>0.14464601676568389</c:v>
                </c:pt>
                <c:pt idx="2866">
                  <c:v>0.14460312205737835</c:v>
                </c:pt>
                <c:pt idx="2867">
                  <c:v>0.14456004347853357</c:v>
                </c:pt>
                <c:pt idx="2868">
                  <c:v>0.14451866196833307</c:v>
                </c:pt>
                <c:pt idx="2869">
                  <c:v>0.14447893002420409</c:v>
                </c:pt>
                <c:pt idx="2870">
                  <c:v>0.1444408471938029</c:v>
                </c:pt>
                <c:pt idx="2871">
                  <c:v>0.14440615241101951</c:v>
                </c:pt>
                <c:pt idx="2872">
                  <c:v>0.14437954555304444</c:v>
                </c:pt>
                <c:pt idx="2873">
                  <c:v>0.14436708883878502</c:v>
                </c:pt>
                <c:pt idx="2874">
                  <c:v>0.14437456282446559</c:v>
                </c:pt>
                <c:pt idx="2875">
                  <c:v>0.14440478912249233</c:v>
                </c:pt>
                <c:pt idx="2876">
                  <c:v>0.14445452841888995</c:v>
                </c:pt>
                <c:pt idx="2877">
                  <c:v>0.14451579362341416</c:v>
                </c:pt>
                <c:pt idx="2878">
                  <c:v>0.14457824318651225</c:v>
                </c:pt>
                <c:pt idx="2879">
                  <c:v>0.1446313417834354</c:v>
                </c:pt>
                <c:pt idx="2880">
                  <c:v>0.14466732459375808</c:v>
                </c:pt>
                <c:pt idx="2881">
                  <c:v>0.1446836001512094</c:v>
                </c:pt>
                <c:pt idx="2882">
                  <c:v>0.1446820478318448</c:v>
                </c:pt>
                <c:pt idx="2883">
                  <c:v>0.14466755978533163</c:v>
                </c:pt>
                <c:pt idx="2884">
                  <c:v>0.14464573454981033</c:v>
                </c:pt>
                <c:pt idx="2885">
                  <c:v>0.14462108840421573</c:v>
                </c:pt>
                <c:pt idx="2886">
                  <c:v>0.14459672584105154</c:v>
                </c:pt>
                <c:pt idx="2887">
                  <c:v>0.14457377548730654</c:v>
                </c:pt>
                <c:pt idx="2888">
                  <c:v>0.14455247224843337</c:v>
                </c:pt>
                <c:pt idx="2889">
                  <c:v>0.14453314504838966</c:v>
                </c:pt>
                <c:pt idx="2890">
                  <c:v>0.14451602873294067</c:v>
                </c:pt>
                <c:pt idx="2891">
                  <c:v>0.14450220450906615</c:v>
                </c:pt>
                <c:pt idx="2892">
                  <c:v>0.14449256542967459</c:v>
                </c:pt>
                <c:pt idx="2893">
                  <c:v>0.14448861581990935</c:v>
                </c:pt>
                <c:pt idx="2894">
                  <c:v>0.14449251841029953</c:v>
                </c:pt>
                <c:pt idx="2895">
                  <c:v>0.14450596615905875</c:v>
                </c:pt>
                <c:pt idx="2896">
                  <c:v>0.14453022958435635</c:v>
                </c:pt>
                <c:pt idx="2897">
                  <c:v>0.14456549860811829</c:v>
                </c:pt>
                <c:pt idx="2898">
                  <c:v>0.14460956539995273</c:v>
                </c:pt>
                <c:pt idx="2899">
                  <c:v>0.14465758777439819</c:v>
                </c:pt>
                <c:pt idx="2900">
                  <c:v>0.14470368672338985</c:v>
                </c:pt>
                <c:pt idx="2901">
                  <c:v>0.14474179260990272</c:v>
                </c:pt>
                <c:pt idx="2902">
                  <c:v>0.14476842167072135</c:v>
                </c:pt>
                <c:pt idx="2903">
                  <c:v>0.14478366589625036</c:v>
                </c:pt>
                <c:pt idx="2904">
                  <c:v>0.14479128820967813</c:v>
                </c:pt>
                <c:pt idx="2905">
                  <c:v>0.14479726382054359</c:v>
                </c:pt>
                <c:pt idx="2906">
                  <c:v>0.14480719198573178</c:v>
                </c:pt>
                <c:pt idx="2907">
                  <c:v>0.14482309634419976</c:v>
                </c:pt>
                <c:pt idx="2908">
                  <c:v>0.14484285996805901</c:v>
                </c:pt>
                <c:pt idx="2909">
                  <c:v>0.14486069505779298</c:v>
                </c:pt>
                <c:pt idx="2910">
                  <c:v>0.14486963640743789</c:v>
                </c:pt>
                <c:pt idx="2911">
                  <c:v>0.14486450687381491</c:v>
                </c:pt>
                <c:pt idx="2912">
                  <c:v>0.14484403640260257</c:v>
                </c:pt>
                <c:pt idx="2913">
                  <c:v>0.14481133270937174</c:v>
                </c:pt>
                <c:pt idx="2914">
                  <c:v>0.14477242087564368</c:v>
                </c:pt>
                <c:pt idx="2915">
                  <c:v>0.14473440639289337</c:v>
                </c:pt>
                <c:pt idx="2916">
                  <c:v>0.14470222841638225</c:v>
                </c:pt>
                <c:pt idx="2917">
                  <c:v>0.14467856689344083</c:v>
                </c:pt>
                <c:pt idx="2918">
                  <c:v>0.14466412600100231</c:v>
                </c:pt>
                <c:pt idx="2919">
                  <c:v>0.14465810518442768</c:v>
                </c:pt>
                <c:pt idx="2920">
                  <c:v>0.14466012779318549</c:v>
                </c:pt>
                <c:pt idx="2921">
                  <c:v>0.14467104063551262</c:v>
                </c:pt>
                <c:pt idx="2922">
                  <c:v>0.14469117366767981</c:v>
                </c:pt>
                <c:pt idx="2923">
                  <c:v>0.14472015181968112</c:v>
                </c:pt>
                <c:pt idx="2924">
                  <c:v>0.14475515398402783</c:v>
                </c:pt>
                <c:pt idx="2925">
                  <c:v>0.14479105295108996</c:v>
                </c:pt>
                <c:pt idx="2926">
                  <c:v>0.14482116708624437</c:v>
                </c:pt>
                <c:pt idx="2927">
                  <c:v>0.14483980125316009</c:v>
                </c:pt>
                <c:pt idx="2928">
                  <c:v>0.14484394228772179</c:v>
                </c:pt>
                <c:pt idx="2929">
                  <c:v>0.14483420150785797</c:v>
                </c:pt>
                <c:pt idx="2930">
                  <c:v>0.1448159910706569</c:v>
                </c:pt>
                <c:pt idx="2931">
                  <c:v>0.14479636982628608</c:v>
                </c:pt>
                <c:pt idx="2932">
                  <c:v>0.14478343064179133</c:v>
                </c:pt>
                <c:pt idx="2933">
                  <c:v>0.14478347769267297</c:v>
                </c:pt>
                <c:pt idx="2934">
                  <c:v>0.14479872244670366</c:v>
                </c:pt>
                <c:pt idx="2935">
                  <c:v>0.14482733133074188</c:v>
                </c:pt>
                <c:pt idx="2936">
                  <c:v>0.14486403627743394</c:v>
                </c:pt>
                <c:pt idx="2937">
                  <c:v>0.14490008543678734</c:v>
                </c:pt>
                <c:pt idx="2938">
                  <c:v>0.1449255475469523</c:v>
                </c:pt>
                <c:pt idx="2939">
                  <c:v>0.14493204274193394</c:v>
                </c:pt>
                <c:pt idx="2940">
                  <c:v>0.14491420472199745</c:v>
                </c:pt>
                <c:pt idx="2941">
                  <c:v>0.14487222472721861</c:v>
                </c:pt>
                <c:pt idx="2942">
                  <c:v>0.14481255611254784</c:v>
                </c:pt>
                <c:pt idx="2943">
                  <c:v>0.14474729706987433</c:v>
                </c:pt>
                <c:pt idx="2944">
                  <c:v>0.14469126774946039</c:v>
                </c:pt>
                <c:pt idx="2945">
                  <c:v>0.14465721147658195</c:v>
                </c:pt>
                <c:pt idx="2946">
                  <c:v>0.14465227259796742</c:v>
                </c:pt>
                <c:pt idx="2947">
                  <c:v>0.14467499190466204</c:v>
                </c:pt>
                <c:pt idx="2948">
                  <c:v>0.14471779962484954</c:v>
                </c:pt>
                <c:pt idx="2949">
                  <c:v>0.14476832757222546</c:v>
                </c:pt>
                <c:pt idx="2950">
                  <c:v>0.14481425006109661</c:v>
                </c:pt>
                <c:pt idx="2951">
                  <c:v>0.14484751866752854</c:v>
                </c:pt>
                <c:pt idx="2952">
                  <c:v>0.14486493041099358</c:v>
                </c:pt>
                <c:pt idx="2953">
                  <c:v>0.1448685540237401</c:v>
                </c:pt>
                <c:pt idx="2954">
                  <c:v>0.14486384803902441</c:v>
                </c:pt>
                <c:pt idx="2955">
                  <c:v>0.14485678915756262</c:v>
                </c:pt>
                <c:pt idx="2956">
                  <c:v>0.14485043626234184</c:v>
                </c:pt>
                <c:pt idx="2957">
                  <c:v>0.14484540107066535</c:v>
                </c:pt>
                <c:pt idx="2958">
                  <c:v>0.14483975419617601</c:v>
                </c:pt>
                <c:pt idx="2959">
                  <c:v>0.14483024878993922</c:v>
                </c:pt>
                <c:pt idx="2960">
                  <c:v>0.1448159910706569</c:v>
                </c:pt>
                <c:pt idx="2961">
                  <c:v>0.1447975461349017</c:v>
                </c:pt>
                <c:pt idx="2962">
                  <c:v>0.14477773752273893</c:v>
                </c:pt>
                <c:pt idx="2963">
                  <c:v>0.14475915306677589</c:v>
                </c:pt>
                <c:pt idx="2964">
                  <c:v>0.14474376856186544</c:v>
                </c:pt>
                <c:pt idx="2965">
                  <c:v>0.1447305486734386</c:v>
                </c:pt>
                <c:pt idx="2966">
                  <c:v>0.14471775258108288</c:v>
                </c:pt>
                <c:pt idx="2967">
                  <c:v>0.14470260475320573</c:v>
                </c:pt>
                <c:pt idx="2968">
                  <c:v>0.14468388239168994</c:v>
                </c:pt>
                <c:pt idx="2969">
                  <c:v>0.14466285597805972</c:v>
                </c:pt>
                <c:pt idx="2970">
                  <c:v>0.1446429594368227</c:v>
                </c:pt>
                <c:pt idx="2971">
                  <c:v>0.14462814345568231</c:v>
                </c:pt>
                <c:pt idx="2972">
                  <c:v>0.14462254643879013</c:v>
                </c:pt>
                <c:pt idx="2973">
                  <c:v>0.14462772014936232</c:v>
                </c:pt>
                <c:pt idx="2974">
                  <c:v>0.14464324165089282</c:v>
                </c:pt>
                <c:pt idx="2975">
                  <c:v>0.14466643086693998</c:v>
                </c:pt>
                <c:pt idx="2976">
                  <c:v>0.14469423133597747</c:v>
                </c:pt>
                <c:pt idx="2977">
                  <c:v>0.14472415058013255</c:v>
                </c:pt>
                <c:pt idx="2978">
                  <c:v>0.14475515398402783</c:v>
                </c:pt>
                <c:pt idx="2979">
                  <c:v>0.14478728883101277</c:v>
                </c:pt>
                <c:pt idx="2980">
                  <c:v>0.14482220229676457</c:v>
                </c:pt>
                <c:pt idx="2981">
                  <c:v>0.14486121270985752</c:v>
                </c:pt>
                <c:pt idx="2982">
                  <c:v>0.14490592135235281</c:v>
                </c:pt>
                <c:pt idx="2983">
                  <c:v>0.14495585928799104</c:v>
                </c:pt>
                <c:pt idx="2984">
                  <c:v>0.14500942775480763</c:v>
                </c:pt>
                <c:pt idx="2985">
                  <c:v>0.14506342656069526</c:v>
                </c:pt>
                <c:pt idx="2986">
                  <c:v>0.14511310009186495</c:v>
                </c:pt>
                <c:pt idx="2987">
                  <c:v>0.14515289009883248</c:v>
                </c:pt>
                <c:pt idx="2988">
                  <c:v>0.14517789609875054</c:v>
                </c:pt>
                <c:pt idx="2989">
                  <c:v>0.14518439506891612</c:v>
                </c:pt>
                <c:pt idx="2990">
                  <c:v>0.14517083211104909</c:v>
                </c:pt>
                <c:pt idx="2991">
                  <c:v>0.14513857469422653</c:v>
                </c:pt>
                <c:pt idx="2992">
                  <c:v>0.14509007535062757</c:v>
                </c:pt>
                <c:pt idx="2993">
                  <c:v>0.14502990602341004</c:v>
                </c:pt>
                <c:pt idx="2994">
                  <c:v>0.14496249614715173</c:v>
                </c:pt>
                <c:pt idx="2995">
                  <c:v>0.14489104933514596</c:v>
                </c:pt>
                <c:pt idx="2996">
                  <c:v>0.14481839085203185</c:v>
                </c:pt>
                <c:pt idx="2997">
                  <c:v>0.14474569747602473</c:v>
                </c:pt>
                <c:pt idx="2998">
                  <c:v>0.14467447447451354</c:v>
                </c:pt>
                <c:pt idx="2999">
                  <c:v>0.14460754302666146</c:v>
                </c:pt>
                <c:pt idx="3000">
                  <c:v>0.14454889829747486</c:v>
                </c:pt>
                <c:pt idx="3001">
                  <c:v>0.14450370916515343</c:v>
                </c:pt>
                <c:pt idx="3002">
                  <c:v>0.14447770756048695</c:v>
                </c:pt>
                <c:pt idx="3003">
                  <c:v>0.14447418124212075</c:v>
                </c:pt>
                <c:pt idx="3004">
                  <c:v>0.14449298860427995</c:v>
                </c:pt>
                <c:pt idx="3005">
                  <c:v>0.14453037065474594</c:v>
                </c:pt>
                <c:pt idx="3006">
                  <c:v>0.14457941890446835</c:v>
                </c:pt>
                <c:pt idx="3007">
                  <c:v>0.14463190619666044</c:v>
                </c:pt>
                <c:pt idx="3008">
                  <c:v>0.14468058959749597</c:v>
                </c:pt>
                <c:pt idx="3009">
                  <c:v>0.14472184540784816</c:v>
                </c:pt>
                <c:pt idx="3010">
                  <c:v>0.14475553036671662</c:v>
                </c:pt>
                <c:pt idx="3011">
                  <c:v>0.14478512447674097</c:v>
                </c:pt>
                <c:pt idx="3012">
                  <c:v>0.14481636750607418</c:v>
                </c:pt>
                <c:pt idx="3013">
                  <c:v>0.14485387152007012</c:v>
                </c:pt>
                <c:pt idx="3014">
                  <c:v>0.14489994424625341</c:v>
                </c:pt>
                <c:pt idx="3015">
                  <c:v>0.1449532704697164</c:v>
                </c:pt>
                <c:pt idx="3016">
                  <c:v>0.14500872162483669</c:v>
                </c:pt>
                <c:pt idx="3017">
                  <c:v>0.14505928343281338</c:v>
                </c:pt>
                <c:pt idx="3018">
                  <c:v>0.14509869182864998</c:v>
                </c:pt>
                <c:pt idx="3019">
                  <c:v>0.14512308256760809</c:v>
                </c:pt>
                <c:pt idx="3020">
                  <c:v>0.1451326414740558</c:v>
                </c:pt>
                <c:pt idx="3021">
                  <c:v>0.14513113463739569</c:v>
                </c:pt>
                <c:pt idx="3022">
                  <c:v>0.14512402432244687</c:v>
                </c:pt>
                <c:pt idx="3023">
                  <c:v>0.14511630199305137</c:v>
                </c:pt>
                <c:pt idx="3024">
                  <c:v>0.14511055742244527</c:v>
                </c:pt>
                <c:pt idx="3025">
                  <c:v>0.14510641384491729</c:v>
                </c:pt>
                <c:pt idx="3026">
                  <c:v>0.14510137568459014</c:v>
                </c:pt>
                <c:pt idx="3027">
                  <c:v>0.1450931358287092</c:v>
                </c:pt>
                <c:pt idx="3028">
                  <c:v>0.14508169445950891</c:v>
                </c:pt>
                <c:pt idx="3029">
                  <c:v>0.14506964132662847</c:v>
                </c:pt>
                <c:pt idx="3030">
                  <c:v>0.14506159039687072</c:v>
                </c:pt>
                <c:pt idx="3031">
                  <c:v>0.14506140207281504</c:v>
                </c:pt>
                <c:pt idx="3032">
                  <c:v>0.1450688880169303</c:v>
                </c:pt>
                <c:pt idx="3033">
                  <c:v>0.1450775040745983</c:v>
                </c:pt>
                <c:pt idx="3034">
                  <c:v>0.1450754795210939</c:v>
                </c:pt>
                <c:pt idx="3035">
                  <c:v>0.14504982030032265</c:v>
                </c:pt>
                <c:pt idx="3036">
                  <c:v>0.14499017435539729</c:v>
                </c:pt>
                <c:pt idx="3037">
                  <c:v>0.14489476729170303</c:v>
                </c:pt>
                <c:pt idx="3038">
                  <c:v>0.14477289137276161</c:v>
                </c:pt>
                <c:pt idx="3039">
                  <c:v>0.14464371200808401</c:v>
                </c:pt>
                <c:pt idx="3040">
                  <c:v>0.14453248671609076</c:v>
                </c:pt>
                <c:pt idx="3041">
                  <c:v>0.14446242705435253</c:v>
                </c:pt>
                <c:pt idx="3042">
                  <c:v>0.14445076721439787</c:v>
                </c:pt>
                <c:pt idx="3043">
                  <c:v>0.14450135814230791</c:v>
                </c:pt>
                <c:pt idx="3044">
                  <c:v>0.14460528550480867</c:v>
                </c:pt>
                <c:pt idx="3045">
                  <c:v>0.14474231012026217</c:v>
                </c:pt>
                <c:pt idx="3046">
                  <c:v>0.14488667254100107</c:v>
                </c:pt>
                <c:pt idx="3047">
                  <c:v>0.14501568882410465</c:v>
                </c:pt>
                <c:pt idx="3048">
                  <c:v>0.14511060450878077</c:v>
                </c:pt>
                <c:pt idx="3049">
                  <c:v>0.14516273221322795</c:v>
                </c:pt>
                <c:pt idx="3050">
                  <c:v>0.14517003153302499</c:v>
                </c:pt>
                <c:pt idx="3051">
                  <c:v>0.14513636149944598</c:v>
                </c:pt>
                <c:pt idx="3052">
                  <c:v>0.14507063004759024</c:v>
                </c:pt>
                <c:pt idx="3053">
                  <c:v>0.14498386658131823</c:v>
                </c:pt>
                <c:pt idx="3054">
                  <c:v>0.14489109639768827</c:v>
                </c:pt>
                <c:pt idx="3055">
                  <c:v>0.14480738019958628</c:v>
                </c:pt>
                <c:pt idx="3056">
                  <c:v>0.14474729706987433</c:v>
                </c:pt>
                <c:pt idx="3057">
                  <c:v>0.14472081043651686</c:v>
                </c:pt>
                <c:pt idx="3058">
                  <c:v>0.14473092503480378</c:v>
                </c:pt>
                <c:pt idx="3059">
                  <c:v>0.14477218562727601</c:v>
                </c:pt>
                <c:pt idx="3060">
                  <c:v>0.14483222514440175</c:v>
                </c:pt>
                <c:pt idx="3061">
                  <c:v>0.14489664981349037</c:v>
                </c:pt>
                <c:pt idx="3062">
                  <c:v>0.14495049339090482</c:v>
                </c:pt>
                <c:pt idx="3063">
                  <c:v>0.14498250147809155</c:v>
                </c:pt>
                <c:pt idx="3064">
                  <c:v>0.1449882443550935</c:v>
                </c:pt>
                <c:pt idx="3065">
                  <c:v>0.14496833290143896</c:v>
                </c:pt>
                <c:pt idx="3066">
                  <c:v>0.14492888926557124</c:v>
                </c:pt>
                <c:pt idx="3067">
                  <c:v>0.14487947210467189</c:v>
                </c:pt>
                <c:pt idx="3068">
                  <c:v>0.14483147224640314</c:v>
                </c:pt>
                <c:pt idx="3069">
                  <c:v>0.14479674624469652</c:v>
                </c:pt>
                <c:pt idx="3070">
                  <c:v>0.14478550088540476</c:v>
                </c:pt>
                <c:pt idx="3071">
                  <c:v>0.14480498047905199</c:v>
                </c:pt>
                <c:pt idx="3072">
                  <c:v>0.14485655386348972</c:v>
                </c:pt>
                <c:pt idx="3073">
                  <c:v>0.14493524330852103</c:v>
                </c:pt>
                <c:pt idx="3074">
                  <c:v>0.14502731676370828</c:v>
                </c:pt>
                <c:pt idx="3075">
                  <c:v>0.14511244087984532</c:v>
                </c:pt>
                <c:pt idx="3076">
                  <c:v>0.14517083211104909</c:v>
                </c:pt>
                <c:pt idx="3077">
                  <c:v>0.145184018314367</c:v>
                </c:pt>
                <c:pt idx="3078">
                  <c:v>0.14514342492648569</c:v>
                </c:pt>
                <c:pt idx="3079">
                  <c:v>0.14505175057428932</c:v>
                </c:pt>
                <c:pt idx="3080">
                  <c:v>0.14492399436254433</c:v>
                </c:pt>
                <c:pt idx="3081">
                  <c:v>0.14478258372679365</c:v>
                </c:pt>
                <c:pt idx="3082">
                  <c:v>0.14465297814861644</c:v>
                </c:pt>
                <c:pt idx="3083">
                  <c:v>0.14455976131852222</c:v>
                </c:pt>
                <c:pt idx="3084">
                  <c:v>0.14452021370380852</c:v>
                </c:pt>
                <c:pt idx="3085">
                  <c:v>0.14454353742618264</c:v>
                </c:pt>
                <c:pt idx="3086">
                  <c:v>0.14463073033660268</c:v>
                </c:pt>
                <c:pt idx="3087">
                  <c:v>0.14477378531868978</c:v>
                </c:pt>
                <c:pt idx="3088">
                  <c:v>0.14495764793508614</c:v>
                </c:pt>
                <c:pt idx="3089">
                  <c:v>0.14515802303975522</c:v>
                </c:pt>
                <c:pt idx="3090">
                  <c:v>0.1453469951623908</c:v>
                </c:pt>
                <c:pt idx="3091">
                  <c:v>0.14549391514735832</c:v>
                </c:pt>
                <c:pt idx="3092">
                  <c:v>0.14557191885139542</c:v>
                </c:pt>
                <c:pt idx="3093">
                  <c:v>0.14556517840130401</c:v>
                </c:pt>
                <c:pt idx="3094">
                  <c:v>0.14547398049683202</c:v>
                </c:pt>
                <c:pt idx="3095">
                  <c:v>0.14531839913532518</c:v>
                </c:pt>
                <c:pt idx="3096">
                  <c:v>0.14513127590311059</c:v>
                </c:pt>
                <c:pt idx="3097">
                  <c:v>0.14495581221843012</c:v>
                </c:pt>
                <c:pt idx="3098">
                  <c:v>0.14483076640571479</c:v>
                </c:pt>
                <c:pt idx="3099">
                  <c:v>0.14477764342222466</c:v>
                </c:pt>
                <c:pt idx="3100">
                  <c:v>0.14479980465637532</c:v>
                </c:pt>
                <c:pt idx="3101">
                  <c:v>0.14487918973705216</c:v>
                </c:pt>
                <c:pt idx="3102">
                  <c:v>0.14498767947857838</c:v>
                </c:pt>
                <c:pt idx="3103">
                  <c:v>0.14509153496056093</c:v>
                </c:pt>
                <c:pt idx="3104">
                  <c:v>0.14516334440953005</c:v>
                </c:pt>
                <c:pt idx="3105">
                  <c:v>0.14518792715870987</c:v>
                </c:pt>
                <c:pt idx="3106">
                  <c:v>0.14516221420164632</c:v>
                </c:pt>
                <c:pt idx="3107">
                  <c:v>0.14509478378737872</c:v>
                </c:pt>
                <c:pt idx="3108">
                  <c:v>0.14499869470315219</c:v>
                </c:pt>
                <c:pt idx="3109">
                  <c:v>0.14488926096231658</c:v>
                </c:pt>
                <c:pt idx="3110">
                  <c:v>0.14477787867354885</c:v>
                </c:pt>
                <c:pt idx="3111">
                  <c:v>0.14467198141062088</c:v>
                </c:pt>
                <c:pt idx="3112">
                  <c:v>0.14457838427249892</c:v>
                </c:pt>
                <c:pt idx="3113">
                  <c:v>0.1445024396112361</c:v>
                </c:pt>
                <c:pt idx="3114">
                  <c:v>0.14445147243775891</c:v>
                </c:pt>
                <c:pt idx="3115">
                  <c:v>0.14443421830160019</c:v>
                </c:pt>
                <c:pt idx="3116">
                  <c:v>0.14445786651515979</c:v>
                </c:pt>
                <c:pt idx="3117">
                  <c:v>0.14452430466936594</c:v>
                </c:pt>
                <c:pt idx="3118">
                  <c:v>0.14462800235352991</c:v>
                </c:pt>
                <c:pt idx="3119">
                  <c:v>0.14475397779022769</c:v>
                </c:pt>
                <c:pt idx="3120">
                  <c:v>0.14487909561455325</c:v>
                </c:pt>
                <c:pt idx="3121">
                  <c:v>0.14497567602632</c:v>
                </c:pt>
                <c:pt idx="3122">
                  <c:v>0.14502171460009528</c:v>
                </c:pt>
                <c:pt idx="3123">
                  <c:v>0.14500552051670168</c:v>
                </c:pt>
                <c:pt idx="3124">
                  <c:v>0.14493416076130028</c:v>
                </c:pt>
                <c:pt idx="3125">
                  <c:v>0.14482897828110552</c:v>
                </c:pt>
                <c:pt idx="3126">
                  <c:v>0.14472532669315485</c:v>
                </c:pt>
                <c:pt idx="3127">
                  <c:v>0.14465998668064095</c:v>
                </c:pt>
                <c:pt idx="3128">
                  <c:v>0.14465801110983112</c:v>
                </c:pt>
                <c:pt idx="3129">
                  <c:v>0.14472687916722105</c:v>
                </c:pt>
                <c:pt idx="3130">
                  <c:v>0.14484845982500427</c:v>
                </c:pt>
                <c:pt idx="3131">
                  <c:v>0.1449891858175848</c:v>
                </c:pt>
                <c:pt idx="3132">
                  <c:v>0.14510688470400901</c:v>
                </c:pt>
                <c:pt idx="3133">
                  <c:v>0.14516866584450783</c:v>
                </c:pt>
                <c:pt idx="3134">
                  <c:v>0.14516386242245949</c:v>
                </c:pt>
                <c:pt idx="3135">
                  <c:v>0.14510438915663981</c:v>
                </c:pt>
                <c:pt idx="3136">
                  <c:v>0.14502185583022287</c:v>
                </c:pt>
                <c:pt idx="3137">
                  <c:v>0.14495425892578184</c:v>
                </c:pt>
                <c:pt idx="3138">
                  <c:v>0.14493387835812122</c:v>
                </c:pt>
                <c:pt idx="3139">
                  <c:v>0.14497482873634338</c:v>
                </c:pt>
                <c:pt idx="3140">
                  <c:v>0.14506917050791401</c:v>
                </c:pt>
                <c:pt idx="3141">
                  <c:v>0.14518990514154229</c:v>
                </c:pt>
                <c:pt idx="3142">
                  <c:v>0.14530106341622673</c:v>
                </c:pt>
                <c:pt idx="3143">
                  <c:v>0.1453675835832634</c:v>
                </c:pt>
                <c:pt idx="3144">
                  <c:v>0.14536447405666786</c:v>
                </c:pt>
                <c:pt idx="3145">
                  <c:v>0.14528382259932393</c:v>
                </c:pt>
                <c:pt idx="3146">
                  <c:v>0.1451359376974769</c:v>
                </c:pt>
                <c:pt idx="3147">
                  <c:v>0.14494809287946209</c:v>
                </c:pt>
                <c:pt idx="3148">
                  <c:v>0.1447543071241707</c:v>
                </c:pt>
                <c:pt idx="3149">
                  <c:v>0.14458891882231473</c:v>
                </c:pt>
                <c:pt idx="3150">
                  <c:v>0.14447972932926423</c:v>
                </c:pt>
                <c:pt idx="3151">
                  <c:v>0.14443896664672751</c:v>
                </c:pt>
                <c:pt idx="3152">
                  <c:v>0.1444651069811661</c:v>
                </c:pt>
                <c:pt idx="3153">
                  <c:v>0.14454278502848961</c:v>
                </c:pt>
                <c:pt idx="3154">
                  <c:v>0.14465147297528402</c:v>
                </c:pt>
                <c:pt idx="3155">
                  <c:v>0.14477030364492094</c:v>
                </c:pt>
                <c:pt idx="3156">
                  <c:v>0.14488719022402996</c:v>
                </c:pt>
                <c:pt idx="3157">
                  <c:v>0.14499944789110553</c:v>
                </c:pt>
                <c:pt idx="3158">
                  <c:v>0.14511347678489683</c:v>
                </c:pt>
                <c:pt idx="3159">
                  <c:v>0.14523521283381335</c:v>
                </c:pt>
                <c:pt idx="3160">
                  <c:v>0.14536395580439965</c:v>
                </c:pt>
                <c:pt idx="3161">
                  <c:v>0.1454887782350035</c:v>
                </c:pt>
                <c:pt idx="3162">
                  <c:v>0.14559039670559926</c:v>
                </c:pt>
                <c:pt idx="3163">
                  <c:v>0.14565036087205485</c:v>
                </c:pt>
                <c:pt idx="3164">
                  <c:v>0.14566153435588702</c:v>
                </c:pt>
                <c:pt idx="3165">
                  <c:v>0.14563560477063009</c:v>
                </c:pt>
                <c:pt idx="3166">
                  <c:v>0.14559746752105374</c:v>
                </c:pt>
                <c:pt idx="3167">
                  <c:v>0.14557931932617307</c:v>
                </c:pt>
                <c:pt idx="3168">
                  <c:v>0.14560279427805878</c:v>
                </c:pt>
                <c:pt idx="3169">
                  <c:v>0.14566686189875455</c:v>
                </c:pt>
                <c:pt idx="3170">
                  <c:v>0.1457460755553236</c:v>
                </c:pt>
                <c:pt idx="3171">
                  <c:v>0.14580450488548735</c:v>
                </c:pt>
                <c:pt idx="3172">
                  <c:v>0.14581360717566072</c:v>
                </c:pt>
                <c:pt idx="3173">
                  <c:v>0.14576540965310059</c:v>
                </c:pt>
                <c:pt idx="3174">
                  <c:v>0.14568124187612208</c:v>
                </c:pt>
                <c:pt idx="3175">
                  <c:v>0.14559991876394995</c:v>
                </c:pt>
                <c:pt idx="3176">
                  <c:v>0.14556541407961199</c:v>
                </c:pt>
                <c:pt idx="3177">
                  <c:v>0.14560491557116195</c:v>
                </c:pt>
                <c:pt idx="3178">
                  <c:v>0.14571919787380094</c:v>
                </c:pt>
                <c:pt idx="3179">
                  <c:v>0.14588185684851507</c:v>
                </c:pt>
                <c:pt idx="3180">
                  <c:v>0.14605203248966159</c:v>
                </c:pt>
                <c:pt idx="3181">
                  <c:v>0.14618762626872839</c:v>
                </c:pt>
                <c:pt idx="3182">
                  <c:v>0.14626244987144055</c:v>
                </c:pt>
                <c:pt idx="3183">
                  <c:v>0.14627420566595351</c:v>
                </c:pt>
                <c:pt idx="3184">
                  <c:v>0.14623752297438053</c:v>
                </c:pt>
                <c:pt idx="3185">
                  <c:v>0.14617426795330857</c:v>
                </c:pt>
                <c:pt idx="3186">
                  <c:v>0.14610106412822288</c:v>
                </c:pt>
                <c:pt idx="3187">
                  <c:v>0.14602022859266184</c:v>
                </c:pt>
                <c:pt idx="3188">
                  <c:v>0.14591992473246329</c:v>
                </c:pt>
                <c:pt idx="3189">
                  <c:v>0.14578493324962094</c:v>
                </c:pt>
                <c:pt idx="3190">
                  <c:v>0.14560453845163079</c:v>
                </c:pt>
                <c:pt idx="3191">
                  <c:v>0.14538270750736537</c:v>
                </c:pt>
                <c:pt idx="3192">
                  <c:v>0.14513796253283984</c:v>
                </c:pt>
                <c:pt idx="3193">
                  <c:v>0.14489824996342537</c:v>
                </c:pt>
                <c:pt idx="3194">
                  <c:v>0.14468924499567193</c:v>
                </c:pt>
                <c:pt idx="3195">
                  <c:v>0.14452754925565781</c:v>
                </c:pt>
                <c:pt idx="3196">
                  <c:v>0.14441593060588243</c:v>
                </c:pt>
                <c:pt idx="3197">
                  <c:v>0.14434918000023089</c:v>
                </c:pt>
                <c:pt idx="3198">
                  <c:v>0.14432022658980503</c:v>
                </c:pt>
                <c:pt idx="3199">
                  <c:v>0.14432708874956457</c:v>
                </c:pt>
                <c:pt idx="3200">
                  <c:v>0.14437301160931282</c:v>
                </c:pt>
                <c:pt idx="3201">
                  <c:v>0.1444636494750583</c:v>
                </c:pt>
                <c:pt idx="3202">
                  <c:v>0.14459870113309858</c:v>
                </c:pt>
                <c:pt idx="3203">
                  <c:v>0.14476621036145787</c:v>
                </c:pt>
                <c:pt idx="3204">
                  <c:v>0.1449437625786506</c:v>
                </c:pt>
                <c:pt idx="3205">
                  <c:v>0.14510142276992999</c:v>
                </c:pt>
                <c:pt idx="3206">
                  <c:v>0.14521232290993613</c:v>
                </c:pt>
                <c:pt idx="3207">
                  <c:v>0.145262437400414</c:v>
                </c:pt>
                <c:pt idx="3208">
                  <c:v>0.14525320534922137</c:v>
                </c:pt>
                <c:pt idx="3209">
                  <c:v>0.14520087840039519</c:v>
                </c:pt>
                <c:pt idx="3210">
                  <c:v>0.14513254729661129</c:v>
                </c:pt>
                <c:pt idx="3211">
                  <c:v>0.1450780219851503</c:v>
                </c:pt>
                <c:pt idx="3212">
                  <c:v>0.14505801225377357</c:v>
                </c:pt>
                <c:pt idx="3213">
                  <c:v>0.1450848490456117</c:v>
                </c:pt>
                <c:pt idx="3214">
                  <c:v>0.14515854104633774</c:v>
                </c:pt>
                <c:pt idx="3215">
                  <c:v>0.14526625274418759</c:v>
                </c:pt>
                <c:pt idx="3216">
                  <c:v>0.14538732488508688</c:v>
                </c:pt>
                <c:pt idx="3217">
                  <c:v>0.14549245418445056</c:v>
                </c:pt>
                <c:pt idx="3218">
                  <c:v>0.14554915257638446</c:v>
                </c:pt>
                <c:pt idx="3219">
                  <c:v>0.1455294039173135</c:v>
                </c:pt>
                <c:pt idx="3220">
                  <c:v>0.1454152657792277</c:v>
                </c:pt>
                <c:pt idx="3221">
                  <c:v>0.14520817836136046</c:v>
                </c:pt>
                <c:pt idx="3222">
                  <c:v>0.144933595955126</c:v>
                </c:pt>
                <c:pt idx="3223">
                  <c:v>0.14463759740433402</c:v>
                </c:pt>
                <c:pt idx="3224">
                  <c:v>0.14437507989741427</c:v>
                </c:pt>
                <c:pt idx="3225">
                  <c:v>0.14419916960108592</c:v>
                </c:pt>
                <c:pt idx="3226">
                  <c:v>0.14413982828684635</c:v>
                </c:pt>
                <c:pt idx="3227">
                  <c:v>0.14419484676123095</c:v>
                </c:pt>
                <c:pt idx="3228">
                  <c:v>0.14432760576599357</c:v>
                </c:pt>
                <c:pt idx="3229">
                  <c:v>0.14448367885821345</c:v>
                </c:pt>
                <c:pt idx="3230">
                  <c:v>0.14460726083578812</c:v>
                </c:pt>
                <c:pt idx="3231">
                  <c:v>0.14466026890577599</c:v>
                </c:pt>
                <c:pt idx="3232">
                  <c:v>0.14463129474903325</c:v>
                </c:pt>
                <c:pt idx="3233">
                  <c:v>0.14453098196029768</c:v>
                </c:pt>
                <c:pt idx="3234">
                  <c:v>0.14438072073321051</c:v>
                </c:pt>
                <c:pt idx="3235">
                  <c:v>0.14419752503737449</c:v>
                </c:pt>
                <c:pt idx="3236">
                  <c:v>0.14398519369707741</c:v>
                </c:pt>
                <c:pt idx="3237">
                  <c:v>0.14373766751817729</c:v>
                </c:pt>
                <c:pt idx="3238">
                  <c:v>0.14344937788002088</c:v>
                </c:pt>
                <c:pt idx="3239">
                  <c:v>0.14312846789874889</c:v>
                </c:pt>
                <c:pt idx="3240">
                  <c:v>0.14280840375570014</c:v>
                </c:pt>
                <c:pt idx="3241">
                  <c:v>0.14253954668176505</c:v>
                </c:pt>
                <c:pt idx="3242">
                  <c:v>0.14238169061816863</c:v>
                </c:pt>
                <c:pt idx="3243">
                  <c:v>0.14238360906963987</c:v>
                </c:pt>
                <c:pt idx="3244">
                  <c:v>0.14256201529815959</c:v>
                </c:pt>
                <c:pt idx="3245">
                  <c:v>0.14289759130943513</c:v>
                </c:pt>
                <c:pt idx="3246">
                  <c:v>0.14333827042626768</c:v>
                </c:pt>
                <c:pt idx="3247">
                  <c:v>0.14381868957810207</c:v>
                </c:pt>
                <c:pt idx="3248">
                  <c:v>0.14427087863449628</c:v>
                </c:pt>
                <c:pt idx="3249">
                  <c:v>0.14464531122634405</c:v>
                </c:pt>
                <c:pt idx="3250">
                  <c:v>0.14492187639275789</c:v>
                </c:pt>
                <c:pt idx="3251">
                  <c:v>0.14510641384491729</c:v>
                </c:pt>
                <c:pt idx="3252">
                  <c:v>0.14522372062246391</c:v>
                </c:pt>
                <c:pt idx="3253">
                  <c:v>0.14530106341622673</c:v>
                </c:pt>
                <c:pt idx="3254">
                  <c:v>0.1453569359027832</c:v>
                </c:pt>
                <c:pt idx="3255">
                  <c:v>0.14539269618216466</c:v>
                </c:pt>
                <c:pt idx="3256">
                  <c:v>0.1453918480782096</c:v>
                </c:pt>
                <c:pt idx="3257">
                  <c:v>0.14532570107195475</c:v>
                </c:pt>
                <c:pt idx="3258">
                  <c:v>0.14516598157269656</c:v>
                </c:pt>
                <c:pt idx="3259">
                  <c:v>0.14489679100295338</c:v>
                </c:pt>
                <c:pt idx="3260">
                  <c:v>0.14452256482872972</c:v>
                </c:pt>
                <c:pt idx="3261">
                  <c:v>0.14406969101350897</c:v>
                </c:pt>
                <c:pt idx="3262">
                  <c:v>0.14358500595357337</c:v>
                </c:pt>
                <c:pt idx="3263">
                  <c:v>0.14313001467498954</c:v>
                </c:pt>
                <c:pt idx="3264">
                  <c:v>0.14276377001370821</c:v>
                </c:pt>
                <c:pt idx="3265">
                  <c:v>0.14253477225053179</c:v>
                </c:pt>
                <c:pt idx="3266">
                  <c:v>0.14247238181212218</c:v>
                </c:pt>
                <c:pt idx="3267">
                  <c:v>0.14257708864647467</c:v>
                </c:pt>
                <c:pt idx="3268">
                  <c:v>0.14282826326444542</c:v>
                </c:pt>
                <c:pt idx="3269">
                  <c:v>0.14318692112129516</c:v>
                </c:pt>
                <c:pt idx="3270">
                  <c:v>0.14361076646861981</c:v>
                </c:pt>
                <c:pt idx="3271">
                  <c:v>0.1440562097946757</c:v>
                </c:pt>
                <c:pt idx="3272">
                  <c:v>0.14448212725327136</c:v>
                </c:pt>
                <c:pt idx="3273">
                  <c:v>0.14485325975985586</c:v>
                </c:pt>
                <c:pt idx="3274">
                  <c:v>0.14513857469422653</c:v>
                </c:pt>
                <c:pt idx="3275">
                  <c:v>0.14531335851521454</c:v>
                </c:pt>
                <c:pt idx="3276">
                  <c:v>0.14536456828441924</c:v>
                </c:pt>
                <c:pt idx="3277">
                  <c:v>0.14529102974280728</c:v>
                </c:pt>
                <c:pt idx="3278">
                  <c:v>0.14510834437043785</c:v>
                </c:pt>
                <c:pt idx="3279">
                  <c:v>0.14484285996805901</c:v>
                </c:pt>
                <c:pt idx="3280">
                  <c:v>0.14453375635784649</c:v>
                </c:pt>
                <c:pt idx="3281">
                  <c:v>0.14422233511732852</c:v>
                </c:pt>
                <c:pt idx="3282">
                  <c:v>0.1439456983665236</c:v>
                </c:pt>
                <c:pt idx="3283">
                  <c:v>0.14373269214848394</c:v>
                </c:pt>
                <c:pt idx="3284">
                  <c:v>0.14360095946218243</c:v>
                </c:pt>
                <c:pt idx="3285">
                  <c:v>0.14355572809774186</c:v>
                </c:pt>
                <c:pt idx="3286">
                  <c:v>0.1435935456999976</c:v>
                </c:pt>
                <c:pt idx="3287">
                  <c:v>0.14370415527996927</c:v>
                </c:pt>
                <c:pt idx="3288">
                  <c:v>0.14386770446521646</c:v>
                </c:pt>
                <c:pt idx="3289">
                  <c:v>0.14405531732457411</c:v>
                </c:pt>
                <c:pt idx="3290">
                  <c:v>0.14423201519198614</c:v>
                </c:pt>
                <c:pt idx="3291">
                  <c:v>0.14436252930062665</c:v>
                </c:pt>
                <c:pt idx="3292">
                  <c:v>0.14441625968357708</c:v>
                </c:pt>
                <c:pt idx="3293">
                  <c:v>0.14438043868968065</c:v>
                </c:pt>
                <c:pt idx="3294">
                  <c:v>0.14426110370491474</c:v>
                </c:pt>
                <c:pt idx="3295">
                  <c:v>0.14408472283108253</c:v>
                </c:pt>
                <c:pt idx="3296">
                  <c:v>0.1438888802320103</c:v>
                </c:pt>
                <c:pt idx="3297">
                  <c:v>0.14371180560516239</c:v>
                </c:pt>
                <c:pt idx="3298">
                  <c:v>0.14358392676680076</c:v>
                </c:pt>
                <c:pt idx="3299">
                  <c:v>0.14351805453023558</c:v>
                </c:pt>
                <c:pt idx="3300">
                  <c:v>0.14350989157278715</c:v>
                </c:pt>
                <c:pt idx="3301">
                  <c:v>0.14354338882345308</c:v>
                </c:pt>
                <c:pt idx="3302">
                  <c:v>0.14360316484624314</c:v>
                </c:pt>
                <c:pt idx="3303">
                  <c:v>0.14367632425221866</c:v>
                </c:pt>
                <c:pt idx="3304">
                  <c:v>0.14375940022574041</c:v>
                </c:pt>
                <c:pt idx="3305">
                  <c:v>0.14385380696216543</c:v>
                </c:pt>
                <c:pt idx="3306">
                  <c:v>0.14396143032105913</c:v>
                </c:pt>
                <c:pt idx="3307">
                  <c:v>0.14407598552380019</c:v>
                </c:pt>
                <c:pt idx="3308">
                  <c:v>0.14418544943172684</c:v>
                </c:pt>
                <c:pt idx="3309">
                  <c:v>0.14426979774204096</c:v>
                </c:pt>
                <c:pt idx="3310">
                  <c:v>0.14430617360101905</c:v>
                </c:pt>
                <c:pt idx="3311">
                  <c:v>0.14428013682355612</c:v>
                </c:pt>
                <c:pt idx="3312">
                  <c:v>0.14418427477983597</c:v>
                </c:pt>
                <c:pt idx="3313">
                  <c:v>0.14402309568514726</c:v>
                </c:pt>
                <c:pt idx="3314">
                  <c:v>0.14381361938825499</c:v>
                </c:pt>
                <c:pt idx="3315">
                  <c:v>0.14357984464978679</c:v>
                </c:pt>
                <c:pt idx="3316">
                  <c:v>0.14335083835356388</c:v>
                </c:pt>
                <c:pt idx="3317">
                  <c:v>0.14315532634159844</c:v>
                </c:pt>
                <c:pt idx="3318">
                  <c:v>0.14302025410965002</c:v>
                </c:pt>
                <c:pt idx="3319">
                  <c:v>0.14296538422777305</c:v>
                </c:pt>
                <c:pt idx="3320">
                  <c:v>0.14300099497552565</c:v>
                </c:pt>
                <c:pt idx="3321">
                  <c:v>0.14312537436279438</c:v>
                </c:pt>
                <c:pt idx="3322">
                  <c:v>0.14332448364076755</c:v>
                </c:pt>
                <c:pt idx="3323">
                  <c:v>0.14357247816790342</c:v>
                </c:pt>
                <c:pt idx="3324">
                  <c:v>0.14383535589698415</c:v>
                </c:pt>
                <c:pt idx="3325">
                  <c:v>0.14407744172947357</c:v>
                </c:pt>
                <c:pt idx="3326">
                  <c:v>0.14426852887172148</c:v>
                </c:pt>
                <c:pt idx="3327">
                  <c:v>0.14438730180090731</c:v>
                </c:pt>
                <c:pt idx="3328">
                  <c:v>0.14442744847356892</c:v>
                </c:pt>
                <c:pt idx="3329">
                  <c:v>0.14439764368020824</c:v>
                </c:pt>
                <c:pt idx="3330">
                  <c:v>0.14431919257513159</c:v>
                </c:pt>
                <c:pt idx="3331">
                  <c:v>0.1442173541921129</c:v>
                </c:pt>
                <c:pt idx="3332">
                  <c:v>0.14411807653426367</c:v>
                </c:pt>
                <c:pt idx="3333">
                  <c:v>0.14404164866953295</c:v>
                </c:pt>
                <c:pt idx="3334">
                  <c:v>0.14399778035972821</c:v>
                </c:pt>
                <c:pt idx="3335">
                  <c:v>0.14398895087161601</c:v>
                </c:pt>
                <c:pt idx="3336">
                  <c:v>0.14400801903347704</c:v>
                </c:pt>
                <c:pt idx="3337">
                  <c:v>0.14404230625820669</c:v>
                </c:pt>
                <c:pt idx="3338">
                  <c:v>0.14407720685726055</c:v>
                </c:pt>
                <c:pt idx="3339">
                  <c:v>0.144098862609365</c:v>
                </c:pt>
                <c:pt idx="3340">
                  <c:v>0.14409919144689576</c:v>
                </c:pt>
                <c:pt idx="3341">
                  <c:v>0.14407814634687488</c:v>
                </c:pt>
                <c:pt idx="3342">
                  <c:v>0.14404225928755421</c:v>
                </c:pt>
                <c:pt idx="3343">
                  <c:v>0.14400172550818369</c:v>
                </c:pt>
                <c:pt idx="3344">
                  <c:v>0.14396730059934371</c:v>
                </c:pt>
                <c:pt idx="3345">
                  <c:v>0.14394536964519367</c:v>
                </c:pt>
                <c:pt idx="3346">
                  <c:v>0.14393405239114798</c:v>
                </c:pt>
                <c:pt idx="3347">
                  <c:v>0.14392663294066155</c:v>
                </c:pt>
                <c:pt idx="3348">
                  <c:v>0.1439143300806015</c:v>
                </c:pt>
                <c:pt idx="3349">
                  <c:v>0.14389183834814345</c:v>
                </c:pt>
                <c:pt idx="3350">
                  <c:v>0.1438620233375939</c:v>
                </c:pt>
                <c:pt idx="3351">
                  <c:v>0.14383601317337302</c:v>
                </c:pt>
                <c:pt idx="3352">
                  <c:v>0.14382892403053138</c:v>
                </c:pt>
                <c:pt idx="3353">
                  <c:v>0.14385667093823795</c:v>
                </c:pt>
                <c:pt idx="3354">
                  <c:v>0.14392606944327191</c:v>
                </c:pt>
                <c:pt idx="3355">
                  <c:v>0.14403399253182536</c:v>
                </c:pt>
                <c:pt idx="3356">
                  <c:v>0.14416642046225292</c:v>
                </c:pt>
                <c:pt idx="3357">
                  <c:v>0.14430537461531856</c:v>
                </c:pt>
                <c:pt idx="3358">
                  <c:v>0.1444331840154881</c:v>
                </c:pt>
                <c:pt idx="3359">
                  <c:v>0.14453789447525833</c:v>
                </c:pt>
                <c:pt idx="3360">
                  <c:v>0.14461558554363163</c:v>
                </c:pt>
                <c:pt idx="3361">
                  <c:v>0.14466680717274449</c:v>
                </c:pt>
                <c:pt idx="3362">
                  <c:v>0.14469404317115309</c:v>
                </c:pt>
                <c:pt idx="3363">
                  <c:v>0.14469775944153296</c:v>
                </c:pt>
                <c:pt idx="3364">
                  <c:v>0.14467518006123259</c:v>
                </c:pt>
                <c:pt idx="3365">
                  <c:v>0.14462268753917018</c:v>
                </c:pt>
                <c:pt idx="3366">
                  <c:v>0.14454005759777988</c:v>
                </c:pt>
                <c:pt idx="3367">
                  <c:v>0.14443271388625123</c:v>
                </c:pt>
                <c:pt idx="3368">
                  <c:v>0.14431256553954064</c:v>
                </c:pt>
                <c:pt idx="3369">
                  <c:v>0.14419498772272166</c:v>
                </c:pt>
                <c:pt idx="3370">
                  <c:v>0.14409355426653525</c:v>
                </c:pt>
                <c:pt idx="3371">
                  <c:v>0.14401567471330956</c:v>
                </c:pt>
                <c:pt idx="3372">
                  <c:v>0.14395978665735842</c:v>
                </c:pt>
                <c:pt idx="3373">
                  <c:v>0.14391794577048744</c:v>
                </c:pt>
                <c:pt idx="3374">
                  <c:v>0.14388042858265127</c:v>
                </c:pt>
                <c:pt idx="3375">
                  <c:v>0.14384206955262469</c:v>
                </c:pt>
                <c:pt idx="3376">
                  <c:v>0.14380446502872746</c:v>
                </c:pt>
                <c:pt idx="3377">
                  <c:v>0.14377737864378493</c:v>
                </c:pt>
                <c:pt idx="3378">
                  <c:v>0.14377169869760886</c:v>
                </c:pt>
                <c:pt idx="3379">
                  <c:v>0.14379624974215688</c:v>
                </c:pt>
                <c:pt idx="3380">
                  <c:v>0.14385192895532162</c:v>
                </c:pt>
                <c:pt idx="3381">
                  <c:v>0.14393015481591165</c:v>
                </c:pt>
                <c:pt idx="3382">
                  <c:v>0.14401581561665722</c:v>
                </c:pt>
                <c:pt idx="3383">
                  <c:v>0.144093178457113</c:v>
                </c:pt>
                <c:pt idx="3384">
                  <c:v>0.14415110392210806</c:v>
                </c:pt>
                <c:pt idx="3385">
                  <c:v>0.14418606025196568</c:v>
                </c:pt>
                <c:pt idx="3386">
                  <c:v>0.14420372742448928</c:v>
                </c:pt>
                <c:pt idx="3387">
                  <c:v>0.14421401794396205</c:v>
                </c:pt>
                <c:pt idx="3388">
                  <c:v>0.14422900776704728</c:v>
                </c:pt>
                <c:pt idx="3389">
                  <c:v>0.14425635730403774</c:v>
                </c:pt>
                <c:pt idx="3390">
                  <c:v>0.14429841880191041</c:v>
                </c:pt>
                <c:pt idx="3391">
                  <c:v>0.14435228226583707</c:v>
                </c:pt>
                <c:pt idx="3392">
                  <c:v>0.14441094745983707</c:v>
                </c:pt>
                <c:pt idx="3393">
                  <c:v>0.14446665852530105</c:v>
                </c:pt>
                <c:pt idx="3394">
                  <c:v>0.14451217295277885</c:v>
                </c:pt>
                <c:pt idx="3395">
                  <c:v>0.14454104511381727</c:v>
                </c:pt>
                <c:pt idx="3396">
                  <c:v>0.14454762861145165</c:v>
                </c:pt>
                <c:pt idx="3397">
                  <c:v>0.144526279632048</c:v>
                </c:pt>
                <c:pt idx="3398">
                  <c:v>0.1444726766883323</c:v>
                </c:pt>
                <c:pt idx="3399">
                  <c:v>0.14438354117858354</c:v>
                </c:pt>
                <c:pt idx="3400">
                  <c:v>0.14426082173905697</c:v>
                </c:pt>
                <c:pt idx="3401">
                  <c:v>0.14411121767622415</c:v>
                </c:pt>
                <c:pt idx="3402">
                  <c:v>0.1439490795146442</c:v>
                </c:pt>
                <c:pt idx="3403">
                  <c:v>0.14379338616450588</c:v>
                </c:pt>
                <c:pt idx="3404">
                  <c:v>0.14366421619993874</c:v>
                </c:pt>
                <c:pt idx="3405">
                  <c:v>0.14358003233248617</c:v>
                </c:pt>
                <c:pt idx="3406">
                  <c:v>0.14355305377659844</c:v>
                </c:pt>
                <c:pt idx="3407">
                  <c:v>0.14358566285118279</c:v>
                </c:pt>
                <c:pt idx="3408">
                  <c:v>0.14366984781017111</c:v>
                </c:pt>
                <c:pt idx="3409">
                  <c:v>0.14378859792930443</c:v>
                </c:pt>
                <c:pt idx="3410">
                  <c:v>0.14391888491564242</c:v>
                </c:pt>
                <c:pt idx="3411">
                  <c:v>0.1440346970787364</c:v>
                </c:pt>
                <c:pt idx="3412">
                  <c:v>0.14411488198416567</c:v>
                </c:pt>
                <c:pt idx="3413">
                  <c:v>0.1441465936328733</c:v>
                </c:pt>
                <c:pt idx="3414">
                  <c:v>0.14412808314474168</c:v>
                </c:pt>
                <c:pt idx="3415">
                  <c:v>0.14406818786036679</c:v>
                </c:pt>
                <c:pt idx="3416">
                  <c:v>0.14398279851527473</c:v>
                </c:pt>
                <c:pt idx="3417">
                  <c:v>0.14389014799360023</c:v>
                </c:pt>
                <c:pt idx="3418">
                  <c:v>0.14380484058839949</c:v>
                </c:pt>
                <c:pt idx="3419">
                  <c:v>0.14373461657717168</c:v>
                </c:pt>
                <c:pt idx="3420">
                  <c:v>0.14367909319532057</c:v>
                </c:pt>
                <c:pt idx="3421">
                  <c:v>0.14363371291353888</c:v>
                </c:pt>
                <c:pt idx="3422">
                  <c:v>0.14359260725811185</c:v>
                </c:pt>
                <c:pt idx="3423">
                  <c:v>0.14355436747615491</c:v>
                </c:pt>
                <c:pt idx="3424">
                  <c:v>0.14352349658710806</c:v>
                </c:pt>
                <c:pt idx="3425">
                  <c:v>0.14351036070411716</c:v>
                </c:pt>
                <c:pt idx="3426">
                  <c:v>0.14352602998167241</c:v>
                </c:pt>
                <c:pt idx="3427">
                  <c:v>0.143576560215677</c:v>
                </c:pt>
                <c:pt idx="3428">
                  <c:v>0.14365896009627399</c:v>
                </c:pt>
                <c:pt idx="3429">
                  <c:v>0.1437578981461719</c:v>
                </c:pt>
                <c:pt idx="3430">
                  <c:v>0.14385178810513588</c:v>
                </c:pt>
                <c:pt idx="3431">
                  <c:v>0.1439159266152813</c:v>
                </c:pt>
                <c:pt idx="3432">
                  <c:v>0.14393146965666015</c:v>
                </c:pt>
                <c:pt idx="3433">
                  <c:v>0.1438936226184101</c:v>
                </c:pt>
                <c:pt idx="3434">
                  <c:v>0.14381117820684686</c:v>
                </c:pt>
                <c:pt idx="3435">
                  <c:v>0.14370598571360971</c:v>
                </c:pt>
                <c:pt idx="3436">
                  <c:v>0.14360321176942981</c:v>
                </c:pt>
                <c:pt idx="3437">
                  <c:v>0.14352710902458565</c:v>
                </c:pt>
                <c:pt idx="3438">
                  <c:v>0.14349018851451822</c:v>
                </c:pt>
                <c:pt idx="3439">
                  <c:v>0.14349347229548826</c:v>
                </c:pt>
                <c:pt idx="3440">
                  <c:v>0.1435264991304358</c:v>
                </c:pt>
                <c:pt idx="3441">
                  <c:v>0.14357313504656399</c:v>
                </c:pt>
                <c:pt idx="3442">
                  <c:v>0.14361907209702707</c:v>
                </c:pt>
                <c:pt idx="3443">
                  <c:v>0.14365393869950982</c:v>
                </c:pt>
                <c:pt idx="3444">
                  <c:v>0.14367430622006283</c:v>
                </c:pt>
                <c:pt idx="3445">
                  <c:v>0.14368204988286848</c:v>
                </c:pt>
                <c:pt idx="3446">
                  <c:v>0.14368021955010823</c:v>
                </c:pt>
                <c:pt idx="3447">
                  <c:v>0.14366937850652917</c:v>
                </c:pt>
                <c:pt idx="3448">
                  <c:v>0.14364887043267782</c:v>
                </c:pt>
                <c:pt idx="3449">
                  <c:v>0.14361555274356308</c:v>
                </c:pt>
                <c:pt idx="3450">
                  <c:v>0.14356980374361383</c:v>
                </c:pt>
                <c:pt idx="3451">
                  <c:v>0.14351636562989933</c:v>
                </c:pt>
                <c:pt idx="3452">
                  <c:v>0.14346753110252275</c:v>
                </c:pt>
                <c:pt idx="3453">
                  <c:v>0.14343779211143792</c:v>
                </c:pt>
                <c:pt idx="3454">
                  <c:v>0.14344342078631611</c:v>
                </c:pt>
                <c:pt idx="3455">
                  <c:v>0.14349417596606917</c:v>
                </c:pt>
                <c:pt idx="3456">
                  <c:v>0.1435894634925704</c:v>
                </c:pt>
                <c:pt idx="3457">
                  <c:v>0.14371851735112517</c:v>
                </c:pt>
                <c:pt idx="3458">
                  <c:v>0.14386099041328315</c:v>
                </c:pt>
                <c:pt idx="3459">
                  <c:v>0.1439937413162945</c:v>
                </c:pt>
                <c:pt idx="3460">
                  <c:v>0.14409533936573282</c:v>
                </c:pt>
                <c:pt idx="3461">
                  <c:v>0.14415124486940145</c:v>
                </c:pt>
                <c:pt idx="3462">
                  <c:v>0.14415627201944237</c:v>
                </c:pt>
                <c:pt idx="3463">
                  <c:v>0.14411333169626339</c:v>
                </c:pt>
                <c:pt idx="3464">
                  <c:v>0.1440315501113828</c:v>
                </c:pt>
                <c:pt idx="3465">
                  <c:v>0.14392292326295031</c:v>
                </c:pt>
                <c:pt idx="3466">
                  <c:v>0.14380028694928038</c:v>
                </c:pt>
                <c:pt idx="3467">
                  <c:v>0.14367566721746405</c:v>
                </c:pt>
                <c:pt idx="3468">
                  <c:v>0.14355854319042061</c:v>
                </c:pt>
                <c:pt idx="3469">
                  <c:v>0.14345688299628423</c:v>
                </c:pt>
                <c:pt idx="3470">
                  <c:v>0.14337517802309085</c:v>
                </c:pt>
                <c:pt idx="3471">
                  <c:v>0.14331379214923878</c:v>
                </c:pt>
                <c:pt idx="3472">
                  <c:v>0.14326854379451703</c:v>
                </c:pt>
                <c:pt idx="3473">
                  <c:v>0.14323178590748553</c:v>
                </c:pt>
                <c:pt idx="3474">
                  <c:v>0.14319399979215219</c:v>
                </c:pt>
                <c:pt idx="3475">
                  <c:v>0.14314684208157147</c:v>
                </c:pt>
                <c:pt idx="3476">
                  <c:v>0.14308666015509119</c:v>
                </c:pt>
                <c:pt idx="3477">
                  <c:v>0.14301584926885147</c:v>
                </c:pt>
                <c:pt idx="3478">
                  <c:v>0.14294167658588275</c:v>
                </c:pt>
                <c:pt idx="3479">
                  <c:v>0.14287412159023571</c:v>
                </c:pt>
                <c:pt idx="3480">
                  <c:v>0.14281997274588976</c:v>
                </c:pt>
                <c:pt idx="3481">
                  <c:v>0.14278236294586077</c:v>
                </c:pt>
                <c:pt idx="3482">
                  <c:v>0.14275758815717909</c:v>
                </c:pt>
                <c:pt idx="3483">
                  <c:v>0.14273843432709088</c:v>
                </c:pt>
                <c:pt idx="3484">
                  <c:v>0.14271750188962307</c:v>
                </c:pt>
                <c:pt idx="3485">
                  <c:v>0.14269165382880733</c:v>
                </c:pt>
                <c:pt idx="3486">
                  <c:v>0.14266402807330592</c:v>
                </c:pt>
                <c:pt idx="3487">
                  <c:v>0.14264300558260279</c:v>
                </c:pt>
                <c:pt idx="3488">
                  <c:v>0.14263907275747056</c:v>
                </c:pt>
                <c:pt idx="3489">
                  <c:v>0.14265915863078293</c:v>
                </c:pt>
                <c:pt idx="3490">
                  <c:v>0.1427036411439816</c:v>
                </c:pt>
                <c:pt idx="3491">
                  <c:v>0.14276573698651196</c:v>
                </c:pt>
                <c:pt idx="3492">
                  <c:v>0.14283294724320006</c:v>
                </c:pt>
                <c:pt idx="3493">
                  <c:v>0.14289356248502794</c:v>
                </c:pt>
                <c:pt idx="3494">
                  <c:v>0.14293956826142196</c:v>
                </c:pt>
                <c:pt idx="3495">
                  <c:v>0.1429705382342229</c:v>
                </c:pt>
                <c:pt idx="3496">
                  <c:v>0.14299049887270232</c:v>
                </c:pt>
                <c:pt idx="3497">
                  <c:v>0.14300455621090424</c:v>
                </c:pt>
                <c:pt idx="3498">
                  <c:v>0.14301350628662879</c:v>
                </c:pt>
                <c:pt idx="3499">
                  <c:v>0.14301331884859703</c:v>
                </c:pt>
                <c:pt idx="3500">
                  <c:v>0.14299434116662335</c:v>
                </c:pt>
                <c:pt idx="3501">
                  <c:v>0.14294786106334711</c:v>
                </c:pt>
                <c:pt idx="3502">
                  <c:v>0.14287013982759278</c:v>
                </c:pt>
                <c:pt idx="3503">
                  <c:v>0.14276681414206049</c:v>
                </c:pt>
                <c:pt idx="3504">
                  <c:v>0.14265307190440624</c:v>
                </c:pt>
                <c:pt idx="3505">
                  <c:v>0.14254801908600812</c:v>
                </c:pt>
                <c:pt idx="3506">
                  <c:v>0.1424660637003804</c:v>
                </c:pt>
                <c:pt idx="3507">
                  <c:v>0.14241369711237295</c:v>
                </c:pt>
                <c:pt idx="3508">
                  <c:v>0.14238440452761336</c:v>
                </c:pt>
                <c:pt idx="3509">
                  <c:v>0.1423606350004113</c:v>
                </c:pt>
                <c:pt idx="3510">
                  <c:v>0.14232245675056066</c:v>
                </c:pt>
                <c:pt idx="3511">
                  <c:v>0.14225476411047022</c:v>
                </c:pt>
                <c:pt idx="3512">
                  <c:v>0.14215476485289102</c:v>
                </c:pt>
                <c:pt idx="3513">
                  <c:v>0.14203449690381087</c:v>
                </c:pt>
                <c:pt idx="3514">
                  <c:v>0.1419163188625624</c:v>
                </c:pt>
                <c:pt idx="3515">
                  <c:v>0.1418275195035924</c:v>
                </c:pt>
                <c:pt idx="3516">
                  <c:v>0.1417900422756363</c:v>
                </c:pt>
                <c:pt idx="3517">
                  <c:v>0.14181373386293028</c:v>
                </c:pt>
                <c:pt idx="3518">
                  <c:v>0.14189379014844483</c:v>
                </c:pt>
                <c:pt idx="3519">
                  <c:v>0.14201285033950606</c:v>
                </c:pt>
                <c:pt idx="3520">
                  <c:v>0.14214863842524783</c:v>
                </c:pt>
                <c:pt idx="3521">
                  <c:v>0.14227857462404725</c:v>
                </c:pt>
                <c:pt idx="3522">
                  <c:v>0.14238562111321451</c:v>
                </c:pt>
                <c:pt idx="3523">
                  <c:v>0.14246175807689287</c:v>
                </c:pt>
                <c:pt idx="3524">
                  <c:v>0.14250336529062302</c:v>
                </c:pt>
                <c:pt idx="3525">
                  <c:v>0.14250944991917758</c:v>
                </c:pt>
                <c:pt idx="3526">
                  <c:v>0.1424757515093017</c:v>
                </c:pt>
                <c:pt idx="3527">
                  <c:v>0.14239292069839082</c:v>
                </c:pt>
                <c:pt idx="3528">
                  <c:v>0.14224961859145091</c:v>
                </c:pt>
                <c:pt idx="3529">
                  <c:v>0.14203655408485238</c:v>
                </c:pt>
                <c:pt idx="3530">
                  <c:v>0.14175196087429043</c:v>
                </c:pt>
                <c:pt idx="3531">
                  <c:v>0.1414067173055843</c:v>
                </c:pt>
                <c:pt idx="3532">
                  <c:v>0.14102261088836487</c:v>
                </c:pt>
                <c:pt idx="3533">
                  <c:v>0.14063087467899538</c:v>
                </c:pt>
                <c:pt idx="3534">
                  <c:v>0.14026444899911439</c:v>
                </c:pt>
                <c:pt idx="3535">
                  <c:v>0.13994979147725239</c:v>
                </c:pt>
                <c:pt idx="3536">
                  <c:v>0.13970478649673834</c:v>
                </c:pt>
                <c:pt idx="3537">
                  <c:v>0.13953689347832487</c:v>
                </c:pt>
                <c:pt idx="3538">
                  <c:v>0.13944537239344135</c:v>
                </c:pt>
                <c:pt idx="3539">
                  <c:v>0.13942836247371437</c:v>
                </c:pt>
                <c:pt idx="3540">
                  <c:v>0.13948873676025875</c:v>
                </c:pt>
                <c:pt idx="3541">
                  <c:v>0.13963536176781155</c:v>
                </c:pt>
                <c:pt idx="3542">
                  <c:v>0.13987907146451317</c:v>
                </c:pt>
                <c:pt idx="3543">
                  <c:v>0.14022412658821193</c:v>
                </c:pt>
                <c:pt idx="3544">
                  <c:v>0.14065552844018481</c:v>
                </c:pt>
                <c:pt idx="3545">
                  <c:v>0.14113392058911722</c:v>
                </c:pt>
                <c:pt idx="3546">
                  <c:v>0.14160784249174141</c:v>
                </c:pt>
                <c:pt idx="3547">
                  <c:v>0.14201986314715642</c:v>
                </c:pt>
                <c:pt idx="3548">
                  <c:v>0.1423298488457555</c:v>
                </c:pt>
                <c:pt idx="3549">
                  <c:v>0.14252653413966498</c:v>
                </c:pt>
                <c:pt idx="3550">
                  <c:v>0.14262221819599297</c:v>
                </c:pt>
                <c:pt idx="3551">
                  <c:v>0.14264492518875616</c:v>
                </c:pt>
                <c:pt idx="3552">
                  <c:v>0.14262722767789471</c:v>
                </c:pt>
                <c:pt idx="3553">
                  <c:v>0.14259356694257763</c:v>
                </c:pt>
                <c:pt idx="3554">
                  <c:v>0.14255677251702659</c:v>
                </c:pt>
                <c:pt idx="3555">
                  <c:v>0.14251787493022106</c:v>
                </c:pt>
                <c:pt idx="3556">
                  <c:v>0.14247219460748994</c:v>
                </c:pt>
                <c:pt idx="3557">
                  <c:v>0.14241725353511636</c:v>
                </c:pt>
                <c:pt idx="3558">
                  <c:v>0.14235806160602593</c:v>
                </c:pt>
                <c:pt idx="3559">
                  <c:v>0.14230762615420234</c:v>
                </c:pt>
                <c:pt idx="3560">
                  <c:v>0.14228367370531159</c:v>
                </c:pt>
                <c:pt idx="3561">
                  <c:v>0.14230046835041155</c:v>
                </c:pt>
                <c:pt idx="3562">
                  <c:v>0.14236189830868995</c:v>
                </c:pt>
                <c:pt idx="3563">
                  <c:v>0.14245768649395096</c:v>
                </c:pt>
                <c:pt idx="3564">
                  <c:v>0.14256618148186828</c:v>
                </c:pt>
                <c:pt idx="3565">
                  <c:v>0.14265737942501866</c:v>
                </c:pt>
                <c:pt idx="3566">
                  <c:v>0.14270317288327272</c:v>
                </c:pt>
                <c:pt idx="3567">
                  <c:v>0.14268570711945483</c:v>
                </c:pt>
                <c:pt idx="3568">
                  <c:v>0.14259834202021981</c:v>
                </c:pt>
                <c:pt idx="3569">
                  <c:v>0.14244762469982952</c:v>
                </c:pt>
                <c:pt idx="3570">
                  <c:v>0.14225027347230401</c:v>
                </c:pt>
                <c:pt idx="3571">
                  <c:v>0.14202846567919447</c:v>
                </c:pt>
                <c:pt idx="3572">
                  <c:v>0.14180293931080612</c:v>
                </c:pt>
                <c:pt idx="3573">
                  <c:v>0.14159383028932482</c:v>
                </c:pt>
                <c:pt idx="3574">
                  <c:v>0.1414184357674021</c:v>
                </c:pt>
                <c:pt idx="3575">
                  <c:v>0.14129015683572554</c:v>
                </c:pt>
                <c:pt idx="3576">
                  <c:v>0.1412227648947243</c:v>
                </c:pt>
                <c:pt idx="3577">
                  <c:v>0.14122453823288372</c:v>
                </c:pt>
                <c:pt idx="3578">
                  <c:v>0.1412958044192455</c:v>
                </c:pt>
                <c:pt idx="3579">
                  <c:v>0.14142669957401355</c:v>
                </c:pt>
                <c:pt idx="3580">
                  <c:v>0.14159555843651572</c:v>
                </c:pt>
                <c:pt idx="3581">
                  <c:v>0.14177625782452907</c:v>
                </c:pt>
                <c:pt idx="3582">
                  <c:v>0.14194240128173707</c:v>
                </c:pt>
                <c:pt idx="3583">
                  <c:v>0.14208111314739724</c:v>
                </c:pt>
                <c:pt idx="3584">
                  <c:v>0.14219479920991385</c:v>
                </c:pt>
                <c:pt idx="3585">
                  <c:v>0.14230458524275391</c:v>
                </c:pt>
                <c:pt idx="3586">
                  <c:v>0.1424416345331011</c:v>
                </c:pt>
                <c:pt idx="3587">
                  <c:v>0.14263176903385333</c:v>
                </c:pt>
                <c:pt idx="3588">
                  <c:v>0.14288625448032566</c:v>
                </c:pt>
                <c:pt idx="3589">
                  <c:v>0.14318776493030716</c:v>
                </c:pt>
                <c:pt idx="3590">
                  <c:v>0.14349642771959037</c:v>
                </c:pt>
                <c:pt idx="3591">
                  <c:v>0.14375559809690086</c:v>
                </c:pt>
                <c:pt idx="3592">
                  <c:v>0.1439133909452962</c:v>
                </c:pt>
                <c:pt idx="3593">
                  <c:v>0.14394311556277672</c:v>
                </c:pt>
                <c:pt idx="3594">
                  <c:v>0.14385122470484901</c:v>
                </c:pt>
                <c:pt idx="3595">
                  <c:v>0.14367613652790168</c:v>
                </c:pt>
                <c:pt idx="3596">
                  <c:v>0.14347137761918483</c:v>
                </c:pt>
                <c:pt idx="3597">
                  <c:v>0.14328861191307729</c:v>
                </c:pt>
                <c:pt idx="3598">
                  <c:v>0.14315570134034161</c:v>
                </c:pt>
                <c:pt idx="3599">
                  <c:v>0.14307208463458798</c:v>
                </c:pt>
                <c:pt idx="3600">
                  <c:v>0.14301706762460265</c:v>
                </c:pt>
                <c:pt idx="3601">
                  <c:v>0.14296435343382308</c:v>
                </c:pt>
                <c:pt idx="3602">
                  <c:v>0.14289927780516776</c:v>
                </c:pt>
                <c:pt idx="3603">
                  <c:v>0.14282742015363448</c:v>
                </c:pt>
                <c:pt idx="3604">
                  <c:v>0.14277088862417087</c:v>
                </c:pt>
                <c:pt idx="3605">
                  <c:v>0.14275697934273512</c:v>
                </c:pt>
                <c:pt idx="3606">
                  <c:v>0.14279800597889947</c:v>
                </c:pt>
                <c:pt idx="3607">
                  <c:v>0.14288400588823424</c:v>
                </c:pt>
                <c:pt idx="3608">
                  <c:v>0.14298019044719779</c:v>
                </c:pt>
                <c:pt idx="3609">
                  <c:v>0.14304209153335978</c:v>
                </c:pt>
                <c:pt idx="3610">
                  <c:v>0.14303824881696003</c:v>
                </c:pt>
                <c:pt idx="3611">
                  <c:v>0.142963978600266</c:v>
                </c:pt>
                <c:pt idx="3612">
                  <c:v>0.14284891999061078</c:v>
                </c:pt>
                <c:pt idx="3613">
                  <c:v>0.14274461591098386</c:v>
                </c:pt>
                <c:pt idx="3614">
                  <c:v>0.14270537371299474</c:v>
                </c:pt>
                <c:pt idx="3615">
                  <c:v>0.14276320802311504</c:v>
                </c:pt>
                <c:pt idx="3616">
                  <c:v>0.14291272315815651</c:v>
                </c:pt>
                <c:pt idx="3617">
                  <c:v>0.14311159433396881</c:v>
                </c:pt>
                <c:pt idx="3618">
                  <c:v>0.14329658315206839</c:v>
                </c:pt>
                <c:pt idx="3619">
                  <c:v>0.14341054097549899</c:v>
                </c:pt>
                <c:pt idx="3620">
                  <c:v>0.14341884277555661</c:v>
                </c:pt>
                <c:pt idx="3621">
                  <c:v>0.14332453053385408</c:v>
                </c:pt>
                <c:pt idx="3622">
                  <c:v>0.14315907634360092</c:v>
                </c:pt>
                <c:pt idx="3623">
                  <c:v>0.14297016339532764</c:v>
                </c:pt>
                <c:pt idx="3624">
                  <c:v>0.14279870852354415</c:v>
                </c:pt>
                <c:pt idx="3625">
                  <c:v>0.14266618188260638</c:v>
                </c:pt>
                <c:pt idx="3626">
                  <c:v>0.14257413947194275</c:v>
                </c:pt>
                <c:pt idx="3627">
                  <c:v>0.14251179018362869</c:v>
                </c:pt>
                <c:pt idx="3628">
                  <c:v>0.14246826332885332</c:v>
                </c:pt>
                <c:pt idx="3629">
                  <c:v>0.14244565916726437</c:v>
                </c:pt>
                <c:pt idx="3630">
                  <c:v>0.14245731209743606</c:v>
                </c:pt>
                <c:pt idx="3631">
                  <c:v>0.1425235853084138</c:v>
                </c:pt>
                <c:pt idx="3632">
                  <c:v>0.142657285782812</c:v>
                </c:pt>
                <c:pt idx="3633">
                  <c:v>0.14285383840356369</c:v>
                </c:pt>
                <c:pt idx="3634">
                  <c:v>0.14308783184196849</c:v>
                </c:pt>
                <c:pt idx="3635">
                  <c:v>0.14331880961467991</c:v>
                </c:pt>
                <c:pt idx="3636">
                  <c:v>0.14350815579127219</c:v>
                </c:pt>
                <c:pt idx="3637">
                  <c:v>0.14362723710689951</c:v>
                </c:pt>
                <c:pt idx="3638">
                  <c:v>0.14366768901761728</c:v>
                </c:pt>
                <c:pt idx="3639">
                  <c:v>0.1436393910553343</c:v>
                </c:pt>
                <c:pt idx="3640">
                  <c:v>0.1435628127824754</c:v>
                </c:pt>
                <c:pt idx="3641">
                  <c:v>0.143459978894528</c:v>
                </c:pt>
                <c:pt idx="3642">
                  <c:v>0.14334328817451925</c:v>
                </c:pt>
                <c:pt idx="3643">
                  <c:v>0.14321692422670951</c:v>
                </c:pt>
                <c:pt idx="3644">
                  <c:v>0.14307939576700612</c:v>
                </c:pt>
                <c:pt idx="3645">
                  <c:v>0.14292991695122448</c:v>
                </c:pt>
                <c:pt idx="3646">
                  <c:v>0.14277491631072337</c:v>
                </c:pt>
                <c:pt idx="3647">
                  <c:v>0.14263116039576296</c:v>
                </c:pt>
                <c:pt idx="3648">
                  <c:v>0.1425184834095693</c:v>
                </c:pt>
                <c:pt idx="3649">
                  <c:v>0.14245852888729005</c:v>
                </c:pt>
                <c:pt idx="3650">
                  <c:v>0.14246437888610608</c:v>
                </c:pt>
                <c:pt idx="3651">
                  <c:v>0.14253701903516214</c:v>
                </c:pt>
                <c:pt idx="3652">
                  <c:v>0.14266426218249506</c:v>
                </c:pt>
                <c:pt idx="3653">
                  <c:v>0.14282423508312025</c:v>
                </c:pt>
                <c:pt idx="3654">
                  <c:v>0.14298914002079399</c:v>
                </c:pt>
                <c:pt idx="3655">
                  <c:v>0.14312992093081822</c:v>
                </c:pt>
                <c:pt idx="3656">
                  <c:v>0.14322250315766183</c:v>
                </c:pt>
                <c:pt idx="3657">
                  <c:v>0.14325222740964916</c:v>
                </c:pt>
                <c:pt idx="3658">
                  <c:v>0.14321617412381193</c:v>
                </c:pt>
                <c:pt idx="3659">
                  <c:v>0.14312565559242507</c:v>
                </c:pt>
                <c:pt idx="3660">
                  <c:v>0.14300422820116154</c:v>
                </c:pt>
                <c:pt idx="3661">
                  <c:v>0.14288363112401747</c:v>
                </c:pt>
                <c:pt idx="3662">
                  <c:v>0.14279421225745648</c:v>
                </c:pt>
                <c:pt idx="3663">
                  <c:v>0.14275777548487179</c:v>
                </c:pt>
                <c:pt idx="3664">
                  <c:v>0.14278025539465944</c:v>
                </c:pt>
                <c:pt idx="3665">
                  <c:v>0.14285219892639034</c:v>
                </c:pt>
                <c:pt idx="3666">
                  <c:v>0.14295048480766603</c:v>
                </c:pt>
                <c:pt idx="3667">
                  <c:v>0.14304785567171241</c:v>
                </c:pt>
                <c:pt idx="3668">
                  <c:v>0.14312490564714786</c:v>
                </c:pt>
                <c:pt idx="3669">
                  <c:v>0.14317440481346988</c:v>
                </c:pt>
                <c:pt idx="3670">
                  <c:v>0.14320403201338017</c:v>
                </c:pt>
                <c:pt idx="3671">
                  <c:v>0.14323206720603199</c:v>
                </c:pt>
                <c:pt idx="3672">
                  <c:v>0.14327885906673832</c:v>
                </c:pt>
                <c:pt idx="3673">
                  <c:v>0.14335885763157286</c:v>
                </c:pt>
                <c:pt idx="3674">
                  <c:v>0.14347508344184956</c:v>
                </c:pt>
                <c:pt idx="3675">
                  <c:v>0.14361907209702707</c:v>
                </c:pt>
                <c:pt idx="3676">
                  <c:v>0.14377371718236931</c:v>
                </c:pt>
                <c:pt idx="3677">
                  <c:v>0.14392062233953273</c:v>
                </c:pt>
                <c:pt idx="3678">
                  <c:v>0.14404272899430859</c:v>
                </c:pt>
                <c:pt idx="3679">
                  <c:v>0.14412794220496516</c:v>
                </c:pt>
                <c:pt idx="3680">
                  <c:v>0.14417003825151842</c:v>
                </c:pt>
                <c:pt idx="3681">
                  <c:v>0.14416689030331187</c:v>
                </c:pt>
                <c:pt idx="3682">
                  <c:v>0.14411929798609935</c:v>
                </c:pt>
                <c:pt idx="3683">
                  <c:v>0.14403197283701485</c:v>
                </c:pt>
                <c:pt idx="3684">
                  <c:v>0.14391249876863721</c:v>
                </c:pt>
                <c:pt idx="3685">
                  <c:v>0.14377043128174016</c:v>
                </c:pt>
                <c:pt idx="3686">
                  <c:v>0.14361696048152639</c:v>
                </c:pt>
                <c:pt idx="3687">
                  <c:v>0.14346096395768815</c:v>
                </c:pt>
                <c:pt idx="3688">
                  <c:v>0.14330825893680543</c:v>
                </c:pt>
                <c:pt idx="3689">
                  <c:v>0.14316127948487722</c:v>
                </c:pt>
                <c:pt idx="3690">
                  <c:v>0.14302076957266319</c:v>
                </c:pt>
                <c:pt idx="3691">
                  <c:v>0.14288897154463587</c:v>
                </c:pt>
                <c:pt idx="3692">
                  <c:v>0.14277337079867614</c:v>
                </c:pt>
                <c:pt idx="3693">
                  <c:v>0.14268654995519803</c:v>
                </c:pt>
                <c:pt idx="3694">
                  <c:v>0.14264267784581486</c:v>
                </c:pt>
                <c:pt idx="3695">
                  <c:v>0.14265461698840765</c:v>
                </c:pt>
                <c:pt idx="3696">
                  <c:v>0.14272518168239057</c:v>
                </c:pt>
                <c:pt idx="3697">
                  <c:v>0.14284592212813341</c:v>
                </c:pt>
                <c:pt idx="3698">
                  <c:v>0.14299729319602006</c:v>
                </c:pt>
                <c:pt idx="3699">
                  <c:v>0.14315246698682949</c:v>
                </c:pt>
                <c:pt idx="3700">
                  <c:v>0.14328720523903116</c:v>
                </c:pt>
                <c:pt idx="3701">
                  <c:v>0.14338315085112885</c:v>
                </c:pt>
                <c:pt idx="3702">
                  <c:v>0.14343183517664848</c:v>
                </c:pt>
                <c:pt idx="3703">
                  <c:v>0.14343474327633798</c:v>
                </c:pt>
                <c:pt idx="3704">
                  <c:v>0.14339792441937449</c:v>
                </c:pt>
                <c:pt idx="3705">
                  <c:v>0.1433305797844614</c:v>
                </c:pt>
                <c:pt idx="3706">
                  <c:v>0.14323989675535664</c:v>
                </c:pt>
                <c:pt idx="3707">
                  <c:v>0.14313545187155385</c:v>
                </c:pt>
                <c:pt idx="3708">
                  <c:v>0.14302770495269901</c:v>
                </c:pt>
                <c:pt idx="3709">
                  <c:v>0.1429300106522341</c:v>
                </c:pt>
                <c:pt idx="3710">
                  <c:v>0.1428581947586961</c:v>
                </c:pt>
                <c:pt idx="3711">
                  <c:v>0.14282545290144089</c:v>
                </c:pt>
                <c:pt idx="3712">
                  <c:v>0.14283763127247318</c:v>
                </c:pt>
                <c:pt idx="3713">
                  <c:v>0.14288934631346095</c:v>
                </c:pt>
                <c:pt idx="3714">
                  <c:v>0.14296444714226297</c:v>
                </c:pt>
                <c:pt idx="3715">
                  <c:v>0.14304017017090975</c:v>
                </c:pt>
                <c:pt idx="3716">
                  <c:v>0.14309308103798302</c:v>
                </c:pt>
                <c:pt idx="3717">
                  <c:v>0.14310836030892016</c:v>
                </c:pt>
                <c:pt idx="3718">
                  <c:v>0.14308291077832591</c:v>
                </c:pt>
                <c:pt idx="3719">
                  <c:v>0.14302672087176227</c:v>
                </c:pt>
                <c:pt idx="3720">
                  <c:v>0.14295723165155849</c:v>
                </c:pt>
                <c:pt idx="3721">
                  <c:v>0.14289379671798186</c:v>
                </c:pt>
                <c:pt idx="3722">
                  <c:v>0.14285224576850941</c:v>
                </c:pt>
                <c:pt idx="3723">
                  <c:v>0.14283973910212799</c:v>
                </c:pt>
                <c:pt idx="3724">
                  <c:v>0.14285486893524058</c:v>
                </c:pt>
                <c:pt idx="3725">
                  <c:v>0.14288901839072132</c:v>
                </c:pt>
                <c:pt idx="3726">
                  <c:v>0.14293066655986808</c:v>
                </c:pt>
                <c:pt idx="3727">
                  <c:v>0.14296655558750448</c:v>
                </c:pt>
                <c:pt idx="3728">
                  <c:v>0.14298567262484563</c:v>
                </c:pt>
                <c:pt idx="3729">
                  <c:v>0.14298019044719779</c:v>
                </c:pt>
                <c:pt idx="3730">
                  <c:v>0.14294739253924382</c:v>
                </c:pt>
                <c:pt idx="3731">
                  <c:v>0.14289070485316302</c:v>
                </c:pt>
                <c:pt idx="3732">
                  <c:v>0.14281969171413589</c:v>
                </c:pt>
                <c:pt idx="3733">
                  <c:v>0.14274967363597779</c:v>
                </c:pt>
                <c:pt idx="3734">
                  <c:v>0.14269760061958825</c:v>
                </c:pt>
                <c:pt idx="3735">
                  <c:v>0.1426766233269271</c:v>
                </c:pt>
                <c:pt idx="3736">
                  <c:v>0.14269324587505039</c:v>
                </c:pt>
                <c:pt idx="3737">
                  <c:v>0.14274269586414234</c:v>
                </c:pt>
                <c:pt idx="3738">
                  <c:v>0.14281275965510465</c:v>
                </c:pt>
                <c:pt idx="3739">
                  <c:v>0.14288377166056077</c:v>
                </c:pt>
                <c:pt idx="3740">
                  <c:v>0.14293788160922249</c:v>
                </c:pt>
                <c:pt idx="3741">
                  <c:v>0.14296336949642574</c:v>
                </c:pt>
                <c:pt idx="3742">
                  <c:v>0.14295751277232871</c:v>
                </c:pt>
                <c:pt idx="3743">
                  <c:v>0.14292696537976701</c:v>
                </c:pt>
                <c:pt idx="3744">
                  <c:v>0.14288419327046376</c:v>
                </c:pt>
                <c:pt idx="3745">
                  <c:v>0.14284395479212864</c:v>
                </c:pt>
                <c:pt idx="3746">
                  <c:v>0.14281889545848714</c:v>
                </c:pt>
                <c:pt idx="3747">
                  <c:v>0.1428176308201633</c:v>
                </c:pt>
                <c:pt idx="3748">
                  <c:v>0.14284564107958697</c:v>
                </c:pt>
                <c:pt idx="3749">
                  <c:v>0.14290330668259477</c:v>
                </c:pt>
                <c:pt idx="3750">
                  <c:v>0.14298834345441047</c:v>
                </c:pt>
                <c:pt idx="3751">
                  <c:v>0.14309340911484048</c:v>
                </c:pt>
                <c:pt idx="3752">
                  <c:v>0.14320736051180905</c:v>
                </c:pt>
                <c:pt idx="3753">
                  <c:v>0.14331482377291327</c:v>
                </c:pt>
                <c:pt idx="3754">
                  <c:v>0.14339801822141329</c:v>
                </c:pt>
                <c:pt idx="3755">
                  <c:v>0.14344248266877024</c:v>
                </c:pt>
                <c:pt idx="3756">
                  <c:v>0.1434395276117465</c:v>
                </c:pt>
                <c:pt idx="3757">
                  <c:v>0.14338985751982303</c:v>
                </c:pt>
                <c:pt idx="3758">
                  <c:v>0.14330239755984941</c:v>
                </c:pt>
                <c:pt idx="3759">
                  <c:v>0.14319203087874166</c:v>
                </c:pt>
                <c:pt idx="3760">
                  <c:v>0.14307527152333044</c:v>
                </c:pt>
                <c:pt idx="3761">
                  <c:v>0.14296444714226297</c:v>
                </c:pt>
                <c:pt idx="3762">
                  <c:v>0.14286784447512779</c:v>
                </c:pt>
                <c:pt idx="3763">
                  <c:v>0.14278957553180793</c:v>
                </c:pt>
                <c:pt idx="3764">
                  <c:v>0.14273145673583254</c:v>
                </c:pt>
                <c:pt idx="3765">
                  <c:v>0.14269638315972866</c:v>
                </c:pt>
                <c:pt idx="3766">
                  <c:v>0.14268903164771796</c:v>
                </c:pt>
                <c:pt idx="3767">
                  <c:v>0.14271370887134471</c:v>
                </c:pt>
                <c:pt idx="3768">
                  <c:v>0.14277051395755336</c:v>
                </c:pt>
                <c:pt idx="3769">
                  <c:v>0.14285477525044155</c:v>
                </c:pt>
                <c:pt idx="3770">
                  <c:v>0.14295531066449951</c:v>
                </c:pt>
                <c:pt idx="3771">
                  <c:v>0.14305643172645877</c:v>
                </c:pt>
                <c:pt idx="3772">
                  <c:v>0.14314449839254884</c:v>
                </c:pt>
                <c:pt idx="3773">
                  <c:v>0.14321162665273046</c:v>
                </c:pt>
                <c:pt idx="3774">
                  <c:v>0.14325827565322913</c:v>
                </c:pt>
                <c:pt idx="3775">
                  <c:v>0.14329250373501223</c:v>
                </c:pt>
                <c:pt idx="3776">
                  <c:v>0.14332556218303683</c:v>
                </c:pt>
                <c:pt idx="3777">
                  <c:v>0.14336706464834792</c:v>
                </c:pt>
                <c:pt idx="3778">
                  <c:v>0.14342170388466313</c:v>
                </c:pt>
                <c:pt idx="3779">
                  <c:v>0.14348582581535052</c:v>
                </c:pt>
                <c:pt idx="3780">
                  <c:v>0.14355037947192295</c:v>
                </c:pt>
                <c:pt idx="3781">
                  <c:v>0.14360476023743829</c:v>
                </c:pt>
                <c:pt idx="3782">
                  <c:v>0.14363845251437912</c:v>
                </c:pt>
                <c:pt idx="3783">
                  <c:v>0.1436445999945023</c:v>
                </c:pt>
                <c:pt idx="3784">
                  <c:v>0.14362127757306731</c:v>
                </c:pt>
                <c:pt idx="3785">
                  <c:v>0.14356994450237648</c:v>
                </c:pt>
                <c:pt idx="3786">
                  <c:v>0.14349647463124604</c:v>
                </c:pt>
                <c:pt idx="3787">
                  <c:v>0.14340979053811698</c:v>
                </c:pt>
                <c:pt idx="3788">
                  <c:v>0.14332204520724978</c:v>
                </c:pt>
                <c:pt idx="3789">
                  <c:v>0.14324735136762434</c:v>
                </c:pt>
                <c:pt idx="3790">
                  <c:v>0.14319962530822561</c:v>
                </c:pt>
                <c:pt idx="3791">
                  <c:v>0.14318851498413865</c:v>
                </c:pt>
                <c:pt idx="3792">
                  <c:v>0.14321659605653247</c:v>
                </c:pt>
                <c:pt idx="3793">
                  <c:v>0.14327726487229764</c:v>
                </c:pt>
                <c:pt idx="3794">
                  <c:v>0.14335548107541574</c:v>
                </c:pt>
                <c:pt idx="3795">
                  <c:v>0.14343160065332861</c:v>
                </c:pt>
                <c:pt idx="3796">
                  <c:v>0.1434900477816029</c:v>
                </c:pt>
                <c:pt idx="3797">
                  <c:v>0.14352213606649677</c:v>
                </c:pt>
                <c:pt idx="3798">
                  <c:v>0.14353086223820799</c:v>
                </c:pt>
                <c:pt idx="3799">
                  <c:v>0.14352861030614228</c:v>
                </c:pt>
                <c:pt idx="3800">
                  <c:v>0.14353363025403609</c:v>
                </c:pt>
                <c:pt idx="3801">
                  <c:v>0.14356182748827562</c:v>
                </c:pt>
                <c:pt idx="3802">
                  <c:v>0.14362169989954421</c:v>
                </c:pt>
                <c:pt idx="3803">
                  <c:v>0.14371119545158184</c:v>
                </c:pt>
                <c:pt idx="3804">
                  <c:v>0.14381915904311893</c:v>
                </c:pt>
                <c:pt idx="3805">
                  <c:v>0.1439293095632469</c:v>
                </c:pt>
                <c:pt idx="3806">
                  <c:v>0.14402384718303696</c:v>
                </c:pt>
                <c:pt idx="3807">
                  <c:v>0.14408942038077488</c:v>
                </c:pt>
                <c:pt idx="3808">
                  <c:v>0.14411873423867128</c:v>
                </c:pt>
                <c:pt idx="3809">
                  <c:v>0.14411027811506527</c:v>
                </c:pt>
                <c:pt idx="3810">
                  <c:v>0.14406823483382369</c:v>
                </c:pt>
                <c:pt idx="3811">
                  <c:v>0.14400149067691548</c:v>
                </c:pt>
                <c:pt idx="3812">
                  <c:v>0.14392231281269241</c:v>
                </c:pt>
                <c:pt idx="3813">
                  <c:v>0.14384432311065065</c:v>
                </c:pt>
                <c:pt idx="3814">
                  <c:v>0.14378226064035793</c:v>
                </c:pt>
                <c:pt idx="3815">
                  <c:v>0.14374841638879976</c:v>
                </c:pt>
                <c:pt idx="3816">
                  <c:v>0.14375048170445404</c:v>
                </c:pt>
                <c:pt idx="3817">
                  <c:v>0.14378887958873732</c:v>
                </c:pt>
                <c:pt idx="3818">
                  <c:v>0.14385728129623587</c:v>
                </c:pt>
                <c:pt idx="3819">
                  <c:v>0.14394372604227612</c:v>
                </c:pt>
                <c:pt idx="3820">
                  <c:v>0.14403436829003569</c:v>
                </c:pt>
                <c:pt idx="3821">
                  <c:v>0.14411774768243324</c:v>
                </c:pt>
                <c:pt idx="3822">
                  <c:v>0.14418756381313658</c:v>
                </c:pt>
                <c:pt idx="3823">
                  <c:v>0.14424291728197314</c:v>
                </c:pt>
                <c:pt idx="3824">
                  <c:v>0.14428695135276881</c:v>
                </c:pt>
                <c:pt idx="3825">
                  <c:v>0.14432276463625893</c:v>
                </c:pt>
                <c:pt idx="3826">
                  <c:v>0.14435153019941283</c:v>
                </c:pt>
                <c:pt idx="3827">
                  <c:v>0.14437061428770226</c:v>
                </c:pt>
                <c:pt idx="3828">
                  <c:v>0.14437536193746403</c:v>
                </c:pt>
                <c:pt idx="3829">
                  <c:v>0.14436201224262046</c:v>
                </c:pt>
                <c:pt idx="3830">
                  <c:v>0.1443304728682705</c:v>
                </c:pt>
                <c:pt idx="3831">
                  <c:v>0.14428624639651233</c:v>
                </c:pt>
                <c:pt idx="3832">
                  <c:v>0.14423995677357226</c:v>
                </c:pt>
                <c:pt idx="3833">
                  <c:v>0.14420335151971841</c:v>
                </c:pt>
                <c:pt idx="3834">
                  <c:v>0.14418606025196568</c:v>
                </c:pt>
                <c:pt idx="3835">
                  <c:v>0.14419259138360518</c:v>
                </c:pt>
                <c:pt idx="3836">
                  <c:v>0.14422045551619644</c:v>
                </c:pt>
                <c:pt idx="3837">
                  <c:v>0.14426213758129303</c:v>
                </c:pt>
                <c:pt idx="3838">
                  <c:v>0.14430697258818947</c:v>
                </c:pt>
                <c:pt idx="3839">
                  <c:v>0.1443449966771545</c:v>
                </c:pt>
                <c:pt idx="3840">
                  <c:v>0.14436906308665287</c:v>
                </c:pt>
                <c:pt idx="3841">
                  <c:v>0.14437475085092111</c:v>
                </c:pt>
                <c:pt idx="3842">
                  <c:v>0.14436102513359061</c:v>
                </c:pt>
                <c:pt idx="3843">
                  <c:v>0.14432915681897363</c:v>
                </c:pt>
                <c:pt idx="3844">
                  <c:v>0.14428206367959417</c:v>
                </c:pt>
                <c:pt idx="3845">
                  <c:v>0.14422416773626467</c:v>
                </c:pt>
                <c:pt idx="3846">
                  <c:v>0.14416237985012825</c:v>
                </c:pt>
                <c:pt idx="3847">
                  <c:v>0.14410567429476917</c:v>
                </c:pt>
                <c:pt idx="3848">
                  <c:v>0.14406255108241861</c:v>
                </c:pt>
                <c:pt idx="3849">
                  <c:v>0.14404108502289048</c:v>
                </c:pt>
                <c:pt idx="3850">
                  <c:v>0.14404470176822459</c:v>
                </c:pt>
                <c:pt idx="3851">
                  <c:v>0.14407166390990367</c:v>
                </c:pt>
                <c:pt idx="3852">
                  <c:v>0.14411375450150621</c:v>
                </c:pt>
                <c:pt idx="3853">
                  <c:v>0.14415909100754665</c:v>
                </c:pt>
                <c:pt idx="3854">
                  <c:v>0.14419555156914121</c:v>
                </c:pt>
                <c:pt idx="3855">
                  <c:v>0.14421321912778529</c:v>
                </c:pt>
                <c:pt idx="3856">
                  <c:v>0.14420781540988237</c:v>
                </c:pt>
                <c:pt idx="3857">
                  <c:v>0.14418070385759807</c:v>
                </c:pt>
                <c:pt idx="3858">
                  <c:v>0.14413888866378877</c:v>
                </c:pt>
                <c:pt idx="3859">
                  <c:v>0.14409148731873656</c:v>
                </c:pt>
                <c:pt idx="3860">
                  <c:v>0.1440468154645077</c:v>
                </c:pt>
                <c:pt idx="3861">
                  <c:v>0.14401163550345142</c:v>
                </c:pt>
                <c:pt idx="3862">
                  <c:v>0.14398913873119634</c:v>
                </c:pt>
                <c:pt idx="3863">
                  <c:v>0.14397946406848605</c:v>
                </c:pt>
                <c:pt idx="3864">
                  <c:v>0.14398068513053619</c:v>
                </c:pt>
                <c:pt idx="3865">
                  <c:v>0.14399003106531183</c:v>
                </c:pt>
                <c:pt idx="3866">
                  <c:v>0.14400430866051572</c:v>
                </c:pt>
                <c:pt idx="3867">
                  <c:v>0.14402126391448877</c:v>
                </c:pt>
                <c:pt idx="3868">
                  <c:v>0.14403850165180676</c:v>
                </c:pt>
                <c:pt idx="3869">
                  <c:v>0.1440554112687088</c:v>
                </c:pt>
                <c:pt idx="3870">
                  <c:v>0.14407138206701287</c:v>
                </c:pt>
                <c:pt idx="3871">
                  <c:v>0.14408669579576461</c:v>
                </c:pt>
                <c:pt idx="3872">
                  <c:v>0.14410158727070621</c:v>
                </c:pt>
                <c:pt idx="3873">
                  <c:v>0.14411591551250835</c:v>
                </c:pt>
                <c:pt idx="3874">
                  <c:v>0.14412902274442108</c:v>
                </c:pt>
                <c:pt idx="3875">
                  <c:v>0.14413902960711777</c:v>
                </c:pt>
                <c:pt idx="3876">
                  <c:v>0.14414433850582109</c:v>
                </c:pt>
                <c:pt idx="3877">
                  <c:v>0.14414363378101858</c:v>
                </c:pt>
                <c:pt idx="3878">
                  <c:v>0.1441375731949236</c:v>
                </c:pt>
                <c:pt idx="3879">
                  <c:v>0.14412963348530272</c:v>
                </c:pt>
                <c:pt idx="3880">
                  <c:v>0.14412427778682846</c:v>
                </c:pt>
                <c:pt idx="3881">
                  <c:v>0.14412662676925614</c:v>
                </c:pt>
                <c:pt idx="3882">
                  <c:v>0.14414039206165652</c:v>
                </c:pt>
                <c:pt idx="3883">
                  <c:v>0.14416463507086441</c:v>
                </c:pt>
                <c:pt idx="3884">
                  <c:v>0.14419362509689659</c:v>
                </c:pt>
                <c:pt idx="3885">
                  <c:v>0.14421824699526076</c:v>
                </c:pt>
                <c:pt idx="3886">
                  <c:v>0.14422792697879683</c:v>
                </c:pt>
                <c:pt idx="3887">
                  <c:v>0.14421368901947595</c:v>
                </c:pt>
                <c:pt idx="3888">
                  <c:v>0.14417177668045722</c:v>
                </c:pt>
                <c:pt idx="3889">
                  <c:v>0.14410473474560292</c:v>
                </c:pt>
                <c:pt idx="3890">
                  <c:v>0.14402098210430403</c:v>
                </c:pt>
                <c:pt idx="3891">
                  <c:v>0.14393301929550961</c:v>
                </c:pt>
                <c:pt idx="3892">
                  <c:v>0.14385314965884632</c:v>
                </c:pt>
                <c:pt idx="3893">
                  <c:v>0.14379211868534425</c:v>
                </c:pt>
                <c:pt idx="3894">
                  <c:v>0.14375536339868067</c:v>
                </c:pt>
                <c:pt idx="3895">
                  <c:v>0.14374264294486994</c:v>
                </c:pt>
                <c:pt idx="3896">
                  <c:v>0.14374827557218095</c:v>
                </c:pt>
                <c:pt idx="3897">
                  <c:v>0.14376400037673676</c:v>
                </c:pt>
                <c:pt idx="3898">
                  <c:v>0.14378066459697869</c:v>
                </c:pt>
                <c:pt idx="3899">
                  <c:v>0.14379155536245991</c:v>
                </c:pt>
                <c:pt idx="3900">
                  <c:v>0.1437933392207672</c:v>
                </c:pt>
                <c:pt idx="3901">
                  <c:v>0.14378643854638795</c:v>
                </c:pt>
                <c:pt idx="3902">
                  <c:v>0.14377390494887032</c:v>
                </c:pt>
                <c:pt idx="3903">
                  <c:v>0.14375930634561518</c:v>
                </c:pt>
                <c:pt idx="3904">
                  <c:v>0.14374517761811967</c:v>
                </c:pt>
                <c:pt idx="3905">
                  <c:v>0.14373175340587696</c:v>
                </c:pt>
                <c:pt idx="3906">
                  <c:v>0.14371800105929144</c:v>
                </c:pt>
                <c:pt idx="3907">
                  <c:v>0.14370138617707406</c:v>
                </c:pt>
                <c:pt idx="3908">
                  <c:v>0.14367899933255346</c:v>
                </c:pt>
                <c:pt idx="3909">
                  <c:v>0.14365032520692</c:v>
                </c:pt>
                <c:pt idx="3910">
                  <c:v>0.14361545889452787</c:v>
                </c:pt>
                <c:pt idx="3911">
                  <c:v>0.14357693557831819</c:v>
                </c:pt>
                <c:pt idx="3912">
                  <c:v>0.1435384156789471</c:v>
                </c:pt>
                <c:pt idx="3913">
                  <c:v>0.14350421512385692</c:v>
                </c:pt>
                <c:pt idx="3914">
                  <c:v>0.14347846092802385</c:v>
                </c:pt>
                <c:pt idx="3915">
                  <c:v>0.14346401297686862</c:v>
                </c:pt>
                <c:pt idx="3916">
                  <c:v>0.14346223047074858</c:v>
                </c:pt>
                <c:pt idx="3917">
                  <c:v>0.14347222198106102</c:v>
                </c:pt>
                <c:pt idx="3918">
                  <c:v>0.14349140820169437</c:v>
                </c:pt>
                <c:pt idx="3919">
                  <c:v>0.14351547426848088</c:v>
                </c:pt>
                <c:pt idx="3920">
                  <c:v>0.14353907250608955</c:v>
                </c:pt>
                <c:pt idx="3921">
                  <c:v>0.14355774557897572</c:v>
                </c:pt>
                <c:pt idx="3922">
                  <c:v>0.14356863075570014</c:v>
                </c:pt>
                <c:pt idx="3923">
                  <c:v>0.14357074213622589</c:v>
                </c:pt>
                <c:pt idx="3924">
                  <c:v>0.14356548716371409</c:v>
                </c:pt>
                <c:pt idx="3925">
                  <c:v>0.14355586885194238</c:v>
                </c:pt>
                <c:pt idx="3926">
                  <c:v>0.14354489016128735</c:v>
                </c:pt>
                <c:pt idx="3927">
                  <c:v>0.1435349908106559</c:v>
                </c:pt>
                <c:pt idx="3928">
                  <c:v>0.1435269682797059</c:v>
                </c:pt>
                <c:pt idx="3929">
                  <c:v>0.14352101012162788</c:v>
                </c:pt>
                <c:pt idx="3930">
                  <c:v>0.14351739773487993</c:v>
                </c:pt>
                <c:pt idx="3931">
                  <c:v>0.14351711625146024</c:v>
                </c:pt>
                <c:pt idx="3932">
                  <c:v>0.14352185458000577</c:v>
                </c:pt>
                <c:pt idx="3933">
                  <c:v>0.14353409941100981</c:v>
                </c:pt>
                <c:pt idx="3934">
                  <c:v>0.14355474281961522</c:v>
                </c:pt>
                <c:pt idx="3935">
                  <c:v>0.14358275374074159</c:v>
                </c:pt>
                <c:pt idx="3936">
                  <c:v>0.14361433270768609</c:v>
                </c:pt>
                <c:pt idx="3937">
                  <c:v>0.14364333294949516</c:v>
                </c:pt>
                <c:pt idx="3938">
                  <c:v>0.14366313681631715</c:v>
                </c:pt>
                <c:pt idx="3939">
                  <c:v>0.14366839297053191</c:v>
                </c:pt>
                <c:pt idx="3940">
                  <c:v>0.14365595663702602</c:v>
                </c:pt>
                <c:pt idx="3941">
                  <c:v>0.14362676784930095</c:v>
                </c:pt>
                <c:pt idx="3942">
                  <c:v>0.14358570977247875</c:v>
                </c:pt>
                <c:pt idx="3943">
                  <c:v>0.14354094916054183</c:v>
                </c:pt>
                <c:pt idx="3944">
                  <c:v>0.14350140038330872</c:v>
                </c:pt>
                <c:pt idx="3945">
                  <c:v>0.14347559944498178</c:v>
                </c:pt>
                <c:pt idx="3946">
                  <c:v>0.14346823473107329</c:v>
                </c:pt>
                <c:pt idx="3947">
                  <c:v>0.14347982131182013</c:v>
                </c:pt>
                <c:pt idx="3948">
                  <c:v>0.14350627927851967</c:v>
                </c:pt>
                <c:pt idx="3949">
                  <c:v>0.14353972933422543</c:v>
                </c:pt>
                <c:pt idx="3950">
                  <c:v>0.14357191512984213</c:v>
                </c:pt>
                <c:pt idx="3951">
                  <c:v>0.14359457798841369</c:v>
                </c:pt>
                <c:pt idx="3952">
                  <c:v>0.14360213253741627</c:v>
                </c:pt>
                <c:pt idx="3953">
                  <c:v>0.1435912934428788</c:v>
                </c:pt>
                <c:pt idx="3954">
                  <c:v>0.14356318813323454</c:v>
                </c:pt>
                <c:pt idx="3955">
                  <c:v>0.1435213854362597</c:v>
                </c:pt>
                <c:pt idx="3956">
                  <c:v>0.14347236270820007</c:v>
                </c:pt>
                <c:pt idx="3957">
                  <c:v>0.14342404907011874</c:v>
                </c:pt>
                <c:pt idx="3958">
                  <c:v>0.14338385434298295</c:v>
                </c:pt>
                <c:pt idx="3959">
                  <c:v>0.14335712245360199</c:v>
                </c:pt>
                <c:pt idx="3960">
                  <c:v>0.14334596120426502</c:v>
                </c:pt>
                <c:pt idx="3961">
                  <c:v>0.14334839977206826</c:v>
                </c:pt>
                <c:pt idx="3962">
                  <c:v>0.1433605459194961</c:v>
                </c:pt>
                <c:pt idx="3963">
                  <c:v>0.14337714776699262</c:v>
                </c:pt>
                <c:pt idx="3964">
                  <c:v>0.14339468826143997</c:v>
                </c:pt>
                <c:pt idx="3965">
                  <c:v>0.14341180734152148</c:v>
                </c:pt>
                <c:pt idx="3966">
                  <c:v>0.14342925542709428</c:v>
                </c:pt>
                <c:pt idx="3967">
                  <c:v>0.14344811140444114</c:v>
                </c:pt>
                <c:pt idx="3968">
                  <c:v>0.14346776564524621</c:v>
                </c:pt>
                <c:pt idx="3969">
                  <c:v>0.14348535671052265</c:v>
                </c:pt>
                <c:pt idx="3970">
                  <c:v>0.14349553639909207</c:v>
                </c:pt>
                <c:pt idx="3971">
                  <c:v>0.14349276862604732</c:v>
                </c:pt>
                <c:pt idx="3972">
                  <c:v>0.14347362925450258</c:v>
                </c:pt>
                <c:pt idx="3973">
                  <c:v>0.14343882402970431</c:v>
                </c:pt>
                <c:pt idx="3974">
                  <c:v>0.14339403165262776</c:v>
                </c:pt>
                <c:pt idx="3975">
                  <c:v>0.14334793081565789</c:v>
                </c:pt>
                <c:pt idx="3976">
                  <c:v>0.14330896230735612</c:v>
                </c:pt>
                <c:pt idx="3977">
                  <c:v>0.14328279768985663</c:v>
                </c:pt>
                <c:pt idx="3978">
                  <c:v>0.14327018484416365</c:v>
                </c:pt>
                <c:pt idx="3979">
                  <c:v>0.14326694963794073</c:v>
                </c:pt>
                <c:pt idx="3980">
                  <c:v>0.14326634010903161</c:v>
                </c:pt>
                <c:pt idx="3981">
                  <c:v>0.14326202654427711</c:v>
                </c:pt>
                <c:pt idx="3982">
                  <c:v>0.14325110216432291</c:v>
                </c:pt>
                <c:pt idx="3983">
                  <c:v>0.14323506773519912</c:v>
                </c:pt>
                <c:pt idx="3984">
                  <c:v>0.14321898701635838</c:v>
                </c:pt>
                <c:pt idx="3985">
                  <c:v>0.14320932949471932</c:v>
                </c:pt>
                <c:pt idx="3986">
                  <c:v>0.14321228298582256</c:v>
                </c:pt>
                <c:pt idx="3987">
                  <c:v>0.14323080136400723</c:v>
                </c:pt>
                <c:pt idx="3988">
                  <c:v>0.14326413643472791</c:v>
                </c:pt>
                <c:pt idx="3989">
                  <c:v>0.14330868095899907</c:v>
                </c:pt>
                <c:pt idx="3990">
                  <c:v>0.14335937349663086</c:v>
                </c:pt>
                <c:pt idx="3991">
                  <c:v>0.14341115070682664</c:v>
                </c:pt>
                <c:pt idx="3992">
                  <c:v>0.14345960363295929</c:v>
                </c:pt>
                <c:pt idx="3993">
                  <c:v>0.1435021978912786</c:v>
                </c:pt>
                <c:pt idx="3994">
                  <c:v>0.14353771193668263</c:v>
                </c:pt>
                <c:pt idx="3995">
                  <c:v>0.14356605019344182</c:v>
                </c:pt>
                <c:pt idx="3996">
                  <c:v>0.14358749278547689</c:v>
                </c:pt>
                <c:pt idx="3997">
                  <c:v>0.1436022733066572</c:v>
                </c:pt>
                <c:pt idx="3998">
                  <c:v>0.14361076646861981</c:v>
                </c:pt>
                <c:pt idx="3999">
                  <c:v>0.14361306575097965</c:v>
                </c:pt>
                <c:pt idx="4000">
                  <c:v>0.14360903028388361</c:v>
                </c:pt>
                <c:pt idx="4001">
                  <c:v>0.14359936408494944</c:v>
                </c:pt>
                <c:pt idx="4002">
                  <c:v>0.1435846305839571</c:v>
                </c:pt>
                <c:pt idx="4003">
                  <c:v>0.14356666014313724</c:v>
                </c:pt>
                <c:pt idx="4004">
                  <c:v>0.14354822127313993</c:v>
                </c:pt>
                <c:pt idx="4005">
                  <c:v>0.14353222278615629</c:v>
                </c:pt>
                <c:pt idx="4006">
                  <c:v>0.14352124469323491</c:v>
                </c:pt>
                <c:pt idx="4007">
                  <c:v>0.14351674094051747</c:v>
                </c:pt>
                <c:pt idx="4008">
                  <c:v>0.14351791378828993</c:v>
                </c:pt>
                <c:pt idx="4009">
                  <c:v>0.14352227680981067</c:v>
                </c:pt>
                <c:pt idx="4010">
                  <c:v>0.14352570157783962</c:v>
                </c:pt>
                <c:pt idx="4011">
                  <c:v>0.14352405956240089</c:v>
                </c:pt>
                <c:pt idx="4012">
                  <c:v>0.14351458290889207</c:v>
                </c:pt>
                <c:pt idx="4013">
                  <c:v>0.14349694374808319</c:v>
                </c:pt>
                <c:pt idx="4014">
                  <c:v>0.14347287870809955</c:v>
                </c:pt>
                <c:pt idx="4015">
                  <c:v>0.14344600062001545</c:v>
                </c:pt>
                <c:pt idx="4016">
                  <c:v>0.14341978084203932</c:v>
                </c:pt>
                <c:pt idx="4017">
                  <c:v>0.14339661119295732</c:v>
                </c:pt>
                <c:pt idx="4018">
                  <c:v>0.14337691327320246</c:v>
                </c:pt>
                <c:pt idx="4019">
                  <c:v>0.14336012384689989</c:v>
                </c:pt>
                <c:pt idx="4020">
                  <c:v>0.14334441365872286</c:v>
                </c:pt>
                <c:pt idx="4021">
                  <c:v>0.1433290322937274</c:v>
                </c:pt>
                <c:pt idx="4022">
                  <c:v>0.14331487066495663</c:v>
                </c:pt>
                <c:pt idx="4023">
                  <c:v>0.14330356982891213</c:v>
                </c:pt>
                <c:pt idx="4024">
                  <c:v>0.14329808363694674</c:v>
                </c:pt>
                <c:pt idx="4025">
                  <c:v>0.14330038126446365</c:v>
                </c:pt>
                <c:pt idx="4026">
                  <c:v>0.1433110724258434</c:v>
                </c:pt>
                <c:pt idx="4027">
                  <c:v>0.14332898540015482</c:v>
                </c:pt>
                <c:pt idx="4028">
                  <c:v>0.14335187006524175</c:v>
                </c:pt>
                <c:pt idx="4029">
                  <c:v>0.1433763035899408</c:v>
                </c:pt>
                <c:pt idx="4030">
                  <c:v>0.14339965976037317</c:v>
                </c:pt>
                <c:pt idx="4031">
                  <c:v>0.14341959322858056</c:v>
                </c:pt>
                <c:pt idx="4032">
                  <c:v>0.14343516542145973</c:v>
                </c:pt>
                <c:pt idx="4033">
                  <c:v>0.14344520321523568</c:v>
                </c:pt>
                <c:pt idx="4034">
                  <c:v>0.1434498938526122</c:v>
                </c:pt>
                <c:pt idx="4035">
                  <c:v>0.14344923716032965</c:v>
                </c:pt>
                <c:pt idx="4036">
                  <c:v>0.14344510940300481</c:v>
                </c:pt>
                <c:pt idx="4037">
                  <c:v>0.1434402781005143</c:v>
                </c:pt>
                <c:pt idx="4038">
                  <c:v>0.14343976213934717</c:v>
                </c:pt>
                <c:pt idx="4039">
                  <c:v>0.14344886190804262</c:v>
                </c:pt>
                <c:pt idx="4040">
                  <c:v>0.14347245652631802</c:v>
                </c:pt>
                <c:pt idx="4041">
                  <c:v>0.14351280019520229</c:v>
                </c:pt>
                <c:pt idx="4042">
                  <c:v>0.14356853691680393</c:v>
                </c:pt>
                <c:pt idx="4043">
                  <c:v>0.14363460451766763</c:v>
                </c:pt>
                <c:pt idx="4044">
                  <c:v>0.14370232485404355</c:v>
                </c:pt>
                <c:pt idx="4045">
                  <c:v>0.14376240440046295</c:v>
                </c:pt>
                <c:pt idx="4046">
                  <c:v>0.14380685922720093</c:v>
                </c:pt>
                <c:pt idx="4047">
                  <c:v>0.14382976908784151</c:v>
                </c:pt>
                <c:pt idx="4048">
                  <c:v>0.14382995687857825</c:v>
                </c:pt>
                <c:pt idx="4049">
                  <c:v>0.1438100984579086</c:v>
                </c:pt>
                <c:pt idx="4050">
                  <c:v>0.14377587650203394</c:v>
                </c:pt>
                <c:pt idx="4051">
                  <c:v>0.14373456963978526</c:v>
                </c:pt>
                <c:pt idx="4052">
                  <c:v>0.14369406456634237</c:v>
                </c:pt>
                <c:pt idx="4053">
                  <c:v>0.14366140042220732</c:v>
                </c:pt>
                <c:pt idx="4054">
                  <c:v>0.14364159663456288</c:v>
                </c:pt>
                <c:pt idx="4055">
                  <c:v>0.14363742012167091</c:v>
                </c:pt>
                <c:pt idx="4056">
                  <c:v>0.14364849500785815</c:v>
                </c:pt>
                <c:pt idx="4057">
                  <c:v>0.14367224126663325</c:v>
                </c:pt>
                <c:pt idx="4058">
                  <c:v>0.1437037798073556</c:v>
                </c:pt>
                <c:pt idx="4059">
                  <c:v>0.1437366818272009</c:v>
                </c:pt>
                <c:pt idx="4060">
                  <c:v>0.14376540859596665</c:v>
                </c:pt>
                <c:pt idx="4061">
                  <c:v>0.14378460777362989</c:v>
                </c:pt>
                <c:pt idx="4062">
                  <c:v>0.14379183702381082</c:v>
                </c:pt>
                <c:pt idx="4063">
                  <c:v>0.14378643854638795</c:v>
                </c:pt>
                <c:pt idx="4064">
                  <c:v>0.14377122928389297</c:v>
                </c:pt>
                <c:pt idx="4065">
                  <c:v>0.14375020006992278</c:v>
                </c:pt>
                <c:pt idx="4066">
                  <c:v>0.14372860863292825</c:v>
                </c:pt>
                <c:pt idx="4067">
                  <c:v>0.14371175867024111</c:v>
                </c:pt>
                <c:pt idx="4068">
                  <c:v>0.14370373287330163</c:v>
                </c:pt>
                <c:pt idx="4069">
                  <c:v>0.14370664279423406</c:v>
                </c:pt>
                <c:pt idx="4070">
                  <c:v>0.14372001929449441</c:v>
                </c:pt>
                <c:pt idx="4071">
                  <c:v>0.14374024910038419</c:v>
                </c:pt>
                <c:pt idx="4072">
                  <c:v>0.14376202887748601</c:v>
                </c:pt>
                <c:pt idx="4073">
                  <c:v>0.14377841136925251</c:v>
                </c:pt>
                <c:pt idx="4074">
                  <c:v>0.14378334032008755</c:v>
                </c:pt>
                <c:pt idx="4075">
                  <c:v>0.14377254364357628</c:v>
                </c:pt>
                <c:pt idx="4076">
                  <c:v>0.14374550618795723</c:v>
                </c:pt>
                <c:pt idx="4077">
                  <c:v>0.14370471848949851</c:v>
                </c:pt>
                <c:pt idx="4078">
                  <c:v>0.14365609742371432</c:v>
                </c:pt>
                <c:pt idx="4079">
                  <c:v>0.14360691871720721</c:v>
                </c:pt>
                <c:pt idx="4080">
                  <c:v>0.1435642672684746</c:v>
                </c:pt>
                <c:pt idx="4081">
                  <c:v>0.14353353642270228</c:v>
                </c:pt>
                <c:pt idx="4082">
                  <c:v>0.14351781996035162</c:v>
                </c:pt>
                <c:pt idx="4083">
                  <c:v>0.14351805453023558</c:v>
                </c:pt>
                <c:pt idx="4084">
                  <c:v>0.14353320801319314</c:v>
                </c:pt>
                <c:pt idx="4085">
                  <c:v>0.14356126446402218</c:v>
                </c:pt>
                <c:pt idx="4086">
                  <c:v>0.14359908254839893</c:v>
                </c:pt>
                <c:pt idx="4087">
                  <c:v>0.14364253518231285</c:v>
                </c:pt>
                <c:pt idx="4088">
                  <c:v>0.14368636762148046</c:v>
                </c:pt>
                <c:pt idx="4089">
                  <c:v>0.1437250414553578</c:v>
                </c:pt>
                <c:pt idx="4090">
                  <c:v>0.14375311030221904</c:v>
                </c:pt>
                <c:pt idx="4091">
                  <c:v>0.14376648823380178</c:v>
                </c:pt>
                <c:pt idx="4092">
                  <c:v>0.14376353097134154</c:v>
                </c:pt>
                <c:pt idx="4093">
                  <c:v>0.143745693942262</c:v>
                </c:pt>
                <c:pt idx="4094">
                  <c:v>0.14371696847746562</c:v>
                </c:pt>
                <c:pt idx="4095">
                  <c:v>0.14368247226844721</c:v>
                </c:pt>
                <c:pt idx="4096">
                  <c:v>0.14364774415919201</c:v>
                </c:pt>
                <c:pt idx="4097">
                  <c:v>0.14361761742747092</c:v>
                </c:pt>
                <c:pt idx="4098">
                  <c:v>0.14359542258985203</c:v>
                </c:pt>
                <c:pt idx="4099">
                  <c:v>0.14358373908241828</c:v>
                </c:pt>
                <c:pt idx="4100">
                  <c:v>0.14358448982043448</c:v>
                </c:pt>
                <c:pt idx="4101">
                  <c:v>0.14359875408932099</c:v>
                </c:pt>
                <c:pt idx="4102">
                  <c:v>0.14362592318690115</c:v>
                </c:pt>
                <c:pt idx="4103">
                  <c:v>0.14366280830879108</c:v>
                </c:pt>
                <c:pt idx="4104">
                  <c:v>0.14370312273106267</c:v>
                </c:pt>
                <c:pt idx="4105">
                  <c:v>0.14373719814124286</c:v>
                </c:pt>
                <c:pt idx="4106">
                  <c:v>0.14375494094220376</c:v>
                </c:pt>
                <c:pt idx="4107">
                  <c:v>0.14374907353362432</c:v>
                </c:pt>
                <c:pt idx="4108">
                  <c:v>0.14371739089700675</c:v>
                </c:pt>
                <c:pt idx="4109">
                  <c:v>0.14366543637595874</c:v>
                </c:pt>
                <c:pt idx="4110">
                  <c:v>0.14360466639073521</c:v>
                </c:pt>
                <c:pt idx="4111">
                  <c:v>0.14355080172946122</c:v>
                </c:pt>
                <c:pt idx="4112">
                  <c:v>0.14351730390705308</c:v>
                </c:pt>
                <c:pt idx="4113">
                  <c:v>0.14351228414786854</c:v>
                </c:pt>
                <c:pt idx="4114">
                  <c:v>0.1435356476326185</c:v>
                </c:pt>
                <c:pt idx="4115">
                  <c:v>0.14357928160217537</c:v>
                </c:pt>
                <c:pt idx="4116">
                  <c:v>0.14363052192428649</c:v>
                </c:pt>
                <c:pt idx="4117">
                  <c:v>0.14367590187261936</c:v>
                </c:pt>
                <c:pt idx="4118">
                  <c:v>0.14370546943667362</c:v>
                </c:pt>
                <c:pt idx="4119">
                  <c:v>0.1437155604152961</c:v>
                </c:pt>
                <c:pt idx="4120">
                  <c:v>0.14370791002396033</c:v>
                </c:pt>
                <c:pt idx="4121">
                  <c:v>0.14368786945366863</c:v>
                </c:pt>
                <c:pt idx="4122">
                  <c:v>0.14366285523842237</c:v>
                </c:pt>
                <c:pt idx="4123">
                  <c:v>0.14363990725372433</c:v>
                </c:pt>
                <c:pt idx="4124">
                  <c:v>0.14362414001611878</c:v>
                </c:pt>
                <c:pt idx="4125">
                  <c:v>0.14361921287175894</c:v>
                </c:pt>
                <c:pt idx="4126">
                  <c:v>0.14362761251334344</c:v>
                </c:pt>
                <c:pt idx="4127">
                  <c:v>0.14364971513970903</c:v>
                </c:pt>
                <c:pt idx="4128">
                  <c:v>0.14368383329143952</c:v>
                </c:pt>
                <c:pt idx="4129">
                  <c:v>0.1437250414553578</c:v>
                </c:pt>
                <c:pt idx="4130">
                  <c:v>0.14376540859596665</c:v>
                </c:pt>
                <c:pt idx="4131">
                  <c:v>0.14379502919855425</c:v>
                </c:pt>
                <c:pt idx="4132">
                  <c:v>0.14380469975348442</c:v>
                </c:pt>
                <c:pt idx="4133">
                  <c:v>0.14378887958873732</c:v>
                </c:pt>
                <c:pt idx="4134">
                  <c:v>0.14374813475560788</c:v>
                </c:pt>
                <c:pt idx="4135">
                  <c:v>0.14368988754884982</c:v>
                </c:pt>
                <c:pt idx="4136">
                  <c:v>0.14362597011254696</c:v>
                </c:pt>
                <c:pt idx="4137">
                  <c:v>0.14357125825302675</c:v>
                </c:pt>
                <c:pt idx="4138">
                  <c:v>0.14353705511159787</c:v>
                </c:pt>
                <c:pt idx="4139">
                  <c:v>0.14352964244022293</c:v>
                </c:pt>
                <c:pt idx="4140">
                  <c:v>0.14354709526064091</c:v>
                </c:pt>
                <c:pt idx="4141">
                  <c:v>0.14358219068935851</c:v>
                </c:pt>
                <c:pt idx="4142">
                  <c:v>0.1436234830603077</c:v>
                </c:pt>
                <c:pt idx="4143">
                  <c:v>0.14365910088393574</c:v>
                </c:pt>
                <c:pt idx="4144">
                  <c:v>0.14368125204456306</c:v>
                </c:pt>
                <c:pt idx="4145">
                  <c:v>0.14368603909638178</c:v>
                </c:pt>
                <c:pt idx="4146">
                  <c:v>0.14367552642443149</c:v>
                </c:pt>
                <c:pt idx="4147">
                  <c:v>0.14365544041955947</c:v>
                </c:pt>
                <c:pt idx="4148">
                  <c:v>0.14363357213410677</c:v>
                </c:pt>
                <c:pt idx="4149">
                  <c:v>0.14361761742747092</c:v>
                </c:pt>
                <c:pt idx="4150">
                  <c:v>0.14361315959949772</c:v>
                </c:pt>
                <c:pt idx="4151">
                  <c:v>0.14362245070318391</c:v>
                </c:pt>
                <c:pt idx="4152">
                  <c:v>0.14364417764575588</c:v>
                </c:pt>
                <c:pt idx="4153">
                  <c:v>0.14367425928919408</c:v>
                </c:pt>
                <c:pt idx="4154">
                  <c:v>0.14370640812246849</c:v>
                </c:pt>
                <c:pt idx="4155">
                  <c:v>0.14373414720353483</c:v>
                </c:pt>
                <c:pt idx="4156">
                  <c:v>0.14375278172662831</c:v>
                </c:pt>
                <c:pt idx="4157">
                  <c:v>0.14375996350691789</c:v>
                </c:pt>
                <c:pt idx="4158">
                  <c:v>0.14375710016851417</c:v>
                </c:pt>
                <c:pt idx="4159">
                  <c:v>0.14374836944992164</c:v>
                </c:pt>
                <c:pt idx="4160">
                  <c:v>0.14373973278271512</c:v>
                </c:pt>
                <c:pt idx="4161">
                  <c:v>0.14373766751817729</c:v>
                </c:pt>
                <c:pt idx="4162">
                  <c:v>0.14374667965369248</c:v>
                </c:pt>
                <c:pt idx="4163">
                  <c:v>0.14376864751752405</c:v>
                </c:pt>
                <c:pt idx="4164">
                  <c:v>0.14380211778813556</c:v>
                </c:pt>
                <c:pt idx="4165">
                  <c:v>0.14384310243193499</c:v>
                </c:pt>
                <c:pt idx="4166">
                  <c:v>0.1438851239231006</c:v>
                </c:pt>
                <c:pt idx="4167">
                  <c:v>0.14392189019378565</c:v>
                </c:pt>
                <c:pt idx="4168">
                  <c:v>0.14394828118563063</c:v>
                </c:pt>
                <c:pt idx="4169">
                  <c:v>0.14396096070222419</c:v>
                </c:pt>
                <c:pt idx="4170">
                  <c:v>0.14395988058083098</c:v>
                </c:pt>
                <c:pt idx="4171">
                  <c:v>0.14394828118563063</c:v>
                </c:pt>
                <c:pt idx="4172">
                  <c:v>0.14393123486337733</c:v>
                </c:pt>
                <c:pt idx="4173">
                  <c:v>0.14391512834720788</c:v>
                </c:pt>
                <c:pt idx="4174">
                  <c:v>0.1439055962006407</c:v>
                </c:pt>
                <c:pt idx="4175">
                  <c:v>0.1439055492447715</c:v>
                </c:pt>
                <c:pt idx="4176">
                  <c:v>0.14391494051963905</c:v>
                </c:pt>
                <c:pt idx="4177">
                  <c:v>0.14392996698184402</c:v>
                </c:pt>
                <c:pt idx="4178">
                  <c:v>0.14394400780233452</c:v>
                </c:pt>
                <c:pt idx="4179">
                  <c:v>0.14395053529485857</c:v>
                </c:pt>
                <c:pt idx="4180">
                  <c:v>0.14394461828308802</c:v>
                </c:pt>
                <c:pt idx="4181">
                  <c:v>0.14392456678714083</c:v>
                </c:pt>
                <c:pt idx="4182">
                  <c:v>0.14389287134582551</c:v>
                </c:pt>
                <c:pt idx="4183">
                  <c:v>0.14385582582858014</c:v>
                </c:pt>
                <c:pt idx="4184">
                  <c:v>0.14382164721618163</c:v>
                </c:pt>
                <c:pt idx="4185">
                  <c:v>0.14379803361974652</c:v>
                </c:pt>
                <c:pt idx="4186">
                  <c:v>0.14379080426641722</c:v>
                </c:pt>
                <c:pt idx="4187">
                  <c:v>0.1438017422308181</c:v>
                </c:pt>
                <c:pt idx="4188">
                  <c:v>0.14382873624024117</c:v>
                </c:pt>
                <c:pt idx="4189">
                  <c:v>0.14386582639827539</c:v>
                </c:pt>
                <c:pt idx="4190">
                  <c:v>0.14390381188118073</c:v>
                </c:pt>
                <c:pt idx="4191">
                  <c:v>0.14393316017204294</c:v>
                </c:pt>
                <c:pt idx="4192">
                  <c:v>0.1439447591633839</c:v>
                </c:pt>
                <c:pt idx="4193">
                  <c:v>0.14393254970739566</c:v>
                </c:pt>
                <c:pt idx="4194">
                  <c:v>0.14389517212222047</c:v>
                </c:pt>
                <c:pt idx="4195">
                  <c:v>0.14383751552314006</c:v>
                </c:pt>
                <c:pt idx="4196">
                  <c:v>0.14376982104578906</c:v>
                </c:pt>
                <c:pt idx="4197">
                  <c:v>0.14370579797647098</c:v>
                </c:pt>
                <c:pt idx="4198">
                  <c:v>0.14366102498655586</c:v>
                </c:pt>
                <c:pt idx="4199">
                  <c:v>0.14364755644722849</c:v>
                </c:pt>
                <c:pt idx="4200">
                  <c:v>0.14367125572413963</c:v>
                </c:pt>
                <c:pt idx="4201">
                  <c:v>0.14373062691742711</c:v>
                </c:pt>
                <c:pt idx="4202">
                  <c:v>0.14381667088431171</c:v>
                </c:pt>
                <c:pt idx="4203">
                  <c:v>0.1439159266152813</c:v>
                </c:pt>
                <c:pt idx="4204">
                  <c:v>0.14401332633091368</c:v>
                </c:pt>
                <c:pt idx="4205">
                  <c:v>0.1440970774956859</c:v>
                </c:pt>
                <c:pt idx="4206">
                  <c:v>0.14415974877407034</c:v>
                </c:pt>
                <c:pt idx="4207">
                  <c:v>0.14419907562584877</c:v>
                </c:pt>
                <c:pt idx="4208">
                  <c:v>0.14421641440130861</c:v>
                </c:pt>
                <c:pt idx="4209">
                  <c:v>0.14421528665502759</c:v>
                </c:pt>
                <c:pt idx="4210">
                  <c:v>0.14419949851457547</c:v>
                </c:pt>
                <c:pt idx="4211">
                  <c:v>0.14417219954260252</c:v>
                </c:pt>
                <c:pt idx="4212">
                  <c:v>0.14413747923301423</c:v>
                </c:pt>
                <c:pt idx="4213">
                  <c:v>0.14410008400716279</c:v>
                </c:pt>
                <c:pt idx="4214">
                  <c:v>0.14406635589950867</c:v>
                </c:pt>
                <c:pt idx="4215">
                  <c:v>0.14404357446774674</c:v>
                </c:pt>
                <c:pt idx="4216">
                  <c:v>0.14403831377087284</c:v>
                </c:pt>
                <c:pt idx="4217">
                  <c:v>0.14405320358691254</c:v>
                </c:pt>
                <c:pt idx="4218">
                  <c:v>0.1440867897466872</c:v>
                </c:pt>
                <c:pt idx="4219">
                  <c:v>0.14413198249669834</c:v>
                </c:pt>
                <c:pt idx="4220">
                  <c:v>0.14417901237836495</c:v>
                </c:pt>
                <c:pt idx="4221">
                  <c:v>0.14421716623378933</c:v>
                </c:pt>
                <c:pt idx="4222">
                  <c:v>0.14423882896615658</c:v>
                </c:pt>
                <c:pt idx="4223">
                  <c:v>0.14424174247463684</c:v>
                </c:pt>
                <c:pt idx="4224">
                  <c:v>0.14422961864855244</c:v>
                </c:pt>
                <c:pt idx="4225">
                  <c:v>0.14421054075485562</c:v>
                </c:pt>
                <c:pt idx="4226">
                  <c:v>0.14419461182551518</c:v>
                </c:pt>
                <c:pt idx="4227">
                  <c:v>0.14419141671239732</c:v>
                </c:pt>
                <c:pt idx="4228">
                  <c:v>0.14420617081343112</c:v>
                </c:pt>
                <c:pt idx="4229">
                  <c:v>0.144239110917736</c:v>
                </c:pt>
                <c:pt idx="4230">
                  <c:v>0.14428511846888215</c:v>
                </c:pt>
                <c:pt idx="4231">
                  <c:v>0.14433489106293507</c:v>
                </c:pt>
                <c:pt idx="4232">
                  <c:v>0.14437775928528207</c:v>
                </c:pt>
                <c:pt idx="4233">
                  <c:v>0.14440323779937347</c:v>
                </c:pt>
                <c:pt idx="4234">
                  <c:v>0.14440478912249233</c:v>
                </c:pt>
                <c:pt idx="4235">
                  <c:v>0.14437996861753788</c:v>
                </c:pt>
                <c:pt idx="4236">
                  <c:v>0.14433202393149014</c:v>
                </c:pt>
                <c:pt idx="4237">
                  <c:v>0.14426772995527404</c:v>
                </c:pt>
                <c:pt idx="4238">
                  <c:v>0.14419630336550593</c:v>
                </c:pt>
                <c:pt idx="4239">
                  <c:v>0.14412648582995213</c:v>
                </c:pt>
                <c:pt idx="4240">
                  <c:v>0.14406396027004675</c:v>
                </c:pt>
                <c:pt idx="4241">
                  <c:v>0.14401097796121609</c:v>
                </c:pt>
                <c:pt idx="4242">
                  <c:v>0.14396645527438034</c:v>
                </c:pt>
                <c:pt idx="4243">
                  <c:v>0.14392743122988183</c:v>
                </c:pt>
                <c:pt idx="4244">
                  <c:v>0.14389160357628572</c:v>
                </c:pt>
                <c:pt idx="4245">
                  <c:v>0.14385915932622473</c:v>
                </c:pt>
                <c:pt idx="4246">
                  <c:v>0.14383277374937242</c:v>
                </c:pt>
                <c:pt idx="4247">
                  <c:v>0.14381723423977444</c:v>
                </c:pt>
                <c:pt idx="4248">
                  <c:v>0.14381709340084015</c:v>
                </c:pt>
                <c:pt idx="4249">
                  <c:v>0.14383399439905731</c:v>
                </c:pt>
                <c:pt idx="4250">
                  <c:v>0.14386596725301415</c:v>
                </c:pt>
                <c:pt idx="4251">
                  <c:v>0.14390752139564833</c:v>
                </c:pt>
                <c:pt idx="4252">
                  <c:v>0.14395114578478785</c:v>
                </c:pt>
                <c:pt idx="4253">
                  <c:v>0.14398909176629371</c:v>
                </c:pt>
                <c:pt idx="4254">
                  <c:v>0.14401684890926958</c:v>
                </c:pt>
                <c:pt idx="4255">
                  <c:v>0.14403263041103831</c:v>
                </c:pt>
                <c:pt idx="4256">
                  <c:v>0.1440376092180945</c:v>
                </c:pt>
                <c:pt idx="4257">
                  <c:v>0.14403483798825578</c:v>
                </c:pt>
                <c:pt idx="4258">
                  <c:v>0.14402671228067099</c:v>
                </c:pt>
                <c:pt idx="4259">
                  <c:v>0.14401492322956144</c:v>
                </c:pt>
                <c:pt idx="4260">
                  <c:v>0.14399989382765821</c:v>
                </c:pt>
                <c:pt idx="4261">
                  <c:v>0.14398157744728246</c:v>
                </c:pt>
                <c:pt idx="4262">
                  <c:v>0.14396053804570708</c:v>
                </c:pt>
                <c:pt idx="4263">
                  <c:v>0.14393874831138598</c:v>
                </c:pt>
                <c:pt idx="4264">
                  <c:v>0.14391832142830563</c:v>
                </c:pt>
                <c:pt idx="4265">
                  <c:v>0.14390151105901416</c:v>
                </c:pt>
                <c:pt idx="4266">
                  <c:v>0.14388949063527667</c:v>
                </c:pt>
                <c:pt idx="4267">
                  <c:v>0.14388094506761562</c:v>
                </c:pt>
                <c:pt idx="4268">
                  <c:v>0.14387263442957832</c:v>
                </c:pt>
                <c:pt idx="4269">
                  <c:v>0.14386127211966981</c:v>
                </c:pt>
                <c:pt idx="4270">
                  <c:v>0.14384399446604357</c:v>
                </c:pt>
                <c:pt idx="4271">
                  <c:v>0.14382019186794281</c:v>
                </c:pt>
                <c:pt idx="4272">
                  <c:v>0.14379277589629968</c:v>
                </c:pt>
                <c:pt idx="4273">
                  <c:v>0.14376709846506974</c:v>
                </c:pt>
                <c:pt idx="4274">
                  <c:v>0.14375095109574521</c:v>
                </c:pt>
                <c:pt idx="4275">
                  <c:v>0.14375142048754375</c:v>
                </c:pt>
                <c:pt idx="4276">
                  <c:v>0.14377395189050846</c:v>
                </c:pt>
                <c:pt idx="4277">
                  <c:v>0.14382005102804951</c:v>
                </c:pt>
                <c:pt idx="4278">
                  <c:v>0.14388686121193317</c:v>
                </c:pt>
                <c:pt idx="4279">
                  <c:v>0.14396598565011176</c:v>
                </c:pt>
                <c:pt idx="4280">
                  <c:v>0.14404545330350238</c:v>
                </c:pt>
                <c:pt idx="4281">
                  <c:v>0.14411229817406956</c:v>
                </c:pt>
                <c:pt idx="4282">
                  <c:v>0.14415439270420516</c:v>
                </c:pt>
                <c:pt idx="4283">
                  <c:v>0.14416449411922538</c:v>
                </c:pt>
                <c:pt idx="4284">
                  <c:v>0.14414260018671043</c:v>
                </c:pt>
                <c:pt idx="4285">
                  <c:v>0.14409562122417141</c:v>
                </c:pt>
                <c:pt idx="4286">
                  <c:v>0.14403681072632735</c:v>
                </c:pt>
                <c:pt idx="4287">
                  <c:v>0.14398059120256435</c:v>
                </c:pt>
                <c:pt idx="4288">
                  <c:v>0.14394020405696983</c:v>
                </c:pt>
                <c:pt idx="4289">
                  <c:v>0.14392268847428802</c:v>
                </c:pt>
                <c:pt idx="4290">
                  <c:v>0.14392714948057772</c:v>
                </c:pt>
                <c:pt idx="4291">
                  <c:v>0.14394583924716964</c:v>
                </c:pt>
                <c:pt idx="4292">
                  <c:v>0.14396781718763141</c:v>
                </c:pt>
                <c:pt idx="4293">
                  <c:v>0.14398289244372398</c:v>
                </c:pt>
                <c:pt idx="4294">
                  <c:v>0.14398505280366469</c:v>
                </c:pt>
                <c:pt idx="4295">
                  <c:v>0.14397523734174544</c:v>
                </c:pt>
                <c:pt idx="4296">
                  <c:v>0.14395978665735842</c:v>
                </c:pt>
                <c:pt idx="4297">
                  <c:v>0.14394785854145298</c:v>
                </c:pt>
                <c:pt idx="4298">
                  <c:v>0.14394701325433135</c:v>
                </c:pt>
                <c:pt idx="4299">
                  <c:v>0.14396086677851827</c:v>
                </c:pt>
                <c:pt idx="4300">
                  <c:v>0.14398693138626151</c:v>
                </c:pt>
                <c:pt idx="4301">
                  <c:v>0.1440181170444722</c:v>
                </c:pt>
                <c:pt idx="4302">
                  <c:v>0.14404512450665841</c:v>
                </c:pt>
                <c:pt idx="4303">
                  <c:v>0.14405959180328265</c:v>
                </c:pt>
                <c:pt idx="4304">
                  <c:v>0.14405752501711555</c:v>
                </c:pt>
                <c:pt idx="4305">
                  <c:v>0.14403934711701527</c:v>
                </c:pt>
                <c:pt idx="4306">
                  <c:v>0.14400942804417183</c:v>
                </c:pt>
                <c:pt idx="4307">
                  <c:v>0.14397396933174467</c:v>
                </c:pt>
                <c:pt idx="4308">
                  <c:v>0.14393898310873088</c:v>
                </c:pt>
                <c:pt idx="4309">
                  <c:v>0.14390799095670082</c:v>
                </c:pt>
                <c:pt idx="4310">
                  <c:v>0.14388150850645942</c:v>
                </c:pt>
                <c:pt idx="4311">
                  <c:v>0.14385760995089758</c:v>
                </c:pt>
                <c:pt idx="4312">
                  <c:v>0.14383272680137626</c:v>
                </c:pt>
                <c:pt idx="4313">
                  <c:v>0.1438043241939343</c:v>
                </c:pt>
                <c:pt idx="4314">
                  <c:v>0.14377122928389297</c:v>
                </c:pt>
                <c:pt idx="4315">
                  <c:v>0.14373419414087552</c:v>
                </c:pt>
                <c:pt idx="4316">
                  <c:v>0.1436958949574535</c:v>
                </c:pt>
                <c:pt idx="4317">
                  <c:v>0.14365999254018769</c:v>
                </c:pt>
                <c:pt idx="4318">
                  <c:v>0.14362953647646159</c:v>
                </c:pt>
                <c:pt idx="4319">
                  <c:v>0.14360630871096769</c:v>
                </c:pt>
                <c:pt idx="4320">
                  <c:v>0.14359077730226766</c:v>
                </c:pt>
                <c:pt idx="4321">
                  <c:v>0.14358190916394087</c:v>
                </c:pt>
                <c:pt idx="4322">
                  <c:v>0.14357918776097767</c:v>
                </c:pt>
                <c:pt idx="4323">
                  <c:v>0.14358237837307175</c:v>
                </c:pt>
                <c:pt idx="4324">
                  <c:v>0.14359307647880126</c:v>
                </c:pt>
                <c:pt idx="4325">
                  <c:v>0.14361372269103267</c:v>
                </c:pt>
                <c:pt idx="4326">
                  <c:v>0.14364638324929346</c:v>
                </c:pt>
                <c:pt idx="4327">
                  <c:v>0.14369157712412062</c:v>
                </c:pt>
                <c:pt idx="4328">
                  <c:v>0.14374625720566259</c:v>
                </c:pt>
                <c:pt idx="4329">
                  <c:v>0.14380408946938028</c:v>
                </c:pt>
                <c:pt idx="4330">
                  <c:v>0.14385624838320343</c:v>
                </c:pt>
                <c:pt idx="4331">
                  <c:v>0.14389399825518978</c:v>
                </c:pt>
                <c:pt idx="4332">
                  <c:v>0.143910573551565</c:v>
                </c:pt>
                <c:pt idx="4333">
                  <c:v>0.14390465708422162</c:v>
                </c:pt>
                <c:pt idx="4334">
                  <c:v>0.14387995905139805</c:v>
                </c:pt>
                <c:pt idx="4335">
                  <c:v>0.14384446395841544</c:v>
                </c:pt>
                <c:pt idx="4336">
                  <c:v>0.14380765729629175</c:v>
                </c:pt>
                <c:pt idx="4337">
                  <c:v>0.14377798889035531</c:v>
                </c:pt>
                <c:pt idx="4338">
                  <c:v>0.14376019820762409</c:v>
                </c:pt>
                <c:pt idx="4339">
                  <c:v>0.14375395521202228</c:v>
                </c:pt>
                <c:pt idx="4340">
                  <c:v>0.14375489400262043</c:v>
                </c:pt>
                <c:pt idx="4341">
                  <c:v>0.14375695934907984</c:v>
                </c:pt>
                <c:pt idx="4342">
                  <c:v>0.14375470624433861</c:v>
                </c:pt>
                <c:pt idx="4343">
                  <c:v>0.14374461435611907</c:v>
                </c:pt>
                <c:pt idx="4344">
                  <c:v>0.14372659035780921</c:v>
                </c:pt>
                <c:pt idx="4345">
                  <c:v>0.14370363900520899</c:v>
                </c:pt>
                <c:pt idx="4346">
                  <c:v>0.14368054807080488</c:v>
                </c:pt>
                <c:pt idx="4347">
                  <c:v>0.14366224515360992</c:v>
                </c:pt>
                <c:pt idx="4348">
                  <c:v>0.14365295319854898</c:v>
                </c:pt>
                <c:pt idx="4349">
                  <c:v>0.14365525270426927</c:v>
                </c:pt>
                <c:pt idx="4350">
                  <c:v>0.14366937850652917</c:v>
                </c:pt>
                <c:pt idx="4351">
                  <c:v>0.14369382990137314</c:v>
                </c:pt>
                <c:pt idx="4352">
                  <c:v>0.14372546388275131</c:v>
                </c:pt>
                <c:pt idx="4353">
                  <c:v>0.14376024514778052</c:v>
                </c:pt>
                <c:pt idx="4354">
                  <c:v>0.14379362088327519</c:v>
                </c:pt>
                <c:pt idx="4355">
                  <c:v>0.14382183500340651</c:v>
                </c:pt>
                <c:pt idx="4356">
                  <c:v>0.14384258599197286</c:v>
                </c:pt>
                <c:pt idx="4357">
                  <c:v>0.1438550276709688</c:v>
                </c:pt>
                <c:pt idx="4358">
                  <c:v>0.14386089651119505</c:v>
                </c:pt>
                <c:pt idx="4359">
                  <c:v>0.14386216419109943</c:v>
                </c:pt>
                <c:pt idx="4360">
                  <c:v>0.14386108431539191</c:v>
                </c:pt>
                <c:pt idx="4361">
                  <c:v>0.14385944103142345</c:v>
                </c:pt>
                <c:pt idx="4362">
                  <c:v>0.14385667093823795</c:v>
                </c:pt>
                <c:pt idx="4363">
                  <c:v>0.14385160030495892</c:v>
                </c:pt>
                <c:pt idx="4364">
                  <c:v>0.14384267989010213</c:v>
                </c:pt>
                <c:pt idx="4365">
                  <c:v>0.14382920571611868</c:v>
                </c:pt>
                <c:pt idx="4366">
                  <c:v>0.14381253963324736</c:v>
                </c:pt>
                <c:pt idx="4367">
                  <c:v>0.14379549863799534</c:v>
                </c:pt>
                <c:pt idx="4368">
                  <c:v>0.1437812748481665</c:v>
                </c:pt>
                <c:pt idx="4369">
                  <c:v>0.14377296611717638</c:v>
                </c:pt>
                <c:pt idx="4370">
                  <c:v>0.14377118234254926</c:v>
                </c:pt>
                <c:pt idx="4371">
                  <c:v>0.14377451519055973</c:v>
                </c:pt>
                <c:pt idx="4372">
                  <c:v>0.1437793502127177</c:v>
                </c:pt>
                <c:pt idx="4373">
                  <c:v>0.1437820259277286</c:v>
                </c:pt>
                <c:pt idx="4374">
                  <c:v>0.14378014823125895</c:v>
                </c:pt>
                <c:pt idx="4375">
                  <c:v>0.14377390494887032</c:v>
                </c:pt>
                <c:pt idx="4376">
                  <c:v>0.14376615964808959</c:v>
                </c:pt>
                <c:pt idx="4377">
                  <c:v>0.14376151253392322</c:v>
                </c:pt>
                <c:pt idx="4378">
                  <c:v>0.14376470448578094</c:v>
                </c:pt>
                <c:pt idx="4379">
                  <c:v>0.1437782705429077</c:v>
                </c:pt>
                <c:pt idx="4380">
                  <c:v>0.14380122584003685</c:v>
                </c:pt>
                <c:pt idx="4381">
                  <c:v>0.14382887708295133</c:v>
                </c:pt>
                <c:pt idx="4382">
                  <c:v>0.14385427646514548</c:v>
                </c:pt>
                <c:pt idx="4383">
                  <c:v>0.14386892521308348</c:v>
                </c:pt>
                <c:pt idx="4384">
                  <c:v>0.14386573249514145</c:v>
                </c:pt>
                <c:pt idx="4385">
                  <c:v>0.14384145921600522</c:v>
                </c:pt>
                <c:pt idx="4386">
                  <c:v>0.14379718862418522</c:v>
                </c:pt>
                <c:pt idx="4387">
                  <c:v>0.1437394511551543</c:v>
                </c:pt>
                <c:pt idx="4388">
                  <c:v>0.14367796684345413</c:v>
                </c:pt>
                <c:pt idx="4389">
                  <c:v>0.14362470312189057</c:v>
                </c:pt>
                <c:pt idx="4390">
                  <c:v>0.14359082422411606</c:v>
                </c:pt>
                <c:pt idx="4391">
                  <c:v>0.143583457555997</c:v>
                </c:pt>
                <c:pt idx="4392">
                  <c:v>0.14360429100412542</c:v>
                </c:pt>
                <c:pt idx="4393">
                  <c:v>0.14364849500785815</c:v>
                </c:pt>
                <c:pt idx="4394">
                  <c:v>0.14370645505681134</c:v>
                </c:pt>
                <c:pt idx="4395">
                  <c:v>0.14376465754514245</c:v>
                </c:pt>
                <c:pt idx="4396">
                  <c:v>0.14380948816621786</c:v>
                </c:pt>
                <c:pt idx="4397">
                  <c:v>0.14383145920739493</c:v>
                </c:pt>
                <c:pt idx="4398">
                  <c:v>0.14382568465940848</c:v>
                </c:pt>
                <c:pt idx="4399">
                  <c:v>0.1437945597596203</c:v>
                </c:pt>
                <c:pt idx="4400">
                  <c:v>0.14374555312652582</c:v>
                </c:pt>
                <c:pt idx="4401">
                  <c:v>0.14369068540301966</c:v>
                </c:pt>
                <c:pt idx="4402">
                  <c:v>0.14364272289210633</c:v>
                </c:pt>
                <c:pt idx="4403">
                  <c:v>0.14361212726691341</c:v>
                </c:pt>
                <c:pt idx="4404">
                  <c:v>0.14360598024642435</c:v>
                </c:pt>
                <c:pt idx="4405">
                  <c:v>0.14362568855874847</c:v>
                </c:pt>
                <c:pt idx="4406">
                  <c:v>0.14366801752883551</c:v>
                </c:pt>
                <c:pt idx="4407">
                  <c:v>0.14372537000996155</c:v>
                </c:pt>
                <c:pt idx="4408">
                  <c:v>0.14378822238367805</c:v>
                </c:pt>
                <c:pt idx="4409">
                  <c:v>0.1438475626207999</c:v>
                </c:pt>
                <c:pt idx="4410">
                  <c:v>0.1438953129864774</c:v>
                </c:pt>
                <c:pt idx="4411">
                  <c:v>0.14392724339699214</c:v>
                </c:pt>
                <c:pt idx="4412">
                  <c:v>0.14394297468301398</c:v>
                </c:pt>
                <c:pt idx="4413">
                  <c:v>0.14394546356554827</c:v>
                </c:pt>
                <c:pt idx="4414">
                  <c:v>0.14394029797620733</c:v>
                </c:pt>
                <c:pt idx="4415">
                  <c:v>0.14393311321319346</c:v>
                </c:pt>
                <c:pt idx="4416">
                  <c:v>0.14392874606238448</c:v>
                </c:pt>
                <c:pt idx="4417">
                  <c:v>0.14392973218937366</c:v>
                </c:pt>
                <c:pt idx="4418">
                  <c:v>0.1439361655489716</c:v>
                </c:pt>
                <c:pt idx="4419">
                  <c:v>0.1439454166053683</c:v>
                </c:pt>
                <c:pt idx="4420">
                  <c:v>0.14395466785882916</c:v>
                </c:pt>
                <c:pt idx="4421">
                  <c:v>0.14396133639725173</c:v>
                </c:pt>
                <c:pt idx="4422">
                  <c:v>0.14396396627154318</c:v>
                </c:pt>
                <c:pt idx="4423">
                  <c:v>0.14396288614267483</c:v>
                </c:pt>
                <c:pt idx="4424">
                  <c:v>0.14395973969562992</c:v>
                </c:pt>
                <c:pt idx="4425">
                  <c:v>0.14395588885116439</c:v>
                </c:pt>
                <c:pt idx="4426">
                  <c:v>0.1439525076500302</c:v>
                </c:pt>
                <c:pt idx="4427">
                  <c:v>0.14394917343580105</c:v>
                </c:pt>
                <c:pt idx="4428">
                  <c:v>0.14394480612349259</c:v>
                </c:pt>
                <c:pt idx="4429">
                  <c:v>0.14393752736723953</c:v>
                </c:pt>
                <c:pt idx="4430">
                  <c:v>0.14392559986267239</c:v>
                </c:pt>
                <c:pt idx="4431">
                  <c:v>0.14390817878126405</c:v>
                </c:pt>
                <c:pt idx="4432">
                  <c:v>0.14388568736736607</c:v>
                </c:pt>
                <c:pt idx="4433">
                  <c:v>0.14385972273680514</c:v>
                </c:pt>
                <c:pt idx="4434">
                  <c:v>0.14383282069737391</c:v>
                </c:pt>
                <c:pt idx="4435">
                  <c:v>0.14380765729629175</c:v>
                </c:pt>
                <c:pt idx="4436">
                  <c:v>0.14378761212272806</c:v>
                </c:pt>
                <c:pt idx="4437">
                  <c:v>0.1437754070838021</c:v>
                </c:pt>
                <c:pt idx="4438">
                  <c:v>0.1437732477664716</c:v>
                </c:pt>
                <c:pt idx="4439">
                  <c:v>0.14378249535311449</c:v>
                </c:pt>
                <c:pt idx="4440">
                  <c:v>0.1438034322413041</c:v>
                </c:pt>
                <c:pt idx="4441">
                  <c:v>0.14383535589698415</c:v>
                </c:pt>
                <c:pt idx="4442">
                  <c:v>0.14387648453590296</c:v>
                </c:pt>
                <c:pt idx="4443">
                  <c:v>0.14392456678714083</c:v>
                </c:pt>
                <c:pt idx="4444">
                  <c:v>0.14397669320964501</c:v>
                </c:pt>
                <c:pt idx="4445">
                  <c:v>0.14403018799825607</c:v>
                </c:pt>
                <c:pt idx="4446">
                  <c:v>0.14408218617537594</c:v>
                </c:pt>
                <c:pt idx="4447">
                  <c:v>0.1441301032865655</c:v>
                </c:pt>
                <c:pt idx="4448">
                  <c:v>0.14417093095740163</c:v>
                </c:pt>
                <c:pt idx="4449">
                  <c:v>0.14420198886765101</c:v>
                </c:pt>
                <c:pt idx="4450">
                  <c:v>0.14422097240569676</c:v>
                </c:pt>
                <c:pt idx="4451">
                  <c:v>0.14422661124020919</c:v>
                </c:pt>
                <c:pt idx="4452">
                  <c:v>0.14421881087187882</c:v>
                </c:pt>
                <c:pt idx="4453">
                  <c:v>0.14419992140371363</c:v>
                </c:pt>
                <c:pt idx="4454">
                  <c:v>0.14417384401041533</c:v>
                </c:pt>
                <c:pt idx="4455">
                  <c:v>0.14414546606788325</c:v>
                </c:pt>
                <c:pt idx="4456">
                  <c:v>0.14411953288107682</c:v>
                </c:pt>
                <c:pt idx="4457">
                  <c:v>0.14409980214582763</c:v>
                </c:pt>
                <c:pt idx="4458">
                  <c:v>0.14408754135480073</c:v>
                </c:pt>
                <c:pt idx="4459">
                  <c:v>0.14408260895029812</c:v>
                </c:pt>
                <c:pt idx="4460">
                  <c:v>0.14408265592531488</c:v>
                </c:pt>
                <c:pt idx="4461">
                  <c:v>0.1440851456084743</c:v>
                </c:pt>
                <c:pt idx="4462">
                  <c:v>0.14408772925703228</c:v>
                </c:pt>
                <c:pt idx="4463">
                  <c:v>0.14408913852636041</c:v>
                </c:pt>
                <c:pt idx="4464">
                  <c:v>0.14408918550208349</c:v>
                </c:pt>
                <c:pt idx="4465">
                  <c:v>0.14408880969644156</c:v>
                </c:pt>
                <c:pt idx="4466">
                  <c:v>0.14408890364782156</c:v>
                </c:pt>
                <c:pt idx="4467">
                  <c:v>0.14409021896927576</c:v>
                </c:pt>
                <c:pt idx="4468">
                  <c:v>0.14409284962413504</c:v>
                </c:pt>
                <c:pt idx="4469">
                  <c:v>0.14409609098864251</c:v>
                </c:pt>
                <c:pt idx="4470">
                  <c:v>0.14409890958613991</c:v>
                </c:pt>
                <c:pt idx="4471">
                  <c:v>0.14409999005336405</c:v>
                </c:pt>
                <c:pt idx="4472">
                  <c:v>0.14409834586517689</c:v>
                </c:pt>
                <c:pt idx="4473">
                  <c:v>0.14409350729033965</c:v>
                </c:pt>
                <c:pt idx="4474">
                  <c:v>0.14408580326301246</c:v>
                </c:pt>
                <c:pt idx="4475">
                  <c:v>0.1440753278841288</c:v>
                </c:pt>
                <c:pt idx="4476">
                  <c:v>0.14406302081111988</c:v>
                </c:pt>
                <c:pt idx="4477">
                  <c:v>0.14404982162805224</c:v>
                </c:pt>
                <c:pt idx="4478">
                  <c:v>0.14403681072632735</c:v>
                </c:pt>
                <c:pt idx="4479">
                  <c:v>0.14402473958846984</c:v>
                </c:pt>
                <c:pt idx="4480">
                  <c:v>0.14401492322956144</c:v>
                </c:pt>
                <c:pt idx="4481">
                  <c:v>0.14400853567020089</c:v>
                </c:pt>
                <c:pt idx="4482">
                  <c:v>0.14400651609377435</c:v>
                </c:pt>
                <c:pt idx="4483">
                  <c:v>0.14400994468257189</c:v>
                </c:pt>
                <c:pt idx="4484">
                  <c:v>0.14401896246999779</c:v>
                </c:pt>
                <c:pt idx="4485">
                  <c:v>0.14403286525914505</c:v>
                </c:pt>
                <c:pt idx="4486">
                  <c:v>0.14405015042845226</c:v>
                </c:pt>
                <c:pt idx="4487">
                  <c:v>0.14406771812607666</c:v>
                </c:pt>
                <c:pt idx="4488">
                  <c:v>0.14408265592531488</c:v>
                </c:pt>
                <c:pt idx="4489">
                  <c:v>0.14409266171968815</c:v>
                </c:pt>
                <c:pt idx="4490">
                  <c:v>0.14409684261285316</c:v>
                </c:pt>
                <c:pt idx="4491">
                  <c:v>0.14409684261285316</c:v>
                </c:pt>
                <c:pt idx="4492">
                  <c:v>0.14409646680058519</c:v>
                </c:pt>
                <c:pt idx="4493">
                  <c:v>0.14410027191482111</c:v>
                </c:pt>
                <c:pt idx="4494">
                  <c:v>0.14411290889143225</c:v>
                </c:pt>
                <c:pt idx="4495">
                  <c:v>0.14413677451934215</c:v>
                </c:pt>
                <c:pt idx="4496">
                  <c:v>0.14417168271114755</c:v>
                </c:pt>
                <c:pt idx="4497">
                  <c:v>0.1442135950410971</c:v>
                </c:pt>
                <c:pt idx="4498">
                  <c:v>0.14425739116911684</c:v>
                </c:pt>
                <c:pt idx="4499">
                  <c:v>0.14429682086051254</c:v>
                </c:pt>
                <c:pt idx="4500">
                  <c:v>0.14432727675546742</c:v>
                </c:pt>
                <c:pt idx="4501">
                  <c:v>0.14434640678155441</c:v>
                </c:pt>
                <c:pt idx="4502">
                  <c:v>0.14435411543320231</c:v>
                </c:pt>
                <c:pt idx="4503">
                  <c:v>0.14435195323661609</c:v>
                </c:pt>
                <c:pt idx="4504">
                  <c:v>0.14434250550390348</c:v>
                </c:pt>
                <c:pt idx="4505">
                  <c:v>0.1443270417481014</c:v>
                </c:pt>
                <c:pt idx="4506">
                  <c:v>0.14430654959479849</c:v>
                </c:pt>
                <c:pt idx="4507">
                  <c:v>0.14428131173475733</c:v>
                </c:pt>
                <c:pt idx="4508">
                  <c:v>0.1442524098418293</c:v>
                </c:pt>
                <c:pt idx="4509">
                  <c:v>0.14422191220636471</c:v>
                </c:pt>
                <c:pt idx="4510">
                  <c:v>0.14419296727906283</c:v>
                </c:pt>
                <c:pt idx="4511">
                  <c:v>0.14416919253184812</c:v>
                </c:pt>
                <c:pt idx="4512">
                  <c:v>0.14415415779037233</c:v>
                </c:pt>
                <c:pt idx="4513">
                  <c:v>0.14414894273600487</c:v>
                </c:pt>
                <c:pt idx="4514">
                  <c:v>0.14415331210162619</c:v>
                </c:pt>
                <c:pt idx="4515">
                  <c:v>0.14416416523224529</c:v>
                </c:pt>
                <c:pt idx="4516">
                  <c:v>0.144178025685188</c:v>
                </c:pt>
                <c:pt idx="4517">
                  <c:v>0.14419052396440424</c:v>
                </c:pt>
                <c:pt idx="4518">
                  <c:v>0.14419893466303157</c:v>
                </c:pt>
                <c:pt idx="4519">
                  <c:v>0.14420161296438494</c:v>
                </c:pt>
                <c:pt idx="4520">
                  <c:v>0.14419822984963104</c:v>
                </c:pt>
                <c:pt idx="4521">
                  <c:v>0.14418925532567595</c:v>
                </c:pt>
                <c:pt idx="4522">
                  <c:v>0.14417562943966222</c:v>
                </c:pt>
                <c:pt idx="4523">
                  <c:v>0.14415871514140888</c:v>
                </c:pt>
                <c:pt idx="4524">
                  <c:v>0.14413978130564498</c:v>
                </c:pt>
                <c:pt idx="4525">
                  <c:v>0.14412122412866613</c:v>
                </c:pt>
                <c:pt idx="4526">
                  <c:v>0.14410576824979759</c:v>
                </c:pt>
                <c:pt idx="4527">
                  <c:v>0.14409646680058519</c:v>
                </c:pt>
                <c:pt idx="4528">
                  <c:v>0.14409543331852526</c:v>
                </c:pt>
                <c:pt idx="4529">
                  <c:v>0.14410374822116589</c:v>
                </c:pt>
                <c:pt idx="4530">
                  <c:v>0.14412056642048776</c:v>
                </c:pt>
                <c:pt idx="4531">
                  <c:v>0.14414353981779804</c:v>
                </c:pt>
                <c:pt idx="4532">
                  <c:v>0.1441687696726307</c:v>
                </c:pt>
                <c:pt idx="4533">
                  <c:v>0.14419310823994336</c:v>
                </c:pt>
                <c:pt idx="4534">
                  <c:v>0.1442135950410971</c:v>
                </c:pt>
                <c:pt idx="4535">
                  <c:v>0.14422853785878187</c:v>
                </c:pt>
                <c:pt idx="4536">
                  <c:v>0.14423727823574228</c:v>
                </c:pt>
                <c:pt idx="4537">
                  <c:v>0.14424000376561141</c:v>
                </c:pt>
                <c:pt idx="4538">
                  <c:v>0.14423666734346285</c:v>
                </c:pt>
                <c:pt idx="4539">
                  <c:v>0.14422778600661468</c:v>
                </c:pt>
                <c:pt idx="4540">
                  <c:v>0.14421406493319477</c:v>
                </c:pt>
                <c:pt idx="4541">
                  <c:v>0.14419710215056958</c:v>
                </c:pt>
                <c:pt idx="4542">
                  <c:v>0.14417938826206955</c:v>
                </c:pt>
                <c:pt idx="4543">
                  <c:v>0.14416444713535592</c:v>
                </c:pt>
                <c:pt idx="4544">
                  <c:v>0.14415570822401735</c:v>
                </c:pt>
                <c:pt idx="4545">
                  <c:v>0.14415580218987067</c:v>
                </c:pt>
                <c:pt idx="4546">
                  <c:v>0.14416571570161751</c:v>
                </c:pt>
                <c:pt idx="4547">
                  <c:v>0.14418389889190208</c:v>
                </c:pt>
                <c:pt idx="4548">
                  <c:v>0.14420706359358892</c:v>
                </c:pt>
                <c:pt idx="4549">
                  <c:v>0.14423098138731449</c:v>
                </c:pt>
                <c:pt idx="4550">
                  <c:v>0.14425151696844829</c:v>
                </c:pt>
                <c:pt idx="4551">
                  <c:v>0.14426599114220429</c:v>
                </c:pt>
                <c:pt idx="4552">
                  <c:v>0.14427318141435042</c:v>
                </c:pt>
                <c:pt idx="4553">
                  <c:v>0.14427332240126856</c:v>
                </c:pt>
                <c:pt idx="4554">
                  <c:v>0.14426782394536819</c:v>
                </c:pt>
                <c:pt idx="4555">
                  <c:v>0.14425866000689569</c:v>
                </c:pt>
                <c:pt idx="4556">
                  <c:v>0.14424738157883399</c:v>
                </c:pt>
                <c:pt idx="4557">
                  <c:v>0.14423539856993617</c:v>
                </c:pt>
                <c:pt idx="4558">
                  <c:v>0.14422412074593904</c:v>
                </c:pt>
                <c:pt idx="4559">
                  <c:v>0.14421462880438296</c:v>
                </c:pt>
                <c:pt idx="4560">
                  <c:v>0.144207439501573</c:v>
                </c:pt>
                <c:pt idx="4561">
                  <c:v>0.14420288163921213</c:v>
                </c:pt>
                <c:pt idx="4562">
                  <c:v>0.14420006236685146</c:v>
                </c:pt>
                <c:pt idx="4563">
                  <c:v>0.14419696118839276</c:v>
                </c:pt>
                <c:pt idx="4564">
                  <c:v>0.14419099383154033</c:v>
                </c:pt>
                <c:pt idx="4565">
                  <c:v>0.14417924730564236</c:v>
                </c:pt>
                <c:pt idx="4566">
                  <c:v>0.1441603595581632</c:v>
                </c:pt>
                <c:pt idx="4567">
                  <c:v>0.1441347543464867</c:v>
                </c:pt>
                <c:pt idx="4568">
                  <c:v>0.14410529847485887</c:v>
                </c:pt>
                <c:pt idx="4569">
                  <c:v>0.14407706593399372</c:v>
                </c:pt>
                <c:pt idx="4570">
                  <c:v>0.14405588098968802</c:v>
                </c:pt>
                <c:pt idx="4571">
                  <c:v>0.14404658060885722</c:v>
                </c:pt>
                <c:pt idx="4572">
                  <c:v>0.14405141866089866</c:v>
                </c:pt>
                <c:pt idx="4573">
                  <c:v>0.14406931522473554</c:v>
                </c:pt>
                <c:pt idx="4574">
                  <c:v>0.14409595005924791</c:v>
                </c:pt>
                <c:pt idx="4575">
                  <c:v>0.14412484154145233</c:v>
                </c:pt>
                <c:pt idx="4576">
                  <c:v>0.14414917764701685</c:v>
                </c:pt>
                <c:pt idx="4577">
                  <c:v>0.14416364841035134</c:v>
                </c:pt>
                <c:pt idx="4578">
                  <c:v>0.14416571570161751</c:v>
                </c:pt>
                <c:pt idx="4579">
                  <c:v>0.14415636598541781</c:v>
                </c:pt>
                <c:pt idx="4580">
                  <c:v>0.14413855979619894</c:v>
                </c:pt>
                <c:pt idx="4581">
                  <c:v>0.14411699602204198</c:v>
                </c:pt>
                <c:pt idx="4582">
                  <c:v>0.14409595005924791</c:v>
                </c:pt>
                <c:pt idx="4583">
                  <c:v>0.14407800542330318</c:v>
                </c:pt>
                <c:pt idx="4584">
                  <c:v>0.1440646178925048</c:v>
                </c:pt>
                <c:pt idx="4585">
                  <c:v>0.14405527035251431</c:v>
                </c:pt>
                <c:pt idx="4586">
                  <c:v>0.14404878825698664</c:v>
                </c:pt>
                <c:pt idx="4587">
                  <c:v>0.14404484268099027</c:v>
                </c:pt>
                <c:pt idx="4588">
                  <c:v>0.14404333961384885</c:v>
                </c:pt>
                <c:pt idx="4589">
                  <c:v>0.14404484268099027</c:v>
                </c:pt>
                <c:pt idx="4590">
                  <c:v>0.14405076105842707</c:v>
                </c:pt>
                <c:pt idx="4591">
                  <c:v>0.14406142373560826</c:v>
                </c:pt>
                <c:pt idx="4592">
                  <c:v>0.14407664316446744</c:v>
                </c:pt>
                <c:pt idx="4593">
                  <c:v>0.14409444681521688</c:v>
                </c:pt>
                <c:pt idx="4594">
                  <c:v>0.14411225119584647</c:v>
                </c:pt>
                <c:pt idx="4595">
                  <c:v>0.14412723750676848</c:v>
                </c:pt>
                <c:pt idx="4596">
                  <c:v>0.1441370094237725</c:v>
                </c:pt>
                <c:pt idx="4597">
                  <c:v>0.14414043904292384</c:v>
                </c:pt>
                <c:pt idx="4598">
                  <c:v>0.14413752621396625</c:v>
                </c:pt>
                <c:pt idx="4599">
                  <c:v>0.14412949254502305</c:v>
                </c:pt>
                <c:pt idx="4600">
                  <c:v>0.14411746580963392</c:v>
                </c:pt>
                <c:pt idx="4601">
                  <c:v>0.14410309053945303</c:v>
                </c:pt>
                <c:pt idx="4602">
                  <c:v>0.14408777623260283</c:v>
                </c:pt>
                <c:pt idx="4603">
                  <c:v>0.14407236851793093</c:v>
                </c:pt>
                <c:pt idx="4604">
                  <c:v>0.14405766593404168</c:v>
                </c:pt>
                <c:pt idx="4605">
                  <c:v>0.14404456085550488</c:v>
                </c:pt>
                <c:pt idx="4606">
                  <c:v>0.14403375768310889</c:v>
                </c:pt>
                <c:pt idx="4607">
                  <c:v>0.14402596077782348</c:v>
                </c:pt>
                <c:pt idx="4608">
                  <c:v>0.14402154572485648</c:v>
                </c:pt>
                <c:pt idx="4609">
                  <c:v>0.14402027757964209</c:v>
                </c:pt>
                <c:pt idx="4610">
                  <c:v>0.14402093513595771</c:v>
                </c:pt>
                <c:pt idx="4611">
                  <c:v>0.14402196844075077</c:v>
                </c:pt>
                <c:pt idx="4612">
                  <c:v>0.14402173359853643</c:v>
                </c:pt>
                <c:pt idx="4613">
                  <c:v>0.14401882156562917</c:v>
                </c:pt>
                <c:pt idx="4614">
                  <c:v>0.1440126687861184</c:v>
                </c:pt>
                <c:pt idx="4615">
                  <c:v>0.14400374506233293</c:v>
                </c:pt>
                <c:pt idx="4616">
                  <c:v>0.14399331862787379</c:v>
                </c:pt>
                <c:pt idx="4617">
                  <c:v>0.14398378476500551</c:v>
                </c:pt>
                <c:pt idx="4618">
                  <c:v>0.14397725677272299</c:v>
                </c:pt>
                <c:pt idx="4619">
                  <c:v>0.14397650535544837</c:v>
                </c:pt>
                <c:pt idx="4620">
                  <c:v>0.1439828454794968</c:v>
                </c:pt>
                <c:pt idx="4621">
                  <c:v>0.1439964653182072</c:v>
                </c:pt>
                <c:pt idx="4622">
                  <c:v>0.14401656710194966</c:v>
                </c:pt>
                <c:pt idx="4623">
                  <c:v>0.1440405683474445</c:v>
                </c:pt>
                <c:pt idx="4624">
                  <c:v>0.14406513459656323</c:v>
                </c:pt>
                <c:pt idx="4625">
                  <c:v>0.14408636696769517</c:v>
                </c:pt>
                <c:pt idx="4626">
                  <c:v>0.14410107052327625</c:v>
                </c:pt>
                <c:pt idx="4627">
                  <c:v>0.14410717757766289</c:v>
                </c:pt>
                <c:pt idx="4628">
                  <c:v>0.14410412403973483</c:v>
                </c:pt>
                <c:pt idx="4629">
                  <c:v>0.14409308450480818</c:v>
                </c:pt>
                <c:pt idx="4630">
                  <c:v>0.14407622039535262</c:v>
                </c:pt>
                <c:pt idx="4631">
                  <c:v>0.14405682043317014</c:v>
                </c:pt>
                <c:pt idx="4632">
                  <c:v>0.14403775012855868</c:v>
                </c:pt>
                <c:pt idx="4633">
                  <c:v>0.14402140481964987</c:v>
                </c:pt>
                <c:pt idx="4634">
                  <c:v>0.14400938107707495</c:v>
                </c:pt>
                <c:pt idx="4635">
                  <c:v>0.14400252393544577</c:v>
                </c:pt>
                <c:pt idx="4636">
                  <c:v>0.14400083315003964</c:v>
                </c:pt>
                <c:pt idx="4637">
                  <c:v>0.14400355719643454</c:v>
                </c:pt>
                <c:pt idx="4638">
                  <c:v>0.14400942804417183</c:v>
                </c:pt>
                <c:pt idx="4639">
                  <c:v>0.14401661406982369</c:v>
                </c:pt>
                <c:pt idx="4640">
                  <c:v>0.14402314265372718</c:v>
                </c:pt>
                <c:pt idx="4641">
                  <c:v>0.14402732287769215</c:v>
                </c:pt>
                <c:pt idx="4642">
                  <c:v>0.14402798044467502</c:v>
                </c:pt>
                <c:pt idx="4643">
                  <c:v>0.14402553805804341</c:v>
                </c:pt>
                <c:pt idx="4644">
                  <c:v>0.14402154572485648</c:v>
                </c:pt>
                <c:pt idx="4645">
                  <c:v>0.14401868066130652</c:v>
                </c:pt>
                <c:pt idx="4646">
                  <c:v>0.14401947911974033</c:v>
                </c:pt>
                <c:pt idx="4647">
                  <c:v>0.14402581987118446</c:v>
                </c:pt>
                <c:pt idx="4648">
                  <c:v>0.14403713951687724</c:v>
                </c:pt>
                <c:pt idx="4649">
                  <c:v>0.14405118380275883</c:v>
                </c:pt>
                <c:pt idx="4650">
                  <c:v>0.14406391329705215</c:v>
                </c:pt>
                <c:pt idx="4651">
                  <c:v>0.14407044259203106</c:v>
                </c:pt>
                <c:pt idx="4652">
                  <c:v>0.14406715444559925</c:v>
                </c:pt>
                <c:pt idx="4653">
                  <c:v>0.14405268689704875</c:v>
                </c:pt>
                <c:pt idx="4654">
                  <c:v>0.14402840316683252</c:v>
                </c:pt>
                <c:pt idx="4655">
                  <c:v>0.14399857877973743</c:v>
                </c:pt>
                <c:pt idx="4656">
                  <c:v>0.14396894429148277</c:v>
                </c:pt>
                <c:pt idx="4657">
                  <c:v>0.14394579228694926</c:v>
                </c:pt>
                <c:pt idx="4658">
                  <c:v>0.14393353584302171</c:v>
                </c:pt>
                <c:pt idx="4659">
                  <c:v>0.14393466285790757</c:v>
                </c:pt>
                <c:pt idx="4660">
                  <c:v>0.14394870383021974</c:v>
                </c:pt>
                <c:pt idx="4661">
                  <c:v>0.14397284221485218</c:v>
                </c:pt>
                <c:pt idx="4662">
                  <c:v>0.14400214820478674</c:v>
                </c:pt>
                <c:pt idx="4663">
                  <c:v>0.14403079860016377</c:v>
                </c:pt>
                <c:pt idx="4664">
                  <c:v>0.14405423696848396</c:v>
                </c:pt>
                <c:pt idx="4665">
                  <c:v>0.14406814088691478</c:v>
                </c:pt>
                <c:pt idx="4666">
                  <c:v>0.14407100627677616</c:v>
                </c:pt>
                <c:pt idx="4667">
                  <c:v>0.14406283291957844</c:v>
                </c:pt>
                <c:pt idx="4668">
                  <c:v>0.14404601695581387</c:v>
                </c:pt>
                <c:pt idx="4669">
                  <c:v>0.14402426990117123</c:v>
                </c:pt>
                <c:pt idx="4670">
                  <c:v>0.14400111494715018</c:v>
                </c:pt>
                <c:pt idx="4671">
                  <c:v>0.14398035638272344</c:v>
                </c:pt>
                <c:pt idx="4672">
                  <c:v>0.14396429500694941</c:v>
                </c:pt>
                <c:pt idx="4673">
                  <c:v>0.14395433913071021</c:v>
                </c:pt>
                <c:pt idx="4674">
                  <c:v>0.1439506761770738</c:v>
                </c:pt>
                <c:pt idx="4675">
                  <c:v>0.14395274245481382</c:v>
                </c:pt>
                <c:pt idx="4676">
                  <c:v>0.14396006842783693</c:v>
                </c:pt>
                <c:pt idx="4677">
                  <c:v>0.14397166813786633</c:v>
                </c:pt>
                <c:pt idx="4678">
                  <c:v>0.14398655566909191</c:v>
                </c:pt>
                <c:pt idx="4679">
                  <c:v>0.14400351022997249</c:v>
                </c:pt>
                <c:pt idx="4680">
                  <c:v>0.14402084119928016</c:v>
                </c:pt>
                <c:pt idx="4681">
                  <c:v>0.14403657587608698</c:v>
                </c:pt>
                <c:pt idx="4682">
                  <c:v>0.14404845945761779</c:v>
                </c:pt>
                <c:pt idx="4683">
                  <c:v>0.14405494154823784</c:v>
                </c:pt>
                <c:pt idx="4684">
                  <c:v>0.14405512943636534</c:v>
                </c:pt>
                <c:pt idx="4685">
                  <c:v>0.14404907008521517</c:v>
                </c:pt>
                <c:pt idx="4686">
                  <c:v>0.14403803194962428</c:v>
                </c:pt>
                <c:pt idx="4687">
                  <c:v>0.14402365930844263</c:v>
                </c:pt>
                <c:pt idx="4688">
                  <c:v>0.14400764329806359</c:v>
                </c:pt>
                <c:pt idx="4689">
                  <c:v>0.14399167484348208</c:v>
                </c:pt>
                <c:pt idx="4690">
                  <c:v>0.14397720980910511</c:v>
                </c:pt>
                <c:pt idx="4691">
                  <c:v>0.14396565691342589</c:v>
                </c:pt>
                <c:pt idx="4692">
                  <c:v>0.14395828388456156</c:v>
                </c:pt>
                <c:pt idx="4693">
                  <c:v>0.14395631150315713</c:v>
                </c:pt>
                <c:pt idx="4694">
                  <c:v>0.14396049108389708</c:v>
                </c:pt>
                <c:pt idx="4695">
                  <c:v>0.14397072887856288</c:v>
                </c:pt>
                <c:pt idx="4696">
                  <c:v>0.14398599209394736</c:v>
                </c:pt>
                <c:pt idx="4697">
                  <c:v>0.14400416776090152</c:v>
                </c:pt>
                <c:pt idx="4698">
                  <c:v>0.14402262599962634</c:v>
                </c:pt>
                <c:pt idx="4699">
                  <c:v>0.14403911226540334</c:v>
                </c:pt>
                <c:pt idx="4700">
                  <c:v>0.14405174746250793</c:v>
                </c:pt>
                <c:pt idx="4701">
                  <c:v>0.14405959180328265</c:v>
                </c:pt>
                <c:pt idx="4702">
                  <c:v>0.1440621283270217</c:v>
                </c:pt>
                <c:pt idx="4703">
                  <c:v>0.14405949785824357</c:v>
                </c:pt>
                <c:pt idx="4704">
                  <c:v>0.14405127774599957</c:v>
                </c:pt>
                <c:pt idx="4705">
                  <c:v>0.14403690466645902</c:v>
                </c:pt>
                <c:pt idx="4706">
                  <c:v>0.14401656710194966</c:v>
                </c:pt>
                <c:pt idx="4707">
                  <c:v>0.14399101733146746</c:v>
                </c:pt>
                <c:pt idx="4708">
                  <c:v>0.14396246348428365</c:v>
                </c:pt>
                <c:pt idx="4709">
                  <c:v>0.14393461589889556</c:v>
                </c:pt>
                <c:pt idx="4710">
                  <c:v>0.14391141876776536</c:v>
                </c:pt>
                <c:pt idx="4711">
                  <c:v>0.14389601730844725</c:v>
                </c:pt>
                <c:pt idx="4712">
                  <c:v>0.14388986626848255</c:v>
                </c:pt>
                <c:pt idx="4713">
                  <c:v>0.14389197921131902</c:v>
                </c:pt>
                <c:pt idx="4714">
                  <c:v>0.14389963284587404</c:v>
                </c:pt>
                <c:pt idx="4715">
                  <c:v>0.1439093526866243</c:v>
                </c:pt>
                <c:pt idx="4716">
                  <c:v>0.14391869708644889</c:v>
                </c:pt>
                <c:pt idx="4717">
                  <c:v>0.14392682077328722</c:v>
                </c:pt>
                <c:pt idx="4718">
                  <c:v>0.14393499157113354</c:v>
                </c:pt>
                <c:pt idx="4719">
                  <c:v>0.14394532268502391</c:v>
                </c:pt>
                <c:pt idx="4720">
                  <c:v>0.14395950488706288</c:v>
                </c:pt>
                <c:pt idx="4721">
                  <c:v>0.1439775855181894</c:v>
                </c:pt>
                <c:pt idx="4722">
                  <c:v>0.14399721677001731</c:v>
                </c:pt>
                <c:pt idx="4723">
                  <c:v>0.14401454748817477</c:v>
                </c:pt>
                <c:pt idx="4724">
                  <c:v>0.14402530321389884</c:v>
                </c:pt>
                <c:pt idx="4725">
                  <c:v>0.14402638349801522</c:v>
                </c:pt>
                <c:pt idx="4726">
                  <c:v>0.1440169428450836</c:v>
                </c:pt>
                <c:pt idx="4727">
                  <c:v>0.14399857877973743</c:v>
                </c:pt>
                <c:pt idx="4728">
                  <c:v>0.14397411022156203</c:v>
                </c:pt>
                <c:pt idx="4729">
                  <c:v>0.14394659061138759</c:v>
                </c:pt>
                <c:pt idx="4730">
                  <c:v>0.14391865012916327</c:v>
                </c:pt>
                <c:pt idx="4731">
                  <c:v>0.14389141575889075</c:v>
                </c:pt>
                <c:pt idx="4732">
                  <c:v>0.143865075173773</c:v>
                </c:pt>
                <c:pt idx="4733">
                  <c:v>0.14383995685259576</c:v>
                </c:pt>
                <c:pt idx="4734">
                  <c:v>0.14381685866938476</c:v>
                </c:pt>
                <c:pt idx="4735">
                  <c:v>0.14379765806596068</c:v>
                </c:pt>
                <c:pt idx="4736">
                  <c:v>0.14378517108750277</c:v>
                </c:pt>
                <c:pt idx="4737">
                  <c:v>0.14378193204271217</c:v>
                </c:pt>
                <c:pt idx="4738">
                  <c:v>0.14378986539819072</c:v>
                </c:pt>
                <c:pt idx="4739">
                  <c:v>0.14380915954797058</c:v>
                </c:pt>
                <c:pt idx="4740">
                  <c:v>0.14383793805994827</c:v>
                </c:pt>
                <c:pt idx="4741">
                  <c:v>0.14387315090527386</c:v>
                </c:pt>
                <c:pt idx="4742">
                  <c:v>0.14391024485682047</c:v>
                </c:pt>
                <c:pt idx="4743">
                  <c:v>0.14394466524318161</c:v>
                </c:pt>
                <c:pt idx="4744">
                  <c:v>0.14397157421184448</c:v>
                </c:pt>
                <c:pt idx="4745">
                  <c:v>0.14398787068060714</c:v>
                </c:pt>
                <c:pt idx="4746">
                  <c:v>0.14399139305249664</c:v>
                </c:pt>
                <c:pt idx="4747">
                  <c:v>0.1439828454794968</c:v>
                </c:pt>
                <c:pt idx="4748">
                  <c:v>0.14396542210165963</c:v>
                </c:pt>
                <c:pt idx="4749">
                  <c:v>0.14394381996227523</c:v>
                </c:pt>
                <c:pt idx="4750">
                  <c:v>0.14392484853476939</c:v>
                </c:pt>
                <c:pt idx="4751">
                  <c:v>0.14391400138301369</c:v>
                </c:pt>
                <c:pt idx="4752">
                  <c:v>0.14391484660588516</c:v>
                </c:pt>
                <c:pt idx="4753">
                  <c:v>0.14392724339699214</c:v>
                </c:pt>
                <c:pt idx="4754">
                  <c:v>0.14394767069972814</c:v>
                </c:pt>
                <c:pt idx="4755">
                  <c:v>0.14397002443541818</c:v>
                </c:pt>
                <c:pt idx="4756">
                  <c:v>0.14398782371584151</c:v>
                </c:pt>
                <c:pt idx="4757">
                  <c:v>0.14399670014675825</c:v>
                </c:pt>
                <c:pt idx="4758">
                  <c:v>0.14399543207409116</c:v>
                </c:pt>
                <c:pt idx="4759">
                  <c:v>0.14398669656299246</c:v>
                </c:pt>
                <c:pt idx="4760">
                  <c:v>0.14397500252479933</c:v>
                </c:pt>
                <c:pt idx="4761">
                  <c:v>0.14396565691342589</c:v>
                </c:pt>
                <c:pt idx="4762">
                  <c:v>0.14396213475026387</c:v>
                </c:pt>
                <c:pt idx="4763">
                  <c:v>0.14396485855393892</c:v>
                </c:pt>
                <c:pt idx="4764">
                  <c:v>0.14397124547092843</c:v>
                </c:pt>
                <c:pt idx="4765">
                  <c:v>0.14397744462724471</c:v>
                </c:pt>
                <c:pt idx="4766">
                  <c:v>0.14397998067124196</c:v>
                </c:pt>
                <c:pt idx="4767">
                  <c:v>0.14397725677272299</c:v>
                </c:pt>
                <c:pt idx="4768">
                  <c:v>0.14397030621253892</c:v>
                </c:pt>
                <c:pt idx="4769">
                  <c:v>0.14396204082630393</c:v>
                </c:pt>
                <c:pt idx="4770">
                  <c:v>0.1439562645418041</c:v>
                </c:pt>
                <c:pt idx="4771">
                  <c:v>0.14395541923832156</c:v>
                </c:pt>
                <c:pt idx="4772">
                  <c:v>0.14396002146607778</c:v>
                </c:pt>
                <c:pt idx="4773">
                  <c:v>0.14396795807545282</c:v>
                </c:pt>
                <c:pt idx="4774">
                  <c:v>0.14397622357430551</c:v>
                </c:pt>
                <c:pt idx="4775">
                  <c:v>0.14398167137546769</c:v>
                </c:pt>
                <c:pt idx="4776">
                  <c:v>0.1439824228016805</c:v>
                </c:pt>
                <c:pt idx="4777">
                  <c:v>0.14397904139396089</c:v>
                </c:pt>
                <c:pt idx="4778">
                  <c:v>0.14397359362578876</c:v>
                </c:pt>
                <c:pt idx="4779">
                  <c:v>0.14396927303065687</c:v>
                </c:pt>
                <c:pt idx="4780">
                  <c:v>0.1439681928885902</c:v>
                </c:pt>
                <c:pt idx="4781">
                  <c:v>0.14397091673026108</c:v>
                </c:pt>
                <c:pt idx="4782">
                  <c:v>0.14397561304912332</c:v>
                </c:pt>
                <c:pt idx="4783">
                  <c:v>0.14397833693733297</c:v>
                </c:pt>
                <c:pt idx="4784">
                  <c:v>0.14397472074463147</c:v>
                </c:pt>
                <c:pt idx="4785">
                  <c:v>0.14396124247346431</c:v>
                </c:pt>
                <c:pt idx="4786">
                  <c:v>0.14393686993719779</c:v>
                </c:pt>
                <c:pt idx="4787">
                  <c:v>0.14390367101416712</c:v>
                </c:pt>
                <c:pt idx="4788">
                  <c:v>0.14386718799599818</c:v>
                </c:pt>
                <c:pt idx="4789">
                  <c:v>0.14383399439905731</c:v>
                </c:pt>
                <c:pt idx="4790">
                  <c:v>0.1438115068266218</c:v>
                </c:pt>
                <c:pt idx="4791">
                  <c:v>0.14380479364342269</c:v>
                </c:pt>
                <c:pt idx="4792">
                  <c:v>0.14381582585248787</c:v>
                </c:pt>
                <c:pt idx="4793">
                  <c:v>0.14384286768642152</c:v>
                </c:pt>
                <c:pt idx="4794">
                  <c:v>0.14388132069343029</c:v>
                </c:pt>
                <c:pt idx="4795">
                  <c:v>0.14392484853476939</c:v>
                </c:pt>
                <c:pt idx="4796">
                  <c:v>0.14396734756189</c:v>
                </c:pt>
                <c:pt idx="4797">
                  <c:v>0.14400388596181013</c:v>
                </c:pt>
                <c:pt idx="4798">
                  <c:v>0.144031691019881</c:v>
                </c:pt>
                <c:pt idx="4799">
                  <c:v>0.14405005648545532</c:v>
                </c:pt>
                <c:pt idx="4800">
                  <c:v>0.14405926299573457</c:v>
                </c:pt>
                <c:pt idx="4801">
                  <c:v>0.14405987363852224</c:v>
                </c:pt>
                <c:pt idx="4802">
                  <c:v>0.14405221717952432</c:v>
                </c:pt>
                <c:pt idx="4803">
                  <c:v>0.14403615314597451</c:v>
                </c:pt>
                <c:pt idx="4804">
                  <c:v>0.14401201124231855</c:v>
                </c:pt>
                <c:pt idx="4805">
                  <c:v>0.14398115477070028</c:v>
                </c:pt>
                <c:pt idx="4806">
                  <c:v>0.14394612100859894</c:v>
                </c:pt>
                <c:pt idx="4807">
                  <c:v>0.1439112778982844</c:v>
                </c:pt>
                <c:pt idx="4808">
                  <c:v>0.14388150850645942</c:v>
                </c:pt>
                <c:pt idx="4809">
                  <c:v>0.14386117821752065</c:v>
                </c:pt>
                <c:pt idx="4810">
                  <c:v>0.14385319660905049</c:v>
                </c:pt>
                <c:pt idx="4811">
                  <c:v>0.14385803250725682</c:v>
                </c:pt>
                <c:pt idx="4812">
                  <c:v>0.14387380823886542</c:v>
                </c:pt>
                <c:pt idx="4813">
                  <c:v>0.14389705031606936</c:v>
                </c:pt>
                <c:pt idx="4814">
                  <c:v>0.14392292326295031</c:v>
                </c:pt>
                <c:pt idx="4815">
                  <c:v>0.1439473419769054</c:v>
                </c:pt>
                <c:pt idx="4816">
                  <c:v>0.14396706578668883</c:v>
                </c:pt>
                <c:pt idx="4817">
                  <c:v>0.14398026245482265</c:v>
                </c:pt>
                <c:pt idx="4818">
                  <c:v>0.1439871192449681</c:v>
                </c:pt>
                <c:pt idx="4819">
                  <c:v>0.1439889039067338</c:v>
                </c:pt>
                <c:pt idx="4820">
                  <c:v>0.14398772978632579</c:v>
                </c:pt>
                <c:pt idx="4821">
                  <c:v>0.14398617995224761</c:v>
                </c:pt>
                <c:pt idx="4822">
                  <c:v>0.14398622691683538</c:v>
                </c:pt>
                <c:pt idx="4823">
                  <c:v>0.14398918569610408</c:v>
                </c:pt>
                <c:pt idx="4824">
                  <c:v>0.14399482152190524</c:v>
                </c:pt>
                <c:pt idx="4825">
                  <c:v>0.14400149067691548</c:v>
                </c:pt>
                <c:pt idx="4826">
                  <c:v>0.14400707969555337</c:v>
                </c:pt>
                <c:pt idx="4827">
                  <c:v>0.14400872353825289</c:v>
                </c:pt>
                <c:pt idx="4828">
                  <c:v>0.14400463742646019</c:v>
                </c:pt>
                <c:pt idx="4829">
                  <c:v>0.1439946806253688</c:v>
                </c:pt>
                <c:pt idx="4830">
                  <c:v>0.14398035638272344</c:v>
                </c:pt>
                <c:pt idx="4831">
                  <c:v>0.14396514032770791</c:v>
                </c:pt>
                <c:pt idx="4832">
                  <c:v>0.14395339990888367</c:v>
                </c:pt>
                <c:pt idx="4833">
                  <c:v>0.14394856294864444</c:v>
                </c:pt>
                <c:pt idx="4834">
                  <c:v>0.14395311814273193</c:v>
                </c:pt>
                <c:pt idx="4835">
                  <c:v>0.14396701882417318</c:v>
                </c:pt>
                <c:pt idx="4836">
                  <c:v>0.14398777675108121</c:v>
                </c:pt>
                <c:pt idx="4837">
                  <c:v>0.14401154156878537</c:v>
                </c:pt>
                <c:pt idx="4838">
                  <c:v>0.1440338516225802</c:v>
                </c:pt>
                <c:pt idx="4839">
                  <c:v>0.14405076105842707</c:v>
                </c:pt>
                <c:pt idx="4840">
                  <c:v>0.14405987363852224</c:v>
                </c:pt>
                <c:pt idx="4841">
                  <c:v>0.14406071914533769</c:v>
                </c:pt>
                <c:pt idx="4842">
                  <c:v>0.14405484760420462</c:v>
                </c:pt>
                <c:pt idx="4843">
                  <c:v>0.14404535936152152</c:v>
                </c:pt>
                <c:pt idx="4844">
                  <c:v>0.14403573041627349</c:v>
                </c:pt>
                <c:pt idx="4845">
                  <c:v>0.1440299061822804</c:v>
                </c:pt>
                <c:pt idx="4846">
                  <c:v>0.14403103344728019</c:v>
                </c:pt>
                <c:pt idx="4847">
                  <c:v>0.14404103805237012</c:v>
                </c:pt>
                <c:pt idx="4848">
                  <c:v>0.14406010850136142</c:v>
                </c:pt>
                <c:pt idx="4849">
                  <c:v>0.14408735345265022</c:v>
                </c:pt>
                <c:pt idx="4850">
                  <c:v>0.14412009662954162</c:v>
                </c:pt>
                <c:pt idx="4851">
                  <c:v>0.14415476856660192</c:v>
                </c:pt>
                <c:pt idx="4852">
                  <c:v>0.14418775175864884</c:v>
                </c:pt>
                <c:pt idx="4853">
                  <c:v>0.14421632042234001</c:v>
                </c:pt>
                <c:pt idx="4854">
                  <c:v>0.14423835904726456</c:v>
                </c:pt>
                <c:pt idx="4855">
                  <c:v>0.14425353768451321</c:v>
                </c:pt>
                <c:pt idx="4856">
                  <c:v>0.14426256053142994</c:v>
                </c:pt>
                <c:pt idx="4857">
                  <c:v>0.14426730700010293</c:v>
                </c:pt>
                <c:pt idx="4858">
                  <c:v>0.14427017370432893</c:v>
                </c:pt>
                <c:pt idx="4859">
                  <c:v>0.14427313441872103</c:v>
                </c:pt>
                <c:pt idx="4860">
                  <c:v>0.14427792799910255</c:v>
                </c:pt>
                <c:pt idx="4861">
                  <c:v>0.14428587042031016</c:v>
                </c:pt>
                <c:pt idx="4862">
                  <c:v>0.14429757283220257</c:v>
                </c:pt>
                <c:pt idx="4863">
                  <c:v>0.14431341153845356</c:v>
                </c:pt>
                <c:pt idx="4864">
                  <c:v>0.14433329298733588</c:v>
                </c:pt>
                <c:pt idx="4865">
                  <c:v>0.14435674768705409</c:v>
                </c:pt>
                <c:pt idx="4866">
                  <c:v>0.14438288307302483</c:v>
                </c:pt>
                <c:pt idx="4867">
                  <c:v>0.14441005426045661</c:v>
                </c:pt>
                <c:pt idx="4868">
                  <c:v>0.14443576973538697</c:v>
                </c:pt>
                <c:pt idx="4869">
                  <c:v>0.14445716128141595</c:v>
                </c:pt>
                <c:pt idx="4870">
                  <c:v>0.14447164231062637</c:v>
                </c:pt>
                <c:pt idx="4871">
                  <c:v>0.14447709632991879</c:v>
                </c:pt>
                <c:pt idx="4872">
                  <c:v>0.14447281774002863</c:v>
                </c:pt>
                <c:pt idx="4873">
                  <c:v>0.14445984117573574</c:v>
                </c:pt>
                <c:pt idx="4874">
                  <c:v>0.14444108226276009</c:v>
                </c:pt>
                <c:pt idx="4875">
                  <c:v>0.14442020863536487</c:v>
                </c:pt>
                <c:pt idx="4876">
                  <c:v>0.14440131040564219</c:v>
                </c:pt>
                <c:pt idx="4877">
                  <c:v>0.14438706676105817</c:v>
                </c:pt>
                <c:pt idx="4878">
                  <c:v>0.14437832336904488</c:v>
                </c:pt>
                <c:pt idx="4879">
                  <c:v>0.14437418677179858</c:v>
                </c:pt>
                <c:pt idx="4880">
                  <c:v>0.14437178944370099</c:v>
                </c:pt>
                <c:pt idx="4881">
                  <c:v>0.1443678409321526</c:v>
                </c:pt>
                <c:pt idx="4882">
                  <c:v>0.14436046107229517</c:v>
                </c:pt>
                <c:pt idx="4883">
                  <c:v>0.14434941501957688</c:v>
                </c:pt>
                <c:pt idx="4884">
                  <c:v>0.14433672415689303</c:v>
                </c:pt>
                <c:pt idx="4885">
                  <c:v>0.14432619572263683</c:v>
                </c:pt>
                <c:pt idx="4886">
                  <c:v>0.14432201262094846</c:v>
                </c:pt>
                <c:pt idx="4887">
                  <c:v>0.14432718275250578</c:v>
                </c:pt>
                <c:pt idx="4888">
                  <c:v>0.1443427875227995</c:v>
                </c:pt>
                <c:pt idx="4889">
                  <c:v>0.14436798194980416</c:v>
                </c:pt>
                <c:pt idx="4890">
                  <c:v>0.1444002761978983</c:v>
                </c:pt>
                <c:pt idx="4891">
                  <c:v>0.14443713312116901</c:v>
                </c:pt>
                <c:pt idx="4892">
                  <c:v>0.14447653211785016</c:v>
                </c:pt>
                <c:pt idx="4893">
                  <c:v>0.14451781556950138</c:v>
                </c:pt>
                <c:pt idx="4894">
                  <c:v>0.14456107806681018</c:v>
                </c:pt>
                <c:pt idx="4895">
                  <c:v>0.14460617910580564</c:v>
                </c:pt>
                <c:pt idx="4896">
                  <c:v>0.14465194334139009</c:v>
                </c:pt>
                <c:pt idx="4897">
                  <c:v>0.14469587778166992</c:v>
                </c:pt>
                <c:pt idx="4898">
                  <c:v>0.14473403002851126</c:v>
                </c:pt>
                <c:pt idx="4899">
                  <c:v>0.14476301104032496</c:v>
                </c:pt>
                <c:pt idx="4900">
                  <c:v>0.14478126630674704</c:v>
                </c:pt>
                <c:pt idx="4901">
                  <c:v>0.14478907678398156</c:v>
                </c:pt>
                <c:pt idx="4902">
                  <c:v>0.14479025307284388</c:v>
                </c:pt>
                <c:pt idx="4903">
                  <c:v>0.14478992371164134</c:v>
                </c:pt>
                <c:pt idx="4904">
                  <c:v>0.14479368785455582</c:v>
                </c:pt>
                <c:pt idx="4905">
                  <c:v>0.14480535690492558</c:v>
                </c:pt>
                <c:pt idx="4906">
                  <c:v>0.1448267666634836</c:v>
                </c:pt>
                <c:pt idx="4907">
                  <c:v>0.14485693033406732</c:v>
                </c:pt>
                <c:pt idx="4908">
                  <c:v>0.14489349659410966</c:v>
                </c:pt>
                <c:pt idx="4909">
                  <c:v>0.14493345475369701</c:v>
                </c:pt>
                <c:pt idx="4910">
                  <c:v>0.14497407559108522</c:v>
                </c:pt>
                <c:pt idx="4911">
                  <c:v>0.14501413531728791</c:v>
                </c:pt>
                <c:pt idx="4912">
                  <c:v>0.14505316297531012</c:v>
                </c:pt>
                <c:pt idx="4913">
                  <c:v>0.14509111120233309</c:v>
                </c:pt>
                <c:pt idx="4914">
                  <c:v>0.14512793262685209</c:v>
                </c:pt>
                <c:pt idx="4915">
                  <c:v>0.14516367405404995</c:v>
                </c:pt>
                <c:pt idx="4916">
                  <c:v>0.1451979113545584</c:v>
                </c:pt>
                <c:pt idx="4917">
                  <c:v>0.14523064417239262</c:v>
                </c:pt>
                <c:pt idx="4918">
                  <c:v>0.14526229609202901</c:v>
                </c:pt>
                <c:pt idx="4919">
                  <c:v>0.14529362057524542</c:v>
                </c:pt>
                <c:pt idx="4920">
                  <c:v>0.14532560685263574</c:v>
                </c:pt>
                <c:pt idx="4921">
                  <c:v>0.1453588675422478</c:v>
                </c:pt>
                <c:pt idx="4922">
                  <c:v>0.14539410969243705</c:v>
                </c:pt>
                <c:pt idx="4923">
                  <c:v>0.14543161651224434</c:v>
                </c:pt>
                <c:pt idx="4924">
                  <c:v>0.14547209547085027</c:v>
                </c:pt>
                <c:pt idx="4925">
                  <c:v>0.14551653713572776</c:v>
                </c:pt>
                <c:pt idx="4926">
                  <c:v>0.1455666867446862</c:v>
                </c:pt>
                <c:pt idx="4927">
                  <c:v>0.14562433766973293</c:v>
                </c:pt>
                <c:pt idx="4928">
                  <c:v>0.14569038873242823</c:v>
                </c:pt>
                <c:pt idx="4929">
                  <c:v>0.14576446650641028</c:v>
                </c:pt>
                <c:pt idx="4930">
                  <c:v>0.14584412246250567</c:v>
                </c:pt>
                <c:pt idx="4931">
                  <c:v>0.14592558566934388</c:v>
                </c:pt>
                <c:pt idx="4932">
                  <c:v>0.14600413878420737</c:v>
                </c:pt>
                <c:pt idx="4933">
                  <c:v>0.14607548581668028</c:v>
                </c:pt>
                <c:pt idx="4934">
                  <c:v>0.14613707452598079</c:v>
                </c:pt>
                <c:pt idx="4935">
                  <c:v>0.14618847592813056</c:v>
                </c:pt>
                <c:pt idx="4936">
                  <c:v>0.14623138588966833</c:v>
                </c:pt>
                <c:pt idx="4937">
                  <c:v>0.14626920115228226</c:v>
                </c:pt>
                <c:pt idx="4938">
                  <c:v>0.14630631146495554</c:v>
                </c:pt>
                <c:pt idx="4939">
                  <c:v>0.14634739146309184</c:v>
                </c:pt>
                <c:pt idx="4940">
                  <c:v>0.14639617310511566</c:v>
                </c:pt>
                <c:pt idx="4941">
                  <c:v>0.14645615417327795</c:v>
                </c:pt>
                <c:pt idx="4942">
                  <c:v>0.1465294178811708</c:v>
                </c:pt>
                <c:pt idx="4943">
                  <c:v>0.1466168686984578</c:v>
                </c:pt>
                <c:pt idx="4944">
                  <c:v>0.14671775901939388</c:v>
                </c:pt>
                <c:pt idx="4945">
                  <c:v>0.14683034909772752</c:v>
                </c:pt>
                <c:pt idx="4946">
                  <c:v>0.14695185812294198</c:v>
                </c:pt>
                <c:pt idx="4947">
                  <c:v>0.14707964474965174</c:v>
                </c:pt>
                <c:pt idx="4948">
                  <c:v>0.14721158534486378</c:v>
                </c:pt>
                <c:pt idx="4949">
                  <c:v>0.14734758902511447</c:v>
                </c:pt>
                <c:pt idx="4950">
                  <c:v>0.14748950604584266</c:v>
                </c:pt>
                <c:pt idx="4951">
                  <c:v>0.14764070484191583</c:v>
                </c:pt>
                <c:pt idx="4952">
                  <c:v>0.147805553980486</c:v>
                </c:pt>
                <c:pt idx="4953">
                  <c:v>0.14798824011539968</c:v>
                </c:pt>
                <c:pt idx="4954">
                  <c:v>0.14819129907249728</c:v>
                </c:pt>
                <c:pt idx="4955">
                  <c:v>0.14841599300089514</c:v>
                </c:pt>
                <c:pt idx="4956">
                  <c:v>0.14866150093447417</c:v>
                </c:pt>
                <c:pt idx="4957">
                  <c:v>0.14892633806185807</c:v>
                </c:pt>
                <c:pt idx="4958">
                  <c:v>0.14920835316841907</c:v>
                </c:pt>
                <c:pt idx="4959">
                  <c:v>0.14950629536658877</c:v>
                </c:pt>
                <c:pt idx="4960">
                  <c:v>0.14981929293611695</c:v>
                </c:pt>
                <c:pt idx="4961">
                  <c:v>0.15014799756471875</c:v>
                </c:pt>
                <c:pt idx="4962">
                  <c:v>0.15049416101794522</c:v>
                </c:pt>
                <c:pt idx="4963">
                  <c:v>0.15086135569450587</c:v>
                </c:pt>
                <c:pt idx="4964">
                  <c:v>0.15125460146712333</c:v>
                </c:pt>
                <c:pt idx="4965">
                  <c:v>0.15168147406753285</c:v>
                </c:pt>
                <c:pt idx="4966">
                  <c:v>0.15214972924034387</c:v>
                </c:pt>
                <c:pt idx="4967">
                  <c:v>0.15266711858539217</c:v>
                </c:pt>
                <c:pt idx="4968">
                  <c:v>0.1532384229543885</c:v>
                </c:pt>
                <c:pt idx="4969">
                  <c:v>0.15386327802264421</c:v>
                </c:pt>
                <c:pt idx="4970">
                  <c:v>0.15453378193572276</c:v>
                </c:pt>
                <c:pt idx="4971">
                  <c:v>0.15523317944672821</c:v>
                </c:pt>
                <c:pt idx="4972">
                  <c:v>0.15593906360552146</c:v>
                </c:pt>
                <c:pt idx="4973">
                  <c:v>0.15662230754011996</c:v>
                </c:pt>
                <c:pt idx="4974">
                  <c:v>0.15725336121964018</c:v>
                </c:pt>
                <c:pt idx="4975">
                  <c:v>0.15780678333497777</c:v>
                </c:pt>
                <c:pt idx="4976">
                  <c:v>0.15826218210683296</c:v>
                </c:pt>
                <c:pt idx="4977">
                  <c:v>0.15860841636382517</c:v>
                </c:pt>
                <c:pt idx="4978">
                  <c:v>0.158842843160658</c:v>
                </c:pt>
                <c:pt idx="4979">
                  <c:v>0.1589694619596892</c:v>
                </c:pt>
                <c:pt idx="4980">
                  <c:v>0.15899692925865982</c:v>
                </c:pt>
                <c:pt idx="4981">
                  <c:v>0.1589353368683305</c:v>
                </c:pt>
                <c:pt idx="4982">
                  <c:v>0.15879560752094879</c:v>
                </c:pt>
                <c:pt idx="4983">
                  <c:v>0.15858782200444754</c:v>
                </c:pt>
                <c:pt idx="4984">
                  <c:v>0.15832183454540305</c:v>
                </c:pt>
                <c:pt idx="4985">
                  <c:v>0.15800919929071011</c:v>
                </c:pt>
                <c:pt idx="4986">
                  <c:v>0.15766198821747868</c:v>
                </c:pt>
                <c:pt idx="4987">
                  <c:v>0.15729355287193403</c:v>
                </c:pt>
                <c:pt idx="4988">
                  <c:v>0.1569173496238222</c:v>
                </c:pt>
                <c:pt idx="4989">
                  <c:v>0.15654422748614139</c:v>
                </c:pt>
                <c:pt idx="4990">
                  <c:v>0.15618050631437563</c:v>
                </c:pt>
                <c:pt idx="4991">
                  <c:v>0.15582809328004321</c:v>
                </c:pt>
                <c:pt idx="4992">
                  <c:v>0.15548353716580332</c:v>
                </c:pt>
                <c:pt idx="4993">
                  <c:v>0.15514007336312463</c:v>
                </c:pt>
                <c:pt idx="4994">
                  <c:v>0.15479144024899238</c:v>
                </c:pt>
                <c:pt idx="4995">
                  <c:v>0.15443332073698668</c:v>
                </c:pt>
                <c:pt idx="4996">
                  <c:v>0.15406660372142433</c:v>
                </c:pt>
                <c:pt idx="4997">
                  <c:v>0.15369664212375789</c:v>
                </c:pt>
                <c:pt idx="4998">
                  <c:v>0.15333188997936642</c:v>
                </c:pt>
                <c:pt idx="4999">
                  <c:v>0.15298158820328489</c:v>
                </c:pt>
                <c:pt idx="5000">
                  <c:v>0.15265312827705502</c:v>
                </c:pt>
                <c:pt idx="5001">
                  <c:v>0.15235005170747817</c:v>
                </c:pt>
                <c:pt idx="5002">
                  <c:v>0.15207134861085347</c:v>
                </c:pt>
                <c:pt idx="5003">
                  <c:v>0.15181352926091496</c:v>
                </c:pt>
                <c:pt idx="5004">
                  <c:v>0.151572446441543</c:v>
                </c:pt>
                <c:pt idx="5005">
                  <c:v>0.15134534963943647</c:v>
                </c:pt>
                <c:pt idx="5006">
                  <c:v>0.15113226473697272</c:v>
                </c:pt>
                <c:pt idx="5007">
                  <c:v>0.15093560499795255</c:v>
                </c:pt>
                <c:pt idx="5008">
                  <c:v>0.15075930747623911</c:v>
                </c:pt>
                <c:pt idx="5009">
                  <c:v>0.15060701922802744</c:v>
                </c:pt>
                <c:pt idx="5010">
                  <c:v>0.15047990682826884</c:v>
                </c:pt>
                <c:pt idx="5011">
                  <c:v>0.15037742392136255</c:v>
                </c:pt>
                <c:pt idx="5012">
                  <c:v>0.15029659865028011</c:v>
                </c:pt>
                <c:pt idx="5013">
                  <c:v>0.15023384553248309</c:v>
                </c:pt>
                <c:pt idx="5014">
                  <c:v>0.15018586957629976</c:v>
                </c:pt>
                <c:pt idx="5015">
                  <c:v>0.15015061753465775</c:v>
                </c:pt>
                <c:pt idx="5016">
                  <c:v>0.1501268954740852</c:v>
                </c:pt>
                <c:pt idx="5017">
                  <c:v>0.15011432044940409</c:v>
                </c:pt>
                <c:pt idx="5018">
                  <c:v>0.15011160543505075</c:v>
                </c:pt>
                <c:pt idx="5019">
                  <c:v>0.15011655915821775</c:v>
                </c:pt>
                <c:pt idx="5020">
                  <c:v>0.15012527594290381</c:v>
                </c:pt>
                <c:pt idx="5021">
                  <c:v>0.15013304022084772</c:v>
                </c:pt>
                <c:pt idx="5022">
                  <c:v>0.1501348026836381</c:v>
                </c:pt>
                <c:pt idx="5023">
                  <c:v>0.15012532357608765</c:v>
                </c:pt>
                <c:pt idx="5024">
                  <c:v>0.15010093606936936</c:v>
                </c:pt>
                <c:pt idx="5025">
                  <c:v>0.15005988050890162</c:v>
                </c:pt>
                <c:pt idx="5026">
                  <c:v>0.15000168542484082</c:v>
                </c:pt>
                <c:pt idx="5027">
                  <c:v>0.14992854783525023</c:v>
                </c:pt>
                <c:pt idx="5028">
                  <c:v>0.14984456907676591</c:v>
                </c:pt>
                <c:pt idx="5029">
                  <c:v>0.14975532374075551</c:v>
                </c:pt>
                <c:pt idx="5030">
                  <c:v>0.14966671531787579</c:v>
                </c:pt>
                <c:pt idx="5031">
                  <c:v>0.14958449982657729</c:v>
                </c:pt>
                <c:pt idx="5032">
                  <c:v>0.14951257403687201</c:v>
                </c:pt>
                <c:pt idx="5033">
                  <c:v>0.14945264497689525</c:v>
                </c:pt>
                <c:pt idx="5034">
                  <c:v>0.149404041923895</c:v>
                </c:pt>
                <c:pt idx="5035">
                  <c:v>0.1493642409306114</c:v>
                </c:pt>
                <c:pt idx="5036">
                  <c:v>0.14933086226468129</c:v>
                </c:pt>
                <c:pt idx="5037">
                  <c:v>0.1493015272932211</c:v>
                </c:pt>
                <c:pt idx="5038">
                  <c:v>0.14927604503647662</c:v>
                </c:pt>
                <c:pt idx="5039">
                  <c:v>0.14925546064842654</c:v>
                </c:pt>
                <c:pt idx="5040">
                  <c:v>0.14924138966513001</c:v>
                </c:pt>
                <c:pt idx="5041">
                  <c:v>0.14923592302093602</c:v>
                </c:pt>
                <c:pt idx="5042">
                  <c:v>0.1492403438670048</c:v>
                </c:pt>
                <c:pt idx="5043">
                  <c:v>0.14925479511867479</c:v>
                </c:pt>
                <c:pt idx="5044">
                  <c:v>0.14927899253448007</c:v>
                </c:pt>
                <c:pt idx="5045">
                  <c:v>0.14931255739039451</c:v>
                </c:pt>
                <c:pt idx="5046">
                  <c:v>0.14935525411433959</c:v>
                </c:pt>
                <c:pt idx="5047">
                  <c:v>0.14940722806311768</c:v>
                </c:pt>
                <c:pt idx="5048">
                  <c:v>0.14946800695562945</c:v>
                </c:pt>
                <c:pt idx="5049">
                  <c:v>0.14953697609466843</c:v>
                </c:pt>
                <c:pt idx="5050">
                  <c:v>0.14961266449223543</c:v>
                </c:pt>
                <c:pt idx="5051">
                  <c:v>0.14969312463759643</c:v>
                </c:pt>
                <c:pt idx="5052">
                  <c:v>0.14977693132881764</c:v>
                </c:pt>
                <c:pt idx="5053">
                  <c:v>0.14986365806004132</c:v>
                </c:pt>
                <c:pt idx="5054">
                  <c:v>0.14995459216633222</c:v>
                </c:pt>
                <c:pt idx="5055">
                  <c:v>0.1500518794130542</c:v>
                </c:pt>
                <c:pt idx="5056">
                  <c:v>0.15015728662036942</c:v>
                </c:pt>
                <c:pt idx="5057">
                  <c:v>0.15027172503137642</c:v>
                </c:pt>
                <c:pt idx="5058">
                  <c:v>0.15039329527265755</c:v>
                </c:pt>
                <c:pt idx="5059">
                  <c:v>0.15051828455863092</c:v>
                </c:pt>
                <c:pt idx="5060">
                  <c:v>0.15064216526740581</c:v>
                </c:pt>
                <c:pt idx="5061">
                  <c:v>0.15076097707647695</c:v>
                </c:pt>
                <c:pt idx="5062">
                  <c:v>0.15087318892337598</c:v>
                </c:pt>
                <c:pt idx="5063">
                  <c:v>0.15098008431067977</c:v>
                </c:pt>
                <c:pt idx="5064">
                  <c:v>0.15108576480872526</c:v>
                </c:pt>
                <c:pt idx="5065">
                  <c:v>0.15119433605447219</c:v>
                </c:pt>
                <c:pt idx="5066">
                  <c:v>0.15130933467425856</c:v>
                </c:pt>
                <c:pt idx="5067">
                  <c:v>0.15143172130056903</c:v>
                </c:pt>
                <c:pt idx="5068">
                  <c:v>0.15155916042127482</c:v>
                </c:pt>
                <c:pt idx="5069">
                  <c:v>0.15168754523960326</c:v>
                </c:pt>
                <c:pt idx="5070">
                  <c:v>0.15181233379485282</c:v>
                </c:pt>
                <c:pt idx="5071">
                  <c:v>0.15193060523792801</c:v>
                </c:pt>
                <c:pt idx="5072">
                  <c:v>0.15204197148238918</c:v>
                </c:pt>
                <c:pt idx="5073">
                  <c:v>0.15214881998222662</c:v>
                </c:pt>
                <c:pt idx="5074">
                  <c:v>0.15225540757181488</c:v>
                </c:pt>
                <c:pt idx="5075">
                  <c:v>0.15236680926759638</c:v>
                </c:pt>
                <c:pt idx="5076">
                  <c:v>0.15248705175538946</c:v>
                </c:pt>
                <c:pt idx="5077">
                  <c:v>0.15261853773706802</c:v>
                </c:pt>
                <c:pt idx="5078">
                  <c:v>0.152761612879866</c:v>
                </c:pt>
                <c:pt idx="5079">
                  <c:v>0.15291504218236762</c:v>
                </c:pt>
                <c:pt idx="5080">
                  <c:v>0.1530763907423861</c:v>
                </c:pt>
                <c:pt idx="5081">
                  <c:v>0.15324278877924813</c:v>
                </c:pt>
                <c:pt idx="5082">
                  <c:v>0.15341131437356659</c:v>
                </c:pt>
                <c:pt idx="5083">
                  <c:v>0.15357956929367689</c:v>
                </c:pt>
                <c:pt idx="5084">
                  <c:v>0.15374596814206754</c:v>
                </c:pt>
                <c:pt idx="5085">
                  <c:v>0.15390930750733844</c:v>
                </c:pt>
                <c:pt idx="5086">
                  <c:v>0.15407006459027361</c:v>
                </c:pt>
                <c:pt idx="5087">
                  <c:v>0.1542297271473082</c:v>
                </c:pt>
                <c:pt idx="5088">
                  <c:v>0.15439045859162415</c:v>
                </c:pt>
                <c:pt idx="5089">
                  <c:v>0.15455519549258112</c:v>
                </c:pt>
                <c:pt idx="5090">
                  <c:v>0.15472764920145765</c:v>
                </c:pt>
                <c:pt idx="5091">
                  <c:v>0.15491110382443363</c:v>
                </c:pt>
                <c:pt idx="5092">
                  <c:v>0.15510851242497881</c:v>
                </c:pt>
                <c:pt idx="5093">
                  <c:v>0.15532273818758113</c:v>
                </c:pt>
                <c:pt idx="5094">
                  <c:v>0.15555573526226907</c:v>
                </c:pt>
                <c:pt idx="5095">
                  <c:v>0.15580912641860489</c:v>
                </c:pt>
                <c:pt idx="5096">
                  <c:v>0.15608381654040915</c:v>
                </c:pt>
                <c:pt idx="5097">
                  <c:v>0.15637999094411448</c:v>
                </c:pt>
                <c:pt idx="5098">
                  <c:v>0.1566970164598237</c:v>
                </c:pt>
                <c:pt idx="5099">
                  <c:v>0.15703489023503192</c:v>
                </c:pt>
                <c:pt idx="5100">
                  <c:v>0.15739366078177131</c:v>
                </c:pt>
                <c:pt idx="5101">
                  <c:v>0.15777502801326937</c:v>
                </c:pt>
                <c:pt idx="5102">
                  <c:v>0.15818235093955491</c:v>
                </c:pt>
                <c:pt idx="5103">
                  <c:v>0.15862012255529601</c:v>
                </c:pt>
                <c:pt idx="5104">
                  <c:v>0.15909378357967519</c:v>
                </c:pt>
                <c:pt idx="5105">
                  <c:v>0.15960758924737639</c:v>
                </c:pt>
                <c:pt idx="5106">
                  <c:v>0.16016290025216839</c:v>
                </c:pt>
                <c:pt idx="5107">
                  <c:v>0.16075709282248807</c:v>
                </c:pt>
                <c:pt idx="5108">
                  <c:v>0.16138357970730743</c:v>
                </c:pt>
                <c:pt idx="5109">
                  <c:v>0.16203099460470172</c:v>
                </c:pt>
                <c:pt idx="5110">
                  <c:v>0.16268516166503721</c:v>
                </c:pt>
                <c:pt idx="5111">
                  <c:v>0.16333132946820517</c:v>
                </c:pt>
                <c:pt idx="5112">
                  <c:v>0.16395515079680523</c:v>
                </c:pt>
                <c:pt idx="5113">
                  <c:v>0.16454446359455999</c:v>
                </c:pt>
                <c:pt idx="5114">
                  <c:v>0.16509104021062038</c:v>
                </c:pt>
                <c:pt idx="5115">
                  <c:v>0.16558997954875221</c:v>
                </c:pt>
                <c:pt idx="5116">
                  <c:v>0.16603933769118806</c:v>
                </c:pt>
                <c:pt idx="5117">
                  <c:v>0.16643945458822962</c:v>
                </c:pt>
                <c:pt idx="5118">
                  <c:v>0.16679138153863271</c:v>
                </c:pt>
                <c:pt idx="5119">
                  <c:v>0.16709554586820208</c:v>
                </c:pt>
                <c:pt idx="5120">
                  <c:v>0.16735164873176689</c:v>
                </c:pt>
                <c:pt idx="5121">
                  <c:v>0.1675571257379399</c:v>
                </c:pt>
                <c:pt idx="5122">
                  <c:v>0.16770887924554201</c:v>
                </c:pt>
                <c:pt idx="5123">
                  <c:v>0.16780407460149027</c:v>
                </c:pt>
                <c:pt idx="5124">
                  <c:v>0.16784083878928457</c:v>
                </c:pt>
                <c:pt idx="5125">
                  <c:v>0.1678196034941456</c:v>
                </c:pt>
                <c:pt idx="5126">
                  <c:v>0.1677441472124922</c:v>
                </c:pt>
                <c:pt idx="5127">
                  <c:v>0.16762015155726206</c:v>
                </c:pt>
                <c:pt idx="5128">
                  <c:v>0.16745479644711325</c:v>
                </c:pt>
                <c:pt idx="5129">
                  <c:v>0.16725476869814682</c:v>
                </c:pt>
                <c:pt idx="5130">
                  <c:v>0.16702541518904279</c:v>
                </c:pt>
                <c:pt idx="5131">
                  <c:v>0.16676985103521236</c:v>
                </c:pt>
                <c:pt idx="5132">
                  <c:v>0.16648940857062156</c:v>
                </c:pt>
                <c:pt idx="5133">
                  <c:v>0.166184679761613</c:v>
                </c:pt>
                <c:pt idx="5134">
                  <c:v>0.16585680240928047</c:v>
                </c:pt>
                <c:pt idx="5135">
                  <c:v>0.16550814854074491</c:v>
                </c:pt>
                <c:pt idx="5136">
                  <c:v>0.16514256513987691</c:v>
                </c:pt>
                <c:pt idx="5137">
                  <c:v>0.16476423349992142</c:v>
                </c:pt>
                <c:pt idx="5138">
                  <c:v>0.16437658349769013</c:v>
                </c:pt>
                <c:pt idx="5139">
                  <c:v>0.16398121403440846</c:v>
                </c:pt>
                <c:pt idx="5140">
                  <c:v>0.16357780256879473</c:v>
                </c:pt>
                <c:pt idx="5141">
                  <c:v>0.16316460476333428</c:v>
                </c:pt>
                <c:pt idx="5142">
                  <c:v>0.16273978547335244</c:v>
                </c:pt>
                <c:pt idx="5143">
                  <c:v>0.16230333017031329</c:v>
                </c:pt>
                <c:pt idx="5144">
                  <c:v>0.16185786800491775</c:v>
                </c:pt>
                <c:pt idx="5145">
                  <c:v>0.16140831578155568</c:v>
                </c:pt>
                <c:pt idx="5146">
                  <c:v>0.16096098653658586</c:v>
                </c:pt>
                <c:pt idx="5147">
                  <c:v>0.1605217283118584</c:v>
                </c:pt>
                <c:pt idx="5148">
                  <c:v>0.1600938800933368</c:v>
                </c:pt>
                <c:pt idx="5149">
                  <c:v>0.1596778955479391</c:v>
                </c:pt>
                <c:pt idx="5150">
                  <c:v>0.15927116271959341</c:v>
                </c:pt>
                <c:pt idx="5151">
                  <c:v>0.15886918460665844</c:v>
                </c:pt>
                <c:pt idx="5152">
                  <c:v>0.15846791811529759</c:v>
                </c:pt>
                <c:pt idx="5153">
                  <c:v>0.15806479047466271</c:v>
                </c:pt>
                <c:pt idx="5154">
                  <c:v>0.15765980720714745</c:v>
                </c:pt>
                <c:pt idx="5155">
                  <c:v>0.15725554018976473</c:v>
                </c:pt>
                <c:pt idx="5156">
                  <c:v>0.1568567287180519</c:v>
                </c:pt>
                <c:pt idx="5157">
                  <c:v>0.15646794981969314</c:v>
                </c:pt>
                <c:pt idx="5158">
                  <c:v>0.15609270221477745</c:v>
                </c:pt>
                <c:pt idx="5159">
                  <c:v>0.15573326725512826</c:v>
                </c:pt>
                <c:pt idx="5160">
                  <c:v>0.15538950954544395</c:v>
                </c:pt>
                <c:pt idx="5161">
                  <c:v>0.15506047674266055</c:v>
                </c:pt>
                <c:pt idx="5162">
                  <c:v>0.154744739468888</c:v>
                </c:pt>
                <c:pt idx="5163">
                  <c:v>0.15444169161601462</c:v>
                </c:pt>
                <c:pt idx="5164">
                  <c:v>0.15415246063996657</c:v>
                </c:pt>
                <c:pt idx="5165">
                  <c:v>0.15387966165372291</c:v>
                </c:pt>
                <c:pt idx="5166">
                  <c:v>0.15362657710988403</c:v>
                </c:pt>
                <c:pt idx="5167">
                  <c:v>0.15339614823131342</c:v>
                </c:pt>
                <c:pt idx="5168">
                  <c:v>0.15318968221965312</c:v>
                </c:pt>
                <c:pt idx="5169">
                  <c:v>0.15300609006308574</c:v>
                </c:pt>
                <c:pt idx="5170">
                  <c:v>0.15284174788409255</c:v>
                </c:pt>
                <c:pt idx="5171">
                  <c:v>0.15269112355487435</c:v>
                </c:pt>
                <c:pt idx="5172">
                  <c:v>0.15254821532754892</c:v>
                </c:pt>
                <c:pt idx="5173">
                  <c:v>0.15240856234416078</c:v>
                </c:pt>
                <c:pt idx="5174">
                  <c:v>0.15227096475116253</c:v>
                </c:pt>
                <c:pt idx="5175">
                  <c:v>0.15213666481969612</c:v>
                </c:pt>
                <c:pt idx="5176">
                  <c:v>0.15201125680532923</c:v>
                </c:pt>
                <c:pt idx="5177">
                  <c:v>0.15190138111307416</c:v>
                </c:pt>
                <c:pt idx="5178">
                  <c:v>0.15181376835452232</c:v>
                </c:pt>
                <c:pt idx="5179">
                  <c:v>0.15175371217644507</c:v>
                </c:pt>
                <c:pt idx="5180">
                  <c:v>0.15172344815741312</c:v>
                </c:pt>
                <c:pt idx="5181">
                  <c:v>0.15172253979133787</c:v>
                </c:pt>
                <c:pt idx="5182">
                  <c:v>0.1517479747596443</c:v>
                </c:pt>
                <c:pt idx="5183">
                  <c:v>0.15179502381507148</c:v>
                </c:pt>
                <c:pt idx="5184">
                  <c:v>0.15185910288102156</c:v>
                </c:pt>
                <c:pt idx="5185">
                  <c:v>0.15193601024246106</c:v>
                </c:pt>
                <c:pt idx="5186">
                  <c:v>0.15202202104771068</c:v>
                </c:pt>
                <c:pt idx="5187">
                  <c:v>0.15211436528798428</c:v>
                </c:pt>
                <c:pt idx="5188">
                  <c:v>0.15221027097169049</c:v>
                </c:pt>
                <c:pt idx="5189">
                  <c:v>0.15230629358500336</c:v>
                </c:pt>
                <c:pt idx="5190">
                  <c:v>0.1523992250118299</c:v>
                </c:pt>
                <c:pt idx="5191">
                  <c:v>0.15248499236449142</c:v>
                </c:pt>
                <c:pt idx="5192">
                  <c:v>0.15256014250930117</c:v>
                </c:pt>
                <c:pt idx="5193">
                  <c:v>0.15262237034816162</c:v>
                </c:pt>
                <c:pt idx="5194">
                  <c:v>0.15267061623289646</c:v>
                </c:pt>
                <c:pt idx="5195">
                  <c:v>0.15270612134497752</c:v>
                </c:pt>
                <c:pt idx="5196">
                  <c:v>0.15273079934729228</c:v>
                </c:pt>
                <c:pt idx="5197">
                  <c:v>0.15274833835284218</c:v>
                </c:pt>
                <c:pt idx="5198">
                  <c:v>0.152761612879866</c:v>
                </c:pt>
                <c:pt idx="5199">
                  <c:v>0.1527722998877733</c:v>
                </c:pt>
                <c:pt idx="5200">
                  <c:v>0.15278078258798666</c:v>
                </c:pt>
                <c:pt idx="5201">
                  <c:v>0.15278523966636193</c:v>
                </c:pt>
                <c:pt idx="5202">
                  <c:v>0.15278231620119065</c:v>
                </c:pt>
                <c:pt idx="5203">
                  <c:v>0.15276832218145941</c:v>
                </c:pt>
                <c:pt idx="5204">
                  <c:v>0.1527399042071188</c:v>
                </c:pt>
                <c:pt idx="5205">
                  <c:v>0.15269505263831407</c:v>
                </c:pt>
                <c:pt idx="5206">
                  <c:v>0.15263401211176009</c:v>
                </c:pt>
                <c:pt idx="5207">
                  <c:v>0.15255841807722581</c:v>
                </c:pt>
                <c:pt idx="5208">
                  <c:v>0.15247177418099145</c:v>
                </c:pt>
                <c:pt idx="5209">
                  <c:v>0.15237815689690659</c:v>
                </c:pt>
                <c:pt idx="5210">
                  <c:v>0.15228068228748726</c:v>
                </c:pt>
                <c:pt idx="5211">
                  <c:v>0.15218179377012031</c:v>
                </c:pt>
                <c:pt idx="5212">
                  <c:v>0.15208216219105986</c:v>
                </c:pt>
                <c:pt idx="5213">
                  <c:v>0.15198011376665643</c:v>
                </c:pt>
                <c:pt idx="5214">
                  <c:v>0.15187249373088851</c:v>
                </c:pt>
                <c:pt idx="5215">
                  <c:v>0.15175505091793806</c:v>
                </c:pt>
                <c:pt idx="5216">
                  <c:v>0.15162310909755006</c:v>
                </c:pt>
                <c:pt idx="5217">
                  <c:v>0.15147295453894627</c:v>
                </c:pt>
                <c:pt idx="5218">
                  <c:v>0.15130307773681195</c:v>
                </c:pt>
                <c:pt idx="5219">
                  <c:v>0.15111421797241509</c:v>
                </c:pt>
                <c:pt idx="5220">
                  <c:v>0.15091107651034752</c:v>
                </c:pt>
                <c:pt idx="5221">
                  <c:v>0.15070111399310593</c:v>
                </c:pt>
                <c:pt idx="5222">
                  <c:v>0.15049339824009456</c:v>
                </c:pt>
                <c:pt idx="5223">
                  <c:v>0.15029731343050112</c:v>
                </c:pt>
                <c:pt idx="5224">
                  <c:v>0.15012070318157977</c:v>
                </c:pt>
                <c:pt idx="5225">
                  <c:v>0.1499676863414382</c:v>
                </c:pt>
                <c:pt idx="5226">
                  <c:v>0.14983928524213141</c:v>
                </c:pt>
                <c:pt idx="5227">
                  <c:v>0.14973319373520366</c:v>
                </c:pt>
                <c:pt idx="5228">
                  <c:v>0.14964492289044939</c:v>
                </c:pt>
                <c:pt idx="5229">
                  <c:v>0.14956918129897223</c:v>
                </c:pt>
                <c:pt idx="5230">
                  <c:v>0.14950215720171245</c:v>
                </c:pt>
                <c:pt idx="5231">
                  <c:v>0.14944075527351652</c:v>
                </c:pt>
                <c:pt idx="5232">
                  <c:v>0.14938349902027748</c:v>
                </c:pt>
                <c:pt idx="5233">
                  <c:v>0.14932967361305771</c:v>
                </c:pt>
                <c:pt idx="5234">
                  <c:v>0.14927837450904768</c:v>
                </c:pt>
                <c:pt idx="5235">
                  <c:v>0.14922855504415644</c:v>
                </c:pt>
                <c:pt idx="5236">
                  <c:v>0.14917907400005748</c:v>
                </c:pt>
                <c:pt idx="5237">
                  <c:v>0.14912836296803744</c:v>
                </c:pt>
                <c:pt idx="5238">
                  <c:v>0.14907542449679323</c:v>
                </c:pt>
                <c:pt idx="5239">
                  <c:v>0.14901992681666709</c:v>
                </c:pt>
                <c:pt idx="5240">
                  <c:v>0.14896206093252695</c:v>
                </c:pt>
                <c:pt idx="5241">
                  <c:v>0.14890187529101973</c:v>
                </c:pt>
                <c:pt idx="5242">
                  <c:v>0.1488394658422475</c:v>
                </c:pt>
                <c:pt idx="5243">
                  <c:v>0.14877450114905233</c:v>
                </c:pt>
                <c:pt idx="5244">
                  <c:v>0.14870655505863295</c:v>
                </c:pt>
                <c:pt idx="5245">
                  <c:v>0.14863501186108474</c:v>
                </c:pt>
                <c:pt idx="5246">
                  <c:v>0.14855925633266953</c:v>
                </c:pt>
                <c:pt idx="5247">
                  <c:v>0.14847862633803854</c:v>
                </c:pt>
                <c:pt idx="5248">
                  <c:v>0.1483916064022931</c:v>
                </c:pt>
                <c:pt idx="5249">
                  <c:v>0.14829554411720702</c:v>
                </c:pt>
                <c:pt idx="5250">
                  <c:v>0.14818698373422479</c:v>
                </c:pt>
                <c:pt idx="5251">
                  <c:v>0.14806261609219618</c:v>
                </c:pt>
                <c:pt idx="5252">
                  <c:v>0.14792051169988218</c:v>
                </c:pt>
                <c:pt idx="5253">
                  <c:v>0.14776173021549688</c:v>
                </c:pt>
                <c:pt idx="5254">
                  <c:v>0.14759197264116819</c:v>
                </c:pt>
                <c:pt idx="5255">
                  <c:v>0.14742034055710873</c:v>
                </c:pt>
                <c:pt idx="5256">
                  <c:v>0.14725833476363615</c:v>
                </c:pt>
                <c:pt idx="5257">
                  <c:v>0.14711639864307602</c:v>
                </c:pt>
                <c:pt idx="5258">
                  <c:v>0.14700099146245427</c:v>
                </c:pt>
                <c:pt idx="5259">
                  <c:v>0.14691303773096742</c:v>
                </c:pt>
                <c:pt idx="5260">
                  <c:v>0.14684703684483369</c:v>
                </c:pt>
                <c:pt idx="5261">
                  <c:v>0.14679243767586947</c:v>
                </c:pt>
                <c:pt idx="5262">
                  <c:v>0.14673775084402851</c:v>
                </c:pt>
                <c:pt idx="5263">
                  <c:v>0.14667281622047235</c:v>
                </c:pt>
                <c:pt idx="5264">
                  <c:v>0.14659154347377779</c:v>
                </c:pt>
                <c:pt idx="5265">
                  <c:v>0.14649346941113317</c:v>
                </c:pt>
                <c:pt idx="5266">
                  <c:v>0.14638228890474136</c:v>
                </c:pt>
                <c:pt idx="5267">
                  <c:v>0.14626443275422873</c:v>
                </c:pt>
                <c:pt idx="5268">
                  <c:v>0.14614646698174749</c:v>
                </c:pt>
                <c:pt idx="5269">
                  <c:v>0.14603344061128631</c:v>
                </c:pt>
                <c:pt idx="5270">
                  <c:v>0.14592803876490812</c:v>
                </c:pt>
                <c:pt idx="5271">
                  <c:v>0.14583119918902432</c:v>
                </c:pt>
                <c:pt idx="5272">
                  <c:v>0.14574268038797433</c:v>
                </c:pt>
                <c:pt idx="5273">
                  <c:v>0.14566252442528105</c:v>
                </c:pt>
                <c:pt idx="5274">
                  <c:v>0.14559115092042962</c:v>
                </c:pt>
                <c:pt idx="5275">
                  <c:v>0.14552987523523175</c:v>
                </c:pt>
                <c:pt idx="5276">
                  <c:v>0.1454795413711486</c:v>
                </c:pt>
                <c:pt idx="5277">
                  <c:v>0.14544000415884561</c:v>
                </c:pt>
                <c:pt idx="5278">
                  <c:v>0.14540998844061315</c:v>
                </c:pt>
                <c:pt idx="5279">
                  <c:v>0.14538600562930004</c:v>
                </c:pt>
                <c:pt idx="5280">
                  <c:v>0.14536414425969835</c:v>
                </c:pt>
                <c:pt idx="5281">
                  <c:v>0.14534049375856994</c:v>
                </c:pt>
                <c:pt idx="5282">
                  <c:v>0.14531213370047114</c:v>
                </c:pt>
                <c:pt idx="5283">
                  <c:v>0.14527873527593316</c:v>
                </c:pt>
                <c:pt idx="5284">
                  <c:v>0.14524270177453424</c:v>
                </c:pt>
                <c:pt idx="5285">
                  <c:v>0.14520831965213798</c:v>
                </c:pt>
                <c:pt idx="5286">
                  <c:v>0.1451813339476643</c:v>
                </c:pt>
                <c:pt idx="5287">
                  <c:v>0.14516734725277292</c:v>
                </c:pt>
                <c:pt idx="5288">
                  <c:v>0.14516998444024598</c:v>
                </c:pt>
                <c:pt idx="5289">
                  <c:v>0.14519018771125369</c:v>
                </c:pt>
                <c:pt idx="5290">
                  <c:v>0.14522513358287281</c:v>
                </c:pt>
                <c:pt idx="5291">
                  <c:v>0.14526983260339243</c:v>
                </c:pt>
                <c:pt idx="5292">
                  <c:v>0.14531802226450818</c:v>
                </c:pt>
                <c:pt idx="5293">
                  <c:v>0.14536372023539135</c:v>
                </c:pt>
                <c:pt idx="5294">
                  <c:v>0.14540362744805135</c:v>
                </c:pt>
                <c:pt idx="5295">
                  <c:v>0.14543774230560802</c:v>
                </c:pt>
                <c:pt idx="5296">
                  <c:v>0.14546931507246119</c:v>
                </c:pt>
                <c:pt idx="5297">
                  <c:v>0.14550305805910757</c:v>
                </c:pt>
                <c:pt idx="5298">
                  <c:v>0.14554448634440897</c:v>
                </c:pt>
                <c:pt idx="5299">
                  <c:v>0.14559746752105374</c:v>
                </c:pt>
                <c:pt idx="5300">
                  <c:v>0.14566261871772201</c:v>
                </c:pt>
                <c:pt idx="5301">
                  <c:v>0.14573820069389176</c:v>
                </c:pt>
                <c:pt idx="5302">
                  <c:v>0.14582058729943748</c:v>
                </c:pt>
                <c:pt idx="5303">
                  <c:v>0.14590563119521527</c:v>
                </c:pt>
                <c:pt idx="5304">
                  <c:v>0.14599055020207985</c:v>
                </c:pt>
                <c:pt idx="5305">
                  <c:v>0.14607491952424534</c:v>
                </c:pt>
                <c:pt idx="5306">
                  <c:v>0.14616039084521748</c:v>
                </c:pt>
                <c:pt idx="5307">
                  <c:v>0.14625022229429729</c:v>
                </c:pt>
                <c:pt idx="5308">
                  <c:v>0.14634800533161074</c:v>
                </c:pt>
                <c:pt idx="5309">
                  <c:v>0.14645601247595386</c:v>
                </c:pt>
                <c:pt idx="5310">
                  <c:v>0.14657491278628221</c:v>
                </c:pt>
                <c:pt idx="5311">
                  <c:v>0.14670325016269292</c:v>
                </c:pt>
                <c:pt idx="5312">
                  <c:v>0.14683829106170865</c:v>
                </c:pt>
                <c:pt idx="5313">
                  <c:v>0.14697663689871721</c:v>
                </c:pt>
                <c:pt idx="5314">
                  <c:v>0.14711493221194882</c:v>
                </c:pt>
                <c:pt idx="5315">
                  <c:v>0.14725057439031597</c:v>
                </c:pt>
                <c:pt idx="5316">
                  <c:v>0.14738119426899809</c:v>
                </c:pt>
                <c:pt idx="5317">
                  <c:v>0.14750503547263494</c:v>
                </c:pt>
                <c:pt idx="5318">
                  <c:v>0.14762043461315388</c:v>
                </c:pt>
                <c:pt idx="5319">
                  <c:v>0.14772610593760993</c:v>
                </c:pt>
                <c:pt idx="5320">
                  <c:v>0.14782071566391319</c:v>
                </c:pt>
                <c:pt idx="5321">
                  <c:v>0.14790321397288386</c:v>
                </c:pt>
                <c:pt idx="5322">
                  <c:v>0.14797264600328475</c:v>
                </c:pt>
                <c:pt idx="5323">
                  <c:v>0.14802834183215363</c:v>
                </c:pt>
                <c:pt idx="5324">
                  <c:v>0.14806863688467897</c:v>
                </c:pt>
                <c:pt idx="5325">
                  <c:v>0.14809148821099349</c:v>
                </c:pt>
                <c:pt idx="5326">
                  <c:v>0.14809409580391109</c:v>
                </c:pt>
                <c:pt idx="5327">
                  <c:v>0.14807361476826852</c:v>
                </c:pt>
                <c:pt idx="5328">
                  <c:v>0.1480288632736616</c:v>
                </c:pt>
                <c:pt idx="5329">
                  <c:v>0.14796046497392112</c:v>
                </c:pt>
                <c:pt idx="5330">
                  <c:v>0.14787236412060356</c:v>
                </c:pt>
                <c:pt idx="5331">
                  <c:v>0.14777134737652797</c:v>
                </c:pt>
                <c:pt idx="5332">
                  <c:v>0.14766538085986036</c:v>
                </c:pt>
                <c:pt idx="5333">
                  <c:v>0.14756228135717009</c:v>
                </c:pt>
                <c:pt idx="5334">
                  <c:v>0.14746720713890837</c:v>
                </c:pt>
                <c:pt idx="5335">
                  <c:v>0.14738105226953924</c:v>
                </c:pt>
                <c:pt idx="5336">
                  <c:v>0.14730026210567904</c:v>
                </c:pt>
                <c:pt idx="5337">
                  <c:v>0.14721778361202376</c:v>
                </c:pt>
                <c:pt idx="5338">
                  <c:v>0.14712642727253555</c:v>
                </c:pt>
                <c:pt idx="5339">
                  <c:v>0.14702033421527794</c:v>
                </c:pt>
                <c:pt idx="5340">
                  <c:v>0.1468981913850983</c:v>
                </c:pt>
                <c:pt idx="5341">
                  <c:v>0.14676360452082349</c:v>
                </c:pt>
                <c:pt idx="5342">
                  <c:v>0.14662433425174559</c:v>
                </c:pt>
                <c:pt idx="5343">
                  <c:v>0.14649025734049592</c:v>
                </c:pt>
                <c:pt idx="5344">
                  <c:v>0.14636939683039973</c:v>
                </c:pt>
                <c:pt idx="5345">
                  <c:v>0.1462668877645098</c:v>
                </c:pt>
                <c:pt idx="5346">
                  <c:v>0.14618257554992653</c:v>
                </c:pt>
                <c:pt idx="5347">
                  <c:v>0.14611191884856234</c:v>
                </c:pt>
                <c:pt idx="5348">
                  <c:v>0.14604707772347092</c:v>
                </c:pt>
                <c:pt idx="5349">
                  <c:v>0.14598002877950045</c:v>
                </c:pt>
                <c:pt idx="5350">
                  <c:v>0.14590449905395542</c:v>
                </c:pt>
                <c:pt idx="5351">
                  <c:v>0.14581723871254437</c:v>
                </c:pt>
                <c:pt idx="5352">
                  <c:v>0.14571882065501962</c:v>
                </c:pt>
                <c:pt idx="5353">
                  <c:v>0.14561283515696422</c:v>
                </c:pt>
                <c:pt idx="5354">
                  <c:v>0.14550456618675545</c:v>
                </c:pt>
                <c:pt idx="5355">
                  <c:v>0.14539990513265322</c:v>
                </c:pt>
                <c:pt idx="5356">
                  <c:v>0.14530285348561722</c:v>
                </c:pt>
                <c:pt idx="5357">
                  <c:v>0.14521675008505863</c:v>
                </c:pt>
                <c:pt idx="5358">
                  <c:v>0.14514262439898251</c:v>
                </c:pt>
                <c:pt idx="5359">
                  <c:v>0.14507962280348863</c:v>
                </c:pt>
                <c:pt idx="5360">
                  <c:v>0.14502581029243988</c:v>
                </c:pt>
                <c:pt idx="5361">
                  <c:v>0.14497887691448341</c:v>
                </c:pt>
                <c:pt idx="5362">
                  <c:v>0.14493552571258739</c:v>
                </c:pt>
                <c:pt idx="5363">
                  <c:v>0.14489344953130734</c:v>
                </c:pt>
                <c:pt idx="5364">
                  <c:v>0.14485109507678662</c:v>
                </c:pt>
                <c:pt idx="5365">
                  <c:v>0.14480785073457902</c:v>
                </c:pt>
                <c:pt idx="5366">
                  <c:v>0.14476409316101158</c:v>
                </c:pt>
                <c:pt idx="5367">
                  <c:v>0.14472081043651686</c:v>
                </c:pt>
                <c:pt idx="5368">
                  <c:v>0.14467931952640745</c:v>
                </c:pt>
                <c:pt idx="5369">
                  <c:v>0.14464070173086385</c:v>
                </c:pt>
                <c:pt idx="5370">
                  <c:v>0.14460556769439858</c:v>
                </c:pt>
                <c:pt idx="5371">
                  <c:v>0.14457339926210311</c:v>
                </c:pt>
                <c:pt idx="5372">
                  <c:v>0.14454363147598592</c:v>
                </c:pt>
                <c:pt idx="5373">
                  <c:v>0.14451480616479284</c:v>
                </c:pt>
                <c:pt idx="5374">
                  <c:v>0.14448555959890863</c:v>
                </c:pt>
                <c:pt idx="5375">
                  <c:v>0.14445485752583276</c:v>
                </c:pt>
                <c:pt idx="5376">
                  <c:v>0.14442218312472399</c:v>
                </c:pt>
                <c:pt idx="5377">
                  <c:v>0.14438739581688254</c:v>
                </c:pt>
                <c:pt idx="5378">
                  <c:v>0.14435153019941283</c:v>
                </c:pt>
                <c:pt idx="5379">
                  <c:v>0.14431515054139432</c:v>
                </c:pt>
                <c:pt idx="5380">
                  <c:v>0.14427952587098758</c:v>
                </c:pt>
                <c:pt idx="5381">
                  <c:v>0.14424474998776338</c:v>
                </c:pt>
                <c:pt idx="5382">
                  <c:v>0.14421016484418725</c:v>
                </c:pt>
                <c:pt idx="5383">
                  <c:v>0.14417440782938462</c:v>
                </c:pt>
                <c:pt idx="5384">
                  <c:v>0.14413508321119506</c:v>
                </c:pt>
                <c:pt idx="5385">
                  <c:v>0.14409017199344076</c:v>
                </c:pt>
                <c:pt idx="5386">
                  <c:v>0.14403897135449706</c:v>
                </c:pt>
                <c:pt idx="5387">
                  <c:v>0.14398228190916662</c:v>
                </c:pt>
                <c:pt idx="5388">
                  <c:v>0.14392390937671828</c:v>
                </c:pt>
                <c:pt idx="5389">
                  <c:v>0.14386897216499317</c:v>
                </c:pt>
                <c:pt idx="5390">
                  <c:v>0.14382324341018038</c:v>
                </c:pt>
                <c:pt idx="5391">
                  <c:v>0.14379141453185296</c:v>
                </c:pt>
                <c:pt idx="5392">
                  <c:v>0.14377582956018775</c:v>
                </c:pt>
                <c:pt idx="5393">
                  <c:v>0.14377592344388501</c:v>
                </c:pt>
                <c:pt idx="5394">
                  <c:v>0.14378826932686362</c:v>
                </c:pt>
                <c:pt idx="5395">
                  <c:v>0.14380798591340238</c:v>
                </c:pt>
                <c:pt idx="5396">
                  <c:v>0.14382976908784151</c:v>
                </c:pt>
                <c:pt idx="5397">
                  <c:v>0.14384929975938354</c:v>
                </c:pt>
                <c:pt idx="5398">
                  <c:v>0.14386253980067065</c:v>
                </c:pt>
                <c:pt idx="5399">
                  <c:v>0.14386676543073074</c:v>
                </c:pt>
                <c:pt idx="5400">
                  <c:v>0.14385958188409143</c:v>
                </c:pt>
                <c:pt idx="5401">
                  <c:v>0.1438383605971677</c:v>
                </c:pt>
                <c:pt idx="5402">
                  <c:v>0.14380127278462795</c:v>
                </c:pt>
                <c:pt idx="5403">
                  <c:v>0.14374832251104863</c:v>
                </c:pt>
                <c:pt idx="5404">
                  <c:v>0.14368162749770075</c:v>
                </c:pt>
                <c:pt idx="5405">
                  <c:v>0.14360673102288846</c:v>
                </c:pt>
                <c:pt idx="5406">
                  <c:v>0.14353231661720633</c:v>
                </c:pt>
                <c:pt idx="5407">
                  <c:v>0.14346753110252275</c:v>
                </c:pt>
                <c:pt idx="5408">
                  <c:v>0.14342015606919956</c:v>
                </c:pt>
                <c:pt idx="5409">
                  <c:v>0.14339515726834196</c:v>
                </c:pt>
                <c:pt idx="5410">
                  <c:v>0.14339262463708746</c:v>
                </c:pt>
                <c:pt idx="5411">
                  <c:v>0.14340828966724295</c:v>
                </c:pt>
                <c:pt idx="5412">
                  <c:v>0.14343507161139735</c:v>
                </c:pt>
                <c:pt idx="5413">
                  <c:v>0.14346495114092306</c:v>
                </c:pt>
                <c:pt idx="5414">
                  <c:v>0.14349046998048565</c:v>
                </c:pt>
                <c:pt idx="5415">
                  <c:v>0.14350585706426788</c:v>
                </c:pt>
                <c:pt idx="5416">
                  <c:v>0.1435068891442749</c:v>
                </c:pt>
                <c:pt idx="5417">
                  <c:v>0.14349131437948237</c:v>
                </c:pt>
                <c:pt idx="5418">
                  <c:v>0.14345805568241643</c:v>
                </c:pt>
                <c:pt idx="5419">
                  <c:v>0.14340767993993186</c:v>
                </c:pt>
                <c:pt idx="5420">
                  <c:v>0.14334333506963615</c:v>
                </c:pt>
                <c:pt idx="5421">
                  <c:v>0.14327051305483718</c:v>
                </c:pt>
                <c:pt idx="5422">
                  <c:v>0.14319718757564714</c:v>
                </c:pt>
                <c:pt idx="5423">
                  <c:v>0.14313245203054892</c:v>
                </c:pt>
                <c:pt idx="5424">
                  <c:v>0.14308473859545534</c:v>
                </c:pt>
                <c:pt idx="5425">
                  <c:v>0.14305840002521275</c:v>
                </c:pt>
                <c:pt idx="5426">
                  <c:v>0.14305380734199635</c:v>
                </c:pt>
                <c:pt idx="5427">
                  <c:v>0.14306608584863023</c:v>
                </c:pt>
                <c:pt idx="5428">
                  <c:v>0.14308783184196849</c:v>
                </c:pt>
                <c:pt idx="5429">
                  <c:v>0.14311056319293247</c:v>
                </c:pt>
                <c:pt idx="5430">
                  <c:v>0.14312790543602716</c:v>
                </c:pt>
                <c:pt idx="5431">
                  <c:v>0.14313713929122518</c:v>
                </c:pt>
                <c:pt idx="5432">
                  <c:v>0.14313906108272534</c:v>
                </c:pt>
                <c:pt idx="5433">
                  <c:v>0.14313681118133126</c:v>
                </c:pt>
                <c:pt idx="5434">
                  <c:v>0.14313367071345817</c:v>
                </c:pt>
                <c:pt idx="5435">
                  <c:v>0.14313212392419594</c:v>
                </c:pt>
                <c:pt idx="5436">
                  <c:v>0.14313263952000466</c:v>
                </c:pt>
                <c:pt idx="5437">
                  <c:v>0.14313404569350274</c:v>
                </c:pt>
                <c:pt idx="5438">
                  <c:v>0.14313451441901404</c:v>
                </c:pt>
                <c:pt idx="5439">
                  <c:v>0.14313278013714947</c:v>
                </c:pt>
                <c:pt idx="5440">
                  <c:v>0.14312776482046063</c:v>
                </c:pt>
                <c:pt idx="5441">
                  <c:v>0.14311979667940766</c:v>
                </c:pt>
                <c:pt idx="5442">
                  <c:v>0.14310831343916897</c:v>
                </c:pt>
                <c:pt idx="5443">
                  <c:v>0.14309336224670288</c:v>
                </c:pt>
                <c:pt idx="5444">
                  <c:v>0.14307405300428522</c:v>
                </c:pt>
                <c:pt idx="5445">
                  <c:v>0.14304977706816435</c:v>
                </c:pt>
                <c:pt idx="5446">
                  <c:v>0.14302114445523906</c:v>
                </c:pt>
                <c:pt idx="5447">
                  <c:v>0.14298937430530245</c:v>
                </c:pt>
                <c:pt idx="5448">
                  <c:v>0.14295755962580803</c:v>
                </c:pt>
                <c:pt idx="5449">
                  <c:v>0.14292869883993797</c:v>
                </c:pt>
                <c:pt idx="5450">
                  <c:v>0.14290555537462002</c:v>
                </c:pt>
                <c:pt idx="5451">
                  <c:v>0.14288981477494722</c:v>
                </c:pt>
                <c:pt idx="5452">
                  <c:v>0.1428815699266065</c:v>
                </c:pt>
                <c:pt idx="5453">
                  <c:v>0.14288049248639856</c:v>
                </c:pt>
                <c:pt idx="5454">
                  <c:v>0.14288536441123056</c:v>
                </c:pt>
                <c:pt idx="5455">
                  <c:v>0.14289571743296869</c:v>
                </c:pt>
                <c:pt idx="5456">
                  <c:v>0.14291075551952337</c:v>
                </c:pt>
                <c:pt idx="5457">
                  <c:v>0.1429297763997478</c:v>
                </c:pt>
                <c:pt idx="5458">
                  <c:v>0.1429508596295771</c:v>
                </c:pt>
                <c:pt idx="5459">
                  <c:v>0.14297081936360645</c:v>
                </c:pt>
                <c:pt idx="5460">
                  <c:v>0.14298595376402645</c:v>
                </c:pt>
                <c:pt idx="5461">
                  <c:v>0.14299223258648242</c:v>
                </c:pt>
                <c:pt idx="5462">
                  <c:v>0.14298703146590508</c:v>
                </c:pt>
                <c:pt idx="5463">
                  <c:v>0.14297016339532764</c:v>
                </c:pt>
                <c:pt idx="5464">
                  <c:v>0.14294336325282087</c:v>
                </c:pt>
                <c:pt idx="5465">
                  <c:v>0.14291066182266798</c:v>
                </c:pt>
                <c:pt idx="5466">
                  <c:v>0.14287590168416686</c:v>
                </c:pt>
                <c:pt idx="5467">
                  <c:v>0.14284320533313777</c:v>
                </c:pt>
                <c:pt idx="5468">
                  <c:v>0.14281524206893248</c:v>
                </c:pt>
                <c:pt idx="5469">
                  <c:v>0.1427928540195641</c:v>
                </c:pt>
                <c:pt idx="5470">
                  <c:v>0.14277627449251751</c:v>
                </c:pt>
                <c:pt idx="5471">
                  <c:v>0.14276550282261591</c:v>
                </c:pt>
                <c:pt idx="5472">
                  <c:v>0.14276035124884301</c:v>
                </c:pt>
                <c:pt idx="5473">
                  <c:v>0.14276021075223244</c:v>
                </c:pt>
                <c:pt idx="5474">
                  <c:v>0.14276442567031966</c:v>
                </c:pt>
                <c:pt idx="5475">
                  <c:v>0.1427714506247032</c:v>
                </c:pt>
                <c:pt idx="5476">
                  <c:v>0.14277899086884804</c:v>
                </c:pt>
                <c:pt idx="5477">
                  <c:v>0.14278526669982428</c:v>
                </c:pt>
                <c:pt idx="5478">
                  <c:v>0.14278835781408772</c:v>
                </c:pt>
                <c:pt idx="5479">
                  <c:v>0.14278732744022193</c:v>
                </c:pt>
                <c:pt idx="5480">
                  <c:v>0.14278292496124168</c:v>
                </c:pt>
                <c:pt idx="5481">
                  <c:v>0.14277585298736828</c:v>
                </c:pt>
                <c:pt idx="5482">
                  <c:v>0.14276728247139314</c:v>
                </c:pt>
                <c:pt idx="5483">
                  <c:v>0.14275819697247638</c:v>
                </c:pt>
                <c:pt idx="5484">
                  <c:v>0.14274859652294103</c:v>
                </c:pt>
                <c:pt idx="5485">
                  <c:v>0.1427388089660343</c:v>
                </c:pt>
                <c:pt idx="5486">
                  <c:v>0.1427295367471676</c:v>
                </c:pt>
                <c:pt idx="5487">
                  <c:v>0.14272181004933049</c:v>
                </c:pt>
                <c:pt idx="5488">
                  <c:v>0.14271736140687385</c:v>
                </c:pt>
                <c:pt idx="5489">
                  <c:v>0.14271778285525782</c:v>
                </c:pt>
                <c:pt idx="5490">
                  <c:v>0.14272298075228773</c:v>
                </c:pt>
                <c:pt idx="5491">
                  <c:v>0.142731363077652</c:v>
                </c:pt>
                <c:pt idx="5492">
                  <c:v>0.14273960507486205</c:v>
                </c:pt>
                <c:pt idx="5493">
                  <c:v>0.14274288318541173</c:v>
                </c:pt>
                <c:pt idx="5494">
                  <c:v>0.14273726358247563</c:v>
                </c:pt>
                <c:pt idx="5495">
                  <c:v>0.1427210139731222</c:v>
                </c:pt>
                <c:pt idx="5496">
                  <c:v>0.14269455697633837</c:v>
                </c:pt>
                <c:pt idx="5497">
                  <c:v>0.14266112512984497</c:v>
                </c:pt>
                <c:pt idx="5498">
                  <c:v>0.14262601041529577</c:v>
                </c:pt>
                <c:pt idx="5499">
                  <c:v>0.14259440959952296</c:v>
                </c:pt>
                <c:pt idx="5500">
                  <c:v>0.14257081582306086</c:v>
                </c:pt>
                <c:pt idx="5501">
                  <c:v>0.14255817682719563</c:v>
                </c:pt>
                <c:pt idx="5502">
                  <c:v>0.14255700656840598</c:v>
                </c:pt>
                <c:pt idx="5503">
                  <c:v>0.1425664155383185</c:v>
                </c:pt>
                <c:pt idx="5504">
                  <c:v>0.14258387650521998</c:v>
                </c:pt>
                <c:pt idx="5505">
                  <c:v>0.14260569199723061</c:v>
                </c:pt>
                <c:pt idx="5506">
                  <c:v>0.14262783631047371</c:v>
                </c:pt>
                <c:pt idx="5507">
                  <c:v>0.14264576794535733</c:v>
                </c:pt>
                <c:pt idx="5508">
                  <c:v>0.14265536612202345</c:v>
                </c:pt>
                <c:pt idx="5509">
                  <c:v>0.14265419560131665</c:v>
                </c:pt>
                <c:pt idx="5510">
                  <c:v>0.14264169463693499</c:v>
                </c:pt>
                <c:pt idx="5511">
                  <c:v>0.14261950280004665</c:v>
                </c:pt>
                <c:pt idx="5512">
                  <c:v>0.14259197526169742</c:v>
                </c:pt>
                <c:pt idx="5513">
                  <c:v>0.14256482395694425</c:v>
                </c:pt>
                <c:pt idx="5514">
                  <c:v>0.14254338498807118</c:v>
                </c:pt>
                <c:pt idx="5515">
                  <c:v>0.14253140209538018</c:v>
                </c:pt>
                <c:pt idx="5516">
                  <c:v>0.1425306531755649</c:v>
                </c:pt>
                <c:pt idx="5517">
                  <c:v>0.14254001476608369</c:v>
                </c:pt>
                <c:pt idx="5518">
                  <c:v>0.14255747467154356</c:v>
                </c:pt>
                <c:pt idx="5519">
                  <c:v>0.14257975696449854</c:v>
                </c:pt>
                <c:pt idx="5520">
                  <c:v>0.14260395982584007</c:v>
                </c:pt>
                <c:pt idx="5521">
                  <c:v>0.14262839812591899</c:v>
                </c:pt>
                <c:pt idx="5522">
                  <c:v>0.14265148000542693</c:v>
                </c:pt>
                <c:pt idx="5523">
                  <c:v>0.14267208150191169</c:v>
                </c:pt>
                <c:pt idx="5524">
                  <c:v>0.1426885634027607</c:v>
                </c:pt>
                <c:pt idx="5525">
                  <c:v>0.14269933316450334</c:v>
                </c:pt>
                <c:pt idx="5526">
                  <c:v>0.14270251731912842</c:v>
                </c:pt>
                <c:pt idx="5527">
                  <c:v>0.14269731966700994</c:v>
                </c:pt>
                <c:pt idx="5528">
                  <c:v>0.14268406827685898</c:v>
                </c:pt>
                <c:pt idx="5529">
                  <c:v>0.1426647772231554</c:v>
                </c:pt>
                <c:pt idx="5530">
                  <c:v>0.14264258420677811</c:v>
                </c:pt>
                <c:pt idx="5531">
                  <c:v>0.14262165638854218</c:v>
                </c:pt>
                <c:pt idx="5532">
                  <c:v>0.14260555155064425</c:v>
                </c:pt>
                <c:pt idx="5533">
                  <c:v>0.14259646943449489</c:v>
                </c:pt>
                <c:pt idx="5534">
                  <c:v>0.14259525225810321</c:v>
                </c:pt>
                <c:pt idx="5535">
                  <c:v>0.14260044868881161</c:v>
                </c:pt>
                <c:pt idx="5536">
                  <c:v>0.14260915636073801</c:v>
                </c:pt>
                <c:pt idx="5537">
                  <c:v>0.14261716195509855</c:v>
                </c:pt>
                <c:pt idx="5538">
                  <c:v>0.14262067322725203</c:v>
                </c:pt>
                <c:pt idx="5539">
                  <c:v>0.14261631925400586</c:v>
                </c:pt>
                <c:pt idx="5540">
                  <c:v>0.142603210780892</c:v>
                </c:pt>
                <c:pt idx="5541">
                  <c:v>0.14258195716888566</c:v>
                </c:pt>
                <c:pt idx="5542">
                  <c:v>0.14255616398403015</c:v>
                </c:pt>
                <c:pt idx="5543">
                  <c:v>0.14253098082782512</c:v>
                </c:pt>
                <c:pt idx="5544">
                  <c:v>0.14251038602344457</c:v>
                </c:pt>
                <c:pt idx="5545">
                  <c:v>0.14249831043326699</c:v>
                </c:pt>
                <c:pt idx="5546">
                  <c:v>0.14249540859729326</c:v>
                </c:pt>
                <c:pt idx="5547">
                  <c:v>0.14250055702927267</c:v>
                </c:pt>
                <c:pt idx="5548">
                  <c:v>0.14251010519195273</c:v>
                </c:pt>
                <c:pt idx="5549">
                  <c:v>0.1425210109482945</c:v>
                </c:pt>
                <c:pt idx="5550">
                  <c:v>0.14253140209538018</c:v>
                </c:pt>
                <c:pt idx="5551">
                  <c:v>0.14254174668244934</c:v>
                </c:pt>
                <c:pt idx="5552">
                  <c:v>0.14255438520016062</c:v>
                </c:pt>
                <c:pt idx="5553">
                  <c:v>0.14257250105030106</c:v>
                </c:pt>
                <c:pt idx="5554">
                  <c:v>0.14259820157601022</c:v>
                </c:pt>
                <c:pt idx="5555">
                  <c:v>0.14263087948616271</c:v>
                </c:pt>
                <c:pt idx="5556">
                  <c:v>0.14266697785831173</c:v>
                </c:pt>
                <c:pt idx="5557">
                  <c:v>0.14270064428416884</c:v>
                </c:pt>
                <c:pt idx="5558">
                  <c:v>0.14272504119715712</c:v>
                </c:pt>
                <c:pt idx="5559">
                  <c:v>0.14273496893218496</c:v>
                </c:pt>
                <c:pt idx="5560">
                  <c:v>0.14272822554027409</c:v>
                </c:pt>
                <c:pt idx="5561">
                  <c:v>0.14270574832341987</c:v>
                </c:pt>
                <c:pt idx="5562">
                  <c:v>0.14267142598469784</c:v>
                </c:pt>
                <c:pt idx="5563">
                  <c:v>0.14263130085063114</c:v>
                </c:pt>
                <c:pt idx="5564">
                  <c:v>0.14259075809790145</c:v>
                </c:pt>
                <c:pt idx="5565">
                  <c:v>0.14255466606028733</c:v>
                </c:pt>
                <c:pt idx="5566">
                  <c:v>0.1425259256490371</c:v>
                </c:pt>
                <c:pt idx="5567">
                  <c:v>0.14250612676532481</c:v>
                </c:pt>
                <c:pt idx="5568">
                  <c:v>0.14249526818636682</c:v>
                </c:pt>
                <c:pt idx="5569">
                  <c:v>0.1424928344041908</c:v>
                </c:pt>
                <c:pt idx="5570">
                  <c:v>0.14249798280565396</c:v>
                </c:pt>
                <c:pt idx="5571">
                  <c:v>0.14250973075024576</c:v>
                </c:pt>
                <c:pt idx="5572">
                  <c:v>0.14252742347365477</c:v>
                </c:pt>
                <c:pt idx="5573">
                  <c:v>0.1425510617024538</c:v>
                </c:pt>
                <c:pt idx="5574">
                  <c:v>0.14258074003316634</c:v>
                </c:pt>
                <c:pt idx="5575">
                  <c:v>0.14261692787129776</c:v>
                </c:pt>
                <c:pt idx="5576">
                  <c:v>0.14265934591602425</c:v>
                </c:pt>
                <c:pt idx="5577">
                  <c:v>0.14270616976053441</c:v>
                </c:pt>
                <c:pt idx="5578">
                  <c:v>0.14275323281109731</c:v>
                </c:pt>
                <c:pt idx="5579">
                  <c:v>0.14279566417162515</c:v>
                </c:pt>
                <c:pt idx="5580">
                  <c:v>0.14282676440191311</c:v>
                </c:pt>
                <c:pt idx="5581">
                  <c:v>0.14284128485037673</c:v>
                </c:pt>
                <c:pt idx="5582">
                  <c:v>0.142837350229292</c:v>
                </c:pt>
                <c:pt idx="5583">
                  <c:v>0.14281669405340891</c:v>
                </c:pt>
                <c:pt idx="5584">
                  <c:v>0.14278503252539798</c:v>
                </c:pt>
                <c:pt idx="5585">
                  <c:v>0.14275061025818137</c:v>
                </c:pt>
                <c:pt idx="5586">
                  <c:v>0.14272199736159152</c:v>
                </c:pt>
                <c:pt idx="5587">
                  <c:v>0.14270537371299474</c:v>
                </c:pt>
                <c:pt idx="5588">
                  <c:v>0.14270368797008037</c:v>
                </c:pt>
                <c:pt idx="5589">
                  <c:v>0.14271614389161769</c:v>
                </c:pt>
                <c:pt idx="5590">
                  <c:v>0.1427395582448906</c:v>
                </c:pt>
                <c:pt idx="5591">
                  <c:v>0.14276967095884563</c:v>
                </c:pt>
                <c:pt idx="5592">
                  <c:v>0.14280250228426394</c:v>
                </c:pt>
                <c:pt idx="5593">
                  <c:v>0.14283514873066616</c:v>
                </c:pt>
                <c:pt idx="5594">
                  <c:v>0.14286494016898688</c:v>
                </c:pt>
                <c:pt idx="5595">
                  <c:v>0.14288906523681189</c:v>
                </c:pt>
                <c:pt idx="5596">
                  <c:v>0.14290508689615444</c:v>
                </c:pt>
                <c:pt idx="5597">
                  <c:v>0.14290977170354979</c:v>
                </c:pt>
                <c:pt idx="5598">
                  <c:v>0.14290147962889754</c:v>
                </c:pt>
                <c:pt idx="5599">
                  <c:v>0.14288058617674515</c:v>
                </c:pt>
                <c:pt idx="5600">
                  <c:v>0.14285084050713526</c:v>
                </c:pt>
                <c:pt idx="5601">
                  <c:v>0.14281833339655525</c:v>
                </c:pt>
                <c:pt idx="5602">
                  <c:v>0.14279027806281508</c:v>
                </c:pt>
                <c:pt idx="5603">
                  <c:v>0.14277266829501822</c:v>
                </c:pt>
                <c:pt idx="5604">
                  <c:v>0.14276882796177415</c:v>
                </c:pt>
                <c:pt idx="5605">
                  <c:v>0.14277852252688927</c:v>
                </c:pt>
                <c:pt idx="5606">
                  <c:v>0.14279749078021575</c:v>
                </c:pt>
                <c:pt idx="5607">
                  <c:v>0.14281969171413589</c:v>
                </c:pt>
                <c:pt idx="5608">
                  <c:v>0.14283941121684307</c:v>
                </c:pt>
                <c:pt idx="5609">
                  <c:v>0.14285144945317241</c:v>
                </c:pt>
                <c:pt idx="5610">
                  <c:v>0.1428533231386423</c:v>
                </c:pt>
                <c:pt idx="5611">
                  <c:v>0.14284479793503946</c:v>
                </c:pt>
                <c:pt idx="5612">
                  <c:v>0.14282751383253267</c:v>
                </c:pt>
                <c:pt idx="5613">
                  <c:v>0.14280475045440288</c:v>
                </c:pt>
                <c:pt idx="5614">
                  <c:v>0.14278067690408147</c:v>
                </c:pt>
                <c:pt idx="5615">
                  <c:v>0.14276016392003921</c:v>
                </c:pt>
                <c:pt idx="5616">
                  <c:v>0.14274798772110187</c:v>
                </c:pt>
                <c:pt idx="5617">
                  <c:v>0.14274719159690774</c:v>
                </c:pt>
                <c:pt idx="5618">
                  <c:v>0.14275857162846817</c:v>
                </c:pt>
                <c:pt idx="5619">
                  <c:v>0.14277955287986532</c:v>
                </c:pt>
                <c:pt idx="5620">
                  <c:v>0.14280531249875594</c:v>
                </c:pt>
                <c:pt idx="5621">
                  <c:v>0.14282887217882678</c:v>
                </c:pt>
                <c:pt idx="5622">
                  <c:v>0.1428454537139906</c:v>
                </c:pt>
                <c:pt idx="5623">
                  <c:v>0.14285299524310158</c:v>
                </c:pt>
                <c:pt idx="5624">
                  <c:v>0.14285421314207236</c:v>
                </c:pt>
                <c:pt idx="5625">
                  <c:v>0.14285514998975868</c:v>
                </c:pt>
                <c:pt idx="5626">
                  <c:v>0.1428636285532251</c:v>
                </c:pt>
                <c:pt idx="5627">
                  <c:v>0.1428848959545449</c:v>
                </c:pt>
                <c:pt idx="5628">
                  <c:v>0.14291956311419141</c:v>
                </c:pt>
                <c:pt idx="5629">
                  <c:v>0.14296276039343969</c:v>
                </c:pt>
                <c:pt idx="5630">
                  <c:v>0.14300483736230951</c:v>
                </c:pt>
                <c:pt idx="5631">
                  <c:v>0.14303651491947267</c:v>
                </c:pt>
                <c:pt idx="5632">
                  <c:v>0.14305113610981202</c:v>
                </c:pt>
                <c:pt idx="5633">
                  <c:v>0.14304808998789798</c:v>
                </c:pt>
                <c:pt idx="5634">
                  <c:v>0.14303257852925311</c:v>
                </c:pt>
                <c:pt idx="5635">
                  <c:v>0.14301505265347736</c:v>
                </c:pt>
                <c:pt idx="5636">
                  <c:v>0.14300507165528631</c:v>
                </c:pt>
                <c:pt idx="5637">
                  <c:v>0.14300980440047983</c:v>
                </c:pt>
                <c:pt idx="5638">
                  <c:v>0.14303032917943226</c:v>
                </c:pt>
                <c:pt idx="5639">
                  <c:v>0.14306275843277139</c:v>
                </c:pt>
                <c:pt idx="5640">
                  <c:v>0.14310001757288771</c:v>
                </c:pt>
                <c:pt idx="5641">
                  <c:v>0.14313404569350274</c:v>
                </c:pt>
                <c:pt idx="5642">
                  <c:v>0.14315888884273187</c:v>
                </c:pt>
                <c:pt idx="5643">
                  <c:v>0.14317267037230275</c:v>
                </c:pt>
                <c:pt idx="5644">
                  <c:v>0.14317585799924004</c:v>
                </c:pt>
                <c:pt idx="5645">
                  <c:v>0.14317084218505782</c:v>
                </c:pt>
                <c:pt idx="5646">
                  <c:v>0.14316024822586726</c:v>
                </c:pt>
                <c:pt idx="5647">
                  <c:v>0.14314567023547931</c:v>
                </c:pt>
                <c:pt idx="5648">
                  <c:v>0.14312809292352024</c:v>
                </c:pt>
                <c:pt idx="5649">
                  <c:v>0.14310831343916897</c:v>
                </c:pt>
                <c:pt idx="5650">
                  <c:v>0.14308769123937626</c:v>
                </c:pt>
                <c:pt idx="5651">
                  <c:v>0.14306852284543214</c:v>
                </c:pt>
                <c:pt idx="5652">
                  <c:v>0.14305380734199635</c:v>
                </c:pt>
                <c:pt idx="5653">
                  <c:v>0.14304682468199881</c:v>
                </c:pt>
                <c:pt idx="5654">
                  <c:v>0.1430494958876648</c:v>
                </c:pt>
                <c:pt idx="5655">
                  <c:v>0.14306280529760651</c:v>
                </c:pt>
                <c:pt idx="5656">
                  <c:v>0.14308712882946273</c:v>
                </c:pt>
                <c:pt idx="5657">
                  <c:v>0.14312120281132323</c:v>
                </c:pt>
                <c:pt idx="5658">
                  <c:v>0.14316409202189651</c:v>
                </c:pt>
                <c:pt idx="5659">
                  <c:v>0.14321406446635832</c:v>
                </c:pt>
                <c:pt idx="5660">
                  <c:v>0.14326854379451703</c:v>
                </c:pt>
                <c:pt idx="5661">
                  <c:v>0.14332378024507852</c:v>
                </c:pt>
                <c:pt idx="5662">
                  <c:v>0.1433746152407599</c:v>
                </c:pt>
                <c:pt idx="5663">
                  <c:v>0.14341509052988799</c:v>
                </c:pt>
                <c:pt idx="5664">
                  <c:v>0.14344004357263518</c:v>
                </c:pt>
                <c:pt idx="5665">
                  <c:v>0.14344632896358578</c:v>
                </c:pt>
                <c:pt idx="5666">
                  <c:v>0.14343375827264937</c:v>
                </c:pt>
                <c:pt idx="5667">
                  <c:v>0.14340603837065735</c:v>
                </c:pt>
                <c:pt idx="5668">
                  <c:v>0.14336987851837379</c:v>
                </c:pt>
                <c:pt idx="5669">
                  <c:v>0.14333245553819796</c:v>
                </c:pt>
                <c:pt idx="5670">
                  <c:v>0.14330127218452626</c:v>
                </c:pt>
                <c:pt idx="5671">
                  <c:v>0.14328125036937178</c:v>
                </c:pt>
                <c:pt idx="5672">
                  <c:v>0.1432744047145863</c:v>
                </c:pt>
                <c:pt idx="5673">
                  <c:v>0.14327942172499697</c:v>
                </c:pt>
                <c:pt idx="5674">
                  <c:v>0.14329297263157537</c:v>
                </c:pt>
                <c:pt idx="5675">
                  <c:v>0.14331013459413888</c:v>
                </c:pt>
                <c:pt idx="5676">
                  <c:v>0.14332589043556332</c:v>
                </c:pt>
                <c:pt idx="5677">
                  <c:v>0.14333564433814361</c:v>
                </c:pt>
                <c:pt idx="5678">
                  <c:v>0.1433365353305488</c:v>
                </c:pt>
                <c:pt idx="5679">
                  <c:v>0.14332790684938435</c:v>
                </c:pt>
                <c:pt idx="5680">
                  <c:v>0.14331144755909209</c:v>
                </c:pt>
                <c:pt idx="5681">
                  <c:v>0.14329067504325355</c:v>
                </c:pt>
                <c:pt idx="5682">
                  <c:v>0.14327154457571145</c:v>
                </c:pt>
                <c:pt idx="5683">
                  <c:v>0.14325986977796623</c:v>
                </c:pt>
                <c:pt idx="5684">
                  <c:v>0.14326090127356117</c:v>
                </c:pt>
                <c:pt idx="5685">
                  <c:v>0.1432774993122895</c:v>
                </c:pt>
                <c:pt idx="5686">
                  <c:v>0.14330957189608828</c:v>
                </c:pt>
                <c:pt idx="5687">
                  <c:v>0.14335379280718163</c:v>
                </c:pt>
                <c:pt idx="5688">
                  <c:v>0.14340434990587669</c:v>
                </c:pt>
                <c:pt idx="5689">
                  <c:v>0.1434547721692262</c:v>
                </c:pt>
                <c:pt idx="5690">
                  <c:v>0.14349853874911955</c:v>
                </c:pt>
                <c:pt idx="5691">
                  <c:v>0.14353161288482486</c:v>
                </c:pt>
                <c:pt idx="5692">
                  <c:v>0.14355131782256547</c:v>
                </c:pt>
                <c:pt idx="5693">
                  <c:v>0.14355769866070112</c:v>
                </c:pt>
                <c:pt idx="5694">
                  <c:v>0.14355230309292188</c:v>
                </c:pt>
                <c:pt idx="5695">
                  <c:v>0.14353752427227129</c:v>
                </c:pt>
                <c:pt idx="5696">
                  <c:v>0.14351636562989933</c:v>
                </c:pt>
                <c:pt idx="5697">
                  <c:v>0.14349220569131538</c:v>
                </c:pt>
                <c:pt idx="5698">
                  <c:v>0.14346828163968406</c:v>
                </c:pt>
                <c:pt idx="5699">
                  <c:v>0.14344773615312689</c:v>
                </c:pt>
                <c:pt idx="5700">
                  <c:v>0.14343296089034741</c:v>
                </c:pt>
                <c:pt idx="5701">
                  <c:v>0.14342554999545631</c:v>
                </c:pt>
                <c:pt idx="5702">
                  <c:v>0.14342498714784691</c:v>
                </c:pt>
                <c:pt idx="5703">
                  <c:v>0.14342963066244063</c:v>
                </c:pt>
                <c:pt idx="5704">
                  <c:v>0.14343624423863555</c:v>
                </c:pt>
                <c:pt idx="5705">
                  <c:v>0.14344060643975809</c:v>
                </c:pt>
                <c:pt idx="5706">
                  <c:v>0.1434395276117465</c:v>
                </c:pt>
                <c:pt idx="5707">
                  <c:v>0.14343066256131498</c:v>
                </c:pt>
                <c:pt idx="5708">
                  <c:v>0.14341377725156301</c:v>
                </c:pt>
                <c:pt idx="5709">
                  <c:v>0.14339117072581808</c:v>
                </c:pt>
                <c:pt idx="5710">
                  <c:v>0.14336626738848868</c:v>
                </c:pt>
                <c:pt idx="5711">
                  <c:v>0.14334394470661682</c:v>
                </c:pt>
                <c:pt idx="5712">
                  <c:v>0.14332884471946772</c:v>
                </c:pt>
                <c:pt idx="5713">
                  <c:v>0.14332401471018164</c:v>
                </c:pt>
                <c:pt idx="5714">
                  <c:v>0.14333100182834568</c:v>
                </c:pt>
                <c:pt idx="5715">
                  <c:v>0.14334929079064251</c:v>
                </c:pt>
                <c:pt idx="5716">
                  <c:v>0.14337569390753491</c:v>
                </c:pt>
                <c:pt idx="5717">
                  <c:v>0.14340528794105534</c:v>
                </c:pt>
                <c:pt idx="5718">
                  <c:v>0.14343258565212358</c:v>
                </c:pt>
                <c:pt idx="5719">
                  <c:v>0.14345186393541776</c:v>
                </c:pt>
                <c:pt idx="5720">
                  <c:v>0.14345861857288467</c:v>
                </c:pt>
                <c:pt idx="5721">
                  <c:v>0.14345073817272025</c:v>
                </c:pt>
                <c:pt idx="5722">
                  <c:v>0.14342864567034763</c:v>
                </c:pt>
                <c:pt idx="5723">
                  <c:v>0.14339515726834196</c:v>
                </c:pt>
                <c:pt idx="5724">
                  <c:v>0.14335580935055681</c:v>
                </c:pt>
                <c:pt idx="5725">
                  <c:v>0.14331669945859959</c:v>
                </c:pt>
                <c:pt idx="5726">
                  <c:v>0.14328406368344482</c:v>
                </c:pt>
                <c:pt idx="5727">
                  <c:v>0.14326272983995525</c:v>
                </c:pt>
                <c:pt idx="5728">
                  <c:v>0.14325555627747655</c:v>
                </c:pt>
                <c:pt idx="5729">
                  <c:v>0.14326305804499484</c:v>
                </c:pt>
                <c:pt idx="5730">
                  <c:v>0.1432839230173083</c:v>
                </c:pt>
                <c:pt idx="5731">
                  <c:v>0.14331487066495663</c:v>
                </c:pt>
                <c:pt idx="5732">
                  <c:v>0.14335229212981637</c:v>
                </c:pt>
                <c:pt idx="5733">
                  <c:v>0.14339257773664815</c:v>
                </c:pt>
                <c:pt idx="5734">
                  <c:v>0.14343235112839825</c:v>
                </c:pt>
                <c:pt idx="5735">
                  <c:v>0.14346846927417689</c:v>
                </c:pt>
                <c:pt idx="5736">
                  <c:v>0.14349891404433246</c:v>
                </c:pt>
                <c:pt idx="5737">
                  <c:v>0.14352176075121614</c:v>
                </c:pt>
                <c:pt idx="5738">
                  <c:v>0.14353588221213165</c:v>
                </c:pt>
                <c:pt idx="5739">
                  <c:v>0.14354137140891099</c:v>
                </c:pt>
                <c:pt idx="5740">
                  <c:v>0.14353949475263439</c:v>
                </c:pt>
                <c:pt idx="5741">
                  <c:v>0.14353283268834416</c:v>
                </c:pt>
                <c:pt idx="5742">
                  <c:v>0.14352527934470538</c:v>
                </c:pt>
                <c:pt idx="5743">
                  <c:v>0.14352082246443343</c:v>
                </c:pt>
                <c:pt idx="5744">
                  <c:v>0.14352204223764609</c:v>
                </c:pt>
                <c:pt idx="5745">
                  <c:v>0.14353034616941163</c:v>
                </c:pt>
                <c:pt idx="5746">
                  <c:v>0.14354362340714755</c:v>
                </c:pt>
                <c:pt idx="5747">
                  <c:v>0.14355826168033181</c:v>
                </c:pt>
                <c:pt idx="5748">
                  <c:v>0.14356909995048539</c:v>
                </c:pt>
                <c:pt idx="5749">
                  <c:v>0.1435712113332922</c:v>
                </c:pt>
                <c:pt idx="5750">
                  <c:v>0.14356267202602424</c:v>
                </c:pt>
                <c:pt idx="5751">
                  <c:v>0.14354367032390158</c:v>
                </c:pt>
                <c:pt idx="5752">
                  <c:v>0.14351772613243352</c:v>
                </c:pt>
                <c:pt idx="5753">
                  <c:v>0.14348981322684551</c:v>
                </c:pt>
                <c:pt idx="5754">
                  <c:v>0.14346481041618586</c:v>
                </c:pt>
                <c:pt idx="5755">
                  <c:v>0.14344567227669358</c:v>
                </c:pt>
                <c:pt idx="5756">
                  <c:v>0.14343296089034741</c:v>
                </c:pt>
                <c:pt idx="5757">
                  <c:v>0.14342498714784691</c:v>
                </c:pt>
                <c:pt idx="5758">
                  <c:v>0.14341917109859514</c:v>
                </c:pt>
                <c:pt idx="5759">
                  <c:v>0.14341396486250912</c:v>
                </c:pt>
                <c:pt idx="5760">
                  <c:v>0.14340974363582359</c:v>
                </c:pt>
                <c:pt idx="5761">
                  <c:v>0.14340955602670091</c:v>
                </c:pt>
                <c:pt idx="5762">
                  <c:v>0.14341752948588493</c:v>
                </c:pt>
                <c:pt idx="5763">
                  <c:v>0.14343844878641476</c:v>
                </c:pt>
                <c:pt idx="5764">
                  <c:v>0.14347442671147703</c:v>
                </c:pt>
                <c:pt idx="5765">
                  <c:v>0.14352527934470538</c:v>
                </c:pt>
                <c:pt idx="5766">
                  <c:v>0.14358730509955342</c:v>
                </c:pt>
                <c:pt idx="5767">
                  <c:v>0.1436537979135214</c:v>
                </c:pt>
                <c:pt idx="5768">
                  <c:v>0.14371762557470713</c:v>
                </c:pt>
                <c:pt idx="5769">
                  <c:v>0.14377137010795449</c:v>
                </c:pt>
                <c:pt idx="5770">
                  <c:v>0.14380911260252682</c:v>
                </c:pt>
                <c:pt idx="5771">
                  <c:v>0.14382695223653552</c:v>
                </c:pt>
                <c:pt idx="5772">
                  <c:v>0.14382305562234665</c:v>
                </c:pt>
                <c:pt idx="5773">
                  <c:v>0.14379779889859223</c:v>
                </c:pt>
                <c:pt idx="5774">
                  <c:v>0.14375353275691516</c:v>
                </c:pt>
                <c:pt idx="5775">
                  <c:v>0.14369486242818585</c:v>
                </c:pt>
                <c:pt idx="5776">
                  <c:v>0.14362761251334344</c:v>
                </c:pt>
                <c:pt idx="5777">
                  <c:v>0.1435591531295729</c:v>
                </c:pt>
                <c:pt idx="5778">
                  <c:v>0.14349680301297874</c:v>
                </c:pt>
                <c:pt idx="5779">
                  <c:v>0.14344632896358578</c:v>
                </c:pt>
                <c:pt idx="5780">
                  <c:v>0.14341161973150729</c:v>
                </c:pt>
                <c:pt idx="5781">
                  <c:v>0.14339384405029232</c:v>
                </c:pt>
                <c:pt idx="5782">
                  <c:v>0.14339121762610574</c:v>
                </c:pt>
                <c:pt idx="5783">
                  <c:v>0.14339994116767507</c:v>
                </c:pt>
                <c:pt idx="5784">
                  <c:v>0.1434149029184556</c:v>
                </c:pt>
                <c:pt idx="5785">
                  <c:v>0.14343122541628006</c:v>
                </c:pt>
                <c:pt idx="5786">
                  <c:v>0.14344449962399863</c:v>
                </c:pt>
                <c:pt idx="5787">
                  <c:v>0.14345177012174803</c:v>
                </c:pt>
                <c:pt idx="5788">
                  <c:v>0.14345209846968021</c:v>
                </c:pt>
                <c:pt idx="5789">
                  <c:v>0.14344637586983022</c:v>
                </c:pt>
                <c:pt idx="5790">
                  <c:v>0.14343812044880211</c:v>
                </c:pt>
                <c:pt idx="5791">
                  <c:v>0.1434317413673053</c:v>
                </c:pt>
                <c:pt idx="5792">
                  <c:v>0.1434336175580192</c:v>
                </c:pt>
                <c:pt idx="5793">
                  <c:v>0.14344914334722747</c:v>
                </c:pt>
                <c:pt idx="5794">
                  <c:v>0.14348155698009168</c:v>
                </c:pt>
                <c:pt idx="5795">
                  <c:v>0.14353081532283751</c:v>
                </c:pt>
                <c:pt idx="5796">
                  <c:v>0.14359246649200397</c:v>
                </c:pt>
                <c:pt idx="5797">
                  <c:v>0.14365924167164346</c:v>
                </c:pt>
                <c:pt idx="5798">
                  <c:v>0.14372142737112059</c:v>
                </c:pt>
                <c:pt idx="5799">
                  <c:v>0.14377052516427014</c:v>
                </c:pt>
                <c:pt idx="5800">
                  <c:v>0.14380042778276436</c:v>
                </c:pt>
                <c:pt idx="5801">
                  <c:v>0.1438090656570884</c:v>
                </c:pt>
                <c:pt idx="5802">
                  <c:v>0.14379732945666468</c:v>
                </c:pt>
                <c:pt idx="5803">
                  <c:v>0.14376888222292339</c:v>
                </c:pt>
                <c:pt idx="5804">
                  <c:v>0.14372823313917282</c:v>
                </c:pt>
                <c:pt idx="5805">
                  <c:v>0.14367918705810789</c:v>
                </c:pt>
                <c:pt idx="5806">
                  <c:v>0.14362554778191738</c:v>
                </c:pt>
                <c:pt idx="5807">
                  <c:v>0.1435712113332922</c:v>
                </c:pt>
                <c:pt idx="5808">
                  <c:v>0.14352044715028811</c:v>
                </c:pt>
                <c:pt idx="5809">
                  <c:v>0.14347864856691495</c:v>
                </c:pt>
                <c:pt idx="5810">
                  <c:v>0.14345172321492095</c:v>
                </c:pt>
                <c:pt idx="5811">
                  <c:v>0.14344398365781619</c:v>
                </c:pt>
                <c:pt idx="5812">
                  <c:v>0.14345702371845304</c:v>
                </c:pt>
                <c:pt idx="5813">
                  <c:v>0.14348864045495835</c:v>
                </c:pt>
                <c:pt idx="5814">
                  <c:v>0.14353334876009527</c:v>
                </c:pt>
                <c:pt idx="5815">
                  <c:v>0.14358373908241828</c:v>
                </c:pt>
                <c:pt idx="5816">
                  <c:v>0.14363263360572665</c:v>
                </c:pt>
                <c:pt idx="5817">
                  <c:v>0.1436757141484849</c:v>
                </c:pt>
                <c:pt idx="5818">
                  <c:v>0.14371147706081999</c:v>
                </c:pt>
                <c:pt idx="5819">
                  <c:v>0.14374156336631139</c:v>
                </c:pt>
                <c:pt idx="5820">
                  <c:v>0.14376845975329589</c:v>
                </c:pt>
                <c:pt idx="5821">
                  <c:v>0.14379404337737933</c:v>
                </c:pt>
                <c:pt idx="5822">
                  <c:v>0.14381906515007514</c:v>
                </c:pt>
                <c:pt idx="5823">
                  <c:v>0.14384249209386379</c:v>
                </c:pt>
                <c:pt idx="5824">
                  <c:v>0.14386300931309137</c:v>
                </c:pt>
                <c:pt idx="5825">
                  <c:v>0.14388075725483029</c:v>
                </c:pt>
                <c:pt idx="5826">
                  <c:v>0.14389733204584709</c:v>
                </c:pt>
                <c:pt idx="5827">
                  <c:v>0.14391578574433816</c:v>
                </c:pt>
                <c:pt idx="5828">
                  <c:v>0.1439388891897776</c:v>
                </c:pt>
                <c:pt idx="5829">
                  <c:v>0.14396777022503449</c:v>
                </c:pt>
                <c:pt idx="5830">
                  <c:v>0.14400041045471668</c:v>
                </c:pt>
                <c:pt idx="5831">
                  <c:v>0.144031691019881</c:v>
                </c:pt>
                <c:pt idx="5832">
                  <c:v>0.14405536429663901</c:v>
                </c:pt>
                <c:pt idx="5833">
                  <c:v>0.14406569827441895</c:v>
                </c:pt>
                <c:pt idx="5834">
                  <c:v>0.1440610009813087</c:v>
                </c:pt>
                <c:pt idx="5835">
                  <c:v>0.14404319870157101</c:v>
                </c:pt>
                <c:pt idx="5836">
                  <c:v>0.14401844582086987</c:v>
                </c:pt>
                <c:pt idx="5837">
                  <c:v>0.14399392917794673</c:v>
                </c:pt>
                <c:pt idx="5838">
                  <c:v>0.14397542519539364</c:v>
                </c:pt>
                <c:pt idx="5839">
                  <c:v>0.1439659386877129</c:v>
                </c:pt>
                <c:pt idx="5840">
                  <c:v>0.14396373146069108</c:v>
                </c:pt>
                <c:pt idx="5841">
                  <c:v>0.14396373146069108</c:v>
                </c:pt>
                <c:pt idx="5842">
                  <c:v>0.14395912919362008</c:v>
                </c:pt>
                <c:pt idx="5843">
                  <c:v>0.14394522876469973</c:v>
                </c:pt>
                <c:pt idx="5844">
                  <c:v>0.14392010580737991</c:v>
                </c:pt>
                <c:pt idx="5845">
                  <c:v>0.14388704902735816</c:v>
                </c:pt>
                <c:pt idx="5846">
                  <c:v>0.14385319660905049</c:v>
                </c:pt>
                <c:pt idx="5847">
                  <c:v>0.14382775034255058</c:v>
                </c:pt>
                <c:pt idx="5848">
                  <c:v>0.14381981629499541</c:v>
                </c:pt>
                <c:pt idx="5849">
                  <c:v>0.1438346047251865</c:v>
                </c:pt>
                <c:pt idx="5850">
                  <c:v>0.14387239966810161</c:v>
                </c:pt>
                <c:pt idx="5851">
                  <c:v>0.14392700860599417</c:v>
                </c:pt>
                <c:pt idx="5852">
                  <c:v>0.14398866908239827</c:v>
                </c:pt>
                <c:pt idx="5853">
                  <c:v>0.14404498359380147</c:v>
                </c:pt>
                <c:pt idx="5854">
                  <c:v>0.14408491073209484</c:v>
                </c:pt>
                <c:pt idx="5855">
                  <c:v>0.14410215099587653</c:v>
                </c:pt>
                <c:pt idx="5856">
                  <c:v>0.14409656075362187</c:v>
                </c:pt>
                <c:pt idx="5857">
                  <c:v>0.14407368378930696</c:v>
                </c:pt>
                <c:pt idx="5858">
                  <c:v>0.14404296384787629</c:v>
                </c:pt>
                <c:pt idx="5859">
                  <c:v>0.14401459445583031</c:v>
                </c:pt>
                <c:pt idx="5860">
                  <c:v>0.14399599566148591</c:v>
                </c:pt>
                <c:pt idx="5861">
                  <c:v>0.14398998410031261</c:v>
                </c:pt>
                <c:pt idx="5862">
                  <c:v>0.14399392917794673</c:v>
                </c:pt>
                <c:pt idx="5863">
                  <c:v>0.14400238303641066</c:v>
                </c:pt>
                <c:pt idx="5864">
                  <c:v>0.1440090992746007</c:v>
                </c:pt>
                <c:pt idx="5865">
                  <c:v>0.14400952197838068</c:v>
                </c:pt>
                <c:pt idx="5866">
                  <c:v>0.14400299359922697</c:v>
                </c:pt>
                <c:pt idx="5867">
                  <c:v>0.14399219146076325</c:v>
                </c:pt>
                <c:pt idx="5868">
                  <c:v>0.14398195316014528</c:v>
                </c:pt>
                <c:pt idx="5869">
                  <c:v>0.14397702195468487</c:v>
                </c:pt>
                <c:pt idx="5870">
                  <c:v>0.14398091995055473</c:v>
                </c:pt>
                <c:pt idx="5871">
                  <c:v>0.14399449276339149</c:v>
                </c:pt>
                <c:pt idx="5872">
                  <c:v>0.14401666103770283</c:v>
                </c:pt>
                <c:pt idx="5873">
                  <c:v>0.14404460782640649</c:v>
                </c:pt>
                <c:pt idx="5874">
                  <c:v>0.14407462327130005</c:v>
                </c:pt>
                <c:pt idx="5875">
                  <c:v>0.1441035133347256</c:v>
                </c:pt>
                <c:pt idx="5876">
                  <c:v>0.14412751938590984</c:v>
                </c:pt>
                <c:pt idx="5877">
                  <c:v>0.14414386868915907</c:v>
                </c:pt>
                <c:pt idx="5878">
                  <c:v>0.14415011729233551</c:v>
                </c:pt>
                <c:pt idx="5879">
                  <c:v>0.14414612381377168</c:v>
                </c:pt>
                <c:pt idx="5880">
                  <c:v>0.14413390869552345</c:v>
                </c:pt>
                <c:pt idx="5881">
                  <c:v>0.1441182644497071</c:v>
                </c:pt>
                <c:pt idx="5882">
                  <c:v>0.14410623802524458</c:v>
                </c:pt>
                <c:pt idx="5883">
                  <c:v>0.14410426497178219</c:v>
                </c:pt>
                <c:pt idx="5884">
                  <c:v>0.14411577457668046</c:v>
                </c:pt>
                <c:pt idx="5885">
                  <c:v>0.14413964036207216</c:v>
                </c:pt>
                <c:pt idx="5886">
                  <c:v>0.14416909856309756</c:v>
                </c:pt>
                <c:pt idx="5887">
                  <c:v>0.14419465881264826</c:v>
                </c:pt>
                <c:pt idx="5888">
                  <c:v>0.14420617081343112</c:v>
                </c:pt>
                <c:pt idx="5889">
                  <c:v>0.14419710215056958</c:v>
                </c:pt>
                <c:pt idx="5890">
                  <c:v>0.14416801792392719</c:v>
                </c:pt>
                <c:pt idx="5891">
                  <c:v>0.14412648582995213</c:v>
                </c:pt>
                <c:pt idx="5892">
                  <c:v>0.14408444097971695</c:v>
                </c:pt>
                <c:pt idx="5893">
                  <c:v>0.14405508246432597</c:v>
                </c:pt>
                <c:pt idx="5894">
                  <c:v>0.14404892917107814</c:v>
                </c:pt>
                <c:pt idx="5895">
                  <c:v>0.14406969101350897</c:v>
                </c:pt>
                <c:pt idx="5896">
                  <c:v>0.14411422428559184</c:v>
                </c:pt>
                <c:pt idx="5897">
                  <c:v>0.14417266938991358</c:v>
                </c:pt>
                <c:pt idx="5898">
                  <c:v>0.14423272006021881</c:v>
                </c:pt>
                <c:pt idx="5899">
                  <c:v>0.14428159371391847</c:v>
                </c:pt>
                <c:pt idx="5900">
                  <c:v>0.14430932255897477</c:v>
                </c:pt>
                <c:pt idx="5901">
                  <c:v>0.14431106154554241</c:v>
                </c:pt>
                <c:pt idx="5902">
                  <c:v>0.14428709234415737</c:v>
                </c:pt>
                <c:pt idx="5903">
                  <c:v>0.1442429642743327</c:v>
                </c:pt>
                <c:pt idx="5904">
                  <c:v>0.14418732888136054</c:v>
                </c:pt>
                <c:pt idx="5905">
                  <c:v>0.14413165363433811</c:v>
                </c:pt>
                <c:pt idx="5906">
                  <c:v>0.14408688369763023</c:v>
                </c:pt>
                <c:pt idx="5907">
                  <c:v>0.14406076611798702</c:v>
                </c:pt>
                <c:pt idx="5908">
                  <c:v>0.14405691437763013</c:v>
                </c:pt>
                <c:pt idx="5909">
                  <c:v>0.14407288523121065</c:v>
                </c:pt>
                <c:pt idx="5910">
                  <c:v>0.14410186913319978</c:v>
                </c:pt>
                <c:pt idx="5911">
                  <c:v>0.14413404963723619</c:v>
                </c:pt>
                <c:pt idx="5912">
                  <c:v>0.14416031257474093</c:v>
                </c:pt>
                <c:pt idx="5913">
                  <c:v>0.14417581738000995</c:v>
                </c:pt>
                <c:pt idx="5914">
                  <c:v>0.14418107974276684</c:v>
                </c:pt>
                <c:pt idx="5915">
                  <c:v>0.14418136165685691</c:v>
                </c:pt>
                <c:pt idx="5916">
                  <c:v>0.14418361697616511</c:v>
                </c:pt>
                <c:pt idx="5917">
                  <c:v>0.14419362509689659</c:v>
                </c:pt>
                <c:pt idx="5918">
                  <c:v>0.14421270224751248</c:v>
                </c:pt>
                <c:pt idx="5919">
                  <c:v>0.14423718425225862</c:v>
                </c:pt>
                <c:pt idx="5920">
                  <c:v>0.14425969387745641</c:v>
                </c:pt>
                <c:pt idx="5921">
                  <c:v>0.14427289944065091</c:v>
                </c:pt>
                <c:pt idx="5922">
                  <c:v>0.14427242948489216</c:v>
                </c:pt>
                <c:pt idx="5923">
                  <c:v>0.14425833104859709</c:v>
                </c:pt>
                <c:pt idx="5924">
                  <c:v>0.14423506962925636</c:v>
                </c:pt>
                <c:pt idx="5925">
                  <c:v>0.14420781540988237</c:v>
                </c:pt>
                <c:pt idx="5926">
                  <c:v>0.14418093878579052</c:v>
                </c:pt>
                <c:pt idx="5927">
                  <c:v>0.14415420477312868</c:v>
                </c:pt>
                <c:pt idx="5928">
                  <c:v>0.14412455966404891</c:v>
                </c:pt>
                <c:pt idx="5929">
                  <c:v>0.14408787018375924</c:v>
                </c:pt>
                <c:pt idx="5930">
                  <c:v>0.14404216534626413</c:v>
                </c:pt>
                <c:pt idx="5931">
                  <c:v>0.14399073554090858</c:v>
                </c:pt>
                <c:pt idx="5932">
                  <c:v>0.14394236420457085</c:v>
                </c:pt>
                <c:pt idx="5933">
                  <c:v>0.14390761530781815</c:v>
                </c:pt>
                <c:pt idx="5934">
                  <c:v>0.14389723813590083</c:v>
                </c:pt>
                <c:pt idx="5935">
                  <c:v>0.14391634922838492</c:v>
                </c:pt>
                <c:pt idx="5936">
                  <c:v>0.14396312095306996</c:v>
                </c:pt>
                <c:pt idx="5937">
                  <c:v>0.14402891982780608</c:v>
                </c:pt>
                <c:pt idx="5938">
                  <c:v>0.14410121145433241</c:v>
                </c:pt>
                <c:pt idx="5939">
                  <c:v>0.14416792395543065</c:v>
                </c:pt>
                <c:pt idx="5940">
                  <c:v>0.14421932775942181</c:v>
                </c:pt>
                <c:pt idx="5941">
                  <c:v>0.14424987220649899</c:v>
                </c:pt>
                <c:pt idx="5942">
                  <c:v>0.14425757914485005</c:v>
                </c:pt>
                <c:pt idx="5943">
                  <c:v>0.14424216540491186</c:v>
                </c:pt>
                <c:pt idx="5944">
                  <c:v>0.14420415031774547</c:v>
                </c:pt>
                <c:pt idx="5945">
                  <c:v>0.14414349283619543</c:v>
                </c:pt>
                <c:pt idx="5946">
                  <c:v>0.14406245713673937</c:v>
                </c:pt>
                <c:pt idx="5947">
                  <c:v>0.14396565691342589</c:v>
                </c:pt>
                <c:pt idx="5948">
                  <c:v>0.14386183553299114</c:v>
                </c:pt>
                <c:pt idx="5949">
                  <c:v>0.14376263910248832</c:v>
                </c:pt>
                <c:pt idx="5950">
                  <c:v>0.14368012568709776</c:v>
                </c:pt>
                <c:pt idx="5951">
                  <c:v>0.14362310765743336</c:v>
                </c:pt>
                <c:pt idx="5952">
                  <c:v>0.14359518797817661</c:v>
                </c:pt>
                <c:pt idx="5953">
                  <c:v>0.1435934049335853</c:v>
                </c:pt>
                <c:pt idx="5954">
                  <c:v>0.14361057877263794</c:v>
                </c:pt>
                <c:pt idx="5955">
                  <c:v>0.14363732626790993</c:v>
                </c:pt>
                <c:pt idx="5956">
                  <c:v>0.14366717278620522</c:v>
                </c:pt>
                <c:pt idx="5957">
                  <c:v>0.1436976784228795</c:v>
                </c:pt>
                <c:pt idx="5958">
                  <c:v>0.14373095547625636</c:v>
                </c:pt>
                <c:pt idx="5959">
                  <c:v>0.14377132316659547</c:v>
                </c:pt>
                <c:pt idx="5960">
                  <c:v>0.14382221057809963</c:v>
                </c:pt>
                <c:pt idx="5961">
                  <c:v>0.14388310492048639</c:v>
                </c:pt>
                <c:pt idx="5962">
                  <c:v>0.14394856294864444</c:v>
                </c:pt>
                <c:pt idx="5963">
                  <c:v>0.14400900534048333</c:v>
                </c:pt>
                <c:pt idx="5964">
                  <c:v>0.1440534384461446</c:v>
                </c:pt>
                <c:pt idx="5965">
                  <c:v>0.14407415353004949</c:v>
                </c:pt>
                <c:pt idx="5966">
                  <c:v>0.14406753023250285</c:v>
                </c:pt>
                <c:pt idx="5967">
                  <c:v>0.14403643496600382</c:v>
                </c:pt>
                <c:pt idx="5968">
                  <c:v>0.14398913873119634</c:v>
                </c:pt>
                <c:pt idx="5969">
                  <c:v>0.14393607163062783</c:v>
                </c:pt>
                <c:pt idx="5970">
                  <c:v>0.14388808201364844</c:v>
                </c:pt>
                <c:pt idx="5971">
                  <c:v>0.14385206980555332</c:v>
                </c:pt>
                <c:pt idx="5972">
                  <c:v>0.14383131836384744</c:v>
                </c:pt>
                <c:pt idx="5973">
                  <c:v>0.14382418235056715</c:v>
                </c:pt>
                <c:pt idx="5974">
                  <c:v>0.14382643581577781</c:v>
                </c:pt>
                <c:pt idx="5975">
                  <c:v>0.14383174089462647</c:v>
                </c:pt>
                <c:pt idx="5976">
                  <c:v>0.14383479251801401</c:v>
                </c:pt>
                <c:pt idx="5977">
                  <c:v>0.14383202258204097</c:v>
                </c:pt>
                <c:pt idx="5978">
                  <c:v>0.14382192889704937</c:v>
                </c:pt>
                <c:pt idx="5979">
                  <c:v>0.14380531003844632</c:v>
                </c:pt>
                <c:pt idx="5980">
                  <c:v>0.14378456083084024</c:v>
                </c:pt>
                <c:pt idx="5981">
                  <c:v>0.14376245134085786</c:v>
                </c:pt>
                <c:pt idx="5982">
                  <c:v>0.1437419388715927</c:v>
                </c:pt>
                <c:pt idx="5983">
                  <c:v>0.14372579243767458</c:v>
                </c:pt>
                <c:pt idx="5984">
                  <c:v>0.14371612363961594</c:v>
                </c:pt>
                <c:pt idx="5985">
                  <c:v>0.14371495025644021</c:v>
                </c:pt>
                <c:pt idx="5986">
                  <c:v>0.14372325787755991</c:v>
                </c:pt>
                <c:pt idx="5987">
                  <c:v>0.14374109398516655</c:v>
                </c:pt>
                <c:pt idx="5988">
                  <c:v>0.14376653517463811</c:v>
                </c:pt>
                <c:pt idx="5989">
                  <c:v>0.14379535780610964</c:v>
                </c:pt>
                <c:pt idx="5990">
                  <c:v>0.1438211308017322</c:v>
                </c:pt>
                <c:pt idx="5991">
                  <c:v>0.14383704603827951</c:v>
                </c:pt>
                <c:pt idx="5992">
                  <c:v>0.14383723383216285</c:v>
                </c:pt>
                <c:pt idx="5993">
                  <c:v>0.1438187834710648</c:v>
                </c:pt>
                <c:pt idx="5994">
                  <c:v>0.14378357503342742</c:v>
                </c:pt>
                <c:pt idx="5995">
                  <c:v>0.14373865321139057</c:v>
                </c:pt>
                <c:pt idx="5996">
                  <c:v>0.14369429923143817</c:v>
                </c:pt>
                <c:pt idx="5997">
                  <c:v>0.14366107191599442</c:v>
                </c:pt>
                <c:pt idx="5998">
                  <c:v>0.14364765030320015</c:v>
                </c:pt>
                <c:pt idx="5999">
                  <c:v>0.14365731757692413</c:v>
                </c:pt>
                <c:pt idx="6000">
                  <c:v>0.14368768172436119</c:v>
                </c:pt>
                <c:pt idx="6001">
                  <c:v>0.14373165953172784</c:v>
                </c:pt>
                <c:pt idx="6002">
                  <c:v>0.14377925632827993</c:v>
                </c:pt>
                <c:pt idx="6003">
                  <c:v>0.1438213185887337</c:v>
                </c:pt>
                <c:pt idx="6004">
                  <c:v>0.14385047350560354</c:v>
                </c:pt>
                <c:pt idx="6005">
                  <c:v>0.14386329102078743</c:v>
                </c:pt>
                <c:pt idx="6006">
                  <c:v>0.14385868981796623</c:v>
                </c:pt>
                <c:pt idx="6007">
                  <c:v>0.14383868923751153</c:v>
                </c:pt>
                <c:pt idx="6008">
                  <c:v>0.14380563865378082</c:v>
                </c:pt>
                <c:pt idx="6009">
                  <c:v>0.14376362485237981</c:v>
                </c:pt>
                <c:pt idx="6010">
                  <c:v>0.14371729702596203</c:v>
                </c:pt>
                <c:pt idx="6011">
                  <c:v>0.14367233512793998</c:v>
                </c:pt>
                <c:pt idx="6012">
                  <c:v>0.14363516763700812</c:v>
                </c:pt>
                <c:pt idx="6013">
                  <c:v>0.14361161110154141</c:v>
                </c:pt>
                <c:pt idx="6014">
                  <c:v>0.14360555793523366</c:v>
                </c:pt>
                <c:pt idx="6015">
                  <c:v>0.14361681970752482</c:v>
                </c:pt>
                <c:pt idx="6016">
                  <c:v>0.14364150277989951</c:v>
                </c:pt>
                <c:pt idx="6017">
                  <c:v>0.14367205354408108</c:v>
                </c:pt>
                <c:pt idx="6018">
                  <c:v>0.14370068217067866</c:v>
                </c:pt>
                <c:pt idx="6019">
                  <c:v>0.14372133349920369</c:v>
                </c:pt>
                <c:pt idx="6020">
                  <c:v>0.14373184728004629</c:v>
                </c:pt>
                <c:pt idx="6021">
                  <c:v>0.1437356492009586</c:v>
                </c:pt>
                <c:pt idx="6022">
                  <c:v>0.14373902871415545</c:v>
                </c:pt>
                <c:pt idx="6023">
                  <c:v>0.14374888577785871</c:v>
                </c:pt>
                <c:pt idx="6024">
                  <c:v>0.1437696802222298</c:v>
                </c:pt>
                <c:pt idx="6025">
                  <c:v>0.1438016483415393</c:v>
                </c:pt>
                <c:pt idx="6026">
                  <c:v>0.14384014464773764</c:v>
                </c:pt>
                <c:pt idx="6027">
                  <c:v>0.14387723578014111</c:v>
                </c:pt>
                <c:pt idx="6028">
                  <c:v>0.14390456317269129</c:v>
                </c:pt>
                <c:pt idx="6029">
                  <c:v>0.1439159266152813</c:v>
                </c:pt>
                <c:pt idx="6030">
                  <c:v>0.14390874225544092</c:v>
                </c:pt>
                <c:pt idx="6031">
                  <c:v>0.14388456047956655</c:v>
                </c:pt>
                <c:pt idx="6032">
                  <c:v>0.1438475626207999</c:v>
                </c:pt>
                <c:pt idx="6033">
                  <c:v>0.14380362002065306</c:v>
                </c:pt>
                <c:pt idx="6034">
                  <c:v>0.14375841448543747</c:v>
                </c:pt>
                <c:pt idx="6035">
                  <c:v>0.14371668686466654</c:v>
                </c:pt>
                <c:pt idx="6036">
                  <c:v>0.1436821906780158</c:v>
                </c:pt>
                <c:pt idx="6037">
                  <c:v>0.14365773993844944</c:v>
                </c:pt>
                <c:pt idx="6038">
                  <c:v>0.14364488156056143</c:v>
                </c:pt>
                <c:pt idx="6039">
                  <c:v>0.14364427150099746</c:v>
                </c:pt>
                <c:pt idx="6040">
                  <c:v>0.14365407948554376</c:v>
                </c:pt>
                <c:pt idx="6041">
                  <c:v>0.14367041097521083</c:v>
                </c:pt>
                <c:pt idx="6042">
                  <c:v>0.14368721240144733</c:v>
                </c:pt>
                <c:pt idx="6043">
                  <c:v>0.14369810082365853</c:v>
                </c:pt>
                <c:pt idx="6044">
                  <c:v>0.14369720908916273</c:v>
                </c:pt>
                <c:pt idx="6045">
                  <c:v>0.14368153363438585</c:v>
                </c:pt>
                <c:pt idx="6046">
                  <c:v>0.14365163920074686</c:v>
                </c:pt>
                <c:pt idx="6047">
                  <c:v>0.14361137648112077</c:v>
                </c:pt>
                <c:pt idx="6048">
                  <c:v>0.14356750469028368</c:v>
                </c:pt>
                <c:pt idx="6049">
                  <c:v>0.14352678061993707</c:v>
                </c:pt>
                <c:pt idx="6050">
                  <c:v>0.14349473890335485</c:v>
                </c:pt>
                <c:pt idx="6051">
                  <c:v>0.14347409834666325</c:v>
                </c:pt>
                <c:pt idx="6052">
                  <c:v>0.143465091865706</c:v>
                </c:pt>
                <c:pt idx="6053">
                  <c:v>0.14346518568225342</c:v>
                </c:pt>
                <c:pt idx="6054">
                  <c:v>0.14347137761918483</c:v>
                </c:pt>
                <c:pt idx="6055">
                  <c:v>0.14348136933994404</c:v>
                </c:pt>
                <c:pt idx="6056">
                  <c:v>0.14349361302951313</c:v>
                </c:pt>
                <c:pt idx="6057">
                  <c:v>0.14350900022465629</c:v>
                </c:pt>
                <c:pt idx="6058">
                  <c:v>0.14352832881545508</c:v>
                </c:pt>
                <c:pt idx="6059">
                  <c:v>0.14355230309292188</c:v>
                </c:pt>
                <c:pt idx="6060">
                  <c:v>0.14358078306409461</c:v>
                </c:pt>
                <c:pt idx="6061">
                  <c:v>0.14361137648112077</c:v>
                </c:pt>
                <c:pt idx="6062">
                  <c:v>0.14363995418088094</c:v>
                </c:pt>
                <c:pt idx="6063">
                  <c:v>0.14366182278770323</c:v>
                </c:pt>
                <c:pt idx="6064">
                  <c:v>0.14367256978129495</c:v>
                </c:pt>
                <c:pt idx="6065">
                  <c:v>0.14366998860136249</c:v>
                </c:pt>
                <c:pt idx="6066">
                  <c:v>0.14365492420270687</c:v>
                </c:pt>
                <c:pt idx="6067">
                  <c:v>0.14363141352186426</c:v>
                </c:pt>
                <c:pt idx="6068">
                  <c:v>0.14360607409341142</c:v>
                </c:pt>
                <c:pt idx="6069">
                  <c:v>0.14358664819945999</c:v>
                </c:pt>
                <c:pt idx="6070">
                  <c:v>0.14357909391980039</c:v>
                </c:pt>
                <c:pt idx="6071">
                  <c:v>0.14358721125662222</c:v>
                </c:pt>
                <c:pt idx="6072">
                  <c:v>0.14361118878487533</c:v>
                </c:pt>
                <c:pt idx="6073">
                  <c:v>0.14364760337521176</c:v>
                </c:pt>
                <c:pt idx="6074">
                  <c:v>0.14369092006628981</c:v>
                </c:pt>
                <c:pt idx="6075">
                  <c:v>0.14373503901387863</c:v>
                </c:pt>
                <c:pt idx="6076">
                  <c:v>0.14377498460782745</c:v>
                </c:pt>
                <c:pt idx="6077">
                  <c:v>0.1438070000628161</c:v>
                </c:pt>
                <c:pt idx="6078">
                  <c:v>0.14382990993088651</c:v>
                </c:pt>
                <c:pt idx="6079">
                  <c:v>0.14384404141525786</c:v>
                </c:pt>
                <c:pt idx="6080">
                  <c:v>0.14385019180622127</c:v>
                </c:pt>
                <c:pt idx="6081">
                  <c:v>0.14384929975938354</c:v>
                </c:pt>
                <c:pt idx="6082">
                  <c:v>0.14384174090972313</c:v>
                </c:pt>
                <c:pt idx="6083">
                  <c:v>0.14382746865790719</c:v>
                </c:pt>
                <c:pt idx="6084">
                  <c:v>0.14380709395325175</c:v>
                </c:pt>
                <c:pt idx="6085">
                  <c:v>0.14378066459697869</c:v>
                </c:pt>
                <c:pt idx="6086">
                  <c:v>0.14374940210640952</c:v>
                </c:pt>
                <c:pt idx="6087">
                  <c:v>0.14371462170971905</c:v>
                </c:pt>
                <c:pt idx="6088">
                  <c:v>0.14367763832470992</c:v>
                </c:pt>
                <c:pt idx="6089">
                  <c:v>0.1436403765255202</c:v>
                </c:pt>
                <c:pt idx="6090">
                  <c:v>0.14360480716079749</c:v>
                </c:pt>
                <c:pt idx="6091">
                  <c:v>0.14357393268627316</c:v>
                </c:pt>
                <c:pt idx="6092">
                  <c:v>0.14355183391628279</c:v>
                </c:pt>
                <c:pt idx="6093">
                  <c:v>0.14354282582310318</c:v>
                </c:pt>
                <c:pt idx="6094">
                  <c:v>0.14355117706983977</c:v>
                </c:pt>
                <c:pt idx="6095">
                  <c:v>0.14357932852278166</c:v>
                </c:pt>
                <c:pt idx="6096">
                  <c:v>0.14362662707212015</c:v>
                </c:pt>
                <c:pt idx="6097">
                  <c:v>0.14368847957447872</c:v>
                </c:pt>
                <c:pt idx="6098">
                  <c:v>0.14375691240927846</c:v>
                </c:pt>
                <c:pt idx="6099">
                  <c:v>0.14382253920622257</c:v>
                </c:pt>
                <c:pt idx="6100">
                  <c:v>0.14387573329296444</c:v>
                </c:pt>
                <c:pt idx="6101">
                  <c:v>0.14391019790044857</c:v>
                </c:pt>
                <c:pt idx="6102">
                  <c:v>0.14392428503969501</c:v>
                </c:pt>
                <c:pt idx="6103">
                  <c:v>0.14392066929703173</c:v>
                </c:pt>
                <c:pt idx="6104">
                  <c:v>0.14390540837719434</c:v>
                </c:pt>
                <c:pt idx="6105">
                  <c:v>0.14388517087676156</c:v>
                </c:pt>
                <c:pt idx="6106">
                  <c:v>0.14386432395056981</c:v>
                </c:pt>
                <c:pt idx="6107">
                  <c:v>0.14384399446604357</c:v>
                </c:pt>
                <c:pt idx="6108">
                  <c:v>0.14382084912138227</c:v>
                </c:pt>
                <c:pt idx="6109">
                  <c:v>0.14378944290815088</c:v>
                </c:pt>
                <c:pt idx="6110">
                  <c:v>0.1437447082330684</c:v>
                </c:pt>
                <c:pt idx="6111">
                  <c:v>0.1436850535225761</c:v>
                </c:pt>
                <c:pt idx="6112">
                  <c:v>0.14361315959949772</c:v>
                </c:pt>
                <c:pt idx="6113">
                  <c:v>0.1435365390354425</c:v>
                </c:pt>
                <c:pt idx="6114">
                  <c:v>0.14346574858196293</c:v>
                </c:pt>
                <c:pt idx="6115">
                  <c:v>0.14341063478026295</c:v>
                </c:pt>
                <c:pt idx="6116">
                  <c:v>0.14337691327320246</c:v>
                </c:pt>
                <c:pt idx="6117">
                  <c:v>0.14336467287316068</c:v>
                </c:pt>
                <c:pt idx="6118">
                  <c:v>0.14336800260299765</c:v>
                </c:pt>
                <c:pt idx="6119">
                  <c:v>0.14337747605851148</c:v>
                </c:pt>
                <c:pt idx="6120">
                  <c:v>0.1433829163540975</c:v>
                </c:pt>
                <c:pt idx="6121">
                  <c:v>0.14337644428600205</c:v>
                </c:pt>
                <c:pt idx="6122">
                  <c:v>0.14335576245409276</c:v>
                </c:pt>
                <c:pt idx="6123">
                  <c:v>0.14332359267308725</c:v>
                </c:pt>
                <c:pt idx="6124">
                  <c:v>0.1432869239047686</c:v>
                </c:pt>
                <c:pt idx="6125">
                  <c:v>0.14325335265789108</c:v>
                </c:pt>
                <c:pt idx="6126">
                  <c:v>0.14323028565164753</c:v>
                </c:pt>
                <c:pt idx="6127">
                  <c:v>0.14322128422545288</c:v>
                </c:pt>
                <c:pt idx="6128">
                  <c:v>0.14322676944733514</c:v>
                </c:pt>
                <c:pt idx="6129">
                  <c:v>0.14324416321590017</c:v>
                </c:pt>
                <c:pt idx="6130">
                  <c:v>0.14326938776213216</c:v>
                </c:pt>
                <c:pt idx="6131">
                  <c:v>0.1432984587589764</c:v>
                </c:pt>
                <c:pt idx="6132">
                  <c:v>0.14332767238218003</c:v>
                </c:pt>
                <c:pt idx="6133">
                  <c:v>0.14335463694047823</c:v>
                </c:pt>
                <c:pt idx="6134">
                  <c:v>0.14337789814797175</c:v>
                </c:pt>
                <c:pt idx="6135">
                  <c:v>0.14339632978781325</c:v>
                </c:pt>
                <c:pt idx="6136">
                  <c:v>0.14340964983125215</c:v>
                </c:pt>
                <c:pt idx="6137">
                  <c:v>0.14341799851745474</c:v>
                </c:pt>
                <c:pt idx="6138">
                  <c:v>0.14342329860939496</c:v>
                </c:pt>
                <c:pt idx="6139">
                  <c:v>0.14342672259698575</c:v>
                </c:pt>
                <c:pt idx="6140">
                  <c:v>0.14342944304472682</c:v>
                </c:pt>
                <c:pt idx="6141">
                  <c:v>0.14343070946586767</c:v>
                </c:pt>
                <c:pt idx="6142">
                  <c:v>0.14342747306362591</c:v>
                </c:pt>
                <c:pt idx="6143">
                  <c:v>0.1434149029184556</c:v>
                </c:pt>
                <c:pt idx="6144">
                  <c:v>0.1433876532186863</c:v>
                </c:pt>
                <c:pt idx="6145">
                  <c:v>0.14334281922362868</c:v>
                </c:pt>
                <c:pt idx="6146">
                  <c:v>0.14328153169995883</c:v>
                </c:pt>
                <c:pt idx="6147">
                  <c:v>0.14320984518219471</c:v>
                </c:pt>
                <c:pt idx="6148">
                  <c:v>0.14313788925762816</c:v>
                </c:pt>
                <c:pt idx="6149">
                  <c:v>0.14307761483879611</c:v>
                </c:pt>
                <c:pt idx="6150">
                  <c:v>0.14303871743909069</c:v>
                </c:pt>
                <c:pt idx="6151">
                  <c:v>0.14302550248892987</c:v>
                </c:pt>
                <c:pt idx="6152">
                  <c:v>0.14303651491947267</c:v>
                </c:pt>
                <c:pt idx="6153">
                  <c:v>0.14306425811000267</c:v>
                </c:pt>
                <c:pt idx="6154">
                  <c:v>0.14309940827822121</c:v>
                </c:pt>
                <c:pt idx="6155">
                  <c:v>0.143132264541174</c:v>
                </c:pt>
                <c:pt idx="6156">
                  <c:v>0.14315687321350101</c:v>
                </c:pt>
                <c:pt idx="6157">
                  <c:v>0.14317102969108786</c:v>
                </c:pt>
                <c:pt idx="6158">
                  <c:v>0.14317595175332765</c:v>
                </c:pt>
                <c:pt idx="6159">
                  <c:v>0.14317346727684377</c:v>
                </c:pt>
                <c:pt idx="6160">
                  <c:v>0.14316418577344414</c:v>
                </c:pt>
                <c:pt idx="6161">
                  <c:v>0.14314646709047796</c:v>
                </c:pt>
                <c:pt idx="6162">
                  <c:v>0.14311735939487169</c:v>
                </c:pt>
                <c:pt idx="6163">
                  <c:v>0.1430737249420494</c:v>
                </c:pt>
                <c:pt idx="6164">
                  <c:v>0.14301570868956148</c:v>
                </c:pt>
                <c:pt idx="6165">
                  <c:v>0.14294711142502459</c:v>
                </c:pt>
                <c:pt idx="6166">
                  <c:v>0.14287608906289984</c:v>
                </c:pt>
                <c:pt idx="6167">
                  <c:v>0.14281332170982297</c:v>
                </c:pt>
                <c:pt idx="6168">
                  <c:v>0.14276864062931394</c:v>
                </c:pt>
                <c:pt idx="6169">
                  <c:v>0.14274901800163742</c:v>
                </c:pt>
                <c:pt idx="6170">
                  <c:v>0.14275688567905032</c:v>
                </c:pt>
                <c:pt idx="6171">
                  <c:v>0.14278910717843452</c:v>
                </c:pt>
                <c:pt idx="6172">
                  <c:v>0.14283880228768508</c:v>
                </c:pt>
                <c:pt idx="6173">
                  <c:v>0.14289726338046982</c:v>
                </c:pt>
                <c:pt idx="6174">
                  <c:v>0.14295629458363901</c:v>
                </c:pt>
                <c:pt idx="6175">
                  <c:v>0.14300952324585914</c:v>
                </c:pt>
                <c:pt idx="6176">
                  <c:v>0.14305333870358272</c:v>
                </c:pt>
                <c:pt idx="6177">
                  <c:v>0.14308614461386659</c:v>
                </c:pt>
                <c:pt idx="6178">
                  <c:v>0.14310836030892016</c:v>
                </c:pt>
                <c:pt idx="6179">
                  <c:v>0.14312092158457601</c:v>
                </c:pt>
                <c:pt idx="6180">
                  <c:v>0.14312429631756352</c:v>
                </c:pt>
                <c:pt idx="6181">
                  <c:v>0.1431188592606597</c:v>
                </c:pt>
                <c:pt idx="6182">
                  <c:v>0.14310479822224476</c:v>
                </c:pt>
                <c:pt idx="6183">
                  <c:v>0.14308173910472488</c:v>
                </c:pt>
                <c:pt idx="6184">
                  <c:v>0.1430508549284325</c:v>
                </c:pt>
                <c:pt idx="6185">
                  <c:v>0.14301388116293501</c:v>
                </c:pt>
                <c:pt idx="6186">
                  <c:v>0.14297438035155119</c:v>
                </c:pt>
                <c:pt idx="6187">
                  <c:v>0.14293605441006474</c:v>
                </c:pt>
                <c:pt idx="6188">
                  <c:v>0.14290316613972986</c:v>
                </c:pt>
                <c:pt idx="6189">
                  <c:v>0.14287782232001256</c:v>
                </c:pt>
                <c:pt idx="6190">
                  <c:v>0.14286053690317357</c:v>
                </c:pt>
                <c:pt idx="6191">
                  <c:v>0.1428498568268789</c:v>
                </c:pt>
                <c:pt idx="6192">
                  <c:v>0.14284264323974327</c:v>
                </c:pt>
                <c:pt idx="6193">
                  <c:v>0.14283505505012106</c:v>
                </c:pt>
                <c:pt idx="6194">
                  <c:v>0.14282479715269003</c:v>
                </c:pt>
                <c:pt idx="6195">
                  <c:v>0.14281107349531375</c:v>
                </c:pt>
                <c:pt idx="6196">
                  <c:v>0.14279528948363296</c:v>
                </c:pt>
                <c:pt idx="6197">
                  <c:v>0.14278006805727006</c:v>
                </c:pt>
                <c:pt idx="6198">
                  <c:v>0.14276835963077505</c:v>
                </c:pt>
                <c:pt idx="6199">
                  <c:v>0.14276180304981334</c:v>
                </c:pt>
                <c:pt idx="6200">
                  <c:v>0.14276105373257753</c:v>
                </c:pt>
                <c:pt idx="6201">
                  <c:v>0.14276465983363507</c:v>
                </c:pt>
                <c:pt idx="6202">
                  <c:v>0.14277121645772628</c:v>
                </c:pt>
                <c:pt idx="6203">
                  <c:v>0.14277983388564663</c:v>
                </c:pt>
                <c:pt idx="6204">
                  <c:v>0.1427901375565227</c:v>
                </c:pt>
                <c:pt idx="6205">
                  <c:v>0.14280231493727757</c:v>
                </c:pt>
                <c:pt idx="6206">
                  <c:v>0.1428167408916986</c:v>
                </c:pt>
                <c:pt idx="6207">
                  <c:v>0.14283205728334936</c:v>
                </c:pt>
                <c:pt idx="6208">
                  <c:v>0.14284564107958697</c:v>
                </c:pt>
                <c:pt idx="6209">
                  <c:v>0.14285421314207236</c:v>
                </c:pt>
                <c:pt idx="6210">
                  <c:v>0.1428547284080498</c:v>
                </c:pt>
                <c:pt idx="6211">
                  <c:v>0.14284606265247468</c:v>
                </c:pt>
                <c:pt idx="6212">
                  <c:v>0.14282896585803806</c:v>
                </c:pt>
                <c:pt idx="6213">
                  <c:v>0.14280573403249808</c:v>
                </c:pt>
                <c:pt idx="6214">
                  <c:v>0.1427791313715342</c:v>
                </c:pt>
                <c:pt idx="6215">
                  <c:v>0.14275023560905764</c:v>
                </c:pt>
                <c:pt idx="6216">
                  <c:v>0.1427175487172162</c:v>
                </c:pt>
                <c:pt idx="6217">
                  <c:v>0.14267770026147464</c:v>
                </c:pt>
                <c:pt idx="6218">
                  <c:v>0.1426269467708382</c:v>
                </c:pt>
                <c:pt idx="6219">
                  <c:v>0.14256323238140267</c:v>
                </c:pt>
                <c:pt idx="6220">
                  <c:v>0.14248862212111646</c:v>
                </c:pt>
                <c:pt idx="6221">
                  <c:v>0.14240897085879578</c:v>
                </c:pt>
                <c:pt idx="6222">
                  <c:v>0.14233331100955404</c:v>
                </c:pt>
                <c:pt idx="6223">
                  <c:v>0.14227043493031288</c:v>
                </c:pt>
                <c:pt idx="6224">
                  <c:v>0.1422261838623079</c:v>
                </c:pt>
                <c:pt idx="6225">
                  <c:v>0.14220116014845308</c:v>
                </c:pt>
                <c:pt idx="6226">
                  <c:v>0.14219133815014062</c:v>
                </c:pt>
                <c:pt idx="6227">
                  <c:v>0.14218913992379656</c:v>
                </c:pt>
                <c:pt idx="6228">
                  <c:v>0.14218614661219753</c:v>
                </c:pt>
                <c:pt idx="6229">
                  <c:v>0.1421770264931107</c:v>
                </c:pt>
                <c:pt idx="6230">
                  <c:v>0.14216084459934819</c:v>
                </c:pt>
                <c:pt idx="6231">
                  <c:v>0.14214026733941176</c:v>
                </c:pt>
                <c:pt idx="6232">
                  <c:v>0.14212142129536864</c:v>
                </c:pt>
                <c:pt idx="6233">
                  <c:v>0.14211094642846345</c:v>
                </c:pt>
                <c:pt idx="6234">
                  <c:v>0.14211398598435865</c:v>
                </c:pt>
                <c:pt idx="6235">
                  <c:v>0.14213250435372926</c:v>
                </c:pt>
                <c:pt idx="6236">
                  <c:v>0.14216566168966571</c:v>
                </c:pt>
                <c:pt idx="6237">
                  <c:v>0.14220934531673601</c:v>
                </c:pt>
                <c:pt idx="6238">
                  <c:v>0.1422582256757482</c:v>
                </c:pt>
                <c:pt idx="6239">
                  <c:v>0.14230570803834774</c:v>
                </c:pt>
                <c:pt idx="6240">
                  <c:v>0.14234547558769661</c:v>
                </c:pt>
                <c:pt idx="6241">
                  <c:v>0.14237209848792853</c:v>
                </c:pt>
                <c:pt idx="6242">
                  <c:v>0.14238253286411251</c:v>
                </c:pt>
                <c:pt idx="6243">
                  <c:v>0.14237546740709484</c:v>
                </c:pt>
                <c:pt idx="6244">
                  <c:v>0.14235300843960152</c:v>
                </c:pt>
                <c:pt idx="6245">
                  <c:v>0.14232035143001298</c:v>
                </c:pt>
                <c:pt idx="6246">
                  <c:v>0.1422839543904223</c:v>
                </c:pt>
                <c:pt idx="6247">
                  <c:v>0.14225017991783606</c:v>
                </c:pt>
                <c:pt idx="6248">
                  <c:v>0.14222398545958181</c:v>
                </c:pt>
                <c:pt idx="6249">
                  <c:v>0.14220691313633693</c:v>
                </c:pt>
                <c:pt idx="6250">
                  <c:v>0.14219713777942944</c:v>
                </c:pt>
                <c:pt idx="6251">
                  <c:v>0.14219044950410853</c:v>
                </c:pt>
                <c:pt idx="6252">
                  <c:v>0.14218179699305156</c:v>
                </c:pt>
                <c:pt idx="6253">
                  <c:v>0.14216800010228769</c:v>
                </c:pt>
                <c:pt idx="6254">
                  <c:v>0.14214789016519858</c:v>
                </c:pt>
                <c:pt idx="6255">
                  <c:v>0.14212357241537721</c:v>
                </c:pt>
                <c:pt idx="6256">
                  <c:v>0.14209855461304632</c:v>
                </c:pt>
                <c:pt idx="6257">
                  <c:v>0.14207812058026204</c:v>
                </c:pt>
                <c:pt idx="6258">
                  <c:v>0.14206605700311059</c:v>
                </c:pt>
                <c:pt idx="6259">
                  <c:v>0.14206484131237118</c:v>
                </c:pt>
                <c:pt idx="6260">
                  <c:v>0.14207508127537161</c:v>
                </c:pt>
                <c:pt idx="6261">
                  <c:v>0.14209570220748369</c:v>
                </c:pt>
                <c:pt idx="6262">
                  <c:v>0.14212464797937685</c:v>
                </c:pt>
                <c:pt idx="6263">
                  <c:v>0.14215934803847741</c:v>
                </c:pt>
                <c:pt idx="6264">
                  <c:v>0.14219652975014407</c:v>
                </c:pt>
                <c:pt idx="6265">
                  <c:v>0.14223287268797635</c:v>
                </c:pt>
                <c:pt idx="6266">
                  <c:v>0.14226426009200177</c:v>
                </c:pt>
                <c:pt idx="6267">
                  <c:v>0.14228685481385661</c:v>
                </c:pt>
                <c:pt idx="6268">
                  <c:v>0.14229728714214918</c:v>
                </c:pt>
                <c:pt idx="6269">
                  <c:v>0.14229326388271779</c:v>
                </c:pt>
                <c:pt idx="6270">
                  <c:v>0.1422740837396731</c:v>
                </c:pt>
                <c:pt idx="6271">
                  <c:v>0.14224152621669151</c:v>
                </c:pt>
                <c:pt idx="6272">
                  <c:v>0.14219914895928432</c:v>
                </c:pt>
                <c:pt idx="6273">
                  <c:v>0.14215200561142394</c:v>
                </c:pt>
                <c:pt idx="6274">
                  <c:v>0.14210641051538031</c:v>
                </c:pt>
                <c:pt idx="6275">
                  <c:v>0.14206830136418513</c:v>
                </c:pt>
                <c:pt idx="6276">
                  <c:v>0.14204202436366453</c:v>
                </c:pt>
                <c:pt idx="6277">
                  <c:v>0.14202991503560403</c:v>
                </c:pt>
                <c:pt idx="6278">
                  <c:v>0.14203155141155743</c:v>
                </c:pt>
                <c:pt idx="6279">
                  <c:v>0.14204281919623363</c:v>
                </c:pt>
                <c:pt idx="6280">
                  <c:v>0.14205745372643641</c:v>
                </c:pt>
                <c:pt idx="6281">
                  <c:v>0.14206797406080607</c:v>
                </c:pt>
                <c:pt idx="6282">
                  <c:v>0.14206792730320073</c:v>
                </c:pt>
                <c:pt idx="6283">
                  <c:v>0.1420532924200687</c:v>
                </c:pt>
                <c:pt idx="6284">
                  <c:v>0.14202435140348169</c:v>
                </c:pt>
                <c:pt idx="6285">
                  <c:v>0.14198522097933852</c:v>
                </c:pt>
                <c:pt idx="6286">
                  <c:v>0.14194436453796866</c:v>
                </c:pt>
                <c:pt idx="6287">
                  <c:v>0.14191052298213169</c:v>
                </c:pt>
                <c:pt idx="6288">
                  <c:v>0.14189135973460332</c:v>
                </c:pt>
                <c:pt idx="6289">
                  <c:v>0.14189149995041672</c:v>
                </c:pt>
                <c:pt idx="6290">
                  <c:v>0.14191085016687011</c:v>
                </c:pt>
                <c:pt idx="6291">
                  <c:v>0.14194459825953964</c:v>
                </c:pt>
                <c:pt idx="6292">
                  <c:v>0.14198536122545924</c:v>
                </c:pt>
                <c:pt idx="6293">
                  <c:v>0.1420249591917585</c:v>
                </c:pt>
                <c:pt idx="6294">
                  <c:v>0.14205595752180333</c:v>
                </c:pt>
                <c:pt idx="6295">
                  <c:v>0.14207372528466677</c:v>
                </c:pt>
                <c:pt idx="6296">
                  <c:v>0.14207699837290255</c:v>
                </c:pt>
                <c:pt idx="6297">
                  <c:v>0.14206736621232785</c:v>
                </c:pt>
                <c:pt idx="6298">
                  <c:v>0.14204917790915517</c:v>
                </c:pt>
                <c:pt idx="6299">
                  <c:v>0.14202720334045604</c:v>
                </c:pt>
                <c:pt idx="6300">
                  <c:v>0.14200691291755307</c:v>
                </c:pt>
                <c:pt idx="6301">
                  <c:v>0.14199213984195402</c:v>
                </c:pt>
                <c:pt idx="6302">
                  <c:v>0.14198363152646964</c:v>
                </c:pt>
                <c:pt idx="6303">
                  <c:v>0.14197965791974709</c:v>
                </c:pt>
                <c:pt idx="6304">
                  <c:v>0.14197577784473647</c:v>
                </c:pt>
                <c:pt idx="6305">
                  <c:v>0.14196652190216386</c:v>
                </c:pt>
                <c:pt idx="6306">
                  <c:v>0.14194712246052255</c:v>
                </c:pt>
                <c:pt idx="6307">
                  <c:v>0.14191585144998287</c:v>
                </c:pt>
                <c:pt idx="6308">
                  <c:v>0.14187430048177163</c:v>
                </c:pt>
                <c:pt idx="6309">
                  <c:v>0.14182850087096777</c:v>
                </c:pt>
                <c:pt idx="6310">
                  <c:v>0.14178672462200137</c:v>
                </c:pt>
                <c:pt idx="6311">
                  <c:v>0.141756866879717</c:v>
                </c:pt>
                <c:pt idx="6312">
                  <c:v>0.14174467205427688</c:v>
                </c:pt>
                <c:pt idx="6313">
                  <c:v>0.14175144691502439</c:v>
                </c:pt>
                <c:pt idx="6314">
                  <c:v>0.1417735477127261</c:v>
                </c:pt>
                <c:pt idx="6315">
                  <c:v>0.14180396735182998</c:v>
                </c:pt>
                <c:pt idx="6316">
                  <c:v>0.14183392179737975</c:v>
                </c:pt>
                <c:pt idx="6317">
                  <c:v>0.14185616699705494</c:v>
                </c:pt>
                <c:pt idx="6318">
                  <c:v>0.14186574773871341</c:v>
                </c:pt>
                <c:pt idx="6319">
                  <c:v>0.14186191541668725</c:v>
                </c:pt>
                <c:pt idx="6320">
                  <c:v>0.14184700707095954</c:v>
                </c:pt>
                <c:pt idx="6321">
                  <c:v>0.14182588389622774</c:v>
                </c:pt>
                <c:pt idx="6322">
                  <c:v>0.1418038271642742</c:v>
                </c:pt>
                <c:pt idx="6323">
                  <c:v>0.14178564989456832</c:v>
                </c:pt>
                <c:pt idx="6324">
                  <c:v>0.14177448223212707</c:v>
                </c:pt>
                <c:pt idx="6325">
                  <c:v>0.14177167867995666</c:v>
                </c:pt>
                <c:pt idx="6326">
                  <c:v>0.14177513639690431</c:v>
                </c:pt>
                <c:pt idx="6327">
                  <c:v>0.14178041647725104</c:v>
                </c:pt>
                <c:pt idx="6328">
                  <c:v>0.1417813977381942</c:v>
                </c:pt>
                <c:pt idx="6329">
                  <c:v>0.14177135160004906</c:v>
                </c:pt>
                <c:pt idx="6330">
                  <c:v>0.14174420482639694</c:v>
                </c:pt>
                <c:pt idx="6331">
                  <c:v>0.14169841893237811</c:v>
                </c:pt>
                <c:pt idx="6332">
                  <c:v>0.14163731629972587</c:v>
                </c:pt>
                <c:pt idx="6333">
                  <c:v>0.14156996387869902</c:v>
                </c:pt>
                <c:pt idx="6334">
                  <c:v>0.14150943968475371</c:v>
                </c:pt>
                <c:pt idx="6335">
                  <c:v>0.14147007546538715</c:v>
                </c:pt>
                <c:pt idx="6336">
                  <c:v>0.14146227775755105</c:v>
                </c:pt>
                <c:pt idx="6337">
                  <c:v>0.14149010734469225</c:v>
                </c:pt>
                <c:pt idx="6338">
                  <c:v>0.14154866736717964</c:v>
                </c:pt>
                <c:pt idx="6339">
                  <c:v>0.14162554522049786</c:v>
                </c:pt>
                <c:pt idx="6340">
                  <c:v>0.14170439885672714</c:v>
                </c:pt>
                <c:pt idx="6341">
                  <c:v>0.14176714630889442</c:v>
                </c:pt>
                <c:pt idx="6342">
                  <c:v>0.14180036921889327</c:v>
                </c:pt>
                <c:pt idx="6343">
                  <c:v>0.14179798605634619</c:v>
                </c:pt>
                <c:pt idx="6344">
                  <c:v>0.14176233363676205</c:v>
                </c:pt>
                <c:pt idx="6345">
                  <c:v>0.14170276371298385</c:v>
                </c:pt>
                <c:pt idx="6346">
                  <c:v>0.14163334586036014</c:v>
                </c:pt>
                <c:pt idx="6347">
                  <c:v>0.14156912320713044</c:v>
                </c:pt>
                <c:pt idx="6348">
                  <c:v>0.14152102082237239</c:v>
                </c:pt>
                <c:pt idx="6349">
                  <c:v>0.14149501039296652</c:v>
                </c:pt>
                <c:pt idx="6350">
                  <c:v>0.14148959369521907</c:v>
                </c:pt>
                <c:pt idx="6351">
                  <c:v>0.14149874608594859</c:v>
                </c:pt>
                <c:pt idx="6352">
                  <c:v>0.14151326889769489</c:v>
                </c:pt>
                <c:pt idx="6353">
                  <c:v>0.14152419634953983</c:v>
                </c:pt>
                <c:pt idx="6354">
                  <c:v>0.14152545722706111</c:v>
                </c:pt>
                <c:pt idx="6355">
                  <c:v>0.14151649106644981</c:v>
                </c:pt>
                <c:pt idx="6356">
                  <c:v>0.14150042715827416</c:v>
                </c:pt>
                <c:pt idx="6357">
                  <c:v>0.14148347664364536</c:v>
                </c:pt>
                <c:pt idx="6358">
                  <c:v>0.14147269029696574</c:v>
                </c:pt>
                <c:pt idx="6359">
                  <c:v>0.14147142957263215</c:v>
                </c:pt>
                <c:pt idx="6360">
                  <c:v>0.14147894727929489</c:v>
                </c:pt>
                <c:pt idx="6361">
                  <c:v>0.1414893135230354</c:v>
                </c:pt>
                <c:pt idx="6362">
                  <c:v>0.14149356282057435</c:v>
                </c:pt>
                <c:pt idx="6363">
                  <c:v>0.14148328986480008</c:v>
                </c:pt>
                <c:pt idx="6364">
                  <c:v>0.14145321951824685</c:v>
                </c:pt>
                <c:pt idx="6365">
                  <c:v>0.14140349595116974</c:v>
                </c:pt>
                <c:pt idx="6366">
                  <c:v>0.14134061429642075</c:v>
                </c:pt>
                <c:pt idx="6367">
                  <c:v>0.14127531477626742</c:v>
                </c:pt>
                <c:pt idx="6368">
                  <c:v>0.14121884490975056</c:v>
                </c:pt>
                <c:pt idx="6369">
                  <c:v>0.14118030027531747</c:v>
                </c:pt>
                <c:pt idx="6370">
                  <c:v>0.14116378219343895</c:v>
                </c:pt>
                <c:pt idx="6371">
                  <c:v>0.14116821495034582</c:v>
                </c:pt>
                <c:pt idx="6372">
                  <c:v>0.14118739297784855</c:v>
                </c:pt>
                <c:pt idx="6373">
                  <c:v>0.14121273167046666</c:v>
                </c:pt>
                <c:pt idx="6374">
                  <c:v>0.14123545842218765</c:v>
                </c:pt>
                <c:pt idx="6375">
                  <c:v>0.14124833899841327</c:v>
                </c:pt>
                <c:pt idx="6376">
                  <c:v>0.14124661223232493</c:v>
                </c:pt>
                <c:pt idx="6377">
                  <c:v>0.141228878275241</c:v>
                </c:pt>
                <c:pt idx="6378">
                  <c:v>0.14119635234661898</c:v>
                </c:pt>
                <c:pt idx="6379">
                  <c:v>0.14115328373913216</c:v>
                </c:pt>
                <c:pt idx="6380">
                  <c:v>0.14110527404216688</c:v>
                </c:pt>
                <c:pt idx="6381">
                  <c:v>0.14105955545494375</c:v>
                </c:pt>
                <c:pt idx="6382">
                  <c:v>0.14102405689184783</c:v>
                </c:pt>
                <c:pt idx="6383">
                  <c:v>0.14100479278901978</c:v>
                </c:pt>
                <c:pt idx="6384">
                  <c:v>0.1410056323689125</c:v>
                </c:pt>
                <c:pt idx="6385">
                  <c:v>0.14102657574812227</c:v>
                </c:pt>
                <c:pt idx="6386">
                  <c:v>0.14106408044744179</c:v>
                </c:pt>
                <c:pt idx="6387">
                  <c:v>0.14111143242376067</c:v>
                </c:pt>
                <c:pt idx="6388">
                  <c:v>0.1411607026205387</c:v>
                </c:pt>
                <c:pt idx="6389">
                  <c:v>0.14120433194004434</c:v>
                </c:pt>
                <c:pt idx="6390">
                  <c:v>0.14123676512990013</c:v>
                </c:pt>
                <c:pt idx="6391">
                  <c:v>0.14125421938848415</c:v>
                </c:pt>
                <c:pt idx="6392">
                  <c:v>0.14125594618481874</c:v>
                </c:pt>
                <c:pt idx="6393">
                  <c:v>0.14124297204522629</c:v>
                </c:pt>
                <c:pt idx="6394">
                  <c:v>0.14121879824347594</c:v>
                </c:pt>
                <c:pt idx="6395">
                  <c:v>0.1411888395300861</c:v>
                </c:pt>
                <c:pt idx="6396">
                  <c:v>0.14115995606070009</c:v>
                </c:pt>
                <c:pt idx="6397">
                  <c:v>0.14113989274572381</c:v>
                </c:pt>
                <c:pt idx="6398">
                  <c:v>0.14113480707592296</c:v>
                </c:pt>
                <c:pt idx="6399">
                  <c:v>0.1411485245234475</c:v>
                </c:pt>
                <c:pt idx="6400">
                  <c:v>0.14117936703360778</c:v>
                </c:pt>
                <c:pt idx="6401">
                  <c:v>0.14122131822948358</c:v>
                </c:pt>
                <c:pt idx="6402">
                  <c:v>0.14126411355781487</c:v>
                </c:pt>
                <c:pt idx="6403">
                  <c:v>0.14129701795917449</c:v>
                </c:pt>
                <c:pt idx="6404">
                  <c:v>0.1413119074366479</c:v>
                </c:pt>
                <c:pt idx="6405">
                  <c:v>0.1413064930221396</c:v>
                </c:pt>
                <c:pt idx="6406">
                  <c:v>0.14128413593913824</c:v>
                </c:pt>
                <c:pt idx="6407">
                  <c:v>0.14125277261846281</c:v>
                </c:pt>
                <c:pt idx="6408">
                  <c:v>0.1412223448946418</c:v>
                </c:pt>
                <c:pt idx="6409">
                  <c:v>0.14119952550071446</c:v>
                </c:pt>
                <c:pt idx="6410">
                  <c:v>0.14118753296656428</c:v>
                </c:pt>
                <c:pt idx="6411">
                  <c:v>0.14118477986343947</c:v>
                </c:pt>
                <c:pt idx="6412">
                  <c:v>0.14118739297784855</c:v>
                </c:pt>
                <c:pt idx="6413">
                  <c:v>0.14119084604600529</c:v>
                </c:pt>
                <c:pt idx="6414">
                  <c:v>0.14119350586046664</c:v>
                </c:pt>
                <c:pt idx="6415">
                  <c:v>0.14119518575167744</c:v>
                </c:pt>
                <c:pt idx="6416">
                  <c:v>0.14119733228879194</c:v>
                </c:pt>
                <c:pt idx="6417">
                  <c:v>0.1412006454429896</c:v>
                </c:pt>
                <c:pt idx="6418">
                  <c:v>0.14120293200076872</c:v>
                </c:pt>
                <c:pt idx="6419">
                  <c:v>0.1411991988514284</c:v>
                </c:pt>
                <c:pt idx="6420">
                  <c:v>0.14118375328708044</c:v>
                </c:pt>
                <c:pt idx="6421">
                  <c:v>0.14115281714705319</c:v>
                </c:pt>
                <c:pt idx="6422">
                  <c:v>0.14110658035823798</c:v>
                </c:pt>
                <c:pt idx="6423">
                  <c:v>0.14105073885240882</c:v>
                </c:pt>
                <c:pt idx="6424">
                  <c:v>0.14099411160872621</c:v>
                </c:pt>
                <c:pt idx="6425">
                  <c:v>0.14094583968167596</c:v>
                </c:pt>
                <c:pt idx="6426">
                  <c:v>0.14091184267498791</c:v>
                </c:pt>
                <c:pt idx="6427">
                  <c:v>0.14089225713041398</c:v>
                </c:pt>
                <c:pt idx="6428">
                  <c:v>0.14088227816879384</c:v>
                </c:pt>
                <c:pt idx="6429">
                  <c:v>0.14087453763684998</c:v>
                </c:pt>
                <c:pt idx="6430">
                  <c:v>0.14086222767744305</c:v>
                </c:pt>
                <c:pt idx="6431">
                  <c:v>0.14084194498269909</c:v>
                </c:pt>
                <c:pt idx="6432">
                  <c:v>0.1408144832573005</c:v>
                </c:pt>
                <c:pt idx="6433">
                  <c:v>0.14078375988756242</c:v>
                </c:pt>
                <c:pt idx="6434">
                  <c:v>0.1407556492090799</c:v>
                </c:pt>
                <c:pt idx="6435">
                  <c:v>0.14073392644849114</c:v>
                </c:pt>
                <c:pt idx="6436">
                  <c:v>0.14072054837906445</c:v>
                </c:pt>
                <c:pt idx="6437">
                  <c:v>0.1407135099086777</c:v>
                </c:pt>
                <c:pt idx="6438">
                  <c:v>0.14071038691530646</c:v>
                </c:pt>
                <c:pt idx="6439">
                  <c:v>0.14070763683526122</c:v>
                </c:pt>
                <c:pt idx="6440">
                  <c:v>0.14070288250066632</c:v>
                </c:pt>
                <c:pt idx="6441">
                  <c:v>0.14069537821569689</c:v>
                </c:pt>
                <c:pt idx="6442">
                  <c:v>0.14068433177126305</c:v>
                </c:pt>
                <c:pt idx="6443">
                  <c:v>0.14067030272575132</c:v>
                </c:pt>
                <c:pt idx="6444">
                  <c:v>0.14065436329708947</c:v>
                </c:pt>
                <c:pt idx="6445">
                  <c:v>0.14063837784946498</c:v>
                </c:pt>
                <c:pt idx="6446">
                  <c:v>0.1406259813767875</c:v>
                </c:pt>
                <c:pt idx="6447">
                  <c:v>0.1406216473551597</c:v>
                </c:pt>
                <c:pt idx="6448">
                  <c:v>0.14063026883858865</c:v>
                </c:pt>
                <c:pt idx="6449">
                  <c:v>0.14065417687448434</c:v>
                </c:pt>
                <c:pt idx="6450">
                  <c:v>0.14069155620735241</c:v>
                </c:pt>
                <c:pt idx="6451">
                  <c:v>0.14073504519073865</c:v>
                </c:pt>
                <c:pt idx="6452">
                  <c:v>0.14077229162983984</c:v>
                </c:pt>
                <c:pt idx="6453">
                  <c:v>0.14079112583882714</c:v>
                </c:pt>
                <c:pt idx="6454">
                  <c:v>0.14078058976977592</c:v>
                </c:pt>
                <c:pt idx="6455">
                  <c:v>0.14073700299660652</c:v>
                </c:pt>
                <c:pt idx="6456">
                  <c:v>0.1406648030906964</c:v>
                </c:pt>
                <c:pt idx="6457">
                  <c:v>0.14057663201075521</c:v>
                </c:pt>
                <c:pt idx="6458">
                  <c:v>0.14048941058605846</c:v>
                </c:pt>
                <c:pt idx="6459">
                  <c:v>0.14042018639031462</c:v>
                </c:pt>
                <c:pt idx="6460">
                  <c:v>0.14038283040570121</c:v>
                </c:pt>
                <c:pt idx="6461">
                  <c:v>0.14038404139720206</c:v>
                </c:pt>
                <c:pt idx="6462">
                  <c:v>0.14042288806990599</c:v>
                </c:pt>
                <c:pt idx="6463">
                  <c:v>0.1404909479915587</c:v>
                </c:pt>
                <c:pt idx="6464">
                  <c:v>0.14057537388492614</c:v>
                </c:pt>
                <c:pt idx="6465">
                  <c:v>0.14066149402180683</c:v>
                </c:pt>
                <c:pt idx="6466">
                  <c:v>0.140735651177326</c:v>
                </c:pt>
                <c:pt idx="6467">
                  <c:v>0.14078898130847872</c:v>
                </c:pt>
                <c:pt idx="6468">
                  <c:v>0.14081779349208812</c:v>
                </c:pt>
                <c:pt idx="6469">
                  <c:v>0.1408236214315487</c:v>
                </c:pt>
                <c:pt idx="6470">
                  <c:v>0.1408116392729154</c:v>
                </c:pt>
                <c:pt idx="6471">
                  <c:v>0.14078907454870848</c:v>
                </c:pt>
                <c:pt idx="6472">
                  <c:v>0.14076264174515851</c:v>
                </c:pt>
                <c:pt idx="6473">
                  <c:v>0.14073709622567743</c:v>
                </c:pt>
                <c:pt idx="6474">
                  <c:v>0.14071504810769719</c:v>
                </c:pt>
                <c:pt idx="6475">
                  <c:v>0.14069626380779587</c:v>
                </c:pt>
                <c:pt idx="6476">
                  <c:v>0.14067901839174002</c:v>
                </c:pt>
                <c:pt idx="6477">
                  <c:v>0.14066126098973675</c:v>
                </c:pt>
                <c:pt idx="6478">
                  <c:v>0.14064150032506306</c:v>
                </c:pt>
                <c:pt idx="6479">
                  <c:v>0.14061978327313784</c:v>
                </c:pt>
                <c:pt idx="6480">
                  <c:v>0.14059680911919992</c:v>
                </c:pt>
                <c:pt idx="6481">
                  <c:v>0.14057346340452559</c:v>
                </c:pt>
                <c:pt idx="6482">
                  <c:v>0.14054928024498958</c:v>
                </c:pt>
                <c:pt idx="6483">
                  <c:v>0.14052258248253546</c:v>
                </c:pt>
                <c:pt idx="6484">
                  <c:v>0.14049080822719728</c:v>
                </c:pt>
                <c:pt idx="6485">
                  <c:v>0.14045218839877249</c:v>
                </c:pt>
                <c:pt idx="6486">
                  <c:v>0.14040784272323792</c:v>
                </c:pt>
                <c:pt idx="6487">
                  <c:v>0.14036168517528702</c:v>
                </c:pt>
                <c:pt idx="6488">
                  <c:v>0.14032037576821554</c:v>
                </c:pt>
                <c:pt idx="6489">
                  <c:v>0.14029187596513648</c:v>
                </c:pt>
                <c:pt idx="6490">
                  <c:v>0.14028186422332378</c:v>
                </c:pt>
                <c:pt idx="6491">
                  <c:v>0.14029187596513648</c:v>
                </c:pt>
                <c:pt idx="6492">
                  <c:v>0.14031869925743823</c:v>
                </c:pt>
                <c:pt idx="6493">
                  <c:v>0.14035502510666553</c:v>
                </c:pt>
                <c:pt idx="6494">
                  <c:v>0.14039209923432894</c:v>
                </c:pt>
                <c:pt idx="6495">
                  <c:v>0.14042214277730547</c:v>
                </c:pt>
                <c:pt idx="6496">
                  <c:v>0.14044030964881415</c:v>
                </c:pt>
                <c:pt idx="6497">
                  <c:v>0.14044538719237154</c:v>
                </c:pt>
                <c:pt idx="6498">
                  <c:v>0.14043798052025458</c:v>
                </c:pt>
                <c:pt idx="6499">
                  <c:v>0.14041888213721687</c:v>
                </c:pt>
                <c:pt idx="6500">
                  <c:v>0.14038827989404756</c:v>
                </c:pt>
                <c:pt idx="6501">
                  <c:v>0.14034487219158975</c:v>
                </c:pt>
                <c:pt idx="6502">
                  <c:v>0.14028777810802884</c:v>
                </c:pt>
                <c:pt idx="6503">
                  <c:v>0.14021756174636313</c:v>
                </c:pt>
                <c:pt idx="6504">
                  <c:v>0.1401387448331578</c:v>
                </c:pt>
                <c:pt idx="6505">
                  <c:v>0.14005915100941635</c:v>
                </c:pt>
                <c:pt idx="6506">
                  <c:v>0.13998943694262544</c:v>
                </c:pt>
                <c:pt idx="6507">
                  <c:v>0.13994062514181971</c:v>
                </c:pt>
                <c:pt idx="6508">
                  <c:v>0.13991931532289092</c:v>
                </c:pt>
                <c:pt idx="6509">
                  <c:v>0.13992787634719817</c:v>
                </c:pt>
                <c:pt idx="6510">
                  <c:v>0.13996282010418304</c:v>
                </c:pt>
                <c:pt idx="6511">
                  <c:v>0.14001680000848749</c:v>
                </c:pt>
                <c:pt idx="6512">
                  <c:v>0.14008177092821106</c:v>
                </c:pt>
                <c:pt idx="6513">
                  <c:v>0.14015019637301507</c:v>
                </c:pt>
                <c:pt idx="6514">
                  <c:v>0.14021737551116253</c:v>
                </c:pt>
                <c:pt idx="6515">
                  <c:v>0.14027981533716971</c:v>
                </c:pt>
                <c:pt idx="6516">
                  <c:v>0.14033537151355746</c:v>
                </c:pt>
                <c:pt idx="6517">
                  <c:v>0.14038208518184059</c:v>
                </c:pt>
                <c:pt idx="6518">
                  <c:v>0.14041855607455445</c:v>
                </c:pt>
                <c:pt idx="6519">
                  <c:v>0.14044478161066432</c:v>
                </c:pt>
                <c:pt idx="6520">
                  <c:v>0.14046225065291174</c:v>
                </c:pt>
                <c:pt idx="6521">
                  <c:v>0.14047417658934613</c:v>
                </c:pt>
                <c:pt idx="6522">
                  <c:v>0.14048461205237894</c:v>
                </c:pt>
                <c:pt idx="6523">
                  <c:v>0.14049649201416747</c:v>
                </c:pt>
                <c:pt idx="6524">
                  <c:v>0.14051037567543367</c:v>
                </c:pt>
                <c:pt idx="6525">
                  <c:v>0.14052365408885381</c:v>
                </c:pt>
                <c:pt idx="6526">
                  <c:v>0.14053157473929356</c:v>
                </c:pt>
                <c:pt idx="6527">
                  <c:v>0.14052873260692988</c:v>
                </c:pt>
                <c:pt idx="6528">
                  <c:v>0.14051163361298047</c:v>
                </c:pt>
                <c:pt idx="6529">
                  <c:v>0.1404803260282893</c:v>
                </c:pt>
                <c:pt idx="6530">
                  <c:v>0.14043900533528186</c:v>
                </c:pt>
                <c:pt idx="6531">
                  <c:v>0.14039447469461652</c:v>
                </c:pt>
                <c:pt idx="6532">
                  <c:v>0.14035423335704877</c:v>
                </c:pt>
                <c:pt idx="6533">
                  <c:v>0.14032377537938123</c:v>
                </c:pt>
                <c:pt idx="6534">
                  <c:v>0.14030472858597187</c:v>
                </c:pt>
                <c:pt idx="6535">
                  <c:v>0.14029373864024042</c:v>
                </c:pt>
                <c:pt idx="6536">
                  <c:v>0.14028395968507035</c:v>
                </c:pt>
                <c:pt idx="6537">
                  <c:v>0.14026682376129418</c:v>
                </c:pt>
                <c:pt idx="6538">
                  <c:v>0.1402352078939032</c:v>
                </c:pt>
                <c:pt idx="6539">
                  <c:v>0.14018539080012993</c:v>
                </c:pt>
                <c:pt idx="6540">
                  <c:v>0.14011891483197092</c:v>
                </c:pt>
                <c:pt idx="6541">
                  <c:v>0.1400420704934261</c:v>
                </c:pt>
                <c:pt idx="6542">
                  <c:v>0.13996468136850837</c:v>
                </c:pt>
                <c:pt idx="6543">
                  <c:v>0.1398975413041369</c:v>
                </c:pt>
                <c:pt idx="6544">
                  <c:v>0.13985004237210819</c:v>
                </c:pt>
                <c:pt idx="6545">
                  <c:v>0.13982720193423337</c:v>
                </c:pt>
                <c:pt idx="6546">
                  <c:v>0.13982813227483371</c:v>
                </c:pt>
                <c:pt idx="6547">
                  <c:v>0.13984608823884137</c:v>
                </c:pt>
                <c:pt idx="6548">
                  <c:v>0.13987004618626464</c:v>
                </c:pt>
                <c:pt idx="6549">
                  <c:v>0.13988805040682373</c:v>
                </c:pt>
                <c:pt idx="6550">
                  <c:v>0.13989060920675633</c:v>
                </c:pt>
                <c:pt idx="6551">
                  <c:v>0.13987469836812505</c:v>
                </c:pt>
                <c:pt idx="6552">
                  <c:v>0.13984371577616195</c:v>
                </c:pt>
                <c:pt idx="6553">
                  <c:v>0.13980794433140475</c:v>
                </c:pt>
                <c:pt idx="6554">
                  <c:v>0.13977919906367198</c:v>
                </c:pt>
                <c:pt idx="6555">
                  <c:v>0.13976738521727061</c:v>
                </c:pt>
                <c:pt idx="6556">
                  <c:v>0.13977650138539321</c:v>
                </c:pt>
                <c:pt idx="6557">
                  <c:v>0.13980487435769595</c:v>
                </c:pt>
                <c:pt idx="6558">
                  <c:v>0.13984478570870695</c:v>
                </c:pt>
                <c:pt idx="6559">
                  <c:v>0.1398862359941887</c:v>
                </c:pt>
                <c:pt idx="6560">
                  <c:v>0.1399204784956346</c:v>
                </c:pt>
                <c:pt idx="6561">
                  <c:v>0.1399416953131386</c:v>
                </c:pt>
                <c:pt idx="6562">
                  <c:v>0.13994923311626095</c:v>
                </c:pt>
                <c:pt idx="6563">
                  <c:v>0.13994602255449184</c:v>
                </c:pt>
                <c:pt idx="6564">
                  <c:v>0.13993676324116244</c:v>
                </c:pt>
                <c:pt idx="6565">
                  <c:v>0.13992578260283783</c:v>
                </c:pt>
                <c:pt idx="6566">
                  <c:v>0.13991545361172275</c:v>
                </c:pt>
                <c:pt idx="6567">
                  <c:v>0.13990582274672902</c:v>
                </c:pt>
                <c:pt idx="6568">
                  <c:v>0.13989591294917159</c:v>
                </c:pt>
                <c:pt idx="6569">
                  <c:v>0.13988544509874556</c:v>
                </c:pt>
                <c:pt idx="6570">
                  <c:v>0.13987395401567848</c:v>
                </c:pt>
                <c:pt idx="6571">
                  <c:v>0.13986288192366414</c:v>
                </c:pt>
                <c:pt idx="6572">
                  <c:v>0.13985353134312339</c:v>
                </c:pt>
                <c:pt idx="6573">
                  <c:v>0.1398462277958733</c:v>
                </c:pt>
                <c:pt idx="6574">
                  <c:v>0.13983920348094936</c:v>
                </c:pt>
                <c:pt idx="6575">
                  <c:v>0.13983022554847102</c:v>
                </c:pt>
                <c:pt idx="6576">
                  <c:v>0.13981613103405788</c:v>
                </c:pt>
                <c:pt idx="6577">
                  <c:v>0.13979589713484952</c:v>
                </c:pt>
                <c:pt idx="6578">
                  <c:v>0.13977115259008099</c:v>
                </c:pt>
                <c:pt idx="6579">
                  <c:v>0.13974640945508743</c:v>
                </c:pt>
                <c:pt idx="6580">
                  <c:v>0.13972752748465134</c:v>
                </c:pt>
                <c:pt idx="6581">
                  <c:v>0.13972050508931833</c:v>
                </c:pt>
                <c:pt idx="6582">
                  <c:v>0.13972957376690764</c:v>
                </c:pt>
                <c:pt idx="6583">
                  <c:v>0.13975575772949933</c:v>
                </c:pt>
                <c:pt idx="6584">
                  <c:v>0.13979729254590934</c:v>
                </c:pt>
                <c:pt idx="6585">
                  <c:v>0.1398495306587163</c:v>
                </c:pt>
                <c:pt idx="6586">
                  <c:v>0.13990666020477194</c:v>
                </c:pt>
                <c:pt idx="6587">
                  <c:v>0.13996333195107724</c:v>
                </c:pt>
                <c:pt idx="6588">
                  <c:v>0.14001428700197172</c:v>
                </c:pt>
                <c:pt idx="6589">
                  <c:v>0.14005603271795242</c:v>
                </c:pt>
                <c:pt idx="6590">
                  <c:v>0.14008516867210929</c:v>
                </c:pt>
                <c:pt idx="6591">
                  <c:v>0.14009880645961215</c:v>
                </c:pt>
                <c:pt idx="6592">
                  <c:v>0.1400948500607776</c:v>
                </c:pt>
                <c:pt idx="6593">
                  <c:v>0.14007353267323308</c:v>
                </c:pt>
                <c:pt idx="6594">
                  <c:v>0.14003904540394208</c:v>
                </c:pt>
                <c:pt idx="6595">
                  <c:v>0.13999920926823706</c:v>
                </c:pt>
                <c:pt idx="6596">
                  <c:v>0.13996440217835115</c:v>
                </c:pt>
                <c:pt idx="6597">
                  <c:v>0.13994378913421601</c:v>
                </c:pt>
                <c:pt idx="6598">
                  <c:v>0.13994290507519647</c:v>
                </c:pt>
                <c:pt idx="6599">
                  <c:v>0.13996230825789191</c:v>
                </c:pt>
                <c:pt idx="6600">
                  <c:v>0.13999692903925942</c:v>
                </c:pt>
                <c:pt idx="6601">
                  <c:v>0.14003788191359734</c:v>
                </c:pt>
                <c:pt idx="6602">
                  <c:v>0.14007260180679093</c:v>
                </c:pt>
                <c:pt idx="6603">
                  <c:v>0.14008847335263386</c:v>
                </c:pt>
                <c:pt idx="6604">
                  <c:v>0.14007734924650606</c:v>
                </c:pt>
                <c:pt idx="6605">
                  <c:v>0.14003671842636967</c:v>
                </c:pt>
                <c:pt idx="6606">
                  <c:v>0.13997221957060069</c:v>
                </c:pt>
                <c:pt idx="6607">
                  <c:v>0.13989507551185254</c:v>
                </c:pt>
                <c:pt idx="6608">
                  <c:v>0.13981994534594933</c:v>
                </c:pt>
                <c:pt idx="6609">
                  <c:v>0.13975933896255766</c:v>
                </c:pt>
                <c:pt idx="6610">
                  <c:v>0.13972045858376758</c:v>
                </c:pt>
                <c:pt idx="6611">
                  <c:v>0.13970441446593596</c:v>
                </c:pt>
                <c:pt idx="6612">
                  <c:v>0.13970571657513842</c:v>
                </c:pt>
                <c:pt idx="6613">
                  <c:v>0.13971585455888136</c:v>
                </c:pt>
                <c:pt idx="6614">
                  <c:v>0.13972603928542993</c:v>
                </c:pt>
                <c:pt idx="6615">
                  <c:v>0.13973045739177181</c:v>
                </c:pt>
                <c:pt idx="6616">
                  <c:v>0.13972831809256203</c:v>
                </c:pt>
                <c:pt idx="6617">
                  <c:v>0.139722690855827</c:v>
                </c:pt>
                <c:pt idx="6618">
                  <c:v>0.13971873788188593</c:v>
                </c:pt>
                <c:pt idx="6619">
                  <c:v>0.1397209701451011</c:v>
                </c:pt>
                <c:pt idx="6620">
                  <c:v>0.13973068992492943</c:v>
                </c:pt>
                <c:pt idx="6621">
                  <c:v>0.13974599088034301</c:v>
                </c:pt>
                <c:pt idx="6622">
                  <c:v>0.1397615249245231</c:v>
                </c:pt>
                <c:pt idx="6623">
                  <c:v>0.13977157118907713</c:v>
                </c:pt>
                <c:pt idx="6624">
                  <c:v>0.13977185025529881</c:v>
                </c:pt>
                <c:pt idx="6625">
                  <c:v>0.13976115284511381</c:v>
                </c:pt>
                <c:pt idx="6626">
                  <c:v>0.13974110753813107</c:v>
                </c:pt>
                <c:pt idx="6627">
                  <c:v>0.13971548251859767</c:v>
                </c:pt>
                <c:pt idx="6628">
                  <c:v>0.1396885569492895</c:v>
                </c:pt>
                <c:pt idx="6629">
                  <c:v>0.13966335352486337</c:v>
                </c:pt>
                <c:pt idx="6630">
                  <c:v>0.13964163883215008</c:v>
                </c:pt>
                <c:pt idx="6631">
                  <c:v>0.13962327286248144</c:v>
                </c:pt>
                <c:pt idx="6632">
                  <c:v>0.1396078367494592</c:v>
                </c:pt>
                <c:pt idx="6633">
                  <c:v>0.13959505122789351</c:v>
                </c:pt>
                <c:pt idx="6634">
                  <c:v>0.139586403779418</c:v>
                </c:pt>
                <c:pt idx="6635">
                  <c:v>0.13958417220776187</c:v>
                </c:pt>
                <c:pt idx="6636">
                  <c:v>0.13959095994048731</c:v>
                </c:pt>
                <c:pt idx="6637">
                  <c:v>0.13960876662025601</c:v>
                </c:pt>
                <c:pt idx="6638">
                  <c:v>0.13963684965633993</c:v>
                </c:pt>
                <c:pt idx="6639">
                  <c:v>0.13967251400993319</c:v>
                </c:pt>
                <c:pt idx="6640">
                  <c:v>0.13971134359193715</c:v>
                </c:pt>
                <c:pt idx="6641">
                  <c:v>0.13974799074109689</c:v>
                </c:pt>
                <c:pt idx="6642">
                  <c:v>0.13977808278097259</c:v>
                </c:pt>
                <c:pt idx="6643">
                  <c:v>0.13979836236409182</c:v>
                </c:pt>
                <c:pt idx="6644">
                  <c:v>0.13980673494523177</c:v>
                </c:pt>
                <c:pt idx="6645">
                  <c:v>0.13980287423498516</c:v>
                </c:pt>
                <c:pt idx="6646">
                  <c:v>0.1397882689669695</c:v>
                </c:pt>
                <c:pt idx="6647">
                  <c:v>0.13976547828793529</c:v>
                </c:pt>
                <c:pt idx="6648">
                  <c:v>0.1397392472317317</c:v>
                </c:pt>
                <c:pt idx="6649">
                  <c:v>0.1397150174686913</c:v>
                </c:pt>
                <c:pt idx="6650">
                  <c:v>0.13969715992898968</c:v>
                </c:pt>
                <c:pt idx="6651">
                  <c:v>0.13968762690763736</c:v>
                </c:pt>
                <c:pt idx="6652">
                  <c:v>0.13968474379117335</c:v>
                </c:pt>
                <c:pt idx="6653">
                  <c:v>0.13968367425283612</c:v>
                </c:pt>
                <c:pt idx="6654">
                  <c:v>0.13967851260484643</c:v>
                </c:pt>
                <c:pt idx="6655">
                  <c:v>0.13966377201996927</c:v>
                </c:pt>
                <c:pt idx="6656">
                  <c:v>0.13963754710584209</c:v>
                </c:pt>
                <c:pt idx="6657">
                  <c:v>0.13960137420242302</c:v>
                </c:pt>
                <c:pt idx="6658">
                  <c:v>0.1395604624670449</c:v>
                </c:pt>
                <c:pt idx="6659">
                  <c:v>0.13952136746664412</c:v>
                </c:pt>
                <c:pt idx="6660">
                  <c:v>0.13949101432256639</c:v>
                </c:pt>
                <c:pt idx="6661">
                  <c:v>0.13947390965681328</c:v>
                </c:pt>
                <c:pt idx="6662">
                  <c:v>0.13947107443763207</c:v>
                </c:pt>
                <c:pt idx="6663">
                  <c:v>0.13948009142838214</c:v>
                </c:pt>
                <c:pt idx="6664">
                  <c:v>0.13949673152138964</c:v>
                </c:pt>
                <c:pt idx="6665">
                  <c:v>0.13951671906812069</c:v>
                </c:pt>
                <c:pt idx="6666">
                  <c:v>0.13953675402065968</c:v>
                </c:pt>
                <c:pt idx="6667">
                  <c:v>0.13955576716213935</c:v>
                </c:pt>
                <c:pt idx="6668">
                  <c:v>0.13957399080758404</c:v>
                </c:pt>
                <c:pt idx="6669">
                  <c:v>0.13959202925052094</c:v>
                </c:pt>
                <c:pt idx="6670">
                  <c:v>0.13960955701199895</c:v>
                </c:pt>
                <c:pt idx="6671">
                  <c:v>0.13962457472842604</c:v>
                </c:pt>
                <c:pt idx="6672">
                  <c:v>0.13963340892185416</c:v>
                </c:pt>
                <c:pt idx="6673">
                  <c:v>0.13963229301382085</c:v>
                </c:pt>
                <c:pt idx="6674">
                  <c:v>0.13961829791071645</c:v>
                </c:pt>
                <c:pt idx="6675">
                  <c:v>0.13959179679159395</c:v>
                </c:pt>
                <c:pt idx="6676">
                  <c:v>0.13955678989749754</c:v>
                </c:pt>
                <c:pt idx="6677">
                  <c:v>0.13952094910873958</c:v>
                </c:pt>
                <c:pt idx="6678">
                  <c:v>0.1394947328173094</c:v>
                </c:pt>
                <c:pt idx="6679">
                  <c:v>0.13948715641792153</c:v>
                </c:pt>
                <c:pt idx="6680">
                  <c:v>0.13950282065330921</c:v>
                </c:pt>
                <c:pt idx="6681">
                  <c:v>0.13953972912722856</c:v>
                </c:pt>
                <c:pt idx="6682">
                  <c:v>0.13959058800717983</c:v>
                </c:pt>
                <c:pt idx="6683">
                  <c:v>0.13964433567283951</c:v>
                </c:pt>
                <c:pt idx="6684">
                  <c:v>0.13969041703856833</c:v>
                </c:pt>
                <c:pt idx="6685">
                  <c:v>0.13972129568444525</c:v>
                </c:pt>
                <c:pt idx="6686">
                  <c:v>0.13973222464689317</c:v>
                </c:pt>
                <c:pt idx="6687">
                  <c:v>0.1397222257982017</c:v>
                </c:pt>
                <c:pt idx="6688">
                  <c:v>0.13969441625749612</c:v>
                </c:pt>
                <c:pt idx="6689">
                  <c:v>0.13965456522079334</c:v>
                </c:pt>
                <c:pt idx="6690">
                  <c:v>0.13961011493644804</c:v>
                </c:pt>
                <c:pt idx="6691">
                  <c:v>0.13956743578583086</c:v>
                </c:pt>
                <c:pt idx="6692">
                  <c:v>0.13952959525400044</c:v>
                </c:pt>
                <c:pt idx="6693">
                  <c:v>0.13949598781647132</c:v>
                </c:pt>
                <c:pt idx="6694">
                  <c:v>0.13946466040352312</c:v>
                </c:pt>
                <c:pt idx="6695">
                  <c:v>0.13943393942316773</c:v>
                </c:pt>
                <c:pt idx="6696">
                  <c:v>0.13940452182225871</c:v>
                </c:pt>
                <c:pt idx="6697">
                  <c:v>0.13937914899928783</c:v>
                </c:pt>
                <c:pt idx="6698">
                  <c:v>0.1393621881402668</c:v>
                </c:pt>
                <c:pt idx="6699">
                  <c:v>0.13935754144517143</c:v>
                </c:pt>
                <c:pt idx="6700">
                  <c:v>0.13936711369134958</c:v>
                </c:pt>
                <c:pt idx="6701">
                  <c:v>0.13939044111656418</c:v>
                </c:pt>
                <c:pt idx="6702">
                  <c:v>0.13942436570399253</c:v>
                </c:pt>
                <c:pt idx="6703">
                  <c:v>0.13946582235919813</c:v>
                </c:pt>
                <c:pt idx="6704">
                  <c:v>0.13951193126965544</c:v>
                </c:pt>
                <c:pt idx="6705">
                  <c:v>0.13956162467906708</c:v>
                </c:pt>
                <c:pt idx="6706">
                  <c:v>0.13961457835784452</c:v>
                </c:pt>
                <c:pt idx="6707">
                  <c:v>0.13966967749390446</c:v>
                </c:pt>
                <c:pt idx="6708">
                  <c:v>0.13972371398435557</c:v>
                </c:pt>
                <c:pt idx="6709">
                  <c:v>0.13977115259008099</c:v>
                </c:pt>
                <c:pt idx="6710">
                  <c:v>0.13980403709590539</c:v>
                </c:pt>
                <c:pt idx="6711">
                  <c:v>0.13981496814075445</c:v>
                </c:pt>
                <c:pt idx="6712">
                  <c:v>0.1397987809893152</c:v>
                </c:pt>
                <c:pt idx="6713">
                  <c:v>0.13975506009013239</c:v>
                </c:pt>
                <c:pt idx="6714">
                  <c:v>0.13968953349516766</c:v>
                </c:pt>
                <c:pt idx="6715">
                  <c:v>0.13961411341597529</c:v>
                </c:pt>
                <c:pt idx="6716">
                  <c:v>0.13954474966577901</c:v>
                </c:pt>
                <c:pt idx="6717">
                  <c:v>0.13949552300154411</c:v>
                </c:pt>
                <c:pt idx="6718">
                  <c:v>0.13947511811651647</c:v>
                </c:pt>
                <c:pt idx="6719">
                  <c:v>0.13948264782580122</c:v>
                </c:pt>
                <c:pt idx="6720">
                  <c:v>0.13951058325825094</c:v>
                </c:pt>
                <c:pt idx="6721">
                  <c:v>0.13954721346981602</c:v>
                </c:pt>
                <c:pt idx="6722">
                  <c:v>0.13958226608271918</c:v>
                </c:pt>
                <c:pt idx="6723">
                  <c:v>0.13961034740518008</c:v>
                </c:pt>
                <c:pt idx="6724">
                  <c:v>0.13963117710865502</c:v>
                </c:pt>
                <c:pt idx="6725">
                  <c:v>0.13964819497399061</c:v>
                </c:pt>
                <c:pt idx="6726">
                  <c:v>0.13966609700012345</c:v>
                </c:pt>
                <c:pt idx="6727">
                  <c:v>0.13968892896650786</c:v>
                </c:pt>
                <c:pt idx="6728">
                  <c:v>0.13971804030198431</c:v>
                </c:pt>
                <c:pt idx="6729">
                  <c:v>0.13975147889235784</c:v>
                </c:pt>
                <c:pt idx="6730">
                  <c:v>0.13978515261986069</c:v>
                </c:pt>
                <c:pt idx="6731">
                  <c:v>0.13981361918842372</c:v>
                </c:pt>
                <c:pt idx="6732">
                  <c:v>0.13983213276212469</c:v>
                </c:pt>
                <c:pt idx="6733">
                  <c:v>0.13983776141710746</c:v>
                </c:pt>
                <c:pt idx="6734">
                  <c:v>0.1398303651004057</c:v>
                </c:pt>
                <c:pt idx="6735">
                  <c:v>0.13981254933265796</c:v>
                </c:pt>
                <c:pt idx="6736">
                  <c:v>0.13978938527585105</c:v>
                </c:pt>
                <c:pt idx="6737">
                  <c:v>0.13976626896493627</c:v>
                </c:pt>
                <c:pt idx="6738">
                  <c:v>0.13974794423260251</c:v>
                </c:pt>
                <c:pt idx="6739">
                  <c:v>0.13973687535262946</c:v>
                </c:pt>
                <c:pt idx="6740">
                  <c:v>0.1397326432083702</c:v>
                </c:pt>
                <c:pt idx="6741">
                  <c:v>0.13973120149831486</c:v>
                </c:pt>
                <c:pt idx="6742">
                  <c:v>0.13972566723642144</c:v>
                </c:pt>
                <c:pt idx="6743">
                  <c:v>0.13970943690865678</c:v>
                </c:pt>
                <c:pt idx="6744">
                  <c:v>0.13967679206914918</c:v>
                </c:pt>
                <c:pt idx="6745">
                  <c:v>0.13962652753466009</c:v>
                </c:pt>
                <c:pt idx="6746">
                  <c:v>0.13956232200777319</c:v>
                </c:pt>
                <c:pt idx="6747">
                  <c:v>0.13949231579210475</c:v>
                </c:pt>
                <c:pt idx="6748">
                  <c:v>0.1394266429287444</c:v>
                </c:pt>
                <c:pt idx="6749">
                  <c:v>0.13937389803241651</c:v>
                </c:pt>
                <c:pt idx="6750">
                  <c:v>0.13934007031650564</c:v>
                </c:pt>
                <c:pt idx="6751">
                  <c:v>0.13932585231031214</c:v>
                </c:pt>
                <c:pt idx="6752">
                  <c:v>0.13932882597245821</c:v>
                </c:pt>
                <c:pt idx="6753">
                  <c:v>0.1393433693321865</c:v>
                </c:pt>
                <c:pt idx="6754">
                  <c:v>0.13936265281251081</c:v>
                </c:pt>
                <c:pt idx="6755">
                  <c:v>0.13938165833330907</c:v>
                </c:pt>
                <c:pt idx="6756">
                  <c:v>0.13939643581664696</c:v>
                </c:pt>
                <c:pt idx="6757">
                  <c:v>0.13940498653979982</c:v>
                </c:pt>
                <c:pt idx="6758">
                  <c:v>0.13940647363927272</c:v>
                </c:pt>
                <c:pt idx="6759">
                  <c:v>0.13940080409983213</c:v>
                </c:pt>
                <c:pt idx="6760">
                  <c:v>0.13938732762281336</c:v>
                </c:pt>
                <c:pt idx="6761">
                  <c:v>0.13936669548201197</c:v>
                </c:pt>
                <c:pt idx="6762">
                  <c:v>0.13934020971102734</c:v>
                </c:pt>
                <c:pt idx="6763">
                  <c:v>0.13931214584957552</c:v>
                </c:pt>
                <c:pt idx="6764">
                  <c:v>0.13928845095472775</c:v>
                </c:pt>
                <c:pt idx="6765">
                  <c:v>0.13927632524390854</c:v>
                </c:pt>
                <c:pt idx="6766">
                  <c:v>0.13928129627981078</c:v>
                </c:pt>
                <c:pt idx="6767">
                  <c:v>0.13930447971271487</c:v>
                </c:pt>
                <c:pt idx="6768">
                  <c:v>0.13934137133378133</c:v>
                </c:pt>
                <c:pt idx="6769">
                  <c:v>0.1393831453529043</c:v>
                </c:pt>
                <c:pt idx="6770">
                  <c:v>0.13941892829726699</c:v>
                </c:pt>
                <c:pt idx="6771">
                  <c:v>0.13943960939519584</c:v>
                </c:pt>
                <c:pt idx="6772">
                  <c:v>0.13944012062582012</c:v>
                </c:pt>
                <c:pt idx="6773">
                  <c:v>0.13942074075861133</c:v>
                </c:pt>
                <c:pt idx="6774">
                  <c:v>0.13938709527342852</c:v>
                </c:pt>
                <c:pt idx="6775">
                  <c:v>0.13934722595975424</c:v>
                </c:pt>
                <c:pt idx="6776">
                  <c:v>0.13931070553475078</c:v>
                </c:pt>
                <c:pt idx="6777">
                  <c:v>0.1392846413079577</c:v>
                </c:pt>
                <c:pt idx="6778">
                  <c:v>0.13927163300988565</c:v>
                </c:pt>
                <c:pt idx="6779">
                  <c:v>0.139270192829413</c:v>
                </c:pt>
                <c:pt idx="6780">
                  <c:v>0.13927465275864026</c:v>
                </c:pt>
                <c:pt idx="6781">
                  <c:v>0.13927878752560796</c:v>
                </c:pt>
                <c:pt idx="6782">
                  <c:v>0.13927748669580098</c:v>
                </c:pt>
                <c:pt idx="6783">
                  <c:v>0.13926935659778172</c:v>
                </c:pt>
                <c:pt idx="6784">
                  <c:v>0.13925555900832787</c:v>
                </c:pt>
                <c:pt idx="6785">
                  <c:v>0.13924050759248108</c:v>
                </c:pt>
                <c:pt idx="6786">
                  <c:v>0.1392290800140098</c:v>
                </c:pt>
                <c:pt idx="6787">
                  <c:v>0.13922401667090145</c:v>
                </c:pt>
                <c:pt idx="6788">
                  <c:v>0.13922629284536192</c:v>
                </c:pt>
                <c:pt idx="6789">
                  <c:v>0.13923418986965552</c:v>
                </c:pt>
                <c:pt idx="6790">
                  <c:v>0.13924482785291337</c:v>
                </c:pt>
                <c:pt idx="6791">
                  <c:v>0.13925588419899493</c:v>
                </c:pt>
                <c:pt idx="6792">
                  <c:v>0.13926647625670985</c:v>
                </c:pt>
                <c:pt idx="6793">
                  <c:v>0.13927785836106243</c:v>
                </c:pt>
                <c:pt idx="6794">
                  <c:v>0.13929249293356982</c:v>
                </c:pt>
                <c:pt idx="6795">
                  <c:v>0.13931335385924093</c:v>
                </c:pt>
                <c:pt idx="6796">
                  <c:v>0.13934174305371905</c:v>
                </c:pt>
                <c:pt idx="6797">
                  <c:v>0.13937696496110752</c:v>
                </c:pt>
                <c:pt idx="6798">
                  <c:v>0.13941669758599595</c:v>
                </c:pt>
                <c:pt idx="6799">
                  <c:v>0.13945689861935839</c:v>
                </c:pt>
                <c:pt idx="6800">
                  <c:v>0.13949352430302564</c:v>
                </c:pt>
                <c:pt idx="6801">
                  <c:v>0.13952345926221177</c:v>
                </c:pt>
                <c:pt idx="6802">
                  <c:v>0.13954400587862781</c:v>
                </c:pt>
                <c:pt idx="6803">
                  <c:v>0.13955348926022537</c:v>
                </c:pt>
                <c:pt idx="6804">
                  <c:v>0.13955083947099067</c:v>
                </c:pt>
                <c:pt idx="6805">
                  <c:v>0.13953531296074206</c:v>
                </c:pt>
                <c:pt idx="6806">
                  <c:v>0.13950714352397198</c:v>
                </c:pt>
                <c:pt idx="6807">
                  <c:v>0.13946837867262596</c:v>
                </c:pt>
                <c:pt idx="6808">
                  <c:v>0.1394231573855037</c:v>
                </c:pt>
                <c:pt idx="6809">
                  <c:v>0.13937715083626967</c:v>
                </c:pt>
                <c:pt idx="6810">
                  <c:v>0.13933723597093473</c:v>
                </c:pt>
                <c:pt idx="6811">
                  <c:v>0.13930931168624239</c:v>
                </c:pt>
                <c:pt idx="6812">
                  <c:v>0.13929774291627484</c:v>
                </c:pt>
                <c:pt idx="6813">
                  <c:v>0.13930429386865273</c:v>
                </c:pt>
                <c:pt idx="6814">
                  <c:v>0.1393271997484492</c:v>
                </c:pt>
                <c:pt idx="6815">
                  <c:v>0.1393621881402668</c:v>
                </c:pt>
                <c:pt idx="6816">
                  <c:v>0.13940289531478112</c:v>
                </c:pt>
                <c:pt idx="6817">
                  <c:v>0.13944216555433508</c:v>
                </c:pt>
                <c:pt idx="6818">
                  <c:v>0.13947507163723494</c:v>
                </c:pt>
                <c:pt idx="6819">
                  <c:v>0.13949947394428308</c:v>
                </c:pt>
                <c:pt idx="6820">
                  <c:v>0.13951597532897397</c:v>
                </c:pt>
                <c:pt idx="6821">
                  <c:v>0.1395273639742286</c:v>
                </c:pt>
                <c:pt idx="6822">
                  <c:v>0.13953638213377151</c:v>
                </c:pt>
                <c:pt idx="6823">
                  <c:v>0.13954484263926259</c:v>
                </c:pt>
                <c:pt idx="6824">
                  <c:v>0.13955251302020522</c:v>
                </c:pt>
                <c:pt idx="6825">
                  <c:v>0.13955678989749754</c:v>
                </c:pt>
                <c:pt idx="6826">
                  <c:v>0.13955334979723089</c:v>
                </c:pt>
                <c:pt idx="6827">
                  <c:v>0.13953680050654305</c:v>
                </c:pt>
                <c:pt idx="6828">
                  <c:v>0.13950314602917346</c:v>
                </c:pt>
                <c:pt idx="6829">
                  <c:v>0.13945090308463659</c:v>
                </c:pt>
                <c:pt idx="6830">
                  <c:v>0.1393831453529043</c:v>
                </c:pt>
                <c:pt idx="6831">
                  <c:v>0.13930954399401652</c:v>
                </c:pt>
                <c:pt idx="6832">
                  <c:v>0.13924566403731597</c:v>
                </c:pt>
                <c:pt idx="6833">
                  <c:v>0.13920747992483518</c:v>
                </c:pt>
                <c:pt idx="6834">
                  <c:v>0.13920538965063656</c:v>
                </c:pt>
                <c:pt idx="6835">
                  <c:v>0.13923730226573838</c:v>
                </c:pt>
                <c:pt idx="6836">
                  <c:v>0.13929133144154504</c:v>
                </c:pt>
                <c:pt idx="6837">
                  <c:v>0.13935047856384275</c:v>
                </c:pt>
                <c:pt idx="6838">
                  <c:v>0.13939940996212707</c:v>
                </c:pt>
                <c:pt idx="6839">
                  <c:v>0.13942859484517844</c:v>
                </c:pt>
                <c:pt idx="6840">
                  <c:v>0.13943421827252045</c:v>
                </c:pt>
                <c:pt idx="6841">
                  <c:v>0.13941799883284489</c:v>
                </c:pt>
                <c:pt idx="6842">
                  <c:v>0.1393865841052192</c:v>
                </c:pt>
                <c:pt idx="6843">
                  <c:v>0.13934936338255388</c:v>
                </c:pt>
                <c:pt idx="6844">
                  <c:v>0.13931628097351922</c:v>
                </c:pt>
                <c:pt idx="6845">
                  <c:v>0.13929318983027594</c:v>
                </c:pt>
                <c:pt idx="6846">
                  <c:v>0.13928148211403191</c:v>
                </c:pt>
                <c:pt idx="6847">
                  <c:v>0.13927785836106243</c:v>
                </c:pt>
                <c:pt idx="6848">
                  <c:v>0.13927720794706355</c:v>
                </c:pt>
                <c:pt idx="6849">
                  <c:v>0.13927455984298087</c:v>
                </c:pt>
                <c:pt idx="6850">
                  <c:v>0.13926740539690396</c:v>
                </c:pt>
                <c:pt idx="6851">
                  <c:v>0.13925574483153647</c:v>
                </c:pt>
                <c:pt idx="6852">
                  <c:v>0.13924125086003214</c:v>
                </c:pt>
                <c:pt idx="6853">
                  <c:v>0.13922629284536192</c:v>
                </c:pt>
                <c:pt idx="6854">
                  <c:v>0.13921375080779497</c:v>
                </c:pt>
                <c:pt idx="6855">
                  <c:v>0.13920696896799079</c:v>
                </c:pt>
                <c:pt idx="6856">
                  <c:v>0.13920952375822371</c:v>
                </c:pt>
                <c:pt idx="6857">
                  <c:v>0.13922541024568569</c:v>
                </c:pt>
                <c:pt idx="6858">
                  <c:v>0.13925769598002635</c:v>
                </c:pt>
                <c:pt idx="6859">
                  <c:v>0.13930666338640096</c:v>
                </c:pt>
                <c:pt idx="6860">
                  <c:v>0.13936892593646599</c:v>
                </c:pt>
                <c:pt idx="6861">
                  <c:v>0.13943612374788839</c:v>
                </c:pt>
                <c:pt idx="6862">
                  <c:v>0.13949766115432849</c:v>
                </c:pt>
                <c:pt idx="6863">
                  <c:v>0.13954270425417847</c:v>
                </c:pt>
                <c:pt idx="6864">
                  <c:v>0.13956353071351624</c:v>
                </c:pt>
                <c:pt idx="6865">
                  <c:v>0.13955892835193795</c:v>
                </c:pt>
                <c:pt idx="6866">
                  <c:v>0.13953359299226131</c:v>
                </c:pt>
                <c:pt idx="6867">
                  <c:v>0.13949710337432653</c:v>
                </c:pt>
                <c:pt idx="6868">
                  <c:v>0.13946010556725608</c:v>
                </c:pt>
                <c:pt idx="6869">
                  <c:v>0.13943068619394994</c:v>
                </c:pt>
                <c:pt idx="6870">
                  <c:v>0.13941218972527503</c:v>
                </c:pt>
                <c:pt idx="6871">
                  <c:v>0.13940354591704118</c:v>
                </c:pt>
                <c:pt idx="6872">
                  <c:v>0.13939978173174417</c:v>
                </c:pt>
                <c:pt idx="6873">
                  <c:v>0.13939550640036147</c:v>
                </c:pt>
                <c:pt idx="6874">
                  <c:v>0.13938695586385708</c:v>
                </c:pt>
                <c:pt idx="6875">
                  <c:v>0.13937301513271738</c:v>
                </c:pt>
                <c:pt idx="6876">
                  <c:v>0.13935512518336968</c:v>
                </c:pt>
                <c:pt idx="6877">
                  <c:v>0.13933630668133168</c:v>
                </c:pt>
                <c:pt idx="6878">
                  <c:v>0.13931911518233375</c:v>
                </c:pt>
                <c:pt idx="6879">
                  <c:v>0.13930434032966088</c:v>
                </c:pt>
                <c:pt idx="6880">
                  <c:v>0.13929133144154504</c:v>
                </c:pt>
                <c:pt idx="6881">
                  <c:v>0.13927818356842725</c:v>
                </c:pt>
                <c:pt idx="6882">
                  <c:v>0.1392641534149216</c:v>
                </c:pt>
                <c:pt idx="6883">
                  <c:v>0.13924924106654568</c:v>
                </c:pt>
                <c:pt idx="6884">
                  <c:v>0.13923553702343117</c:v>
                </c:pt>
                <c:pt idx="6885">
                  <c:v>0.13922522443545604</c:v>
                </c:pt>
                <c:pt idx="6886">
                  <c:v>0.13922048630146133</c:v>
                </c:pt>
                <c:pt idx="6887">
                  <c:v>0.13922164760403077</c:v>
                </c:pt>
                <c:pt idx="6888">
                  <c:v>0.13922703608858578</c:v>
                </c:pt>
                <c:pt idx="6889">
                  <c:v>0.13923395760218538</c:v>
                </c:pt>
                <c:pt idx="6890">
                  <c:v>0.13923985723441745</c:v>
                </c:pt>
                <c:pt idx="6891">
                  <c:v>0.13924348067031789</c:v>
                </c:pt>
                <c:pt idx="6892">
                  <c:v>0.13924552467313689</c:v>
                </c:pt>
                <c:pt idx="6893">
                  <c:v>0.13924803323519963</c:v>
                </c:pt>
                <c:pt idx="6894">
                  <c:v>0.13925374723621176</c:v>
                </c:pt>
                <c:pt idx="6895">
                  <c:v>0.13926564003223485</c:v>
                </c:pt>
                <c:pt idx="6896">
                  <c:v>0.1392859421591951</c:v>
                </c:pt>
                <c:pt idx="6897">
                  <c:v>0.13931525880438655</c:v>
                </c:pt>
                <c:pt idx="6898">
                  <c:v>0.13935312713088066</c:v>
                </c:pt>
                <c:pt idx="6899">
                  <c:v>0.13939769053178763</c:v>
                </c:pt>
                <c:pt idx="6900">
                  <c:v>0.13944620896405902</c:v>
                </c:pt>
                <c:pt idx="6901">
                  <c:v>0.13949445392909932</c:v>
                </c:pt>
                <c:pt idx="6902">
                  <c:v>0.13953828805743906</c:v>
                </c:pt>
                <c:pt idx="6903">
                  <c:v>0.13957292154196332</c:v>
                </c:pt>
                <c:pt idx="6904">
                  <c:v>0.13959379594243171</c:v>
                </c:pt>
                <c:pt idx="6905">
                  <c:v>0.13959756180970195</c:v>
                </c:pt>
                <c:pt idx="6906">
                  <c:v>0.13958291695374425</c:v>
                </c:pt>
                <c:pt idx="6907">
                  <c:v>0.13955056054674853</c:v>
                </c:pt>
                <c:pt idx="6908">
                  <c:v>0.13950407567584311</c:v>
                </c:pt>
                <c:pt idx="6909">
                  <c:v>0.13944811449203709</c:v>
                </c:pt>
                <c:pt idx="6910">
                  <c:v>0.13938853584161859</c:v>
                </c:pt>
                <c:pt idx="6911">
                  <c:v>0.1393319390468325</c:v>
                </c:pt>
                <c:pt idx="6912">
                  <c:v>0.13928436255462817</c:v>
                </c:pt>
                <c:pt idx="6913">
                  <c:v>0.1392516567393155</c:v>
                </c:pt>
                <c:pt idx="6914">
                  <c:v>0.13923892815315864</c:v>
                </c:pt>
                <c:pt idx="6915">
                  <c:v>0.13924854424035915</c:v>
                </c:pt>
                <c:pt idx="6916">
                  <c:v>0.13927980960890418</c:v>
                </c:pt>
                <c:pt idx="6917">
                  <c:v>0.13932771084676732</c:v>
                </c:pt>
                <c:pt idx="6918">
                  <c:v>0.13938365651706597</c:v>
                </c:pt>
                <c:pt idx="6919">
                  <c:v>0.13943682087511189</c:v>
                </c:pt>
                <c:pt idx="6920">
                  <c:v>0.13947720968933386</c:v>
                </c:pt>
                <c:pt idx="6921">
                  <c:v>0.13949761467263444</c:v>
                </c:pt>
                <c:pt idx="6922">
                  <c:v>0.13949496522428795</c:v>
                </c:pt>
                <c:pt idx="6923">
                  <c:v>0.13947093500110086</c:v>
                </c:pt>
                <c:pt idx="6924">
                  <c:v>0.1394311509394891</c:v>
                </c:pt>
                <c:pt idx="6925">
                  <c:v>0.13938361004757194</c:v>
                </c:pt>
                <c:pt idx="6926">
                  <c:v>0.13933653900354603</c:v>
                </c:pt>
                <c:pt idx="6927">
                  <c:v>0.13929672079077304</c:v>
                </c:pt>
                <c:pt idx="6928">
                  <c:v>0.13926912431150329</c:v>
                </c:pt>
                <c:pt idx="6929">
                  <c:v>0.13925602356649824</c:v>
                </c:pt>
                <c:pt idx="6930">
                  <c:v>0.13925751015598287</c:v>
                </c:pt>
                <c:pt idx="6931">
                  <c:v>0.13927154009487219</c:v>
                </c:pt>
                <c:pt idx="6932">
                  <c:v>0.13929463008701204</c:v>
                </c:pt>
                <c:pt idx="6933">
                  <c:v>0.13932171709523467</c:v>
                </c:pt>
                <c:pt idx="6934">
                  <c:v>0.13934652897633304</c:v>
                </c:pt>
                <c:pt idx="6935">
                  <c:v>0.1393636286258414</c:v>
                </c:pt>
                <c:pt idx="6936">
                  <c:v>0.13936832185392023</c:v>
                </c:pt>
                <c:pt idx="6937">
                  <c:v>0.13935870311428433</c:v>
                </c:pt>
                <c:pt idx="6938">
                  <c:v>0.13933574910852442</c:v>
                </c:pt>
                <c:pt idx="6939">
                  <c:v>0.13930396864173555</c:v>
                </c:pt>
                <c:pt idx="6940">
                  <c:v>0.13926986762803162</c:v>
                </c:pt>
                <c:pt idx="6941">
                  <c:v>0.13923957850983093</c:v>
                </c:pt>
                <c:pt idx="6942">
                  <c:v>0.1392170953157309</c:v>
                </c:pt>
                <c:pt idx="6943">
                  <c:v>0.13920302068537349</c:v>
                </c:pt>
                <c:pt idx="6944">
                  <c:v>0.13919456683624276</c:v>
                </c:pt>
                <c:pt idx="6945">
                  <c:v>0.13918671698082441</c:v>
                </c:pt>
                <c:pt idx="6946">
                  <c:v>0.13917515147603987</c:v>
                </c:pt>
                <c:pt idx="6947">
                  <c:v>0.1391576876830084</c:v>
                </c:pt>
                <c:pt idx="6948">
                  <c:v>0.13913427987043081</c:v>
                </c:pt>
                <c:pt idx="6949">
                  <c:v>0.13910869062997133</c:v>
                </c:pt>
                <c:pt idx="6950">
                  <c:v>0.13908635352373688</c:v>
                </c:pt>
                <c:pt idx="6951">
                  <c:v>0.13907279392816518</c:v>
                </c:pt>
                <c:pt idx="6952">
                  <c:v>0.13907130797082867</c:v>
                </c:pt>
                <c:pt idx="6953">
                  <c:v>0.13908157046738012</c:v>
                </c:pt>
                <c:pt idx="6954">
                  <c:v>0.1390992169560491</c:v>
                </c:pt>
                <c:pt idx="6955">
                  <c:v>0.13911783942299427</c:v>
                </c:pt>
                <c:pt idx="6956">
                  <c:v>0.13913181840789524</c:v>
                </c:pt>
                <c:pt idx="6957">
                  <c:v>0.13913646268850177</c:v>
                </c:pt>
                <c:pt idx="6958">
                  <c:v>0.13912977494016221</c:v>
                </c:pt>
                <c:pt idx="6959">
                  <c:v>0.13911310246041431</c:v>
                </c:pt>
                <c:pt idx="6960">
                  <c:v>0.13909136882387141</c:v>
                </c:pt>
                <c:pt idx="6961">
                  <c:v>0.13907293323692616</c:v>
                </c:pt>
                <c:pt idx="6962">
                  <c:v>0.13906838250718001</c:v>
                </c:pt>
                <c:pt idx="6963">
                  <c:v>0.13908746802987249</c:v>
                </c:pt>
                <c:pt idx="6964">
                  <c:v>0.13913465141315762</c:v>
                </c:pt>
                <c:pt idx="6965">
                  <c:v>0.13920701541858815</c:v>
                </c:pt>
                <c:pt idx="6966">
                  <c:v>0.13929490884693185</c:v>
                </c:pt>
                <c:pt idx="6967">
                  <c:v>0.13938570117972959</c:v>
                </c:pt>
                <c:pt idx="6968">
                  <c:v>0.13946535757655509</c:v>
                </c:pt>
                <c:pt idx="6969">
                  <c:v>0.13952373816904873</c:v>
                </c:pt>
                <c:pt idx="6970">
                  <c:v>0.13955590662591011</c:v>
                </c:pt>
                <c:pt idx="6971">
                  <c:v>0.13956232200777319</c:v>
                </c:pt>
                <c:pt idx="6972">
                  <c:v>0.13954856159492246</c:v>
                </c:pt>
                <c:pt idx="6973">
                  <c:v>0.13952262254277559</c:v>
                </c:pt>
                <c:pt idx="6974">
                  <c:v>0.13949273412242758</c:v>
                </c:pt>
                <c:pt idx="6975">
                  <c:v>0.139463591407048</c:v>
                </c:pt>
                <c:pt idx="6976">
                  <c:v>0.13943593784748443</c:v>
                </c:pt>
                <c:pt idx="6977">
                  <c:v>0.13940707777488803</c:v>
                </c:pt>
                <c:pt idx="6978">
                  <c:v>0.13937268985433315</c:v>
                </c:pt>
                <c:pt idx="6979">
                  <c:v>0.13933035927495829</c:v>
                </c:pt>
                <c:pt idx="6980">
                  <c:v>0.13928069231914109</c:v>
                </c:pt>
                <c:pt idx="6981">
                  <c:v>0.13922866193757233</c:v>
                </c:pt>
                <c:pt idx="6982">
                  <c:v>0.1391814218922155</c:v>
                </c:pt>
                <c:pt idx="6983">
                  <c:v>0.13914496185061964</c:v>
                </c:pt>
                <c:pt idx="6984">
                  <c:v>0.13912076521981109</c:v>
                </c:pt>
                <c:pt idx="6985">
                  <c:v>0.13910567203496493</c:v>
                </c:pt>
                <c:pt idx="6986">
                  <c:v>0.13909364430321747</c:v>
                </c:pt>
                <c:pt idx="6987">
                  <c:v>0.1390781341293118</c:v>
                </c:pt>
                <c:pt idx="6988">
                  <c:v>0.13905473060404183</c:v>
                </c:pt>
                <c:pt idx="6989">
                  <c:v>0.13902250638506086</c:v>
                </c:pt>
                <c:pt idx="6990">
                  <c:v>0.13898489900901512</c:v>
                </c:pt>
                <c:pt idx="6991">
                  <c:v>0.13894901253735059</c:v>
                </c:pt>
                <c:pt idx="6992">
                  <c:v>0.13892468755979193</c:v>
                </c:pt>
                <c:pt idx="6993">
                  <c:v>0.13891920998561613</c:v>
                </c:pt>
                <c:pt idx="6994">
                  <c:v>0.13893722125212704</c:v>
                </c:pt>
                <c:pt idx="6995">
                  <c:v>0.13897751720273754</c:v>
                </c:pt>
                <c:pt idx="6996">
                  <c:v>0.13903518219744726</c:v>
                </c:pt>
                <c:pt idx="6997">
                  <c:v>0.13910265346093931</c:v>
                </c:pt>
                <c:pt idx="6998">
                  <c:v>0.13917138926979</c:v>
                </c:pt>
                <c:pt idx="6999">
                  <c:v>0.13923344661418857</c:v>
                </c:pt>
                <c:pt idx="7000">
                  <c:v>0.13928064586066291</c:v>
                </c:pt>
                <c:pt idx="7001">
                  <c:v>0.13930633815770943</c:v>
                </c:pt>
                <c:pt idx="7002">
                  <c:v>0.13930643108016783</c:v>
                </c:pt>
                <c:pt idx="7003">
                  <c:v>0.1392810175286282</c:v>
                </c:pt>
                <c:pt idx="7004">
                  <c:v>0.13923525830161754</c:v>
                </c:pt>
                <c:pt idx="7005">
                  <c:v>0.13917770607910873</c:v>
                </c:pt>
                <c:pt idx="7006">
                  <c:v>0.13912002215843489</c:v>
                </c:pt>
                <c:pt idx="7007">
                  <c:v>0.13907163302356162</c:v>
                </c:pt>
                <c:pt idx="7008">
                  <c:v>0.1390390825218456</c:v>
                </c:pt>
                <c:pt idx="7009">
                  <c:v>0.13902464221031463</c:v>
                </c:pt>
                <c:pt idx="7010">
                  <c:v>0.1390258494205393</c:v>
                </c:pt>
                <c:pt idx="7011">
                  <c:v>0.13903810743746214</c:v>
                </c:pt>
                <c:pt idx="7012">
                  <c:v>0.13905454486682201</c:v>
                </c:pt>
                <c:pt idx="7013">
                  <c:v>0.1390698684545072</c:v>
                </c:pt>
                <c:pt idx="7014">
                  <c:v>0.13908054885051968</c:v>
                </c:pt>
                <c:pt idx="7015">
                  <c:v>0.13908570339647841</c:v>
                </c:pt>
                <c:pt idx="7016">
                  <c:v>0.13908667858773105</c:v>
                </c:pt>
                <c:pt idx="7017">
                  <c:v>0.13908551764601185</c:v>
                </c:pt>
                <c:pt idx="7018">
                  <c:v>0.13908412452004548</c:v>
                </c:pt>
                <c:pt idx="7019">
                  <c:v>0.13908333508398141</c:v>
                </c:pt>
                <c:pt idx="7020">
                  <c:v>0.13908259208664397</c:v>
                </c:pt>
                <c:pt idx="7021">
                  <c:v>0.139081013221522</c:v>
                </c:pt>
                <c:pt idx="7022">
                  <c:v>0.13907739114087214</c:v>
                </c:pt>
                <c:pt idx="7023">
                  <c:v>0.13907158658744201</c:v>
                </c:pt>
                <c:pt idx="7024">
                  <c:v>0.13906485340265451</c:v>
                </c:pt>
                <c:pt idx="7025">
                  <c:v>0.13905914188635704</c:v>
                </c:pt>
                <c:pt idx="7026">
                  <c:v>0.13905723806428283</c:v>
                </c:pt>
                <c:pt idx="7027">
                  <c:v>0.13906113858676694</c:v>
                </c:pt>
                <c:pt idx="7028">
                  <c:v>0.13907158658744201</c:v>
                </c:pt>
                <c:pt idx="7029">
                  <c:v>0.13908718940307063</c:v>
                </c:pt>
                <c:pt idx="7030">
                  <c:v>0.13910548627595742</c:v>
                </c:pt>
                <c:pt idx="7031">
                  <c:v>0.13912294796995661</c:v>
                </c:pt>
                <c:pt idx="7032">
                  <c:v>0.13913678779000416</c:v>
                </c:pt>
                <c:pt idx="7033">
                  <c:v>0.13914561206659248</c:v>
                </c:pt>
                <c:pt idx="7034">
                  <c:v>0.13914914182743165</c:v>
                </c:pt>
                <c:pt idx="7035">
                  <c:v>0.13914900249422291</c:v>
                </c:pt>
                <c:pt idx="7036">
                  <c:v>0.13914770205309857</c:v>
                </c:pt>
                <c:pt idx="7037">
                  <c:v>0.13914774849735745</c:v>
                </c:pt>
                <c:pt idx="7038">
                  <c:v>0.13915183561158362</c:v>
                </c:pt>
                <c:pt idx="7039">
                  <c:v>0.13916168199926038</c:v>
                </c:pt>
                <c:pt idx="7040">
                  <c:v>0.13917770607910873</c:v>
                </c:pt>
                <c:pt idx="7041">
                  <c:v>0.13920014078422149</c:v>
                </c:pt>
                <c:pt idx="7042">
                  <c:v>0.1392286154846597</c:v>
                </c:pt>
                <c:pt idx="7043">
                  <c:v>0.13926262034614678</c:v>
                </c:pt>
                <c:pt idx="7044">
                  <c:v>0.139301506217265</c:v>
                </c:pt>
                <c:pt idx="7045">
                  <c:v>0.1393442057063411</c:v>
                </c:pt>
                <c:pt idx="7046">
                  <c:v>0.13938793173179576</c:v>
                </c:pt>
                <c:pt idx="7047">
                  <c:v>0.13942892016543695</c:v>
                </c:pt>
                <c:pt idx="7048">
                  <c:v>0.13946191820045606</c:v>
                </c:pt>
                <c:pt idx="7049">
                  <c:v>0.13948092806588097</c:v>
                </c:pt>
                <c:pt idx="7050">
                  <c:v>0.13948037030736937</c:v>
                </c:pt>
                <c:pt idx="7051">
                  <c:v>0.13945708452873495</c:v>
                </c:pt>
                <c:pt idx="7052">
                  <c:v>0.13941005199324763</c:v>
                </c:pt>
                <c:pt idx="7053">
                  <c:v>0.13934174305371905</c:v>
                </c:pt>
                <c:pt idx="7054">
                  <c:v>0.13925672040468562</c:v>
                </c:pt>
                <c:pt idx="7055">
                  <c:v>0.13916172844501429</c:v>
                </c:pt>
                <c:pt idx="7056">
                  <c:v>0.13906485340265451</c:v>
                </c:pt>
                <c:pt idx="7057">
                  <c:v>0.13897487092537875</c:v>
                </c:pt>
                <c:pt idx="7058">
                  <c:v>0.13890050319806868</c:v>
                </c:pt>
                <c:pt idx="7059">
                  <c:v>0.13884967865051856</c:v>
                </c:pt>
                <c:pt idx="7060">
                  <c:v>0.13882670512209583</c:v>
                </c:pt>
                <c:pt idx="7061">
                  <c:v>0.13883139255143406</c:v>
                </c:pt>
                <c:pt idx="7062">
                  <c:v>0.13885961101685906</c:v>
                </c:pt>
                <c:pt idx="7063">
                  <c:v>0.13890514500567008</c:v>
                </c:pt>
                <c:pt idx="7064">
                  <c:v>0.13896117553706777</c:v>
                </c:pt>
                <c:pt idx="7065">
                  <c:v>0.13902092773836328</c:v>
                </c:pt>
                <c:pt idx="7066">
                  <c:v>0.13907859849773219</c:v>
                </c:pt>
                <c:pt idx="7067">
                  <c:v>0.13912768503992601</c:v>
                </c:pt>
                <c:pt idx="7068">
                  <c:v>0.13916293603635876</c:v>
                </c:pt>
                <c:pt idx="7069">
                  <c:v>0.13918100386165377</c:v>
                </c:pt>
                <c:pt idx="7070">
                  <c:v>0.13918160768370547</c:v>
                </c:pt>
                <c:pt idx="7071">
                  <c:v>0.139168370238962</c:v>
                </c:pt>
                <c:pt idx="7072">
                  <c:v>0.13914904893862079</c:v>
                </c:pt>
                <c:pt idx="7073">
                  <c:v>0.13913353678593132</c:v>
                </c:pt>
                <c:pt idx="7074">
                  <c:v>0.13913010003665838</c:v>
                </c:pt>
                <c:pt idx="7075">
                  <c:v>0.13914315053982829</c:v>
                </c:pt>
                <c:pt idx="7076">
                  <c:v>0.13917064612179286</c:v>
                </c:pt>
                <c:pt idx="7077">
                  <c:v>0.13920473934515998</c:v>
                </c:pt>
                <c:pt idx="7078">
                  <c:v>0.1392333537073448</c:v>
                </c:pt>
                <c:pt idx="7079">
                  <c:v>0.13924450267052479</c:v>
                </c:pt>
                <c:pt idx="7080">
                  <c:v>0.13923172784079363</c:v>
                </c:pt>
                <c:pt idx="7081">
                  <c:v>0.13919623901312483</c:v>
                </c:pt>
                <c:pt idx="7082">
                  <c:v>0.13914779494162122</c:v>
                </c:pt>
                <c:pt idx="7083">
                  <c:v>0.13910070300888078</c:v>
                </c:pt>
                <c:pt idx="7084">
                  <c:v>0.13906926478779236</c:v>
                </c:pt>
                <c:pt idx="7085">
                  <c:v>0.13906169580712435</c:v>
                </c:pt>
                <c:pt idx="7086">
                  <c:v>0.13907697321043322</c:v>
                </c:pt>
                <c:pt idx="7087">
                  <c:v>0.13910548627595742</c:v>
                </c:pt>
                <c:pt idx="7088">
                  <c:v>0.1391330723587646</c:v>
                </c:pt>
                <c:pt idx="7089">
                  <c:v>0.13914681961312481</c:v>
                </c:pt>
                <c:pt idx="7090">
                  <c:v>0.13913753088006653</c:v>
                </c:pt>
                <c:pt idx="7091">
                  <c:v>0.13910432528396133</c:v>
                </c:pt>
                <c:pt idx="7092">
                  <c:v>0.13905398765563948</c:v>
                </c:pt>
                <c:pt idx="7093">
                  <c:v>0.13899952371273183</c:v>
                </c:pt>
                <c:pt idx="7094">
                  <c:v>0.13895356201645093</c:v>
                </c:pt>
                <c:pt idx="7095">
                  <c:v>0.13892320210912057</c:v>
                </c:pt>
                <c:pt idx="7096">
                  <c:v>0.13890788369542595</c:v>
                </c:pt>
                <c:pt idx="7097">
                  <c:v>0.13890124588395103</c:v>
                </c:pt>
                <c:pt idx="7098">
                  <c:v>0.13889576860542518</c:v>
                </c:pt>
                <c:pt idx="7099">
                  <c:v>0.13888708865296728</c:v>
                </c:pt>
                <c:pt idx="7100">
                  <c:v>0.13887673792040467</c:v>
                </c:pt>
                <c:pt idx="7101">
                  <c:v>0.13887112170687488</c:v>
                </c:pt>
                <c:pt idx="7102">
                  <c:v>0.13887947643102894</c:v>
                </c:pt>
                <c:pt idx="7103">
                  <c:v>0.13890857997523598</c:v>
                </c:pt>
                <c:pt idx="7104">
                  <c:v>0.13895996850660397</c:v>
                </c:pt>
                <c:pt idx="7105">
                  <c:v>0.13902733522234534</c:v>
                </c:pt>
                <c:pt idx="7106">
                  <c:v>0.13910014573847296</c:v>
                </c:pt>
                <c:pt idx="7107">
                  <c:v>0.1391656299060734</c:v>
                </c:pt>
                <c:pt idx="7108">
                  <c:v>0.13921286823360701</c:v>
                </c:pt>
                <c:pt idx="7109">
                  <c:v>0.13923609446759511</c:v>
                </c:pt>
                <c:pt idx="7110">
                  <c:v>0.13923391114870631</c:v>
                </c:pt>
                <c:pt idx="7111">
                  <c:v>0.13920938440564179</c:v>
                </c:pt>
                <c:pt idx="7112">
                  <c:v>0.13916827734603865</c:v>
                </c:pt>
                <c:pt idx="7113">
                  <c:v>0.13911793230513003</c:v>
                </c:pt>
                <c:pt idx="7114">
                  <c:v>0.13906643220902903</c:v>
                </c:pt>
                <c:pt idx="7115">
                  <c:v>0.13902055629291532</c:v>
                </c:pt>
                <c:pt idx="7116">
                  <c:v>0.13898745249322453</c:v>
                </c:pt>
                <c:pt idx="7117">
                  <c:v>0.13897227108964116</c:v>
                </c:pt>
                <c:pt idx="7118">
                  <c:v>0.13897839929877354</c:v>
                </c:pt>
                <c:pt idx="7119">
                  <c:v>0.1390063487430081</c:v>
                </c:pt>
                <c:pt idx="7120">
                  <c:v>0.13905347687935021</c:v>
                </c:pt>
                <c:pt idx="7121">
                  <c:v>0.13911440279793863</c:v>
                </c:pt>
                <c:pt idx="7122">
                  <c:v>0.13918026069720446</c:v>
                </c:pt>
                <c:pt idx="7123">
                  <c:v>0.13924125086003214</c:v>
                </c:pt>
                <c:pt idx="7124">
                  <c:v>0.13928863679201042</c:v>
                </c:pt>
                <c:pt idx="7125">
                  <c:v>0.13931646682271082</c:v>
                </c:pt>
                <c:pt idx="7126">
                  <c:v>0.13932348268786676</c:v>
                </c:pt>
                <c:pt idx="7127">
                  <c:v>0.1393141901755931</c:v>
                </c:pt>
                <c:pt idx="7128">
                  <c:v>0.13929597742828259</c:v>
                </c:pt>
                <c:pt idx="7129">
                  <c:v>0.13927627878589732</c:v>
                </c:pt>
                <c:pt idx="7130">
                  <c:v>0.13925932194379731</c:v>
                </c:pt>
                <c:pt idx="7131">
                  <c:v>0.13924584985629063</c:v>
                </c:pt>
                <c:pt idx="7132">
                  <c:v>0.13923316789371654</c:v>
                </c:pt>
                <c:pt idx="7133">
                  <c:v>0.13921769918796445</c:v>
                </c:pt>
                <c:pt idx="7134">
                  <c:v>0.13919637836148901</c:v>
                </c:pt>
                <c:pt idx="7135">
                  <c:v>0.13916795222096312</c:v>
                </c:pt>
                <c:pt idx="7136">
                  <c:v>0.13913451208459782</c:v>
                </c:pt>
                <c:pt idx="7137">
                  <c:v>0.13910037793438945</c:v>
                </c:pt>
                <c:pt idx="7138">
                  <c:v>0.13907070430211299</c:v>
                </c:pt>
                <c:pt idx="7139">
                  <c:v>0.1390500871973791</c:v>
                </c:pt>
                <c:pt idx="7140">
                  <c:v>0.13904107913003305</c:v>
                </c:pt>
                <c:pt idx="7141">
                  <c:v>0.13904340077900279</c:v>
                </c:pt>
                <c:pt idx="7142">
                  <c:v>0.13905533425055461</c:v>
                </c:pt>
                <c:pt idx="7143">
                  <c:v>0.13907455850910611</c:v>
                </c:pt>
                <c:pt idx="7144">
                  <c:v>0.13909759159158674</c:v>
                </c:pt>
                <c:pt idx="7145">
                  <c:v>0.13912252999567543</c:v>
                </c:pt>
                <c:pt idx="7146">
                  <c:v>0.13914733049920691</c:v>
                </c:pt>
                <c:pt idx="7147">
                  <c:v>0.13917059967508527</c:v>
                </c:pt>
                <c:pt idx="7148">
                  <c:v>0.13919187278703082</c:v>
                </c:pt>
                <c:pt idx="7149">
                  <c:v>0.13921156760123099</c:v>
                </c:pt>
                <c:pt idx="7150">
                  <c:v>0.13923075232378468</c:v>
                </c:pt>
                <c:pt idx="7151">
                  <c:v>0.1392516567393155</c:v>
                </c:pt>
                <c:pt idx="7152">
                  <c:v>0.13927651107600247</c:v>
                </c:pt>
                <c:pt idx="7153">
                  <c:v>0.13930596646807436</c:v>
                </c:pt>
                <c:pt idx="7154">
                  <c:v>0.13933872283843585</c:v>
                </c:pt>
                <c:pt idx="7155">
                  <c:v>0.13937083112538351</c:v>
                </c:pt>
                <c:pt idx="7156">
                  <c:v>0.13939541345884232</c:v>
                </c:pt>
                <c:pt idx="7157">
                  <c:v>0.13940466123746875</c:v>
                </c:pt>
                <c:pt idx="7158">
                  <c:v>0.13939225345902539</c:v>
                </c:pt>
                <c:pt idx="7159">
                  <c:v>0.13935531104918486</c:v>
                </c:pt>
                <c:pt idx="7160">
                  <c:v>0.1392955128273724</c:v>
                </c:pt>
                <c:pt idx="7161">
                  <c:v>0.13921923209817433</c:v>
                </c:pt>
                <c:pt idx="7162">
                  <c:v>0.13913623047329182</c:v>
                </c:pt>
                <c:pt idx="7163">
                  <c:v>0.13905798101824562</c:v>
                </c:pt>
                <c:pt idx="7164">
                  <c:v>0.13899362734436249</c:v>
                </c:pt>
                <c:pt idx="7165">
                  <c:v>0.13894845546155243</c:v>
                </c:pt>
                <c:pt idx="7166">
                  <c:v>0.13892259864623646</c:v>
                </c:pt>
                <c:pt idx="7167">
                  <c:v>0.13891275767753919</c:v>
                </c:pt>
                <c:pt idx="7168">
                  <c:v>0.13891261842014824</c:v>
                </c:pt>
                <c:pt idx="7169">
                  <c:v>0.13891679616129948</c:v>
                </c:pt>
                <c:pt idx="7170">
                  <c:v>0.13892111320270961</c:v>
                </c:pt>
                <c:pt idx="7171">
                  <c:v>0.13892436261702346</c:v>
                </c:pt>
                <c:pt idx="7172">
                  <c:v>0.13892640511846477</c:v>
                </c:pt>
                <c:pt idx="7173">
                  <c:v>0.13892798342161228</c:v>
                </c:pt>
                <c:pt idx="7174">
                  <c:v>0.13892970099331958</c:v>
                </c:pt>
                <c:pt idx="7175">
                  <c:v>0.13893114004511486</c:v>
                </c:pt>
                <c:pt idx="7176">
                  <c:v>0.1389317435198677</c:v>
                </c:pt>
                <c:pt idx="7177">
                  <c:v>0.13893076867645326</c:v>
                </c:pt>
                <c:pt idx="7178">
                  <c:v>0.13892863331281069</c:v>
                </c:pt>
                <c:pt idx="7179">
                  <c:v>0.13892617301554433</c:v>
                </c:pt>
                <c:pt idx="7180">
                  <c:v>0.13892459471897622</c:v>
                </c:pt>
                <c:pt idx="7181">
                  <c:v>0.13892487324148328</c:v>
                </c:pt>
                <c:pt idx="7182">
                  <c:v>0.1389263122772818</c:v>
                </c:pt>
                <c:pt idx="7183">
                  <c:v>0.13892696216597955</c:v>
                </c:pt>
                <c:pt idx="7184">
                  <c:v>0.13892408409484391</c:v>
                </c:pt>
                <c:pt idx="7185">
                  <c:v>0.13891605344882441</c:v>
                </c:pt>
                <c:pt idx="7186">
                  <c:v>0.13890287051374639</c:v>
                </c:pt>
                <c:pt idx="7187">
                  <c:v>0.1388867637383292</c:v>
                </c:pt>
                <c:pt idx="7188">
                  <c:v>0.13887265339427113</c:v>
                </c:pt>
                <c:pt idx="7189">
                  <c:v>0.13886606253537914</c:v>
                </c:pt>
                <c:pt idx="7190">
                  <c:v>0.13887098246283391</c:v>
                </c:pt>
                <c:pt idx="7191">
                  <c:v>0.13888792414886664</c:v>
                </c:pt>
                <c:pt idx="7192">
                  <c:v>0.1389140574153408</c:v>
                </c:pt>
                <c:pt idx="7193">
                  <c:v>0.13894283832051413</c:v>
                </c:pt>
                <c:pt idx="7194">
                  <c:v>0.13896772141454961</c:v>
                </c:pt>
                <c:pt idx="7195">
                  <c:v>0.13898318121899422</c:v>
                </c:pt>
                <c:pt idx="7196">
                  <c:v>0.13898717393058113</c:v>
                </c:pt>
                <c:pt idx="7197">
                  <c:v>0.13898085989192277</c:v>
                </c:pt>
                <c:pt idx="7198">
                  <c:v>0.138968371365216</c:v>
                </c:pt>
                <c:pt idx="7199">
                  <c:v>0.13895379413400921</c:v>
                </c:pt>
                <c:pt idx="7200">
                  <c:v>0.13894070289752636</c:v>
                </c:pt>
                <c:pt idx="7201">
                  <c:v>0.13893039730810897</c:v>
                </c:pt>
                <c:pt idx="7202">
                  <c:v>0.13892241296551766</c:v>
                </c:pt>
                <c:pt idx="7203">
                  <c:v>0.13891568209306293</c:v>
                </c:pt>
                <c:pt idx="7204">
                  <c:v>0.13890899774365784</c:v>
                </c:pt>
                <c:pt idx="7205">
                  <c:v>0.13890231349713178</c:v>
                </c:pt>
                <c:pt idx="7206">
                  <c:v>0.13889646486581209</c:v>
                </c:pt>
                <c:pt idx="7207">
                  <c:v>0.13889275148998081</c:v>
                </c:pt>
                <c:pt idx="7208">
                  <c:v>0.13889182315098403</c:v>
                </c:pt>
                <c:pt idx="7209">
                  <c:v>0.13889312282613508</c:v>
                </c:pt>
                <c:pt idx="7210">
                  <c:v>0.13889558293617721</c:v>
                </c:pt>
                <c:pt idx="7211">
                  <c:v>0.13889767171979372</c:v>
                </c:pt>
                <c:pt idx="7212">
                  <c:v>0.13889873932418839</c:v>
                </c:pt>
                <c:pt idx="7213">
                  <c:v>0.13889943558933793</c:v>
                </c:pt>
                <c:pt idx="7214">
                  <c:v>0.13890124588395103</c:v>
                </c:pt>
                <c:pt idx="7215">
                  <c:v>0.13890551635242165</c:v>
                </c:pt>
                <c:pt idx="7216">
                  <c:v>0.13891336112674912</c:v>
                </c:pt>
                <c:pt idx="7217">
                  <c:v>0.1389232485293771</c:v>
                </c:pt>
                <c:pt idx="7218">
                  <c:v>0.13893248625917576</c:v>
                </c:pt>
                <c:pt idx="7219">
                  <c:v>0.138937406939177</c:v>
                </c:pt>
                <c:pt idx="7220">
                  <c:v>0.13893485374919845</c:v>
                </c:pt>
                <c:pt idx="7221">
                  <c:v>0.13892375915252686</c:v>
                </c:pt>
                <c:pt idx="7222">
                  <c:v>0.13890588769949053</c:v>
                </c:pt>
                <c:pt idx="7223">
                  <c:v>0.13888499992025027</c:v>
                </c:pt>
                <c:pt idx="7224">
                  <c:v>0.13886583046470602</c:v>
                </c:pt>
                <c:pt idx="7225">
                  <c:v>0.1388516279755293</c:v>
                </c:pt>
                <c:pt idx="7226">
                  <c:v>0.13884327378708672</c:v>
                </c:pt>
                <c:pt idx="7227">
                  <c:v>0.13883821493998394</c:v>
                </c:pt>
                <c:pt idx="7228">
                  <c:v>0.13883218152966348</c:v>
                </c:pt>
                <c:pt idx="7229">
                  <c:v>0.13882020777895676</c:v>
                </c:pt>
                <c:pt idx="7230">
                  <c:v>0.13879918489904008</c:v>
                </c:pt>
                <c:pt idx="7231">
                  <c:v>0.13876888218510308</c:v>
                </c:pt>
                <c:pt idx="7232">
                  <c:v>0.13873292075824095</c:v>
                </c:pt>
                <c:pt idx="7233">
                  <c:v>0.13869779743910515</c:v>
                </c:pt>
                <c:pt idx="7234">
                  <c:v>0.13867079570897023</c:v>
                </c:pt>
                <c:pt idx="7235">
                  <c:v>0.13865831609512658</c:v>
                </c:pt>
                <c:pt idx="7236">
                  <c:v>0.13866318727719185</c:v>
                </c:pt>
                <c:pt idx="7237">
                  <c:v>0.13868457473262874</c:v>
                </c:pt>
                <c:pt idx="7238">
                  <c:v>0.13871668108986068</c:v>
                </c:pt>
                <c:pt idx="7239">
                  <c:v>0.13875143472095253</c:v>
                </c:pt>
                <c:pt idx="7240">
                  <c:v>0.13878076171072451</c:v>
                </c:pt>
                <c:pt idx="7241">
                  <c:v>0.13879802472558433</c:v>
                </c:pt>
                <c:pt idx="7242">
                  <c:v>0.13880057711127802</c:v>
                </c:pt>
                <c:pt idx="7243">
                  <c:v>0.13879046047063148</c:v>
                </c:pt>
                <c:pt idx="7244">
                  <c:v>0.13877366179892092</c:v>
                </c:pt>
                <c:pt idx="7245">
                  <c:v>0.13875769902237411</c:v>
                </c:pt>
                <c:pt idx="7246">
                  <c:v>0.13874925383721759</c:v>
                </c:pt>
                <c:pt idx="7247">
                  <c:v>0.13875217715195676</c:v>
                </c:pt>
                <c:pt idx="7248">
                  <c:v>0.13876628358218868</c:v>
                </c:pt>
                <c:pt idx="7249">
                  <c:v>0.13878832579675116</c:v>
                </c:pt>
                <c:pt idx="7250">
                  <c:v>0.13881380335013549</c:v>
                </c:pt>
                <c:pt idx="7251">
                  <c:v>0.13883909675312822</c:v>
                </c:pt>
                <c:pt idx="7252">
                  <c:v>0.13886304562629992</c:v>
                </c:pt>
                <c:pt idx="7253">
                  <c:v>0.13888643882393448</c:v>
                </c:pt>
                <c:pt idx="7254">
                  <c:v>0.13891108659179541</c:v>
                </c:pt>
                <c:pt idx="7255">
                  <c:v>0.13893726767388215</c:v>
                </c:pt>
                <c:pt idx="7256">
                  <c:v>0.1389626146931594</c:v>
                </c:pt>
                <c:pt idx="7257">
                  <c:v>0.13898118487696587</c:v>
                </c:pt>
                <c:pt idx="7258">
                  <c:v>0.13898536327775457</c:v>
                </c:pt>
                <c:pt idx="7259">
                  <c:v>0.13896855706558509</c:v>
                </c:pt>
                <c:pt idx="7260">
                  <c:v>0.13892919036318363</c:v>
                </c:pt>
                <c:pt idx="7261">
                  <c:v>0.13887218924600486</c:v>
                </c:pt>
                <c:pt idx="7262">
                  <c:v>0.13880967300773051</c:v>
                </c:pt>
                <c:pt idx="7263">
                  <c:v>0.13875607493555153</c:v>
                </c:pt>
                <c:pt idx="7264">
                  <c:v>0.13872577522933993</c:v>
                </c:pt>
                <c:pt idx="7265">
                  <c:v>0.13872749200152767</c:v>
                </c:pt>
                <c:pt idx="7266">
                  <c:v>0.13876113282593738</c:v>
                </c:pt>
                <c:pt idx="7267">
                  <c:v>0.1388178409138251</c:v>
                </c:pt>
                <c:pt idx="7268">
                  <c:v>0.13888309686140976</c:v>
                </c:pt>
                <c:pt idx="7269">
                  <c:v>0.1389413528077591</c:v>
                </c:pt>
                <c:pt idx="7270">
                  <c:v>0.13898044205436755</c:v>
                </c:pt>
                <c:pt idx="7271">
                  <c:v>0.13899474161256531</c:v>
                </c:pt>
                <c:pt idx="7272">
                  <c:v>0.1389859204008973</c:v>
                </c:pt>
                <c:pt idx="7273">
                  <c:v>0.13896112911275715</c:v>
                </c:pt>
                <c:pt idx="7274">
                  <c:v>0.13892909752140514</c:v>
                </c:pt>
                <c:pt idx="7275">
                  <c:v>0.13889743963222922</c:v>
                </c:pt>
                <c:pt idx="7276">
                  <c:v>0.13886968285393853</c:v>
                </c:pt>
                <c:pt idx="7277">
                  <c:v>0.138846847503585</c:v>
                </c:pt>
                <c:pt idx="7278">
                  <c:v>0.13882726204174489</c:v>
                </c:pt>
                <c:pt idx="7279">
                  <c:v>0.13880953378339</c:v>
                </c:pt>
                <c:pt idx="7280">
                  <c:v>0.13879412656547452</c:v>
                </c:pt>
                <c:pt idx="7281">
                  <c:v>0.13878308196850397</c:v>
                </c:pt>
                <c:pt idx="7282">
                  <c:v>0.13877936956200687</c:v>
                </c:pt>
                <c:pt idx="7283">
                  <c:v>0.1387849381836529</c:v>
                </c:pt>
                <c:pt idx="7284">
                  <c:v>0.1387999738187603</c:v>
                </c:pt>
                <c:pt idx="7285">
                  <c:v>0.13882164646798711</c:v>
                </c:pt>
                <c:pt idx="7286">
                  <c:v>0.13884582643872767</c:v>
                </c:pt>
                <c:pt idx="7287">
                  <c:v>0.13886801193393017</c:v>
                </c:pt>
                <c:pt idx="7288">
                  <c:v>0.13888435009434275</c:v>
                </c:pt>
                <c:pt idx="7289">
                  <c:v>0.1388934941626071</c:v>
                </c:pt>
                <c:pt idx="7290">
                  <c:v>0.13889600069209684</c:v>
                </c:pt>
                <c:pt idx="7291">
                  <c:v>0.13889386549939642</c:v>
                </c:pt>
                <c:pt idx="7292">
                  <c:v>0.13888940947887918</c:v>
                </c:pt>
                <c:pt idx="7293">
                  <c:v>0.13888527841736542</c:v>
                </c:pt>
                <c:pt idx="7294">
                  <c:v>0.13888379310148158</c:v>
                </c:pt>
                <c:pt idx="7295">
                  <c:v>0.13888662448927314</c:v>
                </c:pt>
                <c:pt idx="7296">
                  <c:v>0.13889516518065947</c:v>
                </c:pt>
                <c:pt idx="7297">
                  <c:v>0.13890964760644631</c:v>
                </c:pt>
                <c:pt idx="7298">
                  <c:v>0.13892960815143207</c:v>
                </c:pt>
                <c:pt idx="7299">
                  <c:v>0.13895254070066765</c:v>
                </c:pt>
                <c:pt idx="7300">
                  <c:v>0.13897449951932062</c:v>
                </c:pt>
                <c:pt idx="7301">
                  <c:v>0.13899149167163138</c:v>
                </c:pt>
                <c:pt idx="7302">
                  <c:v>0.13900026656796827</c:v>
                </c:pt>
                <c:pt idx="7303">
                  <c:v>0.13899989514019129</c:v>
                </c:pt>
                <c:pt idx="7304">
                  <c:v>0.13899237379605156</c:v>
                </c:pt>
                <c:pt idx="7305">
                  <c:v>0.13898225268667674</c:v>
                </c:pt>
                <c:pt idx="7306">
                  <c:v>0.13897454594506053</c:v>
                </c:pt>
                <c:pt idx="7307">
                  <c:v>0.13897296747268773</c:v>
                </c:pt>
                <c:pt idx="7308">
                  <c:v>0.13897853857725895</c:v>
                </c:pt>
                <c:pt idx="7309">
                  <c:v>0.13898879888185267</c:v>
                </c:pt>
                <c:pt idx="7310">
                  <c:v>0.13899892014378767</c:v>
                </c:pt>
                <c:pt idx="7311">
                  <c:v>0.13900402729210215</c:v>
                </c:pt>
                <c:pt idx="7312">
                  <c:v>0.13900068442459712</c:v>
                </c:pt>
                <c:pt idx="7313">
                  <c:v>0.13898893816367319</c:v>
                </c:pt>
                <c:pt idx="7314">
                  <c:v>0.13897189968580614</c:v>
                </c:pt>
                <c:pt idx="7315">
                  <c:v>0.13895407267524307</c:v>
                </c:pt>
                <c:pt idx="7316">
                  <c:v>0.1389403315206873</c:v>
                </c:pt>
                <c:pt idx="7317">
                  <c:v>0.13893350752779876</c:v>
                </c:pt>
                <c:pt idx="7318">
                  <c:v>0.13893397174160305</c:v>
                </c:pt>
                <c:pt idx="7319">
                  <c:v>0.1389403315206873</c:v>
                </c:pt>
                <c:pt idx="7320">
                  <c:v>0.13895031238365896</c:v>
                </c:pt>
                <c:pt idx="7321">
                  <c:v>0.1389621968731577</c:v>
                </c:pt>
                <c:pt idx="7322">
                  <c:v>0.1389750102027324</c:v>
                </c:pt>
                <c:pt idx="7323">
                  <c:v>0.1389879167646938</c:v>
                </c:pt>
                <c:pt idx="7324">
                  <c:v>0.13900049871049036</c:v>
                </c:pt>
                <c:pt idx="7325">
                  <c:v>0.13901006309026853</c:v>
                </c:pt>
                <c:pt idx="7326">
                  <c:v>0.13901312745067329</c:v>
                </c:pt>
                <c:pt idx="7327">
                  <c:v>0.13900597731002928</c:v>
                </c:pt>
                <c:pt idx="7328">
                  <c:v>0.13898610610877016</c:v>
                </c:pt>
                <c:pt idx="7329">
                  <c:v>0.13895421194592716</c:v>
                </c:pt>
                <c:pt idx="7330">
                  <c:v>0.13891419667319316</c:v>
                </c:pt>
                <c:pt idx="7331">
                  <c:v>0.13887293188346905</c:v>
                </c:pt>
                <c:pt idx="7332">
                  <c:v>0.13883849340709931</c:v>
                </c:pt>
                <c:pt idx="7333">
                  <c:v>0.13881654146394362</c:v>
                </c:pt>
                <c:pt idx="7334">
                  <c:v>0.13881027631372189</c:v>
                </c:pt>
                <c:pt idx="7335">
                  <c:v>0.13881862986743576</c:v>
                </c:pt>
                <c:pt idx="7336">
                  <c:v>0.13883700825121437</c:v>
                </c:pt>
                <c:pt idx="7337">
                  <c:v>0.13885928612277765</c:v>
                </c:pt>
                <c:pt idx="7338">
                  <c:v>0.13887943001545067</c:v>
                </c:pt>
                <c:pt idx="7339">
                  <c:v>0.13889265865599187</c:v>
                </c:pt>
                <c:pt idx="7340">
                  <c:v>0.13889609352680032</c:v>
                </c:pt>
                <c:pt idx="7341">
                  <c:v>0.1388888524795292</c:v>
                </c:pt>
                <c:pt idx="7342">
                  <c:v>0.13887181792774894</c:v>
                </c:pt>
                <c:pt idx="7343">
                  <c:v>0.13884726521262769</c:v>
                </c:pt>
                <c:pt idx="7344">
                  <c:v>0.13881876909469215</c:v>
                </c:pt>
                <c:pt idx="7345">
                  <c:v>0.13879115656220875</c:v>
                </c:pt>
                <c:pt idx="7346">
                  <c:v>0.13877055272375871</c:v>
                </c:pt>
                <c:pt idx="7347">
                  <c:v>0.1387618752735208</c:v>
                </c:pt>
                <c:pt idx="7348">
                  <c:v>0.1387684645514432</c:v>
                </c:pt>
                <c:pt idx="7349">
                  <c:v>0.13878962516221127</c:v>
                </c:pt>
                <c:pt idx="7350">
                  <c:v>0.13882057905308887</c:v>
                </c:pt>
                <c:pt idx="7351">
                  <c:v>0.13885348448367407</c:v>
                </c:pt>
                <c:pt idx="7352">
                  <c:v>0.13887854812040812</c:v>
                </c:pt>
                <c:pt idx="7353">
                  <c:v>0.13888889889611444</c:v>
                </c:pt>
                <c:pt idx="7354">
                  <c:v>0.13888124022667514</c:v>
                </c:pt>
                <c:pt idx="7355">
                  <c:v>0.13885733676339329</c:v>
                </c:pt>
                <c:pt idx="7356">
                  <c:v>0.13882345643837579</c:v>
                </c:pt>
                <c:pt idx="7357">
                  <c:v>0.13878772252125182</c:v>
                </c:pt>
                <c:pt idx="7358">
                  <c:v>0.13875677097201755</c:v>
                </c:pt>
                <c:pt idx="7359">
                  <c:v>0.1387336167575991</c:v>
                </c:pt>
                <c:pt idx="7360">
                  <c:v>0.1387172378684377</c:v>
                </c:pt>
                <c:pt idx="7361">
                  <c:v>0.13870304023769109</c:v>
                </c:pt>
                <c:pt idx="7362">
                  <c:v>0.13868652331671194</c:v>
                </c:pt>
                <c:pt idx="7363">
                  <c:v>0.13866379037972465</c:v>
                </c:pt>
                <c:pt idx="7364">
                  <c:v>0.13863451767685497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4B0-48F3-94DB-1B28778E8087}"/>
            </c:ext>
          </c:extLst>
        </c:ser>
        <c:ser>
          <c:idx val="9"/>
          <c:order val="5"/>
          <c:tx>
            <c:strRef>
              <c:f>'After EP'!$Q$1</c:f>
              <c:strCache>
                <c:ptCount val="1"/>
                <c:pt idx="0">
                  <c:v>0.4%CNT/18%BT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'After EP'!$A$2:$A$7366</c:f>
              <c:numCache>
                <c:formatCode>0.00</c:formatCode>
                <c:ptCount val="7365"/>
                <c:pt idx="0">
                  <c:v>449.81490000000002</c:v>
                </c:pt>
                <c:pt idx="1">
                  <c:v>450.29700000000003</c:v>
                </c:pt>
                <c:pt idx="2">
                  <c:v>450.77910000000003</c:v>
                </c:pt>
                <c:pt idx="3">
                  <c:v>451.26130000000001</c:v>
                </c:pt>
                <c:pt idx="4">
                  <c:v>451.74340000000001</c:v>
                </c:pt>
                <c:pt idx="5">
                  <c:v>452.22550000000001</c:v>
                </c:pt>
                <c:pt idx="6">
                  <c:v>452.70760000000001</c:v>
                </c:pt>
                <c:pt idx="7">
                  <c:v>453.18970000000002</c:v>
                </c:pt>
                <c:pt idx="8">
                  <c:v>453.67180000000002</c:v>
                </c:pt>
                <c:pt idx="9">
                  <c:v>454.154</c:v>
                </c:pt>
                <c:pt idx="10">
                  <c:v>454.6361</c:v>
                </c:pt>
                <c:pt idx="11">
                  <c:v>455.1182</c:v>
                </c:pt>
                <c:pt idx="12">
                  <c:v>455.6003</c:v>
                </c:pt>
                <c:pt idx="13">
                  <c:v>456.08240000000001</c:v>
                </c:pt>
                <c:pt idx="14">
                  <c:v>456.56450000000001</c:v>
                </c:pt>
                <c:pt idx="15">
                  <c:v>457.04669999999999</c:v>
                </c:pt>
                <c:pt idx="16">
                  <c:v>457.52879999999999</c:v>
                </c:pt>
                <c:pt idx="17">
                  <c:v>458.01089999999999</c:v>
                </c:pt>
                <c:pt idx="18">
                  <c:v>458.49299999999999</c:v>
                </c:pt>
                <c:pt idx="19">
                  <c:v>458.9751</c:v>
                </c:pt>
                <c:pt idx="20">
                  <c:v>459.4572</c:v>
                </c:pt>
                <c:pt idx="21">
                  <c:v>459.93939999999998</c:v>
                </c:pt>
                <c:pt idx="22">
                  <c:v>460.42149999999998</c:v>
                </c:pt>
                <c:pt idx="23">
                  <c:v>460.90359999999998</c:v>
                </c:pt>
                <c:pt idx="24">
                  <c:v>461.38569999999999</c:v>
                </c:pt>
                <c:pt idx="25">
                  <c:v>461.86779999999999</c:v>
                </c:pt>
                <c:pt idx="26">
                  <c:v>462.34989999999999</c:v>
                </c:pt>
                <c:pt idx="27">
                  <c:v>462.83210000000003</c:v>
                </c:pt>
                <c:pt idx="28">
                  <c:v>463.31420000000003</c:v>
                </c:pt>
                <c:pt idx="29">
                  <c:v>463.79629999999997</c:v>
                </c:pt>
                <c:pt idx="30">
                  <c:v>464.27839999999998</c:v>
                </c:pt>
                <c:pt idx="31">
                  <c:v>464.76049999999998</c:v>
                </c:pt>
                <c:pt idx="32">
                  <c:v>465.24259999999998</c:v>
                </c:pt>
                <c:pt idx="33">
                  <c:v>465.72480000000002</c:v>
                </c:pt>
                <c:pt idx="34">
                  <c:v>466.20690000000002</c:v>
                </c:pt>
                <c:pt idx="35">
                  <c:v>466.68900000000002</c:v>
                </c:pt>
                <c:pt idx="36">
                  <c:v>467.17110000000002</c:v>
                </c:pt>
                <c:pt idx="37">
                  <c:v>467.65320000000003</c:v>
                </c:pt>
                <c:pt idx="38">
                  <c:v>468.13529999999997</c:v>
                </c:pt>
                <c:pt idx="39">
                  <c:v>468.61750000000001</c:v>
                </c:pt>
                <c:pt idx="40">
                  <c:v>469.09960000000001</c:v>
                </c:pt>
                <c:pt idx="41">
                  <c:v>469.58170000000001</c:v>
                </c:pt>
                <c:pt idx="42">
                  <c:v>470.06380000000001</c:v>
                </c:pt>
                <c:pt idx="43">
                  <c:v>470.54590000000002</c:v>
                </c:pt>
                <c:pt idx="44">
                  <c:v>471.02800000000002</c:v>
                </c:pt>
                <c:pt idx="45">
                  <c:v>471.5102</c:v>
                </c:pt>
                <c:pt idx="46">
                  <c:v>471.9923</c:v>
                </c:pt>
                <c:pt idx="47">
                  <c:v>472.4744</c:v>
                </c:pt>
                <c:pt idx="48">
                  <c:v>472.95650000000001</c:v>
                </c:pt>
                <c:pt idx="49">
                  <c:v>473.43860000000001</c:v>
                </c:pt>
                <c:pt idx="50">
                  <c:v>473.92070000000001</c:v>
                </c:pt>
                <c:pt idx="51">
                  <c:v>474.40289999999999</c:v>
                </c:pt>
                <c:pt idx="52">
                  <c:v>474.88499999999999</c:v>
                </c:pt>
                <c:pt idx="53">
                  <c:v>475.36709999999999</c:v>
                </c:pt>
                <c:pt idx="54">
                  <c:v>475.8492</c:v>
                </c:pt>
                <c:pt idx="55">
                  <c:v>476.3313</c:v>
                </c:pt>
                <c:pt idx="56">
                  <c:v>476.8134</c:v>
                </c:pt>
                <c:pt idx="57">
                  <c:v>477.29559999999998</c:v>
                </c:pt>
                <c:pt idx="58">
                  <c:v>477.77769999999998</c:v>
                </c:pt>
                <c:pt idx="59">
                  <c:v>478.25979999999998</c:v>
                </c:pt>
                <c:pt idx="60">
                  <c:v>478.74189999999999</c:v>
                </c:pt>
                <c:pt idx="61">
                  <c:v>479.22399999999999</c:v>
                </c:pt>
                <c:pt idx="62">
                  <c:v>479.70609999999999</c:v>
                </c:pt>
                <c:pt idx="63">
                  <c:v>480.18830000000003</c:v>
                </c:pt>
                <c:pt idx="64">
                  <c:v>480.67039999999997</c:v>
                </c:pt>
                <c:pt idx="65">
                  <c:v>481.15249999999997</c:v>
                </c:pt>
                <c:pt idx="66">
                  <c:v>481.63459999999998</c:v>
                </c:pt>
                <c:pt idx="67">
                  <c:v>482.11669999999998</c:v>
                </c:pt>
                <c:pt idx="68">
                  <c:v>482.59879999999998</c:v>
                </c:pt>
                <c:pt idx="69">
                  <c:v>483.08100000000002</c:v>
                </c:pt>
                <c:pt idx="70">
                  <c:v>483.56310000000002</c:v>
                </c:pt>
                <c:pt idx="71">
                  <c:v>484.04520000000002</c:v>
                </c:pt>
                <c:pt idx="72">
                  <c:v>484.52730000000003</c:v>
                </c:pt>
                <c:pt idx="73">
                  <c:v>485.00940000000003</c:v>
                </c:pt>
                <c:pt idx="74">
                  <c:v>485.49149999999997</c:v>
                </c:pt>
                <c:pt idx="75">
                  <c:v>485.97370000000001</c:v>
                </c:pt>
                <c:pt idx="76">
                  <c:v>486.45580000000001</c:v>
                </c:pt>
                <c:pt idx="77">
                  <c:v>486.93790000000001</c:v>
                </c:pt>
                <c:pt idx="78">
                  <c:v>487.42</c:v>
                </c:pt>
                <c:pt idx="79">
                  <c:v>487.90210000000002</c:v>
                </c:pt>
                <c:pt idx="80">
                  <c:v>488.38420000000002</c:v>
                </c:pt>
                <c:pt idx="81">
                  <c:v>488.8664</c:v>
                </c:pt>
                <c:pt idx="82">
                  <c:v>489.3485</c:v>
                </c:pt>
                <c:pt idx="83">
                  <c:v>489.8306</c:v>
                </c:pt>
                <c:pt idx="84">
                  <c:v>490.31270000000001</c:v>
                </c:pt>
                <c:pt idx="85">
                  <c:v>490.79480000000001</c:v>
                </c:pt>
                <c:pt idx="86">
                  <c:v>491.27690000000001</c:v>
                </c:pt>
                <c:pt idx="87">
                  <c:v>491.75909999999999</c:v>
                </c:pt>
                <c:pt idx="88">
                  <c:v>492.24119999999999</c:v>
                </c:pt>
                <c:pt idx="89">
                  <c:v>492.72329999999999</c:v>
                </c:pt>
                <c:pt idx="90">
                  <c:v>493.2054</c:v>
                </c:pt>
                <c:pt idx="91">
                  <c:v>493.6875</c:v>
                </c:pt>
                <c:pt idx="92">
                  <c:v>494.1696</c:v>
                </c:pt>
                <c:pt idx="93">
                  <c:v>494.65179999999998</c:v>
                </c:pt>
                <c:pt idx="94">
                  <c:v>495.13389999999998</c:v>
                </c:pt>
                <c:pt idx="95">
                  <c:v>495.61599999999999</c:v>
                </c:pt>
                <c:pt idx="96">
                  <c:v>496.09809999999999</c:v>
                </c:pt>
                <c:pt idx="97">
                  <c:v>496.58019999999999</c:v>
                </c:pt>
                <c:pt idx="98">
                  <c:v>497.06229999999999</c:v>
                </c:pt>
                <c:pt idx="99">
                  <c:v>497.54450000000003</c:v>
                </c:pt>
                <c:pt idx="100">
                  <c:v>498.02659999999997</c:v>
                </c:pt>
                <c:pt idx="101">
                  <c:v>498.50869999999998</c:v>
                </c:pt>
                <c:pt idx="102">
                  <c:v>498.99079999999998</c:v>
                </c:pt>
                <c:pt idx="103">
                  <c:v>499.47289999999998</c:v>
                </c:pt>
                <c:pt idx="104">
                  <c:v>499.95499999999998</c:v>
                </c:pt>
                <c:pt idx="105">
                  <c:v>500.43720000000002</c:v>
                </c:pt>
                <c:pt idx="106">
                  <c:v>500.91930000000002</c:v>
                </c:pt>
                <c:pt idx="107">
                  <c:v>501.40140000000002</c:v>
                </c:pt>
                <c:pt idx="108">
                  <c:v>501.88350000000003</c:v>
                </c:pt>
                <c:pt idx="109">
                  <c:v>502.36559999999997</c:v>
                </c:pt>
                <c:pt idx="110">
                  <c:v>502.84769999999997</c:v>
                </c:pt>
                <c:pt idx="111">
                  <c:v>503.32990000000001</c:v>
                </c:pt>
                <c:pt idx="112">
                  <c:v>503.81200000000001</c:v>
                </c:pt>
                <c:pt idx="113">
                  <c:v>504.29410000000001</c:v>
                </c:pt>
                <c:pt idx="114">
                  <c:v>504.77620000000002</c:v>
                </c:pt>
                <c:pt idx="115">
                  <c:v>505.25830000000002</c:v>
                </c:pt>
                <c:pt idx="116">
                  <c:v>505.74040000000002</c:v>
                </c:pt>
                <c:pt idx="117">
                  <c:v>506.2226</c:v>
                </c:pt>
                <c:pt idx="118">
                  <c:v>506.7047</c:v>
                </c:pt>
                <c:pt idx="119">
                  <c:v>507.18680000000001</c:v>
                </c:pt>
                <c:pt idx="120">
                  <c:v>507.66890000000001</c:v>
                </c:pt>
                <c:pt idx="121">
                  <c:v>508.15100000000001</c:v>
                </c:pt>
                <c:pt idx="122">
                  <c:v>508.63310000000001</c:v>
                </c:pt>
                <c:pt idx="123">
                  <c:v>509.11529999999999</c:v>
                </c:pt>
                <c:pt idx="124">
                  <c:v>509.59739999999999</c:v>
                </c:pt>
                <c:pt idx="125">
                  <c:v>510.0795</c:v>
                </c:pt>
                <c:pt idx="126">
                  <c:v>510.5616</c:v>
                </c:pt>
                <c:pt idx="127">
                  <c:v>511.0437</c:v>
                </c:pt>
                <c:pt idx="128">
                  <c:v>511.5258</c:v>
                </c:pt>
                <c:pt idx="129">
                  <c:v>512.00800000000004</c:v>
                </c:pt>
                <c:pt idx="130">
                  <c:v>512.49009999999998</c:v>
                </c:pt>
                <c:pt idx="131">
                  <c:v>512.97220000000004</c:v>
                </c:pt>
                <c:pt idx="132">
                  <c:v>513.45429999999999</c:v>
                </c:pt>
                <c:pt idx="133">
                  <c:v>513.93650000000002</c:v>
                </c:pt>
                <c:pt idx="134">
                  <c:v>514.41859999999997</c:v>
                </c:pt>
                <c:pt idx="135">
                  <c:v>514.90070000000003</c:v>
                </c:pt>
                <c:pt idx="136">
                  <c:v>515.38279999999997</c:v>
                </c:pt>
                <c:pt idx="137">
                  <c:v>515.86490000000003</c:v>
                </c:pt>
                <c:pt idx="138">
                  <c:v>516.34699999999998</c:v>
                </c:pt>
                <c:pt idx="139">
                  <c:v>516.82920000000001</c:v>
                </c:pt>
                <c:pt idx="140">
                  <c:v>517.31129999999996</c:v>
                </c:pt>
                <c:pt idx="141">
                  <c:v>517.79340000000002</c:v>
                </c:pt>
                <c:pt idx="142">
                  <c:v>518.27549999999997</c:v>
                </c:pt>
                <c:pt idx="143">
                  <c:v>518.75760000000002</c:v>
                </c:pt>
                <c:pt idx="144">
                  <c:v>519.23969999999997</c:v>
                </c:pt>
                <c:pt idx="145">
                  <c:v>519.72190000000001</c:v>
                </c:pt>
                <c:pt idx="146">
                  <c:v>520.20399999999995</c:v>
                </c:pt>
                <c:pt idx="147">
                  <c:v>520.68610000000001</c:v>
                </c:pt>
                <c:pt idx="148">
                  <c:v>521.16819999999996</c:v>
                </c:pt>
                <c:pt idx="149">
                  <c:v>521.65030000000002</c:v>
                </c:pt>
                <c:pt idx="150">
                  <c:v>522.13239999999996</c:v>
                </c:pt>
                <c:pt idx="151">
                  <c:v>522.6146</c:v>
                </c:pt>
                <c:pt idx="152">
                  <c:v>523.09670000000006</c:v>
                </c:pt>
                <c:pt idx="153">
                  <c:v>523.5788</c:v>
                </c:pt>
                <c:pt idx="154">
                  <c:v>524.06089999999995</c:v>
                </c:pt>
                <c:pt idx="155">
                  <c:v>524.54300000000001</c:v>
                </c:pt>
                <c:pt idx="156">
                  <c:v>525.02509999999995</c:v>
                </c:pt>
                <c:pt idx="157">
                  <c:v>525.50729999999999</c:v>
                </c:pt>
                <c:pt idx="158">
                  <c:v>525.98940000000005</c:v>
                </c:pt>
                <c:pt idx="159">
                  <c:v>526.47149999999999</c:v>
                </c:pt>
                <c:pt idx="160">
                  <c:v>526.95360000000005</c:v>
                </c:pt>
                <c:pt idx="161">
                  <c:v>527.4357</c:v>
                </c:pt>
                <c:pt idx="162">
                  <c:v>527.91780000000006</c:v>
                </c:pt>
                <c:pt idx="163">
                  <c:v>528.4</c:v>
                </c:pt>
                <c:pt idx="164">
                  <c:v>528.88210000000004</c:v>
                </c:pt>
                <c:pt idx="165">
                  <c:v>529.36419999999998</c:v>
                </c:pt>
                <c:pt idx="166">
                  <c:v>529.84630000000004</c:v>
                </c:pt>
                <c:pt idx="167">
                  <c:v>530.32839999999999</c:v>
                </c:pt>
                <c:pt idx="168">
                  <c:v>530.81050000000005</c:v>
                </c:pt>
                <c:pt idx="169">
                  <c:v>531.29269999999997</c:v>
                </c:pt>
                <c:pt idx="170">
                  <c:v>531.77480000000003</c:v>
                </c:pt>
                <c:pt idx="171">
                  <c:v>532.25689999999997</c:v>
                </c:pt>
                <c:pt idx="172">
                  <c:v>532.73900000000003</c:v>
                </c:pt>
                <c:pt idx="173">
                  <c:v>533.22109999999998</c:v>
                </c:pt>
                <c:pt idx="174">
                  <c:v>533.70320000000004</c:v>
                </c:pt>
                <c:pt idx="175">
                  <c:v>534.18539999999996</c:v>
                </c:pt>
                <c:pt idx="176">
                  <c:v>534.66750000000002</c:v>
                </c:pt>
                <c:pt idx="177">
                  <c:v>535.14959999999996</c:v>
                </c:pt>
                <c:pt idx="178">
                  <c:v>535.63170000000002</c:v>
                </c:pt>
                <c:pt idx="179">
                  <c:v>536.11379999999997</c:v>
                </c:pt>
                <c:pt idx="180">
                  <c:v>536.59590000000003</c:v>
                </c:pt>
                <c:pt idx="181">
                  <c:v>537.07809999999995</c:v>
                </c:pt>
                <c:pt idx="182">
                  <c:v>537.56020000000001</c:v>
                </c:pt>
                <c:pt idx="183">
                  <c:v>538.04229999999995</c:v>
                </c:pt>
                <c:pt idx="184">
                  <c:v>538.52440000000001</c:v>
                </c:pt>
                <c:pt idx="185">
                  <c:v>539.00649999999996</c:v>
                </c:pt>
                <c:pt idx="186">
                  <c:v>539.48860000000002</c:v>
                </c:pt>
                <c:pt idx="187">
                  <c:v>539.97080000000005</c:v>
                </c:pt>
                <c:pt idx="188">
                  <c:v>540.4529</c:v>
                </c:pt>
                <c:pt idx="189">
                  <c:v>540.93499999999995</c:v>
                </c:pt>
                <c:pt idx="190">
                  <c:v>541.4171</c:v>
                </c:pt>
                <c:pt idx="191">
                  <c:v>541.89919999999995</c:v>
                </c:pt>
                <c:pt idx="192">
                  <c:v>542.38130000000001</c:v>
                </c:pt>
                <c:pt idx="193">
                  <c:v>542.86350000000004</c:v>
                </c:pt>
                <c:pt idx="194">
                  <c:v>543.34559999999999</c:v>
                </c:pt>
                <c:pt idx="195">
                  <c:v>543.82770000000005</c:v>
                </c:pt>
                <c:pt idx="196">
                  <c:v>544.3098</c:v>
                </c:pt>
                <c:pt idx="197">
                  <c:v>544.79190000000006</c:v>
                </c:pt>
                <c:pt idx="198">
                  <c:v>545.274</c:v>
                </c:pt>
                <c:pt idx="199">
                  <c:v>545.75620000000004</c:v>
                </c:pt>
                <c:pt idx="200">
                  <c:v>546.23829999999998</c:v>
                </c:pt>
                <c:pt idx="201">
                  <c:v>546.72040000000004</c:v>
                </c:pt>
                <c:pt idx="202">
                  <c:v>547.20249999999999</c:v>
                </c:pt>
                <c:pt idx="203">
                  <c:v>547.68460000000005</c:v>
                </c:pt>
                <c:pt idx="204">
                  <c:v>548.16669999999999</c:v>
                </c:pt>
                <c:pt idx="205">
                  <c:v>548.64890000000003</c:v>
                </c:pt>
                <c:pt idx="206">
                  <c:v>549.13099999999997</c:v>
                </c:pt>
                <c:pt idx="207">
                  <c:v>549.61310000000003</c:v>
                </c:pt>
                <c:pt idx="208">
                  <c:v>550.09519999999998</c:v>
                </c:pt>
                <c:pt idx="209">
                  <c:v>550.57730000000004</c:v>
                </c:pt>
                <c:pt idx="210">
                  <c:v>551.05939999999998</c:v>
                </c:pt>
                <c:pt idx="211">
                  <c:v>551.54160000000002</c:v>
                </c:pt>
                <c:pt idx="212">
                  <c:v>552.02369999999996</c:v>
                </c:pt>
                <c:pt idx="213">
                  <c:v>552.50580000000002</c:v>
                </c:pt>
                <c:pt idx="214">
                  <c:v>552.98789999999997</c:v>
                </c:pt>
                <c:pt idx="215">
                  <c:v>553.47</c:v>
                </c:pt>
                <c:pt idx="216">
                  <c:v>553.95209999999997</c:v>
                </c:pt>
                <c:pt idx="217">
                  <c:v>554.43430000000001</c:v>
                </c:pt>
                <c:pt idx="218">
                  <c:v>554.91639999999995</c:v>
                </c:pt>
                <c:pt idx="219">
                  <c:v>555.39850000000001</c:v>
                </c:pt>
                <c:pt idx="220">
                  <c:v>555.88059999999996</c:v>
                </c:pt>
                <c:pt idx="221">
                  <c:v>556.36270000000002</c:v>
                </c:pt>
                <c:pt idx="222">
                  <c:v>556.84479999999996</c:v>
                </c:pt>
                <c:pt idx="223">
                  <c:v>557.327</c:v>
                </c:pt>
                <c:pt idx="224">
                  <c:v>557.80909999999994</c:v>
                </c:pt>
                <c:pt idx="225">
                  <c:v>558.2912</c:v>
                </c:pt>
                <c:pt idx="226">
                  <c:v>558.77329999999995</c:v>
                </c:pt>
                <c:pt idx="227">
                  <c:v>559.25540000000001</c:v>
                </c:pt>
                <c:pt idx="228">
                  <c:v>559.73749999999995</c:v>
                </c:pt>
                <c:pt idx="229">
                  <c:v>560.21969999999999</c:v>
                </c:pt>
                <c:pt idx="230">
                  <c:v>560.70180000000005</c:v>
                </c:pt>
                <c:pt idx="231">
                  <c:v>561.18389999999999</c:v>
                </c:pt>
                <c:pt idx="232">
                  <c:v>561.66600000000005</c:v>
                </c:pt>
                <c:pt idx="233">
                  <c:v>562.1481</c:v>
                </c:pt>
                <c:pt idx="234">
                  <c:v>562.63019999999995</c:v>
                </c:pt>
                <c:pt idx="235">
                  <c:v>563.11239999999998</c:v>
                </c:pt>
                <c:pt idx="236">
                  <c:v>563.59450000000004</c:v>
                </c:pt>
                <c:pt idx="237">
                  <c:v>564.07659999999998</c:v>
                </c:pt>
                <c:pt idx="238">
                  <c:v>564.55870000000004</c:v>
                </c:pt>
                <c:pt idx="239">
                  <c:v>565.04079999999999</c:v>
                </c:pt>
                <c:pt idx="240">
                  <c:v>565.52290000000005</c:v>
                </c:pt>
                <c:pt idx="241">
                  <c:v>566.00509999999997</c:v>
                </c:pt>
                <c:pt idx="242">
                  <c:v>566.48720000000003</c:v>
                </c:pt>
                <c:pt idx="243">
                  <c:v>566.96929999999998</c:v>
                </c:pt>
                <c:pt idx="244">
                  <c:v>567.45140000000004</c:v>
                </c:pt>
                <c:pt idx="245">
                  <c:v>567.93349999999998</c:v>
                </c:pt>
                <c:pt idx="246">
                  <c:v>568.41560000000004</c:v>
                </c:pt>
                <c:pt idx="247">
                  <c:v>568.89779999999996</c:v>
                </c:pt>
                <c:pt idx="248">
                  <c:v>569.37990000000002</c:v>
                </c:pt>
                <c:pt idx="249">
                  <c:v>569.86199999999997</c:v>
                </c:pt>
                <c:pt idx="250">
                  <c:v>570.34410000000003</c:v>
                </c:pt>
                <c:pt idx="251">
                  <c:v>570.82619999999997</c:v>
                </c:pt>
                <c:pt idx="252">
                  <c:v>571.30830000000003</c:v>
                </c:pt>
                <c:pt idx="253">
                  <c:v>571.79049999999995</c:v>
                </c:pt>
                <c:pt idx="254">
                  <c:v>572.27260000000001</c:v>
                </c:pt>
                <c:pt idx="255">
                  <c:v>572.75469999999996</c:v>
                </c:pt>
                <c:pt idx="256">
                  <c:v>573.23680000000002</c:v>
                </c:pt>
                <c:pt idx="257">
                  <c:v>573.71889999999996</c:v>
                </c:pt>
                <c:pt idx="258">
                  <c:v>574.20100000000002</c:v>
                </c:pt>
                <c:pt idx="259">
                  <c:v>574.68320000000006</c:v>
                </c:pt>
                <c:pt idx="260">
                  <c:v>575.1653</c:v>
                </c:pt>
                <c:pt idx="261">
                  <c:v>575.64739999999995</c:v>
                </c:pt>
                <c:pt idx="262">
                  <c:v>576.12950000000001</c:v>
                </c:pt>
                <c:pt idx="263">
                  <c:v>576.61159999999995</c:v>
                </c:pt>
                <c:pt idx="264">
                  <c:v>577.09379999999999</c:v>
                </c:pt>
                <c:pt idx="265">
                  <c:v>577.57590000000005</c:v>
                </c:pt>
                <c:pt idx="266">
                  <c:v>578.05799999999999</c:v>
                </c:pt>
                <c:pt idx="267">
                  <c:v>578.54010000000005</c:v>
                </c:pt>
                <c:pt idx="268">
                  <c:v>579.0222</c:v>
                </c:pt>
                <c:pt idx="269">
                  <c:v>579.50429999999994</c:v>
                </c:pt>
                <c:pt idx="270">
                  <c:v>579.98649999999998</c:v>
                </c:pt>
                <c:pt idx="271">
                  <c:v>580.46860000000004</c:v>
                </c:pt>
                <c:pt idx="272">
                  <c:v>580.95069999999998</c:v>
                </c:pt>
                <c:pt idx="273">
                  <c:v>581.43280000000004</c:v>
                </c:pt>
                <c:pt idx="274">
                  <c:v>581.91489999999999</c:v>
                </c:pt>
                <c:pt idx="275">
                  <c:v>582.39700000000005</c:v>
                </c:pt>
                <c:pt idx="276">
                  <c:v>582.87919999999997</c:v>
                </c:pt>
                <c:pt idx="277">
                  <c:v>583.36130000000003</c:v>
                </c:pt>
                <c:pt idx="278">
                  <c:v>583.84339999999997</c:v>
                </c:pt>
                <c:pt idx="279">
                  <c:v>584.32550000000003</c:v>
                </c:pt>
                <c:pt idx="280">
                  <c:v>584.80759999999998</c:v>
                </c:pt>
                <c:pt idx="281">
                  <c:v>585.28970000000004</c:v>
                </c:pt>
                <c:pt idx="282">
                  <c:v>585.77189999999996</c:v>
                </c:pt>
                <c:pt idx="283">
                  <c:v>586.25400000000002</c:v>
                </c:pt>
                <c:pt idx="284">
                  <c:v>586.73609999999996</c:v>
                </c:pt>
                <c:pt idx="285">
                  <c:v>587.21820000000002</c:v>
                </c:pt>
                <c:pt idx="286">
                  <c:v>587.70029999999997</c:v>
                </c:pt>
                <c:pt idx="287">
                  <c:v>588.18240000000003</c:v>
                </c:pt>
                <c:pt idx="288">
                  <c:v>588.66459999999995</c:v>
                </c:pt>
                <c:pt idx="289">
                  <c:v>589.14670000000001</c:v>
                </c:pt>
                <c:pt idx="290">
                  <c:v>589.62879999999996</c:v>
                </c:pt>
                <c:pt idx="291">
                  <c:v>590.11090000000002</c:v>
                </c:pt>
                <c:pt idx="292">
                  <c:v>590.59299999999996</c:v>
                </c:pt>
                <c:pt idx="293">
                  <c:v>591.07510000000002</c:v>
                </c:pt>
                <c:pt idx="294">
                  <c:v>591.55730000000005</c:v>
                </c:pt>
                <c:pt idx="295">
                  <c:v>592.0394</c:v>
                </c:pt>
                <c:pt idx="296">
                  <c:v>592.52149999999995</c:v>
                </c:pt>
                <c:pt idx="297">
                  <c:v>593.00360000000001</c:v>
                </c:pt>
                <c:pt idx="298">
                  <c:v>593.48569999999995</c:v>
                </c:pt>
                <c:pt idx="299">
                  <c:v>593.96780000000001</c:v>
                </c:pt>
                <c:pt idx="300">
                  <c:v>594.45000000000005</c:v>
                </c:pt>
                <c:pt idx="301">
                  <c:v>594.93209999999999</c:v>
                </c:pt>
                <c:pt idx="302">
                  <c:v>595.41420000000005</c:v>
                </c:pt>
                <c:pt idx="303">
                  <c:v>595.8963</c:v>
                </c:pt>
                <c:pt idx="304">
                  <c:v>596.37840000000006</c:v>
                </c:pt>
                <c:pt idx="305">
                  <c:v>596.8605</c:v>
                </c:pt>
                <c:pt idx="306">
                  <c:v>597.34270000000004</c:v>
                </c:pt>
                <c:pt idx="307">
                  <c:v>597.82479999999998</c:v>
                </c:pt>
                <c:pt idx="308">
                  <c:v>598.30690000000004</c:v>
                </c:pt>
                <c:pt idx="309">
                  <c:v>598.78899999999999</c:v>
                </c:pt>
                <c:pt idx="310">
                  <c:v>599.27110000000005</c:v>
                </c:pt>
                <c:pt idx="311">
                  <c:v>599.75319999999999</c:v>
                </c:pt>
                <c:pt idx="312">
                  <c:v>600.23540000000003</c:v>
                </c:pt>
                <c:pt idx="313">
                  <c:v>600.71749999999997</c:v>
                </c:pt>
                <c:pt idx="314">
                  <c:v>601.19960000000003</c:v>
                </c:pt>
                <c:pt idx="315">
                  <c:v>601.68169999999998</c:v>
                </c:pt>
                <c:pt idx="316">
                  <c:v>602.16380000000004</c:v>
                </c:pt>
                <c:pt idx="317">
                  <c:v>602.64589999999998</c:v>
                </c:pt>
                <c:pt idx="318">
                  <c:v>603.12810000000002</c:v>
                </c:pt>
                <c:pt idx="319">
                  <c:v>603.61019999999996</c:v>
                </c:pt>
                <c:pt idx="320">
                  <c:v>604.09230000000002</c:v>
                </c:pt>
                <c:pt idx="321">
                  <c:v>604.57439999999997</c:v>
                </c:pt>
                <c:pt idx="322">
                  <c:v>605.05650000000003</c:v>
                </c:pt>
                <c:pt idx="323">
                  <c:v>605.53859999999997</c:v>
                </c:pt>
                <c:pt idx="324">
                  <c:v>606.02080000000001</c:v>
                </c:pt>
                <c:pt idx="325">
                  <c:v>606.50289999999995</c:v>
                </c:pt>
                <c:pt idx="326">
                  <c:v>606.98500000000001</c:v>
                </c:pt>
                <c:pt idx="327">
                  <c:v>607.46709999999996</c:v>
                </c:pt>
                <c:pt idx="328">
                  <c:v>607.94920000000002</c:v>
                </c:pt>
                <c:pt idx="329">
                  <c:v>608.43129999999996</c:v>
                </c:pt>
                <c:pt idx="330">
                  <c:v>608.9135</c:v>
                </c:pt>
                <c:pt idx="331">
                  <c:v>609.39559999999994</c:v>
                </c:pt>
                <c:pt idx="332">
                  <c:v>609.8777</c:v>
                </c:pt>
                <c:pt idx="333">
                  <c:v>610.35979999999995</c:v>
                </c:pt>
                <c:pt idx="334">
                  <c:v>610.84190000000001</c:v>
                </c:pt>
                <c:pt idx="335">
                  <c:v>611.32399999999996</c:v>
                </c:pt>
                <c:pt idx="336">
                  <c:v>611.80619999999999</c:v>
                </c:pt>
                <c:pt idx="337">
                  <c:v>612.28830000000005</c:v>
                </c:pt>
                <c:pt idx="338">
                  <c:v>612.7704</c:v>
                </c:pt>
                <c:pt idx="339">
                  <c:v>613.25250000000005</c:v>
                </c:pt>
                <c:pt idx="340">
                  <c:v>613.7346</c:v>
                </c:pt>
                <c:pt idx="341">
                  <c:v>614.21669999999995</c:v>
                </c:pt>
                <c:pt idx="342">
                  <c:v>614.69889999999998</c:v>
                </c:pt>
                <c:pt idx="343">
                  <c:v>615.18100000000004</c:v>
                </c:pt>
                <c:pt idx="344">
                  <c:v>615.66309999999999</c:v>
                </c:pt>
                <c:pt idx="345">
                  <c:v>616.14520000000005</c:v>
                </c:pt>
                <c:pt idx="346">
                  <c:v>616.62729999999999</c:v>
                </c:pt>
                <c:pt idx="347">
                  <c:v>617.10940000000005</c:v>
                </c:pt>
                <c:pt idx="348">
                  <c:v>617.59159999999997</c:v>
                </c:pt>
                <c:pt idx="349">
                  <c:v>618.07370000000003</c:v>
                </c:pt>
                <c:pt idx="350">
                  <c:v>618.55579999999998</c:v>
                </c:pt>
                <c:pt idx="351">
                  <c:v>619.03790000000004</c:v>
                </c:pt>
                <c:pt idx="352">
                  <c:v>619.52</c:v>
                </c:pt>
                <c:pt idx="353">
                  <c:v>620.00210000000004</c:v>
                </c:pt>
                <c:pt idx="354">
                  <c:v>620.48429999999996</c:v>
                </c:pt>
                <c:pt idx="355">
                  <c:v>620.96640000000002</c:v>
                </c:pt>
                <c:pt idx="356">
                  <c:v>621.44849999999997</c:v>
                </c:pt>
                <c:pt idx="357">
                  <c:v>621.93060000000003</c:v>
                </c:pt>
                <c:pt idx="358">
                  <c:v>622.41269999999997</c:v>
                </c:pt>
                <c:pt idx="359">
                  <c:v>622.89480000000003</c:v>
                </c:pt>
                <c:pt idx="360">
                  <c:v>623.37699999999995</c:v>
                </c:pt>
                <c:pt idx="361">
                  <c:v>623.85910000000001</c:v>
                </c:pt>
                <c:pt idx="362">
                  <c:v>624.34119999999996</c:v>
                </c:pt>
                <c:pt idx="363">
                  <c:v>624.82330000000002</c:v>
                </c:pt>
                <c:pt idx="364">
                  <c:v>625.30539999999996</c:v>
                </c:pt>
                <c:pt idx="365">
                  <c:v>625.78750000000002</c:v>
                </c:pt>
                <c:pt idx="366">
                  <c:v>626.26969999999994</c:v>
                </c:pt>
                <c:pt idx="367">
                  <c:v>626.7518</c:v>
                </c:pt>
                <c:pt idx="368">
                  <c:v>627.23389999999995</c:v>
                </c:pt>
                <c:pt idx="369">
                  <c:v>627.71600000000001</c:v>
                </c:pt>
                <c:pt idx="370">
                  <c:v>628.19809999999995</c:v>
                </c:pt>
                <c:pt idx="371">
                  <c:v>628.68020000000001</c:v>
                </c:pt>
                <c:pt idx="372">
                  <c:v>629.16240000000005</c:v>
                </c:pt>
                <c:pt idx="373">
                  <c:v>629.64449999999999</c:v>
                </c:pt>
                <c:pt idx="374">
                  <c:v>630.12660000000005</c:v>
                </c:pt>
                <c:pt idx="375">
                  <c:v>630.6087</c:v>
                </c:pt>
                <c:pt idx="376">
                  <c:v>631.09079999999994</c:v>
                </c:pt>
                <c:pt idx="377">
                  <c:v>631.5729</c:v>
                </c:pt>
                <c:pt idx="378">
                  <c:v>632.05510000000004</c:v>
                </c:pt>
                <c:pt idx="379">
                  <c:v>632.53719999999998</c:v>
                </c:pt>
                <c:pt idx="380">
                  <c:v>633.01930000000004</c:v>
                </c:pt>
                <c:pt idx="381">
                  <c:v>633.50139999999999</c:v>
                </c:pt>
                <c:pt idx="382">
                  <c:v>633.98350000000005</c:v>
                </c:pt>
                <c:pt idx="383">
                  <c:v>634.46559999999999</c:v>
                </c:pt>
                <c:pt idx="384">
                  <c:v>634.94780000000003</c:v>
                </c:pt>
                <c:pt idx="385">
                  <c:v>635.42989999999998</c:v>
                </c:pt>
                <c:pt idx="386">
                  <c:v>635.91200000000003</c:v>
                </c:pt>
                <c:pt idx="387">
                  <c:v>636.39409999999998</c:v>
                </c:pt>
                <c:pt idx="388">
                  <c:v>636.87620000000004</c:v>
                </c:pt>
                <c:pt idx="389">
                  <c:v>637.35829999999999</c:v>
                </c:pt>
                <c:pt idx="390">
                  <c:v>637.84050000000002</c:v>
                </c:pt>
                <c:pt idx="391">
                  <c:v>638.32259999999997</c:v>
                </c:pt>
                <c:pt idx="392">
                  <c:v>638.80470000000003</c:v>
                </c:pt>
                <c:pt idx="393">
                  <c:v>639.28679999999997</c:v>
                </c:pt>
                <c:pt idx="394">
                  <c:v>639.76890000000003</c:v>
                </c:pt>
                <c:pt idx="395">
                  <c:v>640.25099999999998</c:v>
                </c:pt>
                <c:pt idx="396">
                  <c:v>640.73320000000001</c:v>
                </c:pt>
                <c:pt idx="397">
                  <c:v>641.21529999999996</c:v>
                </c:pt>
                <c:pt idx="398">
                  <c:v>641.69740000000002</c:v>
                </c:pt>
                <c:pt idx="399">
                  <c:v>642.17949999999996</c:v>
                </c:pt>
                <c:pt idx="400">
                  <c:v>642.66160000000002</c:v>
                </c:pt>
                <c:pt idx="401">
                  <c:v>643.14369999999997</c:v>
                </c:pt>
                <c:pt idx="402">
                  <c:v>643.6259</c:v>
                </c:pt>
                <c:pt idx="403">
                  <c:v>644.10799999999995</c:v>
                </c:pt>
                <c:pt idx="404">
                  <c:v>644.59010000000001</c:v>
                </c:pt>
                <c:pt idx="405">
                  <c:v>645.07219999999995</c:v>
                </c:pt>
                <c:pt idx="406">
                  <c:v>645.55430000000001</c:v>
                </c:pt>
                <c:pt idx="407">
                  <c:v>646.03639999999996</c:v>
                </c:pt>
                <c:pt idx="408">
                  <c:v>646.51859999999999</c:v>
                </c:pt>
                <c:pt idx="409">
                  <c:v>647.00070000000005</c:v>
                </c:pt>
                <c:pt idx="410">
                  <c:v>647.4828</c:v>
                </c:pt>
                <c:pt idx="411">
                  <c:v>647.96489999999994</c:v>
                </c:pt>
                <c:pt idx="412">
                  <c:v>648.447</c:v>
                </c:pt>
                <c:pt idx="413">
                  <c:v>648.92909999999995</c:v>
                </c:pt>
                <c:pt idx="414">
                  <c:v>649.41129999999998</c:v>
                </c:pt>
                <c:pt idx="415">
                  <c:v>649.89340000000004</c:v>
                </c:pt>
                <c:pt idx="416">
                  <c:v>650.37549999999999</c:v>
                </c:pt>
                <c:pt idx="417">
                  <c:v>650.85760000000005</c:v>
                </c:pt>
                <c:pt idx="418">
                  <c:v>651.33969999999999</c:v>
                </c:pt>
                <c:pt idx="419">
                  <c:v>651.82180000000005</c:v>
                </c:pt>
                <c:pt idx="420">
                  <c:v>652.30399999999997</c:v>
                </c:pt>
                <c:pt idx="421">
                  <c:v>652.78610000000003</c:v>
                </c:pt>
                <c:pt idx="422">
                  <c:v>653.26819999999998</c:v>
                </c:pt>
                <c:pt idx="423">
                  <c:v>653.75030000000004</c:v>
                </c:pt>
                <c:pt idx="424">
                  <c:v>654.23239999999998</c:v>
                </c:pt>
                <c:pt idx="425">
                  <c:v>654.71450000000004</c:v>
                </c:pt>
                <c:pt idx="426">
                  <c:v>655.19669999999996</c:v>
                </c:pt>
                <c:pt idx="427">
                  <c:v>655.67880000000002</c:v>
                </c:pt>
                <c:pt idx="428">
                  <c:v>656.16089999999997</c:v>
                </c:pt>
                <c:pt idx="429">
                  <c:v>656.64300000000003</c:v>
                </c:pt>
                <c:pt idx="430">
                  <c:v>657.12509999999997</c:v>
                </c:pt>
                <c:pt idx="431">
                  <c:v>657.60720000000003</c:v>
                </c:pt>
                <c:pt idx="432">
                  <c:v>658.08939999999996</c:v>
                </c:pt>
                <c:pt idx="433">
                  <c:v>658.57150000000001</c:v>
                </c:pt>
                <c:pt idx="434">
                  <c:v>659.05359999999996</c:v>
                </c:pt>
                <c:pt idx="435">
                  <c:v>659.53570000000002</c:v>
                </c:pt>
                <c:pt idx="436">
                  <c:v>660.01779999999997</c:v>
                </c:pt>
                <c:pt idx="437">
                  <c:v>660.49990000000003</c:v>
                </c:pt>
                <c:pt idx="438">
                  <c:v>660.98209999999995</c:v>
                </c:pt>
                <c:pt idx="439">
                  <c:v>661.46420000000001</c:v>
                </c:pt>
                <c:pt idx="440">
                  <c:v>661.94629999999995</c:v>
                </c:pt>
                <c:pt idx="441">
                  <c:v>662.42840000000001</c:v>
                </c:pt>
                <c:pt idx="442">
                  <c:v>662.91049999999996</c:v>
                </c:pt>
                <c:pt idx="443">
                  <c:v>663.39260000000002</c:v>
                </c:pt>
                <c:pt idx="444">
                  <c:v>663.87480000000005</c:v>
                </c:pt>
                <c:pt idx="445">
                  <c:v>664.3569</c:v>
                </c:pt>
                <c:pt idx="446">
                  <c:v>664.83900000000006</c:v>
                </c:pt>
                <c:pt idx="447">
                  <c:v>665.3211</c:v>
                </c:pt>
                <c:pt idx="448">
                  <c:v>665.80319999999995</c:v>
                </c:pt>
                <c:pt idx="449">
                  <c:v>666.28530000000001</c:v>
                </c:pt>
                <c:pt idx="450">
                  <c:v>666.76750000000004</c:v>
                </c:pt>
                <c:pt idx="451">
                  <c:v>667.24959999999999</c:v>
                </c:pt>
                <c:pt idx="452">
                  <c:v>667.73170000000005</c:v>
                </c:pt>
                <c:pt idx="453">
                  <c:v>668.21379999999999</c:v>
                </c:pt>
                <c:pt idx="454">
                  <c:v>668.69590000000005</c:v>
                </c:pt>
                <c:pt idx="455">
                  <c:v>669.178</c:v>
                </c:pt>
                <c:pt idx="456">
                  <c:v>669.66020000000003</c:v>
                </c:pt>
                <c:pt idx="457">
                  <c:v>670.14229999999998</c:v>
                </c:pt>
                <c:pt idx="458">
                  <c:v>670.62440000000004</c:v>
                </c:pt>
                <c:pt idx="459">
                  <c:v>671.10649999999998</c:v>
                </c:pt>
                <c:pt idx="460">
                  <c:v>671.58860000000004</c:v>
                </c:pt>
                <c:pt idx="461">
                  <c:v>672.07069999999999</c:v>
                </c:pt>
                <c:pt idx="462">
                  <c:v>672.55290000000002</c:v>
                </c:pt>
                <c:pt idx="463">
                  <c:v>673.03499999999997</c:v>
                </c:pt>
                <c:pt idx="464">
                  <c:v>673.51710000000003</c:v>
                </c:pt>
                <c:pt idx="465">
                  <c:v>673.99919999999997</c:v>
                </c:pt>
                <c:pt idx="466">
                  <c:v>674.48130000000003</c:v>
                </c:pt>
                <c:pt idx="467">
                  <c:v>674.96339999999998</c:v>
                </c:pt>
                <c:pt idx="468">
                  <c:v>675.44560000000001</c:v>
                </c:pt>
                <c:pt idx="469">
                  <c:v>675.92769999999996</c:v>
                </c:pt>
                <c:pt idx="470">
                  <c:v>676.40980000000002</c:v>
                </c:pt>
                <c:pt idx="471">
                  <c:v>676.89189999999996</c:v>
                </c:pt>
                <c:pt idx="472">
                  <c:v>677.37400000000002</c:v>
                </c:pt>
                <c:pt idx="473">
                  <c:v>677.85609999999997</c:v>
                </c:pt>
                <c:pt idx="474">
                  <c:v>678.3383</c:v>
                </c:pt>
                <c:pt idx="475">
                  <c:v>678.82039999999995</c:v>
                </c:pt>
                <c:pt idx="476">
                  <c:v>679.30250000000001</c:v>
                </c:pt>
                <c:pt idx="477">
                  <c:v>679.78459999999995</c:v>
                </c:pt>
                <c:pt idx="478">
                  <c:v>680.26670000000001</c:v>
                </c:pt>
                <c:pt idx="479">
                  <c:v>680.74879999999996</c:v>
                </c:pt>
                <c:pt idx="480">
                  <c:v>681.23099999999999</c:v>
                </c:pt>
                <c:pt idx="481">
                  <c:v>681.71310000000005</c:v>
                </c:pt>
                <c:pt idx="482">
                  <c:v>682.1952</c:v>
                </c:pt>
                <c:pt idx="483">
                  <c:v>682.67729999999995</c:v>
                </c:pt>
                <c:pt idx="484">
                  <c:v>683.15940000000001</c:v>
                </c:pt>
                <c:pt idx="485">
                  <c:v>683.64149999999995</c:v>
                </c:pt>
                <c:pt idx="486">
                  <c:v>684.12369999999999</c:v>
                </c:pt>
                <c:pt idx="487">
                  <c:v>684.60580000000004</c:v>
                </c:pt>
                <c:pt idx="488">
                  <c:v>685.08789999999999</c:v>
                </c:pt>
                <c:pt idx="489">
                  <c:v>685.57</c:v>
                </c:pt>
                <c:pt idx="490">
                  <c:v>686.0521</c:v>
                </c:pt>
                <c:pt idx="491">
                  <c:v>686.53420000000006</c:v>
                </c:pt>
                <c:pt idx="492">
                  <c:v>687.01639999999998</c:v>
                </c:pt>
                <c:pt idx="493">
                  <c:v>687.49850000000004</c:v>
                </c:pt>
                <c:pt idx="494">
                  <c:v>687.98059999999998</c:v>
                </c:pt>
                <c:pt idx="495">
                  <c:v>688.46270000000004</c:v>
                </c:pt>
                <c:pt idx="496">
                  <c:v>688.94479999999999</c:v>
                </c:pt>
                <c:pt idx="497">
                  <c:v>689.42690000000005</c:v>
                </c:pt>
                <c:pt idx="498">
                  <c:v>689.90909999999997</c:v>
                </c:pt>
                <c:pt idx="499">
                  <c:v>690.39120000000003</c:v>
                </c:pt>
                <c:pt idx="500">
                  <c:v>690.87329999999997</c:v>
                </c:pt>
                <c:pt idx="501">
                  <c:v>691.35540000000003</c:v>
                </c:pt>
                <c:pt idx="502">
                  <c:v>691.83749999999998</c:v>
                </c:pt>
                <c:pt idx="503">
                  <c:v>692.31960000000004</c:v>
                </c:pt>
                <c:pt idx="504">
                  <c:v>692.80179999999996</c:v>
                </c:pt>
                <c:pt idx="505">
                  <c:v>693.28390000000002</c:v>
                </c:pt>
                <c:pt idx="506">
                  <c:v>693.76599999999996</c:v>
                </c:pt>
                <c:pt idx="507">
                  <c:v>694.24810000000002</c:v>
                </c:pt>
                <c:pt idx="508">
                  <c:v>694.73019999999997</c:v>
                </c:pt>
                <c:pt idx="509">
                  <c:v>695.21230000000003</c:v>
                </c:pt>
                <c:pt idx="510">
                  <c:v>695.69449999999995</c:v>
                </c:pt>
                <c:pt idx="511">
                  <c:v>696.17660000000001</c:v>
                </c:pt>
                <c:pt idx="512">
                  <c:v>696.65869999999995</c:v>
                </c:pt>
                <c:pt idx="513">
                  <c:v>697.14080000000001</c:v>
                </c:pt>
                <c:pt idx="514">
                  <c:v>697.62289999999996</c:v>
                </c:pt>
                <c:pt idx="515">
                  <c:v>698.10500000000002</c:v>
                </c:pt>
                <c:pt idx="516">
                  <c:v>698.58720000000005</c:v>
                </c:pt>
                <c:pt idx="517">
                  <c:v>699.0693</c:v>
                </c:pt>
                <c:pt idx="518">
                  <c:v>699.55139999999994</c:v>
                </c:pt>
                <c:pt idx="519">
                  <c:v>700.0335</c:v>
                </c:pt>
                <c:pt idx="520">
                  <c:v>700.51559999999995</c:v>
                </c:pt>
                <c:pt idx="521">
                  <c:v>700.99770000000001</c:v>
                </c:pt>
                <c:pt idx="522">
                  <c:v>701.47990000000004</c:v>
                </c:pt>
                <c:pt idx="523">
                  <c:v>701.96199999999999</c:v>
                </c:pt>
                <c:pt idx="524">
                  <c:v>702.44410000000005</c:v>
                </c:pt>
                <c:pt idx="525">
                  <c:v>702.92619999999999</c:v>
                </c:pt>
                <c:pt idx="526">
                  <c:v>703.40830000000005</c:v>
                </c:pt>
                <c:pt idx="527">
                  <c:v>703.8904</c:v>
                </c:pt>
                <c:pt idx="528">
                  <c:v>704.37260000000003</c:v>
                </c:pt>
                <c:pt idx="529">
                  <c:v>704.85469999999998</c:v>
                </c:pt>
                <c:pt idx="530">
                  <c:v>705.33680000000004</c:v>
                </c:pt>
                <c:pt idx="531">
                  <c:v>705.81899999999996</c:v>
                </c:pt>
                <c:pt idx="532">
                  <c:v>706.30100000000004</c:v>
                </c:pt>
                <c:pt idx="533">
                  <c:v>706.78319999999997</c:v>
                </c:pt>
                <c:pt idx="534">
                  <c:v>707.26530000000002</c:v>
                </c:pt>
                <c:pt idx="535">
                  <c:v>707.74739999999997</c:v>
                </c:pt>
                <c:pt idx="536">
                  <c:v>708.22950000000003</c:v>
                </c:pt>
                <c:pt idx="537">
                  <c:v>708.71169999999995</c:v>
                </c:pt>
                <c:pt idx="538">
                  <c:v>709.19370000000004</c:v>
                </c:pt>
                <c:pt idx="539">
                  <c:v>709.67589999999996</c:v>
                </c:pt>
                <c:pt idx="540">
                  <c:v>710.15800000000002</c:v>
                </c:pt>
                <c:pt idx="541">
                  <c:v>710.64009999999996</c:v>
                </c:pt>
                <c:pt idx="542">
                  <c:v>711.12220000000002</c:v>
                </c:pt>
                <c:pt idx="543">
                  <c:v>711.60440000000006</c:v>
                </c:pt>
                <c:pt idx="544">
                  <c:v>712.08640000000003</c:v>
                </c:pt>
                <c:pt idx="545">
                  <c:v>712.56859999999995</c:v>
                </c:pt>
                <c:pt idx="546">
                  <c:v>713.05070000000001</c:v>
                </c:pt>
                <c:pt idx="547">
                  <c:v>713.53279999999995</c:v>
                </c:pt>
                <c:pt idx="548">
                  <c:v>714.01490000000001</c:v>
                </c:pt>
                <c:pt idx="549">
                  <c:v>714.49710000000005</c:v>
                </c:pt>
                <c:pt idx="550">
                  <c:v>714.97910000000002</c:v>
                </c:pt>
                <c:pt idx="551">
                  <c:v>715.46130000000005</c:v>
                </c:pt>
                <c:pt idx="552">
                  <c:v>715.9434</c:v>
                </c:pt>
                <c:pt idx="553">
                  <c:v>716.42550000000006</c:v>
                </c:pt>
                <c:pt idx="554">
                  <c:v>716.9076</c:v>
                </c:pt>
                <c:pt idx="555">
                  <c:v>717.38980000000004</c:v>
                </c:pt>
                <c:pt idx="556">
                  <c:v>717.87180000000001</c:v>
                </c:pt>
                <c:pt idx="557">
                  <c:v>718.35400000000004</c:v>
                </c:pt>
                <c:pt idx="558">
                  <c:v>718.83609999999999</c:v>
                </c:pt>
                <c:pt idx="559">
                  <c:v>719.31820000000005</c:v>
                </c:pt>
                <c:pt idx="560">
                  <c:v>719.80029999999999</c:v>
                </c:pt>
                <c:pt idx="561">
                  <c:v>720.28250000000003</c:v>
                </c:pt>
                <c:pt idx="562">
                  <c:v>720.7645</c:v>
                </c:pt>
                <c:pt idx="563">
                  <c:v>721.24670000000003</c:v>
                </c:pt>
                <c:pt idx="564">
                  <c:v>721.72879999999998</c:v>
                </c:pt>
                <c:pt idx="565">
                  <c:v>722.21090000000004</c:v>
                </c:pt>
                <c:pt idx="566">
                  <c:v>722.69299999999998</c:v>
                </c:pt>
                <c:pt idx="567">
                  <c:v>723.17520000000002</c:v>
                </c:pt>
                <c:pt idx="568">
                  <c:v>723.65719999999999</c:v>
                </c:pt>
                <c:pt idx="569">
                  <c:v>724.13940000000002</c:v>
                </c:pt>
                <c:pt idx="570">
                  <c:v>724.62149999999997</c:v>
                </c:pt>
                <c:pt idx="571">
                  <c:v>725.10360000000003</c:v>
                </c:pt>
                <c:pt idx="572">
                  <c:v>725.58569999999997</c:v>
                </c:pt>
                <c:pt idx="573">
                  <c:v>726.06790000000001</c:v>
                </c:pt>
                <c:pt idx="574">
                  <c:v>726.54989999999998</c:v>
                </c:pt>
                <c:pt idx="575">
                  <c:v>727.03210000000001</c:v>
                </c:pt>
                <c:pt idx="576">
                  <c:v>727.51419999999996</c:v>
                </c:pt>
                <c:pt idx="577">
                  <c:v>727.99630000000002</c:v>
                </c:pt>
                <c:pt idx="578">
                  <c:v>728.47839999999997</c:v>
                </c:pt>
                <c:pt idx="579">
                  <c:v>728.9606</c:v>
                </c:pt>
                <c:pt idx="580">
                  <c:v>729.44259999999997</c:v>
                </c:pt>
                <c:pt idx="581">
                  <c:v>729.9248</c:v>
                </c:pt>
                <c:pt idx="582">
                  <c:v>730.40689999999995</c:v>
                </c:pt>
                <c:pt idx="583">
                  <c:v>730.88900000000001</c:v>
                </c:pt>
                <c:pt idx="584">
                  <c:v>731.37109999999996</c:v>
                </c:pt>
                <c:pt idx="585">
                  <c:v>731.85329999999999</c:v>
                </c:pt>
                <c:pt idx="586">
                  <c:v>732.33529999999996</c:v>
                </c:pt>
                <c:pt idx="587">
                  <c:v>732.8175</c:v>
                </c:pt>
                <c:pt idx="588">
                  <c:v>733.29960000000005</c:v>
                </c:pt>
                <c:pt idx="589">
                  <c:v>733.7817</c:v>
                </c:pt>
                <c:pt idx="590">
                  <c:v>734.26379999999995</c:v>
                </c:pt>
                <c:pt idx="591">
                  <c:v>734.74599999999998</c:v>
                </c:pt>
                <c:pt idx="592">
                  <c:v>735.22799999999995</c:v>
                </c:pt>
                <c:pt idx="593">
                  <c:v>735.71019999999999</c:v>
                </c:pt>
                <c:pt idx="594">
                  <c:v>736.19230000000005</c:v>
                </c:pt>
                <c:pt idx="595">
                  <c:v>736.67439999999999</c:v>
                </c:pt>
                <c:pt idx="596">
                  <c:v>737.15650000000005</c:v>
                </c:pt>
                <c:pt idx="597">
                  <c:v>737.63869999999997</c:v>
                </c:pt>
                <c:pt idx="598">
                  <c:v>738.12070000000006</c:v>
                </c:pt>
                <c:pt idx="599">
                  <c:v>738.60289999999998</c:v>
                </c:pt>
                <c:pt idx="600">
                  <c:v>739.08500000000004</c:v>
                </c:pt>
                <c:pt idx="601">
                  <c:v>739.56709999999998</c:v>
                </c:pt>
                <c:pt idx="602">
                  <c:v>740.04920000000004</c:v>
                </c:pt>
                <c:pt idx="603">
                  <c:v>740.53139999999996</c:v>
                </c:pt>
                <c:pt idx="604">
                  <c:v>741.01340000000005</c:v>
                </c:pt>
                <c:pt idx="605">
                  <c:v>741.49559999999997</c:v>
                </c:pt>
                <c:pt idx="606">
                  <c:v>741.97770000000003</c:v>
                </c:pt>
                <c:pt idx="607">
                  <c:v>742.45979999999997</c:v>
                </c:pt>
                <c:pt idx="608">
                  <c:v>742.94190000000003</c:v>
                </c:pt>
                <c:pt idx="609">
                  <c:v>743.42409999999995</c:v>
                </c:pt>
                <c:pt idx="610">
                  <c:v>743.90610000000004</c:v>
                </c:pt>
                <c:pt idx="611">
                  <c:v>744.38829999999996</c:v>
                </c:pt>
                <c:pt idx="612">
                  <c:v>744.87040000000002</c:v>
                </c:pt>
                <c:pt idx="613">
                  <c:v>745.35249999999996</c:v>
                </c:pt>
                <c:pt idx="614">
                  <c:v>745.83460000000002</c:v>
                </c:pt>
                <c:pt idx="615">
                  <c:v>746.31679999999994</c:v>
                </c:pt>
                <c:pt idx="616">
                  <c:v>746.79880000000003</c:v>
                </c:pt>
                <c:pt idx="617">
                  <c:v>747.28099999999995</c:v>
                </c:pt>
                <c:pt idx="618">
                  <c:v>747.76310000000001</c:v>
                </c:pt>
                <c:pt idx="619">
                  <c:v>748.24519999999995</c:v>
                </c:pt>
                <c:pt idx="620">
                  <c:v>748.72730000000001</c:v>
                </c:pt>
                <c:pt idx="621">
                  <c:v>749.20950000000005</c:v>
                </c:pt>
                <c:pt idx="622">
                  <c:v>749.69150000000002</c:v>
                </c:pt>
                <c:pt idx="623">
                  <c:v>750.17370000000005</c:v>
                </c:pt>
                <c:pt idx="624">
                  <c:v>750.6558</c:v>
                </c:pt>
                <c:pt idx="625">
                  <c:v>751.13789999999995</c:v>
                </c:pt>
                <c:pt idx="626">
                  <c:v>751.62</c:v>
                </c:pt>
                <c:pt idx="627">
                  <c:v>752.10220000000004</c:v>
                </c:pt>
                <c:pt idx="628">
                  <c:v>752.58420000000001</c:v>
                </c:pt>
                <c:pt idx="629">
                  <c:v>753.06640000000004</c:v>
                </c:pt>
                <c:pt idx="630">
                  <c:v>753.54849999999999</c:v>
                </c:pt>
                <c:pt idx="631">
                  <c:v>754.03060000000005</c:v>
                </c:pt>
                <c:pt idx="632">
                  <c:v>754.5127</c:v>
                </c:pt>
                <c:pt idx="633">
                  <c:v>754.99490000000003</c:v>
                </c:pt>
                <c:pt idx="634">
                  <c:v>755.4769</c:v>
                </c:pt>
                <c:pt idx="635">
                  <c:v>755.95910000000003</c:v>
                </c:pt>
                <c:pt idx="636">
                  <c:v>756.44119999999998</c:v>
                </c:pt>
                <c:pt idx="637">
                  <c:v>756.92330000000004</c:v>
                </c:pt>
                <c:pt idx="638">
                  <c:v>757.40539999999999</c:v>
                </c:pt>
                <c:pt idx="639">
                  <c:v>757.88760000000002</c:v>
                </c:pt>
                <c:pt idx="640">
                  <c:v>758.36959999999999</c:v>
                </c:pt>
                <c:pt idx="641">
                  <c:v>758.85180000000003</c:v>
                </c:pt>
                <c:pt idx="642">
                  <c:v>759.33389999999997</c:v>
                </c:pt>
                <c:pt idx="643">
                  <c:v>759.81600000000003</c:v>
                </c:pt>
                <c:pt idx="644">
                  <c:v>760.29809999999998</c:v>
                </c:pt>
                <c:pt idx="645">
                  <c:v>760.78030000000001</c:v>
                </c:pt>
                <c:pt idx="646">
                  <c:v>761.26229999999998</c:v>
                </c:pt>
                <c:pt idx="647">
                  <c:v>761.74450000000002</c:v>
                </c:pt>
                <c:pt idx="648">
                  <c:v>762.22659999999996</c:v>
                </c:pt>
                <c:pt idx="649">
                  <c:v>762.70870000000002</c:v>
                </c:pt>
                <c:pt idx="650">
                  <c:v>763.19079999999997</c:v>
                </c:pt>
                <c:pt idx="651">
                  <c:v>763.673</c:v>
                </c:pt>
                <c:pt idx="652">
                  <c:v>764.15499999999997</c:v>
                </c:pt>
                <c:pt idx="653">
                  <c:v>764.63720000000001</c:v>
                </c:pt>
                <c:pt idx="654">
                  <c:v>765.11929999999995</c:v>
                </c:pt>
                <c:pt idx="655">
                  <c:v>765.60140000000001</c:v>
                </c:pt>
                <c:pt idx="656">
                  <c:v>766.08349999999996</c:v>
                </c:pt>
                <c:pt idx="657">
                  <c:v>766.56569999999999</c:v>
                </c:pt>
                <c:pt idx="658">
                  <c:v>767.04769999999996</c:v>
                </c:pt>
                <c:pt idx="659">
                  <c:v>767.5299</c:v>
                </c:pt>
                <c:pt idx="660">
                  <c:v>768.01199999999994</c:v>
                </c:pt>
                <c:pt idx="661">
                  <c:v>768.4941</c:v>
                </c:pt>
                <c:pt idx="662">
                  <c:v>768.97619999999995</c:v>
                </c:pt>
                <c:pt idx="663">
                  <c:v>769.45839999999998</c:v>
                </c:pt>
                <c:pt idx="664">
                  <c:v>769.94039999999995</c:v>
                </c:pt>
                <c:pt idx="665">
                  <c:v>770.42259999999999</c:v>
                </c:pt>
                <c:pt idx="666">
                  <c:v>770.90470000000005</c:v>
                </c:pt>
                <c:pt idx="667">
                  <c:v>771.38679999999999</c:v>
                </c:pt>
                <c:pt idx="668">
                  <c:v>771.86890000000005</c:v>
                </c:pt>
                <c:pt idx="669">
                  <c:v>772.35109999999997</c:v>
                </c:pt>
                <c:pt idx="670">
                  <c:v>772.83309999999994</c:v>
                </c:pt>
                <c:pt idx="671">
                  <c:v>773.31529999999998</c:v>
                </c:pt>
                <c:pt idx="672">
                  <c:v>773.79740000000004</c:v>
                </c:pt>
                <c:pt idx="673">
                  <c:v>774.27949999999998</c:v>
                </c:pt>
                <c:pt idx="674">
                  <c:v>774.76160000000004</c:v>
                </c:pt>
                <c:pt idx="675">
                  <c:v>775.24379999999996</c:v>
                </c:pt>
                <c:pt idx="676">
                  <c:v>775.72580000000005</c:v>
                </c:pt>
                <c:pt idx="677">
                  <c:v>776.20799999999997</c:v>
                </c:pt>
                <c:pt idx="678">
                  <c:v>776.69010000000003</c:v>
                </c:pt>
                <c:pt idx="679">
                  <c:v>777.17219999999998</c:v>
                </c:pt>
                <c:pt idx="680">
                  <c:v>777.65430000000003</c:v>
                </c:pt>
                <c:pt idx="681">
                  <c:v>778.13649999999996</c:v>
                </c:pt>
                <c:pt idx="682">
                  <c:v>778.61850000000004</c:v>
                </c:pt>
                <c:pt idx="683">
                  <c:v>779.10069999999996</c:v>
                </c:pt>
                <c:pt idx="684">
                  <c:v>779.58280000000002</c:v>
                </c:pt>
                <c:pt idx="685">
                  <c:v>780.06489999999997</c:v>
                </c:pt>
                <c:pt idx="686">
                  <c:v>780.54700000000003</c:v>
                </c:pt>
                <c:pt idx="687">
                  <c:v>781.02919999999995</c:v>
                </c:pt>
                <c:pt idx="688">
                  <c:v>781.51120000000003</c:v>
                </c:pt>
                <c:pt idx="689">
                  <c:v>781.99339999999995</c:v>
                </c:pt>
                <c:pt idx="690">
                  <c:v>782.47550000000001</c:v>
                </c:pt>
                <c:pt idx="691">
                  <c:v>782.95759999999996</c:v>
                </c:pt>
                <c:pt idx="692">
                  <c:v>783.43970000000002</c:v>
                </c:pt>
                <c:pt idx="693">
                  <c:v>783.92190000000005</c:v>
                </c:pt>
                <c:pt idx="694">
                  <c:v>784.40390000000002</c:v>
                </c:pt>
                <c:pt idx="695">
                  <c:v>784.88610000000006</c:v>
                </c:pt>
                <c:pt idx="696">
                  <c:v>785.3682</c:v>
                </c:pt>
                <c:pt idx="697">
                  <c:v>785.85029999999995</c:v>
                </c:pt>
                <c:pt idx="698">
                  <c:v>786.33240000000001</c:v>
                </c:pt>
                <c:pt idx="699">
                  <c:v>786.81460000000004</c:v>
                </c:pt>
                <c:pt idx="700">
                  <c:v>787.29660000000001</c:v>
                </c:pt>
                <c:pt idx="701">
                  <c:v>787.77880000000005</c:v>
                </c:pt>
                <c:pt idx="702">
                  <c:v>788.26089999999999</c:v>
                </c:pt>
                <c:pt idx="703">
                  <c:v>788.74300000000005</c:v>
                </c:pt>
                <c:pt idx="704">
                  <c:v>789.2251</c:v>
                </c:pt>
                <c:pt idx="705">
                  <c:v>789.70730000000003</c:v>
                </c:pt>
                <c:pt idx="706">
                  <c:v>790.1893</c:v>
                </c:pt>
                <c:pt idx="707">
                  <c:v>790.67150000000004</c:v>
                </c:pt>
                <c:pt idx="708">
                  <c:v>791.15359999999998</c:v>
                </c:pt>
                <c:pt idx="709">
                  <c:v>791.63570000000004</c:v>
                </c:pt>
                <c:pt idx="710">
                  <c:v>792.11779999999999</c:v>
                </c:pt>
                <c:pt idx="711">
                  <c:v>792.6</c:v>
                </c:pt>
                <c:pt idx="712">
                  <c:v>793.08199999999999</c:v>
                </c:pt>
                <c:pt idx="713">
                  <c:v>793.56420000000003</c:v>
                </c:pt>
                <c:pt idx="714">
                  <c:v>794.04629999999997</c:v>
                </c:pt>
                <c:pt idx="715">
                  <c:v>794.52840000000003</c:v>
                </c:pt>
                <c:pt idx="716">
                  <c:v>795.01049999999998</c:v>
                </c:pt>
                <c:pt idx="717">
                  <c:v>795.49270000000001</c:v>
                </c:pt>
                <c:pt idx="718">
                  <c:v>795.97469999999998</c:v>
                </c:pt>
                <c:pt idx="719">
                  <c:v>796.45690000000002</c:v>
                </c:pt>
                <c:pt idx="720">
                  <c:v>796.93899999999996</c:v>
                </c:pt>
                <c:pt idx="721">
                  <c:v>797.42110000000002</c:v>
                </c:pt>
                <c:pt idx="722">
                  <c:v>797.90319999999997</c:v>
                </c:pt>
                <c:pt idx="723">
                  <c:v>798.3854</c:v>
                </c:pt>
                <c:pt idx="724">
                  <c:v>798.86739999999998</c:v>
                </c:pt>
                <c:pt idx="725">
                  <c:v>799.34960000000001</c:v>
                </c:pt>
                <c:pt idx="726">
                  <c:v>799.83169999999996</c:v>
                </c:pt>
                <c:pt idx="727">
                  <c:v>800.31380000000001</c:v>
                </c:pt>
                <c:pt idx="728">
                  <c:v>800.79589999999996</c:v>
                </c:pt>
                <c:pt idx="729">
                  <c:v>801.27809999999999</c:v>
                </c:pt>
                <c:pt idx="730">
                  <c:v>801.76009999999997</c:v>
                </c:pt>
                <c:pt idx="731">
                  <c:v>802.2423</c:v>
                </c:pt>
                <c:pt idx="732">
                  <c:v>802.72439999999995</c:v>
                </c:pt>
                <c:pt idx="733">
                  <c:v>803.20650000000001</c:v>
                </c:pt>
                <c:pt idx="734">
                  <c:v>803.68859999999995</c:v>
                </c:pt>
                <c:pt idx="735">
                  <c:v>804.17079999999999</c:v>
                </c:pt>
                <c:pt idx="736">
                  <c:v>804.65279999999996</c:v>
                </c:pt>
                <c:pt idx="737">
                  <c:v>805.13499999999999</c:v>
                </c:pt>
                <c:pt idx="738">
                  <c:v>805.61710000000005</c:v>
                </c:pt>
                <c:pt idx="739">
                  <c:v>806.0992</c:v>
                </c:pt>
                <c:pt idx="740">
                  <c:v>806.58130000000006</c:v>
                </c:pt>
                <c:pt idx="741">
                  <c:v>807.06349999999998</c:v>
                </c:pt>
                <c:pt idx="742">
                  <c:v>807.54549999999995</c:v>
                </c:pt>
                <c:pt idx="743">
                  <c:v>808.02769999999998</c:v>
                </c:pt>
                <c:pt idx="744">
                  <c:v>808.50980000000004</c:v>
                </c:pt>
                <c:pt idx="745">
                  <c:v>808.99189999999999</c:v>
                </c:pt>
                <c:pt idx="746">
                  <c:v>809.47400000000005</c:v>
                </c:pt>
                <c:pt idx="747">
                  <c:v>809.95619999999997</c:v>
                </c:pt>
                <c:pt idx="748">
                  <c:v>810.43820000000005</c:v>
                </c:pt>
                <c:pt idx="749">
                  <c:v>810.92039999999997</c:v>
                </c:pt>
                <c:pt idx="750">
                  <c:v>811.40250000000003</c:v>
                </c:pt>
                <c:pt idx="751">
                  <c:v>811.88459999999998</c:v>
                </c:pt>
                <c:pt idx="752">
                  <c:v>812.36670000000004</c:v>
                </c:pt>
                <c:pt idx="753">
                  <c:v>812.84889999999996</c:v>
                </c:pt>
                <c:pt idx="754">
                  <c:v>813.33090000000004</c:v>
                </c:pt>
                <c:pt idx="755">
                  <c:v>813.81309999999996</c:v>
                </c:pt>
                <c:pt idx="756">
                  <c:v>814.29520000000002</c:v>
                </c:pt>
                <c:pt idx="757">
                  <c:v>814.77729999999997</c:v>
                </c:pt>
                <c:pt idx="758">
                  <c:v>815.25940000000003</c:v>
                </c:pt>
                <c:pt idx="759">
                  <c:v>815.74159999999995</c:v>
                </c:pt>
                <c:pt idx="760">
                  <c:v>816.22360000000003</c:v>
                </c:pt>
                <c:pt idx="761">
                  <c:v>816.70579999999995</c:v>
                </c:pt>
                <c:pt idx="762">
                  <c:v>817.18790000000001</c:v>
                </c:pt>
                <c:pt idx="763">
                  <c:v>817.67</c:v>
                </c:pt>
                <c:pt idx="764">
                  <c:v>818.15210000000002</c:v>
                </c:pt>
                <c:pt idx="765">
                  <c:v>818.63430000000005</c:v>
                </c:pt>
                <c:pt idx="766">
                  <c:v>819.11630000000002</c:v>
                </c:pt>
                <c:pt idx="767">
                  <c:v>819.59849999999994</c:v>
                </c:pt>
                <c:pt idx="768">
                  <c:v>820.0806</c:v>
                </c:pt>
                <c:pt idx="769">
                  <c:v>820.56269999999995</c:v>
                </c:pt>
                <c:pt idx="770">
                  <c:v>821.04480000000001</c:v>
                </c:pt>
                <c:pt idx="771">
                  <c:v>821.52700000000004</c:v>
                </c:pt>
                <c:pt idx="772">
                  <c:v>822.00900000000001</c:v>
                </c:pt>
                <c:pt idx="773">
                  <c:v>822.49120000000005</c:v>
                </c:pt>
                <c:pt idx="774">
                  <c:v>822.97329999999999</c:v>
                </c:pt>
                <c:pt idx="775">
                  <c:v>823.45540000000005</c:v>
                </c:pt>
                <c:pt idx="776">
                  <c:v>823.9375</c:v>
                </c:pt>
                <c:pt idx="777">
                  <c:v>824.41970000000003</c:v>
                </c:pt>
                <c:pt idx="778">
                  <c:v>824.90170000000001</c:v>
                </c:pt>
                <c:pt idx="779">
                  <c:v>825.38390000000004</c:v>
                </c:pt>
                <c:pt idx="780">
                  <c:v>825.86599999999999</c:v>
                </c:pt>
                <c:pt idx="781">
                  <c:v>826.34810000000004</c:v>
                </c:pt>
                <c:pt idx="782">
                  <c:v>826.83019999999999</c:v>
                </c:pt>
                <c:pt idx="783">
                  <c:v>827.31240000000003</c:v>
                </c:pt>
                <c:pt idx="784">
                  <c:v>827.7944</c:v>
                </c:pt>
                <c:pt idx="785">
                  <c:v>828.27660000000003</c:v>
                </c:pt>
                <c:pt idx="786">
                  <c:v>828.75869999999998</c:v>
                </c:pt>
                <c:pt idx="787">
                  <c:v>829.24080000000004</c:v>
                </c:pt>
                <c:pt idx="788">
                  <c:v>829.72289999999998</c:v>
                </c:pt>
                <c:pt idx="789">
                  <c:v>830.20510000000002</c:v>
                </c:pt>
                <c:pt idx="790">
                  <c:v>830.68709999999999</c:v>
                </c:pt>
                <c:pt idx="791">
                  <c:v>831.16930000000002</c:v>
                </c:pt>
                <c:pt idx="792">
                  <c:v>831.65139999999997</c:v>
                </c:pt>
                <c:pt idx="793">
                  <c:v>832.13350000000003</c:v>
                </c:pt>
                <c:pt idx="794">
                  <c:v>832.61559999999997</c:v>
                </c:pt>
                <c:pt idx="795">
                  <c:v>833.09780000000001</c:v>
                </c:pt>
                <c:pt idx="796">
                  <c:v>833.57979999999998</c:v>
                </c:pt>
                <c:pt idx="797">
                  <c:v>834.06200000000001</c:v>
                </c:pt>
                <c:pt idx="798">
                  <c:v>834.54409999999996</c:v>
                </c:pt>
                <c:pt idx="799">
                  <c:v>835.02620000000002</c:v>
                </c:pt>
                <c:pt idx="800">
                  <c:v>835.50829999999996</c:v>
                </c:pt>
                <c:pt idx="801">
                  <c:v>835.9905</c:v>
                </c:pt>
                <c:pt idx="802">
                  <c:v>836.47249999999997</c:v>
                </c:pt>
                <c:pt idx="803">
                  <c:v>836.9547</c:v>
                </c:pt>
                <c:pt idx="804">
                  <c:v>837.43679999999995</c:v>
                </c:pt>
                <c:pt idx="805">
                  <c:v>837.91890000000001</c:v>
                </c:pt>
                <c:pt idx="806">
                  <c:v>838.40099999999995</c:v>
                </c:pt>
                <c:pt idx="807">
                  <c:v>838.88319999999999</c:v>
                </c:pt>
                <c:pt idx="808">
                  <c:v>839.36519999999996</c:v>
                </c:pt>
                <c:pt idx="809">
                  <c:v>839.84739999999999</c:v>
                </c:pt>
                <c:pt idx="810">
                  <c:v>840.32950000000005</c:v>
                </c:pt>
                <c:pt idx="811">
                  <c:v>840.8116</c:v>
                </c:pt>
                <c:pt idx="812">
                  <c:v>841.29369999999994</c:v>
                </c:pt>
                <c:pt idx="813">
                  <c:v>841.77589999999998</c:v>
                </c:pt>
                <c:pt idx="814">
                  <c:v>842.25789999999995</c:v>
                </c:pt>
                <c:pt idx="815">
                  <c:v>842.74009999999998</c:v>
                </c:pt>
                <c:pt idx="816">
                  <c:v>843.22220000000004</c:v>
                </c:pt>
                <c:pt idx="817">
                  <c:v>843.70429999999999</c:v>
                </c:pt>
                <c:pt idx="818">
                  <c:v>844.18640000000005</c:v>
                </c:pt>
                <c:pt idx="819">
                  <c:v>844.66859999999997</c:v>
                </c:pt>
                <c:pt idx="820">
                  <c:v>845.15060000000005</c:v>
                </c:pt>
                <c:pt idx="821">
                  <c:v>845.63279999999997</c:v>
                </c:pt>
                <c:pt idx="822">
                  <c:v>846.11490000000003</c:v>
                </c:pt>
                <c:pt idx="823">
                  <c:v>846.59699999999998</c:v>
                </c:pt>
                <c:pt idx="824">
                  <c:v>847.07910000000004</c:v>
                </c:pt>
                <c:pt idx="825">
                  <c:v>847.56129999999996</c:v>
                </c:pt>
                <c:pt idx="826">
                  <c:v>848.04330000000004</c:v>
                </c:pt>
                <c:pt idx="827">
                  <c:v>848.52549999999997</c:v>
                </c:pt>
                <c:pt idx="828">
                  <c:v>849.00760000000002</c:v>
                </c:pt>
                <c:pt idx="829">
                  <c:v>849.48969999999997</c:v>
                </c:pt>
                <c:pt idx="830">
                  <c:v>849.97180000000003</c:v>
                </c:pt>
                <c:pt idx="831">
                  <c:v>850.45399999999995</c:v>
                </c:pt>
                <c:pt idx="832">
                  <c:v>850.93600000000004</c:v>
                </c:pt>
                <c:pt idx="833">
                  <c:v>851.41819999999996</c:v>
                </c:pt>
                <c:pt idx="834">
                  <c:v>851.90030000000002</c:v>
                </c:pt>
                <c:pt idx="835">
                  <c:v>852.38239999999996</c:v>
                </c:pt>
                <c:pt idx="836">
                  <c:v>852.86450000000002</c:v>
                </c:pt>
                <c:pt idx="837">
                  <c:v>853.34670000000006</c:v>
                </c:pt>
                <c:pt idx="838">
                  <c:v>853.82870000000003</c:v>
                </c:pt>
                <c:pt idx="839">
                  <c:v>854.31089999999995</c:v>
                </c:pt>
                <c:pt idx="840">
                  <c:v>854.79300000000001</c:v>
                </c:pt>
                <c:pt idx="841">
                  <c:v>855.27509999999995</c:v>
                </c:pt>
                <c:pt idx="842">
                  <c:v>855.75720000000001</c:v>
                </c:pt>
                <c:pt idx="843">
                  <c:v>856.23940000000005</c:v>
                </c:pt>
                <c:pt idx="844">
                  <c:v>856.72140000000002</c:v>
                </c:pt>
                <c:pt idx="845">
                  <c:v>857.20360000000005</c:v>
                </c:pt>
                <c:pt idx="846">
                  <c:v>857.6857</c:v>
                </c:pt>
                <c:pt idx="847">
                  <c:v>858.16780000000006</c:v>
                </c:pt>
                <c:pt idx="848">
                  <c:v>858.6499</c:v>
                </c:pt>
                <c:pt idx="849">
                  <c:v>859.13210000000004</c:v>
                </c:pt>
                <c:pt idx="850">
                  <c:v>859.61410000000001</c:v>
                </c:pt>
                <c:pt idx="851">
                  <c:v>860.09630000000004</c:v>
                </c:pt>
                <c:pt idx="852">
                  <c:v>860.57839999999999</c:v>
                </c:pt>
                <c:pt idx="853">
                  <c:v>861.06050000000005</c:v>
                </c:pt>
                <c:pt idx="854">
                  <c:v>861.54269999999997</c:v>
                </c:pt>
                <c:pt idx="855">
                  <c:v>862.02480000000003</c:v>
                </c:pt>
                <c:pt idx="856">
                  <c:v>862.50689999999997</c:v>
                </c:pt>
                <c:pt idx="857">
                  <c:v>862.98900000000003</c:v>
                </c:pt>
                <c:pt idx="858">
                  <c:v>863.47109999999998</c:v>
                </c:pt>
                <c:pt idx="859">
                  <c:v>863.95320000000004</c:v>
                </c:pt>
                <c:pt idx="860">
                  <c:v>864.43539999999996</c:v>
                </c:pt>
                <c:pt idx="861">
                  <c:v>864.91750000000002</c:v>
                </c:pt>
                <c:pt idx="862">
                  <c:v>865.39959999999996</c:v>
                </c:pt>
                <c:pt idx="863">
                  <c:v>865.88170000000002</c:v>
                </c:pt>
                <c:pt idx="864">
                  <c:v>866.36379999999997</c:v>
                </c:pt>
                <c:pt idx="865">
                  <c:v>866.84590000000003</c:v>
                </c:pt>
                <c:pt idx="866">
                  <c:v>867.32809999999995</c:v>
                </c:pt>
                <c:pt idx="867">
                  <c:v>867.81020000000001</c:v>
                </c:pt>
                <c:pt idx="868">
                  <c:v>868.29229999999995</c:v>
                </c:pt>
                <c:pt idx="869">
                  <c:v>868.77440000000001</c:v>
                </c:pt>
                <c:pt idx="870">
                  <c:v>869.25649999999996</c:v>
                </c:pt>
                <c:pt idx="871">
                  <c:v>869.73860000000002</c:v>
                </c:pt>
                <c:pt idx="872">
                  <c:v>870.22080000000005</c:v>
                </c:pt>
                <c:pt idx="873">
                  <c:v>870.7029</c:v>
                </c:pt>
                <c:pt idx="874">
                  <c:v>871.18499999999995</c:v>
                </c:pt>
                <c:pt idx="875">
                  <c:v>871.6671</c:v>
                </c:pt>
                <c:pt idx="876">
                  <c:v>872.14919999999995</c:v>
                </c:pt>
                <c:pt idx="877">
                  <c:v>872.63130000000001</c:v>
                </c:pt>
                <c:pt idx="878">
                  <c:v>873.11350000000004</c:v>
                </c:pt>
                <c:pt idx="879">
                  <c:v>873.59559999999999</c:v>
                </c:pt>
                <c:pt idx="880">
                  <c:v>874.07770000000005</c:v>
                </c:pt>
                <c:pt idx="881">
                  <c:v>874.5598</c:v>
                </c:pt>
                <c:pt idx="882">
                  <c:v>875.04190000000006</c:v>
                </c:pt>
                <c:pt idx="883">
                  <c:v>875.524</c:v>
                </c:pt>
                <c:pt idx="884">
                  <c:v>876.00620000000004</c:v>
                </c:pt>
                <c:pt idx="885">
                  <c:v>876.48829999999998</c:v>
                </c:pt>
                <c:pt idx="886">
                  <c:v>876.97040000000004</c:v>
                </c:pt>
                <c:pt idx="887">
                  <c:v>877.45249999999999</c:v>
                </c:pt>
                <c:pt idx="888">
                  <c:v>877.93460000000005</c:v>
                </c:pt>
                <c:pt idx="889">
                  <c:v>878.41669999999999</c:v>
                </c:pt>
                <c:pt idx="890">
                  <c:v>878.89890000000003</c:v>
                </c:pt>
                <c:pt idx="891">
                  <c:v>879.38099999999997</c:v>
                </c:pt>
                <c:pt idx="892">
                  <c:v>879.86310000000003</c:v>
                </c:pt>
                <c:pt idx="893">
                  <c:v>880.34519999999998</c:v>
                </c:pt>
                <c:pt idx="894">
                  <c:v>880.82730000000004</c:v>
                </c:pt>
                <c:pt idx="895">
                  <c:v>881.30939999999998</c:v>
                </c:pt>
                <c:pt idx="896">
                  <c:v>881.79160000000002</c:v>
                </c:pt>
                <c:pt idx="897">
                  <c:v>882.27369999999996</c:v>
                </c:pt>
                <c:pt idx="898">
                  <c:v>882.75580000000002</c:v>
                </c:pt>
                <c:pt idx="899">
                  <c:v>883.23789999999997</c:v>
                </c:pt>
                <c:pt idx="900">
                  <c:v>883.72</c:v>
                </c:pt>
                <c:pt idx="901">
                  <c:v>884.20209999999997</c:v>
                </c:pt>
                <c:pt idx="902">
                  <c:v>884.68430000000001</c:v>
                </c:pt>
                <c:pt idx="903">
                  <c:v>885.16639999999995</c:v>
                </c:pt>
                <c:pt idx="904">
                  <c:v>885.64850000000001</c:v>
                </c:pt>
                <c:pt idx="905">
                  <c:v>886.13059999999996</c:v>
                </c:pt>
                <c:pt idx="906">
                  <c:v>886.61270000000002</c:v>
                </c:pt>
                <c:pt idx="907">
                  <c:v>887.09479999999996</c:v>
                </c:pt>
                <c:pt idx="908">
                  <c:v>887.577</c:v>
                </c:pt>
                <c:pt idx="909">
                  <c:v>888.05909999999994</c:v>
                </c:pt>
                <c:pt idx="910">
                  <c:v>888.5412</c:v>
                </c:pt>
                <c:pt idx="911">
                  <c:v>889.02329999999995</c:v>
                </c:pt>
                <c:pt idx="912">
                  <c:v>889.50540000000001</c:v>
                </c:pt>
                <c:pt idx="913">
                  <c:v>889.98749999999995</c:v>
                </c:pt>
                <c:pt idx="914">
                  <c:v>890.46969999999999</c:v>
                </c:pt>
                <c:pt idx="915">
                  <c:v>890.95180000000005</c:v>
                </c:pt>
                <c:pt idx="916">
                  <c:v>891.43389999999999</c:v>
                </c:pt>
                <c:pt idx="917">
                  <c:v>891.91600000000005</c:v>
                </c:pt>
                <c:pt idx="918">
                  <c:v>892.3981</c:v>
                </c:pt>
                <c:pt idx="919">
                  <c:v>892.88019999999995</c:v>
                </c:pt>
                <c:pt idx="920">
                  <c:v>893.36239999999998</c:v>
                </c:pt>
                <c:pt idx="921">
                  <c:v>893.84450000000004</c:v>
                </c:pt>
                <c:pt idx="922">
                  <c:v>894.32659999999998</c:v>
                </c:pt>
                <c:pt idx="923">
                  <c:v>894.80870000000004</c:v>
                </c:pt>
                <c:pt idx="924">
                  <c:v>895.29079999999999</c:v>
                </c:pt>
                <c:pt idx="925">
                  <c:v>895.77290000000005</c:v>
                </c:pt>
                <c:pt idx="926">
                  <c:v>896.25509999999997</c:v>
                </c:pt>
                <c:pt idx="927">
                  <c:v>896.73720000000003</c:v>
                </c:pt>
                <c:pt idx="928">
                  <c:v>897.21929999999998</c:v>
                </c:pt>
                <c:pt idx="929">
                  <c:v>897.70140000000004</c:v>
                </c:pt>
                <c:pt idx="930">
                  <c:v>898.18349999999998</c:v>
                </c:pt>
                <c:pt idx="931">
                  <c:v>898.66560000000004</c:v>
                </c:pt>
                <c:pt idx="932">
                  <c:v>899.14779999999996</c:v>
                </c:pt>
                <c:pt idx="933">
                  <c:v>899.62990000000002</c:v>
                </c:pt>
                <c:pt idx="934">
                  <c:v>900.11199999999997</c:v>
                </c:pt>
                <c:pt idx="935">
                  <c:v>900.59410000000003</c:v>
                </c:pt>
                <c:pt idx="936">
                  <c:v>901.07619999999997</c:v>
                </c:pt>
                <c:pt idx="937">
                  <c:v>901.55830000000003</c:v>
                </c:pt>
                <c:pt idx="938">
                  <c:v>902.04049999999995</c:v>
                </c:pt>
                <c:pt idx="939">
                  <c:v>902.52260000000001</c:v>
                </c:pt>
                <c:pt idx="940">
                  <c:v>903.00469999999996</c:v>
                </c:pt>
                <c:pt idx="941">
                  <c:v>903.48680000000002</c:v>
                </c:pt>
                <c:pt idx="942">
                  <c:v>903.96889999999996</c:v>
                </c:pt>
                <c:pt idx="943">
                  <c:v>904.45100000000002</c:v>
                </c:pt>
                <c:pt idx="944">
                  <c:v>904.93320000000006</c:v>
                </c:pt>
                <c:pt idx="945">
                  <c:v>905.4153</c:v>
                </c:pt>
                <c:pt idx="946">
                  <c:v>905.89739999999995</c:v>
                </c:pt>
                <c:pt idx="947">
                  <c:v>906.37950000000001</c:v>
                </c:pt>
                <c:pt idx="948">
                  <c:v>906.86159999999995</c:v>
                </c:pt>
                <c:pt idx="949">
                  <c:v>907.34379999999999</c:v>
                </c:pt>
                <c:pt idx="950">
                  <c:v>907.82590000000005</c:v>
                </c:pt>
                <c:pt idx="951">
                  <c:v>908.30799999999999</c:v>
                </c:pt>
                <c:pt idx="952">
                  <c:v>908.79010000000005</c:v>
                </c:pt>
                <c:pt idx="953">
                  <c:v>909.2722</c:v>
                </c:pt>
                <c:pt idx="954">
                  <c:v>909.75429999999994</c:v>
                </c:pt>
                <c:pt idx="955">
                  <c:v>910.23649999999998</c:v>
                </c:pt>
                <c:pt idx="956">
                  <c:v>910.71860000000004</c:v>
                </c:pt>
                <c:pt idx="957">
                  <c:v>911.20069999999998</c:v>
                </c:pt>
                <c:pt idx="958">
                  <c:v>911.68280000000004</c:v>
                </c:pt>
                <c:pt idx="959">
                  <c:v>912.16489999999999</c:v>
                </c:pt>
                <c:pt idx="960">
                  <c:v>912.64700000000005</c:v>
                </c:pt>
                <c:pt idx="961">
                  <c:v>913.12919999999997</c:v>
                </c:pt>
                <c:pt idx="962">
                  <c:v>913.61130000000003</c:v>
                </c:pt>
                <c:pt idx="963">
                  <c:v>914.09339999999997</c:v>
                </c:pt>
                <c:pt idx="964">
                  <c:v>914.57550000000003</c:v>
                </c:pt>
                <c:pt idx="965">
                  <c:v>915.05759999999998</c:v>
                </c:pt>
                <c:pt idx="966">
                  <c:v>915.53970000000004</c:v>
                </c:pt>
                <c:pt idx="967">
                  <c:v>916.02189999999996</c:v>
                </c:pt>
                <c:pt idx="968">
                  <c:v>916.50400000000002</c:v>
                </c:pt>
                <c:pt idx="969">
                  <c:v>916.98609999999996</c:v>
                </c:pt>
                <c:pt idx="970">
                  <c:v>917.46820000000002</c:v>
                </c:pt>
                <c:pt idx="971">
                  <c:v>917.95029999999997</c:v>
                </c:pt>
                <c:pt idx="972">
                  <c:v>918.43240000000003</c:v>
                </c:pt>
                <c:pt idx="973">
                  <c:v>918.91459999999995</c:v>
                </c:pt>
                <c:pt idx="974">
                  <c:v>919.39670000000001</c:v>
                </c:pt>
                <c:pt idx="975">
                  <c:v>919.87879999999996</c:v>
                </c:pt>
                <c:pt idx="976">
                  <c:v>920.36090000000002</c:v>
                </c:pt>
                <c:pt idx="977">
                  <c:v>920.84299999999996</c:v>
                </c:pt>
                <c:pt idx="978">
                  <c:v>921.32510000000002</c:v>
                </c:pt>
                <c:pt idx="979">
                  <c:v>921.80730000000005</c:v>
                </c:pt>
                <c:pt idx="980">
                  <c:v>922.2894</c:v>
                </c:pt>
                <c:pt idx="981">
                  <c:v>922.77149999999995</c:v>
                </c:pt>
                <c:pt idx="982">
                  <c:v>923.25360000000001</c:v>
                </c:pt>
                <c:pt idx="983">
                  <c:v>923.73569999999995</c:v>
                </c:pt>
                <c:pt idx="984">
                  <c:v>924.21780000000001</c:v>
                </c:pt>
                <c:pt idx="985">
                  <c:v>924.7</c:v>
                </c:pt>
                <c:pt idx="986">
                  <c:v>925.18209999999999</c:v>
                </c:pt>
                <c:pt idx="987">
                  <c:v>925.66420000000005</c:v>
                </c:pt>
                <c:pt idx="988">
                  <c:v>926.1463</c:v>
                </c:pt>
                <c:pt idx="989">
                  <c:v>926.62840000000006</c:v>
                </c:pt>
                <c:pt idx="990">
                  <c:v>927.1105</c:v>
                </c:pt>
                <c:pt idx="991">
                  <c:v>927.59270000000004</c:v>
                </c:pt>
                <c:pt idx="992">
                  <c:v>928.07479999999998</c:v>
                </c:pt>
                <c:pt idx="993">
                  <c:v>928.55690000000004</c:v>
                </c:pt>
                <c:pt idx="994">
                  <c:v>929.03899999999999</c:v>
                </c:pt>
                <c:pt idx="995">
                  <c:v>929.52110000000005</c:v>
                </c:pt>
                <c:pt idx="996">
                  <c:v>930.00319999999999</c:v>
                </c:pt>
                <c:pt idx="997">
                  <c:v>930.48540000000003</c:v>
                </c:pt>
                <c:pt idx="998">
                  <c:v>930.96749999999997</c:v>
                </c:pt>
                <c:pt idx="999">
                  <c:v>931.44960000000003</c:v>
                </c:pt>
                <c:pt idx="1000">
                  <c:v>931.93169999999998</c:v>
                </c:pt>
                <c:pt idx="1001">
                  <c:v>932.41380000000004</c:v>
                </c:pt>
                <c:pt idx="1002">
                  <c:v>932.89589999999998</c:v>
                </c:pt>
                <c:pt idx="1003">
                  <c:v>933.37810000000002</c:v>
                </c:pt>
                <c:pt idx="1004">
                  <c:v>933.86019999999996</c:v>
                </c:pt>
                <c:pt idx="1005">
                  <c:v>934.34230000000002</c:v>
                </c:pt>
                <c:pt idx="1006">
                  <c:v>934.82439999999997</c:v>
                </c:pt>
                <c:pt idx="1007">
                  <c:v>935.30650000000003</c:v>
                </c:pt>
                <c:pt idx="1008">
                  <c:v>935.78859999999997</c:v>
                </c:pt>
                <c:pt idx="1009">
                  <c:v>936.27080000000001</c:v>
                </c:pt>
                <c:pt idx="1010">
                  <c:v>936.75289999999995</c:v>
                </c:pt>
                <c:pt idx="1011">
                  <c:v>937.23500000000001</c:v>
                </c:pt>
                <c:pt idx="1012">
                  <c:v>937.71709999999996</c:v>
                </c:pt>
                <c:pt idx="1013">
                  <c:v>938.19920000000002</c:v>
                </c:pt>
                <c:pt idx="1014">
                  <c:v>938.68129999999996</c:v>
                </c:pt>
                <c:pt idx="1015">
                  <c:v>939.1635</c:v>
                </c:pt>
                <c:pt idx="1016">
                  <c:v>939.64559999999994</c:v>
                </c:pt>
                <c:pt idx="1017">
                  <c:v>940.1277</c:v>
                </c:pt>
                <c:pt idx="1018">
                  <c:v>940.60979999999995</c:v>
                </c:pt>
                <c:pt idx="1019">
                  <c:v>941.09190000000001</c:v>
                </c:pt>
                <c:pt idx="1020">
                  <c:v>941.57399999999996</c:v>
                </c:pt>
                <c:pt idx="1021">
                  <c:v>942.05619999999999</c:v>
                </c:pt>
                <c:pt idx="1022">
                  <c:v>942.53830000000005</c:v>
                </c:pt>
                <c:pt idx="1023">
                  <c:v>943.0204</c:v>
                </c:pt>
                <c:pt idx="1024">
                  <c:v>943.50250000000005</c:v>
                </c:pt>
                <c:pt idx="1025">
                  <c:v>943.9846</c:v>
                </c:pt>
                <c:pt idx="1026">
                  <c:v>944.46669999999995</c:v>
                </c:pt>
                <c:pt idx="1027">
                  <c:v>944.94889999999998</c:v>
                </c:pt>
                <c:pt idx="1028">
                  <c:v>945.43100000000004</c:v>
                </c:pt>
                <c:pt idx="1029">
                  <c:v>945.91309999999999</c:v>
                </c:pt>
                <c:pt idx="1030">
                  <c:v>946.39520000000005</c:v>
                </c:pt>
                <c:pt idx="1031">
                  <c:v>946.87729999999999</c:v>
                </c:pt>
                <c:pt idx="1032">
                  <c:v>947.35940000000005</c:v>
                </c:pt>
                <c:pt idx="1033">
                  <c:v>947.84159999999997</c:v>
                </c:pt>
                <c:pt idx="1034">
                  <c:v>948.32370000000003</c:v>
                </c:pt>
                <c:pt idx="1035">
                  <c:v>948.80579999999998</c:v>
                </c:pt>
                <c:pt idx="1036">
                  <c:v>949.28790000000004</c:v>
                </c:pt>
                <c:pt idx="1037">
                  <c:v>949.77</c:v>
                </c:pt>
                <c:pt idx="1038">
                  <c:v>950.25210000000004</c:v>
                </c:pt>
                <c:pt idx="1039">
                  <c:v>950.73429999999996</c:v>
                </c:pt>
                <c:pt idx="1040">
                  <c:v>951.21640000000002</c:v>
                </c:pt>
                <c:pt idx="1041">
                  <c:v>951.69849999999997</c:v>
                </c:pt>
                <c:pt idx="1042">
                  <c:v>952.18060000000003</c:v>
                </c:pt>
                <c:pt idx="1043">
                  <c:v>952.66269999999997</c:v>
                </c:pt>
                <c:pt idx="1044">
                  <c:v>953.14480000000003</c:v>
                </c:pt>
                <c:pt idx="1045">
                  <c:v>953.62699999999995</c:v>
                </c:pt>
                <c:pt idx="1046">
                  <c:v>954.10910000000001</c:v>
                </c:pt>
                <c:pt idx="1047">
                  <c:v>954.59119999999996</c:v>
                </c:pt>
                <c:pt idx="1048">
                  <c:v>955.07330000000002</c:v>
                </c:pt>
                <c:pt idx="1049">
                  <c:v>955.55539999999996</c:v>
                </c:pt>
                <c:pt idx="1050">
                  <c:v>956.03750000000002</c:v>
                </c:pt>
                <c:pt idx="1051">
                  <c:v>956.51969999999994</c:v>
                </c:pt>
                <c:pt idx="1052">
                  <c:v>957.0018</c:v>
                </c:pt>
                <c:pt idx="1053">
                  <c:v>957.48389999999995</c:v>
                </c:pt>
                <c:pt idx="1054">
                  <c:v>957.96600000000001</c:v>
                </c:pt>
                <c:pt idx="1055">
                  <c:v>958.44809999999995</c:v>
                </c:pt>
                <c:pt idx="1056">
                  <c:v>958.93020000000001</c:v>
                </c:pt>
                <c:pt idx="1057">
                  <c:v>959.41240000000005</c:v>
                </c:pt>
                <c:pt idx="1058">
                  <c:v>959.89449999999999</c:v>
                </c:pt>
                <c:pt idx="1059">
                  <c:v>960.37660000000005</c:v>
                </c:pt>
                <c:pt idx="1060">
                  <c:v>960.8587</c:v>
                </c:pt>
                <c:pt idx="1061">
                  <c:v>961.34079999999994</c:v>
                </c:pt>
                <c:pt idx="1062">
                  <c:v>961.82299999999998</c:v>
                </c:pt>
                <c:pt idx="1063">
                  <c:v>962.30510000000004</c:v>
                </c:pt>
                <c:pt idx="1064">
                  <c:v>962.78719999999998</c:v>
                </c:pt>
                <c:pt idx="1065">
                  <c:v>963.26930000000004</c:v>
                </c:pt>
                <c:pt idx="1066">
                  <c:v>963.75149999999996</c:v>
                </c:pt>
                <c:pt idx="1067">
                  <c:v>964.23350000000005</c:v>
                </c:pt>
                <c:pt idx="1068">
                  <c:v>964.71569999999997</c:v>
                </c:pt>
                <c:pt idx="1069">
                  <c:v>965.19780000000003</c:v>
                </c:pt>
                <c:pt idx="1070">
                  <c:v>965.67989999999998</c:v>
                </c:pt>
                <c:pt idx="1071">
                  <c:v>966.16200000000003</c:v>
                </c:pt>
                <c:pt idx="1072">
                  <c:v>966.64419999999996</c:v>
                </c:pt>
                <c:pt idx="1073">
                  <c:v>967.12620000000004</c:v>
                </c:pt>
                <c:pt idx="1074">
                  <c:v>967.60839999999996</c:v>
                </c:pt>
                <c:pt idx="1075">
                  <c:v>968.09050000000002</c:v>
                </c:pt>
                <c:pt idx="1076">
                  <c:v>968.57259999999997</c:v>
                </c:pt>
                <c:pt idx="1077">
                  <c:v>969.05470000000003</c:v>
                </c:pt>
                <c:pt idx="1078">
                  <c:v>969.53689999999995</c:v>
                </c:pt>
                <c:pt idx="1079">
                  <c:v>970.01890000000003</c:v>
                </c:pt>
                <c:pt idx="1080">
                  <c:v>970.50109999999995</c:v>
                </c:pt>
                <c:pt idx="1081">
                  <c:v>970.98320000000001</c:v>
                </c:pt>
                <c:pt idx="1082">
                  <c:v>971.46529999999996</c:v>
                </c:pt>
                <c:pt idx="1083">
                  <c:v>971.94740000000002</c:v>
                </c:pt>
                <c:pt idx="1084">
                  <c:v>972.42960000000005</c:v>
                </c:pt>
                <c:pt idx="1085">
                  <c:v>972.91160000000002</c:v>
                </c:pt>
                <c:pt idx="1086">
                  <c:v>973.39380000000006</c:v>
                </c:pt>
                <c:pt idx="1087">
                  <c:v>973.8759</c:v>
                </c:pt>
                <c:pt idx="1088">
                  <c:v>974.35799999999995</c:v>
                </c:pt>
                <c:pt idx="1089">
                  <c:v>974.84010000000001</c:v>
                </c:pt>
                <c:pt idx="1090">
                  <c:v>975.32230000000004</c:v>
                </c:pt>
                <c:pt idx="1091">
                  <c:v>975.80430000000001</c:v>
                </c:pt>
                <c:pt idx="1092">
                  <c:v>976.28650000000005</c:v>
                </c:pt>
                <c:pt idx="1093">
                  <c:v>976.76859999999999</c:v>
                </c:pt>
                <c:pt idx="1094">
                  <c:v>977.25070000000005</c:v>
                </c:pt>
                <c:pt idx="1095">
                  <c:v>977.7328</c:v>
                </c:pt>
                <c:pt idx="1096">
                  <c:v>978.21500000000003</c:v>
                </c:pt>
                <c:pt idx="1097">
                  <c:v>978.697</c:v>
                </c:pt>
                <c:pt idx="1098">
                  <c:v>979.17920000000004</c:v>
                </c:pt>
                <c:pt idx="1099">
                  <c:v>979.66129999999998</c:v>
                </c:pt>
                <c:pt idx="1100">
                  <c:v>980.14340000000004</c:v>
                </c:pt>
                <c:pt idx="1101">
                  <c:v>980.62549999999999</c:v>
                </c:pt>
                <c:pt idx="1102">
                  <c:v>981.10770000000002</c:v>
                </c:pt>
                <c:pt idx="1103">
                  <c:v>981.58969999999999</c:v>
                </c:pt>
                <c:pt idx="1104">
                  <c:v>982.07190000000003</c:v>
                </c:pt>
                <c:pt idx="1105">
                  <c:v>982.55399999999997</c:v>
                </c:pt>
                <c:pt idx="1106">
                  <c:v>983.03610000000003</c:v>
                </c:pt>
                <c:pt idx="1107">
                  <c:v>983.51819999999998</c:v>
                </c:pt>
                <c:pt idx="1108">
                  <c:v>984.00040000000001</c:v>
                </c:pt>
                <c:pt idx="1109">
                  <c:v>984.48239999999998</c:v>
                </c:pt>
                <c:pt idx="1110">
                  <c:v>984.96460000000002</c:v>
                </c:pt>
                <c:pt idx="1111">
                  <c:v>985.44669999999996</c:v>
                </c:pt>
                <c:pt idx="1112">
                  <c:v>985.92880000000002</c:v>
                </c:pt>
                <c:pt idx="1113">
                  <c:v>986.41089999999997</c:v>
                </c:pt>
                <c:pt idx="1114">
                  <c:v>986.8931</c:v>
                </c:pt>
                <c:pt idx="1115">
                  <c:v>987.37509999999997</c:v>
                </c:pt>
                <c:pt idx="1116">
                  <c:v>987.85730000000001</c:v>
                </c:pt>
                <c:pt idx="1117">
                  <c:v>988.33939999999996</c:v>
                </c:pt>
                <c:pt idx="1118">
                  <c:v>988.82150000000001</c:v>
                </c:pt>
                <c:pt idx="1119">
                  <c:v>989.30359999999996</c:v>
                </c:pt>
                <c:pt idx="1120">
                  <c:v>989.78579999999999</c:v>
                </c:pt>
                <c:pt idx="1121">
                  <c:v>990.26779999999997</c:v>
                </c:pt>
                <c:pt idx="1122">
                  <c:v>990.75</c:v>
                </c:pt>
                <c:pt idx="1123">
                  <c:v>991.23209999999995</c:v>
                </c:pt>
                <c:pt idx="1124">
                  <c:v>991.71420000000001</c:v>
                </c:pt>
                <c:pt idx="1125">
                  <c:v>992.19629999999995</c:v>
                </c:pt>
                <c:pt idx="1126">
                  <c:v>992.67849999999999</c:v>
                </c:pt>
                <c:pt idx="1127">
                  <c:v>993.16049999999996</c:v>
                </c:pt>
                <c:pt idx="1128">
                  <c:v>993.64269999999999</c:v>
                </c:pt>
                <c:pt idx="1129">
                  <c:v>994.12480000000005</c:v>
                </c:pt>
                <c:pt idx="1130">
                  <c:v>994.6069</c:v>
                </c:pt>
                <c:pt idx="1131">
                  <c:v>995.08900000000006</c:v>
                </c:pt>
                <c:pt idx="1132">
                  <c:v>995.57119999999998</c:v>
                </c:pt>
                <c:pt idx="1133">
                  <c:v>996.05319999999995</c:v>
                </c:pt>
                <c:pt idx="1134">
                  <c:v>996.53539999999998</c:v>
                </c:pt>
                <c:pt idx="1135">
                  <c:v>997.01750000000004</c:v>
                </c:pt>
                <c:pt idx="1136">
                  <c:v>997.49959999999999</c:v>
                </c:pt>
                <c:pt idx="1137">
                  <c:v>997.98170000000005</c:v>
                </c:pt>
                <c:pt idx="1138">
                  <c:v>998.46389999999997</c:v>
                </c:pt>
                <c:pt idx="1139">
                  <c:v>998.94590000000005</c:v>
                </c:pt>
                <c:pt idx="1140">
                  <c:v>999.42809999999997</c:v>
                </c:pt>
                <c:pt idx="1141">
                  <c:v>999.91020000000003</c:v>
                </c:pt>
                <c:pt idx="1142">
                  <c:v>1000.3920000000001</c:v>
                </c:pt>
                <c:pt idx="1143">
                  <c:v>1000.874</c:v>
                </c:pt>
                <c:pt idx="1144">
                  <c:v>1001.357</c:v>
                </c:pt>
                <c:pt idx="1145">
                  <c:v>1001.8390000000001</c:v>
                </c:pt>
                <c:pt idx="1146">
                  <c:v>1002.321</c:v>
                </c:pt>
                <c:pt idx="1147">
                  <c:v>1002.803</c:v>
                </c:pt>
                <c:pt idx="1148">
                  <c:v>1003.285</c:v>
                </c:pt>
                <c:pt idx="1149">
                  <c:v>1003.7670000000001</c:v>
                </c:pt>
                <c:pt idx="1150">
                  <c:v>1004.249</c:v>
                </c:pt>
                <c:pt idx="1151">
                  <c:v>1004.731</c:v>
                </c:pt>
                <c:pt idx="1152">
                  <c:v>1005.2140000000001</c:v>
                </c:pt>
                <c:pt idx="1153">
                  <c:v>1005.696</c:v>
                </c:pt>
                <c:pt idx="1154">
                  <c:v>1006.178</c:v>
                </c:pt>
                <c:pt idx="1155">
                  <c:v>1006.66</c:v>
                </c:pt>
                <c:pt idx="1156">
                  <c:v>1007.1420000000001</c:v>
                </c:pt>
                <c:pt idx="1157">
                  <c:v>1007.624</c:v>
                </c:pt>
                <c:pt idx="1158">
                  <c:v>1008.106</c:v>
                </c:pt>
                <c:pt idx="1159">
                  <c:v>1008.588</c:v>
                </c:pt>
                <c:pt idx="1160">
                  <c:v>1009.07</c:v>
                </c:pt>
                <c:pt idx="1161">
                  <c:v>1009.552</c:v>
                </c:pt>
                <c:pt idx="1162">
                  <c:v>1010.035</c:v>
                </c:pt>
                <c:pt idx="1163">
                  <c:v>1010.5170000000001</c:v>
                </c:pt>
                <c:pt idx="1164">
                  <c:v>1010.999</c:v>
                </c:pt>
                <c:pt idx="1165">
                  <c:v>1011.481</c:v>
                </c:pt>
                <c:pt idx="1166">
                  <c:v>1011.963</c:v>
                </c:pt>
                <c:pt idx="1167">
                  <c:v>1012.4450000000001</c:v>
                </c:pt>
                <c:pt idx="1168">
                  <c:v>1012.927</c:v>
                </c:pt>
                <c:pt idx="1169">
                  <c:v>1013.409</c:v>
                </c:pt>
                <c:pt idx="1170">
                  <c:v>1013.8920000000001</c:v>
                </c:pt>
                <c:pt idx="1171">
                  <c:v>1014.374</c:v>
                </c:pt>
                <c:pt idx="1172">
                  <c:v>1014.856</c:v>
                </c:pt>
                <c:pt idx="1173">
                  <c:v>1015.338</c:v>
                </c:pt>
                <c:pt idx="1174">
                  <c:v>1015.82</c:v>
                </c:pt>
                <c:pt idx="1175">
                  <c:v>1016.302</c:v>
                </c:pt>
                <c:pt idx="1176">
                  <c:v>1016.784</c:v>
                </c:pt>
                <c:pt idx="1177">
                  <c:v>1017.266</c:v>
                </c:pt>
                <c:pt idx="1178">
                  <c:v>1017.749</c:v>
                </c:pt>
                <c:pt idx="1179">
                  <c:v>1018.231</c:v>
                </c:pt>
                <c:pt idx="1180">
                  <c:v>1018.713</c:v>
                </c:pt>
                <c:pt idx="1181">
                  <c:v>1019.1950000000001</c:v>
                </c:pt>
                <c:pt idx="1182">
                  <c:v>1019.677</c:v>
                </c:pt>
                <c:pt idx="1183">
                  <c:v>1020.159</c:v>
                </c:pt>
                <c:pt idx="1184">
                  <c:v>1020.641</c:v>
                </c:pt>
                <c:pt idx="1185">
                  <c:v>1021.123</c:v>
                </c:pt>
                <c:pt idx="1186">
                  <c:v>1021.605</c:v>
                </c:pt>
                <c:pt idx="1187">
                  <c:v>1022.088</c:v>
                </c:pt>
                <c:pt idx="1188">
                  <c:v>1022.57</c:v>
                </c:pt>
                <c:pt idx="1189">
                  <c:v>1023.052</c:v>
                </c:pt>
                <c:pt idx="1190">
                  <c:v>1023.534</c:v>
                </c:pt>
                <c:pt idx="1191">
                  <c:v>1024.0160000000001</c:v>
                </c:pt>
                <c:pt idx="1192">
                  <c:v>1024.498</c:v>
                </c:pt>
                <c:pt idx="1193">
                  <c:v>1024.98</c:v>
                </c:pt>
                <c:pt idx="1194">
                  <c:v>1025.462</c:v>
                </c:pt>
                <c:pt idx="1195">
                  <c:v>1025.944</c:v>
                </c:pt>
                <c:pt idx="1196">
                  <c:v>1026.4269999999999</c:v>
                </c:pt>
                <c:pt idx="1197">
                  <c:v>1026.9090000000001</c:v>
                </c:pt>
                <c:pt idx="1198">
                  <c:v>1027.3910000000001</c:v>
                </c:pt>
                <c:pt idx="1199">
                  <c:v>1027.873</c:v>
                </c:pt>
                <c:pt idx="1200">
                  <c:v>1028.355</c:v>
                </c:pt>
                <c:pt idx="1201">
                  <c:v>1028.837</c:v>
                </c:pt>
                <c:pt idx="1202">
                  <c:v>1029.319</c:v>
                </c:pt>
                <c:pt idx="1203">
                  <c:v>1029.8009999999999</c:v>
                </c:pt>
                <c:pt idx="1204">
                  <c:v>1030.2840000000001</c:v>
                </c:pt>
                <c:pt idx="1205">
                  <c:v>1030.7660000000001</c:v>
                </c:pt>
                <c:pt idx="1206">
                  <c:v>1031.248</c:v>
                </c:pt>
                <c:pt idx="1207">
                  <c:v>1031.73</c:v>
                </c:pt>
                <c:pt idx="1208">
                  <c:v>1032.212</c:v>
                </c:pt>
                <c:pt idx="1209">
                  <c:v>1032.694</c:v>
                </c:pt>
                <c:pt idx="1210">
                  <c:v>1033.1759999999999</c:v>
                </c:pt>
                <c:pt idx="1211">
                  <c:v>1033.6579999999999</c:v>
                </c:pt>
                <c:pt idx="1212">
                  <c:v>1034.1410000000001</c:v>
                </c:pt>
                <c:pt idx="1213">
                  <c:v>1034.623</c:v>
                </c:pt>
                <c:pt idx="1214">
                  <c:v>1035.105</c:v>
                </c:pt>
                <c:pt idx="1215">
                  <c:v>1035.587</c:v>
                </c:pt>
                <c:pt idx="1216">
                  <c:v>1036.069</c:v>
                </c:pt>
                <c:pt idx="1217">
                  <c:v>1036.5509999999999</c:v>
                </c:pt>
                <c:pt idx="1218">
                  <c:v>1037.0329999999999</c:v>
                </c:pt>
                <c:pt idx="1219">
                  <c:v>1037.5150000000001</c:v>
                </c:pt>
                <c:pt idx="1220">
                  <c:v>1037.9970000000001</c:v>
                </c:pt>
                <c:pt idx="1221">
                  <c:v>1038.479</c:v>
                </c:pt>
                <c:pt idx="1222">
                  <c:v>1038.962</c:v>
                </c:pt>
                <c:pt idx="1223">
                  <c:v>1039.444</c:v>
                </c:pt>
                <c:pt idx="1224">
                  <c:v>1039.9259999999999</c:v>
                </c:pt>
                <c:pt idx="1225">
                  <c:v>1040.4079999999999</c:v>
                </c:pt>
                <c:pt idx="1226">
                  <c:v>1040.8900000000001</c:v>
                </c:pt>
                <c:pt idx="1227">
                  <c:v>1041.3720000000001</c:v>
                </c:pt>
                <c:pt idx="1228">
                  <c:v>1041.854</c:v>
                </c:pt>
                <c:pt idx="1229">
                  <c:v>1042.336</c:v>
                </c:pt>
                <c:pt idx="1230">
                  <c:v>1042.819</c:v>
                </c:pt>
                <c:pt idx="1231">
                  <c:v>1043.3009999999999</c:v>
                </c:pt>
                <c:pt idx="1232">
                  <c:v>1043.7829999999999</c:v>
                </c:pt>
                <c:pt idx="1233">
                  <c:v>1044.2650000000001</c:v>
                </c:pt>
                <c:pt idx="1234">
                  <c:v>1044.7470000000001</c:v>
                </c:pt>
                <c:pt idx="1235">
                  <c:v>1045.229</c:v>
                </c:pt>
                <c:pt idx="1236">
                  <c:v>1045.711</c:v>
                </c:pt>
                <c:pt idx="1237">
                  <c:v>1046.193</c:v>
                </c:pt>
                <c:pt idx="1238">
                  <c:v>1046.6759999999999</c:v>
                </c:pt>
                <c:pt idx="1239">
                  <c:v>1047.1579999999999</c:v>
                </c:pt>
                <c:pt idx="1240">
                  <c:v>1047.6400000000001</c:v>
                </c:pt>
                <c:pt idx="1241">
                  <c:v>1048.1220000000001</c:v>
                </c:pt>
                <c:pt idx="1242">
                  <c:v>1048.604</c:v>
                </c:pt>
                <c:pt idx="1243">
                  <c:v>1049.086</c:v>
                </c:pt>
                <c:pt idx="1244">
                  <c:v>1049.568</c:v>
                </c:pt>
                <c:pt idx="1245">
                  <c:v>1050.05</c:v>
                </c:pt>
                <c:pt idx="1246">
                  <c:v>1050.5319999999999</c:v>
                </c:pt>
                <c:pt idx="1247">
                  <c:v>1051.0150000000001</c:v>
                </c:pt>
                <c:pt idx="1248">
                  <c:v>1051.4970000000001</c:v>
                </c:pt>
                <c:pt idx="1249">
                  <c:v>1051.979</c:v>
                </c:pt>
                <c:pt idx="1250">
                  <c:v>1052.461</c:v>
                </c:pt>
                <c:pt idx="1251">
                  <c:v>1052.943</c:v>
                </c:pt>
                <c:pt idx="1252">
                  <c:v>1053.425</c:v>
                </c:pt>
                <c:pt idx="1253">
                  <c:v>1053.9069999999999</c:v>
                </c:pt>
                <c:pt idx="1254">
                  <c:v>1054.3889999999999</c:v>
                </c:pt>
                <c:pt idx="1255">
                  <c:v>1054.8710000000001</c:v>
                </c:pt>
                <c:pt idx="1256">
                  <c:v>1055.354</c:v>
                </c:pt>
                <c:pt idx="1257">
                  <c:v>1055.836</c:v>
                </c:pt>
                <c:pt idx="1258">
                  <c:v>1056.318</c:v>
                </c:pt>
                <c:pt idx="1259">
                  <c:v>1056.8</c:v>
                </c:pt>
                <c:pt idx="1260">
                  <c:v>1057.2819999999999</c:v>
                </c:pt>
                <c:pt idx="1261">
                  <c:v>1057.7639999999999</c:v>
                </c:pt>
                <c:pt idx="1262">
                  <c:v>1058.2460000000001</c:v>
                </c:pt>
                <c:pt idx="1263">
                  <c:v>1058.7280000000001</c:v>
                </c:pt>
                <c:pt idx="1264">
                  <c:v>1059.211</c:v>
                </c:pt>
                <c:pt idx="1265">
                  <c:v>1059.693</c:v>
                </c:pt>
                <c:pt idx="1266">
                  <c:v>1060.175</c:v>
                </c:pt>
                <c:pt idx="1267">
                  <c:v>1060.6569999999999</c:v>
                </c:pt>
                <c:pt idx="1268">
                  <c:v>1061.1389999999999</c:v>
                </c:pt>
                <c:pt idx="1269">
                  <c:v>1061.6210000000001</c:v>
                </c:pt>
                <c:pt idx="1270">
                  <c:v>1062.1030000000001</c:v>
                </c:pt>
                <c:pt idx="1271">
                  <c:v>1062.585</c:v>
                </c:pt>
                <c:pt idx="1272">
                  <c:v>1063.068</c:v>
                </c:pt>
                <c:pt idx="1273">
                  <c:v>1063.55</c:v>
                </c:pt>
                <c:pt idx="1274">
                  <c:v>1064.0319999999999</c:v>
                </c:pt>
                <c:pt idx="1275">
                  <c:v>1064.5139999999999</c:v>
                </c:pt>
                <c:pt idx="1276">
                  <c:v>1064.9960000000001</c:v>
                </c:pt>
                <c:pt idx="1277">
                  <c:v>1065.4780000000001</c:v>
                </c:pt>
                <c:pt idx="1278">
                  <c:v>1065.96</c:v>
                </c:pt>
                <c:pt idx="1279">
                  <c:v>1066.442</c:v>
                </c:pt>
                <c:pt idx="1280">
                  <c:v>1066.924</c:v>
                </c:pt>
                <c:pt idx="1281">
                  <c:v>1067.4059999999999</c:v>
                </c:pt>
                <c:pt idx="1282">
                  <c:v>1067.8889999999999</c:v>
                </c:pt>
                <c:pt idx="1283">
                  <c:v>1068.3710000000001</c:v>
                </c:pt>
                <c:pt idx="1284">
                  <c:v>1068.8530000000001</c:v>
                </c:pt>
                <c:pt idx="1285">
                  <c:v>1069.335</c:v>
                </c:pt>
                <c:pt idx="1286">
                  <c:v>1069.817</c:v>
                </c:pt>
                <c:pt idx="1287">
                  <c:v>1070.299</c:v>
                </c:pt>
                <c:pt idx="1288">
                  <c:v>1070.7809999999999</c:v>
                </c:pt>
                <c:pt idx="1289">
                  <c:v>1071.2629999999999</c:v>
                </c:pt>
                <c:pt idx="1290">
                  <c:v>1071.7460000000001</c:v>
                </c:pt>
                <c:pt idx="1291">
                  <c:v>1072.2280000000001</c:v>
                </c:pt>
                <c:pt idx="1292">
                  <c:v>1072.71</c:v>
                </c:pt>
                <c:pt idx="1293">
                  <c:v>1073.192</c:v>
                </c:pt>
                <c:pt idx="1294">
                  <c:v>1073.674</c:v>
                </c:pt>
                <c:pt idx="1295">
                  <c:v>1074.1559999999999</c:v>
                </c:pt>
                <c:pt idx="1296">
                  <c:v>1074.6379999999999</c:v>
                </c:pt>
                <c:pt idx="1297">
                  <c:v>1075.1199999999999</c:v>
                </c:pt>
                <c:pt idx="1298">
                  <c:v>1075.6030000000001</c:v>
                </c:pt>
                <c:pt idx="1299">
                  <c:v>1076.085</c:v>
                </c:pt>
                <c:pt idx="1300">
                  <c:v>1076.567</c:v>
                </c:pt>
                <c:pt idx="1301">
                  <c:v>1077.049</c:v>
                </c:pt>
                <c:pt idx="1302">
                  <c:v>1077.5309999999999</c:v>
                </c:pt>
                <c:pt idx="1303">
                  <c:v>1078.0129999999999</c:v>
                </c:pt>
                <c:pt idx="1304">
                  <c:v>1078.4949999999999</c:v>
                </c:pt>
                <c:pt idx="1305">
                  <c:v>1078.9770000000001</c:v>
                </c:pt>
                <c:pt idx="1306">
                  <c:v>1079.4590000000001</c:v>
                </c:pt>
                <c:pt idx="1307">
                  <c:v>1079.942</c:v>
                </c:pt>
                <c:pt idx="1308">
                  <c:v>1080.424</c:v>
                </c:pt>
                <c:pt idx="1309">
                  <c:v>1080.9059999999999</c:v>
                </c:pt>
                <c:pt idx="1310">
                  <c:v>1081.3879999999999</c:v>
                </c:pt>
                <c:pt idx="1311">
                  <c:v>1081.8699999999999</c:v>
                </c:pt>
                <c:pt idx="1312">
                  <c:v>1082.3520000000001</c:v>
                </c:pt>
                <c:pt idx="1313">
                  <c:v>1082.8340000000001</c:v>
                </c:pt>
                <c:pt idx="1314">
                  <c:v>1083.316</c:v>
                </c:pt>
                <c:pt idx="1315">
                  <c:v>1083.798</c:v>
                </c:pt>
                <c:pt idx="1316">
                  <c:v>1084.2809999999999</c:v>
                </c:pt>
                <c:pt idx="1317">
                  <c:v>1084.7629999999999</c:v>
                </c:pt>
                <c:pt idx="1318">
                  <c:v>1085.2449999999999</c:v>
                </c:pt>
                <c:pt idx="1319">
                  <c:v>1085.7270000000001</c:v>
                </c:pt>
                <c:pt idx="1320">
                  <c:v>1086.2090000000001</c:v>
                </c:pt>
                <c:pt idx="1321">
                  <c:v>1086.691</c:v>
                </c:pt>
                <c:pt idx="1322">
                  <c:v>1087.173</c:v>
                </c:pt>
                <c:pt idx="1323">
                  <c:v>1087.655</c:v>
                </c:pt>
                <c:pt idx="1324">
                  <c:v>1088.1379999999999</c:v>
                </c:pt>
                <c:pt idx="1325">
                  <c:v>1088.6199999999999</c:v>
                </c:pt>
                <c:pt idx="1326">
                  <c:v>1089.1020000000001</c:v>
                </c:pt>
                <c:pt idx="1327">
                  <c:v>1089.5840000000001</c:v>
                </c:pt>
                <c:pt idx="1328">
                  <c:v>1090.066</c:v>
                </c:pt>
                <c:pt idx="1329">
                  <c:v>1090.548</c:v>
                </c:pt>
                <c:pt idx="1330">
                  <c:v>1091.03</c:v>
                </c:pt>
                <c:pt idx="1331">
                  <c:v>1091.5119999999999</c:v>
                </c:pt>
                <c:pt idx="1332">
                  <c:v>1091.9949999999999</c:v>
                </c:pt>
                <c:pt idx="1333">
                  <c:v>1092.4770000000001</c:v>
                </c:pt>
                <c:pt idx="1334">
                  <c:v>1092.9590000000001</c:v>
                </c:pt>
                <c:pt idx="1335">
                  <c:v>1093.441</c:v>
                </c:pt>
                <c:pt idx="1336">
                  <c:v>1093.923</c:v>
                </c:pt>
                <c:pt idx="1337">
                  <c:v>1094.405</c:v>
                </c:pt>
                <c:pt idx="1338">
                  <c:v>1094.8869999999999</c:v>
                </c:pt>
                <c:pt idx="1339">
                  <c:v>1095.3689999999999</c:v>
                </c:pt>
                <c:pt idx="1340">
                  <c:v>1095.8510000000001</c:v>
                </c:pt>
                <c:pt idx="1341">
                  <c:v>1096.3330000000001</c:v>
                </c:pt>
                <c:pt idx="1342">
                  <c:v>1096.816</c:v>
                </c:pt>
                <c:pt idx="1343">
                  <c:v>1097.298</c:v>
                </c:pt>
                <c:pt idx="1344">
                  <c:v>1097.78</c:v>
                </c:pt>
                <c:pt idx="1345">
                  <c:v>1098.2619999999999</c:v>
                </c:pt>
                <c:pt idx="1346">
                  <c:v>1098.7439999999999</c:v>
                </c:pt>
                <c:pt idx="1347">
                  <c:v>1099.2260000000001</c:v>
                </c:pt>
                <c:pt idx="1348">
                  <c:v>1099.7080000000001</c:v>
                </c:pt>
                <c:pt idx="1349">
                  <c:v>1100.19</c:v>
                </c:pt>
                <c:pt idx="1350">
                  <c:v>1100.673</c:v>
                </c:pt>
                <c:pt idx="1351">
                  <c:v>1101.155</c:v>
                </c:pt>
                <c:pt idx="1352">
                  <c:v>1101.6369999999999</c:v>
                </c:pt>
                <c:pt idx="1353">
                  <c:v>1102.1189999999999</c:v>
                </c:pt>
                <c:pt idx="1354">
                  <c:v>1102.6010000000001</c:v>
                </c:pt>
                <c:pt idx="1355">
                  <c:v>1103.0830000000001</c:v>
                </c:pt>
                <c:pt idx="1356">
                  <c:v>1103.5650000000001</c:v>
                </c:pt>
                <c:pt idx="1357">
                  <c:v>1104.047</c:v>
                </c:pt>
                <c:pt idx="1358">
                  <c:v>1104.53</c:v>
                </c:pt>
                <c:pt idx="1359">
                  <c:v>1105.0119999999999</c:v>
                </c:pt>
                <c:pt idx="1360">
                  <c:v>1105.4939999999999</c:v>
                </c:pt>
                <c:pt idx="1361">
                  <c:v>1105.9760000000001</c:v>
                </c:pt>
                <c:pt idx="1362">
                  <c:v>1106.4580000000001</c:v>
                </c:pt>
                <c:pt idx="1363">
                  <c:v>1106.94</c:v>
                </c:pt>
                <c:pt idx="1364">
                  <c:v>1107.422</c:v>
                </c:pt>
                <c:pt idx="1365">
                  <c:v>1107.904</c:v>
                </c:pt>
                <c:pt idx="1366">
                  <c:v>1108.386</c:v>
                </c:pt>
                <c:pt idx="1367">
                  <c:v>1108.8689999999999</c:v>
                </c:pt>
                <c:pt idx="1368">
                  <c:v>1109.3510000000001</c:v>
                </c:pt>
                <c:pt idx="1369">
                  <c:v>1109.8330000000001</c:v>
                </c:pt>
                <c:pt idx="1370">
                  <c:v>1110.3150000000001</c:v>
                </c:pt>
                <c:pt idx="1371">
                  <c:v>1110.797</c:v>
                </c:pt>
                <c:pt idx="1372">
                  <c:v>1111.279</c:v>
                </c:pt>
                <c:pt idx="1373">
                  <c:v>1111.761</c:v>
                </c:pt>
                <c:pt idx="1374">
                  <c:v>1112.2429999999999</c:v>
                </c:pt>
                <c:pt idx="1375">
                  <c:v>1112.7249999999999</c:v>
                </c:pt>
                <c:pt idx="1376">
                  <c:v>1113.2080000000001</c:v>
                </c:pt>
                <c:pt idx="1377">
                  <c:v>1113.69</c:v>
                </c:pt>
                <c:pt idx="1378">
                  <c:v>1114.172</c:v>
                </c:pt>
                <c:pt idx="1379">
                  <c:v>1114.654</c:v>
                </c:pt>
                <c:pt idx="1380">
                  <c:v>1115.136</c:v>
                </c:pt>
                <c:pt idx="1381">
                  <c:v>1115.6179999999999</c:v>
                </c:pt>
                <c:pt idx="1382">
                  <c:v>1116.0999999999999</c:v>
                </c:pt>
                <c:pt idx="1383">
                  <c:v>1116.5820000000001</c:v>
                </c:pt>
                <c:pt idx="1384">
                  <c:v>1117.0650000000001</c:v>
                </c:pt>
                <c:pt idx="1385">
                  <c:v>1117.547</c:v>
                </c:pt>
                <c:pt idx="1386">
                  <c:v>1118.029</c:v>
                </c:pt>
                <c:pt idx="1387">
                  <c:v>1118.511</c:v>
                </c:pt>
                <c:pt idx="1388">
                  <c:v>1118.9929999999999</c:v>
                </c:pt>
                <c:pt idx="1389">
                  <c:v>1119.4749999999999</c:v>
                </c:pt>
                <c:pt idx="1390">
                  <c:v>1119.9570000000001</c:v>
                </c:pt>
                <c:pt idx="1391">
                  <c:v>1120.4390000000001</c:v>
                </c:pt>
                <c:pt idx="1392">
                  <c:v>1120.922</c:v>
                </c:pt>
                <c:pt idx="1393">
                  <c:v>1121.404</c:v>
                </c:pt>
                <c:pt idx="1394">
                  <c:v>1121.886</c:v>
                </c:pt>
                <c:pt idx="1395">
                  <c:v>1122.3679999999999</c:v>
                </c:pt>
                <c:pt idx="1396">
                  <c:v>1122.8499999999999</c:v>
                </c:pt>
                <c:pt idx="1397">
                  <c:v>1123.3320000000001</c:v>
                </c:pt>
                <c:pt idx="1398">
                  <c:v>1123.8140000000001</c:v>
                </c:pt>
                <c:pt idx="1399">
                  <c:v>1124.296</c:v>
                </c:pt>
                <c:pt idx="1400">
                  <c:v>1124.778</c:v>
                </c:pt>
                <c:pt idx="1401">
                  <c:v>1125.26</c:v>
                </c:pt>
                <c:pt idx="1402">
                  <c:v>1125.7429999999999</c:v>
                </c:pt>
                <c:pt idx="1403">
                  <c:v>1126.2249999999999</c:v>
                </c:pt>
                <c:pt idx="1404">
                  <c:v>1126.7070000000001</c:v>
                </c:pt>
                <c:pt idx="1405">
                  <c:v>1127.1890000000001</c:v>
                </c:pt>
                <c:pt idx="1406">
                  <c:v>1127.671</c:v>
                </c:pt>
                <c:pt idx="1407">
                  <c:v>1128.153</c:v>
                </c:pt>
                <c:pt idx="1408">
                  <c:v>1128.635</c:v>
                </c:pt>
                <c:pt idx="1409">
                  <c:v>1129.117</c:v>
                </c:pt>
                <c:pt idx="1410">
                  <c:v>1129.5999999999999</c:v>
                </c:pt>
                <c:pt idx="1411">
                  <c:v>1130.0820000000001</c:v>
                </c:pt>
                <c:pt idx="1412">
                  <c:v>1130.5640000000001</c:v>
                </c:pt>
                <c:pt idx="1413">
                  <c:v>1131.046</c:v>
                </c:pt>
                <c:pt idx="1414">
                  <c:v>1131.528</c:v>
                </c:pt>
                <c:pt idx="1415">
                  <c:v>1132.01</c:v>
                </c:pt>
                <c:pt idx="1416">
                  <c:v>1132.492</c:v>
                </c:pt>
                <c:pt idx="1417">
                  <c:v>1132.9739999999999</c:v>
                </c:pt>
                <c:pt idx="1418">
                  <c:v>1133.4570000000001</c:v>
                </c:pt>
                <c:pt idx="1419">
                  <c:v>1133.9390000000001</c:v>
                </c:pt>
                <c:pt idx="1420">
                  <c:v>1134.421</c:v>
                </c:pt>
                <c:pt idx="1421">
                  <c:v>1134.903</c:v>
                </c:pt>
                <c:pt idx="1422">
                  <c:v>1135.385</c:v>
                </c:pt>
                <c:pt idx="1423">
                  <c:v>1135.867</c:v>
                </c:pt>
                <c:pt idx="1424">
                  <c:v>1136.3489999999999</c:v>
                </c:pt>
                <c:pt idx="1425">
                  <c:v>1136.8309999999999</c:v>
                </c:pt>
                <c:pt idx="1426">
                  <c:v>1137.3130000000001</c:v>
                </c:pt>
                <c:pt idx="1427">
                  <c:v>1137.796</c:v>
                </c:pt>
                <c:pt idx="1428">
                  <c:v>1138.278</c:v>
                </c:pt>
                <c:pt idx="1429">
                  <c:v>1138.76</c:v>
                </c:pt>
                <c:pt idx="1430">
                  <c:v>1139.242</c:v>
                </c:pt>
                <c:pt idx="1431">
                  <c:v>1139.7239999999999</c:v>
                </c:pt>
                <c:pt idx="1432">
                  <c:v>1140.2059999999999</c:v>
                </c:pt>
                <c:pt idx="1433">
                  <c:v>1140.6880000000001</c:v>
                </c:pt>
                <c:pt idx="1434">
                  <c:v>1141.17</c:v>
                </c:pt>
                <c:pt idx="1435">
                  <c:v>1141.652</c:v>
                </c:pt>
                <c:pt idx="1436">
                  <c:v>1142.135</c:v>
                </c:pt>
                <c:pt idx="1437">
                  <c:v>1142.617</c:v>
                </c:pt>
                <c:pt idx="1438">
                  <c:v>1143.0989999999999</c:v>
                </c:pt>
                <c:pt idx="1439">
                  <c:v>1143.5809999999999</c:v>
                </c:pt>
                <c:pt idx="1440">
                  <c:v>1144.0630000000001</c:v>
                </c:pt>
                <c:pt idx="1441">
                  <c:v>1144.5450000000001</c:v>
                </c:pt>
                <c:pt idx="1442">
                  <c:v>1145.027</c:v>
                </c:pt>
                <c:pt idx="1443">
                  <c:v>1145.509</c:v>
                </c:pt>
                <c:pt idx="1444">
                  <c:v>1145.992</c:v>
                </c:pt>
                <c:pt idx="1445">
                  <c:v>1146.4739999999999</c:v>
                </c:pt>
                <c:pt idx="1446">
                  <c:v>1146.9559999999999</c:v>
                </c:pt>
                <c:pt idx="1447">
                  <c:v>1147.4380000000001</c:v>
                </c:pt>
                <c:pt idx="1448">
                  <c:v>1147.92</c:v>
                </c:pt>
                <c:pt idx="1449">
                  <c:v>1148.402</c:v>
                </c:pt>
                <c:pt idx="1450">
                  <c:v>1148.884</c:v>
                </c:pt>
                <c:pt idx="1451">
                  <c:v>1149.366</c:v>
                </c:pt>
                <c:pt idx="1452">
                  <c:v>1149.8489999999999</c:v>
                </c:pt>
                <c:pt idx="1453">
                  <c:v>1150.3309999999999</c:v>
                </c:pt>
                <c:pt idx="1454">
                  <c:v>1150.8130000000001</c:v>
                </c:pt>
                <c:pt idx="1455">
                  <c:v>1151.2950000000001</c:v>
                </c:pt>
                <c:pt idx="1456">
                  <c:v>1151.777</c:v>
                </c:pt>
                <c:pt idx="1457">
                  <c:v>1152.259</c:v>
                </c:pt>
                <c:pt idx="1458">
                  <c:v>1152.741</c:v>
                </c:pt>
                <c:pt idx="1459">
                  <c:v>1153.223</c:v>
                </c:pt>
                <c:pt idx="1460">
                  <c:v>1153.7049999999999</c:v>
                </c:pt>
                <c:pt idx="1461">
                  <c:v>1154.1880000000001</c:v>
                </c:pt>
                <c:pt idx="1462">
                  <c:v>1154.67</c:v>
                </c:pt>
                <c:pt idx="1463">
                  <c:v>1155.152</c:v>
                </c:pt>
                <c:pt idx="1464">
                  <c:v>1155.634</c:v>
                </c:pt>
                <c:pt idx="1465">
                  <c:v>1156.116</c:v>
                </c:pt>
                <c:pt idx="1466">
                  <c:v>1156.598</c:v>
                </c:pt>
                <c:pt idx="1467">
                  <c:v>1157.08</c:v>
                </c:pt>
                <c:pt idx="1468">
                  <c:v>1157.5619999999999</c:v>
                </c:pt>
                <c:pt idx="1469">
                  <c:v>1158.0440000000001</c:v>
                </c:pt>
                <c:pt idx="1470">
                  <c:v>1158.527</c:v>
                </c:pt>
                <c:pt idx="1471">
                  <c:v>1159.009</c:v>
                </c:pt>
                <c:pt idx="1472">
                  <c:v>1159.491</c:v>
                </c:pt>
                <c:pt idx="1473">
                  <c:v>1159.973</c:v>
                </c:pt>
                <c:pt idx="1474">
                  <c:v>1160.4549999999999</c:v>
                </c:pt>
                <c:pt idx="1475">
                  <c:v>1160.9369999999999</c:v>
                </c:pt>
                <c:pt idx="1476">
                  <c:v>1161.4190000000001</c:v>
                </c:pt>
                <c:pt idx="1477">
                  <c:v>1161.9010000000001</c:v>
                </c:pt>
                <c:pt idx="1478">
                  <c:v>1162.384</c:v>
                </c:pt>
                <c:pt idx="1479">
                  <c:v>1162.866</c:v>
                </c:pt>
                <c:pt idx="1480">
                  <c:v>1163.348</c:v>
                </c:pt>
                <c:pt idx="1481">
                  <c:v>1163.83</c:v>
                </c:pt>
                <c:pt idx="1482">
                  <c:v>1164.3119999999999</c:v>
                </c:pt>
                <c:pt idx="1483">
                  <c:v>1164.7940000000001</c:v>
                </c:pt>
                <c:pt idx="1484">
                  <c:v>1165.2760000000001</c:v>
                </c:pt>
                <c:pt idx="1485">
                  <c:v>1165.758</c:v>
                </c:pt>
                <c:pt idx="1486">
                  <c:v>1166.24</c:v>
                </c:pt>
                <c:pt idx="1487">
                  <c:v>1166.723</c:v>
                </c:pt>
                <c:pt idx="1488">
                  <c:v>1167.2049999999999</c:v>
                </c:pt>
                <c:pt idx="1489">
                  <c:v>1167.6869999999999</c:v>
                </c:pt>
                <c:pt idx="1490">
                  <c:v>1168.1690000000001</c:v>
                </c:pt>
                <c:pt idx="1491">
                  <c:v>1168.6510000000001</c:v>
                </c:pt>
                <c:pt idx="1492">
                  <c:v>1169.133</c:v>
                </c:pt>
                <c:pt idx="1493">
                  <c:v>1169.615</c:v>
                </c:pt>
                <c:pt idx="1494">
                  <c:v>1170.097</c:v>
                </c:pt>
                <c:pt idx="1495">
                  <c:v>1170.579</c:v>
                </c:pt>
                <c:pt idx="1496">
                  <c:v>1171.0619999999999</c:v>
                </c:pt>
                <c:pt idx="1497">
                  <c:v>1171.5440000000001</c:v>
                </c:pt>
                <c:pt idx="1498">
                  <c:v>1172.0260000000001</c:v>
                </c:pt>
                <c:pt idx="1499">
                  <c:v>1172.508</c:v>
                </c:pt>
                <c:pt idx="1500">
                  <c:v>1172.99</c:v>
                </c:pt>
                <c:pt idx="1501">
                  <c:v>1173.472</c:v>
                </c:pt>
                <c:pt idx="1502">
                  <c:v>1173.954</c:v>
                </c:pt>
                <c:pt idx="1503">
                  <c:v>1174.4359999999999</c:v>
                </c:pt>
                <c:pt idx="1504">
                  <c:v>1174.9190000000001</c:v>
                </c:pt>
                <c:pt idx="1505">
                  <c:v>1175.4010000000001</c:v>
                </c:pt>
                <c:pt idx="1506">
                  <c:v>1175.883</c:v>
                </c:pt>
                <c:pt idx="1507">
                  <c:v>1176.365</c:v>
                </c:pt>
                <c:pt idx="1508">
                  <c:v>1176.847</c:v>
                </c:pt>
                <c:pt idx="1509">
                  <c:v>1177.329</c:v>
                </c:pt>
                <c:pt idx="1510">
                  <c:v>1177.8109999999999</c:v>
                </c:pt>
                <c:pt idx="1511">
                  <c:v>1178.2929999999999</c:v>
                </c:pt>
                <c:pt idx="1512">
                  <c:v>1178.7760000000001</c:v>
                </c:pt>
                <c:pt idx="1513">
                  <c:v>1179.258</c:v>
                </c:pt>
                <c:pt idx="1514">
                  <c:v>1179.74</c:v>
                </c:pt>
                <c:pt idx="1515">
                  <c:v>1180.222</c:v>
                </c:pt>
                <c:pt idx="1516">
                  <c:v>1180.704</c:v>
                </c:pt>
                <c:pt idx="1517">
                  <c:v>1181.1859999999999</c:v>
                </c:pt>
                <c:pt idx="1518">
                  <c:v>1181.6679999999999</c:v>
                </c:pt>
                <c:pt idx="1519">
                  <c:v>1182.1500000000001</c:v>
                </c:pt>
                <c:pt idx="1520">
                  <c:v>1182.6320000000001</c:v>
                </c:pt>
                <c:pt idx="1521">
                  <c:v>1183.115</c:v>
                </c:pt>
                <c:pt idx="1522">
                  <c:v>1183.597</c:v>
                </c:pt>
                <c:pt idx="1523">
                  <c:v>1184.079</c:v>
                </c:pt>
                <c:pt idx="1524">
                  <c:v>1184.5609999999999</c:v>
                </c:pt>
                <c:pt idx="1525">
                  <c:v>1185.0429999999999</c:v>
                </c:pt>
                <c:pt idx="1526">
                  <c:v>1185.5250000000001</c:v>
                </c:pt>
                <c:pt idx="1527">
                  <c:v>1186.0070000000001</c:v>
                </c:pt>
                <c:pt idx="1528">
                  <c:v>1186.489</c:v>
                </c:pt>
                <c:pt idx="1529">
                  <c:v>1186.971</c:v>
                </c:pt>
                <c:pt idx="1530">
                  <c:v>1187.454</c:v>
                </c:pt>
                <c:pt idx="1531">
                  <c:v>1187.9359999999999</c:v>
                </c:pt>
                <c:pt idx="1532">
                  <c:v>1188.4179999999999</c:v>
                </c:pt>
                <c:pt idx="1533">
                  <c:v>1188.9000000000001</c:v>
                </c:pt>
                <c:pt idx="1534">
                  <c:v>1189.3820000000001</c:v>
                </c:pt>
                <c:pt idx="1535">
                  <c:v>1189.864</c:v>
                </c:pt>
                <c:pt idx="1536">
                  <c:v>1190.346</c:v>
                </c:pt>
                <c:pt idx="1537">
                  <c:v>1190.828</c:v>
                </c:pt>
                <c:pt idx="1538">
                  <c:v>1191.3109999999999</c:v>
                </c:pt>
                <c:pt idx="1539">
                  <c:v>1191.7929999999999</c:v>
                </c:pt>
                <c:pt idx="1540">
                  <c:v>1192.2750000000001</c:v>
                </c:pt>
                <c:pt idx="1541">
                  <c:v>1192.7570000000001</c:v>
                </c:pt>
                <c:pt idx="1542">
                  <c:v>1193.239</c:v>
                </c:pt>
                <c:pt idx="1543">
                  <c:v>1193.721</c:v>
                </c:pt>
                <c:pt idx="1544">
                  <c:v>1194.203</c:v>
                </c:pt>
                <c:pt idx="1545">
                  <c:v>1194.6849999999999</c:v>
                </c:pt>
                <c:pt idx="1546">
                  <c:v>1195.1669999999999</c:v>
                </c:pt>
                <c:pt idx="1547">
                  <c:v>1195.6500000000001</c:v>
                </c:pt>
                <c:pt idx="1548">
                  <c:v>1196.1320000000001</c:v>
                </c:pt>
                <c:pt idx="1549">
                  <c:v>1196.614</c:v>
                </c:pt>
                <c:pt idx="1550">
                  <c:v>1197.096</c:v>
                </c:pt>
                <c:pt idx="1551">
                  <c:v>1197.578</c:v>
                </c:pt>
                <c:pt idx="1552">
                  <c:v>1198.06</c:v>
                </c:pt>
                <c:pt idx="1553">
                  <c:v>1198.5419999999999</c:v>
                </c:pt>
                <c:pt idx="1554">
                  <c:v>1199.0239999999999</c:v>
                </c:pt>
                <c:pt idx="1555">
                  <c:v>1199.5060000000001</c:v>
                </c:pt>
                <c:pt idx="1556">
                  <c:v>1199.989</c:v>
                </c:pt>
                <c:pt idx="1557">
                  <c:v>1200.471</c:v>
                </c:pt>
                <c:pt idx="1558">
                  <c:v>1200.953</c:v>
                </c:pt>
                <c:pt idx="1559">
                  <c:v>1201.4349999999999</c:v>
                </c:pt>
                <c:pt idx="1560">
                  <c:v>1201.9169999999999</c:v>
                </c:pt>
                <c:pt idx="1561">
                  <c:v>1202.3989999999999</c:v>
                </c:pt>
                <c:pt idx="1562">
                  <c:v>1202.8810000000001</c:v>
                </c:pt>
                <c:pt idx="1563">
                  <c:v>1203.3630000000001</c:v>
                </c:pt>
                <c:pt idx="1564">
                  <c:v>1203.846</c:v>
                </c:pt>
                <c:pt idx="1565">
                  <c:v>1204.328</c:v>
                </c:pt>
                <c:pt idx="1566">
                  <c:v>1204.81</c:v>
                </c:pt>
                <c:pt idx="1567">
                  <c:v>1205.2919999999999</c:v>
                </c:pt>
                <c:pt idx="1568">
                  <c:v>1205.7739999999999</c:v>
                </c:pt>
                <c:pt idx="1569">
                  <c:v>1206.2560000000001</c:v>
                </c:pt>
                <c:pt idx="1570">
                  <c:v>1206.7380000000001</c:v>
                </c:pt>
                <c:pt idx="1571">
                  <c:v>1207.22</c:v>
                </c:pt>
                <c:pt idx="1572">
                  <c:v>1207.703</c:v>
                </c:pt>
                <c:pt idx="1573">
                  <c:v>1208.1849999999999</c:v>
                </c:pt>
                <c:pt idx="1574">
                  <c:v>1208.6669999999999</c:v>
                </c:pt>
                <c:pt idx="1575">
                  <c:v>1209.1489999999999</c:v>
                </c:pt>
                <c:pt idx="1576">
                  <c:v>1209.6310000000001</c:v>
                </c:pt>
                <c:pt idx="1577">
                  <c:v>1210.1130000000001</c:v>
                </c:pt>
                <c:pt idx="1578">
                  <c:v>1210.595</c:v>
                </c:pt>
                <c:pt idx="1579">
                  <c:v>1211.077</c:v>
                </c:pt>
                <c:pt idx="1580">
                  <c:v>1211.559</c:v>
                </c:pt>
                <c:pt idx="1581">
                  <c:v>1212.0419999999999</c:v>
                </c:pt>
                <c:pt idx="1582">
                  <c:v>1212.5239999999999</c:v>
                </c:pt>
                <c:pt idx="1583">
                  <c:v>1213.0060000000001</c:v>
                </c:pt>
                <c:pt idx="1584">
                  <c:v>1213.4880000000001</c:v>
                </c:pt>
                <c:pt idx="1585">
                  <c:v>1213.97</c:v>
                </c:pt>
                <c:pt idx="1586">
                  <c:v>1214.452</c:v>
                </c:pt>
                <c:pt idx="1587">
                  <c:v>1214.934</c:v>
                </c:pt>
                <c:pt idx="1588">
                  <c:v>1215.4159999999999</c:v>
                </c:pt>
                <c:pt idx="1589">
                  <c:v>1215.8979999999999</c:v>
                </c:pt>
                <c:pt idx="1590">
                  <c:v>1216.3810000000001</c:v>
                </c:pt>
                <c:pt idx="1591">
                  <c:v>1216.8630000000001</c:v>
                </c:pt>
                <c:pt idx="1592">
                  <c:v>1217.345</c:v>
                </c:pt>
                <c:pt idx="1593">
                  <c:v>1217.827</c:v>
                </c:pt>
                <c:pt idx="1594">
                  <c:v>1218.309</c:v>
                </c:pt>
                <c:pt idx="1595">
                  <c:v>1218.7909999999999</c:v>
                </c:pt>
                <c:pt idx="1596">
                  <c:v>1219.2729999999999</c:v>
                </c:pt>
                <c:pt idx="1597">
                  <c:v>1219.7550000000001</c:v>
                </c:pt>
                <c:pt idx="1598">
                  <c:v>1220.2380000000001</c:v>
                </c:pt>
                <c:pt idx="1599">
                  <c:v>1220.72</c:v>
                </c:pt>
                <c:pt idx="1600">
                  <c:v>1221.202</c:v>
                </c:pt>
                <c:pt idx="1601">
                  <c:v>1221.684</c:v>
                </c:pt>
                <c:pt idx="1602">
                  <c:v>1222.1659999999999</c:v>
                </c:pt>
                <c:pt idx="1603">
                  <c:v>1222.6479999999999</c:v>
                </c:pt>
                <c:pt idx="1604">
                  <c:v>1223.1300000000001</c:v>
                </c:pt>
                <c:pt idx="1605">
                  <c:v>1223.6120000000001</c:v>
                </c:pt>
                <c:pt idx="1606">
                  <c:v>1224.0940000000001</c:v>
                </c:pt>
                <c:pt idx="1607">
                  <c:v>1224.577</c:v>
                </c:pt>
                <c:pt idx="1608">
                  <c:v>1225.059</c:v>
                </c:pt>
                <c:pt idx="1609">
                  <c:v>1225.5409999999999</c:v>
                </c:pt>
                <c:pt idx="1610">
                  <c:v>1226.0229999999999</c:v>
                </c:pt>
                <c:pt idx="1611">
                  <c:v>1226.5050000000001</c:v>
                </c:pt>
                <c:pt idx="1612">
                  <c:v>1226.9870000000001</c:v>
                </c:pt>
                <c:pt idx="1613">
                  <c:v>1227.4690000000001</c:v>
                </c:pt>
                <c:pt idx="1614">
                  <c:v>1227.951</c:v>
                </c:pt>
                <c:pt idx="1615">
                  <c:v>1228.433</c:v>
                </c:pt>
                <c:pt idx="1616">
                  <c:v>1228.9159999999999</c:v>
                </c:pt>
                <c:pt idx="1617">
                  <c:v>1229.3979999999999</c:v>
                </c:pt>
                <c:pt idx="1618">
                  <c:v>1229.8800000000001</c:v>
                </c:pt>
                <c:pt idx="1619">
                  <c:v>1230.3620000000001</c:v>
                </c:pt>
                <c:pt idx="1620">
                  <c:v>1230.8440000000001</c:v>
                </c:pt>
                <c:pt idx="1621">
                  <c:v>1231.326</c:v>
                </c:pt>
                <c:pt idx="1622">
                  <c:v>1231.808</c:v>
                </c:pt>
                <c:pt idx="1623">
                  <c:v>1232.29</c:v>
                </c:pt>
                <c:pt idx="1624">
                  <c:v>1232.7729999999999</c:v>
                </c:pt>
                <c:pt idx="1625">
                  <c:v>1233.2550000000001</c:v>
                </c:pt>
                <c:pt idx="1626">
                  <c:v>1233.7370000000001</c:v>
                </c:pt>
                <c:pt idx="1627">
                  <c:v>1234.2190000000001</c:v>
                </c:pt>
                <c:pt idx="1628">
                  <c:v>1234.701</c:v>
                </c:pt>
                <c:pt idx="1629">
                  <c:v>1235.183</c:v>
                </c:pt>
                <c:pt idx="1630">
                  <c:v>1235.665</c:v>
                </c:pt>
                <c:pt idx="1631">
                  <c:v>1236.1469999999999</c:v>
                </c:pt>
                <c:pt idx="1632">
                  <c:v>1236.6300000000001</c:v>
                </c:pt>
                <c:pt idx="1633">
                  <c:v>1237.1120000000001</c:v>
                </c:pt>
                <c:pt idx="1634">
                  <c:v>1237.5940000000001</c:v>
                </c:pt>
                <c:pt idx="1635">
                  <c:v>1238.076</c:v>
                </c:pt>
                <c:pt idx="1636">
                  <c:v>1238.558</c:v>
                </c:pt>
                <c:pt idx="1637">
                  <c:v>1239.04</c:v>
                </c:pt>
                <c:pt idx="1638">
                  <c:v>1239.5219999999999</c:v>
                </c:pt>
                <c:pt idx="1639">
                  <c:v>1240.0039999999999</c:v>
                </c:pt>
                <c:pt idx="1640">
                  <c:v>1240.4860000000001</c:v>
                </c:pt>
                <c:pt idx="1641">
                  <c:v>1240.9690000000001</c:v>
                </c:pt>
                <c:pt idx="1642">
                  <c:v>1241.451</c:v>
                </c:pt>
                <c:pt idx="1643">
                  <c:v>1241.933</c:v>
                </c:pt>
                <c:pt idx="1644">
                  <c:v>1242.415</c:v>
                </c:pt>
                <c:pt idx="1645">
                  <c:v>1242.8969999999999</c:v>
                </c:pt>
                <c:pt idx="1646">
                  <c:v>1243.3789999999999</c:v>
                </c:pt>
                <c:pt idx="1647">
                  <c:v>1243.8610000000001</c:v>
                </c:pt>
                <c:pt idx="1648">
                  <c:v>1244.3430000000001</c:v>
                </c:pt>
                <c:pt idx="1649">
                  <c:v>1244.825</c:v>
                </c:pt>
                <c:pt idx="1650">
                  <c:v>1245.308</c:v>
                </c:pt>
                <c:pt idx="1651">
                  <c:v>1245.79</c:v>
                </c:pt>
                <c:pt idx="1652">
                  <c:v>1246.2719999999999</c:v>
                </c:pt>
                <c:pt idx="1653">
                  <c:v>1246.7539999999999</c:v>
                </c:pt>
                <c:pt idx="1654">
                  <c:v>1247.2360000000001</c:v>
                </c:pt>
                <c:pt idx="1655">
                  <c:v>1247.7180000000001</c:v>
                </c:pt>
                <c:pt idx="1656">
                  <c:v>1248.2</c:v>
                </c:pt>
                <c:pt idx="1657">
                  <c:v>1248.682</c:v>
                </c:pt>
                <c:pt idx="1658">
                  <c:v>1249.165</c:v>
                </c:pt>
                <c:pt idx="1659">
                  <c:v>1249.6469999999999</c:v>
                </c:pt>
                <c:pt idx="1660">
                  <c:v>1250.1289999999999</c:v>
                </c:pt>
                <c:pt idx="1661">
                  <c:v>1250.6110000000001</c:v>
                </c:pt>
                <c:pt idx="1662">
                  <c:v>1251.0930000000001</c:v>
                </c:pt>
                <c:pt idx="1663">
                  <c:v>1251.575</c:v>
                </c:pt>
                <c:pt idx="1664">
                  <c:v>1252.057</c:v>
                </c:pt>
                <c:pt idx="1665">
                  <c:v>1252.539</c:v>
                </c:pt>
                <c:pt idx="1666">
                  <c:v>1253.021</c:v>
                </c:pt>
                <c:pt idx="1667">
                  <c:v>1253.5039999999999</c:v>
                </c:pt>
                <c:pt idx="1668">
                  <c:v>1253.9860000000001</c:v>
                </c:pt>
                <c:pt idx="1669">
                  <c:v>1254.4680000000001</c:v>
                </c:pt>
                <c:pt idx="1670">
                  <c:v>1254.95</c:v>
                </c:pt>
                <c:pt idx="1671">
                  <c:v>1255.432</c:v>
                </c:pt>
                <c:pt idx="1672">
                  <c:v>1255.914</c:v>
                </c:pt>
                <c:pt idx="1673">
                  <c:v>1256.396</c:v>
                </c:pt>
                <c:pt idx="1674">
                  <c:v>1256.8779999999999</c:v>
                </c:pt>
                <c:pt idx="1675">
                  <c:v>1257.3599999999999</c:v>
                </c:pt>
                <c:pt idx="1676">
                  <c:v>1257.8430000000001</c:v>
                </c:pt>
                <c:pt idx="1677">
                  <c:v>1258.325</c:v>
                </c:pt>
                <c:pt idx="1678">
                  <c:v>1258.807</c:v>
                </c:pt>
                <c:pt idx="1679">
                  <c:v>1259.289</c:v>
                </c:pt>
                <c:pt idx="1680">
                  <c:v>1259.771</c:v>
                </c:pt>
                <c:pt idx="1681">
                  <c:v>1260.2529999999999</c:v>
                </c:pt>
                <c:pt idx="1682">
                  <c:v>1260.7349999999999</c:v>
                </c:pt>
                <c:pt idx="1683">
                  <c:v>1261.2170000000001</c:v>
                </c:pt>
                <c:pt idx="1684">
                  <c:v>1261.7</c:v>
                </c:pt>
                <c:pt idx="1685">
                  <c:v>1262.182</c:v>
                </c:pt>
                <c:pt idx="1686">
                  <c:v>1262.664</c:v>
                </c:pt>
                <c:pt idx="1687">
                  <c:v>1263.146</c:v>
                </c:pt>
                <c:pt idx="1688">
                  <c:v>1263.6279999999999</c:v>
                </c:pt>
                <c:pt idx="1689">
                  <c:v>1264.1099999999999</c:v>
                </c:pt>
                <c:pt idx="1690">
                  <c:v>1264.5920000000001</c:v>
                </c:pt>
                <c:pt idx="1691">
                  <c:v>1265.0740000000001</c:v>
                </c:pt>
                <c:pt idx="1692">
                  <c:v>1265.557</c:v>
                </c:pt>
                <c:pt idx="1693">
                  <c:v>1266.039</c:v>
                </c:pt>
                <c:pt idx="1694">
                  <c:v>1266.521</c:v>
                </c:pt>
                <c:pt idx="1695">
                  <c:v>1267.0029999999999</c:v>
                </c:pt>
                <c:pt idx="1696">
                  <c:v>1267.4849999999999</c:v>
                </c:pt>
                <c:pt idx="1697">
                  <c:v>1267.9670000000001</c:v>
                </c:pt>
                <c:pt idx="1698">
                  <c:v>1268.4490000000001</c:v>
                </c:pt>
                <c:pt idx="1699">
                  <c:v>1268.931</c:v>
                </c:pt>
                <c:pt idx="1700">
                  <c:v>1269.413</c:v>
                </c:pt>
                <c:pt idx="1701">
                  <c:v>1269.896</c:v>
                </c:pt>
                <c:pt idx="1702">
                  <c:v>1270.3779999999999</c:v>
                </c:pt>
                <c:pt idx="1703">
                  <c:v>1270.8599999999999</c:v>
                </c:pt>
                <c:pt idx="1704">
                  <c:v>1271.3420000000001</c:v>
                </c:pt>
                <c:pt idx="1705">
                  <c:v>1271.8240000000001</c:v>
                </c:pt>
                <c:pt idx="1706">
                  <c:v>1272.306</c:v>
                </c:pt>
                <c:pt idx="1707">
                  <c:v>1272.788</c:v>
                </c:pt>
                <c:pt idx="1708">
                  <c:v>1273.27</c:v>
                </c:pt>
                <c:pt idx="1709">
                  <c:v>1273.7529999999999</c:v>
                </c:pt>
                <c:pt idx="1710">
                  <c:v>1274.2349999999999</c:v>
                </c:pt>
                <c:pt idx="1711">
                  <c:v>1274.7170000000001</c:v>
                </c:pt>
                <c:pt idx="1712">
                  <c:v>1275.1990000000001</c:v>
                </c:pt>
                <c:pt idx="1713">
                  <c:v>1275.681</c:v>
                </c:pt>
                <c:pt idx="1714">
                  <c:v>1276.163</c:v>
                </c:pt>
                <c:pt idx="1715">
                  <c:v>1276.645</c:v>
                </c:pt>
                <c:pt idx="1716">
                  <c:v>1277.127</c:v>
                </c:pt>
                <c:pt idx="1717">
                  <c:v>1277.6089999999999</c:v>
                </c:pt>
                <c:pt idx="1718">
                  <c:v>1278.0920000000001</c:v>
                </c:pt>
                <c:pt idx="1719">
                  <c:v>1278.5740000000001</c:v>
                </c:pt>
                <c:pt idx="1720">
                  <c:v>1279.056</c:v>
                </c:pt>
                <c:pt idx="1721">
                  <c:v>1279.538</c:v>
                </c:pt>
                <c:pt idx="1722">
                  <c:v>1280.02</c:v>
                </c:pt>
                <c:pt idx="1723">
                  <c:v>1280.502</c:v>
                </c:pt>
                <c:pt idx="1724">
                  <c:v>1280.9839999999999</c:v>
                </c:pt>
                <c:pt idx="1725">
                  <c:v>1281.4659999999999</c:v>
                </c:pt>
                <c:pt idx="1726">
                  <c:v>1281.9480000000001</c:v>
                </c:pt>
                <c:pt idx="1727">
                  <c:v>1282.431</c:v>
                </c:pt>
                <c:pt idx="1728">
                  <c:v>1282.913</c:v>
                </c:pt>
                <c:pt idx="1729">
                  <c:v>1283.395</c:v>
                </c:pt>
                <c:pt idx="1730">
                  <c:v>1283.877</c:v>
                </c:pt>
                <c:pt idx="1731">
                  <c:v>1284.3589999999999</c:v>
                </c:pt>
                <c:pt idx="1732">
                  <c:v>1284.8409999999999</c:v>
                </c:pt>
                <c:pt idx="1733">
                  <c:v>1285.3230000000001</c:v>
                </c:pt>
                <c:pt idx="1734">
                  <c:v>1285.8050000000001</c:v>
                </c:pt>
                <c:pt idx="1735">
                  <c:v>1286.288</c:v>
                </c:pt>
                <c:pt idx="1736">
                  <c:v>1286.77</c:v>
                </c:pt>
                <c:pt idx="1737">
                  <c:v>1287.252</c:v>
                </c:pt>
                <c:pt idx="1738">
                  <c:v>1287.7339999999999</c:v>
                </c:pt>
                <c:pt idx="1739">
                  <c:v>1288.2159999999999</c:v>
                </c:pt>
                <c:pt idx="1740">
                  <c:v>1288.6980000000001</c:v>
                </c:pt>
                <c:pt idx="1741">
                  <c:v>1289.18</c:v>
                </c:pt>
                <c:pt idx="1742">
                  <c:v>1289.662</c:v>
                </c:pt>
                <c:pt idx="1743">
                  <c:v>1290.145</c:v>
                </c:pt>
                <c:pt idx="1744">
                  <c:v>1290.627</c:v>
                </c:pt>
                <c:pt idx="1745">
                  <c:v>1291.1089999999999</c:v>
                </c:pt>
                <c:pt idx="1746">
                  <c:v>1291.5909999999999</c:v>
                </c:pt>
                <c:pt idx="1747">
                  <c:v>1292.0730000000001</c:v>
                </c:pt>
                <c:pt idx="1748">
                  <c:v>1292.5550000000001</c:v>
                </c:pt>
                <c:pt idx="1749">
                  <c:v>1293.037</c:v>
                </c:pt>
                <c:pt idx="1750">
                  <c:v>1293.519</c:v>
                </c:pt>
                <c:pt idx="1751">
                  <c:v>1294.001</c:v>
                </c:pt>
                <c:pt idx="1752">
                  <c:v>1294.4839999999999</c:v>
                </c:pt>
                <c:pt idx="1753">
                  <c:v>1294.9659999999999</c:v>
                </c:pt>
                <c:pt idx="1754">
                  <c:v>1295.4480000000001</c:v>
                </c:pt>
                <c:pt idx="1755">
                  <c:v>1295.93</c:v>
                </c:pt>
                <c:pt idx="1756">
                  <c:v>1296.412</c:v>
                </c:pt>
                <c:pt idx="1757">
                  <c:v>1296.894</c:v>
                </c:pt>
                <c:pt idx="1758">
                  <c:v>1297.376</c:v>
                </c:pt>
                <c:pt idx="1759">
                  <c:v>1297.8579999999999</c:v>
                </c:pt>
                <c:pt idx="1760">
                  <c:v>1298.3399999999999</c:v>
                </c:pt>
                <c:pt idx="1761">
                  <c:v>1298.8230000000001</c:v>
                </c:pt>
                <c:pt idx="1762">
                  <c:v>1299.3050000000001</c:v>
                </c:pt>
                <c:pt idx="1763">
                  <c:v>1299.787</c:v>
                </c:pt>
                <c:pt idx="1764">
                  <c:v>1300.269</c:v>
                </c:pt>
                <c:pt idx="1765">
                  <c:v>1300.751</c:v>
                </c:pt>
                <c:pt idx="1766">
                  <c:v>1301.2329999999999</c:v>
                </c:pt>
                <c:pt idx="1767">
                  <c:v>1301.7149999999999</c:v>
                </c:pt>
                <c:pt idx="1768">
                  <c:v>1302.1969999999999</c:v>
                </c:pt>
                <c:pt idx="1769">
                  <c:v>1302.68</c:v>
                </c:pt>
                <c:pt idx="1770">
                  <c:v>1303.162</c:v>
                </c:pt>
                <c:pt idx="1771">
                  <c:v>1303.644</c:v>
                </c:pt>
                <c:pt idx="1772">
                  <c:v>1304.126</c:v>
                </c:pt>
                <c:pt idx="1773">
                  <c:v>1304.6079999999999</c:v>
                </c:pt>
                <c:pt idx="1774">
                  <c:v>1305.0899999999999</c:v>
                </c:pt>
                <c:pt idx="1775">
                  <c:v>1305.5719999999999</c:v>
                </c:pt>
                <c:pt idx="1776">
                  <c:v>1306.0540000000001</c:v>
                </c:pt>
                <c:pt idx="1777">
                  <c:v>1306.5360000000001</c:v>
                </c:pt>
                <c:pt idx="1778">
                  <c:v>1307.019</c:v>
                </c:pt>
                <c:pt idx="1779">
                  <c:v>1307.501</c:v>
                </c:pt>
                <c:pt idx="1780">
                  <c:v>1307.9829999999999</c:v>
                </c:pt>
                <c:pt idx="1781">
                  <c:v>1308.4649999999999</c:v>
                </c:pt>
                <c:pt idx="1782">
                  <c:v>1308.9469999999999</c:v>
                </c:pt>
                <c:pt idx="1783">
                  <c:v>1309.4290000000001</c:v>
                </c:pt>
                <c:pt idx="1784">
                  <c:v>1309.9110000000001</c:v>
                </c:pt>
                <c:pt idx="1785">
                  <c:v>1310.393</c:v>
                </c:pt>
                <c:pt idx="1786">
                  <c:v>1310.875</c:v>
                </c:pt>
                <c:pt idx="1787">
                  <c:v>1311.3579999999999</c:v>
                </c:pt>
                <c:pt idx="1788">
                  <c:v>1311.84</c:v>
                </c:pt>
                <c:pt idx="1789">
                  <c:v>1312.3219999999999</c:v>
                </c:pt>
                <c:pt idx="1790">
                  <c:v>1312.8040000000001</c:v>
                </c:pt>
                <c:pt idx="1791">
                  <c:v>1313.2860000000001</c:v>
                </c:pt>
                <c:pt idx="1792">
                  <c:v>1313.768</c:v>
                </c:pt>
                <c:pt idx="1793">
                  <c:v>1314.25</c:v>
                </c:pt>
                <c:pt idx="1794">
                  <c:v>1314.732</c:v>
                </c:pt>
                <c:pt idx="1795">
                  <c:v>1315.2149999999999</c:v>
                </c:pt>
                <c:pt idx="1796">
                  <c:v>1315.6969999999999</c:v>
                </c:pt>
                <c:pt idx="1797">
                  <c:v>1316.1790000000001</c:v>
                </c:pt>
                <c:pt idx="1798">
                  <c:v>1316.6610000000001</c:v>
                </c:pt>
                <c:pt idx="1799">
                  <c:v>1317.143</c:v>
                </c:pt>
                <c:pt idx="1800">
                  <c:v>1317.625</c:v>
                </c:pt>
                <c:pt idx="1801">
                  <c:v>1318.107</c:v>
                </c:pt>
                <c:pt idx="1802">
                  <c:v>1318.5889999999999</c:v>
                </c:pt>
                <c:pt idx="1803">
                  <c:v>1319.0719999999999</c:v>
                </c:pt>
                <c:pt idx="1804">
                  <c:v>1319.5540000000001</c:v>
                </c:pt>
                <c:pt idx="1805">
                  <c:v>1320.0360000000001</c:v>
                </c:pt>
                <c:pt idx="1806">
                  <c:v>1320.518</c:v>
                </c:pt>
                <c:pt idx="1807">
                  <c:v>1321</c:v>
                </c:pt>
                <c:pt idx="1808">
                  <c:v>1321.482</c:v>
                </c:pt>
                <c:pt idx="1809">
                  <c:v>1321.9639999999999</c:v>
                </c:pt>
                <c:pt idx="1810">
                  <c:v>1322.4459999999999</c:v>
                </c:pt>
                <c:pt idx="1811">
                  <c:v>1322.9280000000001</c:v>
                </c:pt>
                <c:pt idx="1812">
                  <c:v>1323.4110000000001</c:v>
                </c:pt>
                <c:pt idx="1813">
                  <c:v>1323.893</c:v>
                </c:pt>
                <c:pt idx="1814">
                  <c:v>1324.375</c:v>
                </c:pt>
                <c:pt idx="1815">
                  <c:v>1324.857</c:v>
                </c:pt>
                <c:pt idx="1816">
                  <c:v>1325.3389999999999</c:v>
                </c:pt>
                <c:pt idx="1817">
                  <c:v>1325.8209999999999</c:v>
                </c:pt>
                <c:pt idx="1818">
                  <c:v>1326.3030000000001</c:v>
                </c:pt>
                <c:pt idx="1819">
                  <c:v>1326.7850000000001</c:v>
                </c:pt>
                <c:pt idx="1820">
                  <c:v>1327.2670000000001</c:v>
                </c:pt>
                <c:pt idx="1821">
                  <c:v>1327.75</c:v>
                </c:pt>
                <c:pt idx="1822">
                  <c:v>1328.232</c:v>
                </c:pt>
                <c:pt idx="1823">
                  <c:v>1328.7139999999999</c:v>
                </c:pt>
                <c:pt idx="1824">
                  <c:v>1329.1959999999999</c:v>
                </c:pt>
                <c:pt idx="1825">
                  <c:v>1329.6780000000001</c:v>
                </c:pt>
                <c:pt idx="1826">
                  <c:v>1330.16</c:v>
                </c:pt>
                <c:pt idx="1827">
                  <c:v>1330.6420000000001</c:v>
                </c:pt>
                <c:pt idx="1828">
                  <c:v>1331.124</c:v>
                </c:pt>
                <c:pt idx="1829">
                  <c:v>1331.607</c:v>
                </c:pt>
                <c:pt idx="1830">
                  <c:v>1332.0889999999999</c:v>
                </c:pt>
                <c:pt idx="1831">
                  <c:v>1332.5709999999999</c:v>
                </c:pt>
                <c:pt idx="1832">
                  <c:v>1333.0530000000001</c:v>
                </c:pt>
                <c:pt idx="1833">
                  <c:v>1333.5350000000001</c:v>
                </c:pt>
                <c:pt idx="1834">
                  <c:v>1334.0170000000001</c:v>
                </c:pt>
                <c:pt idx="1835">
                  <c:v>1334.499</c:v>
                </c:pt>
                <c:pt idx="1836">
                  <c:v>1334.981</c:v>
                </c:pt>
                <c:pt idx="1837">
                  <c:v>1335.4639999999999</c:v>
                </c:pt>
                <c:pt idx="1838">
                  <c:v>1335.9459999999999</c:v>
                </c:pt>
                <c:pt idx="1839">
                  <c:v>1336.4280000000001</c:v>
                </c:pt>
                <c:pt idx="1840">
                  <c:v>1336.91</c:v>
                </c:pt>
                <c:pt idx="1841">
                  <c:v>1337.3920000000001</c:v>
                </c:pt>
                <c:pt idx="1842">
                  <c:v>1337.874</c:v>
                </c:pt>
                <c:pt idx="1843">
                  <c:v>1338.356</c:v>
                </c:pt>
                <c:pt idx="1844">
                  <c:v>1338.838</c:v>
                </c:pt>
                <c:pt idx="1845">
                  <c:v>1339.32</c:v>
                </c:pt>
                <c:pt idx="1846">
                  <c:v>1339.8019999999999</c:v>
                </c:pt>
                <c:pt idx="1847">
                  <c:v>1340.2850000000001</c:v>
                </c:pt>
                <c:pt idx="1848">
                  <c:v>1340.7670000000001</c:v>
                </c:pt>
                <c:pt idx="1849">
                  <c:v>1341.249</c:v>
                </c:pt>
                <c:pt idx="1850">
                  <c:v>1341.731</c:v>
                </c:pt>
                <c:pt idx="1851">
                  <c:v>1342.213</c:v>
                </c:pt>
                <c:pt idx="1852">
                  <c:v>1342.6949999999999</c:v>
                </c:pt>
                <c:pt idx="1853">
                  <c:v>1343.1769999999999</c:v>
                </c:pt>
                <c:pt idx="1854">
                  <c:v>1343.6590000000001</c:v>
                </c:pt>
                <c:pt idx="1855">
                  <c:v>1344.1420000000001</c:v>
                </c:pt>
                <c:pt idx="1856">
                  <c:v>1344.624</c:v>
                </c:pt>
                <c:pt idx="1857">
                  <c:v>1345.106</c:v>
                </c:pt>
                <c:pt idx="1858">
                  <c:v>1345.588</c:v>
                </c:pt>
                <c:pt idx="1859">
                  <c:v>1346.07</c:v>
                </c:pt>
                <c:pt idx="1860">
                  <c:v>1346.5519999999999</c:v>
                </c:pt>
                <c:pt idx="1861">
                  <c:v>1347.0340000000001</c:v>
                </c:pt>
                <c:pt idx="1862">
                  <c:v>1347.5160000000001</c:v>
                </c:pt>
                <c:pt idx="1863">
                  <c:v>1347.999</c:v>
                </c:pt>
                <c:pt idx="1864">
                  <c:v>1348.481</c:v>
                </c:pt>
                <c:pt idx="1865">
                  <c:v>1348.963</c:v>
                </c:pt>
                <c:pt idx="1866">
                  <c:v>1349.4449999999999</c:v>
                </c:pt>
                <c:pt idx="1867">
                  <c:v>1349.9269999999999</c:v>
                </c:pt>
                <c:pt idx="1868">
                  <c:v>1350.4090000000001</c:v>
                </c:pt>
                <c:pt idx="1869">
                  <c:v>1350.8910000000001</c:v>
                </c:pt>
                <c:pt idx="1870">
                  <c:v>1351.373</c:v>
                </c:pt>
                <c:pt idx="1871">
                  <c:v>1351.855</c:v>
                </c:pt>
                <c:pt idx="1872">
                  <c:v>1352.338</c:v>
                </c:pt>
                <c:pt idx="1873">
                  <c:v>1352.82</c:v>
                </c:pt>
                <c:pt idx="1874">
                  <c:v>1353.3019999999999</c:v>
                </c:pt>
                <c:pt idx="1875">
                  <c:v>1353.7840000000001</c:v>
                </c:pt>
                <c:pt idx="1876">
                  <c:v>1354.2660000000001</c:v>
                </c:pt>
                <c:pt idx="1877">
                  <c:v>1354.748</c:v>
                </c:pt>
                <c:pt idx="1878">
                  <c:v>1355.23</c:v>
                </c:pt>
                <c:pt idx="1879">
                  <c:v>1355.712</c:v>
                </c:pt>
                <c:pt idx="1880">
                  <c:v>1356.194</c:v>
                </c:pt>
                <c:pt idx="1881">
                  <c:v>1356.6769999999999</c:v>
                </c:pt>
                <c:pt idx="1882">
                  <c:v>1357.1590000000001</c:v>
                </c:pt>
                <c:pt idx="1883">
                  <c:v>1357.6410000000001</c:v>
                </c:pt>
                <c:pt idx="1884">
                  <c:v>1358.123</c:v>
                </c:pt>
                <c:pt idx="1885">
                  <c:v>1358.605</c:v>
                </c:pt>
                <c:pt idx="1886">
                  <c:v>1359.087</c:v>
                </c:pt>
                <c:pt idx="1887">
                  <c:v>1359.569</c:v>
                </c:pt>
                <c:pt idx="1888">
                  <c:v>1360.0509999999999</c:v>
                </c:pt>
                <c:pt idx="1889">
                  <c:v>1360.5340000000001</c:v>
                </c:pt>
                <c:pt idx="1890">
                  <c:v>1361.0160000000001</c:v>
                </c:pt>
                <c:pt idx="1891">
                  <c:v>1361.498</c:v>
                </c:pt>
                <c:pt idx="1892">
                  <c:v>1361.98</c:v>
                </c:pt>
                <c:pt idx="1893">
                  <c:v>1362.462</c:v>
                </c:pt>
                <c:pt idx="1894">
                  <c:v>1362.944</c:v>
                </c:pt>
                <c:pt idx="1895">
                  <c:v>1363.4259999999999</c:v>
                </c:pt>
                <c:pt idx="1896">
                  <c:v>1363.9079999999999</c:v>
                </c:pt>
                <c:pt idx="1897">
                  <c:v>1364.3910000000001</c:v>
                </c:pt>
                <c:pt idx="1898">
                  <c:v>1364.873</c:v>
                </c:pt>
                <c:pt idx="1899">
                  <c:v>1365.355</c:v>
                </c:pt>
                <c:pt idx="1900">
                  <c:v>1365.837</c:v>
                </c:pt>
                <c:pt idx="1901">
                  <c:v>1366.319</c:v>
                </c:pt>
                <c:pt idx="1902">
                  <c:v>1366.8009999999999</c:v>
                </c:pt>
                <c:pt idx="1903">
                  <c:v>1367.2829999999999</c:v>
                </c:pt>
                <c:pt idx="1904">
                  <c:v>1367.7650000000001</c:v>
                </c:pt>
                <c:pt idx="1905">
                  <c:v>1368.2470000000001</c:v>
                </c:pt>
                <c:pt idx="1906">
                  <c:v>1368.729</c:v>
                </c:pt>
                <c:pt idx="1907">
                  <c:v>1369.212</c:v>
                </c:pt>
                <c:pt idx="1908">
                  <c:v>1369.694</c:v>
                </c:pt>
                <c:pt idx="1909">
                  <c:v>1370.1759999999999</c:v>
                </c:pt>
                <c:pt idx="1910">
                  <c:v>1370.6579999999999</c:v>
                </c:pt>
                <c:pt idx="1911">
                  <c:v>1371.14</c:v>
                </c:pt>
                <c:pt idx="1912">
                  <c:v>1371.6220000000001</c:v>
                </c:pt>
                <c:pt idx="1913">
                  <c:v>1372.104</c:v>
                </c:pt>
                <c:pt idx="1914">
                  <c:v>1372.586</c:v>
                </c:pt>
                <c:pt idx="1915">
                  <c:v>1373.069</c:v>
                </c:pt>
                <c:pt idx="1916">
                  <c:v>1373.5509999999999</c:v>
                </c:pt>
                <c:pt idx="1917">
                  <c:v>1374.0329999999999</c:v>
                </c:pt>
                <c:pt idx="1918">
                  <c:v>1374.5150000000001</c:v>
                </c:pt>
                <c:pt idx="1919">
                  <c:v>1374.9970000000001</c:v>
                </c:pt>
                <c:pt idx="1920">
                  <c:v>1375.479</c:v>
                </c:pt>
                <c:pt idx="1921">
                  <c:v>1375.961</c:v>
                </c:pt>
                <c:pt idx="1922">
                  <c:v>1376.443</c:v>
                </c:pt>
                <c:pt idx="1923">
                  <c:v>1376.9259999999999</c:v>
                </c:pt>
                <c:pt idx="1924">
                  <c:v>1377.4079999999999</c:v>
                </c:pt>
                <c:pt idx="1925">
                  <c:v>1377.89</c:v>
                </c:pt>
                <c:pt idx="1926">
                  <c:v>1378.3720000000001</c:v>
                </c:pt>
                <c:pt idx="1927">
                  <c:v>1378.854</c:v>
                </c:pt>
                <c:pt idx="1928">
                  <c:v>1379.336</c:v>
                </c:pt>
                <c:pt idx="1929">
                  <c:v>1379.818</c:v>
                </c:pt>
                <c:pt idx="1930">
                  <c:v>1380.3</c:v>
                </c:pt>
                <c:pt idx="1931">
                  <c:v>1380.7819999999999</c:v>
                </c:pt>
                <c:pt idx="1932">
                  <c:v>1381.2650000000001</c:v>
                </c:pt>
                <c:pt idx="1933">
                  <c:v>1381.7470000000001</c:v>
                </c:pt>
                <c:pt idx="1934">
                  <c:v>1382.229</c:v>
                </c:pt>
                <c:pt idx="1935">
                  <c:v>1382.711</c:v>
                </c:pt>
                <c:pt idx="1936">
                  <c:v>1383.193</c:v>
                </c:pt>
                <c:pt idx="1937">
                  <c:v>1383.675</c:v>
                </c:pt>
                <c:pt idx="1938">
                  <c:v>1384.1569999999999</c:v>
                </c:pt>
                <c:pt idx="1939">
                  <c:v>1384.6389999999999</c:v>
                </c:pt>
                <c:pt idx="1940">
                  <c:v>1385.1210000000001</c:v>
                </c:pt>
                <c:pt idx="1941">
                  <c:v>1385.604</c:v>
                </c:pt>
                <c:pt idx="1942">
                  <c:v>1386.086</c:v>
                </c:pt>
                <c:pt idx="1943">
                  <c:v>1386.568</c:v>
                </c:pt>
                <c:pt idx="1944">
                  <c:v>1387.05</c:v>
                </c:pt>
                <c:pt idx="1945">
                  <c:v>1387.5319999999999</c:v>
                </c:pt>
                <c:pt idx="1946">
                  <c:v>1388.0139999999999</c:v>
                </c:pt>
                <c:pt idx="1947">
                  <c:v>1388.4960000000001</c:v>
                </c:pt>
                <c:pt idx="1948">
                  <c:v>1388.9780000000001</c:v>
                </c:pt>
                <c:pt idx="1949">
                  <c:v>1389.461</c:v>
                </c:pt>
                <c:pt idx="1950">
                  <c:v>1389.943</c:v>
                </c:pt>
                <c:pt idx="1951">
                  <c:v>1390.425</c:v>
                </c:pt>
                <c:pt idx="1952">
                  <c:v>1390.9069999999999</c:v>
                </c:pt>
                <c:pt idx="1953">
                  <c:v>1391.3889999999999</c:v>
                </c:pt>
                <c:pt idx="1954">
                  <c:v>1391.8710000000001</c:v>
                </c:pt>
                <c:pt idx="1955">
                  <c:v>1392.3530000000001</c:v>
                </c:pt>
                <c:pt idx="1956">
                  <c:v>1392.835</c:v>
                </c:pt>
                <c:pt idx="1957">
                  <c:v>1393.318</c:v>
                </c:pt>
                <c:pt idx="1958">
                  <c:v>1393.8</c:v>
                </c:pt>
                <c:pt idx="1959">
                  <c:v>1394.2819999999999</c:v>
                </c:pt>
                <c:pt idx="1960">
                  <c:v>1394.7639999999999</c:v>
                </c:pt>
                <c:pt idx="1961">
                  <c:v>1395.2460000000001</c:v>
                </c:pt>
                <c:pt idx="1962">
                  <c:v>1395.7280000000001</c:v>
                </c:pt>
                <c:pt idx="1963">
                  <c:v>1396.21</c:v>
                </c:pt>
                <c:pt idx="1964">
                  <c:v>1396.692</c:v>
                </c:pt>
                <c:pt idx="1965">
                  <c:v>1397.174</c:v>
                </c:pt>
                <c:pt idx="1966">
                  <c:v>1397.6559999999999</c:v>
                </c:pt>
                <c:pt idx="1967">
                  <c:v>1398.1389999999999</c:v>
                </c:pt>
                <c:pt idx="1968">
                  <c:v>1398.6210000000001</c:v>
                </c:pt>
                <c:pt idx="1969">
                  <c:v>1399.1030000000001</c:v>
                </c:pt>
                <c:pt idx="1970">
                  <c:v>1399.585</c:v>
                </c:pt>
                <c:pt idx="1971">
                  <c:v>1400.067</c:v>
                </c:pt>
                <c:pt idx="1972">
                  <c:v>1400.549</c:v>
                </c:pt>
                <c:pt idx="1973">
                  <c:v>1401.0309999999999</c:v>
                </c:pt>
                <c:pt idx="1974">
                  <c:v>1401.5129999999999</c:v>
                </c:pt>
                <c:pt idx="1975">
                  <c:v>1401.9960000000001</c:v>
                </c:pt>
                <c:pt idx="1976">
                  <c:v>1402.4780000000001</c:v>
                </c:pt>
                <c:pt idx="1977">
                  <c:v>1402.96</c:v>
                </c:pt>
                <c:pt idx="1978">
                  <c:v>1403.442</c:v>
                </c:pt>
                <c:pt idx="1979">
                  <c:v>1403.924</c:v>
                </c:pt>
                <c:pt idx="1980">
                  <c:v>1404.4059999999999</c:v>
                </c:pt>
                <c:pt idx="1981">
                  <c:v>1404.8879999999999</c:v>
                </c:pt>
                <c:pt idx="1982">
                  <c:v>1405.37</c:v>
                </c:pt>
                <c:pt idx="1983">
                  <c:v>1405.8530000000001</c:v>
                </c:pt>
                <c:pt idx="1984">
                  <c:v>1406.335</c:v>
                </c:pt>
                <c:pt idx="1985">
                  <c:v>1406.817</c:v>
                </c:pt>
                <c:pt idx="1986">
                  <c:v>1407.299</c:v>
                </c:pt>
                <c:pt idx="1987">
                  <c:v>1407.7809999999999</c:v>
                </c:pt>
                <c:pt idx="1988">
                  <c:v>1408.2629999999999</c:v>
                </c:pt>
                <c:pt idx="1989">
                  <c:v>1408.7449999999999</c:v>
                </c:pt>
                <c:pt idx="1990">
                  <c:v>1409.2270000000001</c:v>
                </c:pt>
                <c:pt idx="1991">
                  <c:v>1409.7090000000001</c:v>
                </c:pt>
                <c:pt idx="1992">
                  <c:v>1410.192</c:v>
                </c:pt>
                <c:pt idx="1993">
                  <c:v>1410.674</c:v>
                </c:pt>
                <c:pt idx="1994">
                  <c:v>1411.1559999999999</c:v>
                </c:pt>
                <c:pt idx="1995">
                  <c:v>1411.6379999999999</c:v>
                </c:pt>
                <c:pt idx="1996">
                  <c:v>1412.12</c:v>
                </c:pt>
                <c:pt idx="1997">
                  <c:v>1412.6020000000001</c:v>
                </c:pt>
                <c:pt idx="1998">
                  <c:v>1413.0840000000001</c:v>
                </c:pt>
                <c:pt idx="1999">
                  <c:v>1413.566</c:v>
                </c:pt>
                <c:pt idx="2000">
                  <c:v>1414.048</c:v>
                </c:pt>
                <c:pt idx="2001">
                  <c:v>1414.5309999999999</c:v>
                </c:pt>
                <c:pt idx="2002">
                  <c:v>1415.0129999999999</c:v>
                </c:pt>
                <c:pt idx="2003">
                  <c:v>1415.4949999999999</c:v>
                </c:pt>
                <c:pt idx="2004">
                  <c:v>1415.9770000000001</c:v>
                </c:pt>
                <c:pt idx="2005">
                  <c:v>1416.4590000000001</c:v>
                </c:pt>
                <c:pt idx="2006">
                  <c:v>1416.941</c:v>
                </c:pt>
                <c:pt idx="2007">
                  <c:v>1417.423</c:v>
                </c:pt>
                <c:pt idx="2008">
                  <c:v>1417.905</c:v>
                </c:pt>
                <c:pt idx="2009">
                  <c:v>1418.3879999999999</c:v>
                </c:pt>
                <c:pt idx="2010">
                  <c:v>1418.87</c:v>
                </c:pt>
                <c:pt idx="2011">
                  <c:v>1419.3520000000001</c:v>
                </c:pt>
                <c:pt idx="2012">
                  <c:v>1419.8340000000001</c:v>
                </c:pt>
                <c:pt idx="2013">
                  <c:v>1420.316</c:v>
                </c:pt>
                <c:pt idx="2014">
                  <c:v>1420.798</c:v>
                </c:pt>
                <c:pt idx="2015">
                  <c:v>1421.28</c:v>
                </c:pt>
                <c:pt idx="2016">
                  <c:v>1421.7619999999999</c:v>
                </c:pt>
                <c:pt idx="2017">
                  <c:v>1422.2449999999999</c:v>
                </c:pt>
                <c:pt idx="2018">
                  <c:v>1422.7270000000001</c:v>
                </c:pt>
                <c:pt idx="2019">
                  <c:v>1423.2090000000001</c:v>
                </c:pt>
                <c:pt idx="2020">
                  <c:v>1423.691</c:v>
                </c:pt>
                <c:pt idx="2021">
                  <c:v>1424.173</c:v>
                </c:pt>
                <c:pt idx="2022">
                  <c:v>1424.655</c:v>
                </c:pt>
                <c:pt idx="2023">
                  <c:v>1425.1369999999999</c:v>
                </c:pt>
                <c:pt idx="2024">
                  <c:v>1425.6189999999999</c:v>
                </c:pt>
                <c:pt idx="2025">
                  <c:v>1426.1010000000001</c:v>
                </c:pt>
                <c:pt idx="2026">
                  <c:v>1426.5830000000001</c:v>
                </c:pt>
                <c:pt idx="2027">
                  <c:v>1427.066</c:v>
                </c:pt>
                <c:pt idx="2028">
                  <c:v>1427.548</c:v>
                </c:pt>
                <c:pt idx="2029">
                  <c:v>1428.03</c:v>
                </c:pt>
                <c:pt idx="2030">
                  <c:v>1428.5119999999999</c:v>
                </c:pt>
                <c:pt idx="2031">
                  <c:v>1428.9939999999999</c:v>
                </c:pt>
                <c:pt idx="2032">
                  <c:v>1429.4760000000001</c:v>
                </c:pt>
                <c:pt idx="2033">
                  <c:v>1429.9580000000001</c:v>
                </c:pt>
                <c:pt idx="2034">
                  <c:v>1430.44</c:v>
                </c:pt>
                <c:pt idx="2035">
                  <c:v>1430.923</c:v>
                </c:pt>
                <c:pt idx="2036">
                  <c:v>1431.405</c:v>
                </c:pt>
                <c:pt idx="2037">
                  <c:v>1431.8869999999999</c:v>
                </c:pt>
                <c:pt idx="2038">
                  <c:v>1432.3689999999999</c:v>
                </c:pt>
                <c:pt idx="2039">
                  <c:v>1432.8510000000001</c:v>
                </c:pt>
                <c:pt idx="2040">
                  <c:v>1433.3330000000001</c:v>
                </c:pt>
                <c:pt idx="2041">
                  <c:v>1433.8150000000001</c:v>
                </c:pt>
                <c:pt idx="2042">
                  <c:v>1434.297</c:v>
                </c:pt>
                <c:pt idx="2043">
                  <c:v>1434.78</c:v>
                </c:pt>
                <c:pt idx="2044">
                  <c:v>1435.2619999999999</c:v>
                </c:pt>
                <c:pt idx="2045">
                  <c:v>1435.7439999999999</c:v>
                </c:pt>
                <c:pt idx="2046">
                  <c:v>1436.2260000000001</c:v>
                </c:pt>
                <c:pt idx="2047">
                  <c:v>1436.7080000000001</c:v>
                </c:pt>
                <c:pt idx="2048">
                  <c:v>1437.19</c:v>
                </c:pt>
                <c:pt idx="2049">
                  <c:v>1437.672</c:v>
                </c:pt>
                <c:pt idx="2050">
                  <c:v>1438.154</c:v>
                </c:pt>
                <c:pt idx="2051">
                  <c:v>1438.636</c:v>
                </c:pt>
                <c:pt idx="2052">
                  <c:v>1439.1189999999999</c:v>
                </c:pt>
                <c:pt idx="2053">
                  <c:v>1439.6010000000001</c:v>
                </c:pt>
                <c:pt idx="2054">
                  <c:v>1440.0830000000001</c:v>
                </c:pt>
                <c:pt idx="2055">
                  <c:v>1440.5650000000001</c:v>
                </c:pt>
                <c:pt idx="2056">
                  <c:v>1441.047</c:v>
                </c:pt>
                <c:pt idx="2057">
                  <c:v>1441.529</c:v>
                </c:pt>
                <c:pt idx="2058">
                  <c:v>1442.011</c:v>
                </c:pt>
                <c:pt idx="2059">
                  <c:v>1442.4929999999999</c:v>
                </c:pt>
                <c:pt idx="2060">
                  <c:v>1442.9749999999999</c:v>
                </c:pt>
                <c:pt idx="2061">
                  <c:v>1443.4580000000001</c:v>
                </c:pt>
                <c:pt idx="2062">
                  <c:v>1443.94</c:v>
                </c:pt>
                <c:pt idx="2063">
                  <c:v>1444.422</c:v>
                </c:pt>
                <c:pt idx="2064">
                  <c:v>1444.904</c:v>
                </c:pt>
                <c:pt idx="2065">
                  <c:v>1445.386</c:v>
                </c:pt>
                <c:pt idx="2066">
                  <c:v>1445.8679999999999</c:v>
                </c:pt>
                <c:pt idx="2067">
                  <c:v>1446.35</c:v>
                </c:pt>
                <c:pt idx="2068">
                  <c:v>1446.8320000000001</c:v>
                </c:pt>
                <c:pt idx="2069">
                  <c:v>1447.3150000000001</c:v>
                </c:pt>
                <c:pt idx="2070">
                  <c:v>1447.797</c:v>
                </c:pt>
                <c:pt idx="2071">
                  <c:v>1448.279</c:v>
                </c:pt>
                <c:pt idx="2072">
                  <c:v>1448.761</c:v>
                </c:pt>
                <c:pt idx="2073">
                  <c:v>1449.2429999999999</c:v>
                </c:pt>
                <c:pt idx="2074">
                  <c:v>1449.7249999999999</c:v>
                </c:pt>
                <c:pt idx="2075">
                  <c:v>1450.2070000000001</c:v>
                </c:pt>
                <c:pt idx="2076">
                  <c:v>1450.6890000000001</c:v>
                </c:pt>
                <c:pt idx="2077">
                  <c:v>1451.172</c:v>
                </c:pt>
                <c:pt idx="2078">
                  <c:v>1451.654</c:v>
                </c:pt>
                <c:pt idx="2079">
                  <c:v>1452.136</c:v>
                </c:pt>
                <c:pt idx="2080">
                  <c:v>1452.6179999999999</c:v>
                </c:pt>
                <c:pt idx="2081">
                  <c:v>1453.1</c:v>
                </c:pt>
                <c:pt idx="2082">
                  <c:v>1453.5820000000001</c:v>
                </c:pt>
                <c:pt idx="2083">
                  <c:v>1454.0640000000001</c:v>
                </c:pt>
                <c:pt idx="2084">
                  <c:v>1454.546</c:v>
                </c:pt>
                <c:pt idx="2085">
                  <c:v>1455.028</c:v>
                </c:pt>
                <c:pt idx="2086">
                  <c:v>1455.51</c:v>
                </c:pt>
                <c:pt idx="2087">
                  <c:v>1455.9929999999999</c:v>
                </c:pt>
                <c:pt idx="2088">
                  <c:v>1456.4749999999999</c:v>
                </c:pt>
                <c:pt idx="2089">
                  <c:v>1456.9570000000001</c:v>
                </c:pt>
                <c:pt idx="2090">
                  <c:v>1457.4390000000001</c:v>
                </c:pt>
                <c:pt idx="2091">
                  <c:v>1457.921</c:v>
                </c:pt>
                <c:pt idx="2092">
                  <c:v>1458.403</c:v>
                </c:pt>
                <c:pt idx="2093">
                  <c:v>1458.885</c:v>
                </c:pt>
                <c:pt idx="2094">
                  <c:v>1459.367</c:v>
                </c:pt>
                <c:pt idx="2095">
                  <c:v>1459.85</c:v>
                </c:pt>
                <c:pt idx="2096">
                  <c:v>1460.3320000000001</c:v>
                </c:pt>
                <c:pt idx="2097">
                  <c:v>1460.8140000000001</c:v>
                </c:pt>
                <c:pt idx="2098">
                  <c:v>1461.296</c:v>
                </c:pt>
                <c:pt idx="2099">
                  <c:v>1461.778</c:v>
                </c:pt>
                <c:pt idx="2100">
                  <c:v>1462.26</c:v>
                </c:pt>
                <c:pt idx="2101">
                  <c:v>1462.742</c:v>
                </c:pt>
                <c:pt idx="2102">
                  <c:v>1463.2239999999999</c:v>
                </c:pt>
                <c:pt idx="2103">
                  <c:v>1463.7070000000001</c:v>
                </c:pt>
                <c:pt idx="2104">
                  <c:v>1464.1890000000001</c:v>
                </c:pt>
                <c:pt idx="2105">
                  <c:v>1464.671</c:v>
                </c:pt>
                <c:pt idx="2106">
                  <c:v>1465.153</c:v>
                </c:pt>
                <c:pt idx="2107">
                  <c:v>1465.635</c:v>
                </c:pt>
                <c:pt idx="2108">
                  <c:v>1466.117</c:v>
                </c:pt>
                <c:pt idx="2109">
                  <c:v>1466.5989999999999</c:v>
                </c:pt>
                <c:pt idx="2110">
                  <c:v>1467.0809999999999</c:v>
                </c:pt>
                <c:pt idx="2111">
                  <c:v>1467.5630000000001</c:v>
                </c:pt>
                <c:pt idx="2112">
                  <c:v>1468.046</c:v>
                </c:pt>
                <c:pt idx="2113">
                  <c:v>1468.528</c:v>
                </c:pt>
                <c:pt idx="2114">
                  <c:v>1469.01</c:v>
                </c:pt>
                <c:pt idx="2115">
                  <c:v>1469.492</c:v>
                </c:pt>
                <c:pt idx="2116">
                  <c:v>1469.9739999999999</c:v>
                </c:pt>
                <c:pt idx="2117">
                  <c:v>1470.4559999999999</c:v>
                </c:pt>
                <c:pt idx="2118">
                  <c:v>1470.9380000000001</c:v>
                </c:pt>
                <c:pt idx="2119">
                  <c:v>1471.42</c:v>
                </c:pt>
                <c:pt idx="2120">
                  <c:v>1471.902</c:v>
                </c:pt>
                <c:pt idx="2121">
                  <c:v>1472.385</c:v>
                </c:pt>
                <c:pt idx="2122">
                  <c:v>1472.867</c:v>
                </c:pt>
                <c:pt idx="2123">
                  <c:v>1473.3489999999999</c:v>
                </c:pt>
                <c:pt idx="2124">
                  <c:v>1473.8309999999999</c:v>
                </c:pt>
                <c:pt idx="2125">
                  <c:v>1474.3130000000001</c:v>
                </c:pt>
                <c:pt idx="2126">
                  <c:v>1474.7950000000001</c:v>
                </c:pt>
                <c:pt idx="2127">
                  <c:v>1475.277</c:v>
                </c:pt>
                <c:pt idx="2128">
                  <c:v>1475.76</c:v>
                </c:pt>
                <c:pt idx="2129">
                  <c:v>1476.242</c:v>
                </c:pt>
                <c:pt idx="2130">
                  <c:v>1476.7239999999999</c:v>
                </c:pt>
                <c:pt idx="2131">
                  <c:v>1477.2059999999999</c:v>
                </c:pt>
                <c:pt idx="2132">
                  <c:v>1477.6880000000001</c:v>
                </c:pt>
                <c:pt idx="2133">
                  <c:v>1478.17</c:v>
                </c:pt>
                <c:pt idx="2134">
                  <c:v>1478.652</c:v>
                </c:pt>
                <c:pt idx="2135">
                  <c:v>1479.134</c:v>
                </c:pt>
                <c:pt idx="2136">
                  <c:v>1479.616</c:v>
                </c:pt>
                <c:pt idx="2137">
                  <c:v>1480.0989999999999</c:v>
                </c:pt>
                <c:pt idx="2138">
                  <c:v>1480.5809999999999</c:v>
                </c:pt>
                <c:pt idx="2139">
                  <c:v>1481.0630000000001</c:v>
                </c:pt>
                <c:pt idx="2140">
                  <c:v>1481.5450000000001</c:v>
                </c:pt>
                <c:pt idx="2141">
                  <c:v>1482.027</c:v>
                </c:pt>
                <c:pt idx="2142">
                  <c:v>1482.509</c:v>
                </c:pt>
                <c:pt idx="2143">
                  <c:v>1482.991</c:v>
                </c:pt>
                <c:pt idx="2144">
                  <c:v>1483.473</c:v>
                </c:pt>
                <c:pt idx="2145">
                  <c:v>1483.9549999999999</c:v>
                </c:pt>
                <c:pt idx="2146">
                  <c:v>1484.4380000000001</c:v>
                </c:pt>
                <c:pt idx="2147">
                  <c:v>1484.92</c:v>
                </c:pt>
                <c:pt idx="2148">
                  <c:v>1485.402</c:v>
                </c:pt>
                <c:pt idx="2149">
                  <c:v>1485.884</c:v>
                </c:pt>
                <c:pt idx="2150">
                  <c:v>1486.366</c:v>
                </c:pt>
                <c:pt idx="2151">
                  <c:v>1486.848</c:v>
                </c:pt>
                <c:pt idx="2152">
                  <c:v>1487.33</c:v>
                </c:pt>
                <c:pt idx="2153">
                  <c:v>1487.8119999999999</c:v>
                </c:pt>
                <c:pt idx="2154">
                  <c:v>1488.2950000000001</c:v>
                </c:pt>
                <c:pt idx="2155">
                  <c:v>1488.777</c:v>
                </c:pt>
                <c:pt idx="2156">
                  <c:v>1489.259</c:v>
                </c:pt>
                <c:pt idx="2157">
                  <c:v>1489.741</c:v>
                </c:pt>
                <c:pt idx="2158">
                  <c:v>1490.223</c:v>
                </c:pt>
                <c:pt idx="2159">
                  <c:v>1490.7049999999999</c:v>
                </c:pt>
                <c:pt idx="2160">
                  <c:v>1491.1869999999999</c:v>
                </c:pt>
                <c:pt idx="2161">
                  <c:v>1491.6690000000001</c:v>
                </c:pt>
                <c:pt idx="2162">
                  <c:v>1492.1510000000001</c:v>
                </c:pt>
                <c:pt idx="2163">
                  <c:v>1492.634</c:v>
                </c:pt>
                <c:pt idx="2164">
                  <c:v>1493.116</c:v>
                </c:pt>
                <c:pt idx="2165">
                  <c:v>1493.598</c:v>
                </c:pt>
                <c:pt idx="2166">
                  <c:v>1494.08</c:v>
                </c:pt>
                <c:pt idx="2167">
                  <c:v>1494.5619999999999</c:v>
                </c:pt>
                <c:pt idx="2168">
                  <c:v>1495.0440000000001</c:v>
                </c:pt>
                <c:pt idx="2169">
                  <c:v>1495.5260000000001</c:v>
                </c:pt>
                <c:pt idx="2170">
                  <c:v>1496.008</c:v>
                </c:pt>
                <c:pt idx="2171">
                  <c:v>1496.49</c:v>
                </c:pt>
                <c:pt idx="2172">
                  <c:v>1496.973</c:v>
                </c:pt>
                <c:pt idx="2173">
                  <c:v>1497.4549999999999</c:v>
                </c:pt>
                <c:pt idx="2174">
                  <c:v>1497.9369999999999</c:v>
                </c:pt>
                <c:pt idx="2175">
                  <c:v>1498.4190000000001</c:v>
                </c:pt>
                <c:pt idx="2176">
                  <c:v>1498.9010000000001</c:v>
                </c:pt>
                <c:pt idx="2177">
                  <c:v>1499.383</c:v>
                </c:pt>
                <c:pt idx="2178">
                  <c:v>1499.865</c:v>
                </c:pt>
                <c:pt idx="2179">
                  <c:v>1500.347</c:v>
                </c:pt>
                <c:pt idx="2180">
                  <c:v>1500.83</c:v>
                </c:pt>
                <c:pt idx="2181">
                  <c:v>1501.3119999999999</c:v>
                </c:pt>
                <c:pt idx="2182">
                  <c:v>1501.7940000000001</c:v>
                </c:pt>
                <c:pt idx="2183">
                  <c:v>1502.2760000000001</c:v>
                </c:pt>
                <c:pt idx="2184">
                  <c:v>1502.758</c:v>
                </c:pt>
                <c:pt idx="2185">
                  <c:v>1503.24</c:v>
                </c:pt>
                <c:pt idx="2186">
                  <c:v>1503.722</c:v>
                </c:pt>
                <c:pt idx="2187">
                  <c:v>1504.204</c:v>
                </c:pt>
                <c:pt idx="2188">
                  <c:v>1504.6869999999999</c:v>
                </c:pt>
                <c:pt idx="2189">
                  <c:v>1505.1690000000001</c:v>
                </c:pt>
                <c:pt idx="2190">
                  <c:v>1505.6510000000001</c:v>
                </c:pt>
                <c:pt idx="2191">
                  <c:v>1506.133</c:v>
                </c:pt>
                <c:pt idx="2192">
                  <c:v>1506.615</c:v>
                </c:pt>
                <c:pt idx="2193">
                  <c:v>1507.097</c:v>
                </c:pt>
                <c:pt idx="2194">
                  <c:v>1507.579</c:v>
                </c:pt>
                <c:pt idx="2195">
                  <c:v>1508.0609999999999</c:v>
                </c:pt>
                <c:pt idx="2196">
                  <c:v>1508.5429999999999</c:v>
                </c:pt>
                <c:pt idx="2197">
                  <c:v>1509.0260000000001</c:v>
                </c:pt>
                <c:pt idx="2198">
                  <c:v>1509.508</c:v>
                </c:pt>
                <c:pt idx="2199">
                  <c:v>1509.99</c:v>
                </c:pt>
                <c:pt idx="2200">
                  <c:v>1510.472</c:v>
                </c:pt>
                <c:pt idx="2201">
                  <c:v>1510.954</c:v>
                </c:pt>
                <c:pt idx="2202">
                  <c:v>1511.4359999999999</c:v>
                </c:pt>
                <c:pt idx="2203">
                  <c:v>1511.9179999999999</c:v>
                </c:pt>
                <c:pt idx="2204">
                  <c:v>1512.4</c:v>
                </c:pt>
                <c:pt idx="2205">
                  <c:v>1512.8820000000001</c:v>
                </c:pt>
                <c:pt idx="2206">
                  <c:v>1513.365</c:v>
                </c:pt>
                <c:pt idx="2207">
                  <c:v>1513.847</c:v>
                </c:pt>
                <c:pt idx="2208">
                  <c:v>1514.329</c:v>
                </c:pt>
                <c:pt idx="2209">
                  <c:v>1514.8109999999999</c:v>
                </c:pt>
                <c:pt idx="2210">
                  <c:v>1515.2929999999999</c:v>
                </c:pt>
                <c:pt idx="2211">
                  <c:v>1515.7750000000001</c:v>
                </c:pt>
                <c:pt idx="2212">
                  <c:v>1516.2570000000001</c:v>
                </c:pt>
                <c:pt idx="2213">
                  <c:v>1516.739</c:v>
                </c:pt>
                <c:pt idx="2214">
                  <c:v>1517.222</c:v>
                </c:pt>
                <c:pt idx="2215">
                  <c:v>1517.704</c:v>
                </c:pt>
                <c:pt idx="2216">
                  <c:v>1518.1859999999999</c:v>
                </c:pt>
                <c:pt idx="2217">
                  <c:v>1518.6679999999999</c:v>
                </c:pt>
                <c:pt idx="2218">
                  <c:v>1519.15</c:v>
                </c:pt>
                <c:pt idx="2219">
                  <c:v>1519.6320000000001</c:v>
                </c:pt>
                <c:pt idx="2220">
                  <c:v>1520.114</c:v>
                </c:pt>
                <c:pt idx="2221">
                  <c:v>1520.596</c:v>
                </c:pt>
                <c:pt idx="2222">
                  <c:v>1521.078</c:v>
                </c:pt>
                <c:pt idx="2223">
                  <c:v>1521.5609999999999</c:v>
                </c:pt>
                <c:pt idx="2224">
                  <c:v>1522.0429999999999</c:v>
                </c:pt>
                <c:pt idx="2225">
                  <c:v>1522.5250000000001</c:v>
                </c:pt>
                <c:pt idx="2226">
                  <c:v>1523.0070000000001</c:v>
                </c:pt>
                <c:pt idx="2227">
                  <c:v>1523.489</c:v>
                </c:pt>
                <c:pt idx="2228">
                  <c:v>1523.971</c:v>
                </c:pt>
                <c:pt idx="2229">
                  <c:v>1524.453</c:v>
                </c:pt>
                <c:pt idx="2230">
                  <c:v>1524.9349999999999</c:v>
                </c:pt>
                <c:pt idx="2231">
                  <c:v>1525.4169999999999</c:v>
                </c:pt>
                <c:pt idx="2232">
                  <c:v>1525.9</c:v>
                </c:pt>
                <c:pt idx="2233">
                  <c:v>1526.3820000000001</c:v>
                </c:pt>
                <c:pt idx="2234">
                  <c:v>1526.864</c:v>
                </c:pt>
                <c:pt idx="2235">
                  <c:v>1527.346</c:v>
                </c:pt>
                <c:pt idx="2236">
                  <c:v>1527.828</c:v>
                </c:pt>
                <c:pt idx="2237">
                  <c:v>1528.31</c:v>
                </c:pt>
                <c:pt idx="2238">
                  <c:v>1528.7919999999999</c:v>
                </c:pt>
                <c:pt idx="2239">
                  <c:v>1529.2739999999999</c:v>
                </c:pt>
                <c:pt idx="2240">
                  <c:v>1529.7570000000001</c:v>
                </c:pt>
                <c:pt idx="2241">
                  <c:v>1530.239</c:v>
                </c:pt>
                <c:pt idx="2242">
                  <c:v>1530.721</c:v>
                </c:pt>
                <c:pt idx="2243">
                  <c:v>1531.203</c:v>
                </c:pt>
                <c:pt idx="2244">
                  <c:v>1531.6849999999999</c:v>
                </c:pt>
                <c:pt idx="2245">
                  <c:v>1532.1669999999999</c:v>
                </c:pt>
                <c:pt idx="2246">
                  <c:v>1532.6489999999999</c:v>
                </c:pt>
                <c:pt idx="2247">
                  <c:v>1533.1310000000001</c:v>
                </c:pt>
                <c:pt idx="2248">
                  <c:v>1533.614</c:v>
                </c:pt>
                <c:pt idx="2249">
                  <c:v>1534.096</c:v>
                </c:pt>
                <c:pt idx="2250">
                  <c:v>1534.578</c:v>
                </c:pt>
                <c:pt idx="2251">
                  <c:v>1535.06</c:v>
                </c:pt>
                <c:pt idx="2252">
                  <c:v>1535.5419999999999</c:v>
                </c:pt>
                <c:pt idx="2253">
                  <c:v>1536.0239999999999</c:v>
                </c:pt>
                <c:pt idx="2254">
                  <c:v>1536.5060000000001</c:v>
                </c:pt>
                <c:pt idx="2255">
                  <c:v>1536.9880000000001</c:v>
                </c:pt>
                <c:pt idx="2256">
                  <c:v>1537.47</c:v>
                </c:pt>
                <c:pt idx="2257">
                  <c:v>1537.953</c:v>
                </c:pt>
                <c:pt idx="2258">
                  <c:v>1538.4349999999999</c:v>
                </c:pt>
                <c:pt idx="2259">
                  <c:v>1538.9169999999999</c:v>
                </c:pt>
                <c:pt idx="2260">
                  <c:v>1539.3989999999999</c:v>
                </c:pt>
                <c:pt idx="2261">
                  <c:v>1539.8810000000001</c:v>
                </c:pt>
                <c:pt idx="2262">
                  <c:v>1540.3630000000001</c:v>
                </c:pt>
                <c:pt idx="2263">
                  <c:v>1540.845</c:v>
                </c:pt>
                <c:pt idx="2264">
                  <c:v>1541.327</c:v>
                </c:pt>
                <c:pt idx="2265">
                  <c:v>1541.809</c:v>
                </c:pt>
                <c:pt idx="2266">
                  <c:v>1542.2919999999999</c:v>
                </c:pt>
                <c:pt idx="2267">
                  <c:v>1542.7739999999999</c:v>
                </c:pt>
                <c:pt idx="2268">
                  <c:v>1543.2560000000001</c:v>
                </c:pt>
                <c:pt idx="2269">
                  <c:v>1543.7380000000001</c:v>
                </c:pt>
                <c:pt idx="2270">
                  <c:v>1544.22</c:v>
                </c:pt>
                <c:pt idx="2271">
                  <c:v>1544.702</c:v>
                </c:pt>
                <c:pt idx="2272">
                  <c:v>1545.184</c:v>
                </c:pt>
                <c:pt idx="2273">
                  <c:v>1545.6659999999999</c:v>
                </c:pt>
                <c:pt idx="2274">
                  <c:v>1546.1489999999999</c:v>
                </c:pt>
                <c:pt idx="2275">
                  <c:v>1546.6310000000001</c:v>
                </c:pt>
                <c:pt idx="2276">
                  <c:v>1547.1130000000001</c:v>
                </c:pt>
                <c:pt idx="2277">
                  <c:v>1547.595</c:v>
                </c:pt>
                <c:pt idx="2278">
                  <c:v>1548.077</c:v>
                </c:pt>
                <c:pt idx="2279">
                  <c:v>1548.559</c:v>
                </c:pt>
                <c:pt idx="2280">
                  <c:v>1549.0409999999999</c:v>
                </c:pt>
                <c:pt idx="2281">
                  <c:v>1549.5229999999999</c:v>
                </c:pt>
                <c:pt idx="2282">
                  <c:v>1550.0050000000001</c:v>
                </c:pt>
                <c:pt idx="2283">
                  <c:v>1550.4880000000001</c:v>
                </c:pt>
                <c:pt idx="2284">
                  <c:v>1550.97</c:v>
                </c:pt>
                <c:pt idx="2285">
                  <c:v>1551.452</c:v>
                </c:pt>
                <c:pt idx="2286">
                  <c:v>1551.934</c:v>
                </c:pt>
                <c:pt idx="2287">
                  <c:v>1552.4159999999999</c:v>
                </c:pt>
                <c:pt idx="2288">
                  <c:v>1552.8979999999999</c:v>
                </c:pt>
                <c:pt idx="2289">
                  <c:v>1553.38</c:v>
                </c:pt>
                <c:pt idx="2290">
                  <c:v>1553.8620000000001</c:v>
                </c:pt>
                <c:pt idx="2291">
                  <c:v>1554.3440000000001</c:v>
                </c:pt>
                <c:pt idx="2292">
                  <c:v>1554.827</c:v>
                </c:pt>
                <c:pt idx="2293">
                  <c:v>1555.309</c:v>
                </c:pt>
                <c:pt idx="2294">
                  <c:v>1555.7909999999999</c:v>
                </c:pt>
                <c:pt idx="2295">
                  <c:v>1556.2729999999999</c:v>
                </c:pt>
                <c:pt idx="2296">
                  <c:v>1556.7550000000001</c:v>
                </c:pt>
                <c:pt idx="2297">
                  <c:v>1557.2370000000001</c:v>
                </c:pt>
                <c:pt idx="2298">
                  <c:v>1557.7190000000001</c:v>
                </c:pt>
                <c:pt idx="2299">
                  <c:v>1558.201</c:v>
                </c:pt>
                <c:pt idx="2300">
                  <c:v>1558.684</c:v>
                </c:pt>
                <c:pt idx="2301">
                  <c:v>1559.1659999999999</c:v>
                </c:pt>
                <c:pt idx="2302">
                  <c:v>1559.6479999999999</c:v>
                </c:pt>
                <c:pt idx="2303">
                  <c:v>1560.13</c:v>
                </c:pt>
                <c:pt idx="2304">
                  <c:v>1560.6120000000001</c:v>
                </c:pt>
                <c:pt idx="2305">
                  <c:v>1561.0940000000001</c:v>
                </c:pt>
                <c:pt idx="2306">
                  <c:v>1561.576</c:v>
                </c:pt>
                <c:pt idx="2307">
                  <c:v>1562.058</c:v>
                </c:pt>
                <c:pt idx="2308">
                  <c:v>1562.5409999999999</c:v>
                </c:pt>
                <c:pt idx="2309">
                  <c:v>1563.0229999999999</c:v>
                </c:pt>
                <c:pt idx="2310">
                  <c:v>1563.5050000000001</c:v>
                </c:pt>
                <c:pt idx="2311">
                  <c:v>1563.9870000000001</c:v>
                </c:pt>
                <c:pt idx="2312">
                  <c:v>1564.4690000000001</c:v>
                </c:pt>
                <c:pt idx="2313">
                  <c:v>1564.951</c:v>
                </c:pt>
                <c:pt idx="2314">
                  <c:v>1565.433</c:v>
                </c:pt>
                <c:pt idx="2315">
                  <c:v>1565.915</c:v>
                </c:pt>
                <c:pt idx="2316">
                  <c:v>1566.3969999999999</c:v>
                </c:pt>
                <c:pt idx="2317">
                  <c:v>1566.88</c:v>
                </c:pt>
                <c:pt idx="2318">
                  <c:v>1567.3620000000001</c:v>
                </c:pt>
                <c:pt idx="2319">
                  <c:v>1567.8440000000001</c:v>
                </c:pt>
                <c:pt idx="2320">
                  <c:v>1568.326</c:v>
                </c:pt>
                <c:pt idx="2321">
                  <c:v>1568.808</c:v>
                </c:pt>
                <c:pt idx="2322">
                  <c:v>1569.29</c:v>
                </c:pt>
                <c:pt idx="2323">
                  <c:v>1569.7719999999999</c:v>
                </c:pt>
                <c:pt idx="2324">
                  <c:v>1570.2539999999999</c:v>
                </c:pt>
                <c:pt idx="2325">
                  <c:v>1570.7360000000001</c:v>
                </c:pt>
                <c:pt idx="2326">
                  <c:v>1571.2190000000001</c:v>
                </c:pt>
                <c:pt idx="2327">
                  <c:v>1571.701</c:v>
                </c:pt>
                <c:pt idx="2328">
                  <c:v>1572.183</c:v>
                </c:pt>
                <c:pt idx="2329">
                  <c:v>1572.665</c:v>
                </c:pt>
                <c:pt idx="2330">
                  <c:v>1573.1469999999999</c:v>
                </c:pt>
                <c:pt idx="2331">
                  <c:v>1573.6289999999999</c:v>
                </c:pt>
                <c:pt idx="2332">
                  <c:v>1574.1110000000001</c:v>
                </c:pt>
                <c:pt idx="2333">
                  <c:v>1574.5930000000001</c:v>
                </c:pt>
                <c:pt idx="2334">
                  <c:v>1575.076</c:v>
                </c:pt>
                <c:pt idx="2335">
                  <c:v>1575.558</c:v>
                </c:pt>
                <c:pt idx="2336">
                  <c:v>1576.04</c:v>
                </c:pt>
                <c:pt idx="2337">
                  <c:v>1576.5219999999999</c:v>
                </c:pt>
                <c:pt idx="2338">
                  <c:v>1577.0039999999999</c:v>
                </c:pt>
                <c:pt idx="2339">
                  <c:v>1577.4860000000001</c:v>
                </c:pt>
                <c:pt idx="2340">
                  <c:v>1577.9680000000001</c:v>
                </c:pt>
                <c:pt idx="2341">
                  <c:v>1578.45</c:v>
                </c:pt>
                <c:pt idx="2342">
                  <c:v>1578.932</c:v>
                </c:pt>
                <c:pt idx="2343">
                  <c:v>1579.415</c:v>
                </c:pt>
                <c:pt idx="2344">
                  <c:v>1579.8969999999999</c:v>
                </c:pt>
                <c:pt idx="2345">
                  <c:v>1580.3789999999999</c:v>
                </c:pt>
                <c:pt idx="2346">
                  <c:v>1580.8610000000001</c:v>
                </c:pt>
                <c:pt idx="2347">
                  <c:v>1581.3430000000001</c:v>
                </c:pt>
                <c:pt idx="2348">
                  <c:v>1581.825</c:v>
                </c:pt>
                <c:pt idx="2349">
                  <c:v>1582.307</c:v>
                </c:pt>
                <c:pt idx="2350">
                  <c:v>1582.789</c:v>
                </c:pt>
                <c:pt idx="2351">
                  <c:v>1583.271</c:v>
                </c:pt>
                <c:pt idx="2352">
                  <c:v>1583.7539999999999</c:v>
                </c:pt>
                <c:pt idx="2353">
                  <c:v>1584.2360000000001</c:v>
                </c:pt>
                <c:pt idx="2354">
                  <c:v>1584.7180000000001</c:v>
                </c:pt>
                <c:pt idx="2355">
                  <c:v>1585.2</c:v>
                </c:pt>
                <c:pt idx="2356">
                  <c:v>1585.682</c:v>
                </c:pt>
                <c:pt idx="2357">
                  <c:v>1586.164</c:v>
                </c:pt>
                <c:pt idx="2358">
                  <c:v>1586.646</c:v>
                </c:pt>
                <c:pt idx="2359">
                  <c:v>1587.1279999999999</c:v>
                </c:pt>
                <c:pt idx="2360">
                  <c:v>1587.6110000000001</c:v>
                </c:pt>
                <c:pt idx="2361">
                  <c:v>1588.0930000000001</c:v>
                </c:pt>
                <c:pt idx="2362">
                  <c:v>1588.575</c:v>
                </c:pt>
                <c:pt idx="2363">
                  <c:v>1589.057</c:v>
                </c:pt>
                <c:pt idx="2364">
                  <c:v>1589.539</c:v>
                </c:pt>
                <c:pt idx="2365">
                  <c:v>1590.021</c:v>
                </c:pt>
                <c:pt idx="2366">
                  <c:v>1590.5029999999999</c:v>
                </c:pt>
                <c:pt idx="2367">
                  <c:v>1590.9849999999999</c:v>
                </c:pt>
                <c:pt idx="2368">
                  <c:v>1591.4680000000001</c:v>
                </c:pt>
                <c:pt idx="2369">
                  <c:v>1591.95</c:v>
                </c:pt>
                <c:pt idx="2370">
                  <c:v>1592.432</c:v>
                </c:pt>
                <c:pt idx="2371">
                  <c:v>1592.914</c:v>
                </c:pt>
                <c:pt idx="2372">
                  <c:v>1593.396</c:v>
                </c:pt>
                <c:pt idx="2373">
                  <c:v>1593.8779999999999</c:v>
                </c:pt>
                <c:pt idx="2374">
                  <c:v>1594.36</c:v>
                </c:pt>
                <c:pt idx="2375">
                  <c:v>1594.8420000000001</c:v>
                </c:pt>
                <c:pt idx="2376">
                  <c:v>1595.3240000000001</c:v>
                </c:pt>
                <c:pt idx="2377">
                  <c:v>1595.807</c:v>
                </c:pt>
                <c:pt idx="2378">
                  <c:v>1596.289</c:v>
                </c:pt>
                <c:pt idx="2379">
                  <c:v>1596.771</c:v>
                </c:pt>
                <c:pt idx="2380">
                  <c:v>1597.2529999999999</c:v>
                </c:pt>
                <c:pt idx="2381">
                  <c:v>1597.7349999999999</c:v>
                </c:pt>
                <c:pt idx="2382">
                  <c:v>1598.2170000000001</c:v>
                </c:pt>
                <c:pt idx="2383">
                  <c:v>1598.6990000000001</c:v>
                </c:pt>
                <c:pt idx="2384">
                  <c:v>1599.181</c:v>
                </c:pt>
                <c:pt idx="2385">
                  <c:v>1599.663</c:v>
                </c:pt>
                <c:pt idx="2386">
                  <c:v>1600.146</c:v>
                </c:pt>
                <c:pt idx="2387">
                  <c:v>1600.6279999999999</c:v>
                </c:pt>
                <c:pt idx="2388">
                  <c:v>1601.11</c:v>
                </c:pt>
                <c:pt idx="2389">
                  <c:v>1601.5920000000001</c:v>
                </c:pt>
                <c:pt idx="2390">
                  <c:v>1602.0740000000001</c:v>
                </c:pt>
                <c:pt idx="2391">
                  <c:v>1602.556</c:v>
                </c:pt>
                <c:pt idx="2392">
                  <c:v>1603.038</c:v>
                </c:pt>
                <c:pt idx="2393">
                  <c:v>1603.52</c:v>
                </c:pt>
                <c:pt idx="2394">
                  <c:v>1604.0029999999999</c:v>
                </c:pt>
                <c:pt idx="2395">
                  <c:v>1604.4849999999999</c:v>
                </c:pt>
                <c:pt idx="2396">
                  <c:v>1604.9670000000001</c:v>
                </c:pt>
                <c:pt idx="2397">
                  <c:v>1605.4490000000001</c:v>
                </c:pt>
                <c:pt idx="2398">
                  <c:v>1605.931</c:v>
                </c:pt>
                <c:pt idx="2399">
                  <c:v>1606.413</c:v>
                </c:pt>
                <c:pt idx="2400">
                  <c:v>1606.895</c:v>
                </c:pt>
                <c:pt idx="2401">
                  <c:v>1607.377</c:v>
                </c:pt>
                <c:pt idx="2402">
                  <c:v>1607.8589999999999</c:v>
                </c:pt>
                <c:pt idx="2403">
                  <c:v>1608.3420000000001</c:v>
                </c:pt>
                <c:pt idx="2404">
                  <c:v>1608.8240000000001</c:v>
                </c:pt>
                <c:pt idx="2405">
                  <c:v>1609.306</c:v>
                </c:pt>
                <c:pt idx="2406">
                  <c:v>1609.788</c:v>
                </c:pt>
                <c:pt idx="2407">
                  <c:v>1610.27</c:v>
                </c:pt>
                <c:pt idx="2408">
                  <c:v>1610.752</c:v>
                </c:pt>
                <c:pt idx="2409">
                  <c:v>1611.2339999999999</c:v>
                </c:pt>
                <c:pt idx="2410">
                  <c:v>1611.7159999999999</c:v>
                </c:pt>
                <c:pt idx="2411">
                  <c:v>1612.1980000000001</c:v>
                </c:pt>
                <c:pt idx="2412">
                  <c:v>1612.681</c:v>
                </c:pt>
                <c:pt idx="2413">
                  <c:v>1613.163</c:v>
                </c:pt>
                <c:pt idx="2414">
                  <c:v>1613.645</c:v>
                </c:pt>
                <c:pt idx="2415">
                  <c:v>1614.127</c:v>
                </c:pt>
                <c:pt idx="2416">
                  <c:v>1614.6089999999999</c:v>
                </c:pt>
                <c:pt idx="2417">
                  <c:v>1615.0909999999999</c:v>
                </c:pt>
                <c:pt idx="2418">
                  <c:v>1615.5730000000001</c:v>
                </c:pt>
                <c:pt idx="2419">
                  <c:v>1616.0550000000001</c:v>
                </c:pt>
                <c:pt idx="2420">
                  <c:v>1616.538</c:v>
                </c:pt>
                <c:pt idx="2421">
                  <c:v>1617.02</c:v>
                </c:pt>
                <c:pt idx="2422">
                  <c:v>1617.502</c:v>
                </c:pt>
                <c:pt idx="2423">
                  <c:v>1617.9839999999999</c:v>
                </c:pt>
                <c:pt idx="2424">
                  <c:v>1618.4659999999999</c:v>
                </c:pt>
                <c:pt idx="2425">
                  <c:v>1618.9480000000001</c:v>
                </c:pt>
                <c:pt idx="2426">
                  <c:v>1619.43</c:v>
                </c:pt>
                <c:pt idx="2427">
                  <c:v>1619.912</c:v>
                </c:pt>
                <c:pt idx="2428">
                  <c:v>1620.395</c:v>
                </c:pt>
                <c:pt idx="2429">
                  <c:v>1620.877</c:v>
                </c:pt>
                <c:pt idx="2430">
                  <c:v>1621.3589999999999</c:v>
                </c:pt>
                <c:pt idx="2431">
                  <c:v>1621.8409999999999</c:v>
                </c:pt>
                <c:pt idx="2432">
                  <c:v>1622.3230000000001</c:v>
                </c:pt>
                <c:pt idx="2433">
                  <c:v>1622.8050000000001</c:v>
                </c:pt>
                <c:pt idx="2434">
                  <c:v>1623.287</c:v>
                </c:pt>
                <c:pt idx="2435">
                  <c:v>1623.769</c:v>
                </c:pt>
                <c:pt idx="2436">
                  <c:v>1624.251</c:v>
                </c:pt>
                <c:pt idx="2437">
                  <c:v>1624.7339999999999</c:v>
                </c:pt>
                <c:pt idx="2438">
                  <c:v>1625.2159999999999</c:v>
                </c:pt>
                <c:pt idx="2439">
                  <c:v>1625.6980000000001</c:v>
                </c:pt>
                <c:pt idx="2440">
                  <c:v>1626.18</c:v>
                </c:pt>
                <c:pt idx="2441">
                  <c:v>1626.662</c:v>
                </c:pt>
                <c:pt idx="2442">
                  <c:v>1627.144</c:v>
                </c:pt>
                <c:pt idx="2443">
                  <c:v>1627.626</c:v>
                </c:pt>
                <c:pt idx="2444">
                  <c:v>1628.1079999999999</c:v>
                </c:pt>
                <c:pt idx="2445">
                  <c:v>1628.59</c:v>
                </c:pt>
                <c:pt idx="2446">
                  <c:v>1629.0730000000001</c:v>
                </c:pt>
                <c:pt idx="2447">
                  <c:v>1629.5550000000001</c:v>
                </c:pt>
                <c:pt idx="2448">
                  <c:v>1630.037</c:v>
                </c:pt>
                <c:pt idx="2449">
                  <c:v>1630.519</c:v>
                </c:pt>
                <c:pt idx="2450">
                  <c:v>1631.001</c:v>
                </c:pt>
                <c:pt idx="2451">
                  <c:v>1631.4829999999999</c:v>
                </c:pt>
                <c:pt idx="2452">
                  <c:v>1631.9649999999999</c:v>
                </c:pt>
                <c:pt idx="2453">
                  <c:v>1632.4469999999999</c:v>
                </c:pt>
                <c:pt idx="2454">
                  <c:v>1632.93</c:v>
                </c:pt>
                <c:pt idx="2455">
                  <c:v>1633.412</c:v>
                </c:pt>
                <c:pt idx="2456">
                  <c:v>1633.894</c:v>
                </c:pt>
                <c:pt idx="2457">
                  <c:v>1634.376</c:v>
                </c:pt>
                <c:pt idx="2458">
                  <c:v>1634.8579999999999</c:v>
                </c:pt>
                <c:pt idx="2459">
                  <c:v>1635.34</c:v>
                </c:pt>
                <c:pt idx="2460">
                  <c:v>1635.8219999999999</c:v>
                </c:pt>
                <c:pt idx="2461">
                  <c:v>1636.3040000000001</c:v>
                </c:pt>
                <c:pt idx="2462">
                  <c:v>1636.7860000000001</c:v>
                </c:pt>
                <c:pt idx="2463">
                  <c:v>1637.269</c:v>
                </c:pt>
                <c:pt idx="2464">
                  <c:v>1637.751</c:v>
                </c:pt>
                <c:pt idx="2465">
                  <c:v>1638.2329999999999</c:v>
                </c:pt>
                <c:pt idx="2466">
                  <c:v>1638.7149999999999</c:v>
                </c:pt>
                <c:pt idx="2467">
                  <c:v>1639.1969999999999</c:v>
                </c:pt>
                <c:pt idx="2468">
                  <c:v>1639.6790000000001</c:v>
                </c:pt>
                <c:pt idx="2469">
                  <c:v>1640.1610000000001</c:v>
                </c:pt>
                <c:pt idx="2470">
                  <c:v>1640.643</c:v>
                </c:pt>
                <c:pt idx="2471">
                  <c:v>1641.125</c:v>
                </c:pt>
                <c:pt idx="2472">
                  <c:v>1641.6079999999999</c:v>
                </c:pt>
                <c:pt idx="2473">
                  <c:v>1642.09</c:v>
                </c:pt>
                <c:pt idx="2474">
                  <c:v>1642.5719999999999</c:v>
                </c:pt>
                <c:pt idx="2475">
                  <c:v>1643.0540000000001</c:v>
                </c:pt>
                <c:pt idx="2476">
                  <c:v>1643.5360000000001</c:v>
                </c:pt>
                <c:pt idx="2477">
                  <c:v>1644.018</c:v>
                </c:pt>
                <c:pt idx="2478">
                  <c:v>1644.5</c:v>
                </c:pt>
                <c:pt idx="2479">
                  <c:v>1644.982</c:v>
                </c:pt>
                <c:pt idx="2480">
                  <c:v>1645.4649999999999</c:v>
                </c:pt>
                <c:pt idx="2481">
                  <c:v>1645.9469999999999</c:v>
                </c:pt>
                <c:pt idx="2482">
                  <c:v>1646.4290000000001</c:v>
                </c:pt>
                <c:pt idx="2483">
                  <c:v>1646.9110000000001</c:v>
                </c:pt>
                <c:pt idx="2484">
                  <c:v>1647.393</c:v>
                </c:pt>
                <c:pt idx="2485">
                  <c:v>1647.875</c:v>
                </c:pt>
                <c:pt idx="2486">
                  <c:v>1648.357</c:v>
                </c:pt>
                <c:pt idx="2487">
                  <c:v>1648.8389999999999</c:v>
                </c:pt>
                <c:pt idx="2488">
                  <c:v>1649.3219999999999</c:v>
                </c:pt>
                <c:pt idx="2489">
                  <c:v>1649.8040000000001</c:v>
                </c:pt>
                <c:pt idx="2490">
                  <c:v>1650.2860000000001</c:v>
                </c:pt>
                <c:pt idx="2491">
                  <c:v>1650.768</c:v>
                </c:pt>
                <c:pt idx="2492">
                  <c:v>1651.25</c:v>
                </c:pt>
                <c:pt idx="2493">
                  <c:v>1651.732</c:v>
                </c:pt>
                <c:pt idx="2494">
                  <c:v>1652.2139999999999</c:v>
                </c:pt>
                <c:pt idx="2495">
                  <c:v>1652.6959999999999</c:v>
                </c:pt>
                <c:pt idx="2496">
                  <c:v>1653.1780000000001</c:v>
                </c:pt>
                <c:pt idx="2497">
                  <c:v>1653.6610000000001</c:v>
                </c:pt>
                <c:pt idx="2498">
                  <c:v>1654.143</c:v>
                </c:pt>
                <c:pt idx="2499">
                  <c:v>1654.625</c:v>
                </c:pt>
                <c:pt idx="2500">
                  <c:v>1655.107</c:v>
                </c:pt>
                <c:pt idx="2501">
                  <c:v>1655.5889999999999</c:v>
                </c:pt>
                <c:pt idx="2502">
                  <c:v>1656.0709999999999</c:v>
                </c:pt>
                <c:pt idx="2503">
                  <c:v>1656.5530000000001</c:v>
                </c:pt>
                <c:pt idx="2504">
                  <c:v>1657.0350000000001</c:v>
                </c:pt>
                <c:pt idx="2505">
                  <c:v>1657.5170000000001</c:v>
                </c:pt>
                <c:pt idx="2506">
                  <c:v>1658</c:v>
                </c:pt>
                <c:pt idx="2507">
                  <c:v>1658.482</c:v>
                </c:pt>
                <c:pt idx="2508">
                  <c:v>1658.9639999999999</c:v>
                </c:pt>
                <c:pt idx="2509">
                  <c:v>1659.4459999999999</c:v>
                </c:pt>
                <c:pt idx="2510">
                  <c:v>1659.9280000000001</c:v>
                </c:pt>
                <c:pt idx="2511">
                  <c:v>1660.41</c:v>
                </c:pt>
                <c:pt idx="2512">
                  <c:v>1660.8920000000001</c:v>
                </c:pt>
                <c:pt idx="2513">
                  <c:v>1661.374</c:v>
                </c:pt>
                <c:pt idx="2514">
                  <c:v>1661.857</c:v>
                </c:pt>
                <c:pt idx="2515">
                  <c:v>1662.3389999999999</c:v>
                </c:pt>
                <c:pt idx="2516">
                  <c:v>1662.8209999999999</c:v>
                </c:pt>
                <c:pt idx="2517">
                  <c:v>1663.3030000000001</c:v>
                </c:pt>
                <c:pt idx="2518">
                  <c:v>1663.7850000000001</c:v>
                </c:pt>
                <c:pt idx="2519">
                  <c:v>1664.2670000000001</c:v>
                </c:pt>
                <c:pt idx="2520">
                  <c:v>1664.749</c:v>
                </c:pt>
                <c:pt idx="2521">
                  <c:v>1665.231</c:v>
                </c:pt>
                <c:pt idx="2522">
                  <c:v>1665.7139999999999</c:v>
                </c:pt>
                <c:pt idx="2523">
                  <c:v>1666.1959999999999</c:v>
                </c:pt>
                <c:pt idx="2524">
                  <c:v>1666.6780000000001</c:v>
                </c:pt>
                <c:pt idx="2525">
                  <c:v>1667.16</c:v>
                </c:pt>
                <c:pt idx="2526">
                  <c:v>1667.6420000000001</c:v>
                </c:pt>
                <c:pt idx="2527">
                  <c:v>1668.124</c:v>
                </c:pt>
                <c:pt idx="2528">
                  <c:v>1668.606</c:v>
                </c:pt>
                <c:pt idx="2529">
                  <c:v>1669.088</c:v>
                </c:pt>
                <c:pt idx="2530">
                  <c:v>1669.57</c:v>
                </c:pt>
                <c:pt idx="2531">
                  <c:v>1670.0519999999999</c:v>
                </c:pt>
                <c:pt idx="2532">
                  <c:v>1670.5350000000001</c:v>
                </c:pt>
                <c:pt idx="2533">
                  <c:v>1671.0170000000001</c:v>
                </c:pt>
                <c:pt idx="2534">
                  <c:v>1671.499</c:v>
                </c:pt>
                <c:pt idx="2535">
                  <c:v>1671.981</c:v>
                </c:pt>
                <c:pt idx="2536">
                  <c:v>1672.463</c:v>
                </c:pt>
                <c:pt idx="2537">
                  <c:v>1672.9449999999999</c:v>
                </c:pt>
                <c:pt idx="2538">
                  <c:v>1673.4269999999999</c:v>
                </c:pt>
                <c:pt idx="2539">
                  <c:v>1673.9090000000001</c:v>
                </c:pt>
                <c:pt idx="2540">
                  <c:v>1674.3920000000001</c:v>
                </c:pt>
                <c:pt idx="2541">
                  <c:v>1674.874</c:v>
                </c:pt>
                <c:pt idx="2542">
                  <c:v>1675.356</c:v>
                </c:pt>
                <c:pt idx="2543">
                  <c:v>1675.838</c:v>
                </c:pt>
                <c:pt idx="2544">
                  <c:v>1676.32</c:v>
                </c:pt>
                <c:pt idx="2545">
                  <c:v>1676.8019999999999</c:v>
                </c:pt>
                <c:pt idx="2546">
                  <c:v>1677.2840000000001</c:v>
                </c:pt>
                <c:pt idx="2547">
                  <c:v>1677.7660000000001</c:v>
                </c:pt>
                <c:pt idx="2548">
                  <c:v>1678.249</c:v>
                </c:pt>
                <c:pt idx="2549">
                  <c:v>1678.731</c:v>
                </c:pt>
                <c:pt idx="2550">
                  <c:v>1679.213</c:v>
                </c:pt>
                <c:pt idx="2551">
                  <c:v>1679.6949999999999</c:v>
                </c:pt>
                <c:pt idx="2552">
                  <c:v>1680.1769999999999</c:v>
                </c:pt>
                <c:pt idx="2553">
                  <c:v>1680.6590000000001</c:v>
                </c:pt>
                <c:pt idx="2554">
                  <c:v>1681.1410000000001</c:v>
                </c:pt>
                <c:pt idx="2555">
                  <c:v>1681.623</c:v>
                </c:pt>
                <c:pt idx="2556">
                  <c:v>1682.105</c:v>
                </c:pt>
                <c:pt idx="2557">
                  <c:v>1682.588</c:v>
                </c:pt>
                <c:pt idx="2558">
                  <c:v>1683.07</c:v>
                </c:pt>
                <c:pt idx="2559">
                  <c:v>1683.5519999999999</c:v>
                </c:pt>
                <c:pt idx="2560">
                  <c:v>1684.0340000000001</c:v>
                </c:pt>
                <c:pt idx="2561">
                  <c:v>1684.5160000000001</c:v>
                </c:pt>
                <c:pt idx="2562">
                  <c:v>1684.998</c:v>
                </c:pt>
                <c:pt idx="2563">
                  <c:v>1685.48</c:v>
                </c:pt>
                <c:pt idx="2564">
                  <c:v>1685.962</c:v>
                </c:pt>
                <c:pt idx="2565">
                  <c:v>1686.444</c:v>
                </c:pt>
                <c:pt idx="2566">
                  <c:v>1686.9269999999999</c:v>
                </c:pt>
                <c:pt idx="2567">
                  <c:v>1687.4090000000001</c:v>
                </c:pt>
                <c:pt idx="2568">
                  <c:v>1687.8910000000001</c:v>
                </c:pt>
                <c:pt idx="2569">
                  <c:v>1688.373</c:v>
                </c:pt>
                <c:pt idx="2570">
                  <c:v>1688.855</c:v>
                </c:pt>
                <c:pt idx="2571">
                  <c:v>1689.337</c:v>
                </c:pt>
                <c:pt idx="2572">
                  <c:v>1689.819</c:v>
                </c:pt>
                <c:pt idx="2573">
                  <c:v>1690.3009999999999</c:v>
                </c:pt>
                <c:pt idx="2574">
                  <c:v>1690.7840000000001</c:v>
                </c:pt>
                <c:pt idx="2575">
                  <c:v>1691.2660000000001</c:v>
                </c:pt>
                <c:pt idx="2576">
                  <c:v>1691.748</c:v>
                </c:pt>
                <c:pt idx="2577">
                  <c:v>1692.23</c:v>
                </c:pt>
                <c:pt idx="2578">
                  <c:v>1692.712</c:v>
                </c:pt>
                <c:pt idx="2579">
                  <c:v>1693.194</c:v>
                </c:pt>
                <c:pt idx="2580">
                  <c:v>1693.6759999999999</c:v>
                </c:pt>
                <c:pt idx="2581">
                  <c:v>1694.1579999999999</c:v>
                </c:pt>
                <c:pt idx="2582">
                  <c:v>1694.6410000000001</c:v>
                </c:pt>
                <c:pt idx="2583">
                  <c:v>1695.123</c:v>
                </c:pt>
                <c:pt idx="2584">
                  <c:v>1695.605</c:v>
                </c:pt>
                <c:pt idx="2585">
                  <c:v>1696.087</c:v>
                </c:pt>
                <c:pt idx="2586">
                  <c:v>1696.569</c:v>
                </c:pt>
                <c:pt idx="2587">
                  <c:v>1697.0509999999999</c:v>
                </c:pt>
                <c:pt idx="2588">
                  <c:v>1697.5329999999999</c:v>
                </c:pt>
                <c:pt idx="2589">
                  <c:v>1698.0150000000001</c:v>
                </c:pt>
                <c:pt idx="2590">
                  <c:v>1698.4970000000001</c:v>
                </c:pt>
                <c:pt idx="2591">
                  <c:v>1698.979</c:v>
                </c:pt>
                <c:pt idx="2592">
                  <c:v>1699.462</c:v>
                </c:pt>
                <c:pt idx="2593">
                  <c:v>1699.944</c:v>
                </c:pt>
                <c:pt idx="2594">
                  <c:v>1700.4259999999999</c:v>
                </c:pt>
                <c:pt idx="2595">
                  <c:v>1700.9079999999999</c:v>
                </c:pt>
                <c:pt idx="2596">
                  <c:v>1701.39</c:v>
                </c:pt>
                <c:pt idx="2597">
                  <c:v>1701.8720000000001</c:v>
                </c:pt>
                <c:pt idx="2598">
                  <c:v>1702.354</c:v>
                </c:pt>
                <c:pt idx="2599">
                  <c:v>1702.836</c:v>
                </c:pt>
                <c:pt idx="2600">
                  <c:v>1703.319</c:v>
                </c:pt>
                <c:pt idx="2601">
                  <c:v>1703.8009999999999</c:v>
                </c:pt>
                <c:pt idx="2602">
                  <c:v>1704.2829999999999</c:v>
                </c:pt>
                <c:pt idx="2603">
                  <c:v>1704.7650000000001</c:v>
                </c:pt>
                <c:pt idx="2604">
                  <c:v>1705.2470000000001</c:v>
                </c:pt>
                <c:pt idx="2605">
                  <c:v>1705.729</c:v>
                </c:pt>
                <c:pt idx="2606">
                  <c:v>1706.211</c:v>
                </c:pt>
                <c:pt idx="2607">
                  <c:v>1706.693</c:v>
                </c:pt>
                <c:pt idx="2608">
                  <c:v>1707.1759999999999</c:v>
                </c:pt>
                <c:pt idx="2609">
                  <c:v>1707.6579999999999</c:v>
                </c:pt>
                <c:pt idx="2610">
                  <c:v>1708.14</c:v>
                </c:pt>
                <c:pt idx="2611">
                  <c:v>1708.6220000000001</c:v>
                </c:pt>
                <c:pt idx="2612">
                  <c:v>1709.104</c:v>
                </c:pt>
                <c:pt idx="2613">
                  <c:v>1709.586</c:v>
                </c:pt>
                <c:pt idx="2614">
                  <c:v>1710.068</c:v>
                </c:pt>
                <c:pt idx="2615">
                  <c:v>1710.55</c:v>
                </c:pt>
                <c:pt idx="2616">
                  <c:v>1711.0319999999999</c:v>
                </c:pt>
                <c:pt idx="2617">
                  <c:v>1711.5150000000001</c:v>
                </c:pt>
                <c:pt idx="2618">
                  <c:v>1711.9970000000001</c:v>
                </c:pt>
                <c:pt idx="2619">
                  <c:v>1712.479</c:v>
                </c:pt>
                <c:pt idx="2620">
                  <c:v>1712.961</c:v>
                </c:pt>
                <c:pt idx="2621">
                  <c:v>1713.443</c:v>
                </c:pt>
                <c:pt idx="2622">
                  <c:v>1713.925</c:v>
                </c:pt>
                <c:pt idx="2623">
                  <c:v>1714.4069999999999</c:v>
                </c:pt>
                <c:pt idx="2624">
                  <c:v>1714.8889999999999</c:v>
                </c:pt>
                <c:pt idx="2625">
                  <c:v>1715.3710000000001</c:v>
                </c:pt>
                <c:pt idx="2626">
                  <c:v>1715.854</c:v>
                </c:pt>
                <c:pt idx="2627">
                  <c:v>1716.336</c:v>
                </c:pt>
                <c:pt idx="2628">
                  <c:v>1716.818</c:v>
                </c:pt>
                <c:pt idx="2629">
                  <c:v>1717.3</c:v>
                </c:pt>
                <c:pt idx="2630">
                  <c:v>1717.7819999999999</c:v>
                </c:pt>
                <c:pt idx="2631">
                  <c:v>1718.2639999999999</c:v>
                </c:pt>
                <c:pt idx="2632">
                  <c:v>1718.7460000000001</c:v>
                </c:pt>
                <c:pt idx="2633">
                  <c:v>1719.2280000000001</c:v>
                </c:pt>
                <c:pt idx="2634">
                  <c:v>1719.711</c:v>
                </c:pt>
                <c:pt idx="2635">
                  <c:v>1720.193</c:v>
                </c:pt>
                <c:pt idx="2636">
                  <c:v>1720.675</c:v>
                </c:pt>
                <c:pt idx="2637">
                  <c:v>1721.1569999999999</c:v>
                </c:pt>
                <c:pt idx="2638">
                  <c:v>1721.6389999999999</c:v>
                </c:pt>
                <c:pt idx="2639">
                  <c:v>1722.1210000000001</c:v>
                </c:pt>
                <c:pt idx="2640">
                  <c:v>1722.6030000000001</c:v>
                </c:pt>
                <c:pt idx="2641">
                  <c:v>1723.085</c:v>
                </c:pt>
                <c:pt idx="2642">
                  <c:v>1723.568</c:v>
                </c:pt>
                <c:pt idx="2643">
                  <c:v>1724.05</c:v>
                </c:pt>
                <c:pt idx="2644">
                  <c:v>1724.5319999999999</c:v>
                </c:pt>
                <c:pt idx="2645">
                  <c:v>1725.0139999999999</c:v>
                </c:pt>
                <c:pt idx="2646">
                  <c:v>1725.4960000000001</c:v>
                </c:pt>
                <c:pt idx="2647">
                  <c:v>1725.9780000000001</c:v>
                </c:pt>
                <c:pt idx="2648">
                  <c:v>1726.46</c:v>
                </c:pt>
                <c:pt idx="2649">
                  <c:v>1726.942</c:v>
                </c:pt>
                <c:pt idx="2650">
                  <c:v>1727.424</c:v>
                </c:pt>
                <c:pt idx="2651">
                  <c:v>1727.9059999999999</c:v>
                </c:pt>
                <c:pt idx="2652">
                  <c:v>1728.3889999999999</c:v>
                </c:pt>
                <c:pt idx="2653">
                  <c:v>1728.8710000000001</c:v>
                </c:pt>
                <c:pt idx="2654">
                  <c:v>1729.3530000000001</c:v>
                </c:pt>
                <c:pt idx="2655">
                  <c:v>1729.835</c:v>
                </c:pt>
                <c:pt idx="2656">
                  <c:v>1730.317</c:v>
                </c:pt>
                <c:pt idx="2657">
                  <c:v>1730.799</c:v>
                </c:pt>
                <c:pt idx="2658">
                  <c:v>1731.2809999999999</c:v>
                </c:pt>
                <c:pt idx="2659">
                  <c:v>1731.7629999999999</c:v>
                </c:pt>
                <c:pt idx="2660">
                  <c:v>1732.2460000000001</c:v>
                </c:pt>
                <c:pt idx="2661">
                  <c:v>1732.7280000000001</c:v>
                </c:pt>
                <c:pt idx="2662">
                  <c:v>1733.21</c:v>
                </c:pt>
                <c:pt idx="2663">
                  <c:v>1733.692</c:v>
                </c:pt>
                <c:pt idx="2664">
                  <c:v>1734.174</c:v>
                </c:pt>
                <c:pt idx="2665">
                  <c:v>1734.6559999999999</c:v>
                </c:pt>
                <c:pt idx="2666">
                  <c:v>1735.1379999999999</c:v>
                </c:pt>
                <c:pt idx="2667">
                  <c:v>1735.62</c:v>
                </c:pt>
                <c:pt idx="2668">
                  <c:v>1736.1030000000001</c:v>
                </c:pt>
                <c:pt idx="2669">
                  <c:v>1736.585</c:v>
                </c:pt>
                <c:pt idx="2670">
                  <c:v>1737.067</c:v>
                </c:pt>
                <c:pt idx="2671">
                  <c:v>1737.549</c:v>
                </c:pt>
                <c:pt idx="2672">
                  <c:v>1738.0309999999999</c:v>
                </c:pt>
                <c:pt idx="2673">
                  <c:v>1738.5129999999999</c:v>
                </c:pt>
                <c:pt idx="2674">
                  <c:v>1738.9949999999999</c:v>
                </c:pt>
                <c:pt idx="2675">
                  <c:v>1739.4770000000001</c:v>
                </c:pt>
                <c:pt idx="2676">
                  <c:v>1739.9590000000001</c:v>
                </c:pt>
                <c:pt idx="2677">
                  <c:v>1740.442</c:v>
                </c:pt>
                <c:pt idx="2678">
                  <c:v>1740.924</c:v>
                </c:pt>
                <c:pt idx="2679">
                  <c:v>1741.4059999999999</c:v>
                </c:pt>
                <c:pt idx="2680">
                  <c:v>1741.8879999999999</c:v>
                </c:pt>
                <c:pt idx="2681">
                  <c:v>1742.37</c:v>
                </c:pt>
                <c:pt idx="2682">
                  <c:v>1742.8520000000001</c:v>
                </c:pt>
                <c:pt idx="2683">
                  <c:v>1743.3340000000001</c:v>
                </c:pt>
                <c:pt idx="2684">
                  <c:v>1743.816</c:v>
                </c:pt>
                <c:pt idx="2685">
                  <c:v>1744.298</c:v>
                </c:pt>
                <c:pt idx="2686">
                  <c:v>1744.7809999999999</c:v>
                </c:pt>
                <c:pt idx="2687">
                  <c:v>1745.2629999999999</c:v>
                </c:pt>
                <c:pt idx="2688">
                  <c:v>1745.7449999999999</c:v>
                </c:pt>
                <c:pt idx="2689">
                  <c:v>1746.2270000000001</c:v>
                </c:pt>
                <c:pt idx="2690">
                  <c:v>1746.7090000000001</c:v>
                </c:pt>
                <c:pt idx="2691">
                  <c:v>1747.191</c:v>
                </c:pt>
                <c:pt idx="2692">
                  <c:v>1747.673</c:v>
                </c:pt>
                <c:pt idx="2693">
                  <c:v>1748.155</c:v>
                </c:pt>
                <c:pt idx="2694">
                  <c:v>1748.6379999999999</c:v>
                </c:pt>
                <c:pt idx="2695">
                  <c:v>1749.12</c:v>
                </c:pt>
                <c:pt idx="2696">
                  <c:v>1749.6020000000001</c:v>
                </c:pt>
                <c:pt idx="2697">
                  <c:v>1750.0840000000001</c:v>
                </c:pt>
                <c:pt idx="2698">
                  <c:v>1750.566</c:v>
                </c:pt>
                <c:pt idx="2699">
                  <c:v>1751.048</c:v>
                </c:pt>
                <c:pt idx="2700">
                  <c:v>1751.53</c:v>
                </c:pt>
                <c:pt idx="2701">
                  <c:v>1752.0119999999999</c:v>
                </c:pt>
                <c:pt idx="2702">
                  <c:v>1752.4949999999999</c:v>
                </c:pt>
                <c:pt idx="2703">
                  <c:v>1752.9770000000001</c:v>
                </c:pt>
                <c:pt idx="2704">
                  <c:v>1753.4590000000001</c:v>
                </c:pt>
                <c:pt idx="2705">
                  <c:v>1753.941</c:v>
                </c:pt>
                <c:pt idx="2706">
                  <c:v>1754.423</c:v>
                </c:pt>
                <c:pt idx="2707">
                  <c:v>1754.905</c:v>
                </c:pt>
                <c:pt idx="2708">
                  <c:v>1755.3869999999999</c:v>
                </c:pt>
                <c:pt idx="2709">
                  <c:v>1755.8689999999999</c:v>
                </c:pt>
                <c:pt idx="2710">
                  <c:v>1756.3510000000001</c:v>
                </c:pt>
                <c:pt idx="2711">
                  <c:v>1756.8330000000001</c:v>
                </c:pt>
                <c:pt idx="2712">
                  <c:v>1757.316</c:v>
                </c:pt>
                <c:pt idx="2713">
                  <c:v>1757.798</c:v>
                </c:pt>
                <c:pt idx="2714">
                  <c:v>1758.28</c:v>
                </c:pt>
                <c:pt idx="2715">
                  <c:v>1758.7619999999999</c:v>
                </c:pt>
                <c:pt idx="2716">
                  <c:v>1759.2439999999999</c:v>
                </c:pt>
                <c:pt idx="2717">
                  <c:v>1759.7260000000001</c:v>
                </c:pt>
                <c:pt idx="2718">
                  <c:v>1760.2080000000001</c:v>
                </c:pt>
                <c:pt idx="2719">
                  <c:v>1760.69</c:v>
                </c:pt>
                <c:pt idx="2720">
                  <c:v>1761.173</c:v>
                </c:pt>
                <c:pt idx="2721">
                  <c:v>1761.655</c:v>
                </c:pt>
                <c:pt idx="2722">
                  <c:v>1762.1369999999999</c:v>
                </c:pt>
                <c:pt idx="2723">
                  <c:v>1762.6189999999999</c:v>
                </c:pt>
                <c:pt idx="2724">
                  <c:v>1763.1010000000001</c:v>
                </c:pt>
                <c:pt idx="2725">
                  <c:v>1763.5830000000001</c:v>
                </c:pt>
                <c:pt idx="2726">
                  <c:v>1764.0650000000001</c:v>
                </c:pt>
                <c:pt idx="2727">
                  <c:v>1764.547</c:v>
                </c:pt>
                <c:pt idx="2728">
                  <c:v>1765.03</c:v>
                </c:pt>
                <c:pt idx="2729">
                  <c:v>1765.5119999999999</c:v>
                </c:pt>
                <c:pt idx="2730">
                  <c:v>1765.9939999999999</c:v>
                </c:pt>
                <c:pt idx="2731">
                  <c:v>1766.4760000000001</c:v>
                </c:pt>
                <c:pt idx="2732">
                  <c:v>1766.9580000000001</c:v>
                </c:pt>
                <c:pt idx="2733">
                  <c:v>1767.44</c:v>
                </c:pt>
                <c:pt idx="2734">
                  <c:v>1767.922</c:v>
                </c:pt>
                <c:pt idx="2735">
                  <c:v>1768.404</c:v>
                </c:pt>
                <c:pt idx="2736">
                  <c:v>1768.886</c:v>
                </c:pt>
                <c:pt idx="2737">
                  <c:v>1769.3689999999999</c:v>
                </c:pt>
                <c:pt idx="2738">
                  <c:v>1769.8510000000001</c:v>
                </c:pt>
                <c:pt idx="2739">
                  <c:v>1770.3330000000001</c:v>
                </c:pt>
                <c:pt idx="2740">
                  <c:v>1770.8150000000001</c:v>
                </c:pt>
                <c:pt idx="2741">
                  <c:v>1771.297</c:v>
                </c:pt>
                <c:pt idx="2742">
                  <c:v>1771.779</c:v>
                </c:pt>
                <c:pt idx="2743">
                  <c:v>1772.261</c:v>
                </c:pt>
                <c:pt idx="2744">
                  <c:v>1772.7429999999999</c:v>
                </c:pt>
                <c:pt idx="2745">
                  <c:v>1773.2260000000001</c:v>
                </c:pt>
                <c:pt idx="2746">
                  <c:v>1773.7080000000001</c:v>
                </c:pt>
                <c:pt idx="2747">
                  <c:v>1774.19</c:v>
                </c:pt>
                <c:pt idx="2748">
                  <c:v>1774.672</c:v>
                </c:pt>
                <c:pt idx="2749">
                  <c:v>1775.154</c:v>
                </c:pt>
                <c:pt idx="2750">
                  <c:v>1775.636</c:v>
                </c:pt>
                <c:pt idx="2751">
                  <c:v>1776.1179999999999</c:v>
                </c:pt>
                <c:pt idx="2752">
                  <c:v>1776.6</c:v>
                </c:pt>
                <c:pt idx="2753">
                  <c:v>1777.0830000000001</c:v>
                </c:pt>
                <c:pt idx="2754">
                  <c:v>1777.5650000000001</c:v>
                </c:pt>
                <c:pt idx="2755">
                  <c:v>1778.047</c:v>
                </c:pt>
                <c:pt idx="2756">
                  <c:v>1778.529</c:v>
                </c:pt>
                <c:pt idx="2757">
                  <c:v>1779.011</c:v>
                </c:pt>
                <c:pt idx="2758">
                  <c:v>1779.4929999999999</c:v>
                </c:pt>
                <c:pt idx="2759">
                  <c:v>1779.9749999999999</c:v>
                </c:pt>
                <c:pt idx="2760">
                  <c:v>1780.4570000000001</c:v>
                </c:pt>
                <c:pt idx="2761">
                  <c:v>1780.9390000000001</c:v>
                </c:pt>
                <c:pt idx="2762">
                  <c:v>1781.422</c:v>
                </c:pt>
                <c:pt idx="2763">
                  <c:v>1781.904</c:v>
                </c:pt>
                <c:pt idx="2764">
                  <c:v>1782.386</c:v>
                </c:pt>
                <c:pt idx="2765">
                  <c:v>1782.8679999999999</c:v>
                </c:pt>
                <c:pt idx="2766">
                  <c:v>1783.35</c:v>
                </c:pt>
                <c:pt idx="2767">
                  <c:v>1783.8320000000001</c:v>
                </c:pt>
                <c:pt idx="2768">
                  <c:v>1784.3140000000001</c:v>
                </c:pt>
                <c:pt idx="2769">
                  <c:v>1784.796</c:v>
                </c:pt>
                <c:pt idx="2770">
                  <c:v>1785.278</c:v>
                </c:pt>
                <c:pt idx="2771">
                  <c:v>1785.761</c:v>
                </c:pt>
                <c:pt idx="2772">
                  <c:v>1786.2429999999999</c:v>
                </c:pt>
                <c:pt idx="2773">
                  <c:v>1786.7249999999999</c:v>
                </c:pt>
                <c:pt idx="2774">
                  <c:v>1787.2070000000001</c:v>
                </c:pt>
                <c:pt idx="2775">
                  <c:v>1787.6890000000001</c:v>
                </c:pt>
                <c:pt idx="2776">
                  <c:v>1788.171</c:v>
                </c:pt>
                <c:pt idx="2777">
                  <c:v>1788.653</c:v>
                </c:pt>
                <c:pt idx="2778">
                  <c:v>1789.135</c:v>
                </c:pt>
                <c:pt idx="2779">
                  <c:v>1789.6179999999999</c:v>
                </c:pt>
                <c:pt idx="2780">
                  <c:v>1790.1</c:v>
                </c:pt>
                <c:pt idx="2781">
                  <c:v>1790.5820000000001</c:v>
                </c:pt>
                <c:pt idx="2782">
                  <c:v>1791.0640000000001</c:v>
                </c:pt>
                <c:pt idx="2783">
                  <c:v>1791.546</c:v>
                </c:pt>
                <c:pt idx="2784">
                  <c:v>1792.028</c:v>
                </c:pt>
                <c:pt idx="2785">
                  <c:v>1792.51</c:v>
                </c:pt>
                <c:pt idx="2786">
                  <c:v>1792.992</c:v>
                </c:pt>
                <c:pt idx="2787">
                  <c:v>1793.4739999999999</c:v>
                </c:pt>
                <c:pt idx="2788">
                  <c:v>1793.9570000000001</c:v>
                </c:pt>
                <c:pt idx="2789">
                  <c:v>1794.4390000000001</c:v>
                </c:pt>
                <c:pt idx="2790">
                  <c:v>1794.921</c:v>
                </c:pt>
                <c:pt idx="2791">
                  <c:v>1795.403</c:v>
                </c:pt>
                <c:pt idx="2792">
                  <c:v>1795.885</c:v>
                </c:pt>
                <c:pt idx="2793">
                  <c:v>1796.367</c:v>
                </c:pt>
                <c:pt idx="2794">
                  <c:v>1796.8489999999999</c:v>
                </c:pt>
                <c:pt idx="2795">
                  <c:v>1797.3309999999999</c:v>
                </c:pt>
                <c:pt idx="2796">
                  <c:v>1797.8130000000001</c:v>
                </c:pt>
                <c:pt idx="2797">
                  <c:v>1798.296</c:v>
                </c:pt>
                <c:pt idx="2798">
                  <c:v>1798.778</c:v>
                </c:pt>
                <c:pt idx="2799">
                  <c:v>1799.26</c:v>
                </c:pt>
                <c:pt idx="2800">
                  <c:v>1799.742</c:v>
                </c:pt>
                <c:pt idx="2801">
                  <c:v>1800.2239999999999</c:v>
                </c:pt>
                <c:pt idx="2802">
                  <c:v>1800.7059999999999</c:v>
                </c:pt>
                <c:pt idx="2803">
                  <c:v>1801.1880000000001</c:v>
                </c:pt>
                <c:pt idx="2804">
                  <c:v>1801.67</c:v>
                </c:pt>
                <c:pt idx="2805">
                  <c:v>1802.153</c:v>
                </c:pt>
                <c:pt idx="2806">
                  <c:v>1802.635</c:v>
                </c:pt>
                <c:pt idx="2807">
                  <c:v>1803.117</c:v>
                </c:pt>
                <c:pt idx="2808">
                  <c:v>1803.5989999999999</c:v>
                </c:pt>
                <c:pt idx="2809">
                  <c:v>1804.0809999999999</c:v>
                </c:pt>
                <c:pt idx="2810">
                  <c:v>1804.5630000000001</c:v>
                </c:pt>
                <c:pt idx="2811">
                  <c:v>1805.0450000000001</c:v>
                </c:pt>
                <c:pt idx="2812">
                  <c:v>1805.527</c:v>
                </c:pt>
                <c:pt idx="2813">
                  <c:v>1806.01</c:v>
                </c:pt>
                <c:pt idx="2814">
                  <c:v>1806.492</c:v>
                </c:pt>
                <c:pt idx="2815">
                  <c:v>1806.9739999999999</c:v>
                </c:pt>
                <c:pt idx="2816">
                  <c:v>1807.4559999999999</c:v>
                </c:pt>
                <c:pt idx="2817">
                  <c:v>1807.9380000000001</c:v>
                </c:pt>
                <c:pt idx="2818">
                  <c:v>1808.42</c:v>
                </c:pt>
                <c:pt idx="2819">
                  <c:v>1808.902</c:v>
                </c:pt>
                <c:pt idx="2820">
                  <c:v>1809.384</c:v>
                </c:pt>
                <c:pt idx="2821">
                  <c:v>1809.866</c:v>
                </c:pt>
                <c:pt idx="2822">
                  <c:v>1810.3489999999999</c:v>
                </c:pt>
                <c:pt idx="2823">
                  <c:v>1810.8309999999999</c:v>
                </c:pt>
                <c:pt idx="2824">
                  <c:v>1811.3130000000001</c:v>
                </c:pt>
                <c:pt idx="2825">
                  <c:v>1811.7950000000001</c:v>
                </c:pt>
                <c:pt idx="2826">
                  <c:v>1812.277</c:v>
                </c:pt>
                <c:pt idx="2827">
                  <c:v>1812.759</c:v>
                </c:pt>
                <c:pt idx="2828">
                  <c:v>1813.241</c:v>
                </c:pt>
                <c:pt idx="2829">
                  <c:v>1813.723</c:v>
                </c:pt>
                <c:pt idx="2830">
                  <c:v>1814.2049999999999</c:v>
                </c:pt>
                <c:pt idx="2831">
                  <c:v>1814.6880000000001</c:v>
                </c:pt>
                <c:pt idx="2832">
                  <c:v>1815.17</c:v>
                </c:pt>
                <c:pt idx="2833">
                  <c:v>1815.652</c:v>
                </c:pt>
                <c:pt idx="2834">
                  <c:v>1816.134</c:v>
                </c:pt>
                <c:pt idx="2835">
                  <c:v>1816.616</c:v>
                </c:pt>
                <c:pt idx="2836">
                  <c:v>1817.098</c:v>
                </c:pt>
                <c:pt idx="2837">
                  <c:v>1817.58</c:v>
                </c:pt>
                <c:pt idx="2838">
                  <c:v>1818.0619999999999</c:v>
                </c:pt>
                <c:pt idx="2839">
                  <c:v>1818.5450000000001</c:v>
                </c:pt>
                <c:pt idx="2840">
                  <c:v>1819.027</c:v>
                </c:pt>
                <c:pt idx="2841">
                  <c:v>1819.509</c:v>
                </c:pt>
                <c:pt idx="2842">
                  <c:v>1819.991</c:v>
                </c:pt>
                <c:pt idx="2843">
                  <c:v>1820.473</c:v>
                </c:pt>
                <c:pt idx="2844">
                  <c:v>1820.9549999999999</c:v>
                </c:pt>
                <c:pt idx="2845">
                  <c:v>1821.4369999999999</c:v>
                </c:pt>
                <c:pt idx="2846">
                  <c:v>1821.9190000000001</c:v>
                </c:pt>
                <c:pt idx="2847">
                  <c:v>1822.4010000000001</c:v>
                </c:pt>
                <c:pt idx="2848">
                  <c:v>1822.884</c:v>
                </c:pt>
                <c:pt idx="2849">
                  <c:v>1823.366</c:v>
                </c:pt>
                <c:pt idx="2850">
                  <c:v>1823.848</c:v>
                </c:pt>
                <c:pt idx="2851">
                  <c:v>1824.33</c:v>
                </c:pt>
                <c:pt idx="2852">
                  <c:v>1824.8119999999999</c:v>
                </c:pt>
                <c:pt idx="2853">
                  <c:v>1825.2940000000001</c:v>
                </c:pt>
                <c:pt idx="2854">
                  <c:v>1825.7760000000001</c:v>
                </c:pt>
                <c:pt idx="2855">
                  <c:v>1826.258</c:v>
                </c:pt>
                <c:pt idx="2856">
                  <c:v>1826.74</c:v>
                </c:pt>
                <c:pt idx="2857">
                  <c:v>1827.223</c:v>
                </c:pt>
                <c:pt idx="2858">
                  <c:v>1827.7049999999999</c:v>
                </c:pt>
                <c:pt idx="2859">
                  <c:v>1828.1869999999999</c:v>
                </c:pt>
                <c:pt idx="2860">
                  <c:v>1828.6690000000001</c:v>
                </c:pt>
                <c:pt idx="2861">
                  <c:v>1829.1510000000001</c:v>
                </c:pt>
                <c:pt idx="2862">
                  <c:v>1829.633</c:v>
                </c:pt>
                <c:pt idx="2863">
                  <c:v>1830.115</c:v>
                </c:pt>
                <c:pt idx="2864">
                  <c:v>1830.597</c:v>
                </c:pt>
                <c:pt idx="2865">
                  <c:v>1831.08</c:v>
                </c:pt>
                <c:pt idx="2866">
                  <c:v>1831.5619999999999</c:v>
                </c:pt>
                <c:pt idx="2867">
                  <c:v>1832.0440000000001</c:v>
                </c:pt>
                <c:pt idx="2868">
                  <c:v>1832.5260000000001</c:v>
                </c:pt>
                <c:pt idx="2869">
                  <c:v>1833.008</c:v>
                </c:pt>
                <c:pt idx="2870">
                  <c:v>1833.49</c:v>
                </c:pt>
                <c:pt idx="2871">
                  <c:v>1833.972</c:v>
                </c:pt>
                <c:pt idx="2872">
                  <c:v>1834.454</c:v>
                </c:pt>
                <c:pt idx="2873">
                  <c:v>1834.9369999999999</c:v>
                </c:pt>
                <c:pt idx="2874">
                  <c:v>1835.4190000000001</c:v>
                </c:pt>
                <c:pt idx="2875">
                  <c:v>1835.9010000000001</c:v>
                </c:pt>
                <c:pt idx="2876">
                  <c:v>1836.383</c:v>
                </c:pt>
                <c:pt idx="2877">
                  <c:v>1836.865</c:v>
                </c:pt>
                <c:pt idx="2878">
                  <c:v>1837.347</c:v>
                </c:pt>
                <c:pt idx="2879">
                  <c:v>1837.829</c:v>
                </c:pt>
                <c:pt idx="2880">
                  <c:v>1838.3109999999999</c:v>
                </c:pt>
                <c:pt idx="2881">
                  <c:v>1838.7929999999999</c:v>
                </c:pt>
                <c:pt idx="2882">
                  <c:v>1839.2760000000001</c:v>
                </c:pt>
                <c:pt idx="2883">
                  <c:v>1839.758</c:v>
                </c:pt>
                <c:pt idx="2884">
                  <c:v>1840.24</c:v>
                </c:pt>
                <c:pt idx="2885">
                  <c:v>1840.722</c:v>
                </c:pt>
                <c:pt idx="2886">
                  <c:v>1841.204</c:v>
                </c:pt>
                <c:pt idx="2887">
                  <c:v>1841.6859999999999</c:v>
                </c:pt>
                <c:pt idx="2888">
                  <c:v>1842.1679999999999</c:v>
                </c:pt>
                <c:pt idx="2889">
                  <c:v>1842.65</c:v>
                </c:pt>
                <c:pt idx="2890">
                  <c:v>1843.1320000000001</c:v>
                </c:pt>
                <c:pt idx="2891">
                  <c:v>1843.615</c:v>
                </c:pt>
                <c:pt idx="2892">
                  <c:v>1844.097</c:v>
                </c:pt>
                <c:pt idx="2893">
                  <c:v>1844.579</c:v>
                </c:pt>
                <c:pt idx="2894">
                  <c:v>1845.0609999999999</c:v>
                </c:pt>
                <c:pt idx="2895">
                  <c:v>1845.5429999999999</c:v>
                </c:pt>
                <c:pt idx="2896">
                  <c:v>1846.0250000000001</c:v>
                </c:pt>
                <c:pt idx="2897">
                  <c:v>1846.5070000000001</c:v>
                </c:pt>
                <c:pt idx="2898">
                  <c:v>1846.989</c:v>
                </c:pt>
                <c:pt idx="2899">
                  <c:v>1847.472</c:v>
                </c:pt>
                <c:pt idx="2900">
                  <c:v>1847.954</c:v>
                </c:pt>
                <c:pt idx="2901">
                  <c:v>1848.4359999999999</c:v>
                </c:pt>
                <c:pt idx="2902">
                  <c:v>1848.9179999999999</c:v>
                </c:pt>
                <c:pt idx="2903">
                  <c:v>1849.4</c:v>
                </c:pt>
                <c:pt idx="2904">
                  <c:v>1849.8820000000001</c:v>
                </c:pt>
                <c:pt idx="2905">
                  <c:v>1850.364</c:v>
                </c:pt>
                <c:pt idx="2906">
                  <c:v>1850.846</c:v>
                </c:pt>
                <c:pt idx="2907">
                  <c:v>1851.328</c:v>
                </c:pt>
                <c:pt idx="2908">
                  <c:v>1851.8109999999999</c:v>
                </c:pt>
                <c:pt idx="2909">
                  <c:v>1852.2929999999999</c:v>
                </c:pt>
                <c:pt idx="2910">
                  <c:v>1852.7750000000001</c:v>
                </c:pt>
                <c:pt idx="2911">
                  <c:v>1853.2570000000001</c:v>
                </c:pt>
                <c:pt idx="2912">
                  <c:v>1853.739</c:v>
                </c:pt>
                <c:pt idx="2913">
                  <c:v>1854.221</c:v>
                </c:pt>
                <c:pt idx="2914">
                  <c:v>1854.703</c:v>
                </c:pt>
                <c:pt idx="2915">
                  <c:v>1855.1849999999999</c:v>
                </c:pt>
                <c:pt idx="2916">
                  <c:v>1855.6669999999999</c:v>
                </c:pt>
                <c:pt idx="2917">
                  <c:v>1856.15</c:v>
                </c:pt>
                <c:pt idx="2918">
                  <c:v>1856.6320000000001</c:v>
                </c:pt>
                <c:pt idx="2919">
                  <c:v>1857.114</c:v>
                </c:pt>
                <c:pt idx="2920">
                  <c:v>1857.596</c:v>
                </c:pt>
                <c:pt idx="2921">
                  <c:v>1858.078</c:v>
                </c:pt>
                <c:pt idx="2922">
                  <c:v>1858.56</c:v>
                </c:pt>
                <c:pt idx="2923">
                  <c:v>1859.0419999999999</c:v>
                </c:pt>
                <c:pt idx="2924">
                  <c:v>1859.5239999999999</c:v>
                </c:pt>
                <c:pt idx="2925">
                  <c:v>1860.0070000000001</c:v>
                </c:pt>
                <c:pt idx="2926">
                  <c:v>1860.489</c:v>
                </c:pt>
                <c:pt idx="2927">
                  <c:v>1860.971</c:v>
                </c:pt>
                <c:pt idx="2928">
                  <c:v>1861.453</c:v>
                </c:pt>
                <c:pt idx="2929">
                  <c:v>1861.9349999999999</c:v>
                </c:pt>
                <c:pt idx="2930">
                  <c:v>1862.4169999999999</c:v>
                </c:pt>
                <c:pt idx="2931">
                  <c:v>1862.8989999999999</c:v>
                </c:pt>
                <c:pt idx="2932">
                  <c:v>1863.3810000000001</c:v>
                </c:pt>
                <c:pt idx="2933">
                  <c:v>1863.864</c:v>
                </c:pt>
                <c:pt idx="2934">
                  <c:v>1864.346</c:v>
                </c:pt>
                <c:pt idx="2935">
                  <c:v>1864.828</c:v>
                </c:pt>
                <c:pt idx="2936">
                  <c:v>1865.31</c:v>
                </c:pt>
                <c:pt idx="2937">
                  <c:v>1865.7919999999999</c:v>
                </c:pt>
                <c:pt idx="2938">
                  <c:v>1866.2739999999999</c:v>
                </c:pt>
                <c:pt idx="2939">
                  <c:v>1866.7560000000001</c:v>
                </c:pt>
                <c:pt idx="2940">
                  <c:v>1867.2380000000001</c:v>
                </c:pt>
                <c:pt idx="2941">
                  <c:v>1867.72</c:v>
                </c:pt>
                <c:pt idx="2942">
                  <c:v>1868.203</c:v>
                </c:pt>
                <c:pt idx="2943">
                  <c:v>1868.6849999999999</c:v>
                </c:pt>
                <c:pt idx="2944">
                  <c:v>1869.1669999999999</c:v>
                </c:pt>
                <c:pt idx="2945">
                  <c:v>1869.6489999999999</c:v>
                </c:pt>
                <c:pt idx="2946">
                  <c:v>1870.1310000000001</c:v>
                </c:pt>
                <c:pt idx="2947">
                  <c:v>1870.6130000000001</c:v>
                </c:pt>
                <c:pt idx="2948">
                  <c:v>1871.095</c:v>
                </c:pt>
                <c:pt idx="2949">
                  <c:v>1871.577</c:v>
                </c:pt>
                <c:pt idx="2950">
                  <c:v>1872.059</c:v>
                </c:pt>
                <c:pt idx="2951">
                  <c:v>1872.5419999999999</c:v>
                </c:pt>
                <c:pt idx="2952">
                  <c:v>1873.0239999999999</c:v>
                </c:pt>
                <c:pt idx="2953">
                  <c:v>1873.5060000000001</c:v>
                </c:pt>
                <c:pt idx="2954">
                  <c:v>1873.9880000000001</c:v>
                </c:pt>
                <c:pt idx="2955">
                  <c:v>1874.47</c:v>
                </c:pt>
                <c:pt idx="2956">
                  <c:v>1874.952</c:v>
                </c:pt>
                <c:pt idx="2957">
                  <c:v>1875.434</c:v>
                </c:pt>
                <c:pt idx="2958">
                  <c:v>1875.9159999999999</c:v>
                </c:pt>
                <c:pt idx="2959">
                  <c:v>1876.3989999999999</c:v>
                </c:pt>
                <c:pt idx="2960">
                  <c:v>1876.8810000000001</c:v>
                </c:pt>
                <c:pt idx="2961">
                  <c:v>1877.3630000000001</c:v>
                </c:pt>
                <c:pt idx="2962">
                  <c:v>1877.845</c:v>
                </c:pt>
                <c:pt idx="2963">
                  <c:v>1878.327</c:v>
                </c:pt>
                <c:pt idx="2964">
                  <c:v>1878.809</c:v>
                </c:pt>
                <c:pt idx="2965">
                  <c:v>1879.2909999999999</c:v>
                </c:pt>
                <c:pt idx="2966">
                  <c:v>1879.7729999999999</c:v>
                </c:pt>
                <c:pt idx="2967">
                  <c:v>1880.2550000000001</c:v>
                </c:pt>
                <c:pt idx="2968">
                  <c:v>1880.7380000000001</c:v>
                </c:pt>
                <c:pt idx="2969">
                  <c:v>1881.22</c:v>
                </c:pt>
                <c:pt idx="2970">
                  <c:v>1881.702</c:v>
                </c:pt>
                <c:pt idx="2971">
                  <c:v>1882.184</c:v>
                </c:pt>
                <c:pt idx="2972">
                  <c:v>1882.6659999999999</c:v>
                </c:pt>
                <c:pt idx="2973">
                  <c:v>1883.1479999999999</c:v>
                </c:pt>
                <c:pt idx="2974">
                  <c:v>1883.63</c:v>
                </c:pt>
                <c:pt idx="2975">
                  <c:v>1884.1120000000001</c:v>
                </c:pt>
                <c:pt idx="2976">
                  <c:v>1884.5940000000001</c:v>
                </c:pt>
                <c:pt idx="2977">
                  <c:v>1885.077</c:v>
                </c:pt>
                <c:pt idx="2978">
                  <c:v>1885.559</c:v>
                </c:pt>
                <c:pt idx="2979">
                  <c:v>1886.0409999999999</c:v>
                </c:pt>
                <c:pt idx="2980">
                  <c:v>1886.5229999999999</c:v>
                </c:pt>
                <c:pt idx="2981">
                  <c:v>1887.0050000000001</c:v>
                </c:pt>
                <c:pt idx="2982">
                  <c:v>1887.4870000000001</c:v>
                </c:pt>
                <c:pt idx="2983">
                  <c:v>1887.9690000000001</c:v>
                </c:pt>
                <c:pt idx="2984">
                  <c:v>1888.451</c:v>
                </c:pt>
                <c:pt idx="2985">
                  <c:v>1888.934</c:v>
                </c:pt>
                <c:pt idx="2986">
                  <c:v>1889.4159999999999</c:v>
                </c:pt>
                <c:pt idx="2987">
                  <c:v>1889.8979999999999</c:v>
                </c:pt>
                <c:pt idx="2988">
                  <c:v>1890.38</c:v>
                </c:pt>
                <c:pt idx="2989">
                  <c:v>1890.8620000000001</c:v>
                </c:pt>
                <c:pt idx="2990">
                  <c:v>1891.3440000000001</c:v>
                </c:pt>
                <c:pt idx="2991">
                  <c:v>1891.826</c:v>
                </c:pt>
                <c:pt idx="2992">
                  <c:v>1892.308</c:v>
                </c:pt>
                <c:pt idx="2993">
                  <c:v>1892.7909999999999</c:v>
                </c:pt>
                <c:pt idx="2994">
                  <c:v>1893.2729999999999</c:v>
                </c:pt>
                <c:pt idx="2995">
                  <c:v>1893.7550000000001</c:v>
                </c:pt>
                <c:pt idx="2996">
                  <c:v>1894.2370000000001</c:v>
                </c:pt>
                <c:pt idx="2997">
                  <c:v>1894.7190000000001</c:v>
                </c:pt>
                <c:pt idx="2998">
                  <c:v>1895.201</c:v>
                </c:pt>
                <c:pt idx="2999">
                  <c:v>1895.683</c:v>
                </c:pt>
                <c:pt idx="3000">
                  <c:v>1896.165</c:v>
                </c:pt>
                <c:pt idx="3001">
                  <c:v>1896.6469999999999</c:v>
                </c:pt>
                <c:pt idx="3002">
                  <c:v>1897.13</c:v>
                </c:pt>
                <c:pt idx="3003">
                  <c:v>1897.6120000000001</c:v>
                </c:pt>
                <c:pt idx="3004">
                  <c:v>1898.0940000000001</c:v>
                </c:pt>
                <c:pt idx="3005">
                  <c:v>1898.576</c:v>
                </c:pt>
                <c:pt idx="3006">
                  <c:v>1899.058</c:v>
                </c:pt>
                <c:pt idx="3007">
                  <c:v>1899.54</c:v>
                </c:pt>
                <c:pt idx="3008">
                  <c:v>1900.0219999999999</c:v>
                </c:pt>
                <c:pt idx="3009">
                  <c:v>1900.5039999999999</c:v>
                </c:pt>
                <c:pt idx="3010">
                  <c:v>1900.9860000000001</c:v>
                </c:pt>
                <c:pt idx="3011">
                  <c:v>1901.4690000000001</c:v>
                </c:pt>
                <c:pt idx="3012">
                  <c:v>1901.951</c:v>
                </c:pt>
                <c:pt idx="3013">
                  <c:v>1902.433</c:v>
                </c:pt>
                <c:pt idx="3014">
                  <c:v>1902.915</c:v>
                </c:pt>
                <c:pt idx="3015">
                  <c:v>1903.3969999999999</c:v>
                </c:pt>
                <c:pt idx="3016">
                  <c:v>1903.8789999999999</c:v>
                </c:pt>
                <c:pt idx="3017">
                  <c:v>1904.3610000000001</c:v>
                </c:pt>
                <c:pt idx="3018">
                  <c:v>1904.8430000000001</c:v>
                </c:pt>
                <c:pt idx="3019">
                  <c:v>1905.326</c:v>
                </c:pt>
                <c:pt idx="3020">
                  <c:v>1905.808</c:v>
                </c:pt>
                <c:pt idx="3021">
                  <c:v>1906.29</c:v>
                </c:pt>
                <c:pt idx="3022">
                  <c:v>1906.7719999999999</c:v>
                </c:pt>
                <c:pt idx="3023">
                  <c:v>1907.2539999999999</c:v>
                </c:pt>
                <c:pt idx="3024">
                  <c:v>1907.7360000000001</c:v>
                </c:pt>
                <c:pt idx="3025">
                  <c:v>1908.2180000000001</c:v>
                </c:pt>
                <c:pt idx="3026">
                  <c:v>1908.7</c:v>
                </c:pt>
                <c:pt idx="3027">
                  <c:v>1909.182</c:v>
                </c:pt>
                <c:pt idx="3028">
                  <c:v>1909.665</c:v>
                </c:pt>
                <c:pt idx="3029">
                  <c:v>1910.1469999999999</c:v>
                </c:pt>
                <c:pt idx="3030">
                  <c:v>1910.6289999999999</c:v>
                </c:pt>
                <c:pt idx="3031">
                  <c:v>1911.1110000000001</c:v>
                </c:pt>
                <c:pt idx="3032">
                  <c:v>1911.5930000000001</c:v>
                </c:pt>
                <c:pt idx="3033">
                  <c:v>1912.075</c:v>
                </c:pt>
                <c:pt idx="3034">
                  <c:v>1912.557</c:v>
                </c:pt>
                <c:pt idx="3035">
                  <c:v>1913.039</c:v>
                </c:pt>
                <c:pt idx="3036">
                  <c:v>1913.521</c:v>
                </c:pt>
                <c:pt idx="3037">
                  <c:v>1914.0039999999999</c:v>
                </c:pt>
                <c:pt idx="3038">
                  <c:v>1914.4860000000001</c:v>
                </c:pt>
                <c:pt idx="3039">
                  <c:v>1914.9680000000001</c:v>
                </c:pt>
                <c:pt idx="3040">
                  <c:v>1915.45</c:v>
                </c:pt>
                <c:pt idx="3041">
                  <c:v>1915.932</c:v>
                </c:pt>
                <c:pt idx="3042">
                  <c:v>1916.414</c:v>
                </c:pt>
                <c:pt idx="3043">
                  <c:v>1916.896</c:v>
                </c:pt>
                <c:pt idx="3044">
                  <c:v>1917.3779999999999</c:v>
                </c:pt>
                <c:pt idx="3045">
                  <c:v>1917.8610000000001</c:v>
                </c:pt>
                <c:pt idx="3046">
                  <c:v>1918.3430000000001</c:v>
                </c:pt>
                <c:pt idx="3047">
                  <c:v>1918.825</c:v>
                </c:pt>
                <c:pt idx="3048">
                  <c:v>1919.307</c:v>
                </c:pt>
                <c:pt idx="3049">
                  <c:v>1919.789</c:v>
                </c:pt>
                <c:pt idx="3050">
                  <c:v>1920.271</c:v>
                </c:pt>
                <c:pt idx="3051">
                  <c:v>1920.7529999999999</c:v>
                </c:pt>
                <c:pt idx="3052">
                  <c:v>1921.2349999999999</c:v>
                </c:pt>
                <c:pt idx="3053">
                  <c:v>1921.7180000000001</c:v>
                </c:pt>
                <c:pt idx="3054">
                  <c:v>1922.2</c:v>
                </c:pt>
                <c:pt idx="3055">
                  <c:v>1922.682</c:v>
                </c:pt>
                <c:pt idx="3056">
                  <c:v>1923.164</c:v>
                </c:pt>
                <c:pt idx="3057">
                  <c:v>1923.646</c:v>
                </c:pt>
                <c:pt idx="3058">
                  <c:v>1924.1279999999999</c:v>
                </c:pt>
                <c:pt idx="3059">
                  <c:v>1924.61</c:v>
                </c:pt>
                <c:pt idx="3060">
                  <c:v>1925.0920000000001</c:v>
                </c:pt>
                <c:pt idx="3061">
                  <c:v>1925.5740000000001</c:v>
                </c:pt>
                <c:pt idx="3062">
                  <c:v>1926.057</c:v>
                </c:pt>
                <c:pt idx="3063">
                  <c:v>1926.539</c:v>
                </c:pt>
                <c:pt idx="3064">
                  <c:v>1927.021</c:v>
                </c:pt>
                <c:pt idx="3065">
                  <c:v>1927.5029999999999</c:v>
                </c:pt>
                <c:pt idx="3066">
                  <c:v>1927.9849999999999</c:v>
                </c:pt>
                <c:pt idx="3067">
                  <c:v>1928.4670000000001</c:v>
                </c:pt>
                <c:pt idx="3068">
                  <c:v>1928.9490000000001</c:v>
                </c:pt>
                <c:pt idx="3069">
                  <c:v>1929.431</c:v>
                </c:pt>
                <c:pt idx="3070">
                  <c:v>1929.913</c:v>
                </c:pt>
                <c:pt idx="3071">
                  <c:v>1930.396</c:v>
                </c:pt>
                <c:pt idx="3072">
                  <c:v>1930.8779999999999</c:v>
                </c:pt>
                <c:pt idx="3073">
                  <c:v>1931.36</c:v>
                </c:pt>
                <c:pt idx="3074">
                  <c:v>1931.8420000000001</c:v>
                </c:pt>
                <c:pt idx="3075">
                  <c:v>1932.3240000000001</c:v>
                </c:pt>
                <c:pt idx="3076">
                  <c:v>1932.806</c:v>
                </c:pt>
                <c:pt idx="3077">
                  <c:v>1933.288</c:v>
                </c:pt>
                <c:pt idx="3078">
                  <c:v>1933.77</c:v>
                </c:pt>
                <c:pt idx="3079">
                  <c:v>1934.2529999999999</c:v>
                </c:pt>
                <c:pt idx="3080">
                  <c:v>1934.7349999999999</c:v>
                </c:pt>
                <c:pt idx="3081">
                  <c:v>1935.2170000000001</c:v>
                </c:pt>
                <c:pt idx="3082">
                  <c:v>1935.6990000000001</c:v>
                </c:pt>
                <c:pt idx="3083">
                  <c:v>1936.181</c:v>
                </c:pt>
                <c:pt idx="3084">
                  <c:v>1936.663</c:v>
                </c:pt>
                <c:pt idx="3085">
                  <c:v>1937.145</c:v>
                </c:pt>
                <c:pt idx="3086">
                  <c:v>1937.627</c:v>
                </c:pt>
                <c:pt idx="3087">
                  <c:v>1938.1089999999999</c:v>
                </c:pt>
                <c:pt idx="3088">
                  <c:v>1938.5920000000001</c:v>
                </c:pt>
                <c:pt idx="3089">
                  <c:v>1939.0740000000001</c:v>
                </c:pt>
                <c:pt idx="3090">
                  <c:v>1939.556</c:v>
                </c:pt>
                <c:pt idx="3091">
                  <c:v>1940.038</c:v>
                </c:pt>
                <c:pt idx="3092">
                  <c:v>1940.52</c:v>
                </c:pt>
                <c:pt idx="3093">
                  <c:v>1941.002</c:v>
                </c:pt>
                <c:pt idx="3094">
                  <c:v>1941.4839999999999</c:v>
                </c:pt>
                <c:pt idx="3095">
                  <c:v>1941.9659999999999</c:v>
                </c:pt>
                <c:pt idx="3096">
                  <c:v>1942.4480000000001</c:v>
                </c:pt>
                <c:pt idx="3097">
                  <c:v>1942.931</c:v>
                </c:pt>
                <c:pt idx="3098">
                  <c:v>1943.413</c:v>
                </c:pt>
                <c:pt idx="3099">
                  <c:v>1943.895</c:v>
                </c:pt>
                <c:pt idx="3100">
                  <c:v>1944.377</c:v>
                </c:pt>
                <c:pt idx="3101">
                  <c:v>1944.8589999999999</c:v>
                </c:pt>
                <c:pt idx="3102">
                  <c:v>1945.3409999999999</c:v>
                </c:pt>
                <c:pt idx="3103">
                  <c:v>1945.8230000000001</c:v>
                </c:pt>
                <c:pt idx="3104">
                  <c:v>1946.3050000000001</c:v>
                </c:pt>
                <c:pt idx="3105">
                  <c:v>1946.788</c:v>
                </c:pt>
                <c:pt idx="3106">
                  <c:v>1947.27</c:v>
                </c:pt>
                <c:pt idx="3107">
                  <c:v>1947.752</c:v>
                </c:pt>
                <c:pt idx="3108">
                  <c:v>1948.2339999999999</c:v>
                </c:pt>
                <c:pt idx="3109">
                  <c:v>1948.7159999999999</c:v>
                </c:pt>
                <c:pt idx="3110">
                  <c:v>1949.1980000000001</c:v>
                </c:pt>
                <c:pt idx="3111">
                  <c:v>1949.68</c:v>
                </c:pt>
                <c:pt idx="3112">
                  <c:v>1950.162</c:v>
                </c:pt>
                <c:pt idx="3113">
                  <c:v>1950.645</c:v>
                </c:pt>
                <c:pt idx="3114">
                  <c:v>1951.127</c:v>
                </c:pt>
                <c:pt idx="3115">
                  <c:v>1951.6089999999999</c:v>
                </c:pt>
                <c:pt idx="3116">
                  <c:v>1952.0909999999999</c:v>
                </c:pt>
                <c:pt idx="3117">
                  <c:v>1952.5730000000001</c:v>
                </c:pt>
                <c:pt idx="3118">
                  <c:v>1953.0550000000001</c:v>
                </c:pt>
                <c:pt idx="3119">
                  <c:v>1953.537</c:v>
                </c:pt>
                <c:pt idx="3120">
                  <c:v>1954.019</c:v>
                </c:pt>
                <c:pt idx="3121">
                  <c:v>1954.501</c:v>
                </c:pt>
                <c:pt idx="3122">
                  <c:v>1954.9839999999999</c:v>
                </c:pt>
                <c:pt idx="3123">
                  <c:v>1955.4659999999999</c:v>
                </c:pt>
                <c:pt idx="3124">
                  <c:v>1955.9480000000001</c:v>
                </c:pt>
                <c:pt idx="3125">
                  <c:v>1956.43</c:v>
                </c:pt>
                <c:pt idx="3126">
                  <c:v>1956.912</c:v>
                </c:pt>
                <c:pt idx="3127">
                  <c:v>1957.394</c:v>
                </c:pt>
                <c:pt idx="3128">
                  <c:v>1957.876</c:v>
                </c:pt>
                <c:pt idx="3129">
                  <c:v>1958.3579999999999</c:v>
                </c:pt>
                <c:pt idx="3130">
                  <c:v>1958.84</c:v>
                </c:pt>
                <c:pt idx="3131">
                  <c:v>1959.3230000000001</c:v>
                </c:pt>
                <c:pt idx="3132">
                  <c:v>1959.8050000000001</c:v>
                </c:pt>
                <c:pt idx="3133">
                  <c:v>1960.287</c:v>
                </c:pt>
                <c:pt idx="3134">
                  <c:v>1960.769</c:v>
                </c:pt>
                <c:pt idx="3135">
                  <c:v>1961.251</c:v>
                </c:pt>
                <c:pt idx="3136">
                  <c:v>1961.7329999999999</c:v>
                </c:pt>
                <c:pt idx="3137">
                  <c:v>1962.2149999999999</c:v>
                </c:pt>
                <c:pt idx="3138">
                  <c:v>1962.6969999999999</c:v>
                </c:pt>
                <c:pt idx="3139">
                  <c:v>1963.18</c:v>
                </c:pt>
                <c:pt idx="3140">
                  <c:v>1963.662</c:v>
                </c:pt>
                <c:pt idx="3141">
                  <c:v>1964.144</c:v>
                </c:pt>
                <c:pt idx="3142">
                  <c:v>1964.626</c:v>
                </c:pt>
                <c:pt idx="3143">
                  <c:v>1965.1079999999999</c:v>
                </c:pt>
                <c:pt idx="3144">
                  <c:v>1965.59</c:v>
                </c:pt>
                <c:pt idx="3145">
                  <c:v>1966.0719999999999</c:v>
                </c:pt>
                <c:pt idx="3146">
                  <c:v>1966.5540000000001</c:v>
                </c:pt>
                <c:pt idx="3147">
                  <c:v>1967.0360000000001</c:v>
                </c:pt>
                <c:pt idx="3148">
                  <c:v>1967.519</c:v>
                </c:pt>
                <c:pt idx="3149">
                  <c:v>1968.001</c:v>
                </c:pt>
                <c:pt idx="3150">
                  <c:v>1968.4829999999999</c:v>
                </c:pt>
                <c:pt idx="3151">
                  <c:v>1968.9649999999999</c:v>
                </c:pt>
                <c:pt idx="3152">
                  <c:v>1969.4469999999999</c:v>
                </c:pt>
                <c:pt idx="3153">
                  <c:v>1969.9290000000001</c:v>
                </c:pt>
                <c:pt idx="3154">
                  <c:v>1970.4110000000001</c:v>
                </c:pt>
                <c:pt idx="3155">
                  <c:v>1970.893</c:v>
                </c:pt>
                <c:pt idx="3156">
                  <c:v>1971.375</c:v>
                </c:pt>
                <c:pt idx="3157">
                  <c:v>1971.8579999999999</c:v>
                </c:pt>
                <c:pt idx="3158">
                  <c:v>1972.34</c:v>
                </c:pt>
                <c:pt idx="3159">
                  <c:v>1972.8219999999999</c:v>
                </c:pt>
                <c:pt idx="3160">
                  <c:v>1973.3040000000001</c:v>
                </c:pt>
                <c:pt idx="3161">
                  <c:v>1973.7860000000001</c:v>
                </c:pt>
                <c:pt idx="3162">
                  <c:v>1974.268</c:v>
                </c:pt>
                <c:pt idx="3163">
                  <c:v>1974.75</c:v>
                </c:pt>
                <c:pt idx="3164">
                  <c:v>1975.232</c:v>
                </c:pt>
                <c:pt idx="3165">
                  <c:v>1975.7149999999999</c:v>
                </c:pt>
                <c:pt idx="3166">
                  <c:v>1976.1969999999999</c:v>
                </c:pt>
                <c:pt idx="3167">
                  <c:v>1976.6790000000001</c:v>
                </c:pt>
                <c:pt idx="3168">
                  <c:v>1977.1610000000001</c:v>
                </c:pt>
                <c:pt idx="3169">
                  <c:v>1977.643</c:v>
                </c:pt>
                <c:pt idx="3170">
                  <c:v>1978.125</c:v>
                </c:pt>
                <c:pt idx="3171">
                  <c:v>1978.607</c:v>
                </c:pt>
                <c:pt idx="3172">
                  <c:v>1979.0889999999999</c:v>
                </c:pt>
                <c:pt idx="3173">
                  <c:v>1979.5719999999999</c:v>
                </c:pt>
                <c:pt idx="3174">
                  <c:v>1980.0540000000001</c:v>
                </c:pt>
                <c:pt idx="3175">
                  <c:v>1980.5360000000001</c:v>
                </c:pt>
                <c:pt idx="3176">
                  <c:v>1981.018</c:v>
                </c:pt>
                <c:pt idx="3177">
                  <c:v>1981.5</c:v>
                </c:pt>
                <c:pt idx="3178">
                  <c:v>1981.982</c:v>
                </c:pt>
                <c:pt idx="3179">
                  <c:v>1982.4639999999999</c:v>
                </c:pt>
                <c:pt idx="3180">
                  <c:v>1982.9459999999999</c:v>
                </c:pt>
                <c:pt idx="3181">
                  <c:v>1983.4280000000001</c:v>
                </c:pt>
                <c:pt idx="3182">
                  <c:v>1983.9110000000001</c:v>
                </c:pt>
                <c:pt idx="3183">
                  <c:v>1984.393</c:v>
                </c:pt>
                <c:pt idx="3184">
                  <c:v>1984.875</c:v>
                </c:pt>
                <c:pt idx="3185">
                  <c:v>1985.357</c:v>
                </c:pt>
                <c:pt idx="3186">
                  <c:v>1985.8389999999999</c:v>
                </c:pt>
                <c:pt idx="3187">
                  <c:v>1986.3209999999999</c:v>
                </c:pt>
                <c:pt idx="3188">
                  <c:v>1986.8030000000001</c:v>
                </c:pt>
                <c:pt idx="3189">
                  <c:v>1987.2850000000001</c:v>
                </c:pt>
                <c:pt idx="3190">
                  <c:v>1987.7670000000001</c:v>
                </c:pt>
                <c:pt idx="3191">
                  <c:v>1988.25</c:v>
                </c:pt>
                <c:pt idx="3192">
                  <c:v>1988.732</c:v>
                </c:pt>
                <c:pt idx="3193">
                  <c:v>1989.2139999999999</c:v>
                </c:pt>
                <c:pt idx="3194">
                  <c:v>1989.6959999999999</c:v>
                </c:pt>
                <c:pt idx="3195">
                  <c:v>1990.1780000000001</c:v>
                </c:pt>
                <c:pt idx="3196">
                  <c:v>1990.66</c:v>
                </c:pt>
                <c:pt idx="3197">
                  <c:v>1991.1420000000001</c:v>
                </c:pt>
                <c:pt idx="3198">
                  <c:v>1991.624</c:v>
                </c:pt>
                <c:pt idx="3199">
                  <c:v>1992.107</c:v>
                </c:pt>
                <c:pt idx="3200">
                  <c:v>1992.5889999999999</c:v>
                </c:pt>
                <c:pt idx="3201">
                  <c:v>1993.0709999999999</c:v>
                </c:pt>
                <c:pt idx="3202">
                  <c:v>1993.5530000000001</c:v>
                </c:pt>
                <c:pt idx="3203">
                  <c:v>1994.0350000000001</c:v>
                </c:pt>
                <c:pt idx="3204">
                  <c:v>1994.5170000000001</c:v>
                </c:pt>
                <c:pt idx="3205">
                  <c:v>1994.999</c:v>
                </c:pt>
                <c:pt idx="3206">
                  <c:v>1995.481</c:v>
                </c:pt>
                <c:pt idx="3207">
                  <c:v>1995.9639999999999</c:v>
                </c:pt>
                <c:pt idx="3208">
                  <c:v>1996.4459999999999</c:v>
                </c:pt>
                <c:pt idx="3209">
                  <c:v>1996.9280000000001</c:v>
                </c:pt>
                <c:pt idx="3210">
                  <c:v>1997.41</c:v>
                </c:pt>
                <c:pt idx="3211">
                  <c:v>1997.8920000000001</c:v>
                </c:pt>
                <c:pt idx="3212">
                  <c:v>1998.374</c:v>
                </c:pt>
                <c:pt idx="3213">
                  <c:v>1998.856</c:v>
                </c:pt>
                <c:pt idx="3214">
                  <c:v>1999.338</c:v>
                </c:pt>
                <c:pt idx="3215">
                  <c:v>1999.82</c:v>
                </c:pt>
                <c:pt idx="3216">
                  <c:v>2000.3019999999999</c:v>
                </c:pt>
                <c:pt idx="3217">
                  <c:v>2000.7850000000001</c:v>
                </c:pt>
                <c:pt idx="3218">
                  <c:v>2001.2670000000001</c:v>
                </c:pt>
                <c:pt idx="3219">
                  <c:v>2001.749</c:v>
                </c:pt>
                <c:pt idx="3220">
                  <c:v>2002.231</c:v>
                </c:pt>
                <c:pt idx="3221">
                  <c:v>2002.713</c:v>
                </c:pt>
                <c:pt idx="3222">
                  <c:v>2003.1949999999999</c:v>
                </c:pt>
                <c:pt idx="3223">
                  <c:v>2003.6769999999999</c:v>
                </c:pt>
                <c:pt idx="3224">
                  <c:v>2004.1590000000001</c:v>
                </c:pt>
                <c:pt idx="3225">
                  <c:v>2004.6420000000001</c:v>
                </c:pt>
                <c:pt idx="3226">
                  <c:v>2005.124</c:v>
                </c:pt>
                <c:pt idx="3227">
                  <c:v>2005.606</c:v>
                </c:pt>
                <c:pt idx="3228">
                  <c:v>2006.088</c:v>
                </c:pt>
                <c:pt idx="3229">
                  <c:v>2006.57</c:v>
                </c:pt>
                <c:pt idx="3230">
                  <c:v>2007.0519999999999</c:v>
                </c:pt>
                <c:pt idx="3231">
                  <c:v>2007.5340000000001</c:v>
                </c:pt>
                <c:pt idx="3232">
                  <c:v>2008.0160000000001</c:v>
                </c:pt>
                <c:pt idx="3233">
                  <c:v>2008.499</c:v>
                </c:pt>
                <c:pt idx="3234">
                  <c:v>2008.981</c:v>
                </c:pt>
                <c:pt idx="3235">
                  <c:v>2009.463</c:v>
                </c:pt>
                <c:pt idx="3236">
                  <c:v>2009.9449999999999</c:v>
                </c:pt>
                <c:pt idx="3237">
                  <c:v>2010.4269999999999</c:v>
                </c:pt>
                <c:pt idx="3238">
                  <c:v>2010.9090000000001</c:v>
                </c:pt>
                <c:pt idx="3239">
                  <c:v>2011.3910000000001</c:v>
                </c:pt>
                <c:pt idx="3240">
                  <c:v>2011.873</c:v>
                </c:pt>
                <c:pt idx="3241">
                  <c:v>2012.355</c:v>
                </c:pt>
                <c:pt idx="3242">
                  <c:v>2012.838</c:v>
                </c:pt>
                <c:pt idx="3243">
                  <c:v>2013.32</c:v>
                </c:pt>
                <c:pt idx="3244">
                  <c:v>2013.8019999999999</c:v>
                </c:pt>
                <c:pt idx="3245">
                  <c:v>2014.2840000000001</c:v>
                </c:pt>
                <c:pt idx="3246">
                  <c:v>2014.7660000000001</c:v>
                </c:pt>
                <c:pt idx="3247">
                  <c:v>2015.248</c:v>
                </c:pt>
                <c:pt idx="3248">
                  <c:v>2015.73</c:v>
                </c:pt>
                <c:pt idx="3249">
                  <c:v>2016.212</c:v>
                </c:pt>
                <c:pt idx="3250">
                  <c:v>2016.694</c:v>
                </c:pt>
                <c:pt idx="3251">
                  <c:v>2017.1769999999999</c:v>
                </c:pt>
                <c:pt idx="3252">
                  <c:v>2017.6590000000001</c:v>
                </c:pt>
                <c:pt idx="3253">
                  <c:v>2018.1410000000001</c:v>
                </c:pt>
                <c:pt idx="3254">
                  <c:v>2018.623</c:v>
                </c:pt>
                <c:pt idx="3255">
                  <c:v>2019.105</c:v>
                </c:pt>
                <c:pt idx="3256">
                  <c:v>2019.587</c:v>
                </c:pt>
                <c:pt idx="3257">
                  <c:v>2020.069</c:v>
                </c:pt>
                <c:pt idx="3258">
                  <c:v>2020.5509999999999</c:v>
                </c:pt>
                <c:pt idx="3259">
                  <c:v>2021.0340000000001</c:v>
                </c:pt>
                <c:pt idx="3260">
                  <c:v>2021.5160000000001</c:v>
                </c:pt>
                <c:pt idx="3261">
                  <c:v>2021.998</c:v>
                </c:pt>
                <c:pt idx="3262">
                  <c:v>2022.48</c:v>
                </c:pt>
                <c:pt idx="3263">
                  <c:v>2022.962</c:v>
                </c:pt>
                <c:pt idx="3264">
                  <c:v>2023.444</c:v>
                </c:pt>
                <c:pt idx="3265">
                  <c:v>2023.9259999999999</c:v>
                </c:pt>
                <c:pt idx="3266">
                  <c:v>2024.4079999999999</c:v>
                </c:pt>
                <c:pt idx="3267">
                  <c:v>2024.8910000000001</c:v>
                </c:pt>
                <c:pt idx="3268">
                  <c:v>2025.373</c:v>
                </c:pt>
                <c:pt idx="3269">
                  <c:v>2025.855</c:v>
                </c:pt>
                <c:pt idx="3270">
                  <c:v>2026.337</c:v>
                </c:pt>
                <c:pt idx="3271">
                  <c:v>2026.819</c:v>
                </c:pt>
                <c:pt idx="3272">
                  <c:v>2027.3009999999999</c:v>
                </c:pt>
                <c:pt idx="3273">
                  <c:v>2027.7829999999999</c:v>
                </c:pt>
                <c:pt idx="3274">
                  <c:v>2028.2650000000001</c:v>
                </c:pt>
                <c:pt idx="3275">
                  <c:v>2028.7470000000001</c:v>
                </c:pt>
                <c:pt idx="3276">
                  <c:v>2029.229</c:v>
                </c:pt>
                <c:pt idx="3277">
                  <c:v>2029.712</c:v>
                </c:pt>
                <c:pt idx="3278">
                  <c:v>2030.194</c:v>
                </c:pt>
                <c:pt idx="3279">
                  <c:v>2030.6759999999999</c:v>
                </c:pt>
                <c:pt idx="3280">
                  <c:v>2031.1579999999999</c:v>
                </c:pt>
                <c:pt idx="3281">
                  <c:v>2031.64</c:v>
                </c:pt>
                <c:pt idx="3282">
                  <c:v>2032.1220000000001</c:v>
                </c:pt>
                <c:pt idx="3283">
                  <c:v>2032.604</c:v>
                </c:pt>
                <c:pt idx="3284">
                  <c:v>2033.086</c:v>
                </c:pt>
                <c:pt idx="3285">
                  <c:v>2033.569</c:v>
                </c:pt>
                <c:pt idx="3286">
                  <c:v>2034.0509999999999</c:v>
                </c:pt>
                <c:pt idx="3287">
                  <c:v>2034.5329999999999</c:v>
                </c:pt>
                <c:pt idx="3288">
                  <c:v>2035.0150000000001</c:v>
                </c:pt>
                <c:pt idx="3289">
                  <c:v>2035.4970000000001</c:v>
                </c:pt>
                <c:pt idx="3290">
                  <c:v>2035.979</c:v>
                </c:pt>
                <c:pt idx="3291">
                  <c:v>2036.461</c:v>
                </c:pt>
                <c:pt idx="3292">
                  <c:v>2036.943</c:v>
                </c:pt>
                <c:pt idx="3293">
                  <c:v>2037.4259999999999</c:v>
                </c:pt>
                <c:pt idx="3294">
                  <c:v>2037.9079999999999</c:v>
                </c:pt>
                <c:pt idx="3295">
                  <c:v>2038.39</c:v>
                </c:pt>
                <c:pt idx="3296">
                  <c:v>2038.8720000000001</c:v>
                </c:pt>
                <c:pt idx="3297">
                  <c:v>2039.354</c:v>
                </c:pt>
                <c:pt idx="3298">
                  <c:v>2039.836</c:v>
                </c:pt>
                <c:pt idx="3299">
                  <c:v>2040.318</c:v>
                </c:pt>
                <c:pt idx="3300">
                  <c:v>2040.8</c:v>
                </c:pt>
                <c:pt idx="3301">
                  <c:v>2041.2819999999999</c:v>
                </c:pt>
                <c:pt idx="3302">
                  <c:v>2041.7650000000001</c:v>
                </c:pt>
                <c:pt idx="3303">
                  <c:v>2042.2470000000001</c:v>
                </c:pt>
                <c:pt idx="3304">
                  <c:v>2042.729</c:v>
                </c:pt>
                <c:pt idx="3305">
                  <c:v>2043.211</c:v>
                </c:pt>
                <c:pt idx="3306">
                  <c:v>2043.693</c:v>
                </c:pt>
                <c:pt idx="3307">
                  <c:v>2044.175</c:v>
                </c:pt>
                <c:pt idx="3308">
                  <c:v>2044.6569999999999</c:v>
                </c:pt>
                <c:pt idx="3309">
                  <c:v>2045.1389999999999</c:v>
                </c:pt>
                <c:pt idx="3310">
                  <c:v>2045.6210000000001</c:v>
                </c:pt>
                <c:pt idx="3311">
                  <c:v>2046.104</c:v>
                </c:pt>
                <c:pt idx="3312">
                  <c:v>2046.586</c:v>
                </c:pt>
                <c:pt idx="3313">
                  <c:v>2047.068</c:v>
                </c:pt>
                <c:pt idx="3314">
                  <c:v>2047.55</c:v>
                </c:pt>
                <c:pt idx="3315">
                  <c:v>2048.0320000000002</c:v>
                </c:pt>
                <c:pt idx="3316">
                  <c:v>2048.5140000000001</c:v>
                </c:pt>
                <c:pt idx="3317">
                  <c:v>2048.9960000000001</c:v>
                </c:pt>
                <c:pt idx="3318">
                  <c:v>2049.4780000000001</c:v>
                </c:pt>
                <c:pt idx="3319">
                  <c:v>2049.96</c:v>
                </c:pt>
                <c:pt idx="3320">
                  <c:v>2050.4430000000002</c:v>
                </c:pt>
                <c:pt idx="3321">
                  <c:v>2050.9250000000002</c:v>
                </c:pt>
                <c:pt idx="3322">
                  <c:v>2051.4070000000002</c:v>
                </c:pt>
                <c:pt idx="3323">
                  <c:v>2051.8890000000001</c:v>
                </c:pt>
                <c:pt idx="3324">
                  <c:v>2052.3710000000001</c:v>
                </c:pt>
                <c:pt idx="3325">
                  <c:v>2052.8530000000001</c:v>
                </c:pt>
                <c:pt idx="3326">
                  <c:v>2053.335</c:v>
                </c:pt>
                <c:pt idx="3327">
                  <c:v>2053.817</c:v>
                </c:pt>
                <c:pt idx="3328">
                  <c:v>2054.3000000000002</c:v>
                </c:pt>
                <c:pt idx="3329">
                  <c:v>2054.7820000000002</c:v>
                </c:pt>
                <c:pt idx="3330">
                  <c:v>2055.2640000000001</c:v>
                </c:pt>
                <c:pt idx="3331">
                  <c:v>2055.7460000000001</c:v>
                </c:pt>
                <c:pt idx="3332">
                  <c:v>2056.2280000000001</c:v>
                </c:pt>
                <c:pt idx="3333">
                  <c:v>2056.71</c:v>
                </c:pt>
                <c:pt idx="3334">
                  <c:v>2057.192</c:v>
                </c:pt>
                <c:pt idx="3335">
                  <c:v>2057.674</c:v>
                </c:pt>
                <c:pt idx="3336">
                  <c:v>2058.1559999999999</c:v>
                </c:pt>
                <c:pt idx="3337">
                  <c:v>2058.6390000000001</c:v>
                </c:pt>
                <c:pt idx="3338">
                  <c:v>2059.1210000000001</c:v>
                </c:pt>
                <c:pt idx="3339">
                  <c:v>2059.6030000000001</c:v>
                </c:pt>
                <c:pt idx="3340">
                  <c:v>2060.085</c:v>
                </c:pt>
                <c:pt idx="3341">
                  <c:v>2060.567</c:v>
                </c:pt>
                <c:pt idx="3342">
                  <c:v>2061.049</c:v>
                </c:pt>
                <c:pt idx="3343">
                  <c:v>2061.5309999999999</c:v>
                </c:pt>
                <c:pt idx="3344">
                  <c:v>2062.0129999999999</c:v>
                </c:pt>
                <c:pt idx="3345">
                  <c:v>2062.4960000000001</c:v>
                </c:pt>
                <c:pt idx="3346">
                  <c:v>2062.9780000000001</c:v>
                </c:pt>
                <c:pt idx="3347">
                  <c:v>2063.46</c:v>
                </c:pt>
                <c:pt idx="3348">
                  <c:v>2063.942</c:v>
                </c:pt>
                <c:pt idx="3349">
                  <c:v>2064.424</c:v>
                </c:pt>
                <c:pt idx="3350">
                  <c:v>2064.9059999999999</c:v>
                </c:pt>
                <c:pt idx="3351">
                  <c:v>2065.3879999999999</c:v>
                </c:pt>
                <c:pt idx="3352">
                  <c:v>2065.87</c:v>
                </c:pt>
                <c:pt idx="3353">
                  <c:v>2066.3530000000001</c:v>
                </c:pt>
                <c:pt idx="3354">
                  <c:v>2066.8339999999998</c:v>
                </c:pt>
                <c:pt idx="3355">
                  <c:v>2067.317</c:v>
                </c:pt>
                <c:pt idx="3356">
                  <c:v>2067.799</c:v>
                </c:pt>
                <c:pt idx="3357">
                  <c:v>2068.2809999999999</c:v>
                </c:pt>
                <c:pt idx="3358">
                  <c:v>2068.7629999999999</c:v>
                </c:pt>
                <c:pt idx="3359">
                  <c:v>2069.2449999999999</c:v>
                </c:pt>
                <c:pt idx="3360">
                  <c:v>2069.7269999999999</c:v>
                </c:pt>
                <c:pt idx="3361">
                  <c:v>2070.2089999999998</c:v>
                </c:pt>
                <c:pt idx="3362">
                  <c:v>2070.6909999999998</c:v>
                </c:pt>
                <c:pt idx="3363">
                  <c:v>2071.174</c:v>
                </c:pt>
                <c:pt idx="3364">
                  <c:v>2071.6559999999999</c:v>
                </c:pt>
                <c:pt idx="3365">
                  <c:v>2072.1379999999999</c:v>
                </c:pt>
                <c:pt idx="3366">
                  <c:v>2072.62</c:v>
                </c:pt>
                <c:pt idx="3367">
                  <c:v>2073.1019999999999</c:v>
                </c:pt>
                <c:pt idx="3368">
                  <c:v>2073.5839999999998</c:v>
                </c:pt>
                <c:pt idx="3369">
                  <c:v>2074.0659999999998</c:v>
                </c:pt>
                <c:pt idx="3370">
                  <c:v>2074.5479999999998</c:v>
                </c:pt>
                <c:pt idx="3371">
                  <c:v>2075.0309999999999</c:v>
                </c:pt>
                <c:pt idx="3372">
                  <c:v>2075.5129999999999</c:v>
                </c:pt>
                <c:pt idx="3373">
                  <c:v>2075.9949999999999</c:v>
                </c:pt>
                <c:pt idx="3374">
                  <c:v>2076.4769999999999</c:v>
                </c:pt>
                <c:pt idx="3375">
                  <c:v>2076.9589999999998</c:v>
                </c:pt>
                <c:pt idx="3376">
                  <c:v>2077.4409999999998</c:v>
                </c:pt>
                <c:pt idx="3377">
                  <c:v>2077.9229999999998</c:v>
                </c:pt>
                <c:pt idx="3378">
                  <c:v>2078.4050000000002</c:v>
                </c:pt>
                <c:pt idx="3379">
                  <c:v>2078.8870000000002</c:v>
                </c:pt>
                <c:pt idx="3380">
                  <c:v>2079.37</c:v>
                </c:pt>
                <c:pt idx="3381">
                  <c:v>2079.8519999999999</c:v>
                </c:pt>
                <c:pt idx="3382">
                  <c:v>2080.3339999999998</c:v>
                </c:pt>
                <c:pt idx="3383">
                  <c:v>2080.8159999999998</c:v>
                </c:pt>
                <c:pt idx="3384">
                  <c:v>2081.2979999999998</c:v>
                </c:pt>
                <c:pt idx="3385">
                  <c:v>2081.7800000000002</c:v>
                </c:pt>
                <c:pt idx="3386">
                  <c:v>2082.2620000000002</c:v>
                </c:pt>
                <c:pt idx="3387">
                  <c:v>2082.7440000000001</c:v>
                </c:pt>
                <c:pt idx="3388">
                  <c:v>2083.2269999999999</c:v>
                </c:pt>
                <c:pt idx="3389">
                  <c:v>2083.7089999999998</c:v>
                </c:pt>
                <c:pt idx="3390">
                  <c:v>2084.1909999999998</c:v>
                </c:pt>
                <c:pt idx="3391">
                  <c:v>2084.6729999999998</c:v>
                </c:pt>
                <c:pt idx="3392">
                  <c:v>2085.1550000000002</c:v>
                </c:pt>
                <c:pt idx="3393">
                  <c:v>2085.6370000000002</c:v>
                </c:pt>
                <c:pt idx="3394">
                  <c:v>2086.1190000000001</c:v>
                </c:pt>
                <c:pt idx="3395">
                  <c:v>2086.6010000000001</c:v>
                </c:pt>
                <c:pt idx="3396">
                  <c:v>2087.0830000000001</c:v>
                </c:pt>
                <c:pt idx="3397">
                  <c:v>2087.5659999999998</c:v>
                </c:pt>
                <c:pt idx="3398">
                  <c:v>2088.0479999999998</c:v>
                </c:pt>
                <c:pt idx="3399">
                  <c:v>2088.5300000000002</c:v>
                </c:pt>
                <c:pt idx="3400">
                  <c:v>2089.0120000000002</c:v>
                </c:pt>
                <c:pt idx="3401">
                  <c:v>2089.4940000000001</c:v>
                </c:pt>
                <c:pt idx="3402">
                  <c:v>2089.9760000000001</c:v>
                </c:pt>
                <c:pt idx="3403">
                  <c:v>2090.4580000000001</c:v>
                </c:pt>
                <c:pt idx="3404">
                  <c:v>2090.94</c:v>
                </c:pt>
                <c:pt idx="3405">
                  <c:v>2091.4229999999998</c:v>
                </c:pt>
                <c:pt idx="3406">
                  <c:v>2091.9050000000002</c:v>
                </c:pt>
                <c:pt idx="3407">
                  <c:v>2092.3870000000002</c:v>
                </c:pt>
                <c:pt idx="3408">
                  <c:v>2092.8690000000001</c:v>
                </c:pt>
                <c:pt idx="3409">
                  <c:v>2093.3510000000001</c:v>
                </c:pt>
                <c:pt idx="3410">
                  <c:v>2093.8330000000001</c:v>
                </c:pt>
                <c:pt idx="3411">
                  <c:v>2094.3150000000001</c:v>
                </c:pt>
                <c:pt idx="3412">
                  <c:v>2094.797</c:v>
                </c:pt>
                <c:pt idx="3413">
                  <c:v>2095.2800000000002</c:v>
                </c:pt>
                <c:pt idx="3414">
                  <c:v>2095.7620000000002</c:v>
                </c:pt>
                <c:pt idx="3415">
                  <c:v>2096.2440000000001</c:v>
                </c:pt>
                <c:pt idx="3416">
                  <c:v>2096.7260000000001</c:v>
                </c:pt>
                <c:pt idx="3417">
                  <c:v>2097.2080000000001</c:v>
                </c:pt>
                <c:pt idx="3418">
                  <c:v>2097.69</c:v>
                </c:pt>
                <c:pt idx="3419">
                  <c:v>2098.172</c:v>
                </c:pt>
                <c:pt idx="3420">
                  <c:v>2098.654</c:v>
                </c:pt>
                <c:pt idx="3421">
                  <c:v>2099.136</c:v>
                </c:pt>
                <c:pt idx="3422">
                  <c:v>2099.6190000000001</c:v>
                </c:pt>
                <c:pt idx="3423">
                  <c:v>2100.1010000000001</c:v>
                </c:pt>
                <c:pt idx="3424">
                  <c:v>2100.5830000000001</c:v>
                </c:pt>
                <c:pt idx="3425">
                  <c:v>2101.0650000000001</c:v>
                </c:pt>
                <c:pt idx="3426">
                  <c:v>2101.547</c:v>
                </c:pt>
                <c:pt idx="3427">
                  <c:v>2102.029</c:v>
                </c:pt>
                <c:pt idx="3428">
                  <c:v>2102.511</c:v>
                </c:pt>
                <c:pt idx="3429">
                  <c:v>2102.9929999999999</c:v>
                </c:pt>
                <c:pt idx="3430">
                  <c:v>2103.4760000000001</c:v>
                </c:pt>
                <c:pt idx="3431">
                  <c:v>2103.9580000000001</c:v>
                </c:pt>
                <c:pt idx="3432">
                  <c:v>2104.44</c:v>
                </c:pt>
                <c:pt idx="3433">
                  <c:v>2104.922</c:v>
                </c:pt>
                <c:pt idx="3434">
                  <c:v>2105.404</c:v>
                </c:pt>
                <c:pt idx="3435">
                  <c:v>2105.886</c:v>
                </c:pt>
                <c:pt idx="3436">
                  <c:v>2106.3679999999999</c:v>
                </c:pt>
                <c:pt idx="3437">
                  <c:v>2106.85</c:v>
                </c:pt>
                <c:pt idx="3438">
                  <c:v>2107.3330000000001</c:v>
                </c:pt>
                <c:pt idx="3439">
                  <c:v>2107.8139999999999</c:v>
                </c:pt>
                <c:pt idx="3440">
                  <c:v>2108.297</c:v>
                </c:pt>
                <c:pt idx="3441">
                  <c:v>2108.779</c:v>
                </c:pt>
                <c:pt idx="3442">
                  <c:v>2109.261</c:v>
                </c:pt>
                <c:pt idx="3443">
                  <c:v>2109.7429999999999</c:v>
                </c:pt>
                <c:pt idx="3444">
                  <c:v>2110.2249999999999</c:v>
                </c:pt>
                <c:pt idx="3445">
                  <c:v>2110.7069999999999</c:v>
                </c:pt>
                <c:pt idx="3446">
                  <c:v>2111.1889999999999</c:v>
                </c:pt>
                <c:pt idx="3447">
                  <c:v>2111.6709999999998</c:v>
                </c:pt>
                <c:pt idx="3448">
                  <c:v>2112.154</c:v>
                </c:pt>
                <c:pt idx="3449">
                  <c:v>2112.636</c:v>
                </c:pt>
                <c:pt idx="3450">
                  <c:v>2113.1179999999999</c:v>
                </c:pt>
                <c:pt idx="3451">
                  <c:v>2113.6</c:v>
                </c:pt>
                <c:pt idx="3452">
                  <c:v>2114.0819999999999</c:v>
                </c:pt>
                <c:pt idx="3453">
                  <c:v>2114.5639999999999</c:v>
                </c:pt>
                <c:pt idx="3454">
                  <c:v>2115.0459999999998</c:v>
                </c:pt>
                <c:pt idx="3455">
                  <c:v>2115.5279999999998</c:v>
                </c:pt>
                <c:pt idx="3456">
                  <c:v>2116.0100000000002</c:v>
                </c:pt>
                <c:pt idx="3457">
                  <c:v>2116.4929999999999</c:v>
                </c:pt>
                <c:pt idx="3458">
                  <c:v>2116.9749999999999</c:v>
                </c:pt>
                <c:pt idx="3459">
                  <c:v>2117.4569999999999</c:v>
                </c:pt>
                <c:pt idx="3460">
                  <c:v>2117.9389999999999</c:v>
                </c:pt>
                <c:pt idx="3461">
                  <c:v>2118.4209999999998</c:v>
                </c:pt>
                <c:pt idx="3462">
                  <c:v>2118.9029999999998</c:v>
                </c:pt>
                <c:pt idx="3463">
                  <c:v>2119.3850000000002</c:v>
                </c:pt>
                <c:pt idx="3464">
                  <c:v>2119.8670000000002</c:v>
                </c:pt>
                <c:pt idx="3465">
                  <c:v>2120.35</c:v>
                </c:pt>
                <c:pt idx="3466">
                  <c:v>2120.8319999999999</c:v>
                </c:pt>
                <c:pt idx="3467">
                  <c:v>2121.3139999999999</c:v>
                </c:pt>
                <c:pt idx="3468">
                  <c:v>2121.7959999999998</c:v>
                </c:pt>
                <c:pt idx="3469">
                  <c:v>2122.2779999999998</c:v>
                </c:pt>
                <c:pt idx="3470">
                  <c:v>2122.7600000000002</c:v>
                </c:pt>
                <c:pt idx="3471">
                  <c:v>2123.2420000000002</c:v>
                </c:pt>
                <c:pt idx="3472">
                  <c:v>2123.7240000000002</c:v>
                </c:pt>
                <c:pt idx="3473">
                  <c:v>2124.2069999999999</c:v>
                </c:pt>
                <c:pt idx="3474">
                  <c:v>2124.6889999999999</c:v>
                </c:pt>
                <c:pt idx="3475">
                  <c:v>2125.1709999999998</c:v>
                </c:pt>
                <c:pt idx="3476">
                  <c:v>2125.6529999999998</c:v>
                </c:pt>
                <c:pt idx="3477">
                  <c:v>2126.1350000000002</c:v>
                </c:pt>
                <c:pt idx="3478">
                  <c:v>2126.6170000000002</c:v>
                </c:pt>
                <c:pt idx="3479">
                  <c:v>2127.0990000000002</c:v>
                </c:pt>
                <c:pt idx="3480">
                  <c:v>2127.5810000000001</c:v>
                </c:pt>
                <c:pt idx="3481">
                  <c:v>2128.0630000000001</c:v>
                </c:pt>
                <c:pt idx="3482">
                  <c:v>2128.5459999999998</c:v>
                </c:pt>
                <c:pt idx="3483">
                  <c:v>2129.0279999999998</c:v>
                </c:pt>
                <c:pt idx="3484">
                  <c:v>2129.5100000000002</c:v>
                </c:pt>
                <c:pt idx="3485">
                  <c:v>2129.9920000000002</c:v>
                </c:pt>
                <c:pt idx="3486">
                  <c:v>2130.4740000000002</c:v>
                </c:pt>
                <c:pt idx="3487">
                  <c:v>2130.9560000000001</c:v>
                </c:pt>
                <c:pt idx="3488">
                  <c:v>2131.4380000000001</c:v>
                </c:pt>
                <c:pt idx="3489">
                  <c:v>2131.92</c:v>
                </c:pt>
                <c:pt idx="3490">
                  <c:v>2132.4029999999998</c:v>
                </c:pt>
                <c:pt idx="3491">
                  <c:v>2132.8850000000002</c:v>
                </c:pt>
                <c:pt idx="3492">
                  <c:v>2133.3670000000002</c:v>
                </c:pt>
                <c:pt idx="3493">
                  <c:v>2133.8490000000002</c:v>
                </c:pt>
                <c:pt idx="3494">
                  <c:v>2134.3310000000001</c:v>
                </c:pt>
                <c:pt idx="3495">
                  <c:v>2134.8130000000001</c:v>
                </c:pt>
                <c:pt idx="3496">
                  <c:v>2135.2950000000001</c:v>
                </c:pt>
                <c:pt idx="3497">
                  <c:v>2135.777</c:v>
                </c:pt>
                <c:pt idx="3498">
                  <c:v>2136.2600000000002</c:v>
                </c:pt>
                <c:pt idx="3499">
                  <c:v>2136.741</c:v>
                </c:pt>
                <c:pt idx="3500">
                  <c:v>2137.2240000000002</c:v>
                </c:pt>
                <c:pt idx="3501">
                  <c:v>2137.7060000000001</c:v>
                </c:pt>
                <c:pt idx="3502">
                  <c:v>2138.1880000000001</c:v>
                </c:pt>
                <c:pt idx="3503">
                  <c:v>2138.67</c:v>
                </c:pt>
                <c:pt idx="3504">
                  <c:v>2139.152</c:v>
                </c:pt>
                <c:pt idx="3505">
                  <c:v>2139.634</c:v>
                </c:pt>
                <c:pt idx="3506">
                  <c:v>2140.116</c:v>
                </c:pt>
                <c:pt idx="3507">
                  <c:v>2140.598</c:v>
                </c:pt>
                <c:pt idx="3508">
                  <c:v>2141.0810000000001</c:v>
                </c:pt>
                <c:pt idx="3509">
                  <c:v>2141.5630000000001</c:v>
                </c:pt>
                <c:pt idx="3510">
                  <c:v>2142.0450000000001</c:v>
                </c:pt>
                <c:pt idx="3511">
                  <c:v>2142.527</c:v>
                </c:pt>
                <c:pt idx="3512">
                  <c:v>2143.009</c:v>
                </c:pt>
                <c:pt idx="3513">
                  <c:v>2143.491</c:v>
                </c:pt>
                <c:pt idx="3514">
                  <c:v>2143.973</c:v>
                </c:pt>
                <c:pt idx="3515">
                  <c:v>2144.4549999999999</c:v>
                </c:pt>
                <c:pt idx="3516">
                  <c:v>2144.9380000000001</c:v>
                </c:pt>
                <c:pt idx="3517">
                  <c:v>2145.42</c:v>
                </c:pt>
                <c:pt idx="3518">
                  <c:v>2145.902</c:v>
                </c:pt>
                <c:pt idx="3519">
                  <c:v>2146.384</c:v>
                </c:pt>
                <c:pt idx="3520">
                  <c:v>2146.866</c:v>
                </c:pt>
                <c:pt idx="3521">
                  <c:v>2147.348</c:v>
                </c:pt>
                <c:pt idx="3522">
                  <c:v>2147.83</c:v>
                </c:pt>
                <c:pt idx="3523">
                  <c:v>2148.3119999999999</c:v>
                </c:pt>
                <c:pt idx="3524">
                  <c:v>2148.7939999999999</c:v>
                </c:pt>
                <c:pt idx="3525">
                  <c:v>2149.277</c:v>
                </c:pt>
                <c:pt idx="3526">
                  <c:v>2149.759</c:v>
                </c:pt>
                <c:pt idx="3527">
                  <c:v>2150.241</c:v>
                </c:pt>
                <c:pt idx="3528">
                  <c:v>2150.723</c:v>
                </c:pt>
                <c:pt idx="3529">
                  <c:v>2151.2049999999999</c:v>
                </c:pt>
                <c:pt idx="3530">
                  <c:v>2151.6869999999999</c:v>
                </c:pt>
                <c:pt idx="3531">
                  <c:v>2152.1689999999999</c:v>
                </c:pt>
                <c:pt idx="3532">
                  <c:v>2152.6509999999998</c:v>
                </c:pt>
                <c:pt idx="3533">
                  <c:v>2153.134</c:v>
                </c:pt>
                <c:pt idx="3534">
                  <c:v>2153.616</c:v>
                </c:pt>
                <c:pt idx="3535">
                  <c:v>2154.098</c:v>
                </c:pt>
                <c:pt idx="3536">
                  <c:v>2154.58</c:v>
                </c:pt>
                <c:pt idx="3537">
                  <c:v>2155.0619999999999</c:v>
                </c:pt>
                <c:pt idx="3538">
                  <c:v>2155.5439999999999</c:v>
                </c:pt>
                <c:pt idx="3539">
                  <c:v>2156.0259999999998</c:v>
                </c:pt>
                <c:pt idx="3540">
                  <c:v>2156.5079999999998</c:v>
                </c:pt>
                <c:pt idx="3541">
                  <c:v>2156.9899999999998</c:v>
                </c:pt>
                <c:pt idx="3542">
                  <c:v>2157.473</c:v>
                </c:pt>
                <c:pt idx="3543">
                  <c:v>2157.9549999999999</c:v>
                </c:pt>
                <c:pt idx="3544">
                  <c:v>2158.4369999999999</c:v>
                </c:pt>
                <c:pt idx="3545">
                  <c:v>2158.9189999999999</c:v>
                </c:pt>
                <c:pt idx="3546">
                  <c:v>2159.4009999999998</c:v>
                </c:pt>
                <c:pt idx="3547">
                  <c:v>2159.8829999999998</c:v>
                </c:pt>
                <c:pt idx="3548">
                  <c:v>2160.3649999999998</c:v>
                </c:pt>
                <c:pt idx="3549">
                  <c:v>2160.8470000000002</c:v>
                </c:pt>
                <c:pt idx="3550">
                  <c:v>2161.33</c:v>
                </c:pt>
                <c:pt idx="3551">
                  <c:v>2161.8119999999999</c:v>
                </c:pt>
                <c:pt idx="3552">
                  <c:v>2162.2939999999999</c:v>
                </c:pt>
                <c:pt idx="3553">
                  <c:v>2162.7759999999998</c:v>
                </c:pt>
                <c:pt idx="3554">
                  <c:v>2163.2579999999998</c:v>
                </c:pt>
                <c:pt idx="3555">
                  <c:v>2163.7399999999998</c:v>
                </c:pt>
                <c:pt idx="3556">
                  <c:v>2164.2220000000002</c:v>
                </c:pt>
                <c:pt idx="3557">
                  <c:v>2164.7040000000002</c:v>
                </c:pt>
                <c:pt idx="3558">
                  <c:v>2165.1869999999999</c:v>
                </c:pt>
                <c:pt idx="3559">
                  <c:v>2165.6680000000001</c:v>
                </c:pt>
                <c:pt idx="3560">
                  <c:v>2166.1509999999998</c:v>
                </c:pt>
                <c:pt idx="3561">
                  <c:v>2166.6329999999998</c:v>
                </c:pt>
                <c:pt idx="3562">
                  <c:v>2167.1149999999998</c:v>
                </c:pt>
                <c:pt idx="3563">
                  <c:v>2167.5970000000002</c:v>
                </c:pt>
                <c:pt idx="3564">
                  <c:v>2168.0790000000002</c:v>
                </c:pt>
                <c:pt idx="3565">
                  <c:v>2168.5610000000001</c:v>
                </c:pt>
                <c:pt idx="3566">
                  <c:v>2169.0430000000001</c:v>
                </c:pt>
                <c:pt idx="3567">
                  <c:v>2169.5250000000001</c:v>
                </c:pt>
                <c:pt idx="3568">
                  <c:v>2170.0079999999998</c:v>
                </c:pt>
                <c:pt idx="3569">
                  <c:v>2170.4899999999998</c:v>
                </c:pt>
                <c:pt idx="3570">
                  <c:v>2170.9720000000002</c:v>
                </c:pt>
                <c:pt idx="3571">
                  <c:v>2171.4540000000002</c:v>
                </c:pt>
                <c:pt idx="3572">
                  <c:v>2171.9360000000001</c:v>
                </c:pt>
                <c:pt idx="3573">
                  <c:v>2172.4180000000001</c:v>
                </c:pt>
                <c:pt idx="3574">
                  <c:v>2172.9</c:v>
                </c:pt>
                <c:pt idx="3575">
                  <c:v>2173.3820000000001</c:v>
                </c:pt>
                <c:pt idx="3576">
                  <c:v>2173.8649999999998</c:v>
                </c:pt>
                <c:pt idx="3577">
                  <c:v>2174.3470000000002</c:v>
                </c:pt>
                <c:pt idx="3578">
                  <c:v>2174.8290000000002</c:v>
                </c:pt>
                <c:pt idx="3579">
                  <c:v>2175.3110000000001</c:v>
                </c:pt>
                <c:pt idx="3580">
                  <c:v>2175.7930000000001</c:v>
                </c:pt>
                <c:pt idx="3581">
                  <c:v>2176.2750000000001</c:v>
                </c:pt>
                <c:pt idx="3582">
                  <c:v>2176.7570000000001</c:v>
                </c:pt>
                <c:pt idx="3583">
                  <c:v>2177.239</c:v>
                </c:pt>
                <c:pt idx="3584">
                  <c:v>2177.721</c:v>
                </c:pt>
                <c:pt idx="3585">
                  <c:v>2178.2040000000002</c:v>
                </c:pt>
                <c:pt idx="3586">
                  <c:v>2178.6860000000001</c:v>
                </c:pt>
                <c:pt idx="3587">
                  <c:v>2179.1680000000001</c:v>
                </c:pt>
                <c:pt idx="3588">
                  <c:v>2179.65</c:v>
                </c:pt>
                <c:pt idx="3589">
                  <c:v>2180.1320000000001</c:v>
                </c:pt>
                <c:pt idx="3590">
                  <c:v>2180.614</c:v>
                </c:pt>
                <c:pt idx="3591">
                  <c:v>2181.096</c:v>
                </c:pt>
                <c:pt idx="3592">
                  <c:v>2181.578</c:v>
                </c:pt>
                <c:pt idx="3593">
                  <c:v>2182.0610000000001</c:v>
                </c:pt>
                <c:pt idx="3594">
                  <c:v>2182.5430000000001</c:v>
                </c:pt>
                <c:pt idx="3595">
                  <c:v>2183.0250000000001</c:v>
                </c:pt>
                <c:pt idx="3596">
                  <c:v>2183.5070000000001</c:v>
                </c:pt>
                <c:pt idx="3597">
                  <c:v>2183.989</c:v>
                </c:pt>
                <c:pt idx="3598">
                  <c:v>2184.471</c:v>
                </c:pt>
                <c:pt idx="3599">
                  <c:v>2184.953</c:v>
                </c:pt>
                <c:pt idx="3600">
                  <c:v>2185.4349999999999</c:v>
                </c:pt>
                <c:pt idx="3601">
                  <c:v>2185.9169999999999</c:v>
                </c:pt>
                <c:pt idx="3602">
                  <c:v>2186.4</c:v>
                </c:pt>
                <c:pt idx="3603">
                  <c:v>2186.8820000000001</c:v>
                </c:pt>
                <c:pt idx="3604">
                  <c:v>2187.364</c:v>
                </c:pt>
                <c:pt idx="3605">
                  <c:v>2187.846</c:v>
                </c:pt>
                <c:pt idx="3606">
                  <c:v>2188.328</c:v>
                </c:pt>
                <c:pt idx="3607">
                  <c:v>2188.81</c:v>
                </c:pt>
                <c:pt idx="3608">
                  <c:v>2189.2919999999999</c:v>
                </c:pt>
                <c:pt idx="3609">
                  <c:v>2189.7739999999999</c:v>
                </c:pt>
                <c:pt idx="3610">
                  <c:v>2190.2570000000001</c:v>
                </c:pt>
                <c:pt idx="3611">
                  <c:v>2190.739</c:v>
                </c:pt>
                <c:pt idx="3612">
                  <c:v>2191.221</c:v>
                </c:pt>
                <c:pt idx="3613">
                  <c:v>2191.703</c:v>
                </c:pt>
                <c:pt idx="3614">
                  <c:v>2192.1849999999999</c:v>
                </c:pt>
                <c:pt idx="3615">
                  <c:v>2192.6669999999999</c:v>
                </c:pt>
                <c:pt idx="3616">
                  <c:v>2193.1489999999999</c:v>
                </c:pt>
                <c:pt idx="3617">
                  <c:v>2193.6309999999999</c:v>
                </c:pt>
                <c:pt idx="3618">
                  <c:v>2194.114</c:v>
                </c:pt>
                <c:pt idx="3619">
                  <c:v>2194.5949999999998</c:v>
                </c:pt>
                <c:pt idx="3620">
                  <c:v>2195.078</c:v>
                </c:pt>
                <c:pt idx="3621">
                  <c:v>2195.56</c:v>
                </c:pt>
                <c:pt idx="3622">
                  <c:v>2196.0419999999999</c:v>
                </c:pt>
                <c:pt idx="3623">
                  <c:v>2196.5239999999999</c:v>
                </c:pt>
                <c:pt idx="3624">
                  <c:v>2197.0059999999999</c:v>
                </c:pt>
                <c:pt idx="3625">
                  <c:v>2197.4879999999998</c:v>
                </c:pt>
                <c:pt idx="3626">
                  <c:v>2197.9699999999998</c:v>
                </c:pt>
                <c:pt idx="3627">
                  <c:v>2198.4520000000002</c:v>
                </c:pt>
                <c:pt idx="3628">
                  <c:v>2198.9349999999999</c:v>
                </c:pt>
                <c:pt idx="3629">
                  <c:v>2199.4169999999999</c:v>
                </c:pt>
                <c:pt idx="3630">
                  <c:v>2199.8989999999999</c:v>
                </c:pt>
                <c:pt idx="3631">
                  <c:v>2200.3809999999999</c:v>
                </c:pt>
                <c:pt idx="3632">
                  <c:v>2200.8629999999998</c:v>
                </c:pt>
                <c:pt idx="3633">
                  <c:v>2201.3449999999998</c:v>
                </c:pt>
                <c:pt idx="3634">
                  <c:v>2201.8270000000002</c:v>
                </c:pt>
                <c:pt idx="3635">
                  <c:v>2202.3090000000002</c:v>
                </c:pt>
                <c:pt idx="3636">
                  <c:v>2202.7919999999999</c:v>
                </c:pt>
                <c:pt idx="3637">
                  <c:v>2203.2739999999999</c:v>
                </c:pt>
                <c:pt idx="3638">
                  <c:v>2203.7559999999999</c:v>
                </c:pt>
                <c:pt idx="3639">
                  <c:v>2204.2379999999998</c:v>
                </c:pt>
                <c:pt idx="3640">
                  <c:v>2204.7199999999998</c:v>
                </c:pt>
                <c:pt idx="3641">
                  <c:v>2205.2020000000002</c:v>
                </c:pt>
                <c:pt idx="3642">
                  <c:v>2205.6840000000002</c:v>
                </c:pt>
                <c:pt idx="3643">
                  <c:v>2206.1660000000002</c:v>
                </c:pt>
                <c:pt idx="3644">
                  <c:v>2206.6480000000001</c:v>
                </c:pt>
                <c:pt idx="3645">
                  <c:v>2207.1309999999999</c:v>
                </c:pt>
                <c:pt idx="3646">
                  <c:v>2207.6129999999998</c:v>
                </c:pt>
                <c:pt idx="3647">
                  <c:v>2208.0949999999998</c:v>
                </c:pt>
                <c:pt idx="3648">
                  <c:v>2208.5770000000002</c:v>
                </c:pt>
                <c:pt idx="3649">
                  <c:v>2209.0590000000002</c:v>
                </c:pt>
                <c:pt idx="3650">
                  <c:v>2209.5410000000002</c:v>
                </c:pt>
                <c:pt idx="3651">
                  <c:v>2210.0230000000001</c:v>
                </c:pt>
                <c:pt idx="3652">
                  <c:v>2210.5050000000001</c:v>
                </c:pt>
                <c:pt idx="3653">
                  <c:v>2210.9879999999998</c:v>
                </c:pt>
                <c:pt idx="3654">
                  <c:v>2211.4699999999998</c:v>
                </c:pt>
                <c:pt idx="3655">
                  <c:v>2211.9520000000002</c:v>
                </c:pt>
                <c:pt idx="3656">
                  <c:v>2212.4340000000002</c:v>
                </c:pt>
                <c:pt idx="3657">
                  <c:v>2212.9160000000002</c:v>
                </c:pt>
                <c:pt idx="3658">
                  <c:v>2213.3980000000001</c:v>
                </c:pt>
                <c:pt idx="3659">
                  <c:v>2213.88</c:v>
                </c:pt>
                <c:pt idx="3660">
                  <c:v>2214.3620000000001</c:v>
                </c:pt>
                <c:pt idx="3661">
                  <c:v>2214.8440000000001</c:v>
                </c:pt>
                <c:pt idx="3662">
                  <c:v>2215.3270000000002</c:v>
                </c:pt>
                <c:pt idx="3663">
                  <c:v>2215.8090000000002</c:v>
                </c:pt>
                <c:pt idx="3664">
                  <c:v>2216.2910000000002</c:v>
                </c:pt>
                <c:pt idx="3665">
                  <c:v>2216.7730000000001</c:v>
                </c:pt>
                <c:pt idx="3666">
                  <c:v>2217.2550000000001</c:v>
                </c:pt>
                <c:pt idx="3667">
                  <c:v>2217.7370000000001</c:v>
                </c:pt>
                <c:pt idx="3668">
                  <c:v>2218.2190000000001</c:v>
                </c:pt>
                <c:pt idx="3669">
                  <c:v>2218.701</c:v>
                </c:pt>
                <c:pt idx="3670">
                  <c:v>2219.1840000000002</c:v>
                </c:pt>
                <c:pt idx="3671">
                  <c:v>2219.6660000000002</c:v>
                </c:pt>
                <c:pt idx="3672">
                  <c:v>2220.1480000000001</c:v>
                </c:pt>
                <c:pt idx="3673">
                  <c:v>2220.63</c:v>
                </c:pt>
                <c:pt idx="3674">
                  <c:v>2221.1120000000001</c:v>
                </c:pt>
                <c:pt idx="3675">
                  <c:v>2221.5940000000001</c:v>
                </c:pt>
                <c:pt idx="3676">
                  <c:v>2222.076</c:v>
                </c:pt>
                <c:pt idx="3677">
                  <c:v>2222.558</c:v>
                </c:pt>
                <c:pt idx="3678">
                  <c:v>2223.0410000000002</c:v>
                </c:pt>
                <c:pt idx="3679">
                  <c:v>2223.5219999999999</c:v>
                </c:pt>
                <c:pt idx="3680">
                  <c:v>2224.0050000000001</c:v>
                </c:pt>
                <c:pt idx="3681">
                  <c:v>2224.4870000000001</c:v>
                </c:pt>
                <c:pt idx="3682">
                  <c:v>2224.9690000000001</c:v>
                </c:pt>
                <c:pt idx="3683">
                  <c:v>2225.451</c:v>
                </c:pt>
                <c:pt idx="3684">
                  <c:v>2225.933</c:v>
                </c:pt>
                <c:pt idx="3685">
                  <c:v>2226.415</c:v>
                </c:pt>
                <c:pt idx="3686">
                  <c:v>2226.8969999999999</c:v>
                </c:pt>
                <c:pt idx="3687">
                  <c:v>2227.3789999999999</c:v>
                </c:pt>
                <c:pt idx="3688">
                  <c:v>2227.8620000000001</c:v>
                </c:pt>
                <c:pt idx="3689">
                  <c:v>2228.3440000000001</c:v>
                </c:pt>
                <c:pt idx="3690">
                  <c:v>2228.826</c:v>
                </c:pt>
                <c:pt idx="3691">
                  <c:v>2229.308</c:v>
                </c:pt>
                <c:pt idx="3692">
                  <c:v>2229.79</c:v>
                </c:pt>
                <c:pt idx="3693">
                  <c:v>2230.2719999999999</c:v>
                </c:pt>
                <c:pt idx="3694">
                  <c:v>2230.7539999999999</c:v>
                </c:pt>
                <c:pt idx="3695">
                  <c:v>2231.2359999999999</c:v>
                </c:pt>
                <c:pt idx="3696">
                  <c:v>2231.7190000000001</c:v>
                </c:pt>
                <c:pt idx="3697">
                  <c:v>2232.201</c:v>
                </c:pt>
                <c:pt idx="3698">
                  <c:v>2232.683</c:v>
                </c:pt>
                <c:pt idx="3699">
                  <c:v>2233.165</c:v>
                </c:pt>
                <c:pt idx="3700">
                  <c:v>2233.6469999999999</c:v>
                </c:pt>
                <c:pt idx="3701">
                  <c:v>2234.1289999999999</c:v>
                </c:pt>
                <c:pt idx="3702">
                  <c:v>2234.6109999999999</c:v>
                </c:pt>
                <c:pt idx="3703">
                  <c:v>2235.0929999999998</c:v>
                </c:pt>
                <c:pt idx="3704">
                  <c:v>2235.5749999999998</c:v>
                </c:pt>
                <c:pt idx="3705">
                  <c:v>2236.058</c:v>
                </c:pt>
                <c:pt idx="3706">
                  <c:v>2236.54</c:v>
                </c:pt>
                <c:pt idx="3707">
                  <c:v>2237.0219999999999</c:v>
                </c:pt>
                <c:pt idx="3708">
                  <c:v>2237.5039999999999</c:v>
                </c:pt>
                <c:pt idx="3709">
                  <c:v>2237.9859999999999</c:v>
                </c:pt>
                <c:pt idx="3710">
                  <c:v>2238.4679999999998</c:v>
                </c:pt>
                <c:pt idx="3711">
                  <c:v>2238.9499999999998</c:v>
                </c:pt>
                <c:pt idx="3712">
                  <c:v>2239.4319999999998</c:v>
                </c:pt>
                <c:pt idx="3713">
                  <c:v>2239.915</c:v>
                </c:pt>
                <c:pt idx="3714">
                  <c:v>2240.3969999999999</c:v>
                </c:pt>
                <c:pt idx="3715">
                  <c:v>2240.8789999999999</c:v>
                </c:pt>
                <c:pt idx="3716">
                  <c:v>2241.3609999999999</c:v>
                </c:pt>
                <c:pt idx="3717">
                  <c:v>2241.8429999999998</c:v>
                </c:pt>
                <c:pt idx="3718">
                  <c:v>2242.3249999999998</c:v>
                </c:pt>
                <c:pt idx="3719">
                  <c:v>2242.8069999999998</c:v>
                </c:pt>
                <c:pt idx="3720">
                  <c:v>2243.2890000000002</c:v>
                </c:pt>
                <c:pt idx="3721">
                  <c:v>2243.7710000000002</c:v>
                </c:pt>
                <c:pt idx="3722">
                  <c:v>2244.2539999999999</c:v>
                </c:pt>
                <c:pt idx="3723">
                  <c:v>2244.7359999999999</c:v>
                </c:pt>
                <c:pt idx="3724">
                  <c:v>2245.2179999999998</c:v>
                </c:pt>
                <c:pt idx="3725">
                  <c:v>2245.6999999999998</c:v>
                </c:pt>
                <c:pt idx="3726">
                  <c:v>2246.1819999999998</c:v>
                </c:pt>
                <c:pt idx="3727">
                  <c:v>2246.6640000000002</c:v>
                </c:pt>
                <c:pt idx="3728">
                  <c:v>2247.1460000000002</c:v>
                </c:pt>
                <c:pt idx="3729">
                  <c:v>2247.6280000000002</c:v>
                </c:pt>
                <c:pt idx="3730">
                  <c:v>2248.1109999999999</c:v>
                </c:pt>
                <c:pt idx="3731">
                  <c:v>2248.5929999999998</c:v>
                </c:pt>
                <c:pt idx="3732">
                  <c:v>2249.0749999999998</c:v>
                </c:pt>
                <c:pt idx="3733">
                  <c:v>2249.5569999999998</c:v>
                </c:pt>
                <c:pt idx="3734">
                  <c:v>2250.0390000000002</c:v>
                </c:pt>
                <c:pt idx="3735">
                  <c:v>2250.5210000000002</c:v>
                </c:pt>
                <c:pt idx="3736">
                  <c:v>2251.0030000000002</c:v>
                </c:pt>
                <c:pt idx="3737">
                  <c:v>2251.4850000000001</c:v>
                </c:pt>
                <c:pt idx="3738">
                  <c:v>2251.9679999999998</c:v>
                </c:pt>
                <c:pt idx="3739">
                  <c:v>2252.4490000000001</c:v>
                </c:pt>
                <c:pt idx="3740">
                  <c:v>2252.9319999999998</c:v>
                </c:pt>
                <c:pt idx="3741">
                  <c:v>2253.4140000000002</c:v>
                </c:pt>
                <c:pt idx="3742">
                  <c:v>2253.8960000000002</c:v>
                </c:pt>
                <c:pt idx="3743">
                  <c:v>2254.3780000000002</c:v>
                </c:pt>
                <c:pt idx="3744">
                  <c:v>2254.86</c:v>
                </c:pt>
                <c:pt idx="3745">
                  <c:v>2255.3420000000001</c:v>
                </c:pt>
                <c:pt idx="3746">
                  <c:v>2255.8240000000001</c:v>
                </c:pt>
                <c:pt idx="3747">
                  <c:v>2256.306</c:v>
                </c:pt>
                <c:pt idx="3748">
                  <c:v>2256.7890000000002</c:v>
                </c:pt>
                <c:pt idx="3749">
                  <c:v>2257.2710000000002</c:v>
                </c:pt>
                <c:pt idx="3750">
                  <c:v>2257.7530000000002</c:v>
                </c:pt>
                <c:pt idx="3751">
                  <c:v>2258.2350000000001</c:v>
                </c:pt>
                <c:pt idx="3752">
                  <c:v>2258.7170000000001</c:v>
                </c:pt>
                <c:pt idx="3753">
                  <c:v>2259.1990000000001</c:v>
                </c:pt>
                <c:pt idx="3754">
                  <c:v>2259.681</c:v>
                </c:pt>
                <c:pt idx="3755">
                  <c:v>2260.163</c:v>
                </c:pt>
                <c:pt idx="3756">
                  <c:v>2260.6460000000002</c:v>
                </c:pt>
                <c:pt idx="3757">
                  <c:v>2261.1280000000002</c:v>
                </c:pt>
                <c:pt idx="3758">
                  <c:v>2261.61</c:v>
                </c:pt>
                <c:pt idx="3759">
                  <c:v>2262.0920000000001</c:v>
                </c:pt>
                <c:pt idx="3760">
                  <c:v>2262.5740000000001</c:v>
                </c:pt>
                <c:pt idx="3761">
                  <c:v>2263.056</c:v>
                </c:pt>
                <c:pt idx="3762">
                  <c:v>2263.538</c:v>
                </c:pt>
                <c:pt idx="3763">
                  <c:v>2264.02</c:v>
                </c:pt>
                <c:pt idx="3764">
                  <c:v>2264.502</c:v>
                </c:pt>
                <c:pt idx="3765">
                  <c:v>2264.9850000000001</c:v>
                </c:pt>
                <c:pt idx="3766">
                  <c:v>2265.4670000000001</c:v>
                </c:pt>
                <c:pt idx="3767">
                  <c:v>2265.9490000000001</c:v>
                </c:pt>
                <c:pt idx="3768">
                  <c:v>2266.431</c:v>
                </c:pt>
                <c:pt idx="3769">
                  <c:v>2266.913</c:v>
                </c:pt>
                <c:pt idx="3770">
                  <c:v>2267.395</c:v>
                </c:pt>
                <c:pt idx="3771">
                  <c:v>2267.877</c:v>
                </c:pt>
                <c:pt idx="3772">
                  <c:v>2268.3589999999999</c:v>
                </c:pt>
                <c:pt idx="3773">
                  <c:v>2268.8420000000001</c:v>
                </c:pt>
                <c:pt idx="3774">
                  <c:v>2269.3240000000001</c:v>
                </c:pt>
                <c:pt idx="3775">
                  <c:v>2269.806</c:v>
                </c:pt>
                <c:pt idx="3776">
                  <c:v>2270.288</c:v>
                </c:pt>
                <c:pt idx="3777">
                  <c:v>2270.77</c:v>
                </c:pt>
                <c:pt idx="3778">
                  <c:v>2271.252</c:v>
                </c:pt>
                <c:pt idx="3779">
                  <c:v>2271.7339999999999</c:v>
                </c:pt>
                <c:pt idx="3780">
                  <c:v>2272.2159999999999</c:v>
                </c:pt>
                <c:pt idx="3781">
                  <c:v>2272.6979999999999</c:v>
                </c:pt>
                <c:pt idx="3782">
                  <c:v>2273.181</c:v>
                </c:pt>
                <c:pt idx="3783">
                  <c:v>2273.663</c:v>
                </c:pt>
                <c:pt idx="3784">
                  <c:v>2274.145</c:v>
                </c:pt>
                <c:pt idx="3785">
                  <c:v>2274.627</c:v>
                </c:pt>
                <c:pt idx="3786">
                  <c:v>2275.1089999999999</c:v>
                </c:pt>
                <c:pt idx="3787">
                  <c:v>2275.5909999999999</c:v>
                </c:pt>
                <c:pt idx="3788">
                  <c:v>2276.0729999999999</c:v>
                </c:pt>
                <c:pt idx="3789">
                  <c:v>2276.5549999999998</c:v>
                </c:pt>
                <c:pt idx="3790">
                  <c:v>2277.038</c:v>
                </c:pt>
                <c:pt idx="3791">
                  <c:v>2277.52</c:v>
                </c:pt>
                <c:pt idx="3792">
                  <c:v>2278.002</c:v>
                </c:pt>
                <c:pt idx="3793">
                  <c:v>2278.4839999999999</c:v>
                </c:pt>
                <c:pt idx="3794">
                  <c:v>2278.9659999999999</c:v>
                </c:pt>
                <c:pt idx="3795">
                  <c:v>2279.4479999999999</c:v>
                </c:pt>
                <c:pt idx="3796">
                  <c:v>2279.9299999999998</c:v>
                </c:pt>
                <c:pt idx="3797">
                  <c:v>2280.4119999999998</c:v>
                </c:pt>
                <c:pt idx="3798">
                  <c:v>2280.895</c:v>
                </c:pt>
                <c:pt idx="3799">
                  <c:v>2281.3760000000002</c:v>
                </c:pt>
                <c:pt idx="3800">
                  <c:v>2281.8589999999999</c:v>
                </c:pt>
                <c:pt idx="3801">
                  <c:v>2282.3409999999999</c:v>
                </c:pt>
                <c:pt idx="3802">
                  <c:v>2282.8229999999999</c:v>
                </c:pt>
                <c:pt idx="3803">
                  <c:v>2283.3049999999998</c:v>
                </c:pt>
                <c:pt idx="3804">
                  <c:v>2283.7869999999998</c:v>
                </c:pt>
                <c:pt idx="3805">
                  <c:v>2284.2689999999998</c:v>
                </c:pt>
                <c:pt idx="3806">
                  <c:v>2284.7510000000002</c:v>
                </c:pt>
                <c:pt idx="3807">
                  <c:v>2285.2330000000002</c:v>
                </c:pt>
                <c:pt idx="3808">
                  <c:v>2285.7159999999999</c:v>
                </c:pt>
                <c:pt idx="3809">
                  <c:v>2286.1979999999999</c:v>
                </c:pt>
                <c:pt idx="3810">
                  <c:v>2286.6799999999998</c:v>
                </c:pt>
                <c:pt idx="3811">
                  <c:v>2287.1619999999998</c:v>
                </c:pt>
                <c:pt idx="3812">
                  <c:v>2287.6439999999998</c:v>
                </c:pt>
                <c:pt idx="3813">
                  <c:v>2288.1260000000002</c:v>
                </c:pt>
                <c:pt idx="3814">
                  <c:v>2288.6080000000002</c:v>
                </c:pt>
                <c:pt idx="3815">
                  <c:v>2289.09</c:v>
                </c:pt>
                <c:pt idx="3816">
                  <c:v>2289.5729999999999</c:v>
                </c:pt>
                <c:pt idx="3817">
                  <c:v>2290.0549999999998</c:v>
                </c:pt>
                <c:pt idx="3818">
                  <c:v>2290.5369999999998</c:v>
                </c:pt>
                <c:pt idx="3819">
                  <c:v>2291.0189999999998</c:v>
                </c:pt>
                <c:pt idx="3820">
                  <c:v>2291.5010000000002</c:v>
                </c:pt>
                <c:pt idx="3821">
                  <c:v>2291.9830000000002</c:v>
                </c:pt>
                <c:pt idx="3822">
                  <c:v>2292.4650000000001</c:v>
                </c:pt>
                <c:pt idx="3823">
                  <c:v>2292.9470000000001</c:v>
                </c:pt>
                <c:pt idx="3824">
                  <c:v>2293.4290000000001</c:v>
                </c:pt>
                <c:pt idx="3825">
                  <c:v>2293.9119999999998</c:v>
                </c:pt>
                <c:pt idx="3826">
                  <c:v>2294.3939999999998</c:v>
                </c:pt>
                <c:pt idx="3827">
                  <c:v>2294.8760000000002</c:v>
                </c:pt>
                <c:pt idx="3828">
                  <c:v>2295.3580000000002</c:v>
                </c:pt>
                <c:pt idx="3829">
                  <c:v>2295.84</c:v>
                </c:pt>
                <c:pt idx="3830">
                  <c:v>2296.3220000000001</c:v>
                </c:pt>
                <c:pt idx="3831">
                  <c:v>2296.8040000000001</c:v>
                </c:pt>
                <c:pt idx="3832">
                  <c:v>2297.2860000000001</c:v>
                </c:pt>
                <c:pt idx="3833">
                  <c:v>2297.7689999999998</c:v>
                </c:pt>
                <c:pt idx="3834">
                  <c:v>2298.2510000000002</c:v>
                </c:pt>
                <c:pt idx="3835">
                  <c:v>2298.7330000000002</c:v>
                </c:pt>
                <c:pt idx="3836">
                  <c:v>2299.2150000000001</c:v>
                </c:pt>
                <c:pt idx="3837">
                  <c:v>2299.6970000000001</c:v>
                </c:pt>
                <c:pt idx="3838">
                  <c:v>2300.1790000000001</c:v>
                </c:pt>
                <c:pt idx="3839">
                  <c:v>2300.6610000000001</c:v>
                </c:pt>
                <c:pt idx="3840">
                  <c:v>2301.143</c:v>
                </c:pt>
                <c:pt idx="3841">
                  <c:v>2301.625</c:v>
                </c:pt>
                <c:pt idx="3842">
                  <c:v>2302.1080000000002</c:v>
                </c:pt>
                <c:pt idx="3843">
                  <c:v>2302.59</c:v>
                </c:pt>
                <c:pt idx="3844">
                  <c:v>2303.0720000000001</c:v>
                </c:pt>
                <c:pt idx="3845">
                  <c:v>2303.5540000000001</c:v>
                </c:pt>
                <c:pt idx="3846">
                  <c:v>2304.0360000000001</c:v>
                </c:pt>
                <c:pt idx="3847">
                  <c:v>2304.518</c:v>
                </c:pt>
                <c:pt idx="3848">
                  <c:v>2305</c:v>
                </c:pt>
                <c:pt idx="3849">
                  <c:v>2305.482</c:v>
                </c:pt>
                <c:pt idx="3850">
                  <c:v>2305.9650000000001</c:v>
                </c:pt>
                <c:pt idx="3851">
                  <c:v>2306.4470000000001</c:v>
                </c:pt>
                <c:pt idx="3852">
                  <c:v>2306.9290000000001</c:v>
                </c:pt>
                <c:pt idx="3853">
                  <c:v>2307.4110000000001</c:v>
                </c:pt>
                <c:pt idx="3854">
                  <c:v>2307.893</c:v>
                </c:pt>
                <c:pt idx="3855">
                  <c:v>2308.375</c:v>
                </c:pt>
                <c:pt idx="3856">
                  <c:v>2308.857</c:v>
                </c:pt>
                <c:pt idx="3857">
                  <c:v>2309.3389999999999</c:v>
                </c:pt>
                <c:pt idx="3858">
                  <c:v>2309.8220000000001</c:v>
                </c:pt>
                <c:pt idx="3859">
                  <c:v>2310.3029999999999</c:v>
                </c:pt>
                <c:pt idx="3860">
                  <c:v>2310.7860000000001</c:v>
                </c:pt>
                <c:pt idx="3861">
                  <c:v>2311.268</c:v>
                </c:pt>
                <c:pt idx="3862">
                  <c:v>2311.75</c:v>
                </c:pt>
                <c:pt idx="3863">
                  <c:v>2312.232</c:v>
                </c:pt>
                <c:pt idx="3864">
                  <c:v>2312.7139999999999</c:v>
                </c:pt>
                <c:pt idx="3865">
                  <c:v>2313.1959999999999</c:v>
                </c:pt>
                <c:pt idx="3866">
                  <c:v>2313.6779999999999</c:v>
                </c:pt>
                <c:pt idx="3867">
                  <c:v>2314.16</c:v>
                </c:pt>
                <c:pt idx="3868">
                  <c:v>2314.643</c:v>
                </c:pt>
                <c:pt idx="3869">
                  <c:v>2315.125</c:v>
                </c:pt>
                <c:pt idx="3870">
                  <c:v>2315.607</c:v>
                </c:pt>
                <c:pt idx="3871">
                  <c:v>2316.0889999999999</c:v>
                </c:pt>
                <c:pt idx="3872">
                  <c:v>2316.5709999999999</c:v>
                </c:pt>
                <c:pt idx="3873">
                  <c:v>2317.0529999999999</c:v>
                </c:pt>
                <c:pt idx="3874">
                  <c:v>2317.5349999999999</c:v>
                </c:pt>
                <c:pt idx="3875">
                  <c:v>2318.0169999999998</c:v>
                </c:pt>
                <c:pt idx="3876">
                  <c:v>2318.5</c:v>
                </c:pt>
                <c:pt idx="3877">
                  <c:v>2318.982</c:v>
                </c:pt>
                <c:pt idx="3878">
                  <c:v>2319.4639999999999</c:v>
                </c:pt>
                <c:pt idx="3879">
                  <c:v>2319.9459999999999</c:v>
                </c:pt>
                <c:pt idx="3880">
                  <c:v>2320.4279999999999</c:v>
                </c:pt>
                <c:pt idx="3881">
                  <c:v>2320.91</c:v>
                </c:pt>
                <c:pt idx="3882">
                  <c:v>2321.3919999999998</c:v>
                </c:pt>
                <c:pt idx="3883">
                  <c:v>2321.8739999999998</c:v>
                </c:pt>
                <c:pt idx="3884">
                  <c:v>2322.3560000000002</c:v>
                </c:pt>
                <c:pt idx="3885">
                  <c:v>2322.8389999999999</c:v>
                </c:pt>
                <c:pt idx="3886">
                  <c:v>2323.3209999999999</c:v>
                </c:pt>
                <c:pt idx="3887">
                  <c:v>2323.8029999999999</c:v>
                </c:pt>
                <c:pt idx="3888">
                  <c:v>2324.2849999999999</c:v>
                </c:pt>
                <c:pt idx="3889">
                  <c:v>2324.7669999999998</c:v>
                </c:pt>
                <c:pt idx="3890">
                  <c:v>2325.2489999999998</c:v>
                </c:pt>
                <c:pt idx="3891">
                  <c:v>2325.7310000000002</c:v>
                </c:pt>
                <c:pt idx="3892">
                  <c:v>2326.2130000000002</c:v>
                </c:pt>
                <c:pt idx="3893">
                  <c:v>2326.6959999999999</c:v>
                </c:pt>
                <c:pt idx="3894">
                  <c:v>2327.1779999999999</c:v>
                </c:pt>
                <c:pt idx="3895">
                  <c:v>2327.66</c:v>
                </c:pt>
                <c:pt idx="3896">
                  <c:v>2328.1419999999998</c:v>
                </c:pt>
                <c:pt idx="3897">
                  <c:v>2328.6239999999998</c:v>
                </c:pt>
                <c:pt idx="3898">
                  <c:v>2329.1060000000002</c:v>
                </c:pt>
                <c:pt idx="3899">
                  <c:v>2329.5880000000002</c:v>
                </c:pt>
                <c:pt idx="3900">
                  <c:v>2330.0700000000002</c:v>
                </c:pt>
                <c:pt idx="3901">
                  <c:v>2330.5520000000001</c:v>
                </c:pt>
                <c:pt idx="3902">
                  <c:v>2331.0349999999999</c:v>
                </c:pt>
                <c:pt idx="3903">
                  <c:v>2331.5169999999998</c:v>
                </c:pt>
                <c:pt idx="3904">
                  <c:v>2331.9989999999998</c:v>
                </c:pt>
                <c:pt idx="3905">
                  <c:v>2332.4810000000002</c:v>
                </c:pt>
                <c:pt idx="3906">
                  <c:v>2332.9630000000002</c:v>
                </c:pt>
                <c:pt idx="3907">
                  <c:v>2333.4450000000002</c:v>
                </c:pt>
                <c:pt idx="3908">
                  <c:v>2333.9270000000001</c:v>
                </c:pt>
                <c:pt idx="3909">
                  <c:v>2334.4090000000001</c:v>
                </c:pt>
                <c:pt idx="3910">
                  <c:v>2334.8919999999998</c:v>
                </c:pt>
                <c:pt idx="3911">
                  <c:v>2335.3739999999998</c:v>
                </c:pt>
                <c:pt idx="3912">
                  <c:v>2335.8560000000002</c:v>
                </c:pt>
                <c:pt idx="3913">
                  <c:v>2336.3380000000002</c:v>
                </c:pt>
                <c:pt idx="3914">
                  <c:v>2336.8200000000002</c:v>
                </c:pt>
                <c:pt idx="3915">
                  <c:v>2337.3020000000001</c:v>
                </c:pt>
                <c:pt idx="3916">
                  <c:v>2337.7840000000001</c:v>
                </c:pt>
                <c:pt idx="3917">
                  <c:v>2338.2660000000001</c:v>
                </c:pt>
                <c:pt idx="3918">
                  <c:v>2338.7489999999998</c:v>
                </c:pt>
                <c:pt idx="3919">
                  <c:v>2339.23</c:v>
                </c:pt>
                <c:pt idx="3920">
                  <c:v>2339.7130000000002</c:v>
                </c:pt>
                <c:pt idx="3921">
                  <c:v>2340.1950000000002</c:v>
                </c:pt>
                <c:pt idx="3922">
                  <c:v>2340.6770000000001</c:v>
                </c:pt>
                <c:pt idx="3923">
                  <c:v>2341.1590000000001</c:v>
                </c:pt>
                <c:pt idx="3924">
                  <c:v>2341.6410000000001</c:v>
                </c:pt>
                <c:pt idx="3925">
                  <c:v>2342.123</c:v>
                </c:pt>
                <c:pt idx="3926">
                  <c:v>2342.605</c:v>
                </c:pt>
                <c:pt idx="3927">
                  <c:v>2343.087</c:v>
                </c:pt>
                <c:pt idx="3928">
                  <c:v>2343.5700000000002</c:v>
                </c:pt>
                <c:pt idx="3929">
                  <c:v>2344.0520000000001</c:v>
                </c:pt>
                <c:pt idx="3930">
                  <c:v>2344.5340000000001</c:v>
                </c:pt>
                <c:pt idx="3931">
                  <c:v>2345.0160000000001</c:v>
                </c:pt>
                <c:pt idx="3932">
                  <c:v>2345.498</c:v>
                </c:pt>
                <c:pt idx="3933">
                  <c:v>2345.98</c:v>
                </c:pt>
                <c:pt idx="3934">
                  <c:v>2346.462</c:v>
                </c:pt>
                <c:pt idx="3935">
                  <c:v>2346.944</c:v>
                </c:pt>
                <c:pt idx="3936">
                  <c:v>2347.4270000000001</c:v>
                </c:pt>
                <c:pt idx="3937">
                  <c:v>2347.9090000000001</c:v>
                </c:pt>
                <c:pt idx="3938">
                  <c:v>2348.3910000000001</c:v>
                </c:pt>
                <c:pt idx="3939">
                  <c:v>2348.873</c:v>
                </c:pt>
                <c:pt idx="3940">
                  <c:v>2349.355</c:v>
                </c:pt>
                <c:pt idx="3941">
                  <c:v>2349.837</c:v>
                </c:pt>
                <c:pt idx="3942">
                  <c:v>2350.319</c:v>
                </c:pt>
                <c:pt idx="3943">
                  <c:v>2350.8009999999999</c:v>
                </c:pt>
                <c:pt idx="3944">
                  <c:v>2351.2829999999999</c:v>
                </c:pt>
                <c:pt idx="3945">
                  <c:v>2351.7660000000001</c:v>
                </c:pt>
                <c:pt idx="3946">
                  <c:v>2352.248</c:v>
                </c:pt>
                <c:pt idx="3947">
                  <c:v>2352.73</c:v>
                </c:pt>
                <c:pt idx="3948">
                  <c:v>2353.212</c:v>
                </c:pt>
                <c:pt idx="3949">
                  <c:v>2353.694</c:v>
                </c:pt>
                <c:pt idx="3950">
                  <c:v>2354.1759999999999</c:v>
                </c:pt>
                <c:pt idx="3951">
                  <c:v>2354.6579999999999</c:v>
                </c:pt>
                <c:pt idx="3952">
                  <c:v>2355.14</c:v>
                </c:pt>
                <c:pt idx="3953">
                  <c:v>2355.623</c:v>
                </c:pt>
                <c:pt idx="3954">
                  <c:v>2356.105</c:v>
                </c:pt>
                <c:pt idx="3955">
                  <c:v>2356.587</c:v>
                </c:pt>
                <c:pt idx="3956">
                  <c:v>2357.069</c:v>
                </c:pt>
                <c:pt idx="3957">
                  <c:v>2357.5509999999999</c:v>
                </c:pt>
                <c:pt idx="3958">
                  <c:v>2358.0329999999999</c:v>
                </c:pt>
                <c:pt idx="3959">
                  <c:v>2358.5149999999999</c:v>
                </c:pt>
                <c:pt idx="3960">
                  <c:v>2358.9969999999998</c:v>
                </c:pt>
                <c:pt idx="3961">
                  <c:v>2359.4789999999998</c:v>
                </c:pt>
                <c:pt idx="3962">
                  <c:v>2359.962</c:v>
                </c:pt>
                <c:pt idx="3963">
                  <c:v>2360.444</c:v>
                </c:pt>
                <c:pt idx="3964">
                  <c:v>2360.9259999999999</c:v>
                </c:pt>
                <c:pt idx="3965">
                  <c:v>2361.4079999999999</c:v>
                </c:pt>
                <c:pt idx="3966">
                  <c:v>2361.89</c:v>
                </c:pt>
                <c:pt idx="3967">
                  <c:v>2362.3719999999998</c:v>
                </c:pt>
                <c:pt idx="3968">
                  <c:v>2362.8539999999998</c:v>
                </c:pt>
                <c:pt idx="3969">
                  <c:v>2363.3359999999998</c:v>
                </c:pt>
                <c:pt idx="3970">
                  <c:v>2363.819</c:v>
                </c:pt>
                <c:pt idx="3971">
                  <c:v>2364.3009999999999</c:v>
                </c:pt>
                <c:pt idx="3972">
                  <c:v>2364.7829999999999</c:v>
                </c:pt>
                <c:pt idx="3973">
                  <c:v>2365.2649999999999</c:v>
                </c:pt>
                <c:pt idx="3974">
                  <c:v>2365.7469999999998</c:v>
                </c:pt>
                <c:pt idx="3975">
                  <c:v>2366.2289999999998</c:v>
                </c:pt>
                <c:pt idx="3976">
                  <c:v>2366.7109999999998</c:v>
                </c:pt>
                <c:pt idx="3977">
                  <c:v>2367.1930000000002</c:v>
                </c:pt>
                <c:pt idx="3978">
                  <c:v>2367.6759999999999</c:v>
                </c:pt>
                <c:pt idx="3979">
                  <c:v>2368.1570000000002</c:v>
                </c:pt>
                <c:pt idx="3980">
                  <c:v>2368.64</c:v>
                </c:pt>
                <c:pt idx="3981">
                  <c:v>2369.1219999999998</c:v>
                </c:pt>
                <c:pt idx="3982">
                  <c:v>2369.6039999999998</c:v>
                </c:pt>
                <c:pt idx="3983">
                  <c:v>2370.0859999999998</c:v>
                </c:pt>
                <c:pt idx="3984">
                  <c:v>2370.5680000000002</c:v>
                </c:pt>
                <c:pt idx="3985">
                  <c:v>2371.0500000000002</c:v>
                </c:pt>
                <c:pt idx="3986">
                  <c:v>2371.5320000000002</c:v>
                </c:pt>
                <c:pt idx="3987">
                  <c:v>2372.0140000000001</c:v>
                </c:pt>
                <c:pt idx="3988">
                  <c:v>2372.4969999999998</c:v>
                </c:pt>
                <c:pt idx="3989">
                  <c:v>2372.9789999999998</c:v>
                </c:pt>
                <c:pt idx="3990">
                  <c:v>2373.4609999999998</c:v>
                </c:pt>
                <c:pt idx="3991">
                  <c:v>2373.9430000000002</c:v>
                </c:pt>
                <c:pt idx="3992">
                  <c:v>2374.4250000000002</c:v>
                </c:pt>
                <c:pt idx="3993">
                  <c:v>2374.9070000000002</c:v>
                </c:pt>
                <c:pt idx="3994">
                  <c:v>2375.3890000000001</c:v>
                </c:pt>
                <c:pt idx="3995">
                  <c:v>2375.8710000000001</c:v>
                </c:pt>
                <c:pt idx="3996">
                  <c:v>2376.3539999999998</c:v>
                </c:pt>
                <c:pt idx="3997">
                  <c:v>2376.8359999999998</c:v>
                </c:pt>
                <c:pt idx="3998">
                  <c:v>2377.3180000000002</c:v>
                </c:pt>
                <c:pt idx="3999">
                  <c:v>2377.8000000000002</c:v>
                </c:pt>
                <c:pt idx="4000">
                  <c:v>2378.2820000000002</c:v>
                </c:pt>
                <c:pt idx="4001">
                  <c:v>2378.7640000000001</c:v>
                </c:pt>
                <c:pt idx="4002">
                  <c:v>2379.2460000000001</c:v>
                </c:pt>
                <c:pt idx="4003">
                  <c:v>2379.7280000000001</c:v>
                </c:pt>
                <c:pt idx="4004">
                  <c:v>2380.21</c:v>
                </c:pt>
                <c:pt idx="4005">
                  <c:v>2380.6930000000002</c:v>
                </c:pt>
                <c:pt idx="4006">
                  <c:v>2381.1750000000002</c:v>
                </c:pt>
                <c:pt idx="4007">
                  <c:v>2381.6570000000002</c:v>
                </c:pt>
                <c:pt idx="4008">
                  <c:v>2382.1390000000001</c:v>
                </c:pt>
                <c:pt idx="4009">
                  <c:v>2382.6210000000001</c:v>
                </c:pt>
                <c:pt idx="4010">
                  <c:v>2383.1030000000001</c:v>
                </c:pt>
                <c:pt idx="4011">
                  <c:v>2383.585</c:v>
                </c:pt>
                <c:pt idx="4012">
                  <c:v>2384.067</c:v>
                </c:pt>
                <c:pt idx="4013">
                  <c:v>2384.5500000000002</c:v>
                </c:pt>
                <c:pt idx="4014">
                  <c:v>2385.0320000000002</c:v>
                </c:pt>
                <c:pt idx="4015">
                  <c:v>2385.5140000000001</c:v>
                </c:pt>
                <c:pt idx="4016">
                  <c:v>2385.9960000000001</c:v>
                </c:pt>
                <c:pt idx="4017">
                  <c:v>2386.4780000000001</c:v>
                </c:pt>
                <c:pt idx="4018">
                  <c:v>2386.96</c:v>
                </c:pt>
                <c:pt idx="4019">
                  <c:v>2387.442</c:v>
                </c:pt>
                <c:pt idx="4020">
                  <c:v>2387.924</c:v>
                </c:pt>
                <c:pt idx="4021">
                  <c:v>2388.4059999999999</c:v>
                </c:pt>
                <c:pt idx="4022">
                  <c:v>2388.8890000000001</c:v>
                </c:pt>
                <c:pt idx="4023">
                  <c:v>2389.3710000000001</c:v>
                </c:pt>
                <c:pt idx="4024">
                  <c:v>2389.8530000000001</c:v>
                </c:pt>
                <c:pt idx="4025">
                  <c:v>2390.335</c:v>
                </c:pt>
                <c:pt idx="4026">
                  <c:v>2390.817</c:v>
                </c:pt>
                <c:pt idx="4027">
                  <c:v>2391.299</c:v>
                </c:pt>
                <c:pt idx="4028">
                  <c:v>2391.7809999999999</c:v>
                </c:pt>
                <c:pt idx="4029">
                  <c:v>2392.2629999999999</c:v>
                </c:pt>
                <c:pt idx="4030">
                  <c:v>2392.7460000000001</c:v>
                </c:pt>
                <c:pt idx="4031">
                  <c:v>2393.2280000000001</c:v>
                </c:pt>
                <c:pt idx="4032">
                  <c:v>2393.71</c:v>
                </c:pt>
                <c:pt idx="4033">
                  <c:v>2394.192</c:v>
                </c:pt>
                <c:pt idx="4034">
                  <c:v>2394.674</c:v>
                </c:pt>
                <c:pt idx="4035">
                  <c:v>2395.1559999999999</c:v>
                </c:pt>
                <c:pt idx="4036">
                  <c:v>2395.6379999999999</c:v>
                </c:pt>
                <c:pt idx="4037">
                  <c:v>2396.12</c:v>
                </c:pt>
                <c:pt idx="4038">
                  <c:v>2396.6030000000001</c:v>
                </c:pt>
                <c:pt idx="4039">
                  <c:v>2397.0839999999998</c:v>
                </c:pt>
                <c:pt idx="4040">
                  <c:v>2397.567</c:v>
                </c:pt>
                <c:pt idx="4041">
                  <c:v>2398.049</c:v>
                </c:pt>
                <c:pt idx="4042">
                  <c:v>2398.5309999999999</c:v>
                </c:pt>
                <c:pt idx="4043">
                  <c:v>2399.0129999999999</c:v>
                </c:pt>
                <c:pt idx="4044">
                  <c:v>2399.4949999999999</c:v>
                </c:pt>
                <c:pt idx="4045">
                  <c:v>2399.9769999999999</c:v>
                </c:pt>
                <c:pt idx="4046">
                  <c:v>2400.4589999999998</c:v>
                </c:pt>
                <c:pt idx="4047">
                  <c:v>2400.9409999999998</c:v>
                </c:pt>
                <c:pt idx="4048">
                  <c:v>2401.424</c:v>
                </c:pt>
                <c:pt idx="4049">
                  <c:v>2401.9059999999999</c:v>
                </c:pt>
                <c:pt idx="4050">
                  <c:v>2402.3879999999999</c:v>
                </c:pt>
                <c:pt idx="4051">
                  <c:v>2402.87</c:v>
                </c:pt>
                <c:pt idx="4052">
                  <c:v>2403.3519999999999</c:v>
                </c:pt>
                <c:pt idx="4053">
                  <c:v>2403.8339999999998</c:v>
                </c:pt>
                <c:pt idx="4054">
                  <c:v>2404.3159999999998</c:v>
                </c:pt>
                <c:pt idx="4055">
                  <c:v>2404.7979999999998</c:v>
                </c:pt>
                <c:pt idx="4056">
                  <c:v>2405.2809999999999</c:v>
                </c:pt>
                <c:pt idx="4057">
                  <c:v>2405.7629999999999</c:v>
                </c:pt>
                <c:pt idx="4058">
                  <c:v>2406.2449999999999</c:v>
                </c:pt>
                <c:pt idx="4059">
                  <c:v>2406.7269999999999</c:v>
                </c:pt>
                <c:pt idx="4060">
                  <c:v>2407.2089999999998</c:v>
                </c:pt>
                <c:pt idx="4061">
                  <c:v>2407.6909999999998</c:v>
                </c:pt>
                <c:pt idx="4062">
                  <c:v>2408.1729999999998</c:v>
                </c:pt>
                <c:pt idx="4063">
                  <c:v>2408.6550000000002</c:v>
                </c:pt>
                <c:pt idx="4064">
                  <c:v>2409.1370000000002</c:v>
                </c:pt>
                <c:pt idx="4065">
                  <c:v>2409.62</c:v>
                </c:pt>
                <c:pt idx="4066">
                  <c:v>2410.1019999999999</c:v>
                </c:pt>
                <c:pt idx="4067">
                  <c:v>2410.5839999999998</c:v>
                </c:pt>
                <c:pt idx="4068">
                  <c:v>2411.0659999999998</c:v>
                </c:pt>
                <c:pt idx="4069">
                  <c:v>2411.5479999999998</c:v>
                </c:pt>
                <c:pt idx="4070">
                  <c:v>2412.0300000000002</c:v>
                </c:pt>
                <c:pt idx="4071">
                  <c:v>2412.5120000000002</c:v>
                </c:pt>
                <c:pt idx="4072">
                  <c:v>2412.9940000000001</c:v>
                </c:pt>
                <c:pt idx="4073">
                  <c:v>2413.4769999999999</c:v>
                </c:pt>
                <c:pt idx="4074">
                  <c:v>2413.9589999999998</c:v>
                </c:pt>
                <c:pt idx="4075">
                  <c:v>2414.4409999999998</c:v>
                </c:pt>
                <c:pt idx="4076">
                  <c:v>2414.9229999999998</c:v>
                </c:pt>
                <c:pt idx="4077">
                  <c:v>2415.4050000000002</c:v>
                </c:pt>
                <c:pt idx="4078">
                  <c:v>2415.8870000000002</c:v>
                </c:pt>
                <c:pt idx="4079">
                  <c:v>2416.3690000000001</c:v>
                </c:pt>
                <c:pt idx="4080">
                  <c:v>2416.8510000000001</c:v>
                </c:pt>
                <c:pt idx="4081">
                  <c:v>2417.3330000000001</c:v>
                </c:pt>
                <c:pt idx="4082">
                  <c:v>2417.8159999999998</c:v>
                </c:pt>
                <c:pt idx="4083">
                  <c:v>2418.2979999999998</c:v>
                </c:pt>
                <c:pt idx="4084">
                  <c:v>2418.7800000000002</c:v>
                </c:pt>
                <c:pt idx="4085">
                  <c:v>2419.2620000000002</c:v>
                </c:pt>
                <c:pt idx="4086">
                  <c:v>2419.7440000000001</c:v>
                </c:pt>
                <c:pt idx="4087">
                  <c:v>2420.2260000000001</c:v>
                </c:pt>
                <c:pt idx="4088">
                  <c:v>2420.7080000000001</c:v>
                </c:pt>
                <c:pt idx="4089">
                  <c:v>2421.19</c:v>
                </c:pt>
                <c:pt idx="4090">
                  <c:v>2421.6729999999998</c:v>
                </c:pt>
                <c:pt idx="4091">
                  <c:v>2422.1550000000002</c:v>
                </c:pt>
                <c:pt idx="4092">
                  <c:v>2422.6370000000002</c:v>
                </c:pt>
                <c:pt idx="4093">
                  <c:v>2423.1190000000001</c:v>
                </c:pt>
                <c:pt idx="4094">
                  <c:v>2423.6010000000001</c:v>
                </c:pt>
                <c:pt idx="4095">
                  <c:v>2424.0830000000001</c:v>
                </c:pt>
                <c:pt idx="4096">
                  <c:v>2424.5650000000001</c:v>
                </c:pt>
                <c:pt idx="4097">
                  <c:v>2425.047</c:v>
                </c:pt>
                <c:pt idx="4098">
                  <c:v>2425.5300000000002</c:v>
                </c:pt>
                <c:pt idx="4099">
                  <c:v>2426.0120000000002</c:v>
                </c:pt>
                <c:pt idx="4100">
                  <c:v>2426.4940000000001</c:v>
                </c:pt>
                <c:pt idx="4101">
                  <c:v>2426.9760000000001</c:v>
                </c:pt>
                <c:pt idx="4102">
                  <c:v>2427.4580000000001</c:v>
                </c:pt>
                <c:pt idx="4103">
                  <c:v>2427.94</c:v>
                </c:pt>
                <c:pt idx="4104">
                  <c:v>2428.422</c:v>
                </c:pt>
                <c:pt idx="4105">
                  <c:v>2428.904</c:v>
                </c:pt>
                <c:pt idx="4106">
                  <c:v>2429.386</c:v>
                </c:pt>
                <c:pt idx="4107">
                  <c:v>2429.8690000000001</c:v>
                </c:pt>
                <c:pt idx="4108">
                  <c:v>2430.3510000000001</c:v>
                </c:pt>
                <c:pt idx="4109">
                  <c:v>2430.8330000000001</c:v>
                </c:pt>
                <c:pt idx="4110">
                  <c:v>2431.3150000000001</c:v>
                </c:pt>
                <c:pt idx="4111">
                  <c:v>2431.797</c:v>
                </c:pt>
                <c:pt idx="4112">
                  <c:v>2432.279</c:v>
                </c:pt>
                <c:pt idx="4113">
                  <c:v>2432.761</c:v>
                </c:pt>
                <c:pt idx="4114">
                  <c:v>2433.2429999999999</c:v>
                </c:pt>
                <c:pt idx="4115">
                  <c:v>2433.7260000000001</c:v>
                </c:pt>
                <c:pt idx="4116">
                  <c:v>2434.2080000000001</c:v>
                </c:pt>
                <c:pt idx="4117">
                  <c:v>2434.69</c:v>
                </c:pt>
                <c:pt idx="4118">
                  <c:v>2435.172</c:v>
                </c:pt>
                <c:pt idx="4119">
                  <c:v>2435.654</c:v>
                </c:pt>
                <c:pt idx="4120">
                  <c:v>2436.136</c:v>
                </c:pt>
                <c:pt idx="4121">
                  <c:v>2436.6179999999999</c:v>
                </c:pt>
                <c:pt idx="4122">
                  <c:v>2437.1</c:v>
                </c:pt>
                <c:pt idx="4123">
                  <c:v>2437.5830000000001</c:v>
                </c:pt>
                <c:pt idx="4124">
                  <c:v>2438.0639999999999</c:v>
                </c:pt>
                <c:pt idx="4125">
                  <c:v>2438.547</c:v>
                </c:pt>
                <c:pt idx="4126">
                  <c:v>2439.029</c:v>
                </c:pt>
                <c:pt idx="4127">
                  <c:v>2439.511</c:v>
                </c:pt>
                <c:pt idx="4128">
                  <c:v>2439.9929999999999</c:v>
                </c:pt>
                <c:pt idx="4129">
                  <c:v>2440.4749999999999</c:v>
                </c:pt>
                <c:pt idx="4130">
                  <c:v>2440.9569999999999</c:v>
                </c:pt>
                <c:pt idx="4131">
                  <c:v>2441.4389999999999</c:v>
                </c:pt>
                <c:pt idx="4132">
                  <c:v>2441.9209999999998</c:v>
                </c:pt>
                <c:pt idx="4133">
                  <c:v>2442.404</c:v>
                </c:pt>
                <c:pt idx="4134">
                  <c:v>2442.886</c:v>
                </c:pt>
                <c:pt idx="4135">
                  <c:v>2443.3679999999999</c:v>
                </c:pt>
                <c:pt idx="4136">
                  <c:v>2443.85</c:v>
                </c:pt>
                <c:pt idx="4137">
                  <c:v>2444.3319999999999</c:v>
                </c:pt>
                <c:pt idx="4138">
                  <c:v>2444.8139999999999</c:v>
                </c:pt>
                <c:pt idx="4139">
                  <c:v>2445.2959999999998</c:v>
                </c:pt>
                <c:pt idx="4140">
                  <c:v>2445.7779999999998</c:v>
                </c:pt>
                <c:pt idx="4141">
                  <c:v>2446.2600000000002</c:v>
                </c:pt>
                <c:pt idx="4142">
                  <c:v>2446.7429999999999</c:v>
                </c:pt>
                <c:pt idx="4143">
                  <c:v>2447.2249999999999</c:v>
                </c:pt>
                <c:pt idx="4144">
                  <c:v>2447.7069999999999</c:v>
                </c:pt>
                <c:pt idx="4145">
                  <c:v>2448.1889999999999</c:v>
                </c:pt>
                <c:pt idx="4146">
                  <c:v>2448.6709999999998</c:v>
                </c:pt>
                <c:pt idx="4147">
                  <c:v>2449.1529999999998</c:v>
                </c:pt>
                <c:pt idx="4148">
                  <c:v>2449.6350000000002</c:v>
                </c:pt>
                <c:pt idx="4149">
                  <c:v>2450.1170000000002</c:v>
                </c:pt>
                <c:pt idx="4150">
                  <c:v>2450.6</c:v>
                </c:pt>
                <c:pt idx="4151">
                  <c:v>2451.0819999999999</c:v>
                </c:pt>
                <c:pt idx="4152">
                  <c:v>2451.5639999999999</c:v>
                </c:pt>
                <c:pt idx="4153">
                  <c:v>2452.0459999999998</c:v>
                </c:pt>
                <c:pt idx="4154">
                  <c:v>2452.5279999999998</c:v>
                </c:pt>
                <c:pt idx="4155">
                  <c:v>2453.0100000000002</c:v>
                </c:pt>
                <c:pt idx="4156">
                  <c:v>2453.4920000000002</c:v>
                </c:pt>
                <c:pt idx="4157">
                  <c:v>2453.9740000000002</c:v>
                </c:pt>
                <c:pt idx="4158">
                  <c:v>2454.4569999999999</c:v>
                </c:pt>
                <c:pt idx="4159">
                  <c:v>2454.9389999999999</c:v>
                </c:pt>
                <c:pt idx="4160">
                  <c:v>2455.4209999999998</c:v>
                </c:pt>
                <c:pt idx="4161">
                  <c:v>2455.9029999999998</c:v>
                </c:pt>
                <c:pt idx="4162">
                  <c:v>2456.3850000000002</c:v>
                </c:pt>
                <c:pt idx="4163">
                  <c:v>2456.8670000000002</c:v>
                </c:pt>
                <c:pt idx="4164">
                  <c:v>2457.3490000000002</c:v>
                </c:pt>
                <c:pt idx="4165">
                  <c:v>2457.8310000000001</c:v>
                </c:pt>
                <c:pt idx="4166">
                  <c:v>2458.3130000000001</c:v>
                </c:pt>
                <c:pt idx="4167">
                  <c:v>2458.7959999999998</c:v>
                </c:pt>
                <c:pt idx="4168">
                  <c:v>2459.2779999999998</c:v>
                </c:pt>
                <c:pt idx="4169">
                  <c:v>2459.7600000000002</c:v>
                </c:pt>
                <c:pt idx="4170">
                  <c:v>2460.2420000000002</c:v>
                </c:pt>
                <c:pt idx="4171">
                  <c:v>2460.7240000000002</c:v>
                </c:pt>
                <c:pt idx="4172">
                  <c:v>2461.2060000000001</c:v>
                </c:pt>
                <c:pt idx="4173">
                  <c:v>2461.6880000000001</c:v>
                </c:pt>
                <c:pt idx="4174">
                  <c:v>2462.17</c:v>
                </c:pt>
                <c:pt idx="4175">
                  <c:v>2462.6529999999998</c:v>
                </c:pt>
                <c:pt idx="4176">
                  <c:v>2463.1350000000002</c:v>
                </c:pt>
                <c:pt idx="4177">
                  <c:v>2463.6170000000002</c:v>
                </c:pt>
                <c:pt idx="4178">
                  <c:v>2464.0990000000002</c:v>
                </c:pt>
                <c:pt idx="4179">
                  <c:v>2464.5810000000001</c:v>
                </c:pt>
                <c:pt idx="4180">
                  <c:v>2465.0630000000001</c:v>
                </c:pt>
                <c:pt idx="4181">
                  <c:v>2465.5450000000001</c:v>
                </c:pt>
                <c:pt idx="4182">
                  <c:v>2466.027</c:v>
                </c:pt>
                <c:pt idx="4183">
                  <c:v>2466.5100000000002</c:v>
                </c:pt>
                <c:pt idx="4184">
                  <c:v>2466.991</c:v>
                </c:pt>
                <c:pt idx="4185">
                  <c:v>2467.4740000000002</c:v>
                </c:pt>
                <c:pt idx="4186">
                  <c:v>2467.9560000000001</c:v>
                </c:pt>
                <c:pt idx="4187">
                  <c:v>2468.4380000000001</c:v>
                </c:pt>
                <c:pt idx="4188">
                  <c:v>2468.92</c:v>
                </c:pt>
                <c:pt idx="4189">
                  <c:v>2469.402</c:v>
                </c:pt>
                <c:pt idx="4190">
                  <c:v>2469.884</c:v>
                </c:pt>
                <c:pt idx="4191">
                  <c:v>2470.366</c:v>
                </c:pt>
                <c:pt idx="4192">
                  <c:v>2470.848</c:v>
                </c:pt>
                <c:pt idx="4193">
                  <c:v>2471.3310000000001</c:v>
                </c:pt>
                <c:pt idx="4194">
                  <c:v>2471.8130000000001</c:v>
                </c:pt>
                <c:pt idx="4195">
                  <c:v>2472.2950000000001</c:v>
                </c:pt>
                <c:pt idx="4196">
                  <c:v>2472.777</c:v>
                </c:pt>
                <c:pt idx="4197">
                  <c:v>2473.259</c:v>
                </c:pt>
                <c:pt idx="4198">
                  <c:v>2473.741</c:v>
                </c:pt>
                <c:pt idx="4199">
                  <c:v>2474.223</c:v>
                </c:pt>
                <c:pt idx="4200">
                  <c:v>2474.7049999999999</c:v>
                </c:pt>
                <c:pt idx="4201">
                  <c:v>2475.1880000000001</c:v>
                </c:pt>
                <c:pt idx="4202">
                  <c:v>2475.67</c:v>
                </c:pt>
                <c:pt idx="4203">
                  <c:v>2476.152</c:v>
                </c:pt>
                <c:pt idx="4204">
                  <c:v>2476.634</c:v>
                </c:pt>
                <c:pt idx="4205">
                  <c:v>2477.116</c:v>
                </c:pt>
                <c:pt idx="4206">
                  <c:v>2477.598</c:v>
                </c:pt>
                <c:pt idx="4207">
                  <c:v>2478.08</c:v>
                </c:pt>
                <c:pt idx="4208">
                  <c:v>2478.5619999999999</c:v>
                </c:pt>
                <c:pt idx="4209">
                  <c:v>2479.0439999999999</c:v>
                </c:pt>
                <c:pt idx="4210">
                  <c:v>2479.527</c:v>
                </c:pt>
                <c:pt idx="4211">
                  <c:v>2480.009</c:v>
                </c:pt>
                <c:pt idx="4212">
                  <c:v>2480.491</c:v>
                </c:pt>
                <c:pt idx="4213">
                  <c:v>2480.973</c:v>
                </c:pt>
                <c:pt idx="4214">
                  <c:v>2481.4549999999999</c:v>
                </c:pt>
                <c:pt idx="4215">
                  <c:v>2481.9369999999999</c:v>
                </c:pt>
                <c:pt idx="4216">
                  <c:v>2482.4189999999999</c:v>
                </c:pt>
                <c:pt idx="4217">
                  <c:v>2482.9009999999998</c:v>
                </c:pt>
                <c:pt idx="4218">
                  <c:v>2483.384</c:v>
                </c:pt>
                <c:pt idx="4219">
                  <c:v>2483.866</c:v>
                </c:pt>
                <c:pt idx="4220">
                  <c:v>2484.348</c:v>
                </c:pt>
                <c:pt idx="4221">
                  <c:v>2484.83</c:v>
                </c:pt>
                <c:pt idx="4222">
                  <c:v>2485.3119999999999</c:v>
                </c:pt>
                <c:pt idx="4223">
                  <c:v>2485.7939999999999</c:v>
                </c:pt>
                <c:pt idx="4224">
                  <c:v>2486.2759999999998</c:v>
                </c:pt>
                <c:pt idx="4225">
                  <c:v>2486.7579999999998</c:v>
                </c:pt>
                <c:pt idx="4226">
                  <c:v>2487.2399999999998</c:v>
                </c:pt>
                <c:pt idx="4227">
                  <c:v>2487.723</c:v>
                </c:pt>
                <c:pt idx="4228">
                  <c:v>2488.2049999999999</c:v>
                </c:pt>
                <c:pt idx="4229">
                  <c:v>2488.6869999999999</c:v>
                </c:pt>
                <c:pt idx="4230">
                  <c:v>2489.1689999999999</c:v>
                </c:pt>
                <c:pt idx="4231">
                  <c:v>2489.6509999999998</c:v>
                </c:pt>
                <c:pt idx="4232">
                  <c:v>2490.1329999999998</c:v>
                </c:pt>
                <c:pt idx="4233">
                  <c:v>2490.6149999999998</c:v>
                </c:pt>
                <c:pt idx="4234">
                  <c:v>2491.0970000000002</c:v>
                </c:pt>
                <c:pt idx="4235">
                  <c:v>2491.58</c:v>
                </c:pt>
                <c:pt idx="4236">
                  <c:v>2492.0619999999999</c:v>
                </c:pt>
                <c:pt idx="4237">
                  <c:v>2492.5439999999999</c:v>
                </c:pt>
                <c:pt idx="4238">
                  <c:v>2493.0259999999998</c:v>
                </c:pt>
                <c:pt idx="4239">
                  <c:v>2493.5079999999998</c:v>
                </c:pt>
                <c:pt idx="4240">
                  <c:v>2493.9899999999998</c:v>
                </c:pt>
                <c:pt idx="4241">
                  <c:v>2494.4720000000002</c:v>
                </c:pt>
                <c:pt idx="4242">
                  <c:v>2494.9540000000002</c:v>
                </c:pt>
                <c:pt idx="4243">
                  <c:v>2495.4369999999999</c:v>
                </c:pt>
                <c:pt idx="4244">
                  <c:v>2495.9180000000001</c:v>
                </c:pt>
                <c:pt idx="4245">
                  <c:v>2496.4009999999998</c:v>
                </c:pt>
                <c:pt idx="4246">
                  <c:v>2496.8829999999998</c:v>
                </c:pt>
                <c:pt idx="4247">
                  <c:v>2497.3649999999998</c:v>
                </c:pt>
                <c:pt idx="4248">
                  <c:v>2497.8470000000002</c:v>
                </c:pt>
                <c:pt idx="4249">
                  <c:v>2498.3290000000002</c:v>
                </c:pt>
                <c:pt idx="4250">
                  <c:v>2498.8110000000001</c:v>
                </c:pt>
                <c:pt idx="4251">
                  <c:v>2499.2930000000001</c:v>
                </c:pt>
                <c:pt idx="4252">
                  <c:v>2499.7759999999998</c:v>
                </c:pt>
                <c:pt idx="4253">
                  <c:v>2500.2579999999998</c:v>
                </c:pt>
                <c:pt idx="4254">
                  <c:v>2500.7399999999998</c:v>
                </c:pt>
                <c:pt idx="4255">
                  <c:v>2501.2220000000002</c:v>
                </c:pt>
                <c:pt idx="4256">
                  <c:v>2501.7040000000002</c:v>
                </c:pt>
                <c:pt idx="4257">
                  <c:v>2502.1860000000001</c:v>
                </c:pt>
                <c:pt idx="4258">
                  <c:v>2502.6680000000001</c:v>
                </c:pt>
                <c:pt idx="4259">
                  <c:v>2503.15</c:v>
                </c:pt>
                <c:pt idx="4260">
                  <c:v>2503.6329999999998</c:v>
                </c:pt>
                <c:pt idx="4261">
                  <c:v>2504.1149999999998</c:v>
                </c:pt>
                <c:pt idx="4262">
                  <c:v>2504.5970000000002</c:v>
                </c:pt>
                <c:pt idx="4263">
                  <c:v>2505.0790000000002</c:v>
                </c:pt>
                <c:pt idx="4264">
                  <c:v>2505.5610000000001</c:v>
                </c:pt>
                <c:pt idx="4265">
                  <c:v>2506.0430000000001</c:v>
                </c:pt>
                <c:pt idx="4266">
                  <c:v>2506.5250000000001</c:v>
                </c:pt>
                <c:pt idx="4267">
                  <c:v>2507.0070000000001</c:v>
                </c:pt>
                <c:pt idx="4268">
                  <c:v>2507.4899999999998</c:v>
                </c:pt>
                <c:pt idx="4269">
                  <c:v>2507.971</c:v>
                </c:pt>
                <c:pt idx="4270">
                  <c:v>2508.4540000000002</c:v>
                </c:pt>
                <c:pt idx="4271">
                  <c:v>2508.9360000000001</c:v>
                </c:pt>
                <c:pt idx="4272">
                  <c:v>2509.4180000000001</c:v>
                </c:pt>
                <c:pt idx="4273">
                  <c:v>2509.9</c:v>
                </c:pt>
                <c:pt idx="4274">
                  <c:v>2510.3820000000001</c:v>
                </c:pt>
                <c:pt idx="4275">
                  <c:v>2510.864</c:v>
                </c:pt>
                <c:pt idx="4276">
                  <c:v>2511.346</c:v>
                </c:pt>
                <c:pt idx="4277">
                  <c:v>2511.828</c:v>
                </c:pt>
                <c:pt idx="4278">
                  <c:v>2512.3110000000001</c:v>
                </c:pt>
                <c:pt idx="4279">
                  <c:v>2512.7930000000001</c:v>
                </c:pt>
                <c:pt idx="4280">
                  <c:v>2513.2750000000001</c:v>
                </c:pt>
                <c:pt idx="4281">
                  <c:v>2513.7570000000001</c:v>
                </c:pt>
                <c:pt idx="4282">
                  <c:v>2514.239</c:v>
                </c:pt>
                <c:pt idx="4283">
                  <c:v>2514.721</c:v>
                </c:pt>
                <c:pt idx="4284">
                  <c:v>2515.203</c:v>
                </c:pt>
                <c:pt idx="4285">
                  <c:v>2515.6849999999999</c:v>
                </c:pt>
                <c:pt idx="4286">
                  <c:v>2516.1669999999999</c:v>
                </c:pt>
                <c:pt idx="4287">
                  <c:v>2516.65</c:v>
                </c:pt>
                <c:pt idx="4288">
                  <c:v>2517.1320000000001</c:v>
                </c:pt>
                <c:pt idx="4289">
                  <c:v>2517.614</c:v>
                </c:pt>
                <c:pt idx="4290">
                  <c:v>2518.096</c:v>
                </c:pt>
                <c:pt idx="4291">
                  <c:v>2518.578</c:v>
                </c:pt>
                <c:pt idx="4292">
                  <c:v>2519.06</c:v>
                </c:pt>
                <c:pt idx="4293">
                  <c:v>2519.5419999999999</c:v>
                </c:pt>
                <c:pt idx="4294">
                  <c:v>2520.0239999999999</c:v>
                </c:pt>
                <c:pt idx="4295">
                  <c:v>2520.5070000000001</c:v>
                </c:pt>
                <c:pt idx="4296">
                  <c:v>2520.989</c:v>
                </c:pt>
                <c:pt idx="4297">
                  <c:v>2521.471</c:v>
                </c:pt>
                <c:pt idx="4298">
                  <c:v>2521.953</c:v>
                </c:pt>
                <c:pt idx="4299">
                  <c:v>2522.4349999999999</c:v>
                </c:pt>
                <c:pt idx="4300">
                  <c:v>2522.9169999999999</c:v>
                </c:pt>
                <c:pt idx="4301">
                  <c:v>2523.3989999999999</c:v>
                </c:pt>
                <c:pt idx="4302">
                  <c:v>2523.8809999999999</c:v>
                </c:pt>
                <c:pt idx="4303">
                  <c:v>2524.364</c:v>
                </c:pt>
                <c:pt idx="4304">
                  <c:v>2524.846</c:v>
                </c:pt>
                <c:pt idx="4305">
                  <c:v>2525.328</c:v>
                </c:pt>
                <c:pt idx="4306">
                  <c:v>2525.81</c:v>
                </c:pt>
                <c:pt idx="4307">
                  <c:v>2526.2919999999999</c:v>
                </c:pt>
                <c:pt idx="4308">
                  <c:v>2526.7739999999999</c:v>
                </c:pt>
                <c:pt idx="4309">
                  <c:v>2527.2559999999999</c:v>
                </c:pt>
                <c:pt idx="4310">
                  <c:v>2527.7379999999998</c:v>
                </c:pt>
                <c:pt idx="4311">
                  <c:v>2528.2199999999998</c:v>
                </c:pt>
                <c:pt idx="4312">
                  <c:v>2528.703</c:v>
                </c:pt>
                <c:pt idx="4313">
                  <c:v>2529.1849999999999</c:v>
                </c:pt>
                <c:pt idx="4314">
                  <c:v>2529.6669999999999</c:v>
                </c:pt>
                <c:pt idx="4315">
                  <c:v>2530.1489999999999</c:v>
                </c:pt>
                <c:pt idx="4316">
                  <c:v>2530.6309999999999</c:v>
                </c:pt>
                <c:pt idx="4317">
                  <c:v>2531.1129999999998</c:v>
                </c:pt>
                <c:pt idx="4318">
                  <c:v>2531.5949999999998</c:v>
                </c:pt>
                <c:pt idx="4319">
                  <c:v>2532.0770000000002</c:v>
                </c:pt>
                <c:pt idx="4320">
                  <c:v>2532.56</c:v>
                </c:pt>
                <c:pt idx="4321">
                  <c:v>2533.0419999999999</c:v>
                </c:pt>
                <c:pt idx="4322">
                  <c:v>2533.5239999999999</c:v>
                </c:pt>
                <c:pt idx="4323">
                  <c:v>2534.0059999999999</c:v>
                </c:pt>
                <c:pt idx="4324">
                  <c:v>2534.4879999999998</c:v>
                </c:pt>
                <c:pt idx="4325">
                  <c:v>2534.9699999999998</c:v>
                </c:pt>
                <c:pt idx="4326">
                  <c:v>2535.4520000000002</c:v>
                </c:pt>
                <c:pt idx="4327">
                  <c:v>2535.9340000000002</c:v>
                </c:pt>
                <c:pt idx="4328">
                  <c:v>2536.4169999999999</c:v>
                </c:pt>
                <c:pt idx="4329">
                  <c:v>2536.8980000000001</c:v>
                </c:pt>
                <c:pt idx="4330">
                  <c:v>2537.3809999999999</c:v>
                </c:pt>
                <c:pt idx="4331">
                  <c:v>2537.8629999999998</c:v>
                </c:pt>
                <c:pt idx="4332">
                  <c:v>2538.3449999999998</c:v>
                </c:pt>
                <c:pt idx="4333">
                  <c:v>2538.8270000000002</c:v>
                </c:pt>
                <c:pt idx="4334">
                  <c:v>2539.3090000000002</c:v>
                </c:pt>
                <c:pt idx="4335">
                  <c:v>2539.7910000000002</c:v>
                </c:pt>
                <c:pt idx="4336">
                  <c:v>2540.2730000000001</c:v>
                </c:pt>
                <c:pt idx="4337">
                  <c:v>2540.7550000000001</c:v>
                </c:pt>
                <c:pt idx="4338">
                  <c:v>2541.2379999999998</c:v>
                </c:pt>
                <c:pt idx="4339">
                  <c:v>2541.7199999999998</c:v>
                </c:pt>
                <c:pt idx="4340">
                  <c:v>2542.2020000000002</c:v>
                </c:pt>
                <c:pt idx="4341">
                  <c:v>2542.6840000000002</c:v>
                </c:pt>
                <c:pt idx="4342">
                  <c:v>2543.1660000000002</c:v>
                </c:pt>
                <c:pt idx="4343">
                  <c:v>2543.6480000000001</c:v>
                </c:pt>
                <c:pt idx="4344">
                  <c:v>2544.13</c:v>
                </c:pt>
                <c:pt idx="4345">
                  <c:v>2544.6120000000001</c:v>
                </c:pt>
                <c:pt idx="4346">
                  <c:v>2545.0940000000001</c:v>
                </c:pt>
                <c:pt idx="4347">
                  <c:v>2545.5770000000002</c:v>
                </c:pt>
                <c:pt idx="4348">
                  <c:v>2546.0590000000002</c:v>
                </c:pt>
                <c:pt idx="4349">
                  <c:v>2546.5410000000002</c:v>
                </c:pt>
                <c:pt idx="4350">
                  <c:v>2547.0230000000001</c:v>
                </c:pt>
                <c:pt idx="4351">
                  <c:v>2547.5050000000001</c:v>
                </c:pt>
                <c:pt idx="4352">
                  <c:v>2547.9870000000001</c:v>
                </c:pt>
                <c:pt idx="4353">
                  <c:v>2548.4690000000001</c:v>
                </c:pt>
                <c:pt idx="4354">
                  <c:v>2548.951</c:v>
                </c:pt>
                <c:pt idx="4355">
                  <c:v>2549.4340000000002</c:v>
                </c:pt>
                <c:pt idx="4356">
                  <c:v>2549.9160000000002</c:v>
                </c:pt>
                <c:pt idx="4357">
                  <c:v>2550.3980000000001</c:v>
                </c:pt>
                <c:pt idx="4358">
                  <c:v>2550.88</c:v>
                </c:pt>
                <c:pt idx="4359">
                  <c:v>2551.3620000000001</c:v>
                </c:pt>
                <c:pt idx="4360">
                  <c:v>2551.8440000000001</c:v>
                </c:pt>
                <c:pt idx="4361">
                  <c:v>2552.326</c:v>
                </c:pt>
                <c:pt idx="4362">
                  <c:v>2552.808</c:v>
                </c:pt>
                <c:pt idx="4363">
                  <c:v>2553.2910000000002</c:v>
                </c:pt>
                <c:pt idx="4364">
                  <c:v>2553.7730000000001</c:v>
                </c:pt>
                <c:pt idx="4365">
                  <c:v>2554.2550000000001</c:v>
                </c:pt>
                <c:pt idx="4366">
                  <c:v>2554.7370000000001</c:v>
                </c:pt>
                <c:pt idx="4367">
                  <c:v>2555.2190000000001</c:v>
                </c:pt>
                <c:pt idx="4368">
                  <c:v>2555.701</c:v>
                </c:pt>
                <c:pt idx="4369">
                  <c:v>2556.183</c:v>
                </c:pt>
                <c:pt idx="4370">
                  <c:v>2556.665</c:v>
                </c:pt>
                <c:pt idx="4371">
                  <c:v>2557.1469999999999</c:v>
                </c:pt>
                <c:pt idx="4372">
                  <c:v>2557.63</c:v>
                </c:pt>
                <c:pt idx="4373">
                  <c:v>2558.1120000000001</c:v>
                </c:pt>
                <c:pt idx="4374">
                  <c:v>2558.5940000000001</c:v>
                </c:pt>
                <c:pt idx="4375">
                  <c:v>2559.076</c:v>
                </c:pt>
                <c:pt idx="4376">
                  <c:v>2559.558</c:v>
                </c:pt>
                <c:pt idx="4377">
                  <c:v>2560.04</c:v>
                </c:pt>
                <c:pt idx="4378">
                  <c:v>2560.5219999999999</c:v>
                </c:pt>
                <c:pt idx="4379">
                  <c:v>2561.0039999999999</c:v>
                </c:pt>
                <c:pt idx="4380">
                  <c:v>2561.4870000000001</c:v>
                </c:pt>
                <c:pt idx="4381">
                  <c:v>2561.9690000000001</c:v>
                </c:pt>
                <c:pt idx="4382">
                  <c:v>2562.451</c:v>
                </c:pt>
                <c:pt idx="4383">
                  <c:v>2562.933</c:v>
                </c:pt>
                <c:pt idx="4384">
                  <c:v>2563.415</c:v>
                </c:pt>
                <c:pt idx="4385">
                  <c:v>2563.8969999999999</c:v>
                </c:pt>
                <c:pt idx="4386">
                  <c:v>2564.3789999999999</c:v>
                </c:pt>
                <c:pt idx="4387">
                  <c:v>2564.8609999999999</c:v>
                </c:pt>
                <c:pt idx="4388">
                  <c:v>2565.3440000000001</c:v>
                </c:pt>
                <c:pt idx="4389">
                  <c:v>2565.8249999999998</c:v>
                </c:pt>
                <c:pt idx="4390">
                  <c:v>2566.308</c:v>
                </c:pt>
                <c:pt idx="4391">
                  <c:v>2566.79</c:v>
                </c:pt>
                <c:pt idx="4392">
                  <c:v>2567.2719999999999</c:v>
                </c:pt>
                <c:pt idx="4393">
                  <c:v>2567.7539999999999</c:v>
                </c:pt>
                <c:pt idx="4394">
                  <c:v>2568.2359999999999</c:v>
                </c:pt>
                <c:pt idx="4395">
                  <c:v>2568.7179999999998</c:v>
                </c:pt>
                <c:pt idx="4396">
                  <c:v>2569.1999999999998</c:v>
                </c:pt>
                <c:pt idx="4397">
                  <c:v>2569.6819999999998</c:v>
                </c:pt>
                <c:pt idx="4398">
                  <c:v>2570.165</c:v>
                </c:pt>
                <c:pt idx="4399">
                  <c:v>2570.6469999999999</c:v>
                </c:pt>
                <c:pt idx="4400">
                  <c:v>2571.1289999999999</c:v>
                </c:pt>
                <c:pt idx="4401">
                  <c:v>2571.6109999999999</c:v>
                </c:pt>
                <c:pt idx="4402">
                  <c:v>2572.0929999999998</c:v>
                </c:pt>
                <c:pt idx="4403">
                  <c:v>2572.5749999999998</c:v>
                </c:pt>
                <c:pt idx="4404">
                  <c:v>2573.0569999999998</c:v>
                </c:pt>
                <c:pt idx="4405">
                  <c:v>2573.5390000000002</c:v>
                </c:pt>
                <c:pt idx="4406">
                  <c:v>2574.0210000000002</c:v>
                </c:pt>
                <c:pt idx="4407">
                  <c:v>2574.5039999999999</c:v>
                </c:pt>
                <c:pt idx="4408">
                  <c:v>2574.9859999999999</c:v>
                </c:pt>
                <c:pt idx="4409">
                  <c:v>2575.4679999999998</c:v>
                </c:pt>
                <c:pt idx="4410">
                  <c:v>2575.9499999999998</c:v>
                </c:pt>
                <c:pt idx="4411">
                  <c:v>2576.4319999999998</c:v>
                </c:pt>
                <c:pt idx="4412">
                  <c:v>2576.9140000000002</c:v>
                </c:pt>
                <c:pt idx="4413">
                  <c:v>2577.3960000000002</c:v>
                </c:pt>
                <c:pt idx="4414">
                  <c:v>2577.8780000000002</c:v>
                </c:pt>
                <c:pt idx="4415">
                  <c:v>2578.3609999999999</c:v>
                </c:pt>
                <c:pt idx="4416">
                  <c:v>2578.8429999999998</c:v>
                </c:pt>
                <c:pt idx="4417">
                  <c:v>2579.3249999999998</c:v>
                </c:pt>
                <c:pt idx="4418">
                  <c:v>2579.8069999999998</c:v>
                </c:pt>
                <c:pt idx="4419">
                  <c:v>2580.2890000000002</c:v>
                </c:pt>
                <c:pt idx="4420">
                  <c:v>2580.7710000000002</c:v>
                </c:pt>
                <c:pt idx="4421">
                  <c:v>2581.2530000000002</c:v>
                </c:pt>
                <c:pt idx="4422">
                  <c:v>2581.7350000000001</c:v>
                </c:pt>
                <c:pt idx="4423">
                  <c:v>2582.2179999999998</c:v>
                </c:pt>
                <c:pt idx="4424">
                  <c:v>2582.6999999999998</c:v>
                </c:pt>
                <c:pt idx="4425">
                  <c:v>2583.1819999999998</c:v>
                </c:pt>
                <c:pt idx="4426">
                  <c:v>2583.6640000000002</c:v>
                </c:pt>
                <c:pt idx="4427">
                  <c:v>2584.1460000000002</c:v>
                </c:pt>
                <c:pt idx="4428">
                  <c:v>2584.6280000000002</c:v>
                </c:pt>
                <c:pt idx="4429">
                  <c:v>2585.11</c:v>
                </c:pt>
                <c:pt idx="4430">
                  <c:v>2585.5920000000001</c:v>
                </c:pt>
                <c:pt idx="4431">
                  <c:v>2586.0740000000001</c:v>
                </c:pt>
                <c:pt idx="4432">
                  <c:v>2586.5569999999998</c:v>
                </c:pt>
                <c:pt idx="4433">
                  <c:v>2587.0390000000002</c:v>
                </c:pt>
                <c:pt idx="4434">
                  <c:v>2587.5210000000002</c:v>
                </c:pt>
                <c:pt idx="4435">
                  <c:v>2588.0030000000002</c:v>
                </c:pt>
                <c:pt idx="4436">
                  <c:v>2588.4850000000001</c:v>
                </c:pt>
                <c:pt idx="4437">
                  <c:v>2588.9670000000001</c:v>
                </c:pt>
                <c:pt idx="4438">
                  <c:v>2589.4490000000001</c:v>
                </c:pt>
                <c:pt idx="4439">
                  <c:v>2589.931</c:v>
                </c:pt>
                <c:pt idx="4440">
                  <c:v>2590.4140000000002</c:v>
                </c:pt>
                <c:pt idx="4441">
                  <c:v>2590.8960000000002</c:v>
                </c:pt>
                <c:pt idx="4442">
                  <c:v>2591.3780000000002</c:v>
                </c:pt>
                <c:pt idx="4443">
                  <c:v>2591.86</c:v>
                </c:pt>
                <c:pt idx="4444">
                  <c:v>2592.3420000000001</c:v>
                </c:pt>
                <c:pt idx="4445">
                  <c:v>2592.8240000000001</c:v>
                </c:pt>
                <c:pt idx="4446">
                  <c:v>2593.306</c:v>
                </c:pt>
                <c:pt idx="4447">
                  <c:v>2593.788</c:v>
                </c:pt>
                <c:pt idx="4448">
                  <c:v>2594.2710000000002</c:v>
                </c:pt>
                <c:pt idx="4449">
                  <c:v>2594.752</c:v>
                </c:pt>
                <c:pt idx="4450">
                  <c:v>2595.2350000000001</c:v>
                </c:pt>
                <c:pt idx="4451">
                  <c:v>2595.7170000000001</c:v>
                </c:pt>
                <c:pt idx="4452">
                  <c:v>2596.1990000000001</c:v>
                </c:pt>
                <c:pt idx="4453">
                  <c:v>2596.681</c:v>
                </c:pt>
                <c:pt idx="4454">
                  <c:v>2597.163</c:v>
                </c:pt>
                <c:pt idx="4455">
                  <c:v>2597.645</c:v>
                </c:pt>
                <c:pt idx="4456">
                  <c:v>2598.127</c:v>
                </c:pt>
                <c:pt idx="4457">
                  <c:v>2598.6089999999999</c:v>
                </c:pt>
                <c:pt idx="4458">
                  <c:v>2599.0920000000001</c:v>
                </c:pt>
                <c:pt idx="4459">
                  <c:v>2599.5740000000001</c:v>
                </c:pt>
                <c:pt idx="4460">
                  <c:v>2600.056</c:v>
                </c:pt>
                <c:pt idx="4461">
                  <c:v>2600.538</c:v>
                </c:pt>
                <c:pt idx="4462">
                  <c:v>2601.02</c:v>
                </c:pt>
                <c:pt idx="4463">
                  <c:v>2601.502</c:v>
                </c:pt>
                <c:pt idx="4464">
                  <c:v>2601.9839999999999</c:v>
                </c:pt>
                <c:pt idx="4465">
                  <c:v>2602.4659999999999</c:v>
                </c:pt>
                <c:pt idx="4466">
                  <c:v>2602.9479999999999</c:v>
                </c:pt>
                <c:pt idx="4467">
                  <c:v>2603.431</c:v>
                </c:pt>
                <c:pt idx="4468">
                  <c:v>2603.913</c:v>
                </c:pt>
                <c:pt idx="4469">
                  <c:v>2604.395</c:v>
                </c:pt>
                <c:pt idx="4470">
                  <c:v>2604.877</c:v>
                </c:pt>
                <c:pt idx="4471">
                  <c:v>2605.3589999999999</c:v>
                </c:pt>
                <c:pt idx="4472">
                  <c:v>2605.8409999999999</c:v>
                </c:pt>
                <c:pt idx="4473">
                  <c:v>2606.3229999999999</c:v>
                </c:pt>
                <c:pt idx="4474">
                  <c:v>2606.8049999999998</c:v>
                </c:pt>
                <c:pt idx="4475">
                  <c:v>2607.288</c:v>
                </c:pt>
                <c:pt idx="4476">
                  <c:v>2607.77</c:v>
                </c:pt>
                <c:pt idx="4477">
                  <c:v>2608.252</c:v>
                </c:pt>
                <c:pt idx="4478">
                  <c:v>2608.7339999999999</c:v>
                </c:pt>
                <c:pt idx="4479">
                  <c:v>2609.2159999999999</c:v>
                </c:pt>
                <c:pt idx="4480">
                  <c:v>2609.6979999999999</c:v>
                </c:pt>
                <c:pt idx="4481">
                  <c:v>2610.1799999999998</c:v>
                </c:pt>
                <c:pt idx="4482">
                  <c:v>2610.6619999999998</c:v>
                </c:pt>
                <c:pt idx="4483">
                  <c:v>2611.145</c:v>
                </c:pt>
                <c:pt idx="4484">
                  <c:v>2611.627</c:v>
                </c:pt>
                <c:pt idx="4485">
                  <c:v>2612.1089999999999</c:v>
                </c:pt>
                <c:pt idx="4486">
                  <c:v>2612.5909999999999</c:v>
                </c:pt>
                <c:pt idx="4487">
                  <c:v>2613.0729999999999</c:v>
                </c:pt>
                <c:pt idx="4488">
                  <c:v>2613.5549999999998</c:v>
                </c:pt>
                <c:pt idx="4489">
                  <c:v>2614.0369999999998</c:v>
                </c:pt>
                <c:pt idx="4490">
                  <c:v>2614.5189999999998</c:v>
                </c:pt>
                <c:pt idx="4491">
                  <c:v>2615.0010000000002</c:v>
                </c:pt>
                <c:pt idx="4492">
                  <c:v>2615.4839999999999</c:v>
                </c:pt>
                <c:pt idx="4493">
                  <c:v>2615.9659999999999</c:v>
                </c:pt>
                <c:pt idx="4494">
                  <c:v>2616.4479999999999</c:v>
                </c:pt>
                <c:pt idx="4495">
                  <c:v>2616.9299999999998</c:v>
                </c:pt>
                <c:pt idx="4496">
                  <c:v>2617.4119999999998</c:v>
                </c:pt>
                <c:pt idx="4497">
                  <c:v>2617.8939999999998</c:v>
                </c:pt>
                <c:pt idx="4498">
                  <c:v>2618.3760000000002</c:v>
                </c:pt>
                <c:pt idx="4499">
                  <c:v>2618.8580000000002</c:v>
                </c:pt>
                <c:pt idx="4500">
                  <c:v>2619.3409999999999</c:v>
                </c:pt>
                <c:pt idx="4501">
                  <c:v>2619.8229999999999</c:v>
                </c:pt>
                <c:pt idx="4502">
                  <c:v>2620.3049999999998</c:v>
                </c:pt>
                <c:pt idx="4503">
                  <c:v>2620.7869999999998</c:v>
                </c:pt>
                <c:pt idx="4504">
                  <c:v>2621.2689999999998</c:v>
                </c:pt>
                <c:pt idx="4505">
                  <c:v>2621.7510000000002</c:v>
                </c:pt>
                <c:pt idx="4506">
                  <c:v>2622.2330000000002</c:v>
                </c:pt>
                <c:pt idx="4507">
                  <c:v>2622.7150000000001</c:v>
                </c:pt>
                <c:pt idx="4508">
                  <c:v>2623.1979999999999</c:v>
                </c:pt>
                <c:pt idx="4509">
                  <c:v>2623.6790000000001</c:v>
                </c:pt>
                <c:pt idx="4510">
                  <c:v>2624.1619999999998</c:v>
                </c:pt>
                <c:pt idx="4511">
                  <c:v>2624.6439999999998</c:v>
                </c:pt>
                <c:pt idx="4512">
                  <c:v>2625.1260000000002</c:v>
                </c:pt>
                <c:pt idx="4513">
                  <c:v>2625.6080000000002</c:v>
                </c:pt>
                <c:pt idx="4514">
                  <c:v>2626.09</c:v>
                </c:pt>
                <c:pt idx="4515">
                  <c:v>2626.5720000000001</c:v>
                </c:pt>
                <c:pt idx="4516">
                  <c:v>2627.0540000000001</c:v>
                </c:pt>
                <c:pt idx="4517">
                  <c:v>2627.5360000000001</c:v>
                </c:pt>
                <c:pt idx="4518">
                  <c:v>2628.0189999999998</c:v>
                </c:pt>
                <c:pt idx="4519">
                  <c:v>2628.5010000000002</c:v>
                </c:pt>
                <c:pt idx="4520">
                  <c:v>2628.9830000000002</c:v>
                </c:pt>
                <c:pt idx="4521">
                  <c:v>2629.4650000000001</c:v>
                </c:pt>
                <c:pt idx="4522">
                  <c:v>2629.9470000000001</c:v>
                </c:pt>
                <c:pt idx="4523">
                  <c:v>2630.4290000000001</c:v>
                </c:pt>
                <c:pt idx="4524">
                  <c:v>2630.9110000000001</c:v>
                </c:pt>
                <c:pt idx="4525">
                  <c:v>2631.393</c:v>
                </c:pt>
                <c:pt idx="4526">
                  <c:v>2631.875</c:v>
                </c:pt>
                <c:pt idx="4527">
                  <c:v>2632.3580000000002</c:v>
                </c:pt>
                <c:pt idx="4528">
                  <c:v>2632.84</c:v>
                </c:pt>
                <c:pt idx="4529">
                  <c:v>2633.3220000000001</c:v>
                </c:pt>
                <c:pt idx="4530">
                  <c:v>2633.8040000000001</c:v>
                </c:pt>
                <c:pt idx="4531">
                  <c:v>2634.2860000000001</c:v>
                </c:pt>
                <c:pt idx="4532">
                  <c:v>2634.768</c:v>
                </c:pt>
                <c:pt idx="4533">
                  <c:v>2635.25</c:v>
                </c:pt>
                <c:pt idx="4534">
                  <c:v>2635.732</c:v>
                </c:pt>
                <c:pt idx="4535">
                  <c:v>2636.2150000000001</c:v>
                </c:pt>
                <c:pt idx="4536">
                  <c:v>2636.6970000000001</c:v>
                </c:pt>
                <c:pt idx="4537">
                  <c:v>2637.1790000000001</c:v>
                </c:pt>
                <c:pt idx="4538">
                  <c:v>2637.6610000000001</c:v>
                </c:pt>
                <c:pt idx="4539">
                  <c:v>2638.143</c:v>
                </c:pt>
                <c:pt idx="4540">
                  <c:v>2638.625</c:v>
                </c:pt>
                <c:pt idx="4541">
                  <c:v>2639.107</c:v>
                </c:pt>
                <c:pt idx="4542">
                  <c:v>2639.5889999999999</c:v>
                </c:pt>
                <c:pt idx="4543">
                  <c:v>2640.0720000000001</c:v>
                </c:pt>
                <c:pt idx="4544">
                  <c:v>2640.5540000000001</c:v>
                </c:pt>
                <c:pt idx="4545">
                  <c:v>2641.0360000000001</c:v>
                </c:pt>
                <c:pt idx="4546">
                  <c:v>2641.518</c:v>
                </c:pt>
                <c:pt idx="4547">
                  <c:v>2642</c:v>
                </c:pt>
                <c:pt idx="4548">
                  <c:v>2642.482</c:v>
                </c:pt>
                <c:pt idx="4549">
                  <c:v>2642.9639999999999</c:v>
                </c:pt>
                <c:pt idx="4550">
                  <c:v>2643.4459999999999</c:v>
                </c:pt>
                <c:pt idx="4551">
                  <c:v>2643.9279999999999</c:v>
                </c:pt>
                <c:pt idx="4552">
                  <c:v>2644.4110000000001</c:v>
                </c:pt>
                <c:pt idx="4553">
                  <c:v>2644.893</c:v>
                </c:pt>
                <c:pt idx="4554">
                  <c:v>2645.375</c:v>
                </c:pt>
                <c:pt idx="4555">
                  <c:v>2645.857</c:v>
                </c:pt>
                <c:pt idx="4556">
                  <c:v>2646.3389999999999</c:v>
                </c:pt>
                <c:pt idx="4557">
                  <c:v>2646.8209999999999</c:v>
                </c:pt>
                <c:pt idx="4558">
                  <c:v>2647.3029999999999</c:v>
                </c:pt>
                <c:pt idx="4559">
                  <c:v>2647.7849999999999</c:v>
                </c:pt>
                <c:pt idx="4560">
                  <c:v>2648.268</c:v>
                </c:pt>
                <c:pt idx="4561">
                  <c:v>2648.75</c:v>
                </c:pt>
                <c:pt idx="4562">
                  <c:v>2649.232</c:v>
                </c:pt>
                <c:pt idx="4563">
                  <c:v>2649.7139999999999</c:v>
                </c:pt>
                <c:pt idx="4564">
                  <c:v>2650.1959999999999</c:v>
                </c:pt>
                <c:pt idx="4565">
                  <c:v>2650.6779999999999</c:v>
                </c:pt>
                <c:pt idx="4566">
                  <c:v>2651.16</c:v>
                </c:pt>
                <c:pt idx="4567">
                  <c:v>2651.6419999999998</c:v>
                </c:pt>
                <c:pt idx="4568">
                  <c:v>2652.125</c:v>
                </c:pt>
                <c:pt idx="4569">
                  <c:v>2652.6060000000002</c:v>
                </c:pt>
                <c:pt idx="4570">
                  <c:v>2653.0889999999999</c:v>
                </c:pt>
                <c:pt idx="4571">
                  <c:v>2653.5709999999999</c:v>
                </c:pt>
                <c:pt idx="4572">
                  <c:v>2654.0529999999999</c:v>
                </c:pt>
                <c:pt idx="4573">
                  <c:v>2654.5349999999999</c:v>
                </c:pt>
                <c:pt idx="4574">
                  <c:v>2655.0169999999998</c:v>
                </c:pt>
                <c:pt idx="4575">
                  <c:v>2655.4989999999998</c:v>
                </c:pt>
                <c:pt idx="4576">
                  <c:v>2655.9810000000002</c:v>
                </c:pt>
                <c:pt idx="4577">
                  <c:v>2656.4630000000002</c:v>
                </c:pt>
                <c:pt idx="4578">
                  <c:v>2656.9459999999999</c:v>
                </c:pt>
                <c:pt idx="4579">
                  <c:v>2657.4279999999999</c:v>
                </c:pt>
                <c:pt idx="4580">
                  <c:v>2657.91</c:v>
                </c:pt>
                <c:pt idx="4581">
                  <c:v>2658.3919999999998</c:v>
                </c:pt>
                <c:pt idx="4582">
                  <c:v>2658.8739999999998</c:v>
                </c:pt>
                <c:pt idx="4583">
                  <c:v>2659.3560000000002</c:v>
                </c:pt>
                <c:pt idx="4584">
                  <c:v>2659.8380000000002</c:v>
                </c:pt>
                <c:pt idx="4585">
                  <c:v>2660.32</c:v>
                </c:pt>
                <c:pt idx="4586">
                  <c:v>2660.8020000000001</c:v>
                </c:pt>
                <c:pt idx="4587">
                  <c:v>2661.2849999999999</c:v>
                </c:pt>
                <c:pt idx="4588">
                  <c:v>2661.7669999999998</c:v>
                </c:pt>
                <c:pt idx="4589">
                  <c:v>2662.2489999999998</c:v>
                </c:pt>
                <c:pt idx="4590">
                  <c:v>2662.7310000000002</c:v>
                </c:pt>
                <c:pt idx="4591">
                  <c:v>2663.2130000000002</c:v>
                </c:pt>
                <c:pt idx="4592">
                  <c:v>2663.6950000000002</c:v>
                </c:pt>
                <c:pt idx="4593">
                  <c:v>2664.1770000000001</c:v>
                </c:pt>
                <c:pt idx="4594">
                  <c:v>2664.6590000000001</c:v>
                </c:pt>
                <c:pt idx="4595">
                  <c:v>2665.1419999999998</c:v>
                </c:pt>
                <c:pt idx="4596">
                  <c:v>2665.6239999999998</c:v>
                </c:pt>
                <c:pt idx="4597">
                  <c:v>2666.1060000000002</c:v>
                </c:pt>
                <c:pt idx="4598">
                  <c:v>2666.5880000000002</c:v>
                </c:pt>
                <c:pt idx="4599">
                  <c:v>2667.07</c:v>
                </c:pt>
                <c:pt idx="4600">
                  <c:v>2667.5520000000001</c:v>
                </c:pt>
                <c:pt idx="4601">
                  <c:v>2668.0340000000001</c:v>
                </c:pt>
                <c:pt idx="4602">
                  <c:v>2668.5160000000001</c:v>
                </c:pt>
                <c:pt idx="4603">
                  <c:v>2668.9989999999998</c:v>
                </c:pt>
                <c:pt idx="4604">
                  <c:v>2669.4810000000002</c:v>
                </c:pt>
                <c:pt idx="4605">
                  <c:v>2669.9630000000002</c:v>
                </c:pt>
                <c:pt idx="4606">
                  <c:v>2670.4450000000002</c:v>
                </c:pt>
                <c:pt idx="4607">
                  <c:v>2670.9270000000001</c:v>
                </c:pt>
                <c:pt idx="4608">
                  <c:v>2671.4090000000001</c:v>
                </c:pt>
                <c:pt idx="4609">
                  <c:v>2671.8910000000001</c:v>
                </c:pt>
                <c:pt idx="4610">
                  <c:v>2672.373</c:v>
                </c:pt>
                <c:pt idx="4611">
                  <c:v>2672.855</c:v>
                </c:pt>
                <c:pt idx="4612">
                  <c:v>2673.3380000000002</c:v>
                </c:pt>
                <c:pt idx="4613">
                  <c:v>2673.82</c:v>
                </c:pt>
                <c:pt idx="4614">
                  <c:v>2674.3020000000001</c:v>
                </c:pt>
                <c:pt idx="4615">
                  <c:v>2674.7840000000001</c:v>
                </c:pt>
                <c:pt idx="4616">
                  <c:v>2675.2660000000001</c:v>
                </c:pt>
                <c:pt idx="4617">
                  <c:v>2675.748</c:v>
                </c:pt>
                <c:pt idx="4618">
                  <c:v>2676.23</c:v>
                </c:pt>
                <c:pt idx="4619">
                  <c:v>2676.712</c:v>
                </c:pt>
                <c:pt idx="4620">
                  <c:v>2677.1950000000002</c:v>
                </c:pt>
                <c:pt idx="4621">
                  <c:v>2677.6770000000001</c:v>
                </c:pt>
                <c:pt idx="4622">
                  <c:v>2678.1590000000001</c:v>
                </c:pt>
                <c:pt idx="4623">
                  <c:v>2678.6410000000001</c:v>
                </c:pt>
                <c:pt idx="4624">
                  <c:v>2679.123</c:v>
                </c:pt>
                <c:pt idx="4625">
                  <c:v>2679.605</c:v>
                </c:pt>
                <c:pt idx="4626">
                  <c:v>2680.087</c:v>
                </c:pt>
                <c:pt idx="4627">
                  <c:v>2680.569</c:v>
                </c:pt>
                <c:pt idx="4628">
                  <c:v>2681.0520000000001</c:v>
                </c:pt>
                <c:pt idx="4629">
                  <c:v>2681.5329999999999</c:v>
                </c:pt>
                <c:pt idx="4630">
                  <c:v>2682.0160000000001</c:v>
                </c:pt>
                <c:pt idx="4631">
                  <c:v>2682.498</c:v>
                </c:pt>
                <c:pt idx="4632">
                  <c:v>2682.98</c:v>
                </c:pt>
                <c:pt idx="4633">
                  <c:v>2683.462</c:v>
                </c:pt>
                <c:pt idx="4634">
                  <c:v>2683.944</c:v>
                </c:pt>
                <c:pt idx="4635">
                  <c:v>2684.4259999999999</c:v>
                </c:pt>
                <c:pt idx="4636">
                  <c:v>2684.9079999999999</c:v>
                </c:pt>
                <c:pt idx="4637">
                  <c:v>2685.39</c:v>
                </c:pt>
                <c:pt idx="4638">
                  <c:v>2685.873</c:v>
                </c:pt>
                <c:pt idx="4639">
                  <c:v>2686.355</c:v>
                </c:pt>
                <c:pt idx="4640">
                  <c:v>2686.837</c:v>
                </c:pt>
                <c:pt idx="4641">
                  <c:v>2687.319</c:v>
                </c:pt>
                <c:pt idx="4642">
                  <c:v>2687.8009999999999</c:v>
                </c:pt>
                <c:pt idx="4643">
                  <c:v>2688.2829999999999</c:v>
                </c:pt>
                <c:pt idx="4644">
                  <c:v>2688.7649999999999</c:v>
                </c:pt>
                <c:pt idx="4645">
                  <c:v>2689.2469999999998</c:v>
                </c:pt>
                <c:pt idx="4646">
                  <c:v>2689.7289999999998</c:v>
                </c:pt>
                <c:pt idx="4647">
                  <c:v>2690.212</c:v>
                </c:pt>
                <c:pt idx="4648">
                  <c:v>2690.694</c:v>
                </c:pt>
                <c:pt idx="4649">
                  <c:v>2691.1759999999999</c:v>
                </c:pt>
                <c:pt idx="4650">
                  <c:v>2691.6579999999999</c:v>
                </c:pt>
                <c:pt idx="4651">
                  <c:v>2692.14</c:v>
                </c:pt>
                <c:pt idx="4652">
                  <c:v>2692.6219999999998</c:v>
                </c:pt>
                <c:pt idx="4653">
                  <c:v>2693.1039999999998</c:v>
                </c:pt>
                <c:pt idx="4654">
                  <c:v>2693.5859999999998</c:v>
                </c:pt>
                <c:pt idx="4655">
                  <c:v>2694.069</c:v>
                </c:pt>
                <c:pt idx="4656">
                  <c:v>2694.5509999999999</c:v>
                </c:pt>
                <c:pt idx="4657">
                  <c:v>2695.0329999999999</c:v>
                </c:pt>
                <c:pt idx="4658">
                  <c:v>2695.5149999999999</c:v>
                </c:pt>
                <c:pt idx="4659">
                  <c:v>2695.9969999999998</c:v>
                </c:pt>
                <c:pt idx="4660">
                  <c:v>2696.4789999999998</c:v>
                </c:pt>
                <c:pt idx="4661">
                  <c:v>2696.9609999999998</c:v>
                </c:pt>
                <c:pt idx="4662">
                  <c:v>2697.4430000000002</c:v>
                </c:pt>
                <c:pt idx="4663">
                  <c:v>2697.9259999999999</c:v>
                </c:pt>
                <c:pt idx="4664">
                  <c:v>2698.4079999999999</c:v>
                </c:pt>
                <c:pt idx="4665">
                  <c:v>2698.89</c:v>
                </c:pt>
                <c:pt idx="4666">
                  <c:v>2699.3719999999998</c:v>
                </c:pt>
                <c:pt idx="4667">
                  <c:v>2699.8539999999998</c:v>
                </c:pt>
                <c:pt idx="4668">
                  <c:v>2700.3359999999998</c:v>
                </c:pt>
                <c:pt idx="4669">
                  <c:v>2700.8180000000002</c:v>
                </c:pt>
                <c:pt idx="4670">
                  <c:v>2701.3</c:v>
                </c:pt>
                <c:pt idx="4671">
                  <c:v>2701.7820000000002</c:v>
                </c:pt>
                <c:pt idx="4672">
                  <c:v>2702.2649999999999</c:v>
                </c:pt>
                <c:pt idx="4673">
                  <c:v>2702.7469999999998</c:v>
                </c:pt>
                <c:pt idx="4674">
                  <c:v>2703.2289999999998</c:v>
                </c:pt>
                <c:pt idx="4675">
                  <c:v>2703.7109999999998</c:v>
                </c:pt>
                <c:pt idx="4676">
                  <c:v>2704.1930000000002</c:v>
                </c:pt>
                <c:pt idx="4677">
                  <c:v>2704.6750000000002</c:v>
                </c:pt>
                <c:pt idx="4678">
                  <c:v>2705.1570000000002</c:v>
                </c:pt>
                <c:pt idx="4679">
                  <c:v>2705.6390000000001</c:v>
                </c:pt>
                <c:pt idx="4680">
                  <c:v>2706.1219999999998</c:v>
                </c:pt>
                <c:pt idx="4681">
                  <c:v>2706.6039999999998</c:v>
                </c:pt>
                <c:pt idx="4682">
                  <c:v>2707.0859999999998</c:v>
                </c:pt>
                <c:pt idx="4683">
                  <c:v>2707.5680000000002</c:v>
                </c:pt>
                <c:pt idx="4684">
                  <c:v>2708.05</c:v>
                </c:pt>
                <c:pt idx="4685">
                  <c:v>2708.5320000000002</c:v>
                </c:pt>
                <c:pt idx="4686">
                  <c:v>2709.0140000000001</c:v>
                </c:pt>
                <c:pt idx="4687">
                  <c:v>2709.4960000000001</c:v>
                </c:pt>
                <c:pt idx="4688">
                  <c:v>2709.9789999999998</c:v>
                </c:pt>
                <c:pt idx="4689">
                  <c:v>2710.46</c:v>
                </c:pt>
                <c:pt idx="4690">
                  <c:v>2710.9430000000002</c:v>
                </c:pt>
                <c:pt idx="4691">
                  <c:v>2711.4250000000002</c:v>
                </c:pt>
                <c:pt idx="4692">
                  <c:v>2711.9070000000002</c:v>
                </c:pt>
                <c:pt idx="4693">
                  <c:v>2712.3890000000001</c:v>
                </c:pt>
                <c:pt idx="4694">
                  <c:v>2712.8710000000001</c:v>
                </c:pt>
                <c:pt idx="4695">
                  <c:v>2713.3530000000001</c:v>
                </c:pt>
                <c:pt idx="4696">
                  <c:v>2713.835</c:v>
                </c:pt>
                <c:pt idx="4697">
                  <c:v>2714.317</c:v>
                </c:pt>
                <c:pt idx="4698">
                  <c:v>2714.8</c:v>
                </c:pt>
                <c:pt idx="4699">
                  <c:v>2715.2820000000002</c:v>
                </c:pt>
                <c:pt idx="4700">
                  <c:v>2715.7640000000001</c:v>
                </c:pt>
                <c:pt idx="4701">
                  <c:v>2716.2460000000001</c:v>
                </c:pt>
                <c:pt idx="4702">
                  <c:v>2716.7280000000001</c:v>
                </c:pt>
                <c:pt idx="4703">
                  <c:v>2717.21</c:v>
                </c:pt>
                <c:pt idx="4704">
                  <c:v>2717.692</c:v>
                </c:pt>
                <c:pt idx="4705">
                  <c:v>2718.174</c:v>
                </c:pt>
                <c:pt idx="4706">
                  <c:v>2718.6559999999999</c:v>
                </c:pt>
                <c:pt idx="4707">
                  <c:v>2719.1390000000001</c:v>
                </c:pt>
                <c:pt idx="4708">
                  <c:v>2719.6210000000001</c:v>
                </c:pt>
                <c:pt idx="4709">
                  <c:v>2720.1030000000001</c:v>
                </c:pt>
                <c:pt idx="4710">
                  <c:v>2720.585</c:v>
                </c:pt>
                <c:pt idx="4711">
                  <c:v>2721.067</c:v>
                </c:pt>
                <c:pt idx="4712">
                  <c:v>2721.549</c:v>
                </c:pt>
                <c:pt idx="4713">
                  <c:v>2722.0309999999999</c:v>
                </c:pt>
                <c:pt idx="4714">
                  <c:v>2722.5129999999999</c:v>
                </c:pt>
                <c:pt idx="4715">
                  <c:v>2722.9960000000001</c:v>
                </c:pt>
                <c:pt idx="4716">
                  <c:v>2723.4780000000001</c:v>
                </c:pt>
                <c:pt idx="4717">
                  <c:v>2723.96</c:v>
                </c:pt>
                <c:pt idx="4718">
                  <c:v>2724.442</c:v>
                </c:pt>
                <c:pt idx="4719">
                  <c:v>2724.924</c:v>
                </c:pt>
                <c:pt idx="4720">
                  <c:v>2725.4059999999999</c:v>
                </c:pt>
                <c:pt idx="4721">
                  <c:v>2725.8879999999999</c:v>
                </c:pt>
                <c:pt idx="4722">
                  <c:v>2726.37</c:v>
                </c:pt>
                <c:pt idx="4723">
                  <c:v>2726.8530000000001</c:v>
                </c:pt>
                <c:pt idx="4724">
                  <c:v>2727.335</c:v>
                </c:pt>
                <c:pt idx="4725">
                  <c:v>2727.817</c:v>
                </c:pt>
                <c:pt idx="4726">
                  <c:v>2728.299</c:v>
                </c:pt>
                <c:pt idx="4727">
                  <c:v>2728.7809999999999</c:v>
                </c:pt>
                <c:pt idx="4728">
                  <c:v>2729.2629999999999</c:v>
                </c:pt>
                <c:pt idx="4729">
                  <c:v>2729.7449999999999</c:v>
                </c:pt>
                <c:pt idx="4730">
                  <c:v>2730.2269999999999</c:v>
                </c:pt>
                <c:pt idx="4731">
                  <c:v>2730.7089999999998</c:v>
                </c:pt>
                <c:pt idx="4732">
                  <c:v>2731.192</c:v>
                </c:pt>
                <c:pt idx="4733">
                  <c:v>2731.674</c:v>
                </c:pt>
                <c:pt idx="4734">
                  <c:v>2732.1559999999999</c:v>
                </c:pt>
                <c:pt idx="4735">
                  <c:v>2732.6379999999999</c:v>
                </c:pt>
                <c:pt idx="4736">
                  <c:v>2733.12</c:v>
                </c:pt>
                <c:pt idx="4737">
                  <c:v>2733.6019999999999</c:v>
                </c:pt>
                <c:pt idx="4738">
                  <c:v>2734.0839999999998</c:v>
                </c:pt>
                <c:pt idx="4739">
                  <c:v>2734.5659999999998</c:v>
                </c:pt>
                <c:pt idx="4740">
                  <c:v>2735.049</c:v>
                </c:pt>
                <c:pt idx="4741">
                  <c:v>2735.5309999999999</c:v>
                </c:pt>
                <c:pt idx="4742">
                  <c:v>2736.0129999999999</c:v>
                </c:pt>
                <c:pt idx="4743">
                  <c:v>2736.4949999999999</c:v>
                </c:pt>
                <c:pt idx="4744">
                  <c:v>2736.9769999999999</c:v>
                </c:pt>
                <c:pt idx="4745">
                  <c:v>2737.4589999999998</c:v>
                </c:pt>
                <c:pt idx="4746">
                  <c:v>2737.9409999999998</c:v>
                </c:pt>
                <c:pt idx="4747">
                  <c:v>2738.4229999999998</c:v>
                </c:pt>
                <c:pt idx="4748">
                  <c:v>2738.9059999999999</c:v>
                </c:pt>
                <c:pt idx="4749">
                  <c:v>2739.3870000000002</c:v>
                </c:pt>
                <c:pt idx="4750">
                  <c:v>2739.87</c:v>
                </c:pt>
                <c:pt idx="4751">
                  <c:v>2740.3519999999999</c:v>
                </c:pt>
                <c:pt idx="4752">
                  <c:v>2740.8339999999998</c:v>
                </c:pt>
                <c:pt idx="4753">
                  <c:v>2741.3159999999998</c:v>
                </c:pt>
                <c:pt idx="4754">
                  <c:v>2741.7979999999998</c:v>
                </c:pt>
                <c:pt idx="4755">
                  <c:v>2742.28</c:v>
                </c:pt>
                <c:pt idx="4756">
                  <c:v>2742.7620000000002</c:v>
                </c:pt>
                <c:pt idx="4757">
                  <c:v>2743.2440000000001</c:v>
                </c:pt>
                <c:pt idx="4758">
                  <c:v>2743.7269999999999</c:v>
                </c:pt>
                <c:pt idx="4759">
                  <c:v>2744.2089999999998</c:v>
                </c:pt>
                <c:pt idx="4760">
                  <c:v>2744.6909999999998</c:v>
                </c:pt>
                <c:pt idx="4761">
                  <c:v>2745.1729999999998</c:v>
                </c:pt>
                <c:pt idx="4762">
                  <c:v>2745.6550000000002</c:v>
                </c:pt>
                <c:pt idx="4763">
                  <c:v>2746.1370000000002</c:v>
                </c:pt>
                <c:pt idx="4764">
                  <c:v>2746.6190000000001</c:v>
                </c:pt>
                <c:pt idx="4765">
                  <c:v>2747.1010000000001</c:v>
                </c:pt>
                <c:pt idx="4766">
                  <c:v>2747.5830000000001</c:v>
                </c:pt>
                <c:pt idx="4767">
                  <c:v>2748.0659999999998</c:v>
                </c:pt>
                <c:pt idx="4768">
                  <c:v>2748.5479999999998</c:v>
                </c:pt>
                <c:pt idx="4769">
                  <c:v>2749.03</c:v>
                </c:pt>
                <c:pt idx="4770">
                  <c:v>2749.5120000000002</c:v>
                </c:pt>
                <c:pt idx="4771">
                  <c:v>2749.9940000000001</c:v>
                </c:pt>
                <c:pt idx="4772">
                  <c:v>2750.4760000000001</c:v>
                </c:pt>
                <c:pt idx="4773">
                  <c:v>2750.9580000000001</c:v>
                </c:pt>
                <c:pt idx="4774">
                  <c:v>2751.44</c:v>
                </c:pt>
                <c:pt idx="4775">
                  <c:v>2751.9229999999998</c:v>
                </c:pt>
                <c:pt idx="4776">
                  <c:v>2752.4050000000002</c:v>
                </c:pt>
                <c:pt idx="4777">
                  <c:v>2752.8870000000002</c:v>
                </c:pt>
                <c:pt idx="4778">
                  <c:v>2753.3690000000001</c:v>
                </c:pt>
                <c:pt idx="4779">
                  <c:v>2753.8510000000001</c:v>
                </c:pt>
                <c:pt idx="4780">
                  <c:v>2754.3330000000001</c:v>
                </c:pt>
                <c:pt idx="4781">
                  <c:v>2754.8150000000001</c:v>
                </c:pt>
                <c:pt idx="4782">
                  <c:v>2755.297</c:v>
                </c:pt>
                <c:pt idx="4783">
                  <c:v>2755.78</c:v>
                </c:pt>
                <c:pt idx="4784">
                  <c:v>2756.2620000000002</c:v>
                </c:pt>
                <c:pt idx="4785">
                  <c:v>2756.7440000000001</c:v>
                </c:pt>
                <c:pt idx="4786">
                  <c:v>2757.2260000000001</c:v>
                </c:pt>
                <c:pt idx="4787">
                  <c:v>2757.7080000000001</c:v>
                </c:pt>
                <c:pt idx="4788">
                  <c:v>2758.19</c:v>
                </c:pt>
                <c:pt idx="4789">
                  <c:v>2758.672</c:v>
                </c:pt>
                <c:pt idx="4790">
                  <c:v>2759.154</c:v>
                </c:pt>
                <c:pt idx="4791">
                  <c:v>2759.636</c:v>
                </c:pt>
                <c:pt idx="4792">
                  <c:v>2760.1190000000001</c:v>
                </c:pt>
                <c:pt idx="4793">
                  <c:v>2760.6010000000001</c:v>
                </c:pt>
                <c:pt idx="4794">
                  <c:v>2761.0830000000001</c:v>
                </c:pt>
                <c:pt idx="4795">
                  <c:v>2761.5650000000001</c:v>
                </c:pt>
                <c:pt idx="4796">
                  <c:v>2762.047</c:v>
                </c:pt>
                <c:pt idx="4797">
                  <c:v>2762.529</c:v>
                </c:pt>
                <c:pt idx="4798">
                  <c:v>2763.011</c:v>
                </c:pt>
                <c:pt idx="4799">
                  <c:v>2763.4929999999999</c:v>
                </c:pt>
                <c:pt idx="4800">
                  <c:v>2763.9760000000001</c:v>
                </c:pt>
                <c:pt idx="4801">
                  <c:v>2764.4580000000001</c:v>
                </c:pt>
                <c:pt idx="4802">
                  <c:v>2764.94</c:v>
                </c:pt>
                <c:pt idx="4803">
                  <c:v>2765.422</c:v>
                </c:pt>
                <c:pt idx="4804">
                  <c:v>2765.904</c:v>
                </c:pt>
                <c:pt idx="4805">
                  <c:v>2766.386</c:v>
                </c:pt>
                <c:pt idx="4806">
                  <c:v>2766.8679999999999</c:v>
                </c:pt>
                <c:pt idx="4807">
                  <c:v>2767.35</c:v>
                </c:pt>
                <c:pt idx="4808">
                  <c:v>2767.8330000000001</c:v>
                </c:pt>
                <c:pt idx="4809">
                  <c:v>2768.3150000000001</c:v>
                </c:pt>
                <c:pt idx="4810">
                  <c:v>2768.797</c:v>
                </c:pt>
                <c:pt idx="4811">
                  <c:v>2769.279</c:v>
                </c:pt>
                <c:pt idx="4812">
                  <c:v>2769.761</c:v>
                </c:pt>
                <c:pt idx="4813">
                  <c:v>2770.2429999999999</c:v>
                </c:pt>
                <c:pt idx="4814">
                  <c:v>2770.7249999999999</c:v>
                </c:pt>
                <c:pt idx="4815">
                  <c:v>2771.2069999999999</c:v>
                </c:pt>
                <c:pt idx="4816">
                  <c:v>2771.6889999999999</c:v>
                </c:pt>
                <c:pt idx="4817">
                  <c:v>2772.172</c:v>
                </c:pt>
                <c:pt idx="4818">
                  <c:v>2772.654</c:v>
                </c:pt>
                <c:pt idx="4819">
                  <c:v>2773.136</c:v>
                </c:pt>
                <c:pt idx="4820">
                  <c:v>2773.6179999999999</c:v>
                </c:pt>
                <c:pt idx="4821">
                  <c:v>2774.1</c:v>
                </c:pt>
                <c:pt idx="4822">
                  <c:v>2774.5819999999999</c:v>
                </c:pt>
                <c:pt idx="4823">
                  <c:v>2775.0639999999999</c:v>
                </c:pt>
                <c:pt idx="4824">
                  <c:v>2775.5459999999998</c:v>
                </c:pt>
                <c:pt idx="4825">
                  <c:v>2776.029</c:v>
                </c:pt>
                <c:pt idx="4826">
                  <c:v>2776.51</c:v>
                </c:pt>
                <c:pt idx="4827">
                  <c:v>2776.9929999999999</c:v>
                </c:pt>
                <c:pt idx="4828">
                  <c:v>2777.4749999999999</c:v>
                </c:pt>
                <c:pt idx="4829">
                  <c:v>2777.9569999999999</c:v>
                </c:pt>
                <c:pt idx="4830">
                  <c:v>2778.4389999999999</c:v>
                </c:pt>
                <c:pt idx="4831">
                  <c:v>2778.9209999999998</c:v>
                </c:pt>
                <c:pt idx="4832">
                  <c:v>2779.4029999999998</c:v>
                </c:pt>
                <c:pt idx="4833">
                  <c:v>2779.8850000000002</c:v>
                </c:pt>
                <c:pt idx="4834">
                  <c:v>2780.3670000000002</c:v>
                </c:pt>
                <c:pt idx="4835">
                  <c:v>2780.85</c:v>
                </c:pt>
                <c:pt idx="4836">
                  <c:v>2781.3319999999999</c:v>
                </c:pt>
                <c:pt idx="4837">
                  <c:v>2781.8139999999999</c:v>
                </c:pt>
                <c:pt idx="4838">
                  <c:v>2782.2959999999998</c:v>
                </c:pt>
                <c:pt idx="4839">
                  <c:v>2782.7779999999998</c:v>
                </c:pt>
                <c:pt idx="4840">
                  <c:v>2783.26</c:v>
                </c:pt>
                <c:pt idx="4841">
                  <c:v>2783.7420000000002</c:v>
                </c:pt>
                <c:pt idx="4842">
                  <c:v>2784.2240000000002</c:v>
                </c:pt>
                <c:pt idx="4843">
                  <c:v>2784.7069999999999</c:v>
                </c:pt>
                <c:pt idx="4844">
                  <c:v>2785.1889999999999</c:v>
                </c:pt>
                <c:pt idx="4845">
                  <c:v>2785.6709999999998</c:v>
                </c:pt>
                <c:pt idx="4846">
                  <c:v>2786.1529999999998</c:v>
                </c:pt>
                <c:pt idx="4847">
                  <c:v>2786.6350000000002</c:v>
                </c:pt>
                <c:pt idx="4848">
                  <c:v>2787.1170000000002</c:v>
                </c:pt>
                <c:pt idx="4849">
                  <c:v>2787.5990000000002</c:v>
                </c:pt>
                <c:pt idx="4850">
                  <c:v>2788.0810000000001</c:v>
                </c:pt>
                <c:pt idx="4851">
                  <c:v>2788.5630000000001</c:v>
                </c:pt>
                <c:pt idx="4852">
                  <c:v>2789.0459999999998</c:v>
                </c:pt>
                <c:pt idx="4853">
                  <c:v>2789.5279999999998</c:v>
                </c:pt>
                <c:pt idx="4854">
                  <c:v>2790.01</c:v>
                </c:pt>
                <c:pt idx="4855">
                  <c:v>2790.4920000000002</c:v>
                </c:pt>
                <c:pt idx="4856">
                  <c:v>2790.9740000000002</c:v>
                </c:pt>
                <c:pt idx="4857">
                  <c:v>2791.4560000000001</c:v>
                </c:pt>
                <c:pt idx="4858">
                  <c:v>2791.9380000000001</c:v>
                </c:pt>
                <c:pt idx="4859">
                  <c:v>2792.42</c:v>
                </c:pt>
                <c:pt idx="4860">
                  <c:v>2792.9029999999998</c:v>
                </c:pt>
                <c:pt idx="4861">
                  <c:v>2793.3850000000002</c:v>
                </c:pt>
                <c:pt idx="4862">
                  <c:v>2793.8670000000002</c:v>
                </c:pt>
                <c:pt idx="4863">
                  <c:v>2794.3490000000002</c:v>
                </c:pt>
                <c:pt idx="4864">
                  <c:v>2794.8310000000001</c:v>
                </c:pt>
                <c:pt idx="4865">
                  <c:v>2795.3130000000001</c:v>
                </c:pt>
                <c:pt idx="4866">
                  <c:v>2795.7950000000001</c:v>
                </c:pt>
                <c:pt idx="4867">
                  <c:v>2796.277</c:v>
                </c:pt>
                <c:pt idx="4868">
                  <c:v>2796.76</c:v>
                </c:pt>
                <c:pt idx="4869">
                  <c:v>2797.2420000000002</c:v>
                </c:pt>
                <c:pt idx="4870">
                  <c:v>2797.7240000000002</c:v>
                </c:pt>
                <c:pt idx="4871">
                  <c:v>2798.2060000000001</c:v>
                </c:pt>
                <c:pt idx="4872">
                  <c:v>2798.6880000000001</c:v>
                </c:pt>
                <c:pt idx="4873">
                  <c:v>2799.17</c:v>
                </c:pt>
                <c:pt idx="4874">
                  <c:v>2799.652</c:v>
                </c:pt>
                <c:pt idx="4875">
                  <c:v>2800.134</c:v>
                </c:pt>
                <c:pt idx="4876">
                  <c:v>2800.616</c:v>
                </c:pt>
                <c:pt idx="4877">
                  <c:v>2801.0990000000002</c:v>
                </c:pt>
                <c:pt idx="4878">
                  <c:v>2801.5810000000001</c:v>
                </c:pt>
                <c:pt idx="4879">
                  <c:v>2802.0630000000001</c:v>
                </c:pt>
                <c:pt idx="4880">
                  <c:v>2802.5450000000001</c:v>
                </c:pt>
                <c:pt idx="4881">
                  <c:v>2803.027</c:v>
                </c:pt>
                <c:pt idx="4882">
                  <c:v>2803.509</c:v>
                </c:pt>
                <c:pt idx="4883">
                  <c:v>2803.991</c:v>
                </c:pt>
                <c:pt idx="4884">
                  <c:v>2804.473</c:v>
                </c:pt>
                <c:pt idx="4885">
                  <c:v>2804.9560000000001</c:v>
                </c:pt>
                <c:pt idx="4886">
                  <c:v>2805.4380000000001</c:v>
                </c:pt>
                <c:pt idx="4887">
                  <c:v>2805.92</c:v>
                </c:pt>
                <c:pt idx="4888">
                  <c:v>2806.402</c:v>
                </c:pt>
                <c:pt idx="4889">
                  <c:v>2806.884</c:v>
                </c:pt>
                <c:pt idx="4890">
                  <c:v>2807.366</c:v>
                </c:pt>
                <c:pt idx="4891">
                  <c:v>2807.848</c:v>
                </c:pt>
                <c:pt idx="4892">
                  <c:v>2808.33</c:v>
                </c:pt>
                <c:pt idx="4893">
                  <c:v>2808.8130000000001</c:v>
                </c:pt>
                <c:pt idx="4894">
                  <c:v>2809.2939999999999</c:v>
                </c:pt>
                <c:pt idx="4895">
                  <c:v>2809.777</c:v>
                </c:pt>
                <c:pt idx="4896">
                  <c:v>2810.259</c:v>
                </c:pt>
                <c:pt idx="4897">
                  <c:v>2810.741</c:v>
                </c:pt>
                <c:pt idx="4898">
                  <c:v>2811.223</c:v>
                </c:pt>
                <c:pt idx="4899">
                  <c:v>2811.7049999999999</c:v>
                </c:pt>
                <c:pt idx="4900">
                  <c:v>2812.1869999999999</c:v>
                </c:pt>
                <c:pt idx="4901">
                  <c:v>2812.6689999999999</c:v>
                </c:pt>
                <c:pt idx="4902">
                  <c:v>2813.1509999999998</c:v>
                </c:pt>
                <c:pt idx="4903">
                  <c:v>2813.634</c:v>
                </c:pt>
                <c:pt idx="4904">
                  <c:v>2814.116</c:v>
                </c:pt>
                <c:pt idx="4905">
                  <c:v>2814.598</c:v>
                </c:pt>
                <c:pt idx="4906">
                  <c:v>2815.08</c:v>
                </c:pt>
                <c:pt idx="4907">
                  <c:v>2815.5619999999999</c:v>
                </c:pt>
                <c:pt idx="4908">
                  <c:v>2816.0439999999999</c:v>
                </c:pt>
                <c:pt idx="4909">
                  <c:v>2816.5259999999998</c:v>
                </c:pt>
                <c:pt idx="4910">
                  <c:v>2817.0079999999998</c:v>
                </c:pt>
                <c:pt idx="4911">
                  <c:v>2817.49</c:v>
                </c:pt>
                <c:pt idx="4912">
                  <c:v>2817.973</c:v>
                </c:pt>
                <c:pt idx="4913">
                  <c:v>2818.4549999999999</c:v>
                </c:pt>
                <c:pt idx="4914">
                  <c:v>2818.9369999999999</c:v>
                </c:pt>
                <c:pt idx="4915">
                  <c:v>2819.4189999999999</c:v>
                </c:pt>
                <c:pt idx="4916">
                  <c:v>2819.9009999999998</c:v>
                </c:pt>
                <c:pt idx="4917">
                  <c:v>2820.3829999999998</c:v>
                </c:pt>
                <c:pt idx="4918">
                  <c:v>2820.8649999999998</c:v>
                </c:pt>
                <c:pt idx="4919">
                  <c:v>2821.3470000000002</c:v>
                </c:pt>
                <c:pt idx="4920">
                  <c:v>2821.83</c:v>
                </c:pt>
                <c:pt idx="4921">
                  <c:v>2822.3119999999999</c:v>
                </c:pt>
                <c:pt idx="4922">
                  <c:v>2822.7939999999999</c:v>
                </c:pt>
                <c:pt idx="4923">
                  <c:v>2823.2759999999998</c:v>
                </c:pt>
                <c:pt idx="4924">
                  <c:v>2823.7579999999998</c:v>
                </c:pt>
                <c:pt idx="4925">
                  <c:v>2824.24</c:v>
                </c:pt>
                <c:pt idx="4926">
                  <c:v>2824.7220000000002</c:v>
                </c:pt>
                <c:pt idx="4927">
                  <c:v>2825.2040000000002</c:v>
                </c:pt>
                <c:pt idx="4928">
                  <c:v>2825.6869999999999</c:v>
                </c:pt>
                <c:pt idx="4929">
                  <c:v>2826.1689999999999</c:v>
                </c:pt>
                <c:pt idx="4930">
                  <c:v>2826.6509999999998</c:v>
                </c:pt>
                <c:pt idx="4931">
                  <c:v>2827.1329999999998</c:v>
                </c:pt>
                <c:pt idx="4932">
                  <c:v>2827.6149999999998</c:v>
                </c:pt>
                <c:pt idx="4933">
                  <c:v>2828.0970000000002</c:v>
                </c:pt>
                <c:pt idx="4934">
                  <c:v>2828.5790000000002</c:v>
                </c:pt>
                <c:pt idx="4935">
                  <c:v>2829.0610000000001</c:v>
                </c:pt>
                <c:pt idx="4936">
                  <c:v>2829.5430000000001</c:v>
                </c:pt>
                <c:pt idx="4937">
                  <c:v>2830.0259999999998</c:v>
                </c:pt>
                <c:pt idx="4938">
                  <c:v>2830.5079999999998</c:v>
                </c:pt>
                <c:pt idx="4939">
                  <c:v>2830.99</c:v>
                </c:pt>
                <c:pt idx="4940">
                  <c:v>2831.4720000000002</c:v>
                </c:pt>
                <c:pt idx="4941">
                  <c:v>2831.9540000000002</c:v>
                </c:pt>
                <c:pt idx="4942">
                  <c:v>2832.4360000000001</c:v>
                </c:pt>
                <c:pt idx="4943">
                  <c:v>2832.9180000000001</c:v>
                </c:pt>
                <c:pt idx="4944">
                  <c:v>2833.4</c:v>
                </c:pt>
                <c:pt idx="4945">
                  <c:v>2833.8829999999998</c:v>
                </c:pt>
                <c:pt idx="4946">
                  <c:v>2834.3649999999998</c:v>
                </c:pt>
                <c:pt idx="4947">
                  <c:v>2834.8470000000002</c:v>
                </c:pt>
                <c:pt idx="4948">
                  <c:v>2835.3290000000002</c:v>
                </c:pt>
                <c:pt idx="4949">
                  <c:v>2835.8110000000001</c:v>
                </c:pt>
                <c:pt idx="4950">
                  <c:v>2836.2930000000001</c:v>
                </c:pt>
                <c:pt idx="4951">
                  <c:v>2836.7750000000001</c:v>
                </c:pt>
                <c:pt idx="4952">
                  <c:v>2837.2570000000001</c:v>
                </c:pt>
                <c:pt idx="4953">
                  <c:v>2837.74</c:v>
                </c:pt>
                <c:pt idx="4954">
                  <c:v>2838.221</c:v>
                </c:pt>
                <c:pt idx="4955">
                  <c:v>2838.7040000000002</c:v>
                </c:pt>
                <c:pt idx="4956">
                  <c:v>2839.1860000000001</c:v>
                </c:pt>
                <c:pt idx="4957">
                  <c:v>2839.6680000000001</c:v>
                </c:pt>
                <c:pt idx="4958">
                  <c:v>2840.15</c:v>
                </c:pt>
                <c:pt idx="4959">
                  <c:v>2840.6320000000001</c:v>
                </c:pt>
                <c:pt idx="4960">
                  <c:v>2841.114</c:v>
                </c:pt>
                <c:pt idx="4961">
                  <c:v>2841.596</c:v>
                </c:pt>
                <c:pt idx="4962">
                  <c:v>2842.078</c:v>
                </c:pt>
                <c:pt idx="4963">
                  <c:v>2842.5610000000001</c:v>
                </c:pt>
                <c:pt idx="4964">
                  <c:v>2843.0430000000001</c:v>
                </c:pt>
                <c:pt idx="4965">
                  <c:v>2843.5250000000001</c:v>
                </c:pt>
                <c:pt idx="4966">
                  <c:v>2844.0070000000001</c:v>
                </c:pt>
                <c:pt idx="4967">
                  <c:v>2844.489</c:v>
                </c:pt>
                <c:pt idx="4968">
                  <c:v>2844.971</c:v>
                </c:pt>
                <c:pt idx="4969">
                  <c:v>2845.453</c:v>
                </c:pt>
                <c:pt idx="4970">
                  <c:v>2845.9349999999999</c:v>
                </c:pt>
                <c:pt idx="4971">
                  <c:v>2846.4169999999999</c:v>
                </c:pt>
                <c:pt idx="4972">
                  <c:v>2846.9</c:v>
                </c:pt>
                <c:pt idx="4973">
                  <c:v>2847.3820000000001</c:v>
                </c:pt>
                <c:pt idx="4974">
                  <c:v>2847.864</c:v>
                </c:pt>
                <c:pt idx="4975">
                  <c:v>2848.346</c:v>
                </c:pt>
                <c:pt idx="4976">
                  <c:v>2848.828</c:v>
                </c:pt>
                <c:pt idx="4977">
                  <c:v>2849.31</c:v>
                </c:pt>
                <c:pt idx="4978">
                  <c:v>2849.7919999999999</c:v>
                </c:pt>
                <c:pt idx="4979">
                  <c:v>2850.2739999999999</c:v>
                </c:pt>
                <c:pt idx="4980">
                  <c:v>2850.7570000000001</c:v>
                </c:pt>
                <c:pt idx="4981">
                  <c:v>2851.239</c:v>
                </c:pt>
                <c:pt idx="4982">
                  <c:v>2851.721</c:v>
                </c:pt>
                <c:pt idx="4983">
                  <c:v>2852.203</c:v>
                </c:pt>
                <c:pt idx="4984">
                  <c:v>2852.6849999999999</c:v>
                </c:pt>
                <c:pt idx="4985">
                  <c:v>2853.1669999999999</c:v>
                </c:pt>
                <c:pt idx="4986">
                  <c:v>2853.6489999999999</c:v>
                </c:pt>
                <c:pt idx="4987">
                  <c:v>2854.1309999999999</c:v>
                </c:pt>
                <c:pt idx="4988">
                  <c:v>2854.614</c:v>
                </c:pt>
                <c:pt idx="4989">
                  <c:v>2855.096</c:v>
                </c:pt>
                <c:pt idx="4990">
                  <c:v>2855.578</c:v>
                </c:pt>
                <c:pt idx="4991">
                  <c:v>2856.06</c:v>
                </c:pt>
                <c:pt idx="4992">
                  <c:v>2856.5419999999999</c:v>
                </c:pt>
                <c:pt idx="4993">
                  <c:v>2857.0239999999999</c:v>
                </c:pt>
                <c:pt idx="4994">
                  <c:v>2857.5059999999999</c:v>
                </c:pt>
                <c:pt idx="4995">
                  <c:v>2857.9879999999998</c:v>
                </c:pt>
                <c:pt idx="4996">
                  <c:v>2858.47</c:v>
                </c:pt>
                <c:pt idx="4997">
                  <c:v>2858.953</c:v>
                </c:pt>
                <c:pt idx="4998">
                  <c:v>2859.4349999999999</c:v>
                </c:pt>
                <c:pt idx="4999">
                  <c:v>2859.9169999999999</c:v>
                </c:pt>
                <c:pt idx="5000">
                  <c:v>2860.3989999999999</c:v>
                </c:pt>
                <c:pt idx="5001">
                  <c:v>2860.8809999999999</c:v>
                </c:pt>
                <c:pt idx="5002">
                  <c:v>2861.3629999999998</c:v>
                </c:pt>
                <c:pt idx="5003">
                  <c:v>2861.8449999999998</c:v>
                </c:pt>
                <c:pt idx="5004">
                  <c:v>2862.3270000000002</c:v>
                </c:pt>
                <c:pt idx="5005">
                  <c:v>2862.81</c:v>
                </c:pt>
                <c:pt idx="5006">
                  <c:v>2863.2919999999999</c:v>
                </c:pt>
                <c:pt idx="5007">
                  <c:v>2863.7739999999999</c:v>
                </c:pt>
                <c:pt idx="5008">
                  <c:v>2864.2559999999999</c:v>
                </c:pt>
                <c:pt idx="5009">
                  <c:v>2864.7379999999998</c:v>
                </c:pt>
                <c:pt idx="5010">
                  <c:v>2865.22</c:v>
                </c:pt>
                <c:pt idx="5011">
                  <c:v>2865.7020000000002</c:v>
                </c:pt>
                <c:pt idx="5012">
                  <c:v>2866.1840000000002</c:v>
                </c:pt>
                <c:pt idx="5013">
                  <c:v>2866.6669999999999</c:v>
                </c:pt>
                <c:pt idx="5014">
                  <c:v>2867.1480000000001</c:v>
                </c:pt>
                <c:pt idx="5015">
                  <c:v>2867.6309999999999</c:v>
                </c:pt>
                <c:pt idx="5016">
                  <c:v>2868.1129999999998</c:v>
                </c:pt>
                <c:pt idx="5017">
                  <c:v>2868.5949999999998</c:v>
                </c:pt>
                <c:pt idx="5018">
                  <c:v>2869.0770000000002</c:v>
                </c:pt>
                <c:pt idx="5019">
                  <c:v>2869.5590000000002</c:v>
                </c:pt>
                <c:pt idx="5020">
                  <c:v>2870.0410000000002</c:v>
                </c:pt>
                <c:pt idx="5021">
                  <c:v>2870.5230000000001</c:v>
                </c:pt>
                <c:pt idx="5022">
                  <c:v>2871.0050000000001</c:v>
                </c:pt>
                <c:pt idx="5023">
                  <c:v>2871.4879999999998</c:v>
                </c:pt>
                <c:pt idx="5024">
                  <c:v>2871.97</c:v>
                </c:pt>
                <c:pt idx="5025">
                  <c:v>2872.4520000000002</c:v>
                </c:pt>
                <c:pt idx="5026">
                  <c:v>2872.9340000000002</c:v>
                </c:pt>
                <c:pt idx="5027">
                  <c:v>2873.4160000000002</c:v>
                </c:pt>
                <c:pt idx="5028">
                  <c:v>2873.8980000000001</c:v>
                </c:pt>
                <c:pt idx="5029">
                  <c:v>2874.38</c:v>
                </c:pt>
                <c:pt idx="5030">
                  <c:v>2874.8620000000001</c:v>
                </c:pt>
                <c:pt idx="5031">
                  <c:v>2875.3440000000001</c:v>
                </c:pt>
                <c:pt idx="5032">
                  <c:v>2875.8270000000002</c:v>
                </c:pt>
                <c:pt idx="5033">
                  <c:v>2876.3090000000002</c:v>
                </c:pt>
                <c:pt idx="5034">
                  <c:v>2876.7910000000002</c:v>
                </c:pt>
                <c:pt idx="5035">
                  <c:v>2877.2730000000001</c:v>
                </c:pt>
                <c:pt idx="5036">
                  <c:v>2877.7550000000001</c:v>
                </c:pt>
                <c:pt idx="5037">
                  <c:v>2878.2370000000001</c:v>
                </c:pt>
                <c:pt idx="5038">
                  <c:v>2878.7190000000001</c:v>
                </c:pt>
                <c:pt idx="5039">
                  <c:v>2879.201</c:v>
                </c:pt>
                <c:pt idx="5040">
                  <c:v>2879.6840000000002</c:v>
                </c:pt>
                <c:pt idx="5041">
                  <c:v>2880.1660000000002</c:v>
                </c:pt>
                <c:pt idx="5042">
                  <c:v>2880.6480000000001</c:v>
                </c:pt>
                <c:pt idx="5043">
                  <c:v>2881.13</c:v>
                </c:pt>
                <c:pt idx="5044">
                  <c:v>2881.6120000000001</c:v>
                </c:pt>
                <c:pt idx="5045">
                  <c:v>2882.0940000000001</c:v>
                </c:pt>
                <c:pt idx="5046">
                  <c:v>2882.576</c:v>
                </c:pt>
                <c:pt idx="5047">
                  <c:v>2883.058</c:v>
                </c:pt>
                <c:pt idx="5048">
                  <c:v>2883.5410000000002</c:v>
                </c:pt>
                <c:pt idx="5049">
                  <c:v>2884.0230000000001</c:v>
                </c:pt>
                <c:pt idx="5050">
                  <c:v>2884.5050000000001</c:v>
                </c:pt>
                <c:pt idx="5051">
                  <c:v>2884.9870000000001</c:v>
                </c:pt>
                <c:pt idx="5052">
                  <c:v>2885.4690000000001</c:v>
                </c:pt>
                <c:pt idx="5053">
                  <c:v>2885.951</c:v>
                </c:pt>
                <c:pt idx="5054">
                  <c:v>2886.433</c:v>
                </c:pt>
                <c:pt idx="5055">
                  <c:v>2886.915</c:v>
                </c:pt>
                <c:pt idx="5056">
                  <c:v>2887.3969999999999</c:v>
                </c:pt>
                <c:pt idx="5057">
                  <c:v>2887.88</c:v>
                </c:pt>
                <c:pt idx="5058">
                  <c:v>2888.3620000000001</c:v>
                </c:pt>
                <c:pt idx="5059">
                  <c:v>2888.8440000000001</c:v>
                </c:pt>
                <c:pt idx="5060">
                  <c:v>2889.326</c:v>
                </c:pt>
                <c:pt idx="5061">
                  <c:v>2889.808</c:v>
                </c:pt>
                <c:pt idx="5062">
                  <c:v>2890.29</c:v>
                </c:pt>
                <c:pt idx="5063">
                  <c:v>2890.7719999999999</c:v>
                </c:pt>
                <c:pt idx="5064">
                  <c:v>2891.2539999999999</c:v>
                </c:pt>
                <c:pt idx="5065">
                  <c:v>2891.7370000000001</c:v>
                </c:pt>
                <c:pt idx="5066">
                  <c:v>2892.2190000000001</c:v>
                </c:pt>
                <c:pt idx="5067">
                  <c:v>2892.701</c:v>
                </c:pt>
                <c:pt idx="5068">
                  <c:v>2893.183</c:v>
                </c:pt>
                <c:pt idx="5069">
                  <c:v>2893.665</c:v>
                </c:pt>
                <c:pt idx="5070">
                  <c:v>2894.1469999999999</c:v>
                </c:pt>
                <c:pt idx="5071">
                  <c:v>2894.6289999999999</c:v>
                </c:pt>
                <c:pt idx="5072">
                  <c:v>2895.1109999999999</c:v>
                </c:pt>
                <c:pt idx="5073">
                  <c:v>2895.5940000000001</c:v>
                </c:pt>
                <c:pt idx="5074">
                  <c:v>2896.0749999999998</c:v>
                </c:pt>
                <c:pt idx="5075">
                  <c:v>2896.558</c:v>
                </c:pt>
                <c:pt idx="5076">
                  <c:v>2897.04</c:v>
                </c:pt>
                <c:pt idx="5077">
                  <c:v>2897.5219999999999</c:v>
                </c:pt>
                <c:pt idx="5078">
                  <c:v>2898.0039999999999</c:v>
                </c:pt>
                <c:pt idx="5079">
                  <c:v>2898.4859999999999</c:v>
                </c:pt>
                <c:pt idx="5080">
                  <c:v>2898.9679999999998</c:v>
                </c:pt>
                <c:pt idx="5081">
                  <c:v>2899.45</c:v>
                </c:pt>
                <c:pt idx="5082">
                  <c:v>2899.9319999999998</c:v>
                </c:pt>
                <c:pt idx="5083">
                  <c:v>2900.415</c:v>
                </c:pt>
                <c:pt idx="5084">
                  <c:v>2900.8969999999999</c:v>
                </c:pt>
                <c:pt idx="5085">
                  <c:v>2901.3789999999999</c:v>
                </c:pt>
                <c:pt idx="5086">
                  <c:v>2901.8609999999999</c:v>
                </c:pt>
                <c:pt idx="5087">
                  <c:v>2902.3429999999998</c:v>
                </c:pt>
                <c:pt idx="5088">
                  <c:v>2902.8249999999998</c:v>
                </c:pt>
                <c:pt idx="5089">
                  <c:v>2903.3069999999998</c:v>
                </c:pt>
                <c:pt idx="5090">
                  <c:v>2903.7890000000002</c:v>
                </c:pt>
                <c:pt idx="5091">
                  <c:v>2904.2710000000002</c:v>
                </c:pt>
                <c:pt idx="5092">
                  <c:v>2904.7539999999999</c:v>
                </c:pt>
                <c:pt idx="5093">
                  <c:v>2905.2359999999999</c:v>
                </c:pt>
                <c:pt idx="5094">
                  <c:v>2905.7179999999998</c:v>
                </c:pt>
                <c:pt idx="5095">
                  <c:v>2906.2</c:v>
                </c:pt>
                <c:pt idx="5096">
                  <c:v>2906.6819999999998</c:v>
                </c:pt>
                <c:pt idx="5097">
                  <c:v>2907.1640000000002</c:v>
                </c:pt>
                <c:pt idx="5098">
                  <c:v>2907.6460000000002</c:v>
                </c:pt>
                <c:pt idx="5099">
                  <c:v>2908.1280000000002</c:v>
                </c:pt>
                <c:pt idx="5100">
                  <c:v>2908.6109999999999</c:v>
                </c:pt>
                <c:pt idx="5101">
                  <c:v>2909.0929999999998</c:v>
                </c:pt>
                <c:pt idx="5102">
                  <c:v>2909.5749999999998</c:v>
                </c:pt>
                <c:pt idx="5103">
                  <c:v>2910.0569999999998</c:v>
                </c:pt>
                <c:pt idx="5104">
                  <c:v>2910.5390000000002</c:v>
                </c:pt>
                <c:pt idx="5105">
                  <c:v>2911.0210000000002</c:v>
                </c:pt>
                <c:pt idx="5106">
                  <c:v>2911.5030000000002</c:v>
                </c:pt>
                <c:pt idx="5107">
                  <c:v>2911.9850000000001</c:v>
                </c:pt>
                <c:pt idx="5108">
                  <c:v>2912.4679999999998</c:v>
                </c:pt>
                <c:pt idx="5109">
                  <c:v>2912.95</c:v>
                </c:pt>
                <c:pt idx="5110">
                  <c:v>2913.4319999999998</c:v>
                </c:pt>
                <c:pt idx="5111">
                  <c:v>2913.9140000000002</c:v>
                </c:pt>
                <c:pt idx="5112">
                  <c:v>2914.3960000000002</c:v>
                </c:pt>
                <c:pt idx="5113">
                  <c:v>2914.8780000000002</c:v>
                </c:pt>
                <c:pt idx="5114">
                  <c:v>2915.36</c:v>
                </c:pt>
                <c:pt idx="5115">
                  <c:v>2915.8420000000001</c:v>
                </c:pt>
                <c:pt idx="5116">
                  <c:v>2916.3240000000001</c:v>
                </c:pt>
                <c:pt idx="5117">
                  <c:v>2916.8069999999998</c:v>
                </c:pt>
                <c:pt idx="5118">
                  <c:v>2917.2890000000002</c:v>
                </c:pt>
                <c:pt idx="5119">
                  <c:v>2917.7710000000002</c:v>
                </c:pt>
                <c:pt idx="5120">
                  <c:v>2918.2530000000002</c:v>
                </c:pt>
                <c:pt idx="5121">
                  <c:v>2918.7350000000001</c:v>
                </c:pt>
                <c:pt idx="5122">
                  <c:v>2919.2170000000001</c:v>
                </c:pt>
                <c:pt idx="5123">
                  <c:v>2919.6990000000001</c:v>
                </c:pt>
                <c:pt idx="5124">
                  <c:v>2920.181</c:v>
                </c:pt>
                <c:pt idx="5125">
                  <c:v>2920.6640000000002</c:v>
                </c:pt>
                <c:pt idx="5126">
                  <c:v>2921.1460000000002</c:v>
                </c:pt>
                <c:pt idx="5127">
                  <c:v>2921.6280000000002</c:v>
                </c:pt>
                <c:pt idx="5128">
                  <c:v>2922.11</c:v>
                </c:pt>
                <c:pt idx="5129">
                  <c:v>2922.5920000000001</c:v>
                </c:pt>
                <c:pt idx="5130">
                  <c:v>2923.0740000000001</c:v>
                </c:pt>
                <c:pt idx="5131">
                  <c:v>2923.556</c:v>
                </c:pt>
                <c:pt idx="5132">
                  <c:v>2924.038</c:v>
                </c:pt>
                <c:pt idx="5133">
                  <c:v>2924.5210000000002</c:v>
                </c:pt>
                <c:pt idx="5134">
                  <c:v>2925.002</c:v>
                </c:pt>
                <c:pt idx="5135">
                  <c:v>2925.4850000000001</c:v>
                </c:pt>
                <c:pt idx="5136">
                  <c:v>2925.9670000000001</c:v>
                </c:pt>
                <c:pt idx="5137">
                  <c:v>2926.4490000000001</c:v>
                </c:pt>
                <c:pt idx="5138">
                  <c:v>2926.931</c:v>
                </c:pt>
                <c:pt idx="5139">
                  <c:v>2927.413</c:v>
                </c:pt>
                <c:pt idx="5140">
                  <c:v>2927.895</c:v>
                </c:pt>
                <c:pt idx="5141">
                  <c:v>2928.377</c:v>
                </c:pt>
                <c:pt idx="5142">
                  <c:v>2928.8589999999999</c:v>
                </c:pt>
                <c:pt idx="5143">
                  <c:v>2929.3420000000001</c:v>
                </c:pt>
                <c:pt idx="5144">
                  <c:v>2929.8240000000001</c:v>
                </c:pt>
                <c:pt idx="5145">
                  <c:v>2930.306</c:v>
                </c:pt>
                <c:pt idx="5146">
                  <c:v>2930.788</c:v>
                </c:pt>
                <c:pt idx="5147">
                  <c:v>2931.27</c:v>
                </c:pt>
                <c:pt idx="5148">
                  <c:v>2931.752</c:v>
                </c:pt>
                <c:pt idx="5149">
                  <c:v>2932.2339999999999</c:v>
                </c:pt>
                <c:pt idx="5150">
                  <c:v>2932.7159999999999</c:v>
                </c:pt>
                <c:pt idx="5151">
                  <c:v>2933.1979999999999</c:v>
                </c:pt>
                <c:pt idx="5152">
                  <c:v>2933.681</c:v>
                </c:pt>
                <c:pt idx="5153">
                  <c:v>2934.163</c:v>
                </c:pt>
                <c:pt idx="5154">
                  <c:v>2934.645</c:v>
                </c:pt>
                <c:pt idx="5155">
                  <c:v>2935.127</c:v>
                </c:pt>
                <c:pt idx="5156">
                  <c:v>2935.6089999999999</c:v>
                </c:pt>
                <c:pt idx="5157">
                  <c:v>2936.0909999999999</c:v>
                </c:pt>
                <c:pt idx="5158">
                  <c:v>2936.5729999999999</c:v>
                </c:pt>
                <c:pt idx="5159">
                  <c:v>2937.0549999999998</c:v>
                </c:pt>
                <c:pt idx="5160">
                  <c:v>2937.538</c:v>
                </c:pt>
                <c:pt idx="5161">
                  <c:v>2938.02</c:v>
                </c:pt>
                <c:pt idx="5162">
                  <c:v>2938.502</c:v>
                </c:pt>
                <c:pt idx="5163">
                  <c:v>2938.9839999999999</c:v>
                </c:pt>
                <c:pt idx="5164">
                  <c:v>2939.4659999999999</c:v>
                </c:pt>
                <c:pt idx="5165">
                  <c:v>2939.9479999999999</c:v>
                </c:pt>
                <c:pt idx="5166">
                  <c:v>2940.43</c:v>
                </c:pt>
                <c:pt idx="5167">
                  <c:v>2940.9119999999998</c:v>
                </c:pt>
                <c:pt idx="5168">
                  <c:v>2941.395</c:v>
                </c:pt>
                <c:pt idx="5169">
                  <c:v>2941.877</c:v>
                </c:pt>
                <c:pt idx="5170">
                  <c:v>2942.3589999999999</c:v>
                </c:pt>
                <c:pt idx="5171">
                  <c:v>2942.8409999999999</c:v>
                </c:pt>
                <c:pt idx="5172">
                  <c:v>2943.3229999999999</c:v>
                </c:pt>
                <c:pt idx="5173">
                  <c:v>2943.8049999999998</c:v>
                </c:pt>
                <c:pt idx="5174">
                  <c:v>2944.2869999999998</c:v>
                </c:pt>
                <c:pt idx="5175">
                  <c:v>2944.7689999999998</c:v>
                </c:pt>
                <c:pt idx="5176">
                  <c:v>2945.2510000000002</c:v>
                </c:pt>
                <c:pt idx="5177">
                  <c:v>2945.7339999999999</c:v>
                </c:pt>
                <c:pt idx="5178">
                  <c:v>2946.2159999999999</c:v>
                </c:pt>
                <c:pt idx="5179">
                  <c:v>2946.6979999999999</c:v>
                </c:pt>
                <c:pt idx="5180">
                  <c:v>2947.18</c:v>
                </c:pt>
                <c:pt idx="5181">
                  <c:v>2947.6619999999998</c:v>
                </c:pt>
                <c:pt idx="5182">
                  <c:v>2948.1439999999998</c:v>
                </c:pt>
                <c:pt idx="5183">
                  <c:v>2948.6260000000002</c:v>
                </c:pt>
                <c:pt idx="5184">
                  <c:v>2949.1080000000002</c:v>
                </c:pt>
                <c:pt idx="5185">
                  <c:v>2949.5909999999999</c:v>
                </c:pt>
                <c:pt idx="5186">
                  <c:v>2950.0729999999999</c:v>
                </c:pt>
                <c:pt idx="5187">
                  <c:v>2950.5549999999998</c:v>
                </c:pt>
                <c:pt idx="5188">
                  <c:v>2951.0369999999998</c:v>
                </c:pt>
                <c:pt idx="5189">
                  <c:v>2951.5189999999998</c:v>
                </c:pt>
                <c:pt idx="5190">
                  <c:v>2952.0010000000002</c:v>
                </c:pt>
                <c:pt idx="5191">
                  <c:v>2952.4830000000002</c:v>
                </c:pt>
                <c:pt idx="5192">
                  <c:v>2952.9650000000001</c:v>
                </c:pt>
                <c:pt idx="5193">
                  <c:v>2953.4479999999999</c:v>
                </c:pt>
                <c:pt idx="5194">
                  <c:v>2953.9290000000001</c:v>
                </c:pt>
                <c:pt idx="5195">
                  <c:v>2954.4119999999998</c:v>
                </c:pt>
                <c:pt idx="5196">
                  <c:v>2954.8939999999998</c:v>
                </c:pt>
                <c:pt idx="5197">
                  <c:v>2955.3760000000002</c:v>
                </c:pt>
                <c:pt idx="5198">
                  <c:v>2955.8580000000002</c:v>
                </c:pt>
                <c:pt idx="5199">
                  <c:v>2956.34</c:v>
                </c:pt>
                <c:pt idx="5200">
                  <c:v>2956.8220000000001</c:v>
                </c:pt>
                <c:pt idx="5201">
                  <c:v>2957.3040000000001</c:v>
                </c:pt>
                <c:pt idx="5202">
                  <c:v>2957.7860000000001</c:v>
                </c:pt>
                <c:pt idx="5203">
                  <c:v>2958.2689999999998</c:v>
                </c:pt>
                <c:pt idx="5204">
                  <c:v>2958.7510000000002</c:v>
                </c:pt>
                <c:pt idx="5205">
                  <c:v>2959.2330000000002</c:v>
                </c:pt>
                <c:pt idx="5206">
                  <c:v>2959.7150000000001</c:v>
                </c:pt>
                <c:pt idx="5207">
                  <c:v>2960.1970000000001</c:v>
                </c:pt>
                <c:pt idx="5208">
                  <c:v>2960.6790000000001</c:v>
                </c:pt>
                <c:pt idx="5209">
                  <c:v>2961.1610000000001</c:v>
                </c:pt>
                <c:pt idx="5210">
                  <c:v>2961.643</c:v>
                </c:pt>
                <c:pt idx="5211">
                  <c:v>2962.125</c:v>
                </c:pt>
                <c:pt idx="5212">
                  <c:v>2962.6080000000002</c:v>
                </c:pt>
                <c:pt idx="5213">
                  <c:v>2963.09</c:v>
                </c:pt>
                <c:pt idx="5214">
                  <c:v>2963.5720000000001</c:v>
                </c:pt>
                <c:pt idx="5215">
                  <c:v>2964.0540000000001</c:v>
                </c:pt>
                <c:pt idx="5216">
                  <c:v>2964.5360000000001</c:v>
                </c:pt>
                <c:pt idx="5217">
                  <c:v>2965.018</c:v>
                </c:pt>
                <c:pt idx="5218">
                  <c:v>2965.5</c:v>
                </c:pt>
                <c:pt idx="5219">
                  <c:v>2965.982</c:v>
                </c:pt>
                <c:pt idx="5220">
                  <c:v>2966.4650000000001</c:v>
                </c:pt>
                <c:pt idx="5221">
                  <c:v>2966.9470000000001</c:v>
                </c:pt>
                <c:pt idx="5222">
                  <c:v>2967.4290000000001</c:v>
                </c:pt>
                <c:pt idx="5223">
                  <c:v>2967.9110000000001</c:v>
                </c:pt>
                <c:pt idx="5224">
                  <c:v>2968.393</c:v>
                </c:pt>
                <c:pt idx="5225">
                  <c:v>2968.875</c:v>
                </c:pt>
                <c:pt idx="5226">
                  <c:v>2969.357</c:v>
                </c:pt>
                <c:pt idx="5227">
                  <c:v>2969.8389999999999</c:v>
                </c:pt>
                <c:pt idx="5228">
                  <c:v>2970.3220000000001</c:v>
                </c:pt>
                <c:pt idx="5229">
                  <c:v>2970.8040000000001</c:v>
                </c:pt>
                <c:pt idx="5230">
                  <c:v>2971.2860000000001</c:v>
                </c:pt>
                <c:pt idx="5231">
                  <c:v>2971.768</c:v>
                </c:pt>
                <c:pt idx="5232">
                  <c:v>2972.25</c:v>
                </c:pt>
                <c:pt idx="5233">
                  <c:v>2972.732</c:v>
                </c:pt>
                <c:pt idx="5234">
                  <c:v>2973.2139999999999</c:v>
                </c:pt>
                <c:pt idx="5235">
                  <c:v>2973.6959999999999</c:v>
                </c:pt>
                <c:pt idx="5236">
                  <c:v>2974.1779999999999</c:v>
                </c:pt>
                <c:pt idx="5237">
                  <c:v>2974.6610000000001</c:v>
                </c:pt>
                <c:pt idx="5238">
                  <c:v>2975.143</c:v>
                </c:pt>
                <c:pt idx="5239">
                  <c:v>2975.625</c:v>
                </c:pt>
                <c:pt idx="5240">
                  <c:v>2976.107</c:v>
                </c:pt>
                <c:pt idx="5241">
                  <c:v>2976.5889999999999</c:v>
                </c:pt>
                <c:pt idx="5242">
                  <c:v>2977.0709999999999</c:v>
                </c:pt>
                <c:pt idx="5243">
                  <c:v>2977.5529999999999</c:v>
                </c:pt>
                <c:pt idx="5244">
                  <c:v>2978.0349999999999</c:v>
                </c:pt>
                <c:pt idx="5245">
                  <c:v>2978.518</c:v>
                </c:pt>
                <c:pt idx="5246">
                  <c:v>2979</c:v>
                </c:pt>
                <c:pt idx="5247">
                  <c:v>2979.482</c:v>
                </c:pt>
                <c:pt idx="5248">
                  <c:v>2979.9639999999999</c:v>
                </c:pt>
                <c:pt idx="5249">
                  <c:v>2980.4459999999999</c:v>
                </c:pt>
                <c:pt idx="5250">
                  <c:v>2980.9279999999999</c:v>
                </c:pt>
                <c:pt idx="5251">
                  <c:v>2981.41</c:v>
                </c:pt>
                <c:pt idx="5252">
                  <c:v>2981.8919999999998</c:v>
                </c:pt>
                <c:pt idx="5253">
                  <c:v>2982.375</c:v>
                </c:pt>
                <c:pt idx="5254">
                  <c:v>2982.8560000000002</c:v>
                </c:pt>
                <c:pt idx="5255">
                  <c:v>2983.3389999999999</c:v>
                </c:pt>
                <c:pt idx="5256">
                  <c:v>2983.8209999999999</c:v>
                </c:pt>
                <c:pt idx="5257">
                  <c:v>2984.3029999999999</c:v>
                </c:pt>
                <c:pt idx="5258">
                  <c:v>2984.7849999999999</c:v>
                </c:pt>
                <c:pt idx="5259">
                  <c:v>2985.2669999999998</c:v>
                </c:pt>
                <c:pt idx="5260">
                  <c:v>2985.7489999999998</c:v>
                </c:pt>
                <c:pt idx="5261">
                  <c:v>2986.2310000000002</c:v>
                </c:pt>
                <c:pt idx="5262">
                  <c:v>2986.7130000000002</c:v>
                </c:pt>
                <c:pt idx="5263">
                  <c:v>2987.1959999999999</c:v>
                </c:pt>
                <c:pt idx="5264">
                  <c:v>2987.6779999999999</c:v>
                </c:pt>
                <c:pt idx="5265">
                  <c:v>2988.16</c:v>
                </c:pt>
                <c:pt idx="5266">
                  <c:v>2988.6419999999998</c:v>
                </c:pt>
                <c:pt idx="5267">
                  <c:v>2989.1239999999998</c:v>
                </c:pt>
                <c:pt idx="5268">
                  <c:v>2989.6060000000002</c:v>
                </c:pt>
                <c:pt idx="5269">
                  <c:v>2990.0880000000002</c:v>
                </c:pt>
                <c:pt idx="5270">
                  <c:v>2990.57</c:v>
                </c:pt>
                <c:pt idx="5271">
                  <c:v>2991.0520000000001</c:v>
                </c:pt>
                <c:pt idx="5272">
                  <c:v>2991.5349999999999</c:v>
                </c:pt>
                <c:pt idx="5273">
                  <c:v>2992.0169999999998</c:v>
                </c:pt>
                <c:pt idx="5274">
                  <c:v>2992.4989999999998</c:v>
                </c:pt>
                <c:pt idx="5275">
                  <c:v>2992.9810000000002</c:v>
                </c:pt>
                <c:pt idx="5276">
                  <c:v>2993.4630000000002</c:v>
                </c:pt>
                <c:pt idx="5277">
                  <c:v>2993.9450000000002</c:v>
                </c:pt>
                <c:pt idx="5278">
                  <c:v>2994.4270000000001</c:v>
                </c:pt>
                <c:pt idx="5279">
                  <c:v>2994.9090000000001</c:v>
                </c:pt>
                <c:pt idx="5280">
                  <c:v>2995.3919999999998</c:v>
                </c:pt>
                <c:pt idx="5281">
                  <c:v>2995.8739999999998</c:v>
                </c:pt>
                <c:pt idx="5282">
                  <c:v>2996.3560000000002</c:v>
                </c:pt>
                <c:pt idx="5283">
                  <c:v>2996.8380000000002</c:v>
                </c:pt>
                <c:pt idx="5284">
                  <c:v>2997.32</c:v>
                </c:pt>
                <c:pt idx="5285">
                  <c:v>2997.8020000000001</c:v>
                </c:pt>
                <c:pt idx="5286">
                  <c:v>2998.2840000000001</c:v>
                </c:pt>
                <c:pt idx="5287">
                  <c:v>2998.7660000000001</c:v>
                </c:pt>
                <c:pt idx="5288">
                  <c:v>2999.2489999999998</c:v>
                </c:pt>
                <c:pt idx="5289">
                  <c:v>2999.7310000000002</c:v>
                </c:pt>
                <c:pt idx="5290">
                  <c:v>3000.2130000000002</c:v>
                </c:pt>
                <c:pt idx="5291">
                  <c:v>3000.6950000000002</c:v>
                </c:pt>
                <c:pt idx="5292">
                  <c:v>3001.1770000000001</c:v>
                </c:pt>
                <c:pt idx="5293">
                  <c:v>3001.6590000000001</c:v>
                </c:pt>
                <c:pt idx="5294">
                  <c:v>3002.1410000000001</c:v>
                </c:pt>
                <c:pt idx="5295">
                  <c:v>3002.623</c:v>
                </c:pt>
                <c:pt idx="5296">
                  <c:v>3003.105</c:v>
                </c:pt>
                <c:pt idx="5297">
                  <c:v>3003.5880000000002</c:v>
                </c:pt>
                <c:pt idx="5298">
                  <c:v>3004.07</c:v>
                </c:pt>
                <c:pt idx="5299">
                  <c:v>3004.5520000000001</c:v>
                </c:pt>
                <c:pt idx="5300">
                  <c:v>3005.0340000000001</c:v>
                </c:pt>
                <c:pt idx="5301">
                  <c:v>3005.5160000000001</c:v>
                </c:pt>
                <c:pt idx="5302">
                  <c:v>3005.998</c:v>
                </c:pt>
                <c:pt idx="5303">
                  <c:v>3006.48</c:v>
                </c:pt>
                <c:pt idx="5304">
                  <c:v>3006.962</c:v>
                </c:pt>
                <c:pt idx="5305">
                  <c:v>3007.4450000000002</c:v>
                </c:pt>
                <c:pt idx="5306">
                  <c:v>3007.9270000000001</c:v>
                </c:pt>
                <c:pt idx="5307">
                  <c:v>3008.4090000000001</c:v>
                </c:pt>
                <c:pt idx="5308">
                  <c:v>3008.8910000000001</c:v>
                </c:pt>
                <c:pt idx="5309">
                  <c:v>3009.373</c:v>
                </c:pt>
                <c:pt idx="5310">
                  <c:v>3009.855</c:v>
                </c:pt>
                <c:pt idx="5311">
                  <c:v>3010.337</c:v>
                </c:pt>
                <c:pt idx="5312">
                  <c:v>3010.819</c:v>
                </c:pt>
                <c:pt idx="5313">
                  <c:v>3011.3020000000001</c:v>
                </c:pt>
                <c:pt idx="5314">
                  <c:v>3011.7829999999999</c:v>
                </c:pt>
                <c:pt idx="5315">
                  <c:v>3012.2660000000001</c:v>
                </c:pt>
                <c:pt idx="5316">
                  <c:v>3012.748</c:v>
                </c:pt>
                <c:pt idx="5317">
                  <c:v>3013.23</c:v>
                </c:pt>
                <c:pt idx="5318">
                  <c:v>3013.712</c:v>
                </c:pt>
                <c:pt idx="5319">
                  <c:v>3014.194</c:v>
                </c:pt>
                <c:pt idx="5320">
                  <c:v>3014.6759999999999</c:v>
                </c:pt>
                <c:pt idx="5321">
                  <c:v>3015.1579999999999</c:v>
                </c:pt>
                <c:pt idx="5322">
                  <c:v>3015.64</c:v>
                </c:pt>
                <c:pt idx="5323">
                  <c:v>3016.123</c:v>
                </c:pt>
                <c:pt idx="5324">
                  <c:v>3016.605</c:v>
                </c:pt>
                <c:pt idx="5325">
                  <c:v>3017.087</c:v>
                </c:pt>
                <c:pt idx="5326">
                  <c:v>3017.569</c:v>
                </c:pt>
                <c:pt idx="5327">
                  <c:v>3018.0509999999999</c:v>
                </c:pt>
                <c:pt idx="5328">
                  <c:v>3018.5329999999999</c:v>
                </c:pt>
                <c:pt idx="5329">
                  <c:v>3019.0149999999999</c:v>
                </c:pt>
                <c:pt idx="5330">
                  <c:v>3019.4969999999998</c:v>
                </c:pt>
                <c:pt idx="5331">
                  <c:v>3019.9789999999998</c:v>
                </c:pt>
                <c:pt idx="5332">
                  <c:v>3020.462</c:v>
                </c:pt>
                <c:pt idx="5333">
                  <c:v>3020.944</c:v>
                </c:pt>
                <c:pt idx="5334">
                  <c:v>3021.4259999999999</c:v>
                </c:pt>
                <c:pt idx="5335">
                  <c:v>3021.9079999999999</c:v>
                </c:pt>
                <c:pt idx="5336">
                  <c:v>3022.39</c:v>
                </c:pt>
                <c:pt idx="5337">
                  <c:v>3022.8719999999998</c:v>
                </c:pt>
                <c:pt idx="5338">
                  <c:v>3023.3539999999998</c:v>
                </c:pt>
                <c:pt idx="5339">
                  <c:v>3023.8359999999998</c:v>
                </c:pt>
                <c:pt idx="5340">
                  <c:v>3024.319</c:v>
                </c:pt>
                <c:pt idx="5341">
                  <c:v>3024.8009999999999</c:v>
                </c:pt>
                <c:pt idx="5342">
                  <c:v>3025.2829999999999</c:v>
                </c:pt>
                <c:pt idx="5343">
                  <c:v>3025.7649999999999</c:v>
                </c:pt>
                <c:pt idx="5344">
                  <c:v>3026.2469999999998</c:v>
                </c:pt>
                <c:pt idx="5345">
                  <c:v>3026.7289999999998</c:v>
                </c:pt>
                <c:pt idx="5346">
                  <c:v>3027.2109999999998</c:v>
                </c:pt>
                <c:pt idx="5347">
                  <c:v>3027.6930000000002</c:v>
                </c:pt>
                <c:pt idx="5348">
                  <c:v>3028.1759999999999</c:v>
                </c:pt>
                <c:pt idx="5349">
                  <c:v>3028.6579999999999</c:v>
                </c:pt>
                <c:pt idx="5350">
                  <c:v>3029.14</c:v>
                </c:pt>
                <c:pt idx="5351">
                  <c:v>3029.6219999999998</c:v>
                </c:pt>
                <c:pt idx="5352">
                  <c:v>3030.1039999999998</c:v>
                </c:pt>
                <c:pt idx="5353">
                  <c:v>3030.5859999999998</c:v>
                </c:pt>
                <c:pt idx="5354">
                  <c:v>3031.0680000000002</c:v>
                </c:pt>
                <c:pt idx="5355">
                  <c:v>3031.55</c:v>
                </c:pt>
                <c:pt idx="5356">
                  <c:v>3032.0320000000002</c:v>
                </c:pt>
                <c:pt idx="5357">
                  <c:v>3032.5149999999999</c:v>
                </c:pt>
                <c:pt idx="5358">
                  <c:v>3032.9969999999998</c:v>
                </c:pt>
                <c:pt idx="5359">
                  <c:v>3033.4789999999998</c:v>
                </c:pt>
                <c:pt idx="5360">
                  <c:v>3033.9609999999998</c:v>
                </c:pt>
                <c:pt idx="5361">
                  <c:v>3034.4430000000002</c:v>
                </c:pt>
                <c:pt idx="5362">
                  <c:v>3034.9250000000002</c:v>
                </c:pt>
                <c:pt idx="5363">
                  <c:v>3035.4070000000002</c:v>
                </c:pt>
                <c:pt idx="5364">
                  <c:v>3035.8890000000001</c:v>
                </c:pt>
                <c:pt idx="5365">
                  <c:v>3036.3719999999998</c:v>
                </c:pt>
                <c:pt idx="5366">
                  <c:v>3036.8539999999998</c:v>
                </c:pt>
                <c:pt idx="5367">
                  <c:v>3037.3359999999998</c:v>
                </c:pt>
                <c:pt idx="5368">
                  <c:v>3037.8180000000002</c:v>
                </c:pt>
                <c:pt idx="5369">
                  <c:v>3038.3</c:v>
                </c:pt>
                <c:pt idx="5370">
                  <c:v>3038.7820000000002</c:v>
                </c:pt>
                <c:pt idx="5371">
                  <c:v>3039.2640000000001</c:v>
                </c:pt>
                <c:pt idx="5372">
                  <c:v>3039.7460000000001</c:v>
                </c:pt>
                <c:pt idx="5373">
                  <c:v>3040.2289999999998</c:v>
                </c:pt>
                <c:pt idx="5374">
                  <c:v>3040.71</c:v>
                </c:pt>
                <c:pt idx="5375">
                  <c:v>3041.1930000000002</c:v>
                </c:pt>
                <c:pt idx="5376">
                  <c:v>3041.6750000000002</c:v>
                </c:pt>
                <c:pt idx="5377">
                  <c:v>3042.1570000000002</c:v>
                </c:pt>
                <c:pt idx="5378">
                  <c:v>3042.6390000000001</c:v>
                </c:pt>
                <c:pt idx="5379">
                  <c:v>3043.1210000000001</c:v>
                </c:pt>
                <c:pt idx="5380">
                  <c:v>3043.6030000000001</c:v>
                </c:pt>
                <c:pt idx="5381">
                  <c:v>3044.085</c:v>
                </c:pt>
                <c:pt idx="5382">
                  <c:v>3044.567</c:v>
                </c:pt>
                <c:pt idx="5383">
                  <c:v>3045.05</c:v>
                </c:pt>
                <c:pt idx="5384">
                  <c:v>3045.5320000000002</c:v>
                </c:pt>
                <c:pt idx="5385">
                  <c:v>3046.0140000000001</c:v>
                </c:pt>
                <c:pt idx="5386">
                  <c:v>3046.4960000000001</c:v>
                </c:pt>
                <c:pt idx="5387">
                  <c:v>3046.9780000000001</c:v>
                </c:pt>
                <c:pt idx="5388">
                  <c:v>3047.46</c:v>
                </c:pt>
                <c:pt idx="5389">
                  <c:v>3047.942</c:v>
                </c:pt>
                <c:pt idx="5390">
                  <c:v>3048.424</c:v>
                </c:pt>
                <c:pt idx="5391">
                  <c:v>3048.9059999999999</c:v>
                </c:pt>
                <c:pt idx="5392">
                  <c:v>3049.3890000000001</c:v>
                </c:pt>
                <c:pt idx="5393">
                  <c:v>3049.8710000000001</c:v>
                </c:pt>
                <c:pt idx="5394">
                  <c:v>3050.3530000000001</c:v>
                </c:pt>
                <c:pt idx="5395">
                  <c:v>3050.835</c:v>
                </c:pt>
                <c:pt idx="5396">
                  <c:v>3051.317</c:v>
                </c:pt>
                <c:pt idx="5397">
                  <c:v>3051.799</c:v>
                </c:pt>
                <c:pt idx="5398">
                  <c:v>3052.2809999999999</c:v>
                </c:pt>
                <c:pt idx="5399">
                  <c:v>3052.7629999999999</c:v>
                </c:pt>
                <c:pt idx="5400">
                  <c:v>3053.2460000000001</c:v>
                </c:pt>
                <c:pt idx="5401">
                  <c:v>3053.7280000000001</c:v>
                </c:pt>
                <c:pt idx="5402">
                  <c:v>3054.21</c:v>
                </c:pt>
                <c:pt idx="5403">
                  <c:v>3054.692</c:v>
                </c:pt>
                <c:pt idx="5404">
                  <c:v>3055.174</c:v>
                </c:pt>
                <c:pt idx="5405">
                  <c:v>3055.6559999999999</c:v>
                </c:pt>
                <c:pt idx="5406">
                  <c:v>3056.1379999999999</c:v>
                </c:pt>
                <c:pt idx="5407">
                  <c:v>3056.62</c:v>
                </c:pt>
                <c:pt idx="5408">
                  <c:v>3057.1030000000001</c:v>
                </c:pt>
                <c:pt idx="5409">
                  <c:v>3057.585</c:v>
                </c:pt>
                <c:pt idx="5410">
                  <c:v>3058.067</c:v>
                </c:pt>
                <c:pt idx="5411">
                  <c:v>3058.549</c:v>
                </c:pt>
                <c:pt idx="5412">
                  <c:v>3059.0309999999999</c:v>
                </c:pt>
                <c:pt idx="5413">
                  <c:v>3059.5129999999999</c:v>
                </c:pt>
                <c:pt idx="5414">
                  <c:v>3059.9949999999999</c:v>
                </c:pt>
                <c:pt idx="5415">
                  <c:v>3060.4769999999999</c:v>
                </c:pt>
                <c:pt idx="5416">
                  <c:v>3060.9589999999998</c:v>
                </c:pt>
                <c:pt idx="5417">
                  <c:v>3061.442</c:v>
                </c:pt>
                <c:pt idx="5418">
                  <c:v>3061.924</c:v>
                </c:pt>
                <c:pt idx="5419">
                  <c:v>3062.4059999999999</c:v>
                </c:pt>
                <c:pt idx="5420">
                  <c:v>3062.8879999999999</c:v>
                </c:pt>
                <c:pt idx="5421">
                  <c:v>3063.37</c:v>
                </c:pt>
                <c:pt idx="5422">
                  <c:v>3063.8519999999999</c:v>
                </c:pt>
                <c:pt idx="5423">
                  <c:v>3064.3339999999998</c:v>
                </c:pt>
                <c:pt idx="5424">
                  <c:v>3064.8159999999998</c:v>
                </c:pt>
                <c:pt idx="5425">
                  <c:v>3065.299</c:v>
                </c:pt>
                <c:pt idx="5426">
                  <c:v>3065.7809999999999</c:v>
                </c:pt>
                <c:pt idx="5427">
                  <c:v>3066.2629999999999</c:v>
                </c:pt>
                <c:pt idx="5428">
                  <c:v>3066.7449999999999</c:v>
                </c:pt>
                <c:pt idx="5429">
                  <c:v>3067.2269999999999</c:v>
                </c:pt>
                <c:pt idx="5430">
                  <c:v>3067.7089999999998</c:v>
                </c:pt>
                <c:pt idx="5431">
                  <c:v>3068.1909999999998</c:v>
                </c:pt>
                <c:pt idx="5432">
                  <c:v>3068.6729999999998</c:v>
                </c:pt>
                <c:pt idx="5433">
                  <c:v>3069.1559999999999</c:v>
                </c:pt>
                <c:pt idx="5434">
                  <c:v>3069.6370000000002</c:v>
                </c:pt>
                <c:pt idx="5435">
                  <c:v>3070.12</c:v>
                </c:pt>
                <c:pt idx="5436">
                  <c:v>3070.6019999999999</c:v>
                </c:pt>
                <c:pt idx="5437">
                  <c:v>3071.0839999999998</c:v>
                </c:pt>
                <c:pt idx="5438">
                  <c:v>3071.5659999999998</c:v>
                </c:pt>
                <c:pt idx="5439">
                  <c:v>3072.0479999999998</c:v>
                </c:pt>
                <c:pt idx="5440">
                  <c:v>3072.53</c:v>
                </c:pt>
                <c:pt idx="5441">
                  <c:v>3073.0120000000002</c:v>
                </c:pt>
                <c:pt idx="5442">
                  <c:v>3073.4940000000001</c:v>
                </c:pt>
                <c:pt idx="5443">
                  <c:v>3073.9769999999999</c:v>
                </c:pt>
                <c:pt idx="5444">
                  <c:v>3074.4589999999998</c:v>
                </c:pt>
                <c:pt idx="5445">
                  <c:v>3074.9409999999998</c:v>
                </c:pt>
                <c:pt idx="5446">
                  <c:v>3075.4229999999998</c:v>
                </c:pt>
                <c:pt idx="5447">
                  <c:v>3075.9050000000002</c:v>
                </c:pt>
                <c:pt idx="5448">
                  <c:v>3076.3870000000002</c:v>
                </c:pt>
                <c:pt idx="5449">
                  <c:v>3076.8690000000001</c:v>
                </c:pt>
                <c:pt idx="5450">
                  <c:v>3077.3510000000001</c:v>
                </c:pt>
                <c:pt idx="5451">
                  <c:v>3077.8330000000001</c:v>
                </c:pt>
                <c:pt idx="5452">
                  <c:v>3078.3159999999998</c:v>
                </c:pt>
                <c:pt idx="5453">
                  <c:v>3078.7979999999998</c:v>
                </c:pt>
                <c:pt idx="5454">
                  <c:v>3079.28</c:v>
                </c:pt>
                <c:pt idx="5455">
                  <c:v>3079.7620000000002</c:v>
                </c:pt>
                <c:pt idx="5456">
                  <c:v>3080.2440000000001</c:v>
                </c:pt>
                <c:pt idx="5457">
                  <c:v>3080.7260000000001</c:v>
                </c:pt>
                <c:pt idx="5458">
                  <c:v>3081.2080000000001</c:v>
                </c:pt>
                <c:pt idx="5459">
                  <c:v>3081.69</c:v>
                </c:pt>
                <c:pt idx="5460">
                  <c:v>3082.1729999999998</c:v>
                </c:pt>
                <c:pt idx="5461">
                  <c:v>3082.6550000000002</c:v>
                </c:pt>
                <c:pt idx="5462">
                  <c:v>3083.1370000000002</c:v>
                </c:pt>
                <c:pt idx="5463">
                  <c:v>3083.6190000000001</c:v>
                </c:pt>
                <c:pt idx="5464">
                  <c:v>3084.1010000000001</c:v>
                </c:pt>
                <c:pt idx="5465">
                  <c:v>3084.5830000000001</c:v>
                </c:pt>
                <c:pt idx="5466">
                  <c:v>3085.0650000000001</c:v>
                </c:pt>
                <c:pt idx="5467">
                  <c:v>3085.547</c:v>
                </c:pt>
                <c:pt idx="5468">
                  <c:v>3086.03</c:v>
                </c:pt>
                <c:pt idx="5469">
                  <c:v>3086.5120000000002</c:v>
                </c:pt>
                <c:pt idx="5470">
                  <c:v>3086.9940000000001</c:v>
                </c:pt>
                <c:pt idx="5471">
                  <c:v>3087.4760000000001</c:v>
                </c:pt>
                <c:pt idx="5472">
                  <c:v>3087.9580000000001</c:v>
                </c:pt>
                <c:pt idx="5473">
                  <c:v>3088.44</c:v>
                </c:pt>
                <c:pt idx="5474">
                  <c:v>3088.922</c:v>
                </c:pt>
                <c:pt idx="5475">
                  <c:v>3089.404</c:v>
                </c:pt>
                <c:pt idx="5476">
                  <c:v>3089.886</c:v>
                </c:pt>
                <c:pt idx="5477">
                  <c:v>3090.3690000000001</c:v>
                </c:pt>
                <c:pt idx="5478">
                  <c:v>3090.8510000000001</c:v>
                </c:pt>
                <c:pt idx="5479">
                  <c:v>3091.3330000000001</c:v>
                </c:pt>
                <c:pt idx="5480">
                  <c:v>3091.8150000000001</c:v>
                </c:pt>
                <c:pt idx="5481">
                  <c:v>3092.297</c:v>
                </c:pt>
                <c:pt idx="5482">
                  <c:v>3092.779</c:v>
                </c:pt>
                <c:pt idx="5483">
                  <c:v>3093.261</c:v>
                </c:pt>
                <c:pt idx="5484">
                  <c:v>3093.7429999999999</c:v>
                </c:pt>
                <c:pt idx="5485">
                  <c:v>3094.2260000000001</c:v>
                </c:pt>
                <c:pt idx="5486">
                  <c:v>3094.7080000000001</c:v>
                </c:pt>
                <c:pt idx="5487">
                  <c:v>3095.19</c:v>
                </c:pt>
                <c:pt idx="5488">
                  <c:v>3095.672</c:v>
                </c:pt>
                <c:pt idx="5489">
                  <c:v>3096.154</c:v>
                </c:pt>
                <c:pt idx="5490">
                  <c:v>3096.636</c:v>
                </c:pt>
                <c:pt idx="5491">
                  <c:v>3097.1179999999999</c:v>
                </c:pt>
                <c:pt idx="5492">
                  <c:v>3097.6</c:v>
                </c:pt>
                <c:pt idx="5493">
                  <c:v>3098.0830000000001</c:v>
                </c:pt>
                <c:pt idx="5494">
                  <c:v>3098.5650000000001</c:v>
                </c:pt>
                <c:pt idx="5495">
                  <c:v>3099.047</c:v>
                </c:pt>
                <c:pt idx="5496">
                  <c:v>3099.529</c:v>
                </c:pt>
                <c:pt idx="5497">
                  <c:v>3100.011</c:v>
                </c:pt>
                <c:pt idx="5498">
                  <c:v>3100.4929999999999</c:v>
                </c:pt>
                <c:pt idx="5499">
                  <c:v>3100.9749999999999</c:v>
                </c:pt>
                <c:pt idx="5500">
                  <c:v>3101.4569999999999</c:v>
                </c:pt>
                <c:pt idx="5501">
                  <c:v>3101.9389999999999</c:v>
                </c:pt>
                <c:pt idx="5502">
                  <c:v>3102.422</c:v>
                </c:pt>
                <c:pt idx="5503">
                  <c:v>3102.904</c:v>
                </c:pt>
                <c:pt idx="5504">
                  <c:v>3103.386</c:v>
                </c:pt>
                <c:pt idx="5505">
                  <c:v>3103.8679999999999</c:v>
                </c:pt>
                <c:pt idx="5506">
                  <c:v>3104.35</c:v>
                </c:pt>
                <c:pt idx="5507">
                  <c:v>3104.8319999999999</c:v>
                </c:pt>
                <c:pt idx="5508">
                  <c:v>3105.3139999999999</c:v>
                </c:pt>
                <c:pt idx="5509">
                  <c:v>3105.7959999999998</c:v>
                </c:pt>
                <c:pt idx="5510">
                  <c:v>3106.279</c:v>
                </c:pt>
                <c:pt idx="5511">
                  <c:v>3106.76</c:v>
                </c:pt>
                <c:pt idx="5512">
                  <c:v>3107.2429999999999</c:v>
                </c:pt>
                <c:pt idx="5513">
                  <c:v>3107.7249999999999</c:v>
                </c:pt>
                <c:pt idx="5514">
                  <c:v>3108.2069999999999</c:v>
                </c:pt>
                <c:pt idx="5515">
                  <c:v>3108.6889999999999</c:v>
                </c:pt>
                <c:pt idx="5516">
                  <c:v>3109.1709999999998</c:v>
                </c:pt>
                <c:pt idx="5517">
                  <c:v>3109.6529999999998</c:v>
                </c:pt>
                <c:pt idx="5518">
                  <c:v>3110.1350000000002</c:v>
                </c:pt>
                <c:pt idx="5519">
                  <c:v>3110.6170000000002</c:v>
                </c:pt>
                <c:pt idx="5520">
                  <c:v>3111.1</c:v>
                </c:pt>
                <c:pt idx="5521">
                  <c:v>3111.5819999999999</c:v>
                </c:pt>
                <c:pt idx="5522">
                  <c:v>3112.0639999999999</c:v>
                </c:pt>
                <c:pt idx="5523">
                  <c:v>3112.5459999999998</c:v>
                </c:pt>
                <c:pt idx="5524">
                  <c:v>3113.0279999999998</c:v>
                </c:pt>
                <c:pt idx="5525">
                  <c:v>3113.51</c:v>
                </c:pt>
                <c:pt idx="5526">
                  <c:v>3113.9920000000002</c:v>
                </c:pt>
                <c:pt idx="5527">
                  <c:v>3114.4740000000002</c:v>
                </c:pt>
                <c:pt idx="5528">
                  <c:v>3114.9569999999999</c:v>
                </c:pt>
                <c:pt idx="5529">
                  <c:v>3115.4389999999999</c:v>
                </c:pt>
                <c:pt idx="5530">
                  <c:v>3115.9209999999998</c:v>
                </c:pt>
                <c:pt idx="5531">
                  <c:v>3116.4029999999998</c:v>
                </c:pt>
                <c:pt idx="5532">
                  <c:v>3116.8850000000002</c:v>
                </c:pt>
                <c:pt idx="5533">
                  <c:v>3117.3670000000002</c:v>
                </c:pt>
                <c:pt idx="5534">
                  <c:v>3117.8490000000002</c:v>
                </c:pt>
                <c:pt idx="5535">
                  <c:v>3118.3310000000001</c:v>
                </c:pt>
                <c:pt idx="5536">
                  <c:v>3118.8130000000001</c:v>
                </c:pt>
                <c:pt idx="5537">
                  <c:v>3119.2959999999998</c:v>
                </c:pt>
                <c:pt idx="5538">
                  <c:v>3119.7779999999998</c:v>
                </c:pt>
                <c:pt idx="5539">
                  <c:v>3120.26</c:v>
                </c:pt>
                <c:pt idx="5540">
                  <c:v>3120.7420000000002</c:v>
                </c:pt>
                <c:pt idx="5541">
                  <c:v>3121.2240000000002</c:v>
                </c:pt>
                <c:pt idx="5542">
                  <c:v>3121.7060000000001</c:v>
                </c:pt>
                <c:pt idx="5543">
                  <c:v>3122.1880000000001</c:v>
                </c:pt>
                <c:pt idx="5544">
                  <c:v>3122.67</c:v>
                </c:pt>
                <c:pt idx="5545">
                  <c:v>3123.1529999999998</c:v>
                </c:pt>
                <c:pt idx="5546">
                  <c:v>3123.6350000000002</c:v>
                </c:pt>
                <c:pt idx="5547">
                  <c:v>3124.1170000000002</c:v>
                </c:pt>
                <c:pt idx="5548">
                  <c:v>3124.5990000000002</c:v>
                </c:pt>
                <c:pt idx="5549">
                  <c:v>3125.0810000000001</c:v>
                </c:pt>
                <c:pt idx="5550">
                  <c:v>3125.5630000000001</c:v>
                </c:pt>
                <c:pt idx="5551">
                  <c:v>3126.0450000000001</c:v>
                </c:pt>
                <c:pt idx="5552">
                  <c:v>3126.527</c:v>
                </c:pt>
                <c:pt idx="5553">
                  <c:v>3127.01</c:v>
                </c:pt>
                <c:pt idx="5554">
                  <c:v>3127.4920000000002</c:v>
                </c:pt>
                <c:pt idx="5555">
                  <c:v>3127.9740000000002</c:v>
                </c:pt>
                <c:pt idx="5556">
                  <c:v>3128.4560000000001</c:v>
                </c:pt>
                <c:pt idx="5557">
                  <c:v>3128.9380000000001</c:v>
                </c:pt>
                <c:pt idx="5558">
                  <c:v>3129.42</c:v>
                </c:pt>
                <c:pt idx="5559">
                  <c:v>3129.902</c:v>
                </c:pt>
                <c:pt idx="5560">
                  <c:v>3130.384</c:v>
                </c:pt>
                <c:pt idx="5561">
                  <c:v>3130.866</c:v>
                </c:pt>
                <c:pt idx="5562">
                  <c:v>3131.3490000000002</c:v>
                </c:pt>
                <c:pt idx="5563">
                  <c:v>3131.8310000000001</c:v>
                </c:pt>
                <c:pt idx="5564">
                  <c:v>3132.3130000000001</c:v>
                </c:pt>
                <c:pt idx="5565">
                  <c:v>3132.7950000000001</c:v>
                </c:pt>
                <c:pt idx="5566">
                  <c:v>3133.277</c:v>
                </c:pt>
                <c:pt idx="5567">
                  <c:v>3133.759</c:v>
                </c:pt>
                <c:pt idx="5568">
                  <c:v>3134.241</c:v>
                </c:pt>
                <c:pt idx="5569">
                  <c:v>3134.723</c:v>
                </c:pt>
                <c:pt idx="5570">
                  <c:v>3135.2060000000001</c:v>
                </c:pt>
                <c:pt idx="5571">
                  <c:v>3135.6880000000001</c:v>
                </c:pt>
                <c:pt idx="5572">
                  <c:v>3136.17</c:v>
                </c:pt>
                <c:pt idx="5573">
                  <c:v>3136.652</c:v>
                </c:pt>
                <c:pt idx="5574">
                  <c:v>3137.134</c:v>
                </c:pt>
                <c:pt idx="5575">
                  <c:v>3137.616</c:v>
                </c:pt>
                <c:pt idx="5576">
                  <c:v>3138.098</c:v>
                </c:pt>
                <c:pt idx="5577">
                  <c:v>3138.58</c:v>
                </c:pt>
                <c:pt idx="5578">
                  <c:v>3139.0630000000001</c:v>
                </c:pt>
                <c:pt idx="5579">
                  <c:v>3139.5439999999999</c:v>
                </c:pt>
                <c:pt idx="5580">
                  <c:v>3140.027</c:v>
                </c:pt>
                <c:pt idx="5581">
                  <c:v>3140.509</c:v>
                </c:pt>
                <c:pt idx="5582">
                  <c:v>3140.991</c:v>
                </c:pt>
                <c:pt idx="5583">
                  <c:v>3141.473</c:v>
                </c:pt>
                <c:pt idx="5584">
                  <c:v>3141.9549999999999</c:v>
                </c:pt>
                <c:pt idx="5585">
                  <c:v>3142.4369999999999</c:v>
                </c:pt>
                <c:pt idx="5586">
                  <c:v>3142.9189999999999</c:v>
                </c:pt>
                <c:pt idx="5587">
                  <c:v>3143.4009999999998</c:v>
                </c:pt>
                <c:pt idx="5588">
                  <c:v>3143.884</c:v>
                </c:pt>
                <c:pt idx="5589">
                  <c:v>3144.366</c:v>
                </c:pt>
                <c:pt idx="5590">
                  <c:v>3144.848</c:v>
                </c:pt>
                <c:pt idx="5591">
                  <c:v>3145.33</c:v>
                </c:pt>
                <c:pt idx="5592">
                  <c:v>3145.8119999999999</c:v>
                </c:pt>
                <c:pt idx="5593">
                  <c:v>3146.2939999999999</c:v>
                </c:pt>
                <c:pt idx="5594">
                  <c:v>3146.7759999999998</c:v>
                </c:pt>
                <c:pt idx="5595">
                  <c:v>3147.2579999999998</c:v>
                </c:pt>
                <c:pt idx="5596">
                  <c:v>3147.74</c:v>
                </c:pt>
                <c:pt idx="5597">
                  <c:v>3148.223</c:v>
                </c:pt>
                <c:pt idx="5598">
                  <c:v>3148.7049999999999</c:v>
                </c:pt>
                <c:pt idx="5599">
                  <c:v>3149.1869999999999</c:v>
                </c:pt>
                <c:pt idx="5600">
                  <c:v>3149.6689999999999</c:v>
                </c:pt>
                <c:pt idx="5601">
                  <c:v>3150.1509999999998</c:v>
                </c:pt>
                <c:pt idx="5602">
                  <c:v>3150.6329999999998</c:v>
                </c:pt>
                <c:pt idx="5603">
                  <c:v>3151.1149999999998</c:v>
                </c:pt>
                <c:pt idx="5604">
                  <c:v>3151.5970000000002</c:v>
                </c:pt>
                <c:pt idx="5605">
                  <c:v>3152.08</c:v>
                </c:pt>
                <c:pt idx="5606">
                  <c:v>3152.5619999999999</c:v>
                </c:pt>
                <c:pt idx="5607">
                  <c:v>3153.0439999999999</c:v>
                </c:pt>
                <c:pt idx="5608">
                  <c:v>3153.5259999999998</c:v>
                </c:pt>
                <c:pt idx="5609">
                  <c:v>3154.0079999999998</c:v>
                </c:pt>
                <c:pt idx="5610">
                  <c:v>3154.49</c:v>
                </c:pt>
                <c:pt idx="5611">
                  <c:v>3154.9720000000002</c:v>
                </c:pt>
                <c:pt idx="5612">
                  <c:v>3155.4540000000002</c:v>
                </c:pt>
                <c:pt idx="5613">
                  <c:v>3155.9369999999999</c:v>
                </c:pt>
                <c:pt idx="5614">
                  <c:v>3156.4189999999999</c:v>
                </c:pt>
                <c:pt idx="5615">
                  <c:v>3156.9009999999998</c:v>
                </c:pt>
                <c:pt idx="5616">
                  <c:v>3157.3829999999998</c:v>
                </c:pt>
                <c:pt idx="5617">
                  <c:v>3157.8649999999998</c:v>
                </c:pt>
                <c:pt idx="5618">
                  <c:v>3158.3470000000002</c:v>
                </c:pt>
                <c:pt idx="5619">
                  <c:v>3158.8290000000002</c:v>
                </c:pt>
                <c:pt idx="5620">
                  <c:v>3159.3110000000001</c:v>
                </c:pt>
                <c:pt idx="5621">
                  <c:v>3159.7930000000001</c:v>
                </c:pt>
                <c:pt idx="5622">
                  <c:v>3160.2759999999998</c:v>
                </c:pt>
                <c:pt idx="5623">
                  <c:v>3160.7579999999998</c:v>
                </c:pt>
                <c:pt idx="5624">
                  <c:v>3161.24</c:v>
                </c:pt>
                <c:pt idx="5625">
                  <c:v>3161.7220000000002</c:v>
                </c:pt>
                <c:pt idx="5626">
                  <c:v>3162.2040000000002</c:v>
                </c:pt>
                <c:pt idx="5627">
                  <c:v>3162.6860000000001</c:v>
                </c:pt>
                <c:pt idx="5628">
                  <c:v>3163.1680000000001</c:v>
                </c:pt>
                <c:pt idx="5629">
                  <c:v>3163.65</c:v>
                </c:pt>
                <c:pt idx="5630">
                  <c:v>3164.1329999999998</c:v>
                </c:pt>
                <c:pt idx="5631">
                  <c:v>3164.6149999999998</c:v>
                </c:pt>
                <c:pt idx="5632">
                  <c:v>3165.0970000000002</c:v>
                </c:pt>
                <c:pt idx="5633">
                  <c:v>3165.5790000000002</c:v>
                </c:pt>
                <c:pt idx="5634">
                  <c:v>3166.0610000000001</c:v>
                </c:pt>
                <c:pt idx="5635">
                  <c:v>3166.5430000000001</c:v>
                </c:pt>
                <c:pt idx="5636">
                  <c:v>3167.0250000000001</c:v>
                </c:pt>
                <c:pt idx="5637">
                  <c:v>3167.5070000000001</c:v>
                </c:pt>
                <c:pt idx="5638">
                  <c:v>3167.99</c:v>
                </c:pt>
                <c:pt idx="5639">
                  <c:v>3168.471</c:v>
                </c:pt>
                <c:pt idx="5640">
                  <c:v>3168.9540000000002</c:v>
                </c:pt>
                <c:pt idx="5641">
                  <c:v>3169.4360000000001</c:v>
                </c:pt>
                <c:pt idx="5642">
                  <c:v>3169.9180000000001</c:v>
                </c:pt>
                <c:pt idx="5643">
                  <c:v>3170.4</c:v>
                </c:pt>
                <c:pt idx="5644">
                  <c:v>3170.8820000000001</c:v>
                </c:pt>
                <c:pt idx="5645">
                  <c:v>3171.364</c:v>
                </c:pt>
                <c:pt idx="5646">
                  <c:v>3171.846</c:v>
                </c:pt>
                <c:pt idx="5647">
                  <c:v>3172.328</c:v>
                </c:pt>
                <c:pt idx="5648">
                  <c:v>3172.8110000000001</c:v>
                </c:pt>
                <c:pt idx="5649">
                  <c:v>3173.2930000000001</c:v>
                </c:pt>
                <c:pt idx="5650">
                  <c:v>3173.7750000000001</c:v>
                </c:pt>
                <c:pt idx="5651">
                  <c:v>3174.2570000000001</c:v>
                </c:pt>
                <c:pt idx="5652">
                  <c:v>3174.739</c:v>
                </c:pt>
                <c:pt idx="5653">
                  <c:v>3175.221</c:v>
                </c:pt>
                <c:pt idx="5654">
                  <c:v>3175.703</c:v>
                </c:pt>
                <c:pt idx="5655">
                  <c:v>3176.1849999999999</c:v>
                </c:pt>
                <c:pt idx="5656">
                  <c:v>3176.6669999999999</c:v>
                </c:pt>
                <c:pt idx="5657">
                  <c:v>3177.15</c:v>
                </c:pt>
                <c:pt idx="5658">
                  <c:v>3177.6320000000001</c:v>
                </c:pt>
                <c:pt idx="5659">
                  <c:v>3178.114</c:v>
                </c:pt>
                <c:pt idx="5660">
                  <c:v>3178.596</c:v>
                </c:pt>
                <c:pt idx="5661">
                  <c:v>3179.078</c:v>
                </c:pt>
                <c:pt idx="5662">
                  <c:v>3179.56</c:v>
                </c:pt>
                <c:pt idx="5663">
                  <c:v>3180.0419999999999</c:v>
                </c:pt>
                <c:pt idx="5664">
                  <c:v>3180.5239999999999</c:v>
                </c:pt>
                <c:pt idx="5665">
                  <c:v>3181.0070000000001</c:v>
                </c:pt>
                <c:pt idx="5666">
                  <c:v>3181.489</c:v>
                </c:pt>
                <c:pt idx="5667">
                  <c:v>3181.971</c:v>
                </c:pt>
                <c:pt idx="5668">
                  <c:v>3182.453</c:v>
                </c:pt>
                <c:pt idx="5669">
                  <c:v>3182.9349999999999</c:v>
                </c:pt>
                <c:pt idx="5670">
                  <c:v>3183.4169999999999</c:v>
                </c:pt>
                <c:pt idx="5671">
                  <c:v>3183.8989999999999</c:v>
                </c:pt>
                <c:pt idx="5672">
                  <c:v>3184.3809999999999</c:v>
                </c:pt>
                <c:pt idx="5673">
                  <c:v>3184.864</c:v>
                </c:pt>
                <c:pt idx="5674">
                  <c:v>3185.346</c:v>
                </c:pt>
                <c:pt idx="5675">
                  <c:v>3185.828</c:v>
                </c:pt>
                <c:pt idx="5676">
                  <c:v>3186.31</c:v>
                </c:pt>
                <c:pt idx="5677">
                  <c:v>3186.7919999999999</c:v>
                </c:pt>
                <c:pt idx="5678">
                  <c:v>3187.2739999999999</c:v>
                </c:pt>
                <c:pt idx="5679">
                  <c:v>3187.7559999999999</c:v>
                </c:pt>
                <c:pt idx="5680">
                  <c:v>3188.2379999999998</c:v>
                </c:pt>
                <c:pt idx="5681">
                  <c:v>3188.72</c:v>
                </c:pt>
                <c:pt idx="5682">
                  <c:v>3189.203</c:v>
                </c:pt>
                <c:pt idx="5683">
                  <c:v>3189.6849999999999</c:v>
                </c:pt>
                <c:pt idx="5684">
                  <c:v>3190.1669999999999</c:v>
                </c:pt>
                <c:pt idx="5685">
                  <c:v>3190.6489999999999</c:v>
                </c:pt>
                <c:pt idx="5686">
                  <c:v>3191.1309999999999</c:v>
                </c:pt>
                <c:pt idx="5687">
                  <c:v>3191.6129999999998</c:v>
                </c:pt>
                <c:pt idx="5688">
                  <c:v>3192.0949999999998</c:v>
                </c:pt>
                <c:pt idx="5689">
                  <c:v>3192.5770000000002</c:v>
                </c:pt>
                <c:pt idx="5690">
                  <c:v>3193.06</c:v>
                </c:pt>
                <c:pt idx="5691">
                  <c:v>3193.5419999999999</c:v>
                </c:pt>
                <c:pt idx="5692">
                  <c:v>3194.0239999999999</c:v>
                </c:pt>
                <c:pt idx="5693">
                  <c:v>3194.5059999999999</c:v>
                </c:pt>
                <c:pt idx="5694">
                  <c:v>3194.9879999999998</c:v>
                </c:pt>
                <c:pt idx="5695">
                  <c:v>3195.47</c:v>
                </c:pt>
                <c:pt idx="5696">
                  <c:v>3195.9520000000002</c:v>
                </c:pt>
                <c:pt idx="5697">
                  <c:v>3196.4340000000002</c:v>
                </c:pt>
                <c:pt idx="5698">
                  <c:v>3196.9169999999999</c:v>
                </c:pt>
                <c:pt idx="5699">
                  <c:v>3197.3980000000001</c:v>
                </c:pt>
                <c:pt idx="5700">
                  <c:v>3197.8809999999999</c:v>
                </c:pt>
                <c:pt idx="5701">
                  <c:v>3198.3629999999998</c:v>
                </c:pt>
                <c:pt idx="5702">
                  <c:v>3198.8449999999998</c:v>
                </c:pt>
                <c:pt idx="5703">
                  <c:v>3199.3270000000002</c:v>
                </c:pt>
                <c:pt idx="5704">
                  <c:v>3199.8090000000002</c:v>
                </c:pt>
                <c:pt idx="5705">
                  <c:v>3200.2910000000002</c:v>
                </c:pt>
                <c:pt idx="5706">
                  <c:v>3200.7730000000001</c:v>
                </c:pt>
                <c:pt idx="5707">
                  <c:v>3201.2550000000001</c:v>
                </c:pt>
                <c:pt idx="5708">
                  <c:v>3201.7379999999998</c:v>
                </c:pt>
                <c:pt idx="5709">
                  <c:v>3202.22</c:v>
                </c:pt>
                <c:pt idx="5710">
                  <c:v>3202.7020000000002</c:v>
                </c:pt>
                <c:pt idx="5711">
                  <c:v>3203.1840000000002</c:v>
                </c:pt>
                <c:pt idx="5712">
                  <c:v>3203.6660000000002</c:v>
                </c:pt>
                <c:pt idx="5713">
                  <c:v>3204.1480000000001</c:v>
                </c:pt>
                <c:pt idx="5714">
                  <c:v>3204.63</c:v>
                </c:pt>
                <c:pt idx="5715">
                  <c:v>3205.1120000000001</c:v>
                </c:pt>
                <c:pt idx="5716">
                  <c:v>3205.5940000000001</c:v>
                </c:pt>
                <c:pt idx="5717">
                  <c:v>3206.0770000000002</c:v>
                </c:pt>
                <c:pt idx="5718">
                  <c:v>3206.5590000000002</c:v>
                </c:pt>
                <c:pt idx="5719">
                  <c:v>3207.0410000000002</c:v>
                </c:pt>
                <c:pt idx="5720">
                  <c:v>3207.5230000000001</c:v>
                </c:pt>
                <c:pt idx="5721">
                  <c:v>3208.0050000000001</c:v>
                </c:pt>
                <c:pt idx="5722">
                  <c:v>3208.4870000000001</c:v>
                </c:pt>
                <c:pt idx="5723">
                  <c:v>3208.9690000000001</c:v>
                </c:pt>
                <c:pt idx="5724">
                  <c:v>3209.451</c:v>
                </c:pt>
                <c:pt idx="5725">
                  <c:v>3209.9340000000002</c:v>
                </c:pt>
                <c:pt idx="5726">
                  <c:v>3210.4160000000002</c:v>
                </c:pt>
                <c:pt idx="5727">
                  <c:v>3210.8980000000001</c:v>
                </c:pt>
                <c:pt idx="5728">
                  <c:v>3211.38</c:v>
                </c:pt>
                <c:pt idx="5729">
                  <c:v>3211.8620000000001</c:v>
                </c:pt>
                <c:pt idx="5730">
                  <c:v>3212.3440000000001</c:v>
                </c:pt>
                <c:pt idx="5731">
                  <c:v>3212.826</c:v>
                </c:pt>
                <c:pt idx="5732">
                  <c:v>3213.308</c:v>
                </c:pt>
                <c:pt idx="5733">
                  <c:v>3213.7910000000002</c:v>
                </c:pt>
                <c:pt idx="5734">
                  <c:v>3214.2730000000001</c:v>
                </c:pt>
                <c:pt idx="5735">
                  <c:v>3214.7550000000001</c:v>
                </c:pt>
                <c:pt idx="5736">
                  <c:v>3215.2370000000001</c:v>
                </c:pt>
                <c:pt idx="5737">
                  <c:v>3215.7190000000001</c:v>
                </c:pt>
                <c:pt idx="5738">
                  <c:v>3216.201</c:v>
                </c:pt>
                <c:pt idx="5739">
                  <c:v>3216.683</c:v>
                </c:pt>
                <c:pt idx="5740">
                  <c:v>3217.165</c:v>
                </c:pt>
                <c:pt idx="5741">
                  <c:v>3217.6469999999999</c:v>
                </c:pt>
                <c:pt idx="5742">
                  <c:v>3218.13</c:v>
                </c:pt>
                <c:pt idx="5743">
                  <c:v>3218.6120000000001</c:v>
                </c:pt>
                <c:pt idx="5744">
                  <c:v>3219.0940000000001</c:v>
                </c:pt>
                <c:pt idx="5745">
                  <c:v>3219.576</c:v>
                </c:pt>
                <c:pt idx="5746">
                  <c:v>3220.058</c:v>
                </c:pt>
                <c:pt idx="5747">
                  <c:v>3220.54</c:v>
                </c:pt>
                <c:pt idx="5748">
                  <c:v>3221.0219999999999</c:v>
                </c:pt>
                <c:pt idx="5749">
                  <c:v>3221.5039999999999</c:v>
                </c:pt>
                <c:pt idx="5750">
                  <c:v>3221.9870000000001</c:v>
                </c:pt>
                <c:pt idx="5751">
                  <c:v>3222.4690000000001</c:v>
                </c:pt>
                <c:pt idx="5752">
                  <c:v>3222.951</c:v>
                </c:pt>
                <c:pt idx="5753">
                  <c:v>3223.433</c:v>
                </c:pt>
                <c:pt idx="5754">
                  <c:v>3223.915</c:v>
                </c:pt>
                <c:pt idx="5755">
                  <c:v>3224.3969999999999</c:v>
                </c:pt>
                <c:pt idx="5756">
                  <c:v>3224.8789999999999</c:v>
                </c:pt>
                <c:pt idx="5757">
                  <c:v>3225.3609999999999</c:v>
                </c:pt>
                <c:pt idx="5758">
                  <c:v>3225.8440000000001</c:v>
                </c:pt>
                <c:pt idx="5759">
                  <c:v>3226.3249999999998</c:v>
                </c:pt>
                <c:pt idx="5760">
                  <c:v>3226.808</c:v>
                </c:pt>
                <c:pt idx="5761">
                  <c:v>3227.29</c:v>
                </c:pt>
                <c:pt idx="5762">
                  <c:v>3227.7719999999999</c:v>
                </c:pt>
                <c:pt idx="5763">
                  <c:v>3228.2539999999999</c:v>
                </c:pt>
                <c:pt idx="5764">
                  <c:v>3228.7359999999999</c:v>
                </c:pt>
                <c:pt idx="5765">
                  <c:v>3229.2179999999998</c:v>
                </c:pt>
                <c:pt idx="5766">
                  <c:v>3229.7</c:v>
                </c:pt>
                <c:pt idx="5767">
                  <c:v>3230.1819999999998</c:v>
                </c:pt>
                <c:pt idx="5768">
                  <c:v>3230.665</c:v>
                </c:pt>
                <c:pt idx="5769">
                  <c:v>3231.1469999999999</c:v>
                </c:pt>
                <c:pt idx="5770">
                  <c:v>3231.6289999999999</c:v>
                </c:pt>
                <c:pt idx="5771">
                  <c:v>3232.1109999999999</c:v>
                </c:pt>
                <c:pt idx="5772">
                  <c:v>3232.5929999999998</c:v>
                </c:pt>
                <c:pt idx="5773">
                  <c:v>3233.0749999999998</c:v>
                </c:pt>
                <c:pt idx="5774">
                  <c:v>3233.5569999999998</c:v>
                </c:pt>
                <c:pt idx="5775">
                  <c:v>3234.0390000000002</c:v>
                </c:pt>
                <c:pt idx="5776">
                  <c:v>3234.5210000000002</c:v>
                </c:pt>
                <c:pt idx="5777">
                  <c:v>3235.0039999999999</c:v>
                </c:pt>
                <c:pt idx="5778">
                  <c:v>3235.4859999999999</c:v>
                </c:pt>
                <c:pt idx="5779">
                  <c:v>3235.9679999999998</c:v>
                </c:pt>
                <c:pt idx="5780">
                  <c:v>3236.45</c:v>
                </c:pt>
                <c:pt idx="5781">
                  <c:v>3236.9319999999998</c:v>
                </c:pt>
                <c:pt idx="5782">
                  <c:v>3237.4140000000002</c:v>
                </c:pt>
                <c:pt idx="5783">
                  <c:v>3237.8960000000002</c:v>
                </c:pt>
                <c:pt idx="5784">
                  <c:v>3238.3780000000002</c:v>
                </c:pt>
                <c:pt idx="5785">
                  <c:v>3238.8609999999999</c:v>
                </c:pt>
                <c:pt idx="5786">
                  <c:v>3239.3429999999998</c:v>
                </c:pt>
                <c:pt idx="5787">
                  <c:v>3239.8249999999998</c:v>
                </c:pt>
                <c:pt idx="5788">
                  <c:v>3240.3069999999998</c:v>
                </c:pt>
                <c:pt idx="5789">
                  <c:v>3240.7890000000002</c:v>
                </c:pt>
                <c:pt idx="5790">
                  <c:v>3241.2710000000002</c:v>
                </c:pt>
                <c:pt idx="5791">
                  <c:v>3241.7530000000002</c:v>
                </c:pt>
                <c:pt idx="5792">
                  <c:v>3242.2350000000001</c:v>
                </c:pt>
                <c:pt idx="5793">
                  <c:v>3242.7179999999998</c:v>
                </c:pt>
                <c:pt idx="5794">
                  <c:v>3243.2</c:v>
                </c:pt>
                <c:pt idx="5795">
                  <c:v>3243.6819999999998</c:v>
                </c:pt>
                <c:pt idx="5796">
                  <c:v>3244.1640000000002</c:v>
                </c:pt>
                <c:pt idx="5797">
                  <c:v>3244.6460000000002</c:v>
                </c:pt>
                <c:pt idx="5798">
                  <c:v>3245.1280000000002</c:v>
                </c:pt>
                <c:pt idx="5799">
                  <c:v>3245.61</c:v>
                </c:pt>
                <c:pt idx="5800">
                  <c:v>3246.0920000000001</c:v>
                </c:pt>
                <c:pt idx="5801">
                  <c:v>3246.5740000000001</c:v>
                </c:pt>
                <c:pt idx="5802">
                  <c:v>3247.0569999999998</c:v>
                </c:pt>
                <c:pt idx="5803">
                  <c:v>3247.5390000000002</c:v>
                </c:pt>
                <c:pt idx="5804">
                  <c:v>3248.0210000000002</c:v>
                </c:pt>
                <c:pt idx="5805">
                  <c:v>3248.5030000000002</c:v>
                </c:pt>
                <c:pt idx="5806">
                  <c:v>3248.9850000000001</c:v>
                </c:pt>
                <c:pt idx="5807">
                  <c:v>3249.4670000000001</c:v>
                </c:pt>
                <c:pt idx="5808">
                  <c:v>3249.9490000000001</c:v>
                </c:pt>
                <c:pt idx="5809">
                  <c:v>3250.431</c:v>
                </c:pt>
                <c:pt idx="5810">
                  <c:v>3250.9140000000002</c:v>
                </c:pt>
                <c:pt idx="5811">
                  <c:v>3251.3960000000002</c:v>
                </c:pt>
                <c:pt idx="5812">
                  <c:v>3251.8780000000002</c:v>
                </c:pt>
                <c:pt idx="5813">
                  <c:v>3252.36</c:v>
                </c:pt>
                <c:pt idx="5814">
                  <c:v>3252.8420000000001</c:v>
                </c:pt>
                <c:pt idx="5815">
                  <c:v>3253.3240000000001</c:v>
                </c:pt>
                <c:pt idx="5816">
                  <c:v>3253.806</c:v>
                </c:pt>
                <c:pt idx="5817">
                  <c:v>3254.288</c:v>
                </c:pt>
                <c:pt idx="5818">
                  <c:v>3254.7710000000002</c:v>
                </c:pt>
                <c:pt idx="5819">
                  <c:v>3255.252</c:v>
                </c:pt>
                <c:pt idx="5820">
                  <c:v>3255.7350000000001</c:v>
                </c:pt>
                <c:pt idx="5821">
                  <c:v>3256.2170000000001</c:v>
                </c:pt>
                <c:pt idx="5822">
                  <c:v>3256.6990000000001</c:v>
                </c:pt>
                <c:pt idx="5823">
                  <c:v>3257.181</c:v>
                </c:pt>
                <c:pt idx="5824">
                  <c:v>3257.663</c:v>
                </c:pt>
                <c:pt idx="5825">
                  <c:v>3258.145</c:v>
                </c:pt>
                <c:pt idx="5826">
                  <c:v>3258.627</c:v>
                </c:pt>
                <c:pt idx="5827">
                  <c:v>3259.1089999999999</c:v>
                </c:pt>
                <c:pt idx="5828">
                  <c:v>3259.5920000000001</c:v>
                </c:pt>
                <c:pt idx="5829">
                  <c:v>3260.0740000000001</c:v>
                </c:pt>
                <c:pt idx="5830">
                  <c:v>3260.556</c:v>
                </c:pt>
                <c:pt idx="5831">
                  <c:v>3261.038</c:v>
                </c:pt>
                <c:pt idx="5832">
                  <c:v>3261.52</c:v>
                </c:pt>
                <c:pt idx="5833">
                  <c:v>3262.002</c:v>
                </c:pt>
                <c:pt idx="5834">
                  <c:v>3262.4839999999999</c:v>
                </c:pt>
                <c:pt idx="5835">
                  <c:v>3262.9659999999999</c:v>
                </c:pt>
                <c:pt idx="5836">
                  <c:v>3263.4479999999999</c:v>
                </c:pt>
                <c:pt idx="5837">
                  <c:v>3263.931</c:v>
                </c:pt>
                <c:pt idx="5838">
                  <c:v>3264.413</c:v>
                </c:pt>
                <c:pt idx="5839">
                  <c:v>3264.895</c:v>
                </c:pt>
                <c:pt idx="5840">
                  <c:v>3265.377</c:v>
                </c:pt>
                <c:pt idx="5841">
                  <c:v>3265.8589999999999</c:v>
                </c:pt>
                <c:pt idx="5842">
                  <c:v>3266.3409999999999</c:v>
                </c:pt>
                <c:pt idx="5843">
                  <c:v>3266.8229999999999</c:v>
                </c:pt>
                <c:pt idx="5844">
                  <c:v>3267.3049999999998</c:v>
                </c:pt>
                <c:pt idx="5845">
                  <c:v>3267.788</c:v>
                </c:pt>
                <c:pt idx="5846">
                  <c:v>3268.27</c:v>
                </c:pt>
                <c:pt idx="5847">
                  <c:v>3268.752</c:v>
                </c:pt>
                <c:pt idx="5848">
                  <c:v>3269.2339999999999</c:v>
                </c:pt>
                <c:pt idx="5849">
                  <c:v>3269.7159999999999</c:v>
                </c:pt>
                <c:pt idx="5850">
                  <c:v>3270.1979999999999</c:v>
                </c:pt>
                <c:pt idx="5851">
                  <c:v>3270.68</c:v>
                </c:pt>
                <c:pt idx="5852">
                  <c:v>3271.1619999999998</c:v>
                </c:pt>
                <c:pt idx="5853">
                  <c:v>3271.645</c:v>
                </c:pt>
                <c:pt idx="5854">
                  <c:v>3272.127</c:v>
                </c:pt>
                <c:pt idx="5855">
                  <c:v>3272.6089999999999</c:v>
                </c:pt>
                <c:pt idx="5856">
                  <c:v>3273.0909999999999</c:v>
                </c:pt>
                <c:pt idx="5857">
                  <c:v>3273.5729999999999</c:v>
                </c:pt>
                <c:pt idx="5858">
                  <c:v>3274.0549999999998</c:v>
                </c:pt>
                <c:pt idx="5859">
                  <c:v>3274.5369999999998</c:v>
                </c:pt>
                <c:pt idx="5860">
                  <c:v>3275.0189999999998</c:v>
                </c:pt>
                <c:pt idx="5861">
                  <c:v>3275.5010000000002</c:v>
                </c:pt>
                <c:pt idx="5862">
                  <c:v>3275.9839999999999</c:v>
                </c:pt>
                <c:pt idx="5863">
                  <c:v>3276.4659999999999</c:v>
                </c:pt>
                <c:pt idx="5864">
                  <c:v>3276.9479999999999</c:v>
                </c:pt>
                <c:pt idx="5865">
                  <c:v>3277.43</c:v>
                </c:pt>
                <c:pt idx="5866">
                  <c:v>3277.9119999999998</c:v>
                </c:pt>
                <c:pt idx="5867">
                  <c:v>3278.3939999999998</c:v>
                </c:pt>
                <c:pt idx="5868">
                  <c:v>3278.8760000000002</c:v>
                </c:pt>
                <c:pt idx="5869">
                  <c:v>3279.3580000000002</c:v>
                </c:pt>
                <c:pt idx="5870">
                  <c:v>3279.8409999999999</c:v>
                </c:pt>
                <c:pt idx="5871">
                  <c:v>3280.3229999999999</c:v>
                </c:pt>
                <c:pt idx="5872">
                  <c:v>3280.8049999999998</c:v>
                </c:pt>
                <c:pt idx="5873">
                  <c:v>3281.2869999999998</c:v>
                </c:pt>
                <c:pt idx="5874">
                  <c:v>3281.7689999999998</c:v>
                </c:pt>
                <c:pt idx="5875">
                  <c:v>3282.2510000000002</c:v>
                </c:pt>
                <c:pt idx="5876">
                  <c:v>3282.7330000000002</c:v>
                </c:pt>
                <c:pt idx="5877">
                  <c:v>3283.2150000000001</c:v>
                </c:pt>
                <c:pt idx="5878">
                  <c:v>3283.6979999999999</c:v>
                </c:pt>
                <c:pt idx="5879">
                  <c:v>3284.1790000000001</c:v>
                </c:pt>
                <c:pt idx="5880">
                  <c:v>3284.6619999999998</c:v>
                </c:pt>
                <c:pt idx="5881">
                  <c:v>3285.1439999999998</c:v>
                </c:pt>
                <c:pt idx="5882">
                  <c:v>3285.6260000000002</c:v>
                </c:pt>
                <c:pt idx="5883">
                  <c:v>3286.1080000000002</c:v>
                </c:pt>
                <c:pt idx="5884">
                  <c:v>3286.59</c:v>
                </c:pt>
                <c:pt idx="5885">
                  <c:v>3287.0720000000001</c:v>
                </c:pt>
                <c:pt idx="5886">
                  <c:v>3287.5540000000001</c:v>
                </c:pt>
                <c:pt idx="5887">
                  <c:v>3288.0360000000001</c:v>
                </c:pt>
                <c:pt idx="5888">
                  <c:v>3288.5189999999998</c:v>
                </c:pt>
                <c:pt idx="5889">
                  <c:v>3289.0010000000002</c:v>
                </c:pt>
                <c:pt idx="5890">
                  <c:v>3289.4830000000002</c:v>
                </c:pt>
                <c:pt idx="5891">
                  <c:v>3289.9650000000001</c:v>
                </c:pt>
                <c:pt idx="5892">
                  <c:v>3290.4470000000001</c:v>
                </c:pt>
                <c:pt idx="5893">
                  <c:v>3290.9290000000001</c:v>
                </c:pt>
                <c:pt idx="5894">
                  <c:v>3291.4110000000001</c:v>
                </c:pt>
                <c:pt idx="5895">
                  <c:v>3291.893</c:v>
                </c:pt>
                <c:pt idx="5896">
                  <c:v>3292.375</c:v>
                </c:pt>
                <c:pt idx="5897">
                  <c:v>3292.8580000000002</c:v>
                </c:pt>
                <c:pt idx="5898">
                  <c:v>3293.34</c:v>
                </c:pt>
                <c:pt idx="5899">
                  <c:v>3293.8220000000001</c:v>
                </c:pt>
                <c:pt idx="5900">
                  <c:v>3294.3040000000001</c:v>
                </c:pt>
                <c:pt idx="5901">
                  <c:v>3294.7860000000001</c:v>
                </c:pt>
                <c:pt idx="5902">
                  <c:v>3295.268</c:v>
                </c:pt>
                <c:pt idx="5903">
                  <c:v>3295.75</c:v>
                </c:pt>
                <c:pt idx="5904">
                  <c:v>3296.232</c:v>
                </c:pt>
                <c:pt idx="5905">
                  <c:v>3296.7150000000001</c:v>
                </c:pt>
                <c:pt idx="5906">
                  <c:v>3297.1970000000001</c:v>
                </c:pt>
                <c:pt idx="5907">
                  <c:v>3297.6790000000001</c:v>
                </c:pt>
                <c:pt idx="5908">
                  <c:v>3298.1610000000001</c:v>
                </c:pt>
                <c:pt idx="5909">
                  <c:v>3298.643</c:v>
                </c:pt>
                <c:pt idx="5910">
                  <c:v>3299.125</c:v>
                </c:pt>
                <c:pt idx="5911">
                  <c:v>3299.607</c:v>
                </c:pt>
                <c:pt idx="5912">
                  <c:v>3300.0889999999999</c:v>
                </c:pt>
                <c:pt idx="5913">
                  <c:v>3300.5720000000001</c:v>
                </c:pt>
                <c:pt idx="5914">
                  <c:v>3301.0540000000001</c:v>
                </c:pt>
                <c:pt idx="5915">
                  <c:v>3301.5360000000001</c:v>
                </c:pt>
                <c:pt idx="5916">
                  <c:v>3302.018</c:v>
                </c:pt>
                <c:pt idx="5917">
                  <c:v>3302.5</c:v>
                </c:pt>
                <c:pt idx="5918">
                  <c:v>3302.982</c:v>
                </c:pt>
                <c:pt idx="5919">
                  <c:v>3303.4639999999999</c:v>
                </c:pt>
                <c:pt idx="5920">
                  <c:v>3303.9459999999999</c:v>
                </c:pt>
                <c:pt idx="5921">
                  <c:v>3304.4279999999999</c:v>
                </c:pt>
                <c:pt idx="5922">
                  <c:v>3304.9110000000001</c:v>
                </c:pt>
                <c:pt idx="5923">
                  <c:v>3305.393</c:v>
                </c:pt>
                <c:pt idx="5924">
                  <c:v>3305.875</c:v>
                </c:pt>
                <c:pt idx="5925">
                  <c:v>3306.357</c:v>
                </c:pt>
                <c:pt idx="5926">
                  <c:v>3306.8389999999999</c:v>
                </c:pt>
                <c:pt idx="5927">
                  <c:v>3307.3209999999999</c:v>
                </c:pt>
                <c:pt idx="5928">
                  <c:v>3307.8029999999999</c:v>
                </c:pt>
                <c:pt idx="5929">
                  <c:v>3308.2849999999999</c:v>
                </c:pt>
                <c:pt idx="5930">
                  <c:v>3308.768</c:v>
                </c:pt>
                <c:pt idx="5931">
                  <c:v>3309.25</c:v>
                </c:pt>
                <c:pt idx="5932">
                  <c:v>3309.732</c:v>
                </c:pt>
                <c:pt idx="5933">
                  <c:v>3310.2139999999999</c:v>
                </c:pt>
                <c:pt idx="5934">
                  <c:v>3310.6959999999999</c:v>
                </c:pt>
                <c:pt idx="5935">
                  <c:v>3311.1779999999999</c:v>
                </c:pt>
                <c:pt idx="5936">
                  <c:v>3311.66</c:v>
                </c:pt>
                <c:pt idx="5937">
                  <c:v>3312.1419999999998</c:v>
                </c:pt>
                <c:pt idx="5938">
                  <c:v>3312.625</c:v>
                </c:pt>
                <c:pt idx="5939">
                  <c:v>3313.1060000000002</c:v>
                </c:pt>
                <c:pt idx="5940">
                  <c:v>3313.5889999999999</c:v>
                </c:pt>
                <c:pt idx="5941">
                  <c:v>3314.0709999999999</c:v>
                </c:pt>
                <c:pt idx="5942">
                  <c:v>3314.5529999999999</c:v>
                </c:pt>
                <c:pt idx="5943">
                  <c:v>3315.0349999999999</c:v>
                </c:pt>
                <c:pt idx="5944">
                  <c:v>3315.5169999999998</c:v>
                </c:pt>
                <c:pt idx="5945">
                  <c:v>3315.9989999999998</c:v>
                </c:pt>
                <c:pt idx="5946">
                  <c:v>3316.4810000000002</c:v>
                </c:pt>
                <c:pt idx="5947">
                  <c:v>3316.9630000000002</c:v>
                </c:pt>
                <c:pt idx="5948">
                  <c:v>3317.4459999999999</c:v>
                </c:pt>
                <c:pt idx="5949">
                  <c:v>3317.9279999999999</c:v>
                </c:pt>
                <c:pt idx="5950">
                  <c:v>3318.41</c:v>
                </c:pt>
                <c:pt idx="5951">
                  <c:v>3318.8919999999998</c:v>
                </c:pt>
                <c:pt idx="5952">
                  <c:v>3319.3739999999998</c:v>
                </c:pt>
                <c:pt idx="5953">
                  <c:v>3319.8560000000002</c:v>
                </c:pt>
                <c:pt idx="5954">
                  <c:v>3320.3380000000002</c:v>
                </c:pt>
                <c:pt idx="5955">
                  <c:v>3320.82</c:v>
                </c:pt>
                <c:pt idx="5956">
                  <c:v>3321.3020000000001</c:v>
                </c:pt>
                <c:pt idx="5957">
                  <c:v>3321.7849999999999</c:v>
                </c:pt>
                <c:pt idx="5958">
                  <c:v>3322.2669999999998</c:v>
                </c:pt>
                <c:pt idx="5959">
                  <c:v>3322.7489999999998</c:v>
                </c:pt>
                <c:pt idx="5960">
                  <c:v>3323.2310000000002</c:v>
                </c:pt>
                <c:pt idx="5961">
                  <c:v>3323.7130000000002</c:v>
                </c:pt>
                <c:pt idx="5962">
                  <c:v>3324.1950000000002</c:v>
                </c:pt>
                <c:pt idx="5963">
                  <c:v>3324.6770000000001</c:v>
                </c:pt>
                <c:pt idx="5964">
                  <c:v>3325.1590000000001</c:v>
                </c:pt>
                <c:pt idx="5965">
                  <c:v>3325.6419999999998</c:v>
                </c:pt>
                <c:pt idx="5966">
                  <c:v>3326.1239999999998</c:v>
                </c:pt>
                <c:pt idx="5967">
                  <c:v>3326.6060000000002</c:v>
                </c:pt>
                <c:pt idx="5968">
                  <c:v>3327.0880000000002</c:v>
                </c:pt>
                <c:pt idx="5969">
                  <c:v>3327.57</c:v>
                </c:pt>
                <c:pt idx="5970">
                  <c:v>3328.0520000000001</c:v>
                </c:pt>
                <c:pt idx="5971">
                  <c:v>3328.5340000000001</c:v>
                </c:pt>
                <c:pt idx="5972">
                  <c:v>3329.0160000000001</c:v>
                </c:pt>
                <c:pt idx="5973">
                  <c:v>3329.4989999999998</c:v>
                </c:pt>
                <c:pt idx="5974">
                  <c:v>3329.9810000000002</c:v>
                </c:pt>
                <c:pt idx="5975">
                  <c:v>3330.4630000000002</c:v>
                </c:pt>
                <c:pt idx="5976">
                  <c:v>3330.9450000000002</c:v>
                </c:pt>
                <c:pt idx="5977">
                  <c:v>3331.4270000000001</c:v>
                </c:pt>
                <c:pt idx="5978">
                  <c:v>3331.9090000000001</c:v>
                </c:pt>
                <c:pt idx="5979">
                  <c:v>3332.3910000000001</c:v>
                </c:pt>
                <c:pt idx="5980">
                  <c:v>3332.873</c:v>
                </c:pt>
                <c:pt idx="5981">
                  <c:v>3333.355</c:v>
                </c:pt>
                <c:pt idx="5982">
                  <c:v>3333.8380000000002</c:v>
                </c:pt>
                <c:pt idx="5983">
                  <c:v>3334.32</c:v>
                </c:pt>
                <c:pt idx="5984">
                  <c:v>3334.8020000000001</c:v>
                </c:pt>
                <c:pt idx="5985">
                  <c:v>3335.2840000000001</c:v>
                </c:pt>
                <c:pt idx="5986">
                  <c:v>3335.7660000000001</c:v>
                </c:pt>
                <c:pt idx="5987">
                  <c:v>3336.248</c:v>
                </c:pt>
                <c:pt idx="5988">
                  <c:v>3336.73</c:v>
                </c:pt>
                <c:pt idx="5989">
                  <c:v>3337.212</c:v>
                </c:pt>
                <c:pt idx="5990">
                  <c:v>3337.6950000000002</c:v>
                </c:pt>
                <c:pt idx="5991">
                  <c:v>3338.1770000000001</c:v>
                </c:pt>
                <c:pt idx="5992">
                  <c:v>3338.6590000000001</c:v>
                </c:pt>
                <c:pt idx="5993">
                  <c:v>3339.1410000000001</c:v>
                </c:pt>
                <c:pt idx="5994">
                  <c:v>3339.623</c:v>
                </c:pt>
                <c:pt idx="5995">
                  <c:v>3340.105</c:v>
                </c:pt>
                <c:pt idx="5996">
                  <c:v>3340.587</c:v>
                </c:pt>
                <c:pt idx="5997">
                  <c:v>3341.069</c:v>
                </c:pt>
                <c:pt idx="5998">
                  <c:v>3341.5520000000001</c:v>
                </c:pt>
                <c:pt idx="5999">
                  <c:v>3342.0329999999999</c:v>
                </c:pt>
                <c:pt idx="6000">
                  <c:v>3342.5160000000001</c:v>
                </c:pt>
                <c:pt idx="6001">
                  <c:v>3342.998</c:v>
                </c:pt>
                <c:pt idx="6002">
                  <c:v>3343.48</c:v>
                </c:pt>
                <c:pt idx="6003">
                  <c:v>3343.962</c:v>
                </c:pt>
                <c:pt idx="6004">
                  <c:v>3344.444</c:v>
                </c:pt>
                <c:pt idx="6005">
                  <c:v>3344.9259999999999</c:v>
                </c:pt>
                <c:pt idx="6006">
                  <c:v>3345.4079999999999</c:v>
                </c:pt>
                <c:pt idx="6007">
                  <c:v>3345.89</c:v>
                </c:pt>
                <c:pt idx="6008">
                  <c:v>3346.373</c:v>
                </c:pt>
                <c:pt idx="6009">
                  <c:v>3346.855</c:v>
                </c:pt>
                <c:pt idx="6010">
                  <c:v>3347.337</c:v>
                </c:pt>
                <c:pt idx="6011">
                  <c:v>3347.819</c:v>
                </c:pt>
                <c:pt idx="6012">
                  <c:v>3348.3009999999999</c:v>
                </c:pt>
                <c:pt idx="6013">
                  <c:v>3348.7829999999999</c:v>
                </c:pt>
                <c:pt idx="6014">
                  <c:v>3349.2649999999999</c:v>
                </c:pt>
                <c:pt idx="6015">
                  <c:v>3349.7469999999998</c:v>
                </c:pt>
                <c:pt idx="6016">
                  <c:v>3350.2289999999998</c:v>
                </c:pt>
                <c:pt idx="6017">
                  <c:v>3350.712</c:v>
                </c:pt>
                <c:pt idx="6018">
                  <c:v>3351.194</c:v>
                </c:pt>
                <c:pt idx="6019">
                  <c:v>3351.6759999999999</c:v>
                </c:pt>
                <c:pt idx="6020">
                  <c:v>3352.1579999999999</c:v>
                </c:pt>
                <c:pt idx="6021">
                  <c:v>3352.64</c:v>
                </c:pt>
                <c:pt idx="6022">
                  <c:v>3353.1219999999998</c:v>
                </c:pt>
                <c:pt idx="6023">
                  <c:v>3353.6039999999998</c:v>
                </c:pt>
                <c:pt idx="6024">
                  <c:v>3354.0859999999998</c:v>
                </c:pt>
                <c:pt idx="6025">
                  <c:v>3354.569</c:v>
                </c:pt>
                <c:pt idx="6026">
                  <c:v>3355.0509999999999</c:v>
                </c:pt>
                <c:pt idx="6027">
                  <c:v>3355.5329999999999</c:v>
                </c:pt>
                <c:pt idx="6028">
                  <c:v>3356.0149999999999</c:v>
                </c:pt>
                <c:pt idx="6029">
                  <c:v>3356.4969999999998</c:v>
                </c:pt>
                <c:pt idx="6030">
                  <c:v>3356.9789999999998</c:v>
                </c:pt>
                <c:pt idx="6031">
                  <c:v>3357.4609999999998</c:v>
                </c:pt>
                <c:pt idx="6032">
                  <c:v>3357.9430000000002</c:v>
                </c:pt>
                <c:pt idx="6033">
                  <c:v>3358.4259999999999</c:v>
                </c:pt>
                <c:pt idx="6034">
                  <c:v>3358.9079999999999</c:v>
                </c:pt>
                <c:pt idx="6035">
                  <c:v>3359.39</c:v>
                </c:pt>
                <c:pt idx="6036">
                  <c:v>3359.8719999999998</c:v>
                </c:pt>
                <c:pt idx="6037">
                  <c:v>3360.3539999999998</c:v>
                </c:pt>
                <c:pt idx="6038">
                  <c:v>3360.8359999999998</c:v>
                </c:pt>
                <c:pt idx="6039">
                  <c:v>3361.3180000000002</c:v>
                </c:pt>
                <c:pt idx="6040">
                  <c:v>3361.8</c:v>
                </c:pt>
                <c:pt idx="6041">
                  <c:v>3362.2820000000002</c:v>
                </c:pt>
                <c:pt idx="6042">
                  <c:v>3362.7649999999999</c:v>
                </c:pt>
                <c:pt idx="6043">
                  <c:v>3363.2469999999998</c:v>
                </c:pt>
                <c:pt idx="6044">
                  <c:v>3363.7289999999998</c:v>
                </c:pt>
                <c:pt idx="6045">
                  <c:v>3364.2109999999998</c:v>
                </c:pt>
                <c:pt idx="6046">
                  <c:v>3364.6930000000002</c:v>
                </c:pt>
                <c:pt idx="6047">
                  <c:v>3365.1750000000002</c:v>
                </c:pt>
                <c:pt idx="6048">
                  <c:v>3365.6570000000002</c:v>
                </c:pt>
                <c:pt idx="6049">
                  <c:v>3366.1390000000001</c:v>
                </c:pt>
                <c:pt idx="6050">
                  <c:v>3366.6219999999998</c:v>
                </c:pt>
                <c:pt idx="6051">
                  <c:v>3367.1039999999998</c:v>
                </c:pt>
                <c:pt idx="6052">
                  <c:v>3367.5859999999998</c:v>
                </c:pt>
                <c:pt idx="6053">
                  <c:v>3368.0680000000002</c:v>
                </c:pt>
                <c:pt idx="6054">
                  <c:v>3368.55</c:v>
                </c:pt>
                <c:pt idx="6055">
                  <c:v>3369.0320000000002</c:v>
                </c:pt>
                <c:pt idx="6056">
                  <c:v>3369.5140000000001</c:v>
                </c:pt>
                <c:pt idx="6057">
                  <c:v>3369.9960000000001</c:v>
                </c:pt>
                <c:pt idx="6058">
                  <c:v>3370.4789999999998</c:v>
                </c:pt>
                <c:pt idx="6059">
                  <c:v>3370.96</c:v>
                </c:pt>
                <c:pt idx="6060">
                  <c:v>3371.4430000000002</c:v>
                </c:pt>
                <c:pt idx="6061">
                  <c:v>3371.9250000000002</c:v>
                </c:pt>
                <c:pt idx="6062">
                  <c:v>3372.4070000000002</c:v>
                </c:pt>
                <c:pt idx="6063">
                  <c:v>3372.8890000000001</c:v>
                </c:pt>
                <c:pt idx="6064">
                  <c:v>3373.3710000000001</c:v>
                </c:pt>
                <c:pt idx="6065">
                  <c:v>3373.8530000000001</c:v>
                </c:pt>
                <c:pt idx="6066">
                  <c:v>3374.335</c:v>
                </c:pt>
                <c:pt idx="6067">
                  <c:v>3374.817</c:v>
                </c:pt>
                <c:pt idx="6068">
                  <c:v>3375.3</c:v>
                </c:pt>
                <c:pt idx="6069">
                  <c:v>3375.7820000000002</c:v>
                </c:pt>
                <c:pt idx="6070">
                  <c:v>3376.2640000000001</c:v>
                </c:pt>
                <c:pt idx="6071">
                  <c:v>3376.7460000000001</c:v>
                </c:pt>
                <c:pt idx="6072">
                  <c:v>3377.2280000000001</c:v>
                </c:pt>
                <c:pt idx="6073">
                  <c:v>3377.71</c:v>
                </c:pt>
                <c:pt idx="6074">
                  <c:v>3378.192</c:v>
                </c:pt>
                <c:pt idx="6075">
                  <c:v>3378.674</c:v>
                </c:pt>
                <c:pt idx="6076">
                  <c:v>3379.1559999999999</c:v>
                </c:pt>
                <c:pt idx="6077">
                  <c:v>3379.6390000000001</c:v>
                </c:pt>
                <c:pt idx="6078">
                  <c:v>3380.1210000000001</c:v>
                </c:pt>
                <c:pt idx="6079">
                  <c:v>3380.6030000000001</c:v>
                </c:pt>
                <c:pt idx="6080">
                  <c:v>3381.085</c:v>
                </c:pt>
                <c:pt idx="6081">
                  <c:v>3381.567</c:v>
                </c:pt>
                <c:pt idx="6082">
                  <c:v>3382.049</c:v>
                </c:pt>
                <c:pt idx="6083">
                  <c:v>3382.5309999999999</c:v>
                </c:pt>
                <c:pt idx="6084">
                  <c:v>3383.0129999999999</c:v>
                </c:pt>
                <c:pt idx="6085">
                  <c:v>3383.4960000000001</c:v>
                </c:pt>
                <c:pt idx="6086">
                  <c:v>3383.9780000000001</c:v>
                </c:pt>
                <c:pt idx="6087">
                  <c:v>3384.46</c:v>
                </c:pt>
                <c:pt idx="6088">
                  <c:v>3384.942</c:v>
                </c:pt>
                <c:pt idx="6089">
                  <c:v>3385.424</c:v>
                </c:pt>
                <c:pt idx="6090">
                  <c:v>3385.9059999999999</c:v>
                </c:pt>
                <c:pt idx="6091">
                  <c:v>3386.3879999999999</c:v>
                </c:pt>
                <c:pt idx="6092">
                  <c:v>3386.87</c:v>
                </c:pt>
                <c:pt idx="6093">
                  <c:v>3387.3530000000001</c:v>
                </c:pt>
                <c:pt idx="6094">
                  <c:v>3387.835</c:v>
                </c:pt>
                <c:pt idx="6095">
                  <c:v>3388.317</c:v>
                </c:pt>
                <c:pt idx="6096">
                  <c:v>3388.799</c:v>
                </c:pt>
                <c:pt idx="6097">
                  <c:v>3389.2809999999999</c:v>
                </c:pt>
                <c:pt idx="6098">
                  <c:v>3389.7629999999999</c:v>
                </c:pt>
                <c:pt idx="6099">
                  <c:v>3390.2449999999999</c:v>
                </c:pt>
                <c:pt idx="6100">
                  <c:v>3390.7269999999999</c:v>
                </c:pt>
                <c:pt idx="6101">
                  <c:v>3391.2089999999998</c:v>
                </c:pt>
                <c:pt idx="6102">
                  <c:v>3391.692</c:v>
                </c:pt>
                <c:pt idx="6103">
                  <c:v>3392.174</c:v>
                </c:pt>
                <c:pt idx="6104">
                  <c:v>3392.6559999999999</c:v>
                </c:pt>
                <c:pt idx="6105">
                  <c:v>3393.1379999999999</c:v>
                </c:pt>
                <c:pt idx="6106">
                  <c:v>3393.62</c:v>
                </c:pt>
                <c:pt idx="6107">
                  <c:v>3394.1019999999999</c:v>
                </c:pt>
                <c:pt idx="6108">
                  <c:v>3394.5839999999998</c:v>
                </c:pt>
                <c:pt idx="6109">
                  <c:v>3395.0659999999998</c:v>
                </c:pt>
                <c:pt idx="6110">
                  <c:v>3395.549</c:v>
                </c:pt>
                <c:pt idx="6111">
                  <c:v>3396.0309999999999</c:v>
                </c:pt>
                <c:pt idx="6112">
                  <c:v>3396.5129999999999</c:v>
                </c:pt>
                <c:pt idx="6113">
                  <c:v>3396.9949999999999</c:v>
                </c:pt>
                <c:pt idx="6114">
                  <c:v>3397.4769999999999</c:v>
                </c:pt>
                <c:pt idx="6115">
                  <c:v>3397.9589999999998</c:v>
                </c:pt>
                <c:pt idx="6116">
                  <c:v>3398.4409999999998</c:v>
                </c:pt>
                <c:pt idx="6117">
                  <c:v>3398.9229999999998</c:v>
                </c:pt>
                <c:pt idx="6118">
                  <c:v>3399.4059999999999</c:v>
                </c:pt>
                <c:pt idx="6119">
                  <c:v>3399.8870000000002</c:v>
                </c:pt>
                <c:pt idx="6120">
                  <c:v>3400.37</c:v>
                </c:pt>
                <c:pt idx="6121">
                  <c:v>3400.8519999999999</c:v>
                </c:pt>
                <c:pt idx="6122">
                  <c:v>3401.3339999999998</c:v>
                </c:pt>
                <c:pt idx="6123">
                  <c:v>3401.8159999999998</c:v>
                </c:pt>
                <c:pt idx="6124">
                  <c:v>3402.2979999999998</c:v>
                </c:pt>
                <c:pt idx="6125">
                  <c:v>3402.78</c:v>
                </c:pt>
                <c:pt idx="6126">
                  <c:v>3403.2620000000002</c:v>
                </c:pt>
                <c:pt idx="6127">
                  <c:v>3403.7440000000001</c:v>
                </c:pt>
                <c:pt idx="6128">
                  <c:v>3404.2269999999999</c:v>
                </c:pt>
                <c:pt idx="6129">
                  <c:v>3404.7089999999998</c:v>
                </c:pt>
                <c:pt idx="6130">
                  <c:v>3405.1909999999998</c:v>
                </c:pt>
                <c:pt idx="6131">
                  <c:v>3405.6729999999998</c:v>
                </c:pt>
                <c:pt idx="6132">
                  <c:v>3406.1550000000002</c:v>
                </c:pt>
                <c:pt idx="6133">
                  <c:v>3406.6370000000002</c:v>
                </c:pt>
                <c:pt idx="6134">
                  <c:v>3407.1190000000001</c:v>
                </c:pt>
                <c:pt idx="6135">
                  <c:v>3407.6010000000001</c:v>
                </c:pt>
                <c:pt idx="6136">
                  <c:v>3408.0830000000001</c:v>
                </c:pt>
                <c:pt idx="6137">
                  <c:v>3408.5659999999998</c:v>
                </c:pt>
                <c:pt idx="6138">
                  <c:v>3409.0479999999998</c:v>
                </c:pt>
                <c:pt idx="6139">
                  <c:v>3409.53</c:v>
                </c:pt>
                <c:pt idx="6140">
                  <c:v>3410.0120000000002</c:v>
                </c:pt>
                <c:pt idx="6141">
                  <c:v>3410.4940000000001</c:v>
                </c:pt>
                <c:pt idx="6142">
                  <c:v>3410.9760000000001</c:v>
                </c:pt>
                <c:pt idx="6143">
                  <c:v>3411.4580000000001</c:v>
                </c:pt>
                <c:pt idx="6144">
                  <c:v>3411.94</c:v>
                </c:pt>
                <c:pt idx="6145">
                  <c:v>3412.4229999999998</c:v>
                </c:pt>
                <c:pt idx="6146">
                  <c:v>3412.9050000000002</c:v>
                </c:pt>
                <c:pt idx="6147">
                  <c:v>3413.3870000000002</c:v>
                </c:pt>
                <c:pt idx="6148">
                  <c:v>3413.8690000000001</c:v>
                </c:pt>
                <c:pt idx="6149">
                  <c:v>3414.3510000000001</c:v>
                </c:pt>
                <c:pt idx="6150">
                  <c:v>3414.8330000000001</c:v>
                </c:pt>
                <c:pt idx="6151">
                  <c:v>3415.3150000000001</c:v>
                </c:pt>
                <c:pt idx="6152">
                  <c:v>3415.797</c:v>
                </c:pt>
                <c:pt idx="6153">
                  <c:v>3416.28</c:v>
                </c:pt>
                <c:pt idx="6154">
                  <c:v>3416.7620000000002</c:v>
                </c:pt>
                <c:pt idx="6155">
                  <c:v>3417.2440000000001</c:v>
                </c:pt>
                <c:pt idx="6156">
                  <c:v>3417.7260000000001</c:v>
                </c:pt>
                <c:pt idx="6157">
                  <c:v>3418.2080000000001</c:v>
                </c:pt>
                <c:pt idx="6158">
                  <c:v>3418.69</c:v>
                </c:pt>
                <c:pt idx="6159">
                  <c:v>3419.172</c:v>
                </c:pt>
                <c:pt idx="6160">
                  <c:v>3419.654</c:v>
                </c:pt>
                <c:pt idx="6161">
                  <c:v>3420.136</c:v>
                </c:pt>
                <c:pt idx="6162">
                  <c:v>3420.6190000000001</c:v>
                </c:pt>
                <c:pt idx="6163">
                  <c:v>3421.1010000000001</c:v>
                </c:pt>
                <c:pt idx="6164">
                  <c:v>3421.5830000000001</c:v>
                </c:pt>
                <c:pt idx="6165">
                  <c:v>3422.0650000000001</c:v>
                </c:pt>
                <c:pt idx="6166">
                  <c:v>3422.547</c:v>
                </c:pt>
                <c:pt idx="6167">
                  <c:v>3423.029</c:v>
                </c:pt>
                <c:pt idx="6168">
                  <c:v>3423.511</c:v>
                </c:pt>
                <c:pt idx="6169">
                  <c:v>3423.9929999999999</c:v>
                </c:pt>
                <c:pt idx="6170">
                  <c:v>3424.4760000000001</c:v>
                </c:pt>
                <c:pt idx="6171">
                  <c:v>3424.9580000000001</c:v>
                </c:pt>
                <c:pt idx="6172">
                  <c:v>3425.44</c:v>
                </c:pt>
                <c:pt idx="6173">
                  <c:v>3425.922</c:v>
                </c:pt>
                <c:pt idx="6174">
                  <c:v>3426.404</c:v>
                </c:pt>
                <c:pt idx="6175">
                  <c:v>3426.886</c:v>
                </c:pt>
                <c:pt idx="6176">
                  <c:v>3427.3679999999999</c:v>
                </c:pt>
                <c:pt idx="6177">
                  <c:v>3427.85</c:v>
                </c:pt>
                <c:pt idx="6178">
                  <c:v>3428.3330000000001</c:v>
                </c:pt>
                <c:pt idx="6179">
                  <c:v>3428.8150000000001</c:v>
                </c:pt>
                <c:pt idx="6180">
                  <c:v>3429.297</c:v>
                </c:pt>
                <c:pt idx="6181">
                  <c:v>3429.779</c:v>
                </c:pt>
                <c:pt idx="6182">
                  <c:v>3430.261</c:v>
                </c:pt>
                <c:pt idx="6183">
                  <c:v>3430.7429999999999</c:v>
                </c:pt>
                <c:pt idx="6184">
                  <c:v>3431.2249999999999</c:v>
                </c:pt>
                <c:pt idx="6185">
                  <c:v>3431.7069999999999</c:v>
                </c:pt>
                <c:pt idx="6186">
                  <c:v>3432.1889999999999</c:v>
                </c:pt>
                <c:pt idx="6187">
                  <c:v>3432.672</c:v>
                </c:pt>
                <c:pt idx="6188">
                  <c:v>3433.154</c:v>
                </c:pt>
                <c:pt idx="6189">
                  <c:v>3433.636</c:v>
                </c:pt>
                <c:pt idx="6190">
                  <c:v>3434.1179999999999</c:v>
                </c:pt>
                <c:pt idx="6191">
                  <c:v>3434.6</c:v>
                </c:pt>
                <c:pt idx="6192">
                  <c:v>3435.0819999999999</c:v>
                </c:pt>
                <c:pt idx="6193">
                  <c:v>3435.5639999999999</c:v>
                </c:pt>
                <c:pt idx="6194">
                  <c:v>3436.0459999999998</c:v>
                </c:pt>
                <c:pt idx="6195">
                  <c:v>3436.529</c:v>
                </c:pt>
                <c:pt idx="6196">
                  <c:v>3437.01</c:v>
                </c:pt>
                <c:pt idx="6197">
                  <c:v>3437.4929999999999</c:v>
                </c:pt>
                <c:pt idx="6198">
                  <c:v>3437.9749999999999</c:v>
                </c:pt>
                <c:pt idx="6199">
                  <c:v>3438.4569999999999</c:v>
                </c:pt>
                <c:pt idx="6200">
                  <c:v>3438.9389999999999</c:v>
                </c:pt>
                <c:pt idx="6201">
                  <c:v>3439.4209999999998</c:v>
                </c:pt>
                <c:pt idx="6202">
                  <c:v>3439.9029999999998</c:v>
                </c:pt>
                <c:pt idx="6203">
                  <c:v>3440.3850000000002</c:v>
                </c:pt>
                <c:pt idx="6204">
                  <c:v>3440.8670000000002</c:v>
                </c:pt>
                <c:pt idx="6205">
                  <c:v>3441.35</c:v>
                </c:pt>
                <c:pt idx="6206">
                  <c:v>3441.8319999999999</c:v>
                </c:pt>
                <c:pt idx="6207">
                  <c:v>3442.3139999999999</c:v>
                </c:pt>
                <c:pt idx="6208">
                  <c:v>3442.7959999999998</c:v>
                </c:pt>
                <c:pt idx="6209">
                  <c:v>3443.2779999999998</c:v>
                </c:pt>
                <c:pt idx="6210">
                  <c:v>3443.76</c:v>
                </c:pt>
                <c:pt idx="6211">
                  <c:v>3444.2420000000002</c:v>
                </c:pt>
                <c:pt idx="6212">
                  <c:v>3444.7240000000002</c:v>
                </c:pt>
                <c:pt idx="6213">
                  <c:v>3445.2069999999999</c:v>
                </c:pt>
                <c:pt idx="6214">
                  <c:v>3445.6889999999999</c:v>
                </c:pt>
                <c:pt idx="6215">
                  <c:v>3446.1709999999998</c:v>
                </c:pt>
                <c:pt idx="6216">
                  <c:v>3446.6529999999998</c:v>
                </c:pt>
                <c:pt idx="6217">
                  <c:v>3447.1350000000002</c:v>
                </c:pt>
                <c:pt idx="6218">
                  <c:v>3447.6170000000002</c:v>
                </c:pt>
                <c:pt idx="6219">
                  <c:v>3448.0990000000002</c:v>
                </c:pt>
                <c:pt idx="6220">
                  <c:v>3448.5810000000001</c:v>
                </c:pt>
                <c:pt idx="6221">
                  <c:v>3449.0630000000001</c:v>
                </c:pt>
                <c:pt idx="6222">
                  <c:v>3449.5459999999998</c:v>
                </c:pt>
                <c:pt idx="6223">
                  <c:v>3450.0279999999998</c:v>
                </c:pt>
                <c:pt idx="6224">
                  <c:v>3450.51</c:v>
                </c:pt>
                <c:pt idx="6225">
                  <c:v>3450.9920000000002</c:v>
                </c:pt>
                <c:pt idx="6226">
                  <c:v>3451.4740000000002</c:v>
                </c:pt>
                <c:pt idx="6227">
                  <c:v>3451.9560000000001</c:v>
                </c:pt>
                <c:pt idx="6228">
                  <c:v>3452.4380000000001</c:v>
                </c:pt>
                <c:pt idx="6229">
                  <c:v>3452.92</c:v>
                </c:pt>
                <c:pt idx="6230">
                  <c:v>3453.4029999999998</c:v>
                </c:pt>
                <c:pt idx="6231">
                  <c:v>3453.8850000000002</c:v>
                </c:pt>
                <c:pt idx="6232">
                  <c:v>3454.3670000000002</c:v>
                </c:pt>
                <c:pt idx="6233">
                  <c:v>3454.8490000000002</c:v>
                </c:pt>
                <c:pt idx="6234">
                  <c:v>3455.3310000000001</c:v>
                </c:pt>
                <c:pt idx="6235">
                  <c:v>3455.8130000000001</c:v>
                </c:pt>
                <c:pt idx="6236">
                  <c:v>3456.2950000000001</c:v>
                </c:pt>
                <c:pt idx="6237">
                  <c:v>3456.777</c:v>
                </c:pt>
                <c:pt idx="6238">
                  <c:v>3457.26</c:v>
                </c:pt>
                <c:pt idx="6239">
                  <c:v>3457.7420000000002</c:v>
                </c:pt>
                <c:pt idx="6240">
                  <c:v>3458.2240000000002</c:v>
                </c:pt>
                <c:pt idx="6241">
                  <c:v>3458.7060000000001</c:v>
                </c:pt>
                <c:pt idx="6242">
                  <c:v>3459.1880000000001</c:v>
                </c:pt>
                <c:pt idx="6243">
                  <c:v>3459.67</c:v>
                </c:pt>
                <c:pt idx="6244">
                  <c:v>3460.152</c:v>
                </c:pt>
                <c:pt idx="6245">
                  <c:v>3460.634</c:v>
                </c:pt>
                <c:pt idx="6246">
                  <c:v>3461.116</c:v>
                </c:pt>
                <c:pt idx="6247">
                  <c:v>3461.5990000000002</c:v>
                </c:pt>
                <c:pt idx="6248">
                  <c:v>3462.0810000000001</c:v>
                </c:pt>
                <c:pt idx="6249">
                  <c:v>3462.5630000000001</c:v>
                </c:pt>
                <c:pt idx="6250">
                  <c:v>3463.0450000000001</c:v>
                </c:pt>
                <c:pt idx="6251">
                  <c:v>3463.527</c:v>
                </c:pt>
                <c:pt idx="6252">
                  <c:v>3464.009</c:v>
                </c:pt>
                <c:pt idx="6253">
                  <c:v>3464.491</c:v>
                </c:pt>
                <c:pt idx="6254">
                  <c:v>3464.973</c:v>
                </c:pt>
                <c:pt idx="6255">
                  <c:v>3465.4560000000001</c:v>
                </c:pt>
                <c:pt idx="6256">
                  <c:v>3465.9380000000001</c:v>
                </c:pt>
                <c:pt idx="6257">
                  <c:v>3466.42</c:v>
                </c:pt>
                <c:pt idx="6258">
                  <c:v>3466.902</c:v>
                </c:pt>
                <c:pt idx="6259">
                  <c:v>3467.384</c:v>
                </c:pt>
                <c:pt idx="6260">
                  <c:v>3467.866</c:v>
                </c:pt>
                <c:pt idx="6261">
                  <c:v>3468.348</c:v>
                </c:pt>
                <c:pt idx="6262">
                  <c:v>3468.83</c:v>
                </c:pt>
                <c:pt idx="6263">
                  <c:v>3469.3130000000001</c:v>
                </c:pt>
                <c:pt idx="6264">
                  <c:v>3469.7939999999999</c:v>
                </c:pt>
                <c:pt idx="6265">
                  <c:v>3470.277</c:v>
                </c:pt>
                <c:pt idx="6266">
                  <c:v>3470.759</c:v>
                </c:pt>
                <c:pt idx="6267">
                  <c:v>3471.241</c:v>
                </c:pt>
                <c:pt idx="6268">
                  <c:v>3471.723</c:v>
                </c:pt>
                <c:pt idx="6269">
                  <c:v>3472.2049999999999</c:v>
                </c:pt>
                <c:pt idx="6270">
                  <c:v>3472.6869999999999</c:v>
                </c:pt>
                <c:pt idx="6271">
                  <c:v>3473.1689999999999</c:v>
                </c:pt>
                <c:pt idx="6272">
                  <c:v>3473.6509999999998</c:v>
                </c:pt>
                <c:pt idx="6273">
                  <c:v>3474.134</c:v>
                </c:pt>
                <c:pt idx="6274">
                  <c:v>3474.616</c:v>
                </c:pt>
                <c:pt idx="6275">
                  <c:v>3475.098</c:v>
                </c:pt>
                <c:pt idx="6276">
                  <c:v>3475.58</c:v>
                </c:pt>
                <c:pt idx="6277">
                  <c:v>3476.0619999999999</c:v>
                </c:pt>
                <c:pt idx="6278">
                  <c:v>3476.5439999999999</c:v>
                </c:pt>
                <c:pt idx="6279">
                  <c:v>3477.0259999999998</c:v>
                </c:pt>
                <c:pt idx="6280">
                  <c:v>3477.5079999999998</c:v>
                </c:pt>
                <c:pt idx="6281">
                  <c:v>3477.99</c:v>
                </c:pt>
                <c:pt idx="6282">
                  <c:v>3478.473</c:v>
                </c:pt>
                <c:pt idx="6283">
                  <c:v>3478.9549999999999</c:v>
                </c:pt>
                <c:pt idx="6284">
                  <c:v>3479.4369999999999</c:v>
                </c:pt>
                <c:pt idx="6285">
                  <c:v>3479.9189999999999</c:v>
                </c:pt>
                <c:pt idx="6286">
                  <c:v>3480.4009999999998</c:v>
                </c:pt>
                <c:pt idx="6287">
                  <c:v>3480.8829999999998</c:v>
                </c:pt>
                <c:pt idx="6288">
                  <c:v>3481.3649999999998</c:v>
                </c:pt>
                <c:pt idx="6289">
                  <c:v>3481.8470000000002</c:v>
                </c:pt>
                <c:pt idx="6290">
                  <c:v>3482.33</c:v>
                </c:pt>
                <c:pt idx="6291">
                  <c:v>3482.8119999999999</c:v>
                </c:pt>
                <c:pt idx="6292">
                  <c:v>3483.2939999999999</c:v>
                </c:pt>
                <c:pt idx="6293">
                  <c:v>3483.7759999999998</c:v>
                </c:pt>
                <c:pt idx="6294">
                  <c:v>3484.2579999999998</c:v>
                </c:pt>
                <c:pt idx="6295">
                  <c:v>3484.74</c:v>
                </c:pt>
                <c:pt idx="6296">
                  <c:v>3485.2220000000002</c:v>
                </c:pt>
                <c:pt idx="6297">
                  <c:v>3485.7040000000002</c:v>
                </c:pt>
                <c:pt idx="6298">
                  <c:v>3486.1869999999999</c:v>
                </c:pt>
                <c:pt idx="6299">
                  <c:v>3486.6689999999999</c:v>
                </c:pt>
                <c:pt idx="6300">
                  <c:v>3487.1509999999998</c:v>
                </c:pt>
                <c:pt idx="6301">
                  <c:v>3487.6329999999998</c:v>
                </c:pt>
                <c:pt idx="6302">
                  <c:v>3488.1149999999998</c:v>
                </c:pt>
                <c:pt idx="6303">
                  <c:v>3488.5970000000002</c:v>
                </c:pt>
                <c:pt idx="6304">
                  <c:v>3489.0790000000002</c:v>
                </c:pt>
                <c:pt idx="6305">
                  <c:v>3489.5610000000001</c:v>
                </c:pt>
                <c:pt idx="6306">
                  <c:v>3490.0430000000001</c:v>
                </c:pt>
                <c:pt idx="6307">
                  <c:v>3490.5259999999998</c:v>
                </c:pt>
                <c:pt idx="6308">
                  <c:v>3491.0079999999998</c:v>
                </c:pt>
                <c:pt idx="6309">
                  <c:v>3491.49</c:v>
                </c:pt>
                <c:pt idx="6310">
                  <c:v>3491.9720000000002</c:v>
                </c:pt>
                <c:pt idx="6311">
                  <c:v>3492.4540000000002</c:v>
                </c:pt>
                <c:pt idx="6312">
                  <c:v>3492.9360000000001</c:v>
                </c:pt>
                <c:pt idx="6313">
                  <c:v>3493.4180000000001</c:v>
                </c:pt>
                <c:pt idx="6314">
                  <c:v>3493.9</c:v>
                </c:pt>
                <c:pt idx="6315">
                  <c:v>3494.3829999999998</c:v>
                </c:pt>
                <c:pt idx="6316">
                  <c:v>3494.8649999999998</c:v>
                </c:pt>
                <c:pt idx="6317">
                  <c:v>3495.3470000000002</c:v>
                </c:pt>
                <c:pt idx="6318">
                  <c:v>3495.8290000000002</c:v>
                </c:pt>
                <c:pt idx="6319">
                  <c:v>3496.3110000000001</c:v>
                </c:pt>
                <c:pt idx="6320">
                  <c:v>3496.7930000000001</c:v>
                </c:pt>
                <c:pt idx="6321">
                  <c:v>3497.2750000000001</c:v>
                </c:pt>
                <c:pt idx="6322">
                  <c:v>3497.7570000000001</c:v>
                </c:pt>
                <c:pt idx="6323">
                  <c:v>3498.24</c:v>
                </c:pt>
                <c:pt idx="6324">
                  <c:v>3498.721</c:v>
                </c:pt>
                <c:pt idx="6325">
                  <c:v>3499.2040000000002</c:v>
                </c:pt>
                <c:pt idx="6326">
                  <c:v>3499.6860000000001</c:v>
                </c:pt>
                <c:pt idx="6327">
                  <c:v>3500.1680000000001</c:v>
                </c:pt>
                <c:pt idx="6328">
                  <c:v>3500.65</c:v>
                </c:pt>
                <c:pt idx="6329">
                  <c:v>3501.1320000000001</c:v>
                </c:pt>
                <c:pt idx="6330">
                  <c:v>3501.614</c:v>
                </c:pt>
                <c:pt idx="6331">
                  <c:v>3502.096</c:v>
                </c:pt>
                <c:pt idx="6332">
                  <c:v>3502.578</c:v>
                </c:pt>
                <c:pt idx="6333">
                  <c:v>3503.0610000000001</c:v>
                </c:pt>
                <c:pt idx="6334">
                  <c:v>3503.5430000000001</c:v>
                </c:pt>
                <c:pt idx="6335">
                  <c:v>3504.0250000000001</c:v>
                </c:pt>
                <c:pt idx="6336">
                  <c:v>3504.5070000000001</c:v>
                </c:pt>
                <c:pt idx="6337">
                  <c:v>3504.989</c:v>
                </c:pt>
                <c:pt idx="6338">
                  <c:v>3505.471</c:v>
                </c:pt>
                <c:pt idx="6339">
                  <c:v>3505.953</c:v>
                </c:pt>
                <c:pt idx="6340">
                  <c:v>3506.4349999999999</c:v>
                </c:pt>
                <c:pt idx="6341">
                  <c:v>3506.9169999999999</c:v>
                </c:pt>
                <c:pt idx="6342">
                  <c:v>3507.4</c:v>
                </c:pt>
                <c:pt idx="6343">
                  <c:v>3507.8820000000001</c:v>
                </c:pt>
                <c:pt idx="6344">
                  <c:v>3508.364</c:v>
                </c:pt>
                <c:pt idx="6345">
                  <c:v>3508.846</c:v>
                </c:pt>
                <c:pt idx="6346">
                  <c:v>3509.328</c:v>
                </c:pt>
                <c:pt idx="6347">
                  <c:v>3509.81</c:v>
                </c:pt>
                <c:pt idx="6348">
                  <c:v>3510.2919999999999</c:v>
                </c:pt>
                <c:pt idx="6349">
                  <c:v>3510.7739999999999</c:v>
                </c:pt>
                <c:pt idx="6350">
                  <c:v>3511.2570000000001</c:v>
                </c:pt>
                <c:pt idx="6351">
                  <c:v>3511.739</c:v>
                </c:pt>
                <c:pt idx="6352">
                  <c:v>3512.221</c:v>
                </c:pt>
                <c:pt idx="6353">
                  <c:v>3512.703</c:v>
                </c:pt>
                <c:pt idx="6354">
                  <c:v>3513.1849999999999</c:v>
                </c:pt>
                <c:pt idx="6355">
                  <c:v>3513.6669999999999</c:v>
                </c:pt>
                <c:pt idx="6356">
                  <c:v>3514.1489999999999</c:v>
                </c:pt>
                <c:pt idx="6357">
                  <c:v>3514.6309999999999</c:v>
                </c:pt>
                <c:pt idx="6358">
                  <c:v>3515.114</c:v>
                </c:pt>
                <c:pt idx="6359">
                  <c:v>3515.596</c:v>
                </c:pt>
                <c:pt idx="6360">
                  <c:v>3516.078</c:v>
                </c:pt>
                <c:pt idx="6361">
                  <c:v>3516.56</c:v>
                </c:pt>
                <c:pt idx="6362">
                  <c:v>3517.0419999999999</c:v>
                </c:pt>
                <c:pt idx="6363">
                  <c:v>3517.5239999999999</c:v>
                </c:pt>
                <c:pt idx="6364">
                  <c:v>3518.0059999999999</c:v>
                </c:pt>
                <c:pt idx="6365">
                  <c:v>3518.4879999999998</c:v>
                </c:pt>
                <c:pt idx="6366">
                  <c:v>3518.97</c:v>
                </c:pt>
                <c:pt idx="6367">
                  <c:v>3519.453</c:v>
                </c:pt>
                <c:pt idx="6368">
                  <c:v>3519.9349999999999</c:v>
                </c:pt>
                <c:pt idx="6369">
                  <c:v>3520.4169999999999</c:v>
                </c:pt>
                <c:pt idx="6370">
                  <c:v>3520.8989999999999</c:v>
                </c:pt>
                <c:pt idx="6371">
                  <c:v>3521.3809999999999</c:v>
                </c:pt>
                <c:pt idx="6372">
                  <c:v>3521.8629999999998</c:v>
                </c:pt>
                <c:pt idx="6373">
                  <c:v>3522.3449999999998</c:v>
                </c:pt>
                <c:pt idx="6374">
                  <c:v>3522.8270000000002</c:v>
                </c:pt>
                <c:pt idx="6375">
                  <c:v>3523.31</c:v>
                </c:pt>
                <c:pt idx="6376">
                  <c:v>3523.7919999999999</c:v>
                </c:pt>
                <c:pt idx="6377">
                  <c:v>3524.2739999999999</c:v>
                </c:pt>
                <c:pt idx="6378">
                  <c:v>3524.7559999999999</c:v>
                </c:pt>
                <c:pt idx="6379">
                  <c:v>3525.2379999999998</c:v>
                </c:pt>
                <c:pt idx="6380">
                  <c:v>3525.72</c:v>
                </c:pt>
                <c:pt idx="6381">
                  <c:v>3526.2020000000002</c:v>
                </c:pt>
                <c:pt idx="6382">
                  <c:v>3526.6840000000002</c:v>
                </c:pt>
                <c:pt idx="6383">
                  <c:v>3527.1669999999999</c:v>
                </c:pt>
                <c:pt idx="6384">
                  <c:v>3527.6480000000001</c:v>
                </c:pt>
                <c:pt idx="6385">
                  <c:v>3528.1309999999999</c:v>
                </c:pt>
                <c:pt idx="6386">
                  <c:v>3528.6129999999998</c:v>
                </c:pt>
                <c:pt idx="6387">
                  <c:v>3529.0949999999998</c:v>
                </c:pt>
                <c:pt idx="6388">
                  <c:v>3529.5770000000002</c:v>
                </c:pt>
                <c:pt idx="6389">
                  <c:v>3530.0590000000002</c:v>
                </c:pt>
                <c:pt idx="6390">
                  <c:v>3530.5410000000002</c:v>
                </c:pt>
                <c:pt idx="6391">
                  <c:v>3531.0230000000001</c:v>
                </c:pt>
                <c:pt idx="6392">
                  <c:v>3531.5050000000001</c:v>
                </c:pt>
                <c:pt idx="6393">
                  <c:v>3531.9879999999998</c:v>
                </c:pt>
                <c:pt idx="6394">
                  <c:v>3532.47</c:v>
                </c:pt>
                <c:pt idx="6395">
                  <c:v>3532.9520000000002</c:v>
                </c:pt>
                <c:pt idx="6396">
                  <c:v>3533.4340000000002</c:v>
                </c:pt>
                <c:pt idx="6397">
                  <c:v>3533.9160000000002</c:v>
                </c:pt>
                <c:pt idx="6398">
                  <c:v>3534.3980000000001</c:v>
                </c:pt>
                <c:pt idx="6399">
                  <c:v>3534.88</c:v>
                </c:pt>
                <c:pt idx="6400">
                  <c:v>3535.3620000000001</c:v>
                </c:pt>
                <c:pt idx="6401">
                  <c:v>3535.8440000000001</c:v>
                </c:pt>
                <c:pt idx="6402">
                  <c:v>3536.3270000000002</c:v>
                </c:pt>
                <c:pt idx="6403">
                  <c:v>3536.8090000000002</c:v>
                </c:pt>
                <c:pt idx="6404">
                  <c:v>3537.2910000000002</c:v>
                </c:pt>
                <c:pt idx="6405">
                  <c:v>3537.7730000000001</c:v>
                </c:pt>
                <c:pt idx="6406">
                  <c:v>3538.2550000000001</c:v>
                </c:pt>
                <c:pt idx="6407">
                  <c:v>3538.7370000000001</c:v>
                </c:pt>
                <c:pt idx="6408">
                  <c:v>3539.2190000000001</c:v>
                </c:pt>
                <c:pt idx="6409">
                  <c:v>3539.701</c:v>
                </c:pt>
                <c:pt idx="6410">
                  <c:v>3540.1840000000002</c:v>
                </c:pt>
                <c:pt idx="6411">
                  <c:v>3540.6660000000002</c:v>
                </c:pt>
                <c:pt idx="6412">
                  <c:v>3541.1480000000001</c:v>
                </c:pt>
                <c:pt idx="6413">
                  <c:v>3541.63</c:v>
                </c:pt>
                <c:pt idx="6414">
                  <c:v>3542.1120000000001</c:v>
                </c:pt>
                <c:pt idx="6415">
                  <c:v>3542.5940000000001</c:v>
                </c:pt>
                <c:pt idx="6416">
                  <c:v>3543.076</c:v>
                </c:pt>
                <c:pt idx="6417">
                  <c:v>3543.558</c:v>
                </c:pt>
                <c:pt idx="6418">
                  <c:v>3544.0410000000002</c:v>
                </c:pt>
                <c:pt idx="6419">
                  <c:v>3544.5230000000001</c:v>
                </c:pt>
                <c:pt idx="6420">
                  <c:v>3545.0050000000001</c:v>
                </c:pt>
                <c:pt idx="6421">
                  <c:v>3545.4870000000001</c:v>
                </c:pt>
                <c:pt idx="6422">
                  <c:v>3545.9690000000001</c:v>
                </c:pt>
                <c:pt idx="6423">
                  <c:v>3546.451</c:v>
                </c:pt>
                <c:pt idx="6424">
                  <c:v>3546.933</c:v>
                </c:pt>
                <c:pt idx="6425">
                  <c:v>3547.415</c:v>
                </c:pt>
                <c:pt idx="6426">
                  <c:v>3547.8969999999999</c:v>
                </c:pt>
                <c:pt idx="6427">
                  <c:v>3548.38</c:v>
                </c:pt>
                <c:pt idx="6428">
                  <c:v>3548.8620000000001</c:v>
                </c:pt>
                <c:pt idx="6429">
                  <c:v>3549.3440000000001</c:v>
                </c:pt>
                <c:pt idx="6430">
                  <c:v>3549.826</c:v>
                </c:pt>
                <c:pt idx="6431">
                  <c:v>3550.308</c:v>
                </c:pt>
                <c:pt idx="6432">
                  <c:v>3550.79</c:v>
                </c:pt>
                <c:pt idx="6433">
                  <c:v>3551.2719999999999</c:v>
                </c:pt>
                <c:pt idx="6434">
                  <c:v>3551.7539999999999</c:v>
                </c:pt>
                <c:pt idx="6435">
                  <c:v>3552.2370000000001</c:v>
                </c:pt>
                <c:pt idx="6436">
                  <c:v>3552.7190000000001</c:v>
                </c:pt>
                <c:pt idx="6437">
                  <c:v>3553.201</c:v>
                </c:pt>
                <c:pt idx="6438">
                  <c:v>3553.683</c:v>
                </c:pt>
                <c:pt idx="6439">
                  <c:v>3554.165</c:v>
                </c:pt>
                <c:pt idx="6440">
                  <c:v>3554.6469999999999</c:v>
                </c:pt>
                <c:pt idx="6441">
                  <c:v>3555.1289999999999</c:v>
                </c:pt>
                <c:pt idx="6442">
                  <c:v>3555.6109999999999</c:v>
                </c:pt>
                <c:pt idx="6443">
                  <c:v>3556.0940000000001</c:v>
                </c:pt>
                <c:pt idx="6444">
                  <c:v>3556.5749999999998</c:v>
                </c:pt>
                <c:pt idx="6445">
                  <c:v>3557.058</c:v>
                </c:pt>
                <c:pt idx="6446">
                  <c:v>3557.54</c:v>
                </c:pt>
                <c:pt idx="6447">
                  <c:v>3558.0219999999999</c:v>
                </c:pt>
                <c:pt idx="6448">
                  <c:v>3558.5039999999999</c:v>
                </c:pt>
                <c:pt idx="6449">
                  <c:v>3558.9859999999999</c:v>
                </c:pt>
                <c:pt idx="6450">
                  <c:v>3559.4679999999998</c:v>
                </c:pt>
                <c:pt idx="6451">
                  <c:v>3559.95</c:v>
                </c:pt>
                <c:pt idx="6452">
                  <c:v>3560.4319999999998</c:v>
                </c:pt>
                <c:pt idx="6453">
                  <c:v>3560.915</c:v>
                </c:pt>
                <c:pt idx="6454">
                  <c:v>3561.3969999999999</c:v>
                </c:pt>
                <c:pt idx="6455">
                  <c:v>3561.8789999999999</c:v>
                </c:pt>
                <c:pt idx="6456">
                  <c:v>3562.3609999999999</c:v>
                </c:pt>
                <c:pt idx="6457">
                  <c:v>3562.8429999999998</c:v>
                </c:pt>
                <c:pt idx="6458">
                  <c:v>3563.3249999999998</c:v>
                </c:pt>
                <c:pt idx="6459">
                  <c:v>3563.8069999999998</c:v>
                </c:pt>
                <c:pt idx="6460">
                  <c:v>3564.2890000000002</c:v>
                </c:pt>
                <c:pt idx="6461">
                  <c:v>3564.7710000000002</c:v>
                </c:pt>
                <c:pt idx="6462">
                  <c:v>3565.2539999999999</c:v>
                </c:pt>
                <c:pt idx="6463">
                  <c:v>3565.7359999999999</c:v>
                </c:pt>
                <c:pt idx="6464">
                  <c:v>3566.2179999999998</c:v>
                </c:pt>
                <c:pt idx="6465">
                  <c:v>3566.7</c:v>
                </c:pt>
                <c:pt idx="6466">
                  <c:v>3567.1819999999998</c:v>
                </c:pt>
                <c:pt idx="6467">
                  <c:v>3567.6640000000002</c:v>
                </c:pt>
                <c:pt idx="6468">
                  <c:v>3568.1460000000002</c:v>
                </c:pt>
                <c:pt idx="6469">
                  <c:v>3568.6280000000002</c:v>
                </c:pt>
                <c:pt idx="6470">
                  <c:v>3569.1109999999999</c:v>
                </c:pt>
                <c:pt idx="6471">
                  <c:v>3569.5929999999998</c:v>
                </c:pt>
                <c:pt idx="6472">
                  <c:v>3570.0749999999998</c:v>
                </c:pt>
                <c:pt idx="6473">
                  <c:v>3570.5569999999998</c:v>
                </c:pt>
                <c:pt idx="6474">
                  <c:v>3571.0390000000002</c:v>
                </c:pt>
                <c:pt idx="6475">
                  <c:v>3571.5210000000002</c:v>
                </c:pt>
                <c:pt idx="6476">
                  <c:v>3572.0030000000002</c:v>
                </c:pt>
                <c:pt idx="6477">
                  <c:v>3572.4850000000001</c:v>
                </c:pt>
                <c:pt idx="6478">
                  <c:v>3572.9679999999998</c:v>
                </c:pt>
                <c:pt idx="6479">
                  <c:v>3573.45</c:v>
                </c:pt>
                <c:pt idx="6480">
                  <c:v>3573.9319999999998</c:v>
                </c:pt>
                <c:pt idx="6481">
                  <c:v>3574.4140000000002</c:v>
                </c:pt>
                <c:pt idx="6482">
                  <c:v>3574.8960000000002</c:v>
                </c:pt>
                <c:pt idx="6483">
                  <c:v>3575.3780000000002</c:v>
                </c:pt>
                <c:pt idx="6484">
                  <c:v>3575.86</c:v>
                </c:pt>
                <c:pt idx="6485">
                  <c:v>3576.3420000000001</c:v>
                </c:pt>
                <c:pt idx="6486">
                  <c:v>3576.8240000000001</c:v>
                </c:pt>
                <c:pt idx="6487">
                  <c:v>3577.3069999999998</c:v>
                </c:pt>
                <c:pt idx="6488">
                  <c:v>3577.7890000000002</c:v>
                </c:pt>
                <c:pt idx="6489">
                  <c:v>3578.2710000000002</c:v>
                </c:pt>
                <c:pt idx="6490">
                  <c:v>3578.7530000000002</c:v>
                </c:pt>
                <c:pt idx="6491">
                  <c:v>3579.2350000000001</c:v>
                </c:pt>
                <c:pt idx="6492">
                  <c:v>3579.7170000000001</c:v>
                </c:pt>
                <c:pt idx="6493">
                  <c:v>3580.1990000000001</c:v>
                </c:pt>
                <c:pt idx="6494">
                  <c:v>3580.681</c:v>
                </c:pt>
                <c:pt idx="6495">
                  <c:v>3581.1640000000002</c:v>
                </c:pt>
                <c:pt idx="6496">
                  <c:v>3581.6460000000002</c:v>
                </c:pt>
                <c:pt idx="6497">
                  <c:v>3582.1280000000002</c:v>
                </c:pt>
                <c:pt idx="6498">
                  <c:v>3582.61</c:v>
                </c:pt>
                <c:pt idx="6499">
                  <c:v>3583.0920000000001</c:v>
                </c:pt>
                <c:pt idx="6500">
                  <c:v>3583.5740000000001</c:v>
                </c:pt>
                <c:pt idx="6501">
                  <c:v>3584.056</c:v>
                </c:pt>
                <c:pt idx="6502">
                  <c:v>3584.538</c:v>
                </c:pt>
                <c:pt idx="6503">
                  <c:v>3585.0210000000002</c:v>
                </c:pt>
                <c:pt idx="6504">
                  <c:v>3585.502</c:v>
                </c:pt>
                <c:pt idx="6505">
                  <c:v>3585.9850000000001</c:v>
                </c:pt>
                <c:pt idx="6506">
                  <c:v>3586.4670000000001</c:v>
                </c:pt>
                <c:pt idx="6507">
                  <c:v>3586.9490000000001</c:v>
                </c:pt>
                <c:pt idx="6508">
                  <c:v>3587.431</c:v>
                </c:pt>
                <c:pt idx="6509">
                  <c:v>3587.913</c:v>
                </c:pt>
                <c:pt idx="6510">
                  <c:v>3588.395</c:v>
                </c:pt>
                <c:pt idx="6511">
                  <c:v>3588.877</c:v>
                </c:pt>
                <c:pt idx="6512">
                  <c:v>3589.3589999999999</c:v>
                </c:pt>
                <c:pt idx="6513">
                  <c:v>3589.8420000000001</c:v>
                </c:pt>
                <c:pt idx="6514">
                  <c:v>3590.3240000000001</c:v>
                </c:pt>
                <c:pt idx="6515">
                  <c:v>3590.806</c:v>
                </c:pt>
                <c:pt idx="6516">
                  <c:v>3591.288</c:v>
                </c:pt>
                <c:pt idx="6517">
                  <c:v>3591.77</c:v>
                </c:pt>
                <c:pt idx="6518">
                  <c:v>3592.252</c:v>
                </c:pt>
                <c:pt idx="6519">
                  <c:v>3592.7339999999999</c:v>
                </c:pt>
                <c:pt idx="6520">
                  <c:v>3593.2159999999999</c:v>
                </c:pt>
                <c:pt idx="6521">
                  <c:v>3593.6979999999999</c:v>
                </c:pt>
                <c:pt idx="6522">
                  <c:v>3594.181</c:v>
                </c:pt>
                <c:pt idx="6523">
                  <c:v>3594.663</c:v>
                </c:pt>
                <c:pt idx="6524">
                  <c:v>3595.145</c:v>
                </c:pt>
                <c:pt idx="6525">
                  <c:v>3595.627</c:v>
                </c:pt>
                <c:pt idx="6526">
                  <c:v>3596.1089999999999</c:v>
                </c:pt>
                <c:pt idx="6527">
                  <c:v>3596.5909999999999</c:v>
                </c:pt>
                <c:pt idx="6528">
                  <c:v>3597.0729999999999</c:v>
                </c:pt>
                <c:pt idx="6529">
                  <c:v>3597.5549999999998</c:v>
                </c:pt>
                <c:pt idx="6530">
                  <c:v>3598.038</c:v>
                </c:pt>
                <c:pt idx="6531">
                  <c:v>3598.52</c:v>
                </c:pt>
                <c:pt idx="6532">
                  <c:v>3599.002</c:v>
                </c:pt>
                <c:pt idx="6533">
                  <c:v>3599.4839999999999</c:v>
                </c:pt>
                <c:pt idx="6534">
                  <c:v>3599.9659999999999</c:v>
                </c:pt>
                <c:pt idx="6535">
                  <c:v>3600.4479999999999</c:v>
                </c:pt>
                <c:pt idx="6536">
                  <c:v>3600.93</c:v>
                </c:pt>
                <c:pt idx="6537">
                  <c:v>3601.4119999999998</c:v>
                </c:pt>
                <c:pt idx="6538">
                  <c:v>3601.895</c:v>
                </c:pt>
                <c:pt idx="6539">
                  <c:v>3602.377</c:v>
                </c:pt>
                <c:pt idx="6540">
                  <c:v>3602.8589999999999</c:v>
                </c:pt>
                <c:pt idx="6541">
                  <c:v>3603.3409999999999</c:v>
                </c:pt>
                <c:pt idx="6542">
                  <c:v>3603.8229999999999</c:v>
                </c:pt>
                <c:pt idx="6543">
                  <c:v>3604.3049999999998</c:v>
                </c:pt>
                <c:pt idx="6544">
                  <c:v>3604.7869999999998</c:v>
                </c:pt>
                <c:pt idx="6545">
                  <c:v>3605.2689999999998</c:v>
                </c:pt>
                <c:pt idx="6546">
                  <c:v>3605.7510000000002</c:v>
                </c:pt>
                <c:pt idx="6547">
                  <c:v>3606.2339999999999</c:v>
                </c:pt>
                <c:pt idx="6548">
                  <c:v>3606.7159999999999</c:v>
                </c:pt>
                <c:pt idx="6549">
                  <c:v>3607.1979999999999</c:v>
                </c:pt>
                <c:pt idx="6550">
                  <c:v>3607.68</c:v>
                </c:pt>
                <c:pt idx="6551">
                  <c:v>3608.1619999999998</c:v>
                </c:pt>
                <c:pt idx="6552">
                  <c:v>3608.6439999999998</c:v>
                </c:pt>
                <c:pt idx="6553">
                  <c:v>3609.1260000000002</c:v>
                </c:pt>
                <c:pt idx="6554">
                  <c:v>3609.6080000000002</c:v>
                </c:pt>
                <c:pt idx="6555">
                  <c:v>3610.0909999999999</c:v>
                </c:pt>
                <c:pt idx="6556">
                  <c:v>3610.5729999999999</c:v>
                </c:pt>
                <c:pt idx="6557">
                  <c:v>3611.0549999999998</c:v>
                </c:pt>
                <c:pt idx="6558">
                  <c:v>3611.5369999999998</c:v>
                </c:pt>
                <c:pt idx="6559">
                  <c:v>3612.0189999999998</c:v>
                </c:pt>
                <c:pt idx="6560">
                  <c:v>3612.5010000000002</c:v>
                </c:pt>
                <c:pt idx="6561">
                  <c:v>3612.9830000000002</c:v>
                </c:pt>
                <c:pt idx="6562">
                  <c:v>3613.4650000000001</c:v>
                </c:pt>
                <c:pt idx="6563">
                  <c:v>3613.9479999999999</c:v>
                </c:pt>
                <c:pt idx="6564">
                  <c:v>3614.4290000000001</c:v>
                </c:pt>
                <c:pt idx="6565">
                  <c:v>3614.9119999999998</c:v>
                </c:pt>
                <c:pt idx="6566">
                  <c:v>3615.3939999999998</c:v>
                </c:pt>
                <c:pt idx="6567">
                  <c:v>3615.8760000000002</c:v>
                </c:pt>
                <c:pt idx="6568">
                  <c:v>3616.3580000000002</c:v>
                </c:pt>
                <c:pt idx="6569">
                  <c:v>3616.84</c:v>
                </c:pt>
                <c:pt idx="6570">
                  <c:v>3617.3220000000001</c:v>
                </c:pt>
                <c:pt idx="6571">
                  <c:v>3617.8040000000001</c:v>
                </c:pt>
                <c:pt idx="6572">
                  <c:v>3618.2860000000001</c:v>
                </c:pt>
                <c:pt idx="6573">
                  <c:v>3618.7689999999998</c:v>
                </c:pt>
                <c:pt idx="6574">
                  <c:v>3619.2510000000002</c:v>
                </c:pt>
                <c:pt idx="6575">
                  <c:v>3619.7330000000002</c:v>
                </c:pt>
                <c:pt idx="6576">
                  <c:v>3620.2150000000001</c:v>
                </c:pt>
                <c:pt idx="6577">
                  <c:v>3620.6970000000001</c:v>
                </c:pt>
                <c:pt idx="6578">
                  <c:v>3621.1790000000001</c:v>
                </c:pt>
                <c:pt idx="6579">
                  <c:v>3621.6610000000001</c:v>
                </c:pt>
                <c:pt idx="6580">
                  <c:v>3622.143</c:v>
                </c:pt>
                <c:pt idx="6581">
                  <c:v>3622.625</c:v>
                </c:pt>
                <c:pt idx="6582">
                  <c:v>3623.1080000000002</c:v>
                </c:pt>
                <c:pt idx="6583">
                  <c:v>3623.59</c:v>
                </c:pt>
                <c:pt idx="6584">
                  <c:v>3624.0720000000001</c:v>
                </c:pt>
                <c:pt idx="6585">
                  <c:v>3624.5540000000001</c:v>
                </c:pt>
                <c:pt idx="6586">
                  <c:v>3625.0360000000001</c:v>
                </c:pt>
                <c:pt idx="6587">
                  <c:v>3625.518</c:v>
                </c:pt>
                <c:pt idx="6588">
                  <c:v>3626</c:v>
                </c:pt>
                <c:pt idx="6589">
                  <c:v>3626.482</c:v>
                </c:pt>
                <c:pt idx="6590">
                  <c:v>3626.9650000000001</c:v>
                </c:pt>
                <c:pt idx="6591">
                  <c:v>3627.4470000000001</c:v>
                </c:pt>
                <c:pt idx="6592">
                  <c:v>3627.9290000000001</c:v>
                </c:pt>
                <c:pt idx="6593">
                  <c:v>3628.4110000000001</c:v>
                </c:pt>
                <c:pt idx="6594">
                  <c:v>3628.893</c:v>
                </c:pt>
                <c:pt idx="6595">
                  <c:v>3629.375</c:v>
                </c:pt>
                <c:pt idx="6596">
                  <c:v>3629.857</c:v>
                </c:pt>
                <c:pt idx="6597">
                  <c:v>3630.3389999999999</c:v>
                </c:pt>
                <c:pt idx="6598">
                  <c:v>3630.8220000000001</c:v>
                </c:pt>
                <c:pt idx="6599">
                  <c:v>3631.3040000000001</c:v>
                </c:pt>
                <c:pt idx="6600">
                  <c:v>3631.7860000000001</c:v>
                </c:pt>
                <c:pt idx="6601">
                  <c:v>3632.268</c:v>
                </c:pt>
                <c:pt idx="6602">
                  <c:v>3632.75</c:v>
                </c:pt>
                <c:pt idx="6603">
                  <c:v>3633.232</c:v>
                </c:pt>
                <c:pt idx="6604">
                  <c:v>3633.7139999999999</c:v>
                </c:pt>
                <c:pt idx="6605">
                  <c:v>3634.1959999999999</c:v>
                </c:pt>
                <c:pt idx="6606">
                  <c:v>3634.6779999999999</c:v>
                </c:pt>
                <c:pt idx="6607">
                  <c:v>3635.1610000000001</c:v>
                </c:pt>
                <c:pt idx="6608">
                  <c:v>3635.643</c:v>
                </c:pt>
                <c:pt idx="6609">
                  <c:v>3636.125</c:v>
                </c:pt>
                <c:pt idx="6610">
                  <c:v>3636.607</c:v>
                </c:pt>
                <c:pt idx="6611">
                  <c:v>3637.0889999999999</c:v>
                </c:pt>
                <c:pt idx="6612">
                  <c:v>3637.5709999999999</c:v>
                </c:pt>
                <c:pt idx="6613">
                  <c:v>3638.0529999999999</c:v>
                </c:pt>
                <c:pt idx="6614">
                  <c:v>3638.5349999999999</c:v>
                </c:pt>
                <c:pt idx="6615">
                  <c:v>3639.018</c:v>
                </c:pt>
                <c:pt idx="6616">
                  <c:v>3639.5</c:v>
                </c:pt>
                <c:pt idx="6617">
                  <c:v>3639.982</c:v>
                </c:pt>
                <c:pt idx="6618">
                  <c:v>3640.4639999999999</c:v>
                </c:pt>
                <c:pt idx="6619">
                  <c:v>3640.9459999999999</c:v>
                </c:pt>
                <c:pt idx="6620">
                  <c:v>3641.4279999999999</c:v>
                </c:pt>
                <c:pt idx="6621">
                  <c:v>3641.91</c:v>
                </c:pt>
                <c:pt idx="6622">
                  <c:v>3642.3919999999998</c:v>
                </c:pt>
                <c:pt idx="6623">
                  <c:v>3642.875</c:v>
                </c:pt>
                <c:pt idx="6624">
                  <c:v>3643.3560000000002</c:v>
                </c:pt>
                <c:pt idx="6625">
                  <c:v>3643.8389999999999</c:v>
                </c:pt>
                <c:pt idx="6626">
                  <c:v>3644.3209999999999</c:v>
                </c:pt>
                <c:pt idx="6627">
                  <c:v>3644.8029999999999</c:v>
                </c:pt>
                <c:pt idx="6628">
                  <c:v>3645.2849999999999</c:v>
                </c:pt>
                <c:pt idx="6629">
                  <c:v>3645.7669999999998</c:v>
                </c:pt>
                <c:pt idx="6630">
                  <c:v>3646.2489999999998</c:v>
                </c:pt>
                <c:pt idx="6631">
                  <c:v>3646.7310000000002</c:v>
                </c:pt>
                <c:pt idx="6632">
                  <c:v>3647.2130000000002</c:v>
                </c:pt>
                <c:pt idx="6633">
                  <c:v>3647.6959999999999</c:v>
                </c:pt>
                <c:pt idx="6634">
                  <c:v>3648.1779999999999</c:v>
                </c:pt>
                <c:pt idx="6635">
                  <c:v>3648.66</c:v>
                </c:pt>
                <c:pt idx="6636">
                  <c:v>3649.1419999999998</c:v>
                </c:pt>
                <c:pt idx="6637">
                  <c:v>3649.6239999999998</c:v>
                </c:pt>
                <c:pt idx="6638">
                  <c:v>3650.1060000000002</c:v>
                </c:pt>
                <c:pt idx="6639">
                  <c:v>3650.5880000000002</c:v>
                </c:pt>
                <c:pt idx="6640">
                  <c:v>3651.07</c:v>
                </c:pt>
                <c:pt idx="6641">
                  <c:v>3651.5520000000001</c:v>
                </c:pt>
                <c:pt idx="6642">
                  <c:v>3652.0349999999999</c:v>
                </c:pt>
                <c:pt idx="6643">
                  <c:v>3652.5169999999998</c:v>
                </c:pt>
                <c:pt idx="6644">
                  <c:v>3652.9989999999998</c:v>
                </c:pt>
                <c:pt idx="6645">
                  <c:v>3653.4810000000002</c:v>
                </c:pt>
                <c:pt idx="6646">
                  <c:v>3653.9630000000002</c:v>
                </c:pt>
                <c:pt idx="6647">
                  <c:v>3654.4450000000002</c:v>
                </c:pt>
                <c:pt idx="6648">
                  <c:v>3654.9270000000001</c:v>
                </c:pt>
                <c:pt idx="6649">
                  <c:v>3655.4090000000001</c:v>
                </c:pt>
                <c:pt idx="6650">
                  <c:v>3655.8919999999998</c:v>
                </c:pt>
                <c:pt idx="6651">
                  <c:v>3656.3739999999998</c:v>
                </c:pt>
                <c:pt idx="6652">
                  <c:v>3656.8560000000002</c:v>
                </c:pt>
                <c:pt idx="6653">
                  <c:v>3657.3380000000002</c:v>
                </c:pt>
                <c:pt idx="6654">
                  <c:v>3657.82</c:v>
                </c:pt>
                <c:pt idx="6655">
                  <c:v>3658.3020000000001</c:v>
                </c:pt>
                <c:pt idx="6656">
                  <c:v>3658.7840000000001</c:v>
                </c:pt>
                <c:pt idx="6657">
                  <c:v>3659.2660000000001</c:v>
                </c:pt>
                <c:pt idx="6658">
                  <c:v>3659.7489999999998</c:v>
                </c:pt>
                <c:pt idx="6659">
                  <c:v>3660.2310000000002</c:v>
                </c:pt>
                <c:pt idx="6660">
                  <c:v>3660.7130000000002</c:v>
                </c:pt>
                <c:pt idx="6661">
                  <c:v>3661.1950000000002</c:v>
                </c:pt>
                <c:pt idx="6662">
                  <c:v>3661.6770000000001</c:v>
                </c:pt>
                <c:pt idx="6663">
                  <c:v>3662.1590000000001</c:v>
                </c:pt>
                <c:pt idx="6664">
                  <c:v>3662.6410000000001</c:v>
                </c:pt>
                <c:pt idx="6665">
                  <c:v>3663.123</c:v>
                </c:pt>
                <c:pt idx="6666">
                  <c:v>3663.605</c:v>
                </c:pt>
                <c:pt idx="6667">
                  <c:v>3664.0880000000002</c:v>
                </c:pt>
                <c:pt idx="6668">
                  <c:v>3664.57</c:v>
                </c:pt>
                <c:pt idx="6669">
                  <c:v>3665.0520000000001</c:v>
                </c:pt>
                <c:pt idx="6670">
                  <c:v>3665.5340000000001</c:v>
                </c:pt>
                <c:pt idx="6671">
                  <c:v>3666.0160000000001</c:v>
                </c:pt>
                <c:pt idx="6672">
                  <c:v>3666.498</c:v>
                </c:pt>
                <c:pt idx="6673">
                  <c:v>3666.98</c:v>
                </c:pt>
                <c:pt idx="6674">
                  <c:v>3667.462</c:v>
                </c:pt>
                <c:pt idx="6675">
                  <c:v>3667.9450000000002</c:v>
                </c:pt>
                <c:pt idx="6676">
                  <c:v>3668.4270000000001</c:v>
                </c:pt>
                <c:pt idx="6677">
                  <c:v>3668.9090000000001</c:v>
                </c:pt>
                <c:pt idx="6678">
                  <c:v>3669.3910000000001</c:v>
                </c:pt>
                <c:pt idx="6679">
                  <c:v>3669.873</c:v>
                </c:pt>
                <c:pt idx="6680">
                  <c:v>3670.355</c:v>
                </c:pt>
                <c:pt idx="6681">
                  <c:v>3670.837</c:v>
                </c:pt>
                <c:pt idx="6682">
                  <c:v>3671.319</c:v>
                </c:pt>
                <c:pt idx="6683">
                  <c:v>3671.8020000000001</c:v>
                </c:pt>
                <c:pt idx="6684">
                  <c:v>3672.2829999999999</c:v>
                </c:pt>
                <c:pt idx="6685">
                  <c:v>3672.7660000000001</c:v>
                </c:pt>
                <c:pt idx="6686">
                  <c:v>3673.248</c:v>
                </c:pt>
                <c:pt idx="6687">
                  <c:v>3673.73</c:v>
                </c:pt>
                <c:pt idx="6688">
                  <c:v>3674.212</c:v>
                </c:pt>
                <c:pt idx="6689">
                  <c:v>3674.694</c:v>
                </c:pt>
                <c:pt idx="6690">
                  <c:v>3675.1759999999999</c:v>
                </c:pt>
                <c:pt idx="6691">
                  <c:v>3675.6579999999999</c:v>
                </c:pt>
                <c:pt idx="6692">
                  <c:v>3676.14</c:v>
                </c:pt>
                <c:pt idx="6693">
                  <c:v>3676.623</c:v>
                </c:pt>
                <c:pt idx="6694">
                  <c:v>3677.105</c:v>
                </c:pt>
                <c:pt idx="6695">
                  <c:v>3677.587</c:v>
                </c:pt>
                <c:pt idx="6696">
                  <c:v>3678.069</c:v>
                </c:pt>
                <c:pt idx="6697">
                  <c:v>3678.5509999999999</c:v>
                </c:pt>
                <c:pt idx="6698">
                  <c:v>3679.0329999999999</c:v>
                </c:pt>
                <c:pt idx="6699">
                  <c:v>3679.5149999999999</c:v>
                </c:pt>
                <c:pt idx="6700">
                  <c:v>3679.9969999999998</c:v>
                </c:pt>
                <c:pt idx="6701">
                  <c:v>3680.4789999999998</c:v>
                </c:pt>
                <c:pt idx="6702">
                  <c:v>3680.962</c:v>
                </c:pt>
                <c:pt idx="6703">
                  <c:v>3681.444</c:v>
                </c:pt>
                <c:pt idx="6704">
                  <c:v>3681.9259999999999</c:v>
                </c:pt>
                <c:pt idx="6705">
                  <c:v>3682.4079999999999</c:v>
                </c:pt>
                <c:pt idx="6706">
                  <c:v>3682.89</c:v>
                </c:pt>
                <c:pt idx="6707">
                  <c:v>3683.3719999999998</c:v>
                </c:pt>
                <c:pt idx="6708">
                  <c:v>3683.8539999999998</c:v>
                </c:pt>
                <c:pt idx="6709">
                  <c:v>3684.3359999999998</c:v>
                </c:pt>
                <c:pt idx="6710">
                  <c:v>3684.819</c:v>
                </c:pt>
                <c:pt idx="6711">
                  <c:v>3685.3009999999999</c:v>
                </c:pt>
                <c:pt idx="6712">
                  <c:v>3685.7829999999999</c:v>
                </c:pt>
                <c:pt idx="6713">
                  <c:v>3686.2649999999999</c:v>
                </c:pt>
                <c:pt idx="6714">
                  <c:v>3686.7469999999998</c:v>
                </c:pt>
                <c:pt idx="6715">
                  <c:v>3687.2289999999998</c:v>
                </c:pt>
                <c:pt idx="6716">
                  <c:v>3687.7109999999998</c:v>
                </c:pt>
                <c:pt idx="6717">
                  <c:v>3688.1930000000002</c:v>
                </c:pt>
                <c:pt idx="6718">
                  <c:v>3688.6759999999999</c:v>
                </c:pt>
                <c:pt idx="6719">
                  <c:v>3689.1579999999999</c:v>
                </c:pt>
                <c:pt idx="6720">
                  <c:v>3689.64</c:v>
                </c:pt>
                <c:pt idx="6721">
                  <c:v>3690.1219999999998</c:v>
                </c:pt>
                <c:pt idx="6722">
                  <c:v>3690.6039999999998</c:v>
                </c:pt>
                <c:pt idx="6723">
                  <c:v>3691.0859999999998</c:v>
                </c:pt>
                <c:pt idx="6724">
                  <c:v>3691.5680000000002</c:v>
                </c:pt>
                <c:pt idx="6725">
                  <c:v>3692.05</c:v>
                </c:pt>
                <c:pt idx="6726">
                  <c:v>3692.5320000000002</c:v>
                </c:pt>
                <c:pt idx="6727">
                  <c:v>3693.0149999999999</c:v>
                </c:pt>
                <c:pt idx="6728">
                  <c:v>3693.4969999999998</c:v>
                </c:pt>
                <c:pt idx="6729">
                  <c:v>3693.9789999999998</c:v>
                </c:pt>
                <c:pt idx="6730">
                  <c:v>3694.4609999999998</c:v>
                </c:pt>
                <c:pt idx="6731">
                  <c:v>3694.9430000000002</c:v>
                </c:pt>
                <c:pt idx="6732">
                  <c:v>3695.4250000000002</c:v>
                </c:pt>
                <c:pt idx="6733">
                  <c:v>3695.9070000000002</c:v>
                </c:pt>
                <c:pt idx="6734">
                  <c:v>3696.3890000000001</c:v>
                </c:pt>
                <c:pt idx="6735">
                  <c:v>3696.8719999999998</c:v>
                </c:pt>
                <c:pt idx="6736">
                  <c:v>3697.3539999999998</c:v>
                </c:pt>
                <c:pt idx="6737">
                  <c:v>3697.8359999999998</c:v>
                </c:pt>
                <c:pt idx="6738">
                  <c:v>3698.3180000000002</c:v>
                </c:pt>
                <c:pt idx="6739">
                  <c:v>3698.8</c:v>
                </c:pt>
                <c:pt idx="6740">
                  <c:v>3699.2820000000002</c:v>
                </c:pt>
                <c:pt idx="6741">
                  <c:v>3699.7640000000001</c:v>
                </c:pt>
                <c:pt idx="6742">
                  <c:v>3700.2460000000001</c:v>
                </c:pt>
                <c:pt idx="6743">
                  <c:v>3700.7289999999998</c:v>
                </c:pt>
                <c:pt idx="6744">
                  <c:v>3701.21</c:v>
                </c:pt>
                <c:pt idx="6745">
                  <c:v>3701.6930000000002</c:v>
                </c:pt>
                <c:pt idx="6746">
                  <c:v>3702.1750000000002</c:v>
                </c:pt>
                <c:pt idx="6747">
                  <c:v>3702.6570000000002</c:v>
                </c:pt>
                <c:pt idx="6748">
                  <c:v>3703.1390000000001</c:v>
                </c:pt>
                <c:pt idx="6749">
                  <c:v>3703.6210000000001</c:v>
                </c:pt>
                <c:pt idx="6750">
                  <c:v>3704.1030000000001</c:v>
                </c:pt>
                <c:pt idx="6751">
                  <c:v>3704.585</c:v>
                </c:pt>
                <c:pt idx="6752">
                  <c:v>3705.067</c:v>
                </c:pt>
                <c:pt idx="6753">
                  <c:v>3705.55</c:v>
                </c:pt>
                <c:pt idx="6754">
                  <c:v>3706.0320000000002</c:v>
                </c:pt>
                <c:pt idx="6755">
                  <c:v>3706.5140000000001</c:v>
                </c:pt>
                <c:pt idx="6756">
                  <c:v>3706.9960000000001</c:v>
                </c:pt>
                <c:pt idx="6757">
                  <c:v>3707.4780000000001</c:v>
                </c:pt>
                <c:pt idx="6758">
                  <c:v>3707.96</c:v>
                </c:pt>
                <c:pt idx="6759">
                  <c:v>3708.442</c:v>
                </c:pt>
                <c:pt idx="6760">
                  <c:v>3708.924</c:v>
                </c:pt>
                <c:pt idx="6761">
                  <c:v>3709.4059999999999</c:v>
                </c:pt>
                <c:pt idx="6762">
                  <c:v>3709.8890000000001</c:v>
                </c:pt>
                <c:pt idx="6763">
                  <c:v>3710.3710000000001</c:v>
                </c:pt>
                <c:pt idx="6764">
                  <c:v>3710.8530000000001</c:v>
                </c:pt>
                <c:pt idx="6765">
                  <c:v>3711.335</c:v>
                </c:pt>
                <c:pt idx="6766">
                  <c:v>3711.817</c:v>
                </c:pt>
                <c:pt idx="6767">
                  <c:v>3712.299</c:v>
                </c:pt>
                <c:pt idx="6768">
                  <c:v>3712.7809999999999</c:v>
                </c:pt>
                <c:pt idx="6769">
                  <c:v>3713.2629999999999</c:v>
                </c:pt>
                <c:pt idx="6770">
                  <c:v>3713.7460000000001</c:v>
                </c:pt>
                <c:pt idx="6771">
                  <c:v>3714.2280000000001</c:v>
                </c:pt>
                <c:pt idx="6772">
                  <c:v>3714.71</c:v>
                </c:pt>
                <c:pt idx="6773">
                  <c:v>3715.192</c:v>
                </c:pt>
                <c:pt idx="6774">
                  <c:v>3715.674</c:v>
                </c:pt>
                <c:pt idx="6775">
                  <c:v>3716.1559999999999</c:v>
                </c:pt>
                <c:pt idx="6776">
                  <c:v>3716.6379999999999</c:v>
                </c:pt>
                <c:pt idx="6777">
                  <c:v>3717.12</c:v>
                </c:pt>
                <c:pt idx="6778">
                  <c:v>3717.6030000000001</c:v>
                </c:pt>
                <c:pt idx="6779">
                  <c:v>3718.085</c:v>
                </c:pt>
                <c:pt idx="6780">
                  <c:v>3718.567</c:v>
                </c:pt>
                <c:pt idx="6781">
                  <c:v>3719.049</c:v>
                </c:pt>
                <c:pt idx="6782">
                  <c:v>3719.5309999999999</c:v>
                </c:pt>
                <c:pt idx="6783">
                  <c:v>3720.0129999999999</c:v>
                </c:pt>
                <c:pt idx="6784">
                  <c:v>3720.4949999999999</c:v>
                </c:pt>
                <c:pt idx="6785">
                  <c:v>3720.9769999999999</c:v>
                </c:pt>
                <c:pt idx="6786">
                  <c:v>3721.4589999999998</c:v>
                </c:pt>
                <c:pt idx="6787">
                  <c:v>3721.942</c:v>
                </c:pt>
                <c:pt idx="6788">
                  <c:v>3722.424</c:v>
                </c:pt>
                <c:pt idx="6789">
                  <c:v>3722.9059999999999</c:v>
                </c:pt>
                <c:pt idx="6790">
                  <c:v>3723.3879999999999</c:v>
                </c:pt>
                <c:pt idx="6791">
                  <c:v>3723.87</c:v>
                </c:pt>
                <c:pt idx="6792">
                  <c:v>3724.3519999999999</c:v>
                </c:pt>
                <c:pt idx="6793">
                  <c:v>3724.8339999999998</c:v>
                </c:pt>
                <c:pt idx="6794">
                  <c:v>3725.3159999999998</c:v>
                </c:pt>
                <c:pt idx="6795">
                  <c:v>3725.799</c:v>
                </c:pt>
                <c:pt idx="6796">
                  <c:v>3726.2809999999999</c:v>
                </c:pt>
                <c:pt idx="6797">
                  <c:v>3726.7629999999999</c:v>
                </c:pt>
                <c:pt idx="6798">
                  <c:v>3727.2449999999999</c:v>
                </c:pt>
                <c:pt idx="6799">
                  <c:v>3727.7269999999999</c:v>
                </c:pt>
                <c:pt idx="6800">
                  <c:v>3728.2089999999998</c:v>
                </c:pt>
                <c:pt idx="6801">
                  <c:v>3728.6909999999998</c:v>
                </c:pt>
                <c:pt idx="6802">
                  <c:v>3729.1729999999998</c:v>
                </c:pt>
                <c:pt idx="6803">
                  <c:v>3729.6559999999999</c:v>
                </c:pt>
                <c:pt idx="6804">
                  <c:v>3730.1370000000002</c:v>
                </c:pt>
                <c:pt idx="6805">
                  <c:v>3730.62</c:v>
                </c:pt>
                <c:pt idx="6806">
                  <c:v>3731.1019999999999</c:v>
                </c:pt>
                <c:pt idx="6807">
                  <c:v>3731.5839999999998</c:v>
                </c:pt>
                <c:pt idx="6808">
                  <c:v>3732.0659999999998</c:v>
                </c:pt>
                <c:pt idx="6809">
                  <c:v>3732.5479999999998</c:v>
                </c:pt>
                <c:pt idx="6810">
                  <c:v>3733.03</c:v>
                </c:pt>
                <c:pt idx="6811">
                  <c:v>3733.5120000000002</c:v>
                </c:pt>
                <c:pt idx="6812">
                  <c:v>3733.9940000000001</c:v>
                </c:pt>
                <c:pt idx="6813">
                  <c:v>3734.4769999999999</c:v>
                </c:pt>
                <c:pt idx="6814">
                  <c:v>3734.9589999999998</c:v>
                </c:pt>
                <c:pt idx="6815">
                  <c:v>3735.4409999999998</c:v>
                </c:pt>
                <c:pt idx="6816">
                  <c:v>3735.9229999999998</c:v>
                </c:pt>
                <c:pt idx="6817">
                  <c:v>3736.4050000000002</c:v>
                </c:pt>
                <c:pt idx="6818">
                  <c:v>3736.8870000000002</c:v>
                </c:pt>
                <c:pt idx="6819">
                  <c:v>3737.3690000000001</c:v>
                </c:pt>
                <c:pt idx="6820">
                  <c:v>3737.8510000000001</c:v>
                </c:pt>
                <c:pt idx="6821">
                  <c:v>3738.3330000000001</c:v>
                </c:pt>
                <c:pt idx="6822">
                  <c:v>3738.8159999999998</c:v>
                </c:pt>
                <c:pt idx="6823">
                  <c:v>3739.2979999999998</c:v>
                </c:pt>
                <c:pt idx="6824">
                  <c:v>3739.78</c:v>
                </c:pt>
                <c:pt idx="6825">
                  <c:v>3740.2620000000002</c:v>
                </c:pt>
                <c:pt idx="6826">
                  <c:v>3740.7440000000001</c:v>
                </c:pt>
                <c:pt idx="6827">
                  <c:v>3741.2260000000001</c:v>
                </c:pt>
                <c:pt idx="6828">
                  <c:v>3741.7080000000001</c:v>
                </c:pt>
                <c:pt idx="6829">
                  <c:v>3742.19</c:v>
                </c:pt>
                <c:pt idx="6830">
                  <c:v>3742.6729999999998</c:v>
                </c:pt>
                <c:pt idx="6831">
                  <c:v>3743.1550000000002</c:v>
                </c:pt>
                <c:pt idx="6832">
                  <c:v>3743.6370000000002</c:v>
                </c:pt>
                <c:pt idx="6833">
                  <c:v>3744.1190000000001</c:v>
                </c:pt>
                <c:pt idx="6834">
                  <c:v>3744.6010000000001</c:v>
                </c:pt>
                <c:pt idx="6835">
                  <c:v>3745.0830000000001</c:v>
                </c:pt>
                <c:pt idx="6836">
                  <c:v>3745.5650000000001</c:v>
                </c:pt>
                <c:pt idx="6837">
                  <c:v>3746.047</c:v>
                </c:pt>
                <c:pt idx="6838">
                  <c:v>3746.53</c:v>
                </c:pt>
                <c:pt idx="6839">
                  <c:v>3747.0120000000002</c:v>
                </c:pt>
                <c:pt idx="6840">
                  <c:v>3747.4940000000001</c:v>
                </c:pt>
                <c:pt idx="6841">
                  <c:v>3747.9760000000001</c:v>
                </c:pt>
                <c:pt idx="6842">
                  <c:v>3748.4580000000001</c:v>
                </c:pt>
                <c:pt idx="6843">
                  <c:v>3748.94</c:v>
                </c:pt>
                <c:pt idx="6844">
                  <c:v>3749.422</c:v>
                </c:pt>
                <c:pt idx="6845">
                  <c:v>3749.904</c:v>
                </c:pt>
                <c:pt idx="6846">
                  <c:v>3750.386</c:v>
                </c:pt>
                <c:pt idx="6847">
                  <c:v>3750.8690000000001</c:v>
                </c:pt>
                <c:pt idx="6848">
                  <c:v>3751.3510000000001</c:v>
                </c:pt>
                <c:pt idx="6849">
                  <c:v>3751.8330000000001</c:v>
                </c:pt>
                <c:pt idx="6850">
                  <c:v>3752.3150000000001</c:v>
                </c:pt>
                <c:pt idx="6851">
                  <c:v>3752.797</c:v>
                </c:pt>
                <c:pt idx="6852">
                  <c:v>3753.279</c:v>
                </c:pt>
                <c:pt idx="6853">
                  <c:v>3753.761</c:v>
                </c:pt>
                <c:pt idx="6854">
                  <c:v>3754.2429999999999</c:v>
                </c:pt>
                <c:pt idx="6855">
                  <c:v>3754.7260000000001</c:v>
                </c:pt>
                <c:pt idx="6856">
                  <c:v>3755.2080000000001</c:v>
                </c:pt>
                <c:pt idx="6857">
                  <c:v>3755.69</c:v>
                </c:pt>
                <c:pt idx="6858">
                  <c:v>3756.172</c:v>
                </c:pt>
                <c:pt idx="6859">
                  <c:v>3756.654</c:v>
                </c:pt>
                <c:pt idx="6860">
                  <c:v>3757.136</c:v>
                </c:pt>
                <c:pt idx="6861">
                  <c:v>3757.6179999999999</c:v>
                </c:pt>
                <c:pt idx="6862">
                  <c:v>3758.1</c:v>
                </c:pt>
                <c:pt idx="6863">
                  <c:v>3758.5830000000001</c:v>
                </c:pt>
                <c:pt idx="6864">
                  <c:v>3759.0650000000001</c:v>
                </c:pt>
                <c:pt idx="6865">
                  <c:v>3759.547</c:v>
                </c:pt>
                <c:pt idx="6866">
                  <c:v>3760.029</c:v>
                </c:pt>
                <c:pt idx="6867">
                  <c:v>3760.511</c:v>
                </c:pt>
                <c:pt idx="6868">
                  <c:v>3760.9929999999999</c:v>
                </c:pt>
                <c:pt idx="6869">
                  <c:v>3761.4749999999999</c:v>
                </c:pt>
                <c:pt idx="6870">
                  <c:v>3761.9569999999999</c:v>
                </c:pt>
                <c:pt idx="6871">
                  <c:v>3762.4389999999999</c:v>
                </c:pt>
                <c:pt idx="6872">
                  <c:v>3762.922</c:v>
                </c:pt>
                <c:pt idx="6873">
                  <c:v>3763.404</c:v>
                </c:pt>
                <c:pt idx="6874">
                  <c:v>3763.886</c:v>
                </c:pt>
                <c:pt idx="6875">
                  <c:v>3764.3679999999999</c:v>
                </c:pt>
                <c:pt idx="6876">
                  <c:v>3764.85</c:v>
                </c:pt>
                <c:pt idx="6877">
                  <c:v>3765.3319999999999</c:v>
                </c:pt>
                <c:pt idx="6878">
                  <c:v>3765.8139999999999</c:v>
                </c:pt>
                <c:pt idx="6879">
                  <c:v>3766.2959999999998</c:v>
                </c:pt>
                <c:pt idx="6880">
                  <c:v>3766.779</c:v>
                </c:pt>
                <c:pt idx="6881">
                  <c:v>3767.26</c:v>
                </c:pt>
                <c:pt idx="6882">
                  <c:v>3767.7429999999999</c:v>
                </c:pt>
                <c:pt idx="6883">
                  <c:v>3768.2249999999999</c:v>
                </c:pt>
                <c:pt idx="6884">
                  <c:v>3768.7069999999999</c:v>
                </c:pt>
                <c:pt idx="6885">
                  <c:v>3769.1889999999999</c:v>
                </c:pt>
                <c:pt idx="6886">
                  <c:v>3769.6709999999998</c:v>
                </c:pt>
                <c:pt idx="6887">
                  <c:v>3770.1529999999998</c:v>
                </c:pt>
                <c:pt idx="6888">
                  <c:v>3770.6350000000002</c:v>
                </c:pt>
                <c:pt idx="6889">
                  <c:v>3771.1170000000002</c:v>
                </c:pt>
                <c:pt idx="6890">
                  <c:v>3771.6</c:v>
                </c:pt>
                <c:pt idx="6891">
                  <c:v>3772.0819999999999</c:v>
                </c:pt>
                <c:pt idx="6892">
                  <c:v>3772.5639999999999</c:v>
                </c:pt>
                <c:pt idx="6893">
                  <c:v>3773.0459999999998</c:v>
                </c:pt>
                <c:pt idx="6894">
                  <c:v>3773.5279999999998</c:v>
                </c:pt>
                <c:pt idx="6895">
                  <c:v>3774.01</c:v>
                </c:pt>
                <c:pt idx="6896">
                  <c:v>3774.4920000000002</c:v>
                </c:pt>
                <c:pt idx="6897">
                  <c:v>3774.9740000000002</c:v>
                </c:pt>
                <c:pt idx="6898">
                  <c:v>3775.4569999999999</c:v>
                </c:pt>
                <c:pt idx="6899">
                  <c:v>3775.9389999999999</c:v>
                </c:pt>
                <c:pt idx="6900">
                  <c:v>3776.4209999999998</c:v>
                </c:pt>
                <c:pt idx="6901">
                  <c:v>3776.9029999999998</c:v>
                </c:pt>
                <c:pt idx="6902">
                  <c:v>3777.3850000000002</c:v>
                </c:pt>
                <c:pt idx="6903">
                  <c:v>3777.8670000000002</c:v>
                </c:pt>
                <c:pt idx="6904">
                  <c:v>3778.3490000000002</c:v>
                </c:pt>
                <c:pt idx="6905">
                  <c:v>3778.8310000000001</c:v>
                </c:pt>
                <c:pt idx="6906">
                  <c:v>3779.3130000000001</c:v>
                </c:pt>
                <c:pt idx="6907">
                  <c:v>3779.7959999999998</c:v>
                </c:pt>
                <c:pt idx="6908">
                  <c:v>3780.2779999999998</c:v>
                </c:pt>
                <c:pt idx="6909">
                  <c:v>3780.76</c:v>
                </c:pt>
                <c:pt idx="6910">
                  <c:v>3781.2420000000002</c:v>
                </c:pt>
                <c:pt idx="6911">
                  <c:v>3781.7240000000002</c:v>
                </c:pt>
                <c:pt idx="6912">
                  <c:v>3782.2060000000001</c:v>
                </c:pt>
                <c:pt idx="6913">
                  <c:v>3782.6880000000001</c:v>
                </c:pt>
                <c:pt idx="6914">
                  <c:v>3783.17</c:v>
                </c:pt>
                <c:pt idx="6915">
                  <c:v>3783.6529999999998</c:v>
                </c:pt>
                <c:pt idx="6916">
                  <c:v>3784.1350000000002</c:v>
                </c:pt>
                <c:pt idx="6917">
                  <c:v>3784.6170000000002</c:v>
                </c:pt>
                <c:pt idx="6918">
                  <c:v>3785.0990000000002</c:v>
                </c:pt>
                <c:pt idx="6919">
                  <c:v>3785.5810000000001</c:v>
                </c:pt>
                <c:pt idx="6920">
                  <c:v>3786.0630000000001</c:v>
                </c:pt>
                <c:pt idx="6921">
                  <c:v>3786.5450000000001</c:v>
                </c:pt>
                <c:pt idx="6922">
                  <c:v>3787.027</c:v>
                </c:pt>
                <c:pt idx="6923">
                  <c:v>3787.51</c:v>
                </c:pt>
                <c:pt idx="6924">
                  <c:v>3787.9920000000002</c:v>
                </c:pt>
                <c:pt idx="6925">
                  <c:v>3788.4740000000002</c:v>
                </c:pt>
                <c:pt idx="6926">
                  <c:v>3788.9560000000001</c:v>
                </c:pt>
                <c:pt idx="6927">
                  <c:v>3789.4380000000001</c:v>
                </c:pt>
                <c:pt idx="6928">
                  <c:v>3789.92</c:v>
                </c:pt>
                <c:pt idx="6929">
                  <c:v>3790.402</c:v>
                </c:pt>
                <c:pt idx="6930">
                  <c:v>3790.884</c:v>
                </c:pt>
                <c:pt idx="6931">
                  <c:v>3791.366</c:v>
                </c:pt>
                <c:pt idx="6932">
                  <c:v>3791.8490000000002</c:v>
                </c:pt>
                <c:pt idx="6933">
                  <c:v>3792.3310000000001</c:v>
                </c:pt>
                <c:pt idx="6934">
                  <c:v>3792.8130000000001</c:v>
                </c:pt>
                <c:pt idx="6935">
                  <c:v>3793.2950000000001</c:v>
                </c:pt>
                <c:pt idx="6936">
                  <c:v>3793.777</c:v>
                </c:pt>
                <c:pt idx="6937">
                  <c:v>3794.259</c:v>
                </c:pt>
                <c:pt idx="6938">
                  <c:v>3794.741</c:v>
                </c:pt>
                <c:pt idx="6939">
                  <c:v>3795.223</c:v>
                </c:pt>
                <c:pt idx="6940">
                  <c:v>3795.7060000000001</c:v>
                </c:pt>
                <c:pt idx="6941">
                  <c:v>3796.1880000000001</c:v>
                </c:pt>
                <c:pt idx="6942">
                  <c:v>3796.67</c:v>
                </c:pt>
                <c:pt idx="6943">
                  <c:v>3797.152</c:v>
                </c:pt>
                <c:pt idx="6944">
                  <c:v>3797.634</c:v>
                </c:pt>
                <c:pt idx="6945">
                  <c:v>3798.116</c:v>
                </c:pt>
                <c:pt idx="6946">
                  <c:v>3798.598</c:v>
                </c:pt>
                <c:pt idx="6947">
                  <c:v>3799.08</c:v>
                </c:pt>
                <c:pt idx="6948">
                  <c:v>3799.5630000000001</c:v>
                </c:pt>
                <c:pt idx="6949">
                  <c:v>3800.0439999999999</c:v>
                </c:pt>
                <c:pt idx="6950">
                  <c:v>3800.527</c:v>
                </c:pt>
                <c:pt idx="6951">
                  <c:v>3801.009</c:v>
                </c:pt>
                <c:pt idx="6952">
                  <c:v>3801.491</c:v>
                </c:pt>
                <c:pt idx="6953">
                  <c:v>3801.973</c:v>
                </c:pt>
                <c:pt idx="6954">
                  <c:v>3802.4549999999999</c:v>
                </c:pt>
                <c:pt idx="6955">
                  <c:v>3802.9369999999999</c:v>
                </c:pt>
                <c:pt idx="6956">
                  <c:v>3803.4189999999999</c:v>
                </c:pt>
                <c:pt idx="6957">
                  <c:v>3803.9009999999998</c:v>
                </c:pt>
                <c:pt idx="6958">
                  <c:v>3804.384</c:v>
                </c:pt>
                <c:pt idx="6959">
                  <c:v>3804.866</c:v>
                </c:pt>
                <c:pt idx="6960">
                  <c:v>3805.348</c:v>
                </c:pt>
                <c:pt idx="6961">
                  <c:v>3805.83</c:v>
                </c:pt>
                <c:pt idx="6962">
                  <c:v>3806.3119999999999</c:v>
                </c:pt>
                <c:pt idx="6963">
                  <c:v>3806.7939999999999</c:v>
                </c:pt>
                <c:pt idx="6964">
                  <c:v>3807.2759999999998</c:v>
                </c:pt>
                <c:pt idx="6965">
                  <c:v>3807.7579999999998</c:v>
                </c:pt>
                <c:pt idx="6966">
                  <c:v>3808.24</c:v>
                </c:pt>
                <c:pt idx="6967">
                  <c:v>3808.723</c:v>
                </c:pt>
                <c:pt idx="6968">
                  <c:v>3809.2049999999999</c:v>
                </c:pt>
                <c:pt idx="6969">
                  <c:v>3809.6869999999999</c:v>
                </c:pt>
                <c:pt idx="6970">
                  <c:v>3810.1689999999999</c:v>
                </c:pt>
                <c:pt idx="6971">
                  <c:v>3810.6509999999998</c:v>
                </c:pt>
                <c:pt idx="6972">
                  <c:v>3811.1329999999998</c:v>
                </c:pt>
                <c:pt idx="6973">
                  <c:v>3811.6149999999998</c:v>
                </c:pt>
                <c:pt idx="6974">
                  <c:v>3812.0970000000002</c:v>
                </c:pt>
                <c:pt idx="6975">
                  <c:v>3812.58</c:v>
                </c:pt>
                <c:pt idx="6976">
                  <c:v>3813.0619999999999</c:v>
                </c:pt>
                <c:pt idx="6977">
                  <c:v>3813.5439999999999</c:v>
                </c:pt>
                <c:pt idx="6978">
                  <c:v>3814.0259999999998</c:v>
                </c:pt>
                <c:pt idx="6979">
                  <c:v>3814.5079999999998</c:v>
                </c:pt>
                <c:pt idx="6980">
                  <c:v>3814.99</c:v>
                </c:pt>
                <c:pt idx="6981">
                  <c:v>3815.4720000000002</c:v>
                </c:pt>
                <c:pt idx="6982">
                  <c:v>3815.9540000000002</c:v>
                </c:pt>
                <c:pt idx="6983">
                  <c:v>3816.4369999999999</c:v>
                </c:pt>
                <c:pt idx="6984">
                  <c:v>3816.9189999999999</c:v>
                </c:pt>
                <c:pt idx="6985">
                  <c:v>3817.4009999999998</c:v>
                </c:pt>
                <c:pt idx="6986">
                  <c:v>3817.8829999999998</c:v>
                </c:pt>
                <c:pt idx="6987">
                  <c:v>3818.3649999999998</c:v>
                </c:pt>
                <c:pt idx="6988">
                  <c:v>3818.8470000000002</c:v>
                </c:pt>
                <c:pt idx="6989">
                  <c:v>3819.3290000000002</c:v>
                </c:pt>
                <c:pt idx="6990">
                  <c:v>3819.8110000000001</c:v>
                </c:pt>
                <c:pt idx="6991">
                  <c:v>3820.2930000000001</c:v>
                </c:pt>
                <c:pt idx="6992">
                  <c:v>3820.7759999999998</c:v>
                </c:pt>
                <c:pt idx="6993">
                  <c:v>3821.2579999999998</c:v>
                </c:pt>
                <c:pt idx="6994">
                  <c:v>3821.74</c:v>
                </c:pt>
                <c:pt idx="6995">
                  <c:v>3822.2220000000002</c:v>
                </c:pt>
                <c:pt idx="6996">
                  <c:v>3822.7040000000002</c:v>
                </c:pt>
                <c:pt idx="6997">
                  <c:v>3823.1860000000001</c:v>
                </c:pt>
                <c:pt idx="6998">
                  <c:v>3823.6680000000001</c:v>
                </c:pt>
                <c:pt idx="6999">
                  <c:v>3824.15</c:v>
                </c:pt>
                <c:pt idx="7000">
                  <c:v>3824.6329999999998</c:v>
                </c:pt>
                <c:pt idx="7001">
                  <c:v>3825.1149999999998</c:v>
                </c:pt>
                <c:pt idx="7002">
                  <c:v>3825.5970000000002</c:v>
                </c:pt>
                <c:pt idx="7003">
                  <c:v>3826.0790000000002</c:v>
                </c:pt>
                <c:pt idx="7004">
                  <c:v>3826.5610000000001</c:v>
                </c:pt>
                <c:pt idx="7005">
                  <c:v>3827.0430000000001</c:v>
                </c:pt>
                <c:pt idx="7006">
                  <c:v>3827.5250000000001</c:v>
                </c:pt>
                <c:pt idx="7007">
                  <c:v>3828.0070000000001</c:v>
                </c:pt>
                <c:pt idx="7008">
                  <c:v>3828.49</c:v>
                </c:pt>
                <c:pt idx="7009">
                  <c:v>3828.971</c:v>
                </c:pt>
                <c:pt idx="7010">
                  <c:v>3829.4540000000002</c:v>
                </c:pt>
                <c:pt idx="7011">
                  <c:v>3829.9360000000001</c:v>
                </c:pt>
                <c:pt idx="7012">
                  <c:v>3830.4180000000001</c:v>
                </c:pt>
                <c:pt idx="7013">
                  <c:v>3830.9</c:v>
                </c:pt>
                <c:pt idx="7014">
                  <c:v>3831.3820000000001</c:v>
                </c:pt>
                <c:pt idx="7015">
                  <c:v>3831.864</c:v>
                </c:pt>
                <c:pt idx="7016">
                  <c:v>3832.346</c:v>
                </c:pt>
                <c:pt idx="7017">
                  <c:v>3832.828</c:v>
                </c:pt>
                <c:pt idx="7018">
                  <c:v>3833.3110000000001</c:v>
                </c:pt>
                <c:pt idx="7019">
                  <c:v>3833.7930000000001</c:v>
                </c:pt>
                <c:pt idx="7020">
                  <c:v>3834.2750000000001</c:v>
                </c:pt>
                <c:pt idx="7021">
                  <c:v>3834.7570000000001</c:v>
                </c:pt>
                <c:pt idx="7022">
                  <c:v>3835.239</c:v>
                </c:pt>
                <c:pt idx="7023">
                  <c:v>3835.721</c:v>
                </c:pt>
                <c:pt idx="7024">
                  <c:v>3836.203</c:v>
                </c:pt>
                <c:pt idx="7025">
                  <c:v>3836.6849999999999</c:v>
                </c:pt>
                <c:pt idx="7026">
                  <c:v>3837.1669999999999</c:v>
                </c:pt>
                <c:pt idx="7027">
                  <c:v>3837.65</c:v>
                </c:pt>
                <c:pt idx="7028">
                  <c:v>3838.1320000000001</c:v>
                </c:pt>
                <c:pt idx="7029">
                  <c:v>3838.614</c:v>
                </c:pt>
                <c:pt idx="7030">
                  <c:v>3839.096</c:v>
                </c:pt>
                <c:pt idx="7031">
                  <c:v>3839.578</c:v>
                </c:pt>
                <c:pt idx="7032">
                  <c:v>3840.06</c:v>
                </c:pt>
                <c:pt idx="7033">
                  <c:v>3840.5419999999999</c:v>
                </c:pt>
                <c:pt idx="7034">
                  <c:v>3841.0239999999999</c:v>
                </c:pt>
                <c:pt idx="7035">
                  <c:v>3841.5070000000001</c:v>
                </c:pt>
                <c:pt idx="7036">
                  <c:v>3841.989</c:v>
                </c:pt>
                <c:pt idx="7037">
                  <c:v>3842.471</c:v>
                </c:pt>
                <c:pt idx="7038">
                  <c:v>3842.953</c:v>
                </c:pt>
                <c:pt idx="7039">
                  <c:v>3843.4349999999999</c:v>
                </c:pt>
                <c:pt idx="7040">
                  <c:v>3843.9169999999999</c:v>
                </c:pt>
                <c:pt idx="7041">
                  <c:v>3844.3989999999999</c:v>
                </c:pt>
                <c:pt idx="7042">
                  <c:v>3844.8809999999999</c:v>
                </c:pt>
                <c:pt idx="7043">
                  <c:v>3845.364</c:v>
                </c:pt>
                <c:pt idx="7044">
                  <c:v>3845.846</c:v>
                </c:pt>
                <c:pt idx="7045">
                  <c:v>3846.328</c:v>
                </c:pt>
                <c:pt idx="7046">
                  <c:v>3846.81</c:v>
                </c:pt>
                <c:pt idx="7047">
                  <c:v>3847.2919999999999</c:v>
                </c:pt>
                <c:pt idx="7048">
                  <c:v>3847.7739999999999</c:v>
                </c:pt>
                <c:pt idx="7049">
                  <c:v>3848.2559999999999</c:v>
                </c:pt>
                <c:pt idx="7050">
                  <c:v>3848.7379999999998</c:v>
                </c:pt>
                <c:pt idx="7051">
                  <c:v>3849.22</c:v>
                </c:pt>
                <c:pt idx="7052">
                  <c:v>3849.703</c:v>
                </c:pt>
                <c:pt idx="7053">
                  <c:v>3850.1849999999999</c:v>
                </c:pt>
                <c:pt idx="7054">
                  <c:v>3850.6669999999999</c:v>
                </c:pt>
                <c:pt idx="7055">
                  <c:v>3851.1489999999999</c:v>
                </c:pt>
                <c:pt idx="7056">
                  <c:v>3851.6309999999999</c:v>
                </c:pt>
                <c:pt idx="7057">
                  <c:v>3852.1129999999998</c:v>
                </c:pt>
                <c:pt idx="7058">
                  <c:v>3852.5949999999998</c:v>
                </c:pt>
                <c:pt idx="7059">
                  <c:v>3853.0770000000002</c:v>
                </c:pt>
                <c:pt idx="7060">
                  <c:v>3853.56</c:v>
                </c:pt>
                <c:pt idx="7061">
                  <c:v>3854.0419999999999</c:v>
                </c:pt>
                <c:pt idx="7062">
                  <c:v>3854.5239999999999</c:v>
                </c:pt>
                <c:pt idx="7063">
                  <c:v>3855.0059999999999</c:v>
                </c:pt>
                <c:pt idx="7064">
                  <c:v>3855.4879999999998</c:v>
                </c:pt>
                <c:pt idx="7065">
                  <c:v>3855.97</c:v>
                </c:pt>
                <c:pt idx="7066">
                  <c:v>3856.4520000000002</c:v>
                </c:pt>
                <c:pt idx="7067">
                  <c:v>3856.9340000000002</c:v>
                </c:pt>
                <c:pt idx="7068">
                  <c:v>3857.4169999999999</c:v>
                </c:pt>
                <c:pt idx="7069">
                  <c:v>3857.8980000000001</c:v>
                </c:pt>
                <c:pt idx="7070">
                  <c:v>3858.3809999999999</c:v>
                </c:pt>
                <c:pt idx="7071">
                  <c:v>3858.8629999999998</c:v>
                </c:pt>
                <c:pt idx="7072">
                  <c:v>3859.3449999999998</c:v>
                </c:pt>
                <c:pt idx="7073">
                  <c:v>3859.8270000000002</c:v>
                </c:pt>
                <c:pt idx="7074">
                  <c:v>3860.3090000000002</c:v>
                </c:pt>
                <c:pt idx="7075">
                  <c:v>3860.7910000000002</c:v>
                </c:pt>
                <c:pt idx="7076">
                  <c:v>3861.2730000000001</c:v>
                </c:pt>
                <c:pt idx="7077">
                  <c:v>3861.7550000000001</c:v>
                </c:pt>
                <c:pt idx="7078">
                  <c:v>3862.2379999999998</c:v>
                </c:pt>
                <c:pt idx="7079">
                  <c:v>3862.72</c:v>
                </c:pt>
                <c:pt idx="7080">
                  <c:v>3863.2020000000002</c:v>
                </c:pt>
                <c:pt idx="7081">
                  <c:v>3863.6840000000002</c:v>
                </c:pt>
                <c:pt idx="7082">
                  <c:v>3864.1660000000002</c:v>
                </c:pt>
                <c:pt idx="7083">
                  <c:v>3864.6480000000001</c:v>
                </c:pt>
                <c:pt idx="7084">
                  <c:v>3865.13</c:v>
                </c:pt>
                <c:pt idx="7085">
                  <c:v>3865.6120000000001</c:v>
                </c:pt>
                <c:pt idx="7086">
                  <c:v>3866.0940000000001</c:v>
                </c:pt>
                <c:pt idx="7087">
                  <c:v>3866.5770000000002</c:v>
                </c:pt>
                <c:pt idx="7088">
                  <c:v>3867.0590000000002</c:v>
                </c:pt>
                <c:pt idx="7089">
                  <c:v>3867.5410000000002</c:v>
                </c:pt>
                <c:pt idx="7090">
                  <c:v>3868.0230000000001</c:v>
                </c:pt>
                <c:pt idx="7091">
                  <c:v>3868.5050000000001</c:v>
                </c:pt>
                <c:pt idx="7092">
                  <c:v>3868.9870000000001</c:v>
                </c:pt>
                <c:pt idx="7093">
                  <c:v>3869.4690000000001</c:v>
                </c:pt>
                <c:pt idx="7094">
                  <c:v>3869.951</c:v>
                </c:pt>
                <c:pt idx="7095">
                  <c:v>3870.4340000000002</c:v>
                </c:pt>
                <c:pt idx="7096">
                  <c:v>3870.9160000000002</c:v>
                </c:pt>
                <c:pt idx="7097">
                  <c:v>3871.3980000000001</c:v>
                </c:pt>
                <c:pt idx="7098">
                  <c:v>3871.88</c:v>
                </c:pt>
                <c:pt idx="7099">
                  <c:v>3872.3620000000001</c:v>
                </c:pt>
                <c:pt idx="7100">
                  <c:v>3872.8440000000001</c:v>
                </c:pt>
                <c:pt idx="7101">
                  <c:v>3873.326</c:v>
                </c:pt>
                <c:pt idx="7102">
                  <c:v>3873.808</c:v>
                </c:pt>
                <c:pt idx="7103">
                  <c:v>3874.2910000000002</c:v>
                </c:pt>
                <c:pt idx="7104">
                  <c:v>3874.7730000000001</c:v>
                </c:pt>
                <c:pt idx="7105">
                  <c:v>3875.2550000000001</c:v>
                </c:pt>
                <c:pt idx="7106">
                  <c:v>3875.7370000000001</c:v>
                </c:pt>
                <c:pt idx="7107">
                  <c:v>3876.2190000000001</c:v>
                </c:pt>
                <c:pt idx="7108">
                  <c:v>3876.701</c:v>
                </c:pt>
                <c:pt idx="7109">
                  <c:v>3877.183</c:v>
                </c:pt>
                <c:pt idx="7110">
                  <c:v>3877.665</c:v>
                </c:pt>
                <c:pt idx="7111">
                  <c:v>3878.1469999999999</c:v>
                </c:pt>
                <c:pt idx="7112">
                  <c:v>3878.63</c:v>
                </c:pt>
                <c:pt idx="7113">
                  <c:v>3879.1120000000001</c:v>
                </c:pt>
                <c:pt idx="7114">
                  <c:v>3879.5940000000001</c:v>
                </c:pt>
                <c:pt idx="7115">
                  <c:v>3880.076</c:v>
                </c:pt>
                <c:pt idx="7116">
                  <c:v>3880.558</c:v>
                </c:pt>
                <c:pt idx="7117">
                  <c:v>3881.04</c:v>
                </c:pt>
                <c:pt idx="7118">
                  <c:v>3881.5219999999999</c:v>
                </c:pt>
                <c:pt idx="7119">
                  <c:v>3882.0039999999999</c:v>
                </c:pt>
                <c:pt idx="7120">
                  <c:v>3882.4870000000001</c:v>
                </c:pt>
                <c:pt idx="7121">
                  <c:v>3882.9690000000001</c:v>
                </c:pt>
                <c:pt idx="7122">
                  <c:v>3883.451</c:v>
                </c:pt>
                <c:pt idx="7123">
                  <c:v>3883.933</c:v>
                </c:pt>
                <c:pt idx="7124">
                  <c:v>3884.415</c:v>
                </c:pt>
                <c:pt idx="7125">
                  <c:v>3884.8969999999999</c:v>
                </c:pt>
                <c:pt idx="7126">
                  <c:v>3885.3789999999999</c:v>
                </c:pt>
                <c:pt idx="7127">
                  <c:v>3885.8609999999999</c:v>
                </c:pt>
                <c:pt idx="7128">
                  <c:v>3886.3440000000001</c:v>
                </c:pt>
                <c:pt idx="7129">
                  <c:v>3886.8249999999998</c:v>
                </c:pt>
                <c:pt idx="7130">
                  <c:v>3887.308</c:v>
                </c:pt>
                <c:pt idx="7131">
                  <c:v>3887.79</c:v>
                </c:pt>
                <c:pt idx="7132">
                  <c:v>3888.2719999999999</c:v>
                </c:pt>
                <c:pt idx="7133">
                  <c:v>3888.7539999999999</c:v>
                </c:pt>
                <c:pt idx="7134">
                  <c:v>3889.2359999999999</c:v>
                </c:pt>
                <c:pt idx="7135">
                  <c:v>3889.7179999999998</c:v>
                </c:pt>
                <c:pt idx="7136">
                  <c:v>3890.2</c:v>
                </c:pt>
                <c:pt idx="7137">
                  <c:v>3890.6819999999998</c:v>
                </c:pt>
                <c:pt idx="7138">
                  <c:v>3891.165</c:v>
                </c:pt>
                <c:pt idx="7139">
                  <c:v>3891.6469999999999</c:v>
                </c:pt>
                <c:pt idx="7140">
                  <c:v>3892.1289999999999</c:v>
                </c:pt>
                <c:pt idx="7141">
                  <c:v>3892.6109999999999</c:v>
                </c:pt>
                <c:pt idx="7142">
                  <c:v>3893.0929999999998</c:v>
                </c:pt>
                <c:pt idx="7143">
                  <c:v>3893.5749999999998</c:v>
                </c:pt>
                <c:pt idx="7144">
                  <c:v>3894.0569999999998</c:v>
                </c:pt>
                <c:pt idx="7145">
                  <c:v>3894.5390000000002</c:v>
                </c:pt>
                <c:pt idx="7146">
                  <c:v>3895.0210000000002</c:v>
                </c:pt>
                <c:pt idx="7147">
                  <c:v>3895.5039999999999</c:v>
                </c:pt>
                <c:pt idx="7148">
                  <c:v>3895.9859999999999</c:v>
                </c:pt>
                <c:pt idx="7149">
                  <c:v>3896.4679999999998</c:v>
                </c:pt>
                <c:pt idx="7150">
                  <c:v>3896.95</c:v>
                </c:pt>
                <c:pt idx="7151">
                  <c:v>3897.4319999999998</c:v>
                </c:pt>
                <c:pt idx="7152">
                  <c:v>3897.9140000000002</c:v>
                </c:pt>
                <c:pt idx="7153">
                  <c:v>3898.3960000000002</c:v>
                </c:pt>
                <c:pt idx="7154">
                  <c:v>3898.8780000000002</c:v>
                </c:pt>
                <c:pt idx="7155">
                  <c:v>3899.3609999999999</c:v>
                </c:pt>
                <c:pt idx="7156">
                  <c:v>3899.8429999999998</c:v>
                </c:pt>
                <c:pt idx="7157">
                  <c:v>3900.3249999999998</c:v>
                </c:pt>
                <c:pt idx="7158">
                  <c:v>3900.8069999999998</c:v>
                </c:pt>
                <c:pt idx="7159">
                  <c:v>3901.2890000000002</c:v>
                </c:pt>
                <c:pt idx="7160">
                  <c:v>3901.7710000000002</c:v>
                </c:pt>
                <c:pt idx="7161">
                  <c:v>3902.2530000000002</c:v>
                </c:pt>
                <c:pt idx="7162">
                  <c:v>3902.7350000000001</c:v>
                </c:pt>
                <c:pt idx="7163">
                  <c:v>3903.2179999999998</c:v>
                </c:pt>
                <c:pt idx="7164">
                  <c:v>3903.7</c:v>
                </c:pt>
                <c:pt idx="7165">
                  <c:v>3904.1819999999998</c:v>
                </c:pt>
                <c:pt idx="7166">
                  <c:v>3904.6640000000002</c:v>
                </c:pt>
                <c:pt idx="7167">
                  <c:v>3905.1460000000002</c:v>
                </c:pt>
                <c:pt idx="7168">
                  <c:v>3905.6280000000002</c:v>
                </c:pt>
                <c:pt idx="7169">
                  <c:v>3906.11</c:v>
                </c:pt>
                <c:pt idx="7170">
                  <c:v>3906.5920000000001</c:v>
                </c:pt>
                <c:pt idx="7171">
                  <c:v>3907.0740000000001</c:v>
                </c:pt>
                <c:pt idx="7172">
                  <c:v>3907.5569999999998</c:v>
                </c:pt>
                <c:pt idx="7173">
                  <c:v>3908.0390000000002</c:v>
                </c:pt>
                <c:pt idx="7174">
                  <c:v>3908.5210000000002</c:v>
                </c:pt>
                <c:pt idx="7175">
                  <c:v>3909.0030000000002</c:v>
                </c:pt>
                <c:pt idx="7176">
                  <c:v>3909.4850000000001</c:v>
                </c:pt>
                <c:pt idx="7177">
                  <c:v>3909.9670000000001</c:v>
                </c:pt>
                <c:pt idx="7178">
                  <c:v>3910.4490000000001</c:v>
                </c:pt>
                <c:pt idx="7179">
                  <c:v>3910.931</c:v>
                </c:pt>
                <c:pt idx="7180">
                  <c:v>3911.4140000000002</c:v>
                </c:pt>
                <c:pt idx="7181">
                  <c:v>3911.8960000000002</c:v>
                </c:pt>
                <c:pt idx="7182">
                  <c:v>3912.3780000000002</c:v>
                </c:pt>
                <c:pt idx="7183">
                  <c:v>3912.86</c:v>
                </c:pt>
                <c:pt idx="7184">
                  <c:v>3913.3420000000001</c:v>
                </c:pt>
                <c:pt idx="7185">
                  <c:v>3913.8240000000001</c:v>
                </c:pt>
                <c:pt idx="7186">
                  <c:v>3914.306</c:v>
                </c:pt>
                <c:pt idx="7187">
                  <c:v>3914.788</c:v>
                </c:pt>
                <c:pt idx="7188">
                  <c:v>3915.2710000000002</c:v>
                </c:pt>
                <c:pt idx="7189">
                  <c:v>3915.752</c:v>
                </c:pt>
                <c:pt idx="7190">
                  <c:v>3916.2350000000001</c:v>
                </c:pt>
                <c:pt idx="7191">
                  <c:v>3916.7170000000001</c:v>
                </c:pt>
                <c:pt idx="7192">
                  <c:v>3917.1990000000001</c:v>
                </c:pt>
                <c:pt idx="7193">
                  <c:v>3917.681</c:v>
                </c:pt>
                <c:pt idx="7194">
                  <c:v>3918.163</c:v>
                </c:pt>
                <c:pt idx="7195">
                  <c:v>3918.645</c:v>
                </c:pt>
                <c:pt idx="7196">
                  <c:v>3919.127</c:v>
                </c:pt>
                <c:pt idx="7197">
                  <c:v>3919.6089999999999</c:v>
                </c:pt>
                <c:pt idx="7198">
                  <c:v>3920.0920000000001</c:v>
                </c:pt>
                <c:pt idx="7199">
                  <c:v>3920.5740000000001</c:v>
                </c:pt>
                <c:pt idx="7200">
                  <c:v>3921.056</c:v>
                </c:pt>
                <c:pt idx="7201">
                  <c:v>3921.538</c:v>
                </c:pt>
                <c:pt idx="7202">
                  <c:v>3922.02</c:v>
                </c:pt>
                <c:pt idx="7203">
                  <c:v>3922.502</c:v>
                </c:pt>
                <c:pt idx="7204">
                  <c:v>3922.9839999999999</c:v>
                </c:pt>
                <c:pt idx="7205">
                  <c:v>3923.4659999999999</c:v>
                </c:pt>
                <c:pt idx="7206">
                  <c:v>3923.9479999999999</c:v>
                </c:pt>
                <c:pt idx="7207">
                  <c:v>3924.431</c:v>
                </c:pt>
                <c:pt idx="7208">
                  <c:v>3924.913</c:v>
                </c:pt>
                <c:pt idx="7209">
                  <c:v>3925.395</c:v>
                </c:pt>
                <c:pt idx="7210">
                  <c:v>3925.877</c:v>
                </c:pt>
                <c:pt idx="7211">
                  <c:v>3926.3589999999999</c:v>
                </c:pt>
                <c:pt idx="7212">
                  <c:v>3926.8409999999999</c:v>
                </c:pt>
                <c:pt idx="7213">
                  <c:v>3927.3229999999999</c:v>
                </c:pt>
                <c:pt idx="7214">
                  <c:v>3927.8049999999998</c:v>
                </c:pt>
                <c:pt idx="7215">
                  <c:v>3928.288</c:v>
                </c:pt>
                <c:pt idx="7216">
                  <c:v>3928.77</c:v>
                </c:pt>
                <c:pt idx="7217">
                  <c:v>3929.252</c:v>
                </c:pt>
                <c:pt idx="7218">
                  <c:v>3929.7339999999999</c:v>
                </c:pt>
                <c:pt idx="7219">
                  <c:v>3930.2159999999999</c:v>
                </c:pt>
                <c:pt idx="7220">
                  <c:v>3930.6979999999999</c:v>
                </c:pt>
                <c:pt idx="7221">
                  <c:v>3931.18</c:v>
                </c:pt>
                <c:pt idx="7222">
                  <c:v>3931.6619999999998</c:v>
                </c:pt>
                <c:pt idx="7223">
                  <c:v>3932.145</c:v>
                </c:pt>
                <c:pt idx="7224">
                  <c:v>3932.627</c:v>
                </c:pt>
                <c:pt idx="7225">
                  <c:v>3933.1089999999999</c:v>
                </c:pt>
                <c:pt idx="7226">
                  <c:v>3933.5909999999999</c:v>
                </c:pt>
                <c:pt idx="7227">
                  <c:v>3934.0729999999999</c:v>
                </c:pt>
                <c:pt idx="7228">
                  <c:v>3934.5549999999998</c:v>
                </c:pt>
                <c:pt idx="7229">
                  <c:v>3935.0369999999998</c:v>
                </c:pt>
                <c:pt idx="7230">
                  <c:v>3935.5189999999998</c:v>
                </c:pt>
                <c:pt idx="7231">
                  <c:v>3936.0010000000002</c:v>
                </c:pt>
                <c:pt idx="7232">
                  <c:v>3936.4839999999999</c:v>
                </c:pt>
                <c:pt idx="7233">
                  <c:v>3936.9659999999999</c:v>
                </c:pt>
                <c:pt idx="7234">
                  <c:v>3937.4479999999999</c:v>
                </c:pt>
                <c:pt idx="7235">
                  <c:v>3937.93</c:v>
                </c:pt>
                <c:pt idx="7236">
                  <c:v>3938.4119999999998</c:v>
                </c:pt>
                <c:pt idx="7237">
                  <c:v>3938.8939999999998</c:v>
                </c:pt>
                <c:pt idx="7238">
                  <c:v>3939.3760000000002</c:v>
                </c:pt>
                <c:pt idx="7239">
                  <c:v>3939.8580000000002</c:v>
                </c:pt>
                <c:pt idx="7240">
                  <c:v>3940.3409999999999</c:v>
                </c:pt>
                <c:pt idx="7241">
                  <c:v>3940.8229999999999</c:v>
                </c:pt>
                <c:pt idx="7242">
                  <c:v>3941.3049999999998</c:v>
                </c:pt>
                <c:pt idx="7243">
                  <c:v>3941.7869999999998</c:v>
                </c:pt>
                <c:pt idx="7244">
                  <c:v>3942.2689999999998</c:v>
                </c:pt>
                <c:pt idx="7245">
                  <c:v>3942.7510000000002</c:v>
                </c:pt>
                <c:pt idx="7246">
                  <c:v>3943.2330000000002</c:v>
                </c:pt>
                <c:pt idx="7247">
                  <c:v>3943.7150000000001</c:v>
                </c:pt>
                <c:pt idx="7248">
                  <c:v>3944.1979999999999</c:v>
                </c:pt>
                <c:pt idx="7249">
                  <c:v>3944.6790000000001</c:v>
                </c:pt>
                <c:pt idx="7250">
                  <c:v>3945.1619999999998</c:v>
                </c:pt>
                <c:pt idx="7251">
                  <c:v>3945.6439999999998</c:v>
                </c:pt>
                <c:pt idx="7252">
                  <c:v>3946.1260000000002</c:v>
                </c:pt>
                <c:pt idx="7253">
                  <c:v>3946.6080000000002</c:v>
                </c:pt>
                <c:pt idx="7254">
                  <c:v>3947.09</c:v>
                </c:pt>
                <c:pt idx="7255">
                  <c:v>3947.5720000000001</c:v>
                </c:pt>
                <c:pt idx="7256">
                  <c:v>3948.0540000000001</c:v>
                </c:pt>
                <c:pt idx="7257">
                  <c:v>3948.5360000000001</c:v>
                </c:pt>
                <c:pt idx="7258">
                  <c:v>3949.0189999999998</c:v>
                </c:pt>
                <c:pt idx="7259">
                  <c:v>3949.5010000000002</c:v>
                </c:pt>
                <c:pt idx="7260">
                  <c:v>3949.9830000000002</c:v>
                </c:pt>
                <c:pt idx="7261">
                  <c:v>3950.4650000000001</c:v>
                </c:pt>
                <c:pt idx="7262">
                  <c:v>3950.9470000000001</c:v>
                </c:pt>
                <c:pt idx="7263">
                  <c:v>3951.4290000000001</c:v>
                </c:pt>
                <c:pt idx="7264">
                  <c:v>3951.9110000000001</c:v>
                </c:pt>
                <c:pt idx="7265">
                  <c:v>3952.393</c:v>
                </c:pt>
                <c:pt idx="7266">
                  <c:v>3952.875</c:v>
                </c:pt>
                <c:pt idx="7267">
                  <c:v>3953.3580000000002</c:v>
                </c:pt>
                <c:pt idx="7268">
                  <c:v>3953.84</c:v>
                </c:pt>
                <c:pt idx="7269">
                  <c:v>3954.3220000000001</c:v>
                </c:pt>
                <c:pt idx="7270">
                  <c:v>3954.8040000000001</c:v>
                </c:pt>
                <c:pt idx="7271">
                  <c:v>3955.2860000000001</c:v>
                </c:pt>
                <c:pt idx="7272">
                  <c:v>3955.768</c:v>
                </c:pt>
                <c:pt idx="7273">
                  <c:v>3956.25</c:v>
                </c:pt>
                <c:pt idx="7274">
                  <c:v>3956.732</c:v>
                </c:pt>
                <c:pt idx="7275">
                  <c:v>3957.2150000000001</c:v>
                </c:pt>
                <c:pt idx="7276">
                  <c:v>3957.6970000000001</c:v>
                </c:pt>
                <c:pt idx="7277">
                  <c:v>3958.1790000000001</c:v>
                </c:pt>
                <c:pt idx="7278">
                  <c:v>3958.6610000000001</c:v>
                </c:pt>
                <c:pt idx="7279">
                  <c:v>3959.143</c:v>
                </c:pt>
                <c:pt idx="7280">
                  <c:v>3959.625</c:v>
                </c:pt>
                <c:pt idx="7281">
                  <c:v>3960.107</c:v>
                </c:pt>
                <c:pt idx="7282">
                  <c:v>3960.5889999999999</c:v>
                </c:pt>
                <c:pt idx="7283">
                  <c:v>3961.0720000000001</c:v>
                </c:pt>
                <c:pt idx="7284">
                  <c:v>3961.5540000000001</c:v>
                </c:pt>
                <c:pt idx="7285">
                  <c:v>3962.0360000000001</c:v>
                </c:pt>
                <c:pt idx="7286">
                  <c:v>3962.518</c:v>
                </c:pt>
                <c:pt idx="7287">
                  <c:v>3963</c:v>
                </c:pt>
                <c:pt idx="7288">
                  <c:v>3963.482</c:v>
                </c:pt>
                <c:pt idx="7289">
                  <c:v>3963.9639999999999</c:v>
                </c:pt>
                <c:pt idx="7290">
                  <c:v>3964.4459999999999</c:v>
                </c:pt>
                <c:pt idx="7291">
                  <c:v>3964.9279999999999</c:v>
                </c:pt>
                <c:pt idx="7292">
                  <c:v>3965.4110000000001</c:v>
                </c:pt>
                <c:pt idx="7293">
                  <c:v>3965.893</c:v>
                </c:pt>
                <c:pt idx="7294">
                  <c:v>3966.375</c:v>
                </c:pt>
                <c:pt idx="7295">
                  <c:v>3966.857</c:v>
                </c:pt>
                <c:pt idx="7296">
                  <c:v>3967.3389999999999</c:v>
                </c:pt>
                <c:pt idx="7297">
                  <c:v>3967.8209999999999</c:v>
                </c:pt>
                <c:pt idx="7298">
                  <c:v>3968.3029999999999</c:v>
                </c:pt>
                <c:pt idx="7299">
                  <c:v>3968.7849999999999</c:v>
                </c:pt>
                <c:pt idx="7300">
                  <c:v>3969.268</c:v>
                </c:pt>
                <c:pt idx="7301">
                  <c:v>3969.75</c:v>
                </c:pt>
                <c:pt idx="7302">
                  <c:v>3970.232</c:v>
                </c:pt>
                <c:pt idx="7303">
                  <c:v>3970.7139999999999</c:v>
                </c:pt>
                <c:pt idx="7304">
                  <c:v>3971.1959999999999</c:v>
                </c:pt>
                <c:pt idx="7305">
                  <c:v>3971.6779999999999</c:v>
                </c:pt>
                <c:pt idx="7306">
                  <c:v>3972.16</c:v>
                </c:pt>
                <c:pt idx="7307">
                  <c:v>3972.6419999999998</c:v>
                </c:pt>
                <c:pt idx="7308">
                  <c:v>3973.125</c:v>
                </c:pt>
                <c:pt idx="7309">
                  <c:v>3973.6060000000002</c:v>
                </c:pt>
                <c:pt idx="7310">
                  <c:v>3974.0889999999999</c:v>
                </c:pt>
                <c:pt idx="7311">
                  <c:v>3974.5709999999999</c:v>
                </c:pt>
                <c:pt idx="7312">
                  <c:v>3975.0529999999999</c:v>
                </c:pt>
                <c:pt idx="7313">
                  <c:v>3975.5349999999999</c:v>
                </c:pt>
                <c:pt idx="7314">
                  <c:v>3976.0169999999998</c:v>
                </c:pt>
                <c:pt idx="7315">
                  <c:v>3976.4989999999998</c:v>
                </c:pt>
                <c:pt idx="7316">
                  <c:v>3976.9810000000002</c:v>
                </c:pt>
                <c:pt idx="7317">
                  <c:v>3977.4630000000002</c:v>
                </c:pt>
                <c:pt idx="7318">
                  <c:v>3977.9459999999999</c:v>
                </c:pt>
                <c:pt idx="7319">
                  <c:v>3978.4279999999999</c:v>
                </c:pt>
                <c:pt idx="7320">
                  <c:v>3978.91</c:v>
                </c:pt>
                <c:pt idx="7321">
                  <c:v>3979.3919999999998</c:v>
                </c:pt>
                <c:pt idx="7322">
                  <c:v>3979.8739999999998</c:v>
                </c:pt>
                <c:pt idx="7323">
                  <c:v>3980.3560000000002</c:v>
                </c:pt>
                <c:pt idx="7324">
                  <c:v>3980.8380000000002</c:v>
                </c:pt>
                <c:pt idx="7325">
                  <c:v>3981.32</c:v>
                </c:pt>
                <c:pt idx="7326">
                  <c:v>3981.8020000000001</c:v>
                </c:pt>
                <c:pt idx="7327">
                  <c:v>3982.2849999999999</c:v>
                </c:pt>
                <c:pt idx="7328">
                  <c:v>3982.7669999999998</c:v>
                </c:pt>
                <c:pt idx="7329">
                  <c:v>3983.2489999999998</c:v>
                </c:pt>
                <c:pt idx="7330">
                  <c:v>3983.7310000000002</c:v>
                </c:pt>
                <c:pt idx="7331">
                  <c:v>3984.2130000000002</c:v>
                </c:pt>
                <c:pt idx="7332">
                  <c:v>3984.6950000000002</c:v>
                </c:pt>
                <c:pt idx="7333">
                  <c:v>3985.1770000000001</c:v>
                </c:pt>
                <c:pt idx="7334">
                  <c:v>3985.6590000000001</c:v>
                </c:pt>
                <c:pt idx="7335">
                  <c:v>3986.1419999999998</c:v>
                </c:pt>
                <c:pt idx="7336">
                  <c:v>3986.6239999999998</c:v>
                </c:pt>
                <c:pt idx="7337">
                  <c:v>3987.1060000000002</c:v>
                </c:pt>
                <c:pt idx="7338">
                  <c:v>3987.5880000000002</c:v>
                </c:pt>
                <c:pt idx="7339">
                  <c:v>3988.07</c:v>
                </c:pt>
                <c:pt idx="7340">
                  <c:v>3988.5520000000001</c:v>
                </c:pt>
                <c:pt idx="7341">
                  <c:v>3989.0340000000001</c:v>
                </c:pt>
                <c:pt idx="7342">
                  <c:v>3989.5160000000001</c:v>
                </c:pt>
                <c:pt idx="7343">
                  <c:v>3989.9989999999998</c:v>
                </c:pt>
                <c:pt idx="7344">
                  <c:v>3990.4810000000002</c:v>
                </c:pt>
                <c:pt idx="7345">
                  <c:v>3990.9630000000002</c:v>
                </c:pt>
                <c:pt idx="7346">
                  <c:v>3991.4450000000002</c:v>
                </c:pt>
                <c:pt idx="7347">
                  <c:v>3991.9270000000001</c:v>
                </c:pt>
                <c:pt idx="7348">
                  <c:v>3992.4090000000001</c:v>
                </c:pt>
                <c:pt idx="7349">
                  <c:v>3992.8910000000001</c:v>
                </c:pt>
                <c:pt idx="7350">
                  <c:v>3993.373</c:v>
                </c:pt>
                <c:pt idx="7351">
                  <c:v>3993.855</c:v>
                </c:pt>
                <c:pt idx="7352">
                  <c:v>3994.3380000000002</c:v>
                </c:pt>
                <c:pt idx="7353">
                  <c:v>3994.82</c:v>
                </c:pt>
                <c:pt idx="7354">
                  <c:v>3995.3020000000001</c:v>
                </c:pt>
                <c:pt idx="7355">
                  <c:v>3995.7840000000001</c:v>
                </c:pt>
                <c:pt idx="7356">
                  <c:v>3996.2660000000001</c:v>
                </c:pt>
                <c:pt idx="7357">
                  <c:v>3996.748</c:v>
                </c:pt>
                <c:pt idx="7358">
                  <c:v>3997.23</c:v>
                </c:pt>
                <c:pt idx="7359">
                  <c:v>3997.712</c:v>
                </c:pt>
                <c:pt idx="7360">
                  <c:v>3998.1950000000002</c:v>
                </c:pt>
                <c:pt idx="7361">
                  <c:v>3998.6770000000001</c:v>
                </c:pt>
                <c:pt idx="7362">
                  <c:v>3999.1590000000001</c:v>
                </c:pt>
                <c:pt idx="7363">
                  <c:v>3999.6410000000001</c:v>
                </c:pt>
                <c:pt idx="7364">
                  <c:v>4000.123</c:v>
                </c:pt>
              </c:numCache>
            </c:numRef>
          </c:xVal>
          <c:yVal>
            <c:numRef>
              <c:f>'After EP'!$S$2:$S$7366</c:f>
              <c:numCache>
                <c:formatCode>General</c:formatCode>
                <c:ptCount val="7365"/>
                <c:pt idx="0">
                  <c:v>0.31688854278956591</c:v>
                </c:pt>
                <c:pt idx="1">
                  <c:v>0.31544116913615372</c:v>
                </c:pt>
                <c:pt idx="2">
                  <c:v>0.31396163685748724</c:v>
                </c:pt>
                <c:pt idx="3">
                  <c:v>0.3125340388441068</c:v>
                </c:pt>
                <c:pt idx="4">
                  <c:v>0.31127787566760012</c:v>
                </c:pt>
                <c:pt idx="5">
                  <c:v>0.31028092950377772</c:v>
                </c:pt>
                <c:pt idx="6">
                  <c:v>0.30954040799523985</c:v>
                </c:pt>
                <c:pt idx="7">
                  <c:v>0.30896211554764375</c:v>
                </c:pt>
                <c:pt idx="8">
                  <c:v>0.30840358563433756</c:v>
                </c:pt>
                <c:pt idx="9">
                  <c:v>0.30775892745982769</c:v>
                </c:pt>
                <c:pt idx="10">
                  <c:v>0.30699941073923898</c:v>
                </c:pt>
                <c:pt idx="11">
                  <c:v>0.30618963545397848</c:v>
                </c:pt>
                <c:pt idx="12">
                  <c:v>0.30543985592940037</c:v>
                </c:pt>
                <c:pt idx="13">
                  <c:v>0.30485508629437408</c:v>
                </c:pt>
                <c:pt idx="14">
                  <c:v>0.30447710071129752</c:v>
                </c:pt>
                <c:pt idx="15">
                  <c:v>0.30426962389211221</c:v>
                </c:pt>
                <c:pt idx="16">
                  <c:v>0.30413741357228485</c:v>
                </c:pt>
                <c:pt idx="17">
                  <c:v>0.30398401723277246</c:v>
                </c:pt>
                <c:pt idx="18">
                  <c:v>0.30376885693948885</c:v>
                </c:pt>
                <c:pt idx="19">
                  <c:v>0.30352456646605941</c:v>
                </c:pt>
                <c:pt idx="20">
                  <c:v>0.30333525464356492</c:v>
                </c:pt>
                <c:pt idx="21">
                  <c:v>0.30328301060824836</c:v>
                </c:pt>
                <c:pt idx="22">
                  <c:v>0.30341561056185606</c:v>
                </c:pt>
                <c:pt idx="23">
                  <c:v>0.30372607402734098</c:v>
                </c:pt>
                <c:pt idx="24">
                  <c:v>0.30417201506952896</c:v>
                </c:pt>
                <c:pt idx="25">
                  <c:v>0.30470333142215711</c:v>
                </c:pt>
                <c:pt idx="26">
                  <c:v>0.30529839327029429</c:v>
                </c:pt>
                <c:pt idx="27">
                  <c:v>0.30597629035284635</c:v>
                </c:pt>
                <c:pt idx="28">
                  <c:v>0.30678102602497204</c:v>
                </c:pt>
                <c:pt idx="29">
                  <c:v>0.30775522974785552</c:v>
                </c:pt>
                <c:pt idx="30">
                  <c:v>0.30891050583779578</c:v>
                </c:pt>
                <c:pt idx="31">
                  <c:v>0.31021980591255016</c:v>
                </c:pt>
                <c:pt idx="32">
                  <c:v>0.3116330046264878</c:v>
                </c:pt>
                <c:pt idx="33">
                  <c:v>0.31310292102955006</c:v>
                </c:pt>
                <c:pt idx="34">
                  <c:v>0.31460485098928637</c:v>
                </c:pt>
                <c:pt idx="35">
                  <c:v>0.31614239369114905</c:v>
                </c:pt>
                <c:pt idx="36">
                  <c:v>0.31772536884606273</c:v>
                </c:pt>
                <c:pt idx="37">
                  <c:v>0.31933722641390905</c:v>
                </c:pt>
                <c:pt idx="38">
                  <c:v>0.32091980004923892</c:v>
                </c:pt>
                <c:pt idx="39">
                  <c:v>0.3223765733197953</c:v>
                </c:pt>
                <c:pt idx="40">
                  <c:v>0.32360195481380638</c:v>
                </c:pt>
                <c:pt idx="41">
                  <c:v>0.32453842157567292</c:v>
                </c:pt>
                <c:pt idx="42">
                  <c:v>0.32519700818230646</c:v>
                </c:pt>
                <c:pt idx="43">
                  <c:v>0.3256630140245248</c:v>
                </c:pt>
                <c:pt idx="44">
                  <c:v>0.3260514442634056</c:v>
                </c:pt>
                <c:pt idx="45">
                  <c:v>0.3264694864476051</c:v>
                </c:pt>
                <c:pt idx="46">
                  <c:v>0.32697245427941268</c:v>
                </c:pt>
                <c:pt idx="47">
                  <c:v>0.32755702216739901</c:v>
                </c:pt>
                <c:pt idx="48">
                  <c:v>0.32818575978275433</c:v>
                </c:pt>
                <c:pt idx="49">
                  <c:v>0.3288279298675193</c:v>
                </c:pt>
                <c:pt idx="50">
                  <c:v>0.3294889202707153</c:v>
                </c:pt>
                <c:pt idx="51">
                  <c:v>0.33021491254345381</c:v>
                </c:pt>
                <c:pt idx="52">
                  <c:v>0.33106267462314476</c:v>
                </c:pt>
                <c:pt idx="53">
                  <c:v>0.33206836489150893</c:v>
                </c:pt>
                <c:pt idx="54">
                  <c:v>0.3332245412752658</c:v>
                </c:pt>
                <c:pt idx="55">
                  <c:v>0.33448584495436962</c:v>
                </c:pt>
                <c:pt idx="56">
                  <c:v>0.33580222353258715</c:v>
                </c:pt>
                <c:pt idx="57">
                  <c:v>0.33715278872701082</c:v>
                </c:pt>
                <c:pt idx="58">
                  <c:v>0.33857299678681396</c:v>
                </c:pt>
                <c:pt idx="59">
                  <c:v>0.34014203511611407</c:v>
                </c:pt>
                <c:pt idx="60">
                  <c:v>0.34195034846948158</c:v>
                </c:pt>
                <c:pt idx="61">
                  <c:v>0.34404234296703462</c:v>
                </c:pt>
                <c:pt idx="62">
                  <c:v>0.34638787488195455</c:v>
                </c:pt>
                <c:pt idx="63">
                  <c:v>0.34887856164033837</c:v>
                </c:pt>
                <c:pt idx="64">
                  <c:v>0.3513716135259729</c:v>
                </c:pt>
                <c:pt idx="65">
                  <c:v>0.35374318503210633</c:v>
                </c:pt>
                <c:pt idx="66">
                  <c:v>0.35592609017743493</c:v>
                </c:pt>
                <c:pt idx="67">
                  <c:v>0.35792584243246461</c:v>
                </c:pt>
                <c:pt idx="68">
                  <c:v>0.35978449108472776</c:v>
                </c:pt>
                <c:pt idx="69">
                  <c:v>0.36152913604149572</c:v>
                </c:pt>
                <c:pt idx="70">
                  <c:v>0.36313268846742208</c:v>
                </c:pt>
                <c:pt idx="71">
                  <c:v>0.36450933666740581</c:v>
                </c:pt>
                <c:pt idx="72">
                  <c:v>0.36555353389245304</c:v>
                </c:pt>
                <c:pt idx="73">
                  <c:v>0.36620254725454171</c:v>
                </c:pt>
                <c:pt idx="74">
                  <c:v>0.36647637956567902</c:v>
                </c:pt>
                <c:pt idx="75">
                  <c:v>0.36648122710637054</c:v>
                </c:pt>
                <c:pt idx="76">
                  <c:v>0.36635275142842205</c:v>
                </c:pt>
                <c:pt idx="77">
                  <c:v>0.36621066691520821</c:v>
                </c:pt>
                <c:pt idx="78">
                  <c:v>0.36610409991933646</c:v>
                </c:pt>
                <c:pt idx="79">
                  <c:v>0.3660103807817473</c:v>
                </c:pt>
                <c:pt idx="80">
                  <c:v>0.36586929454882633</c:v>
                </c:pt>
                <c:pt idx="81">
                  <c:v>0.36563209478923764</c:v>
                </c:pt>
                <c:pt idx="82">
                  <c:v>0.36529784947264321</c:v>
                </c:pt>
                <c:pt idx="83">
                  <c:v>0.36491535319403134</c:v>
                </c:pt>
                <c:pt idx="84">
                  <c:v>0.36454862296746804</c:v>
                </c:pt>
                <c:pt idx="85">
                  <c:v>0.36423110380083978</c:v>
                </c:pt>
                <c:pt idx="86">
                  <c:v>0.36394320668429969</c:v>
                </c:pt>
                <c:pt idx="87">
                  <c:v>0.36362178869214035</c:v>
                </c:pt>
                <c:pt idx="88">
                  <c:v>0.36320559487913762</c:v>
                </c:pt>
                <c:pt idx="89">
                  <c:v>0.36268562521948622</c:v>
                </c:pt>
                <c:pt idx="90">
                  <c:v>0.36213437104786028</c:v>
                </c:pt>
                <c:pt idx="91">
                  <c:v>0.36168536261692663</c:v>
                </c:pt>
                <c:pt idx="92">
                  <c:v>0.36148917698967653</c:v>
                </c:pt>
                <c:pt idx="93">
                  <c:v>0.36163715187887358</c:v>
                </c:pt>
                <c:pt idx="94">
                  <c:v>0.36212504294976144</c:v>
                </c:pt>
                <c:pt idx="95">
                  <c:v>0.36285262757028403</c:v>
                </c:pt>
                <c:pt idx="96">
                  <c:v>0.36367049160038711</c:v>
                </c:pt>
                <c:pt idx="97">
                  <c:v>0.36444028839271725</c:v>
                </c:pt>
                <c:pt idx="98">
                  <c:v>0.36508757094591326</c:v>
                </c:pt>
                <c:pt idx="99">
                  <c:v>0.36562241869894307</c:v>
                </c:pt>
                <c:pt idx="100">
                  <c:v>0.36611208130439488</c:v>
                </c:pt>
                <c:pt idx="101">
                  <c:v>0.3666317326092462</c:v>
                </c:pt>
                <c:pt idx="102">
                  <c:v>0.36721724694805891</c:v>
                </c:pt>
                <c:pt idx="103">
                  <c:v>0.36785354779424806</c:v>
                </c:pt>
                <c:pt idx="104">
                  <c:v>0.36849805311643002</c:v>
                </c:pt>
                <c:pt idx="105">
                  <c:v>0.36912215257214698</c:v>
                </c:pt>
                <c:pt idx="106">
                  <c:v>0.36974240362459054</c:v>
                </c:pt>
                <c:pt idx="107">
                  <c:v>0.37042678618633385</c:v>
                </c:pt>
                <c:pt idx="108">
                  <c:v>0.37125284005162118</c:v>
                </c:pt>
                <c:pt idx="109">
                  <c:v>0.37226565308687387</c:v>
                </c:pt>
                <c:pt idx="110">
                  <c:v>0.3734348939109281</c:v>
                </c:pt>
                <c:pt idx="111">
                  <c:v>0.37466280767657956</c:v>
                </c:pt>
                <c:pt idx="112">
                  <c:v>0.37581174089222358</c:v>
                </c:pt>
                <c:pt idx="113">
                  <c:v>0.37677134943980983</c:v>
                </c:pt>
                <c:pt idx="114">
                  <c:v>0.37750234156805573</c:v>
                </c:pt>
                <c:pt idx="115">
                  <c:v>0.37803419789478998</c:v>
                </c:pt>
                <c:pt idx="116">
                  <c:v>0.3784283597626551</c:v>
                </c:pt>
                <c:pt idx="117">
                  <c:v>0.37871471791236966</c:v>
                </c:pt>
                <c:pt idx="118">
                  <c:v>0.37884205663854564</c:v>
                </c:pt>
                <c:pt idx="119">
                  <c:v>0.37866991592216614</c:v>
                </c:pt>
                <c:pt idx="120">
                  <c:v>0.37801589794633228</c:v>
                </c:pt>
                <c:pt idx="121">
                  <c:v>0.37671059961051456</c:v>
                </c:pt>
                <c:pt idx="122">
                  <c:v>0.37468291503481199</c:v>
                </c:pt>
                <c:pt idx="123">
                  <c:v>0.37197832850301416</c:v>
                </c:pt>
                <c:pt idx="124">
                  <c:v>0.36874478507580222</c:v>
                </c:pt>
                <c:pt idx="125">
                  <c:v>0.36517299070008435</c:v>
                </c:pt>
                <c:pt idx="126">
                  <c:v>0.36145104382320337</c:v>
                </c:pt>
                <c:pt idx="127">
                  <c:v>0.35774593485268402</c:v>
                </c:pt>
                <c:pt idx="128">
                  <c:v>0.35418571193846493</c:v>
                </c:pt>
                <c:pt idx="129">
                  <c:v>0.35088095960152643</c:v>
                </c:pt>
                <c:pt idx="130">
                  <c:v>0.34793592829999798</c:v>
                </c:pt>
                <c:pt idx="131">
                  <c:v>0.34543338885910979</c:v>
                </c:pt>
                <c:pt idx="132">
                  <c:v>0.34342759949975876</c:v>
                </c:pt>
                <c:pt idx="133">
                  <c:v>0.34192182891944134</c:v>
                </c:pt>
                <c:pt idx="134">
                  <c:v>0.34086386501900534</c:v>
                </c:pt>
                <c:pt idx="135">
                  <c:v>0.34015205946000437</c:v>
                </c:pt>
                <c:pt idx="136">
                  <c:v>0.33966447623479235</c:v>
                </c:pt>
                <c:pt idx="137">
                  <c:v>0.33930177719080812</c:v>
                </c:pt>
                <c:pt idx="138">
                  <c:v>0.33900314525590514</c:v>
                </c:pt>
                <c:pt idx="139">
                  <c:v>0.33875948093342101</c:v>
                </c:pt>
                <c:pt idx="140">
                  <c:v>0.33859418995567159</c:v>
                </c:pt>
                <c:pt idx="141">
                  <c:v>0.33853272621298214</c:v>
                </c:pt>
                <c:pt idx="142">
                  <c:v>0.33857472549598755</c:v>
                </c:pt>
                <c:pt idx="143">
                  <c:v>0.33868838721599659</c:v>
                </c:pt>
                <c:pt idx="144">
                  <c:v>0.33881835021528028</c:v>
                </c:pt>
                <c:pt idx="145">
                  <c:v>0.33891310872325697</c:v>
                </c:pt>
                <c:pt idx="146">
                  <c:v>0.33894751905905596</c:v>
                </c:pt>
                <c:pt idx="147">
                  <c:v>0.33892470668825825</c:v>
                </c:pt>
                <c:pt idx="148">
                  <c:v>0.33886550264233184</c:v>
                </c:pt>
                <c:pt idx="149">
                  <c:v>0.33878593589111172</c:v>
                </c:pt>
                <c:pt idx="150">
                  <c:v>0.33868275145518589</c:v>
                </c:pt>
                <c:pt idx="151">
                  <c:v>0.33853451878232688</c:v>
                </c:pt>
                <c:pt idx="152">
                  <c:v>0.33831907933933991</c:v>
                </c:pt>
                <c:pt idx="153">
                  <c:v>0.33803435891848965</c:v>
                </c:pt>
                <c:pt idx="154">
                  <c:v>0.33771372027031366</c:v>
                </c:pt>
                <c:pt idx="155">
                  <c:v>0.33741790206695421</c:v>
                </c:pt>
                <c:pt idx="156">
                  <c:v>0.33721399364344318</c:v>
                </c:pt>
                <c:pt idx="157">
                  <c:v>0.33713925971144587</c:v>
                </c:pt>
                <c:pt idx="158">
                  <c:v>0.33718552813595981</c:v>
                </c:pt>
                <c:pt idx="159">
                  <c:v>0.33729780539872378</c:v>
                </c:pt>
                <c:pt idx="160">
                  <c:v>0.33740621656263359</c:v>
                </c:pt>
                <c:pt idx="161">
                  <c:v>0.3374541099701992</c:v>
                </c:pt>
                <c:pt idx="162">
                  <c:v>0.33742537329187006</c:v>
                </c:pt>
                <c:pt idx="163">
                  <c:v>0.33734549531535818</c:v>
                </c:pt>
                <c:pt idx="164">
                  <c:v>0.3372603976968146</c:v>
                </c:pt>
                <c:pt idx="165">
                  <c:v>0.33720410071069795</c:v>
                </c:pt>
                <c:pt idx="166">
                  <c:v>0.337175572031153</c:v>
                </c:pt>
                <c:pt idx="167">
                  <c:v>0.33713798341097767</c:v>
                </c:pt>
                <c:pt idx="168">
                  <c:v>0.33703742272515946</c:v>
                </c:pt>
                <c:pt idx="169">
                  <c:v>0.3368388582424654</c:v>
                </c:pt>
                <c:pt idx="170">
                  <c:v>0.33654694899705395</c:v>
                </c:pt>
                <c:pt idx="171">
                  <c:v>0.33621193194574361</c:v>
                </c:pt>
                <c:pt idx="172">
                  <c:v>0.33590421669382275</c:v>
                </c:pt>
                <c:pt idx="173">
                  <c:v>0.3356881697229398</c:v>
                </c:pt>
                <c:pt idx="174">
                  <c:v>0.33558832566803065</c:v>
                </c:pt>
                <c:pt idx="175">
                  <c:v>0.33558374738281904</c:v>
                </c:pt>
                <c:pt idx="176">
                  <c:v>0.33561903957925054</c:v>
                </c:pt>
                <c:pt idx="177">
                  <c:v>0.33563423836353745</c:v>
                </c:pt>
                <c:pt idx="178">
                  <c:v>0.3355941121808893</c:v>
                </c:pt>
                <c:pt idx="179">
                  <c:v>0.33549670555843913</c:v>
                </c:pt>
                <c:pt idx="180">
                  <c:v>0.33536633441036601</c:v>
                </c:pt>
                <c:pt idx="181">
                  <c:v>0.33523161842039506</c:v>
                </c:pt>
                <c:pt idx="182">
                  <c:v>0.33510742442667152</c:v>
                </c:pt>
                <c:pt idx="183">
                  <c:v>0.33498523441480266</c:v>
                </c:pt>
                <c:pt idx="184">
                  <c:v>0.33484536778585727</c:v>
                </c:pt>
                <c:pt idx="185">
                  <c:v>0.33467267592390082</c:v>
                </c:pt>
                <c:pt idx="186">
                  <c:v>0.33447195479188718</c:v>
                </c:pt>
                <c:pt idx="187">
                  <c:v>0.33426739590787824</c:v>
                </c:pt>
                <c:pt idx="188">
                  <c:v>0.33408878688753318</c:v>
                </c:pt>
                <c:pt idx="189">
                  <c:v>0.33394794165979247</c:v>
                </c:pt>
                <c:pt idx="190">
                  <c:v>0.33382683735320884</c:v>
                </c:pt>
                <c:pt idx="191">
                  <c:v>0.3336813288354582</c:v>
                </c:pt>
                <c:pt idx="192">
                  <c:v>0.33346448625192637</c:v>
                </c:pt>
                <c:pt idx="193">
                  <c:v>0.33315270376624107</c:v>
                </c:pt>
                <c:pt idx="194">
                  <c:v>0.33276697013654111</c:v>
                </c:pt>
                <c:pt idx="195">
                  <c:v>0.33236548354449791</c:v>
                </c:pt>
                <c:pt idx="196">
                  <c:v>0.33202598100704128</c:v>
                </c:pt>
                <c:pt idx="197">
                  <c:v>0.33180662221946833</c:v>
                </c:pt>
                <c:pt idx="198">
                  <c:v>0.33171800217911962</c:v>
                </c:pt>
                <c:pt idx="199">
                  <c:v>0.33171737194487372</c:v>
                </c:pt>
                <c:pt idx="200">
                  <c:v>0.33172556506140871</c:v>
                </c:pt>
                <c:pt idx="201">
                  <c:v>0.33166664108799171</c:v>
                </c:pt>
                <c:pt idx="202">
                  <c:v>0.3314950193712437</c:v>
                </c:pt>
                <c:pt idx="203">
                  <c:v>0.33121668782850666</c:v>
                </c:pt>
                <c:pt idx="204">
                  <c:v>0.33087657216865829</c:v>
                </c:pt>
                <c:pt idx="205">
                  <c:v>0.33053678551263521</c:v>
                </c:pt>
                <c:pt idx="206">
                  <c:v>0.33024179422510602</c:v>
                </c:pt>
                <c:pt idx="207">
                  <c:v>0.32999935399842772</c:v>
                </c:pt>
                <c:pt idx="208">
                  <c:v>0.32978202009242763</c:v>
                </c:pt>
                <c:pt idx="209">
                  <c:v>0.32954560551262368</c:v>
                </c:pt>
                <c:pt idx="210">
                  <c:v>0.32925310381417427</c:v>
                </c:pt>
                <c:pt idx="211">
                  <c:v>0.32889185475103189</c:v>
                </c:pt>
                <c:pt idx="212">
                  <c:v>0.32847810625080409</c:v>
                </c:pt>
                <c:pt idx="213">
                  <c:v>0.32804425349480193</c:v>
                </c:pt>
                <c:pt idx="214">
                  <c:v>0.32762494318577551</c:v>
                </c:pt>
                <c:pt idx="215">
                  <c:v>0.32724040571494684</c:v>
                </c:pt>
                <c:pt idx="216">
                  <c:v>0.32689316686920245</c:v>
                </c:pt>
                <c:pt idx="217">
                  <c:v>0.32657311010830836</c:v>
                </c:pt>
                <c:pt idx="218">
                  <c:v>0.32626698104955676</c:v>
                </c:pt>
                <c:pt idx="219">
                  <c:v>0.32596436389648076</c:v>
                </c:pt>
                <c:pt idx="220">
                  <c:v>0.32565965788963969</c:v>
                </c:pt>
                <c:pt idx="221">
                  <c:v>0.32534976225614554</c:v>
                </c:pt>
                <c:pt idx="222">
                  <c:v>0.32503021987963165</c:v>
                </c:pt>
                <c:pt idx="223">
                  <c:v>0.32469664927536523</c:v>
                </c:pt>
                <c:pt idx="224">
                  <c:v>0.32434920685263824</c:v>
                </c:pt>
                <c:pt idx="225">
                  <c:v>0.32399764632078643</c:v>
                </c:pt>
                <c:pt idx="226">
                  <c:v>0.32366363025455913</c:v>
                </c:pt>
                <c:pt idx="227">
                  <c:v>0.32337215637855643</c:v>
                </c:pt>
                <c:pt idx="228">
                  <c:v>0.32314192335170377</c:v>
                </c:pt>
                <c:pt idx="229">
                  <c:v>0.32297413102301753</c:v>
                </c:pt>
                <c:pt idx="230">
                  <c:v>0.32284771181250072</c:v>
                </c:pt>
                <c:pt idx="231">
                  <c:v>0.32272460116363322</c:v>
                </c:pt>
                <c:pt idx="232">
                  <c:v>0.32256418985424695</c:v>
                </c:pt>
                <c:pt idx="233">
                  <c:v>0.32234049064623893</c:v>
                </c:pt>
                <c:pt idx="234">
                  <c:v>0.32204867042113261</c:v>
                </c:pt>
                <c:pt idx="235">
                  <c:v>0.32170512515952343</c:v>
                </c:pt>
                <c:pt idx="236">
                  <c:v>0.3213332985654308</c:v>
                </c:pt>
                <c:pt idx="237">
                  <c:v>0.32095164567549095</c:v>
                </c:pt>
                <c:pt idx="238">
                  <c:v>0.32056357103833377</c:v>
                </c:pt>
                <c:pt idx="239">
                  <c:v>0.32015908902301271</c:v>
                </c:pt>
                <c:pt idx="240">
                  <c:v>0.31972580025761765</c:v>
                </c:pt>
                <c:pt idx="241">
                  <c:v>0.31926146407813449</c:v>
                </c:pt>
                <c:pt idx="242">
                  <c:v>0.31878031132730766</c:v>
                </c:pt>
                <c:pt idx="243">
                  <c:v>0.31830928480460974</c:v>
                </c:pt>
                <c:pt idx="244">
                  <c:v>0.31787331928868101</c:v>
                </c:pt>
                <c:pt idx="245">
                  <c:v>0.3174823122139171</c:v>
                </c:pt>
                <c:pt idx="246">
                  <c:v>0.31712145572203798</c:v>
                </c:pt>
                <c:pt idx="247">
                  <c:v>0.31675962013204118</c:v>
                </c:pt>
                <c:pt idx="248">
                  <c:v>0.3163619488670647</c:v>
                </c:pt>
                <c:pt idx="249">
                  <c:v>0.31590757427811178</c:v>
                </c:pt>
                <c:pt idx="250">
                  <c:v>0.31540153048731934</c:v>
                </c:pt>
                <c:pt idx="251">
                  <c:v>0.31487218848899123</c:v>
                </c:pt>
                <c:pt idx="252">
                  <c:v>0.31435766027307499</c:v>
                </c:pt>
                <c:pt idx="253">
                  <c:v>0.31388583861786279</c:v>
                </c:pt>
                <c:pt idx="254">
                  <c:v>0.31346329270984163</c:v>
                </c:pt>
                <c:pt idx="255">
                  <c:v>0.31307369848814715</c:v>
                </c:pt>
                <c:pt idx="256">
                  <c:v>0.31268897754900349</c:v>
                </c:pt>
                <c:pt idx="257">
                  <c:v>0.31228410637728554</c:v>
                </c:pt>
                <c:pt idx="258">
                  <c:v>0.31184986989593966</c:v>
                </c:pt>
                <c:pt idx="259">
                  <c:v>0.31139627986651786</c:v>
                </c:pt>
                <c:pt idx="260">
                  <c:v>0.31094526587896543</c:v>
                </c:pt>
                <c:pt idx="261">
                  <c:v>0.31051632667640938</c:v>
                </c:pt>
                <c:pt idx="262">
                  <c:v>0.31011653318985977</c:v>
                </c:pt>
                <c:pt idx="263">
                  <c:v>0.30973675841771076</c:v>
                </c:pt>
                <c:pt idx="264">
                  <c:v>0.30935779434037391</c:v>
                </c:pt>
                <c:pt idx="265">
                  <c:v>0.30896325186750062</c:v>
                </c:pt>
                <c:pt idx="266">
                  <c:v>0.30854427107305071</c:v>
                </c:pt>
                <c:pt idx="267">
                  <c:v>0.30810486238156265</c:v>
                </c:pt>
                <c:pt idx="268">
                  <c:v>0.30765355500422642</c:v>
                </c:pt>
                <c:pt idx="269">
                  <c:v>0.30719699797868316</c:v>
                </c:pt>
                <c:pt idx="270">
                  <c:v>0.3067340778335973</c:v>
                </c:pt>
                <c:pt idx="271">
                  <c:v>0.30625899072608587</c:v>
                </c:pt>
                <c:pt idx="272">
                  <c:v>0.30576756194392118</c:v>
                </c:pt>
                <c:pt idx="273">
                  <c:v>0.30526809007302569</c:v>
                </c:pt>
                <c:pt idx="274">
                  <c:v>0.3047831708569938</c:v>
                </c:pt>
                <c:pt idx="275">
                  <c:v>0.3043461882232904</c:v>
                </c:pt>
                <c:pt idx="276">
                  <c:v>0.3039857909748559</c:v>
                </c:pt>
                <c:pt idx="277">
                  <c:v>0.30371331088082221</c:v>
                </c:pt>
                <c:pt idx="278">
                  <c:v>0.30351405353966843</c:v>
                </c:pt>
                <c:pt idx="279">
                  <c:v>0.30335154898435424</c:v>
                </c:pt>
                <c:pt idx="280">
                  <c:v>0.30317889547863819</c:v>
                </c:pt>
                <c:pt idx="281">
                  <c:v>0.30295457797884817</c:v>
                </c:pt>
                <c:pt idx="282">
                  <c:v>0.30265993173622563</c:v>
                </c:pt>
                <c:pt idx="283">
                  <c:v>0.30230110721747427</c:v>
                </c:pt>
                <c:pt idx="284">
                  <c:v>0.30190421214777741</c:v>
                </c:pt>
                <c:pt idx="285">
                  <c:v>0.30149939037126716</c:v>
                </c:pt>
                <c:pt idx="286">
                  <c:v>0.301110979889463</c:v>
                </c:pt>
                <c:pt idx="287">
                  <c:v>0.30074932431547097</c:v>
                </c:pt>
                <c:pt idx="288">
                  <c:v>0.30041289112787839</c:v>
                </c:pt>
                <c:pt idx="289">
                  <c:v>0.30009628955412737</c:v>
                </c:pt>
                <c:pt idx="290">
                  <c:v>0.29979654856321203</c:v>
                </c:pt>
                <c:pt idx="291">
                  <c:v>0.29951849053863289</c:v>
                </c:pt>
                <c:pt idx="292">
                  <c:v>0.29927108080811238</c:v>
                </c:pt>
                <c:pt idx="293">
                  <c:v>0.29906192508617846</c:v>
                </c:pt>
                <c:pt idx="294">
                  <c:v>0.29889102662483447</c:v>
                </c:pt>
                <c:pt idx="295">
                  <c:v>0.29874946094877497</c:v>
                </c:pt>
                <c:pt idx="296">
                  <c:v>0.29862073058525362</c:v>
                </c:pt>
                <c:pt idx="297">
                  <c:v>0.29848818519605846</c:v>
                </c:pt>
                <c:pt idx="298">
                  <c:v>0.29833752963363847</c:v>
                </c:pt>
                <c:pt idx="299">
                  <c:v>0.29815810699194467</c:v>
                </c:pt>
                <c:pt idx="300">
                  <c:v>0.29794260608308154</c:v>
                </c:pt>
                <c:pt idx="301">
                  <c:v>0.29768164032736844</c:v>
                </c:pt>
                <c:pt idx="302">
                  <c:v>0.29736539242051385</c:v>
                </c:pt>
                <c:pt idx="303">
                  <c:v>0.29698711789978083</c:v>
                </c:pt>
                <c:pt idx="304">
                  <c:v>0.29655029180190084</c:v>
                </c:pt>
                <c:pt idx="305">
                  <c:v>0.2960732044968607</c:v>
                </c:pt>
                <c:pt idx="306">
                  <c:v>0.29558747780267469</c:v>
                </c:pt>
                <c:pt idx="307">
                  <c:v>0.29513270688127247</c:v>
                </c:pt>
                <c:pt idx="308">
                  <c:v>0.29473912283952297</c:v>
                </c:pt>
                <c:pt idx="309">
                  <c:v>0.29441766432606753</c:v>
                </c:pt>
                <c:pt idx="310">
                  <c:v>0.29415447236116588</c:v>
                </c:pt>
                <c:pt idx="311">
                  <c:v>0.29391552908148044</c:v>
                </c:pt>
                <c:pt idx="312">
                  <c:v>0.29365835692707509</c:v>
                </c:pt>
                <c:pt idx="313">
                  <c:v>0.29334704343411289</c:v>
                </c:pt>
                <c:pt idx="314">
                  <c:v>0.2929653340234829</c:v>
                </c:pt>
                <c:pt idx="315">
                  <c:v>0.29251715728770089</c:v>
                </c:pt>
                <c:pt idx="316">
                  <c:v>0.29202112458555163</c:v>
                </c:pt>
                <c:pt idx="317">
                  <c:v>0.29149733455800664</c:v>
                </c:pt>
                <c:pt idx="318">
                  <c:v>0.29096006031381105</c:v>
                </c:pt>
                <c:pt idx="319">
                  <c:v>0.29041347861543521</c:v>
                </c:pt>
                <c:pt idx="320">
                  <c:v>0.28985579396921912</c:v>
                </c:pt>
                <c:pt idx="321">
                  <c:v>0.2892873929262364</c:v>
                </c:pt>
                <c:pt idx="322">
                  <c:v>0.28871762277708057</c:v>
                </c:pt>
                <c:pt idx="323">
                  <c:v>0.28816473261143882</c:v>
                </c:pt>
                <c:pt idx="324">
                  <c:v>0.28765223253281402</c:v>
                </c:pt>
                <c:pt idx="325">
                  <c:v>0.28719789827358666</c:v>
                </c:pt>
                <c:pt idx="326">
                  <c:v>0.28680529892196638</c:v>
                </c:pt>
                <c:pt idx="327">
                  <c:v>0.28646126327217114</c:v>
                </c:pt>
                <c:pt idx="328">
                  <c:v>0.28613883531897721</c:v>
                </c:pt>
                <c:pt idx="329">
                  <c:v>0.28580734748076841</c:v>
                </c:pt>
                <c:pt idx="330">
                  <c:v>0.2854398529291523</c:v>
                </c:pt>
                <c:pt idx="331">
                  <c:v>0.2850221235060334</c:v>
                </c:pt>
                <c:pt idx="332">
                  <c:v>0.28455396510992281</c:v>
                </c:pt>
                <c:pt idx="333">
                  <c:v>0.28404672235159134</c:v>
                </c:pt>
                <c:pt idx="334">
                  <c:v>0.28351750958017996</c:v>
                </c:pt>
                <c:pt idx="335">
                  <c:v>0.28298460317721219</c:v>
                </c:pt>
                <c:pt idx="336">
                  <c:v>0.28246613497332163</c:v>
                </c:pt>
                <c:pt idx="337">
                  <c:v>0.28197571121881315</c:v>
                </c:pt>
                <c:pt idx="338">
                  <c:v>0.28152227684611153</c:v>
                </c:pt>
                <c:pt idx="339">
                  <c:v>0.28110812856864265</c:v>
                </c:pt>
                <c:pt idx="340">
                  <c:v>0.28072654156291066</c:v>
                </c:pt>
                <c:pt idx="341">
                  <c:v>0.28036102370733784</c:v>
                </c:pt>
                <c:pt idx="342">
                  <c:v>0.27998770092479408</c:v>
                </c:pt>
                <c:pt idx="343">
                  <c:v>0.27958294967387298</c:v>
                </c:pt>
                <c:pt idx="344">
                  <c:v>0.27912859935382517</c:v>
                </c:pt>
                <c:pt idx="345">
                  <c:v>0.27861978650800567</c:v>
                </c:pt>
                <c:pt idx="346">
                  <c:v>0.27806695149424721</c:v>
                </c:pt>
                <c:pt idx="347">
                  <c:v>0.27749318028090453</c:v>
                </c:pt>
                <c:pt idx="348">
                  <c:v>0.27692705468780077</c:v>
                </c:pt>
                <c:pt idx="349">
                  <c:v>0.27639134957379607</c:v>
                </c:pt>
                <c:pt idx="350">
                  <c:v>0.27589919908121419</c:v>
                </c:pt>
                <c:pt idx="351">
                  <c:v>0.27545178477477539</c:v>
                </c:pt>
                <c:pt idx="352">
                  <c:v>0.27504194427975437</c:v>
                </c:pt>
                <c:pt idx="353">
                  <c:v>0.27465851877838421</c:v>
                </c:pt>
                <c:pt idx="354">
                  <c:v>0.27429210684575411</c:v>
                </c:pt>
                <c:pt idx="355">
                  <c:v>0.27393753467005066</c:v>
                </c:pt>
                <c:pt idx="356">
                  <c:v>0.27359179657459853</c:v>
                </c:pt>
                <c:pt idx="357">
                  <c:v>0.27325250302467718</c:v>
                </c:pt>
                <c:pt idx="358">
                  <c:v>0.27291644664436754</c:v>
                </c:pt>
                <c:pt idx="359">
                  <c:v>0.27257949509839519</c:v>
                </c:pt>
                <c:pt idx="360">
                  <c:v>0.27223978212384836</c:v>
                </c:pt>
                <c:pt idx="361">
                  <c:v>0.27189907164651383</c:v>
                </c:pt>
                <c:pt idx="362">
                  <c:v>0.27156482872027932</c:v>
                </c:pt>
                <c:pt idx="363">
                  <c:v>0.27124800484411737</c:v>
                </c:pt>
                <c:pt idx="364">
                  <c:v>0.27095864431503103</c:v>
                </c:pt>
                <c:pt idx="365">
                  <c:v>0.27070331869837083</c:v>
                </c:pt>
                <c:pt idx="366">
                  <c:v>0.27048224178040103</c:v>
                </c:pt>
                <c:pt idx="367">
                  <c:v>0.27029065617859505</c:v>
                </c:pt>
                <c:pt idx="368">
                  <c:v>0.27012037409942458</c:v>
                </c:pt>
                <c:pt idx="369">
                  <c:v>0.26996464606428783</c:v>
                </c:pt>
                <c:pt idx="370">
                  <c:v>0.26981766334896851</c:v>
                </c:pt>
                <c:pt idx="371">
                  <c:v>0.26967477322242905</c:v>
                </c:pt>
                <c:pt idx="372">
                  <c:v>0.26953067393803065</c:v>
                </c:pt>
                <c:pt idx="373">
                  <c:v>0.2693774502054066</c:v>
                </c:pt>
                <c:pt idx="374">
                  <c:v>0.26920621594580763</c:v>
                </c:pt>
                <c:pt idx="375">
                  <c:v>0.26901099192742184</c:v>
                </c:pt>
                <c:pt idx="376">
                  <c:v>0.26879224669917712</c:v>
                </c:pt>
                <c:pt idx="377">
                  <c:v>0.26856129586168176</c:v>
                </c:pt>
                <c:pt idx="378">
                  <c:v>0.26833673125567203</c:v>
                </c:pt>
                <c:pt idx="379">
                  <c:v>0.26814113543587303</c:v>
                </c:pt>
                <c:pt idx="380">
                  <c:v>0.2679904691102003</c:v>
                </c:pt>
                <c:pt idx="381">
                  <c:v>0.26788800450592587</c:v>
                </c:pt>
                <c:pt idx="382">
                  <c:v>0.26782124955197861</c:v>
                </c:pt>
                <c:pt idx="383">
                  <c:v>0.26776451318790262</c:v>
                </c:pt>
                <c:pt idx="384">
                  <c:v>0.26768967386697196</c:v>
                </c:pt>
                <c:pt idx="385">
                  <c:v>0.26757189332569331</c:v>
                </c:pt>
                <c:pt idx="386">
                  <c:v>0.26739990194577834</c:v>
                </c:pt>
                <c:pt idx="387">
                  <c:v>0.26717680603727756</c:v>
                </c:pt>
                <c:pt idx="388">
                  <c:v>0.26691603888579751</c:v>
                </c:pt>
                <c:pt idx="389">
                  <c:v>0.26663443203892856</c:v>
                </c:pt>
                <c:pt idx="390">
                  <c:v>0.26634563419372437</c:v>
                </c:pt>
                <c:pt idx="391">
                  <c:v>0.26605740752837048</c:v>
                </c:pt>
                <c:pt idx="392">
                  <c:v>0.26577077977964614</c:v>
                </c:pt>
                <c:pt idx="393">
                  <c:v>0.26548515271027362</c:v>
                </c:pt>
                <c:pt idx="394">
                  <c:v>0.26519971336883452</c:v>
                </c:pt>
                <c:pt idx="395">
                  <c:v>0.26491613668804737</c:v>
                </c:pt>
                <c:pt idx="396">
                  <c:v>0.26463641726301634</c:v>
                </c:pt>
                <c:pt idx="397">
                  <c:v>0.26436114142378531</c:v>
                </c:pt>
                <c:pt idx="398">
                  <c:v>0.26408787374900722</c:v>
                </c:pt>
                <c:pt idx="399">
                  <c:v>0.2638110587396777</c:v>
                </c:pt>
                <c:pt idx="400">
                  <c:v>0.26352483192654497</c:v>
                </c:pt>
                <c:pt idx="401">
                  <c:v>0.26322619762991561</c:v>
                </c:pt>
                <c:pt idx="402">
                  <c:v>0.26291727936456277</c:v>
                </c:pt>
                <c:pt idx="403">
                  <c:v>0.26260465681727563</c:v>
                </c:pt>
                <c:pt idx="404">
                  <c:v>0.26229677103228555</c:v>
                </c:pt>
                <c:pt idx="405">
                  <c:v>0.26200134147393184</c:v>
                </c:pt>
                <c:pt idx="406">
                  <c:v>0.26172252695815856</c:v>
                </c:pt>
                <c:pt idx="407">
                  <c:v>0.261461743098092</c:v>
                </c:pt>
                <c:pt idx="408">
                  <c:v>0.26121922543569343</c:v>
                </c:pt>
                <c:pt idx="409">
                  <c:v>0.26099542544322396</c:v>
                </c:pt>
                <c:pt idx="410">
                  <c:v>0.26079277652386257</c:v>
                </c:pt>
                <c:pt idx="411">
                  <c:v>0.26061301480682186</c:v>
                </c:pt>
                <c:pt idx="412">
                  <c:v>0.26045418642651497</c:v>
                </c:pt>
                <c:pt idx="413">
                  <c:v>0.26030937102656637</c:v>
                </c:pt>
                <c:pt idx="414">
                  <c:v>0.2601652453014397</c:v>
                </c:pt>
                <c:pt idx="415">
                  <c:v>0.26000615311784181</c:v>
                </c:pt>
                <c:pt idx="416">
                  <c:v>0.25981945312935728</c:v>
                </c:pt>
                <c:pt idx="417">
                  <c:v>0.25960005637290962</c:v>
                </c:pt>
                <c:pt idx="418">
                  <c:v>0.25935228041861491</c:v>
                </c:pt>
                <c:pt idx="419">
                  <c:v>0.25908769036334733</c:v>
                </c:pt>
                <c:pt idx="420">
                  <c:v>0.25882075700628893</c:v>
                </c:pt>
                <c:pt idx="421">
                  <c:v>0.25856154950670829</c:v>
                </c:pt>
                <c:pt idx="422">
                  <c:v>0.2583129281541624</c:v>
                </c:pt>
                <c:pt idx="423">
                  <c:v>0.25807157687545057</c:v>
                </c:pt>
                <c:pt idx="424">
                  <c:v>0.25783131659533109</c:v>
                </c:pt>
                <c:pt idx="425">
                  <c:v>0.25758879811857882</c:v>
                </c:pt>
                <c:pt idx="426">
                  <c:v>0.2573472115604104</c:v>
                </c:pt>
                <c:pt idx="427">
                  <c:v>0.25711441062827511</c:v>
                </c:pt>
                <c:pt idx="428">
                  <c:v>0.2569001953909692</c:v>
                </c:pt>
                <c:pt idx="429">
                  <c:v>0.2567104773705734</c:v>
                </c:pt>
                <c:pt idx="430">
                  <c:v>0.25654294524350807</c:v>
                </c:pt>
                <c:pt idx="431">
                  <c:v>0.25638644592471438</c:v>
                </c:pt>
                <c:pt idx="432">
                  <c:v>0.2562249180737165</c:v>
                </c:pt>
                <c:pt idx="433">
                  <c:v>0.25604322469643515</c:v>
                </c:pt>
                <c:pt idx="434">
                  <c:v>0.25583250052870443</c:v>
                </c:pt>
                <c:pt idx="435">
                  <c:v>0.25559252339399274</c:v>
                </c:pt>
                <c:pt idx="436">
                  <c:v>0.25533005478682147</c:v>
                </c:pt>
                <c:pt idx="437">
                  <c:v>0.25505628150342663</c:v>
                </c:pt>
                <c:pt idx="438">
                  <c:v>0.25478225835953194</c:v>
                </c:pt>
                <c:pt idx="439">
                  <c:v>0.25451563598400806</c:v>
                </c:pt>
                <c:pt idx="440">
                  <c:v>0.25426251734203908</c:v>
                </c:pt>
                <c:pt idx="441">
                  <c:v>0.25402788541814136</c:v>
                </c:pt>
                <c:pt idx="442">
                  <c:v>0.25381618765169345</c:v>
                </c:pt>
                <c:pt idx="443">
                  <c:v>0.25363149742411262</c:v>
                </c:pt>
                <c:pt idx="444">
                  <c:v>0.25347456982925853</c:v>
                </c:pt>
                <c:pt idx="445">
                  <c:v>0.25334153375189594</c:v>
                </c:pt>
                <c:pt idx="446">
                  <c:v>0.25322268827659167</c:v>
                </c:pt>
                <c:pt idx="447">
                  <c:v>0.25310382272648846</c:v>
                </c:pt>
                <c:pt idx="448">
                  <c:v>0.25296879727474175</c:v>
                </c:pt>
                <c:pt idx="449">
                  <c:v>0.25280317501799343</c:v>
                </c:pt>
                <c:pt idx="450">
                  <c:v>0.25260010984379144</c:v>
                </c:pt>
                <c:pt idx="451">
                  <c:v>0.2523656916082585</c:v>
                </c:pt>
                <c:pt idx="452">
                  <c:v>0.25212116819696184</c:v>
                </c:pt>
                <c:pt idx="453">
                  <c:v>0.25189482205231306</c:v>
                </c:pt>
                <c:pt idx="454">
                  <c:v>0.25170848321381978</c:v>
                </c:pt>
                <c:pt idx="455">
                  <c:v>0.25156833611173102</c:v>
                </c:pt>
                <c:pt idx="456">
                  <c:v>0.25146736808305448</c:v>
                </c:pt>
                <c:pt idx="457">
                  <c:v>0.25139324199935309</c:v>
                </c:pt>
                <c:pt idx="458">
                  <c:v>0.25133724983411831</c:v>
                </c:pt>
                <c:pt idx="459">
                  <c:v>0.25129535209395371</c:v>
                </c:pt>
                <c:pt idx="460">
                  <c:v>0.251267178136657</c:v>
                </c:pt>
                <c:pt idx="461">
                  <c:v>0.25125209691800354</c:v>
                </c:pt>
                <c:pt idx="462">
                  <c:v>0.25124607504991847</c:v>
                </c:pt>
                <c:pt idx="463">
                  <c:v>0.25123952963583418</c:v>
                </c:pt>
                <c:pt idx="464">
                  <c:v>0.25121874205486361</c:v>
                </c:pt>
                <c:pt idx="465">
                  <c:v>0.25117025901988688</c:v>
                </c:pt>
                <c:pt idx="466">
                  <c:v>0.25108346382188851</c:v>
                </c:pt>
                <c:pt idx="467">
                  <c:v>0.25095398381053802</c:v>
                </c:pt>
                <c:pt idx="468">
                  <c:v>0.25078426332026693</c:v>
                </c:pt>
                <c:pt idx="469">
                  <c:v>0.25058078035397735</c:v>
                </c:pt>
                <c:pt idx="470">
                  <c:v>0.25035267484406909</c:v>
                </c:pt>
                <c:pt idx="471">
                  <c:v>0.2501083940390626</c:v>
                </c:pt>
                <c:pt idx="472">
                  <c:v>0.24985469854687845</c:v>
                </c:pt>
                <c:pt idx="473">
                  <c:v>0.24959650843877909</c:v>
                </c:pt>
                <c:pt idx="474">
                  <c:v>0.24933685557726534</c:v>
                </c:pt>
                <c:pt idx="475">
                  <c:v>0.24907798309730653</c:v>
                </c:pt>
                <c:pt idx="476">
                  <c:v>0.24882155600352149</c:v>
                </c:pt>
                <c:pt idx="477">
                  <c:v>0.24856798639164021</c:v>
                </c:pt>
                <c:pt idx="478">
                  <c:v>0.24831685325332739</c:v>
                </c:pt>
                <c:pt idx="479">
                  <c:v>0.24806659299409581</c:v>
                </c:pt>
                <c:pt idx="480">
                  <c:v>0.24781559368308778</c:v>
                </c:pt>
                <c:pt idx="481">
                  <c:v>0.24756224711736649</c:v>
                </c:pt>
                <c:pt idx="482">
                  <c:v>0.24730707639620383</c:v>
                </c:pt>
                <c:pt idx="483">
                  <c:v>0.24705221109456019</c:v>
                </c:pt>
                <c:pt idx="484">
                  <c:v>0.24680055325763237</c:v>
                </c:pt>
                <c:pt idx="485">
                  <c:v>0.24655520545754958</c:v>
                </c:pt>
                <c:pt idx="486">
                  <c:v>0.24631765849696116</c:v>
                </c:pt>
                <c:pt idx="487">
                  <c:v>0.24608764092953836</c:v>
                </c:pt>
                <c:pt idx="488">
                  <c:v>0.24586374445704803</c:v>
                </c:pt>
                <c:pt idx="489">
                  <c:v>0.24564389197108624</c:v>
                </c:pt>
                <c:pt idx="490">
                  <c:v>0.24542585572009865</c:v>
                </c:pt>
                <c:pt idx="491">
                  <c:v>0.2452089616941476</c:v>
                </c:pt>
                <c:pt idx="492">
                  <c:v>0.24499269208564875</c:v>
                </c:pt>
                <c:pt idx="493">
                  <c:v>0.24477570469100071</c:v>
                </c:pt>
                <c:pt idx="494">
                  <c:v>0.24455702093418749</c:v>
                </c:pt>
                <c:pt idx="495">
                  <c:v>0.24433447887354473</c:v>
                </c:pt>
                <c:pt idx="496">
                  <c:v>0.24410710580331427</c:v>
                </c:pt>
                <c:pt idx="497">
                  <c:v>0.24387511529739245</c:v>
                </c:pt>
                <c:pt idx="498">
                  <c:v>0.24364185936680247</c:v>
                </c:pt>
                <c:pt idx="499">
                  <c:v>0.24341155715502891</c:v>
                </c:pt>
                <c:pt idx="500">
                  <c:v>0.24318903571842929</c:v>
                </c:pt>
                <c:pt idx="501">
                  <c:v>0.24297716021875435</c:v>
                </c:pt>
                <c:pt idx="502">
                  <c:v>0.24277612054578154</c:v>
                </c:pt>
                <c:pt idx="503">
                  <c:v>0.24258333521854589</c:v>
                </c:pt>
                <c:pt idx="504">
                  <c:v>0.24239520176103432</c:v>
                </c:pt>
                <c:pt idx="505">
                  <c:v>0.24220909860570114</c:v>
                </c:pt>
                <c:pt idx="506">
                  <c:v>0.24202594592457979</c:v>
                </c:pt>
                <c:pt idx="507">
                  <c:v>0.24185009565145785</c:v>
                </c:pt>
                <c:pt idx="508">
                  <c:v>0.2416880443323047</c:v>
                </c:pt>
                <c:pt idx="509">
                  <c:v>0.24154643343198776</c:v>
                </c:pt>
                <c:pt idx="510">
                  <c:v>0.24142949200951466</c:v>
                </c:pt>
                <c:pt idx="511">
                  <c:v>0.24133740488282682</c:v>
                </c:pt>
                <c:pt idx="512">
                  <c:v>0.24126739283076368</c:v>
                </c:pt>
                <c:pt idx="513">
                  <c:v>0.24121514703804489</c:v>
                </c:pt>
                <c:pt idx="514">
                  <c:v>0.24117620984445839</c:v>
                </c:pt>
                <c:pt idx="515">
                  <c:v>0.24114894053782429</c:v>
                </c:pt>
                <c:pt idx="516">
                  <c:v>0.24113287649445855</c:v>
                </c:pt>
                <c:pt idx="517">
                  <c:v>0.24112755605057554</c:v>
                </c:pt>
                <c:pt idx="518">
                  <c:v>0.24113093247855985</c:v>
                </c:pt>
                <c:pt idx="519">
                  <c:v>0.2411374807773515</c:v>
                </c:pt>
                <c:pt idx="520">
                  <c:v>0.24113932250417655</c:v>
                </c:pt>
                <c:pt idx="521">
                  <c:v>0.24112873268159016</c:v>
                </c:pt>
                <c:pt idx="522">
                  <c:v>0.24109906209023654</c:v>
                </c:pt>
                <c:pt idx="523">
                  <c:v>0.24104872903360861</c:v>
                </c:pt>
                <c:pt idx="524">
                  <c:v>0.24098070683426406</c:v>
                </c:pt>
                <c:pt idx="525">
                  <c:v>0.24090175307072012</c:v>
                </c:pt>
                <c:pt idx="526">
                  <c:v>0.24081938850329884</c:v>
                </c:pt>
                <c:pt idx="527">
                  <c:v>0.24074005516135907</c:v>
                </c:pt>
                <c:pt idx="528">
                  <c:v>0.2406664598646778</c:v>
                </c:pt>
                <c:pt idx="529">
                  <c:v>0.24059778217127667</c:v>
                </c:pt>
                <c:pt idx="530">
                  <c:v>0.24053003490997157</c:v>
                </c:pt>
                <c:pt idx="531">
                  <c:v>0.24045770108480022</c:v>
                </c:pt>
                <c:pt idx="532">
                  <c:v>0.24037690169309398</c:v>
                </c:pt>
                <c:pt idx="533">
                  <c:v>0.24028616075400086</c:v>
                </c:pt>
                <c:pt idx="534">
                  <c:v>0.24018691381792276</c:v>
                </c:pt>
                <c:pt idx="535">
                  <c:v>0.24008396398470153</c:v>
                </c:pt>
                <c:pt idx="536">
                  <c:v>0.23998409993630773</c:v>
                </c:pt>
                <c:pt idx="537">
                  <c:v>0.23989466532800283</c:v>
                </c:pt>
                <c:pt idx="538">
                  <c:v>0.23982146815998936</c:v>
                </c:pt>
                <c:pt idx="539">
                  <c:v>0.23976786607362252</c:v>
                </c:pt>
                <c:pt idx="540">
                  <c:v>0.23973374982765269</c:v>
                </c:pt>
                <c:pt idx="541">
                  <c:v>0.23971600431982018</c:v>
                </c:pt>
                <c:pt idx="542">
                  <c:v>0.23970901849984191</c:v>
                </c:pt>
                <c:pt idx="543">
                  <c:v>0.23970723381932788</c:v>
                </c:pt>
                <c:pt idx="544">
                  <c:v>0.23970682589338307</c:v>
                </c:pt>
                <c:pt idx="545">
                  <c:v>0.23970723381932788</c:v>
                </c:pt>
                <c:pt idx="546">
                  <c:v>0.23971161904743429</c:v>
                </c:pt>
                <c:pt idx="547">
                  <c:v>0.23972553989050768</c:v>
                </c:pt>
                <c:pt idx="548">
                  <c:v>0.23975516778554748</c:v>
                </c:pt>
                <c:pt idx="549">
                  <c:v>0.2398040760824732</c:v>
                </c:pt>
                <c:pt idx="550">
                  <c:v>0.23987237331603492</c:v>
                </c:pt>
                <c:pt idx="551">
                  <c:v>0.23995542579707849</c:v>
                </c:pt>
                <c:pt idx="552">
                  <c:v>0.24004604662135728</c:v>
                </c:pt>
                <c:pt idx="553">
                  <c:v>0.24013576761783448</c:v>
                </c:pt>
                <c:pt idx="554">
                  <c:v>0.24021815577764447</c:v>
                </c:pt>
                <c:pt idx="555">
                  <c:v>0.24029004123896133</c:v>
                </c:pt>
                <c:pt idx="556">
                  <c:v>0.24035198051468129</c:v>
                </c:pt>
                <c:pt idx="557">
                  <c:v>0.24040820839663909</c:v>
                </c:pt>
                <c:pt idx="558">
                  <c:v>0.24046260469226186</c:v>
                </c:pt>
                <c:pt idx="559">
                  <c:v>0.24051900015789815</c:v>
                </c:pt>
                <c:pt idx="560">
                  <c:v>0.24057857071296893</c:v>
                </c:pt>
                <c:pt idx="561">
                  <c:v>0.24063927364572665</c:v>
                </c:pt>
                <c:pt idx="562">
                  <c:v>0.24069594759377896</c:v>
                </c:pt>
                <c:pt idx="563">
                  <c:v>0.24074184409118668</c:v>
                </c:pt>
                <c:pt idx="564">
                  <c:v>0.2407700590447944</c:v>
                </c:pt>
                <c:pt idx="565">
                  <c:v>0.24077491506408863</c:v>
                </c:pt>
                <c:pt idx="566">
                  <c:v>0.24075431569245551</c:v>
                </c:pt>
                <c:pt idx="567">
                  <c:v>0.24071015556794526</c:v>
                </c:pt>
                <c:pt idx="568">
                  <c:v>0.24064928942313521</c:v>
                </c:pt>
                <c:pt idx="569">
                  <c:v>0.24058270927977551</c:v>
                </c:pt>
                <c:pt idx="570">
                  <c:v>0.2405223207713921</c:v>
                </c:pt>
                <c:pt idx="571">
                  <c:v>0.24048084046830706</c:v>
                </c:pt>
                <c:pt idx="572">
                  <c:v>0.24046674215412409</c:v>
                </c:pt>
                <c:pt idx="573">
                  <c:v>0.24048405862591968</c:v>
                </c:pt>
                <c:pt idx="574">
                  <c:v>0.24053187406257645</c:v>
                </c:pt>
                <c:pt idx="575">
                  <c:v>0.24060513997611896</c:v>
                </c:pt>
                <c:pt idx="576">
                  <c:v>0.24069666309215484</c:v>
                </c:pt>
                <c:pt idx="577">
                  <c:v>0.24079950268997571</c:v>
                </c:pt>
                <c:pt idx="578">
                  <c:v>0.24090814451891437</c:v>
                </c:pt>
                <c:pt idx="579">
                  <c:v>0.2410199845187225</c:v>
                </c:pt>
                <c:pt idx="580">
                  <c:v>0.2411350763124179</c:v>
                </c:pt>
                <c:pt idx="581">
                  <c:v>0.24125526469678146</c:v>
                </c:pt>
                <c:pt idx="582">
                  <c:v>0.24138393229123908</c:v>
                </c:pt>
                <c:pt idx="583">
                  <c:v>0.24152533659183559</c:v>
                </c:pt>
                <c:pt idx="584">
                  <c:v>0.24168276830611921</c:v>
                </c:pt>
                <c:pt idx="585">
                  <c:v>0.24185844833807887</c:v>
                </c:pt>
                <c:pt idx="586">
                  <c:v>0.24205111714860403</c:v>
                </c:pt>
                <c:pt idx="587">
                  <c:v>0.24225648886402493</c:v>
                </c:pt>
                <c:pt idx="588">
                  <c:v>0.24246560113929547</c:v>
                </c:pt>
                <c:pt idx="589">
                  <c:v>0.24266762655588944</c:v>
                </c:pt>
                <c:pt idx="590">
                  <c:v>0.24285248822339453</c:v>
                </c:pt>
                <c:pt idx="591">
                  <c:v>0.24301399847344637</c:v>
                </c:pt>
                <c:pt idx="592">
                  <c:v>0.24315300496451461</c:v>
                </c:pt>
                <c:pt idx="593">
                  <c:v>0.24327724915400259</c:v>
                </c:pt>
                <c:pt idx="594">
                  <c:v>0.24339957470026183</c:v>
                </c:pt>
                <c:pt idx="595">
                  <c:v>0.2435332003542848</c:v>
                </c:pt>
                <c:pt idx="596">
                  <c:v>0.2436857525571344</c:v>
                </c:pt>
                <c:pt idx="597">
                  <c:v>0.24385683940292177</c:v>
                </c:pt>
                <c:pt idx="598">
                  <c:v>0.24403633685122003</c:v>
                </c:pt>
                <c:pt idx="599">
                  <c:v>0.24420874689521685</c:v>
                </c:pt>
                <c:pt idx="600">
                  <c:v>0.24435694956904905</c:v>
                </c:pt>
                <c:pt idx="601">
                  <c:v>0.24446916583075681</c:v>
                </c:pt>
                <c:pt idx="602">
                  <c:v>0.24454155219729676</c:v>
                </c:pt>
                <c:pt idx="603">
                  <c:v>0.24457919375126655</c:v>
                </c:pt>
                <c:pt idx="604">
                  <c:v>0.24459275582291914</c:v>
                </c:pt>
                <c:pt idx="605">
                  <c:v>0.24459352933787101</c:v>
                </c:pt>
                <c:pt idx="606">
                  <c:v>0.24459022901701064</c:v>
                </c:pt>
                <c:pt idx="607">
                  <c:v>0.24458600051756049</c:v>
                </c:pt>
                <c:pt idx="608">
                  <c:v>0.24457934844931581</c:v>
                </c:pt>
                <c:pt idx="609">
                  <c:v>0.2445654258455757</c:v>
                </c:pt>
                <c:pt idx="610">
                  <c:v>0.24454077877491484</c:v>
                </c:pt>
                <c:pt idx="611">
                  <c:v>0.24450319210717128</c:v>
                </c:pt>
                <c:pt idx="612">
                  <c:v>0.24445380332495423</c:v>
                </c:pt>
                <c:pt idx="613">
                  <c:v>0.24439581218563386</c:v>
                </c:pt>
                <c:pt idx="614">
                  <c:v>0.24433298430430103</c:v>
                </c:pt>
                <c:pt idx="615">
                  <c:v>0.24426831045890837</c:v>
                </c:pt>
                <c:pt idx="616">
                  <c:v>0.24420364624311883</c:v>
                </c:pt>
                <c:pt idx="617">
                  <c:v>0.24413955830586373</c:v>
                </c:pt>
                <c:pt idx="618">
                  <c:v>0.24407527379965285</c:v>
                </c:pt>
                <c:pt idx="619">
                  <c:v>0.24401048382190024</c:v>
                </c:pt>
                <c:pt idx="620">
                  <c:v>0.24394328344541324</c:v>
                </c:pt>
                <c:pt idx="621">
                  <c:v>0.2438713056108702</c:v>
                </c:pt>
                <c:pt idx="622">
                  <c:v>0.24379208200155919</c:v>
                </c:pt>
                <c:pt idx="623">
                  <c:v>0.24370283762428477</c:v>
                </c:pt>
                <c:pt idx="624">
                  <c:v>0.24360157210145958</c:v>
                </c:pt>
                <c:pt idx="625">
                  <c:v>0.24348870533785991</c:v>
                </c:pt>
                <c:pt idx="626">
                  <c:v>0.24336671464314161</c:v>
                </c:pt>
                <c:pt idx="627">
                  <c:v>0.24324018293461344</c:v>
                </c:pt>
                <c:pt idx="628">
                  <c:v>0.24311415061125249</c:v>
                </c:pt>
                <c:pt idx="629">
                  <c:v>0.24299318987024918</c:v>
                </c:pt>
                <c:pt idx="630">
                  <c:v>0.24288012153229097</c:v>
                </c:pt>
                <c:pt idx="631">
                  <c:v>0.24277570972707249</c:v>
                </c:pt>
                <c:pt idx="632">
                  <c:v>0.24267989687829181</c:v>
                </c:pt>
                <c:pt idx="633">
                  <c:v>0.242592369317253</c:v>
                </c:pt>
                <c:pt idx="634">
                  <c:v>0.24251440507329333</c:v>
                </c:pt>
                <c:pt idx="635">
                  <c:v>0.24244953963496249</c:v>
                </c:pt>
                <c:pt idx="636">
                  <c:v>0.24240310316351862</c:v>
                </c:pt>
                <c:pt idx="637">
                  <c:v>0.24238129769403347</c:v>
                </c:pt>
                <c:pt idx="638">
                  <c:v>0.24238996844372215</c:v>
                </c:pt>
                <c:pt idx="639">
                  <c:v>0.24243270904733424</c:v>
                </c:pt>
                <c:pt idx="640">
                  <c:v>0.24251029937860777</c:v>
                </c:pt>
                <c:pt idx="641">
                  <c:v>0.24262065342099123</c:v>
                </c:pt>
                <c:pt idx="642">
                  <c:v>0.24275855839276436</c:v>
                </c:pt>
                <c:pt idx="643">
                  <c:v>0.24291767072326639</c:v>
                </c:pt>
                <c:pt idx="644">
                  <c:v>0.24308979132135819</c:v>
                </c:pt>
                <c:pt idx="645">
                  <c:v>0.24326742963945377</c:v>
                </c:pt>
                <c:pt idx="646">
                  <c:v>0.24344323768373574</c:v>
                </c:pt>
                <c:pt idx="647">
                  <c:v>0.24361016434643243</c:v>
                </c:pt>
                <c:pt idx="648">
                  <c:v>0.24376228036897438</c:v>
                </c:pt>
                <c:pt idx="649">
                  <c:v>0.24389406126184907</c:v>
                </c:pt>
                <c:pt idx="650">
                  <c:v>0.24400008124432201</c:v>
                </c:pt>
                <c:pt idx="651">
                  <c:v>0.24407671597589706</c:v>
                </c:pt>
                <c:pt idx="652">
                  <c:v>0.24412127128000036</c:v>
                </c:pt>
                <c:pt idx="653">
                  <c:v>0.24413414938703312</c:v>
                </c:pt>
                <c:pt idx="654">
                  <c:v>0.2441187987271479</c:v>
                </c:pt>
                <c:pt idx="655">
                  <c:v>0.24408330884257343</c:v>
                </c:pt>
                <c:pt idx="656">
                  <c:v>0.24403834541792566</c:v>
                </c:pt>
                <c:pt idx="657">
                  <c:v>0.24399539501602904</c:v>
                </c:pt>
                <c:pt idx="658">
                  <c:v>0.24396444658020985</c:v>
                </c:pt>
                <c:pt idx="659">
                  <c:v>0.2439508526233379</c:v>
                </c:pt>
                <c:pt idx="660">
                  <c:v>0.24395497195927404</c:v>
                </c:pt>
                <c:pt idx="661">
                  <c:v>0.24397263405500288</c:v>
                </c:pt>
                <c:pt idx="662">
                  <c:v>0.24399796986048047</c:v>
                </c:pt>
                <c:pt idx="663">
                  <c:v>0.24402670616042962</c:v>
                </c:pt>
                <c:pt idx="664">
                  <c:v>0.24405807106658481</c:v>
                </c:pt>
                <c:pt idx="665">
                  <c:v>0.24409551621149891</c:v>
                </c:pt>
                <c:pt idx="666">
                  <c:v>0.24414409154686764</c:v>
                </c:pt>
                <c:pt idx="667">
                  <c:v>0.24420900450549796</c:v>
                </c:pt>
                <c:pt idx="668">
                  <c:v>0.24429108692173637</c:v>
                </c:pt>
                <c:pt idx="669">
                  <c:v>0.24438746209935411</c:v>
                </c:pt>
                <c:pt idx="670">
                  <c:v>0.24449174660755632</c:v>
                </c:pt>
                <c:pt idx="671">
                  <c:v>0.24459744850146778</c:v>
                </c:pt>
                <c:pt idx="672">
                  <c:v>0.24470137080636198</c:v>
                </c:pt>
                <c:pt idx="673">
                  <c:v>0.24480526639191144</c:v>
                </c:pt>
                <c:pt idx="674">
                  <c:v>0.24491486344771127</c:v>
                </c:pt>
                <c:pt idx="675">
                  <c:v>0.24503754794771035</c:v>
                </c:pt>
                <c:pt idx="676">
                  <c:v>0.24517870121790683</c:v>
                </c:pt>
                <c:pt idx="677">
                  <c:v>0.24533901279198841</c:v>
                </c:pt>
                <c:pt idx="678">
                  <c:v>0.24551390458897235</c:v>
                </c:pt>
                <c:pt idx="679">
                  <c:v>0.24569615631353234</c:v>
                </c:pt>
                <c:pt idx="680">
                  <c:v>0.24587951896358282</c:v>
                </c:pt>
                <c:pt idx="681">
                  <c:v>0.2460622346693658</c:v>
                </c:pt>
                <c:pt idx="682">
                  <c:v>0.24624890961022702</c:v>
                </c:pt>
                <c:pt idx="683">
                  <c:v>0.24644871532173437</c:v>
                </c:pt>
                <c:pt idx="684">
                  <c:v>0.24667358724979835</c:v>
                </c:pt>
                <c:pt idx="685">
                  <c:v>0.2469343482209648</c:v>
                </c:pt>
                <c:pt idx="686">
                  <c:v>0.24723791130497572</c:v>
                </c:pt>
                <c:pt idx="687">
                  <c:v>0.24758763743375431</c:v>
                </c:pt>
                <c:pt idx="688">
                  <c:v>0.24798431367692783</c:v>
                </c:pt>
                <c:pt idx="689">
                  <c:v>0.2484284847369552</c:v>
                </c:pt>
                <c:pt idx="690">
                  <c:v>0.2489222232185507</c:v>
                </c:pt>
                <c:pt idx="691">
                  <c:v>0.24946877466699732</c:v>
                </c:pt>
                <c:pt idx="692">
                  <c:v>0.25007131465475185</c:v>
                </c:pt>
                <c:pt idx="693">
                  <c:v>0.2507314353975082</c:v>
                </c:pt>
                <c:pt idx="694">
                  <c:v>0.25144772212899735</c:v>
                </c:pt>
                <c:pt idx="695">
                  <c:v>0.2522163055034049</c:v>
                </c:pt>
                <c:pt idx="696">
                  <c:v>0.25303209837309881</c:v>
                </c:pt>
                <c:pt idx="697">
                  <c:v>0.25389130799847226</c:v>
                </c:pt>
                <c:pt idx="698">
                  <c:v>0.25479281685030075</c:v>
                </c:pt>
                <c:pt idx="699">
                  <c:v>0.25573720272869538</c:v>
                </c:pt>
                <c:pt idx="700">
                  <c:v>0.25672606750694571</c:v>
                </c:pt>
                <c:pt idx="701">
                  <c:v>0.2577589135999957</c:v>
                </c:pt>
                <c:pt idx="702">
                  <c:v>0.25883290615896726</c:v>
                </c:pt>
                <c:pt idx="703">
                  <c:v>0.25994284241147614</c:v>
                </c:pt>
                <c:pt idx="704">
                  <c:v>0.26108336754884542</c:v>
                </c:pt>
                <c:pt idx="705">
                  <c:v>0.26225213765096356</c:v>
                </c:pt>
                <c:pt idx="706">
                  <c:v>0.26345012717058125</c:v>
                </c:pt>
                <c:pt idx="707">
                  <c:v>0.26468129636845805</c:v>
                </c:pt>
                <c:pt idx="708">
                  <c:v>0.26595122704480623</c:v>
                </c:pt>
                <c:pt idx="709">
                  <c:v>0.26726155377012273</c:v>
                </c:pt>
                <c:pt idx="710">
                  <c:v>0.26860930738893052</c:v>
                </c:pt>
                <c:pt idx="711">
                  <c:v>0.26998465573987473</c:v>
                </c:pt>
                <c:pt idx="712">
                  <c:v>0.27137391685339141</c:v>
                </c:pt>
                <c:pt idx="713">
                  <c:v>0.27275976797180268</c:v>
                </c:pt>
                <c:pt idx="714">
                  <c:v>0.27412471977132669</c:v>
                </c:pt>
                <c:pt idx="715">
                  <c:v>0.2754532796350736</c:v>
                </c:pt>
                <c:pt idx="716">
                  <c:v>0.27672994008269203</c:v>
                </c:pt>
                <c:pt idx="717">
                  <c:v>0.27794103319055241</c:v>
                </c:pt>
                <c:pt idx="718">
                  <c:v>0.27907561439144335</c:v>
                </c:pt>
                <c:pt idx="719">
                  <c:v>0.2801263581934722</c:v>
                </c:pt>
                <c:pt idx="720">
                  <c:v>0.28109270384394913</c:v>
                </c:pt>
                <c:pt idx="721">
                  <c:v>0.28198060091324584</c:v>
                </c:pt>
                <c:pt idx="722">
                  <c:v>0.28280166958396069</c:v>
                </c:pt>
                <c:pt idx="723">
                  <c:v>0.28356917775595558</c:v>
                </c:pt>
                <c:pt idx="724">
                  <c:v>0.2842925568520499</c:v>
                </c:pt>
                <c:pt idx="725">
                  <c:v>0.28497571505398833</c:v>
                </c:pt>
                <c:pt idx="726">
                  <c:v>0.28561630672138227</c:v>
                </c:pt>
                <c:pt idx="727">
                  <c:v>0.2862082960411555</c:v>
                </c:pt>
                <c:pt idx="728">
                  <c:v>0.28674733459474167</c:v>
                </c:pt>
                <c:pt idx="729">
                  <c:v>0.28723419112031368</c:v>
                </c:pt>
                <c:pt idx="730">
                  <c:v>0.28767575042279614</c:v>
                </c:pt>
                <c:pt idx="731">
                  <c:v>0.28808298834093826</c:v>
                </c:pt>
                <c:pt idx="732">
                  <c:v>0.2884658483916368</c:v>
                </c:pt>
                <c:pt idx="733">
                  <c:v>0.28883094604910686</c:v>
                </c:pt>
                <c:pt idx="734">
                  <c:v>0.28917869334626933</c:v>
                </c:pt>
                <c:pt idx="735">
                  <c:v>0.28950550278517884</c:v>
                </c:pt>
                <c:pt idx="736">
                  <c:v>0.28980680600683029</c:v>
                </c:pt>
                <c:pt idx="737">
                  <c:v>0.29007974389432178</c:v>
                </c:pt>
                <c:pt idx="738">
                  <c:v>0.2903258097501239</c:v>
                </c:pt>
                <c:pt idx="739">
                  <c:v>0.29054874111927742</c:v>
                </c:pt>
                <c:pt idx="740">
                  <c:v>0.29075326235984333</c:v>
                </c:pt>
                <c:pt idx="741">
                  <c:v>0.29094307679835174</c:v>
                </c:pt>
                <c:pt idx="742">
                  <c:v>0.29112034626095096</c:v>
                </c:pt>
                <c:pt idx="743">
                  <c:v>0.29128873029498059</c:v>
                </c:pt>
                <c:pt idx="744">
                  <c:v>0.29145367559576429</c:v>
                </c:pt>
                <c:pt idx="745">
                  <c:v>0.29162546448311255</c:v>
                </c:pt>
                <c:pt idx="746">
                  <c:v>0.29181663794464485</c:v>
                </c:pt>
                <c:pt idx="747">
                  <c:v>0.29203889807914674</c:v>
                </c:pt>
                <c:pt idx="748">
                  <c:v>0.29230012002888317</c:v>
                </c:pt>
                <c:pt idx="749">
                  <c:v>0.29260181394788265</c:v>
                </c:pt>
                <c:pt idx="750">
                  <c:v>0.2929410091867598</c:v>
                </c:pt>
                <c:pt idx="751">
                  <c:v>0.2933134090800037</c:v>
                </c:pt>
                <c:pt idx="752">
                  <c:v>0.29371904114034952</c:v>
                </c:pt>
                <c:pt idx="753">
                  <c:v>0.29416481894516477</c:v>
                </c:pt>
                <c:pt idx="754">
                  <c:v>0.2946644070623915</c:v>
                </c:pt>
                <c:pt idx="755">
                  <c:v>0.29523375169327359</c:v>
                </c:pt>
                <c:pt idx="756">
                  <c:v>0.29588560353357696</c:v>
                </c:pt>
                <c:pt idx="757">
                  <c:v>0.29662533275913028</c:v>
                </c:pt>
                <c:pt idx="758">
                  <c:v>0.29744843689684164</c:v>
                </c:pt>
                <c:pt idx="759">
                  <c:v>0.29834488316692809</c:v>
                </c:pt>
                <c:pt idx="760">
                  <c:v>0.299303249556652</c:v>
                </c:pt>
                <c:pt idx="761">
                  <c:v>0.30031702459403486</c:v>
                </c:pt>
                <c:pt idx="762">
                  <c:v>0.30138759126969783</c:v>
                </c:pt>
                <c:pt idx="763">
                  <c:v>0.30252326064740453</c:v>
                </c:pt>
                <c:pt idx="764">
                  <c:v>0.3037343466374679</c:v>
                </c:pt>
                <c:pt idx="765">
                  <c:v>0.30502846685654605</c:v>
                </c:pt>
                <c:pt idx="766">
                  <c:v>0.30640611762008618</c:v>
                </c:pt>
                <c:pt idx="767">
                  <c:v>0.30785979171306443</c:v>
                </c:pt>
                <c:pt idx="768">
                  <c:v>0.30937533389235117</c:v>
                </c:pt>
                <c:pt idx="769">
                  <c:v>0.31093451170070441</c:v>
                </c:pt>
                <c:pt idx="770">
                  <c:v>0.31251914496389988</c:v>
                </c:pt>
                <c:pt idx="771">
                  <c:v>0.31411054965282659</c:v>
                </c:pt>
                <c:pt idx="772">
                  <c:v>0.31568946342614257</c:v>
                </c:pt>
                <c:pt idx="773">
                  <c:v>0.31723817239579766</c:v>
                </c:pt>
                <c:pt idx="774">
                  <c:v>0.31874006090967766</c:v>
                </c:pt>
                <c:pt idx="775">
                  <c:v>0.32018290053820408</c:v>
                </c:pt>
                <c:pt idx="776">
                  <c:v>0.32156282079252152</c:v>
                </c:pt>
                <c:pt idx="777">
                  <c:v>0.32288556578170546</c:v>
                </c:pt>
                <c:pt idx="778">
                  <c:v>0.32416391459121108</c:v>
                </c:pt>
                <c:pt idx="779">
                  <c:v>0.32541323930207045</c:v>
                </c:pt>
                <c:pt idx="780">
                  <c:v>0.32664785405720298</c:v>
                </c:pt>
                <c:pt idx="781">
                  <c:v>0.32787643081212681</c:v>
                </c:pt>
                <c:pt idx="782">
                  <c:v>0.32910366924388612</c:v>
                </c:pt>
                <c:pt idx="783">
                  <c:v>0.33033457393065102</c:v>
                </c:pt>
                <c:pt idx="784">
                  <c:v>0.33157968768935897</c:v>
                </c:pt>
                <c:pt idx="785">
                  <c:v>0.33285833206426652</c:v>
                </c:pt>
                <c:pt idx="786">
                  <c:v>0.33419931553151783</c:v>
                </c:pt>
                <c:pt idx="787">
                  <c:v>0.33563398398620203</c:v>
                </c:pt>
                <c:pt idx="788">
                  <c:v>0.33719050627395497</c:v>
                </c:pt>
                <c:pt idx="789">
                  <c:v>0.33888927299409721</c:v>
                </c:pt>
                <c:pt idx="790">
                  <c:v>0.34073959444242952</c:v>
                </c:pt>
                <c:pt idx="791">
                  <c:v>0.34274241703086206</c:v>
                </c:pt>
                <c:pt idx="792">
                  <c:v>0.34489488538330837</c:v>
                </c:pt>
                <c:pt idx="793">
                  <c:v>0.34719370221668366</c:v>
                </c:pt>
                <c:pt idx="794">
                  <c:v>0.349634971735299</c:v>
                </c:pt>
                <c:pt idx="795">
                  <c:v>0.35220987345899057</c:v>
                </c:pt>
                <c:pt idx="796">
                  <c:v>0.35490003910984169</c:v>
                </c:pt>
                <c:pt idx="797">
                  <c:v>0.3576703263069575</c:v>
                </c:pt>
                <c:pt idx="798">
                  <c:v>0.36046479507825524</c:v>
                </c:pt>
                <c:pt idx="799">
                  <c:v>0.36321467515922168</c:v>
                </c:pt>
                <c:pt idx="800">
                  <c:v>0.365834183542323</c:v>
                </c:pt>
                <c:pt idx="801">
                  <c:v>0.36822657669178238</c:v>
                </c:pt>
                <c:pt idx="802">
                  <c:v>0.37029183458075032</c:v>
                </c:pt>
                <c:pt idx="803">
                  <c:v>0.3719163096010244</c:v>
                </c:pt>
                <c:pt idx="804">
                  <c:v>0.37297862913044033</c:v>
                </c:pt>
                <c:pt idx="805">
                  <c:v>0.3733655912289936</c:v>
                </c:pt>
                <c:pt idx="806">
                  <c:v>0.37297516390725016</c:v>
                </c:pt>
                <c:pt idx="807">
                  <c:v>0.37174537134636954</c:v>
                </c:pt>
                <c:pt idx="808">
                  <c:v>0.3696722432650329</c:v>
                </c:pt>
                <c:pt idx="809">
                  <c:v>0.36681836630341003</c:v>
                </c:pt>
                <c:pt idx="810">
                  <c:v>0.36330603062907663</c:v>
                </c:pt>
                <c:pt idx="811">
                  <c:v>0.35929102794730128</c:v>
                </c:pt>
                <c:pt idx="812">
                  <c:v>0.35495096499457734</c:v>
                </c:pt>
                <c:pt idx="813">
                  <c:v>0.35044704965108464</c:v>
                </c:pt>
                <c:pt idx="814">
                  <c:v>0.34590516031884866</c:v>
                </c:pt>
                <c:pt idx="815">
                  <c:v>0.34141704612751689</c:v>
                </c:pt>
                <c:pt idx="816">
                  <c:v>0.33702708722302976</c:v>
                </c:pt>
                <c:pt idx="817">
                  <c:v>0.33273879460925582</c:v>
                </c:pt>
                <c:pt idx="818">
                  <c:v>0.32851939455036983</c:v>
                </c:pt>
                <c:pt idx="819">
                  <c:v>0.32431265013020083</c:v>
                </c:pt>
                <c:pt idx="820">
                  <c:v>0.32005084900397252</c:v>
                </c:pt>
                <c:pt idx="821">
                  <c:v>0.31566917678727513</c:v>
                </c:pt>
                <c:pt idx="822">
                  <c:v>0.31112914945550851</c:v>
                </c:pt>
                <c:pt idx="823">
                  <c:v>0.30642918688143295</c:v>
                </c:pt>
                <c:pt idx="824">
                  <c:v>0.30161386437931925</c:v>
                </c:pt>
                <c:pt idx="825">
                  <c:v>0.2967654516671846</c:v>
                </c:pt>
                <c:pt idx="826">
                  <c:v>0.29199714015020273</c:v>
                </c:pt>
                <c:pt idx="827">
                  <c:v>0.28743738468316649</c:v>
                </c:pt>
                <c:pt idx="828">
                  <c:v>0.28320126060501949</c:v>
                </c:pt>
                <c:pt idx="829">
                  <c:v>0.27939138638306005</c:v>
                </c:pt>
                <c:pt idx="830">
                  <c:v>0.27608706543611838</c:v>
                </c:pt>
                <c:pt idx="831">
                  <c:v>0.27333508394850303</c:v>
                </c:pt>
                <c:pt idx="832">
                  <c:v>0.2711583093210278</c:v>
                </c:pt>
                <c:pt idx="833">
                  <c:v>0.2695519744598297</c:v>
                </c:pt>
                <c:pt idx="834">
                  <c:v>0.26848773571356055</c:v>
                </c:pt>
                <c:pt idx="835">
                  <c:v>0.26791395846836374</c:v>
                </c:pt>
                <c:pt idx="836">
                  <c:v>0.26776081443015542</c:v>
                </c:pt>
                <c:pt idx="837">
                  <c:v>0.26795194001827782</c:v>
                </c:pt>
                <c:pt idx="838">
                  <c:v>0.26840421918331925</c:v>
                </c:pt>
                <c:pt idx="839">
                  <c:v>0.26904279578206014</c:v>
                </c:pt>
                <c:pt idx="840">
                  <c:v>0.26981159707639646</c:v>
                </c:pt>
                <c:pt idx="841">
                  <c:v>0.27067117397750906</c:v>
                </c:pt>
                <c:pt idx="842">
                  <c:v>0.27160422845375354</c:v>
                </c:pt>
                <c:pt idx="843">
                  <c:v>0.27260897617481572</c:v>
                </c:pt>
                <c:pt idx="844">
                  <c:v>0.27369296913985075</c:v>
                </c:pt>
                <c:pt idx="845">
                  <c:v>0.27486652726223293</c:v>
                </c:pt>
                <c:pt idx="846">
                  <c:v>0.27613924339532347</c:v>
                </c:pt>
                <c:pt idx="847">
                  <c:v>0.27752116103836133</c:v>
                </c:pt>
                <c:pt idx="848">
                  <c:v>0.27902436638420769</c:v>
                </c:pt>
                <c:pt idx="849">
                  <c:v>0.28066641304347206</c:v>
                </c:pt>
                <c:pt idx="850">
                  <c:v>0.28247316835160208</c:v>
                </c:pt>
                <c:pt idx="851">
                  <c:v>0.28447346286083086</c:v>
                </c:pt>
                <c:pt idx="852">
                  <c:v>0.28669795736353831</c:v>
                </c:pt>
                <c:pt idx="853">
                  <c:v>0.28917417907306808</c:v>
                </c:pt>
                <c:pt idx="854">
                  <c:v>0.29192191698849579</c:v>
                </c:pt>
                <c:pt idx="855">
                  <c:v>0.29495460312320232</c:v>
                </c:pt>
                <c:pt idx="856">
                  <c:v>0.29828033973571821</c:v>
                </c:pt>
                <c:pt idx="857">
                  <c:v>0.30190368256876188</c:v>
                </c:pt>
                <c:pt idx="858">
                  <c:v>0.30582544952901569</c:v>
                </c:pt>
                <c:pt idx="859">
                  <c:v>0.31003954442127279</c:v>
                </c:pt>
                <c:pt idx="860">
                  <c:v>0.31452960677085839</c:v>
                </c:pt>
                <c:pt idx="861">
                  <c:v>0.31926226021828341</c:v>
                </c:pt>
                <c:pt idx="862">
                  <c:v>0.32418540716601363</c:v>
                </c:pt>
                <c:pt idx="863">
                  <c:v>0.32923674809125647</c:v>
                </c:pt>
                <c:pt idx="864">
                  <c:v>0.33434360280477737</c:v>
                </c:pt>
                <c:pt idx="865">
                  <c:v>0.33943359188316624</c:v>
                </c:pt>
                <c:pt idx="866">
                  <c:v>0.34444432729996699</c:v>
                </c:pt>
                <c:pt idx="867">
                  <c:v>0.34931582873554057</c:v>
                </c:pt>
                <c:pt idx="868">
                  <c:v>0.35399149118630813</c:v>
                </c:pt>
                <c:pt idx="869">
                  <c:v>0.35841641555770043</c:v>
                </c:pt>
                <c:pt idx="870">
                  <c:v>0.36253072990553814</c:v>
                </c:pt>
                <c:pt idx="871">
                  <c:v>0.36627781345686306</c:v>
                </c:pt>
                <c:pt idx="872">
                  <c:v>0.36961247833048716</c:v>
                </c:pt>
                <c:pt idx="873">
                  <c:v>0.37250318173799302</c:v>
                </c:pt>
                <c:pt idx="874">
                  <c:v>0.37493562351936049</c:v>
                </c:pt>
                <c:pt idx="875">
                  <c:v>0.37690735080419902</c:v>
                </c:pt>
                <c:pt idx="876">
                  <c:v>0.37841958736524772</c:v>
                </c:pt>
                <c:pt idx="877">
                  <c:v>0.37947058762098596</c:v>
                </c:pt>
                <c:pt idx="878">
                  <c:v>0.38005578887378733</c:v>
                </c:pt>
                <c:pt idx="879">
                  <c:v>0.38017210644651878</c:v>
                </c:pt>
                <c:pt idx="880">
                  <c:v>0.37982676744416077</c:v>
                </c:pt>
                <c:pt idx="881">
                  <c:v>0.37904188442152609</c:v>
                </c:pt>
                <c:pt idx="882">
                  <c:v>0.37785627937176647</c:v>
                </c:pt>
                <c:pt idx="883">
                  <c:v>0.37631415181852634</c:v>
                </c:pt>
                <c:pt idx="884">
                  <c:v>0.37446018582076734</c:v>
                </c:pt>
                <c:pt idx="885">
                  <c:v>0.37233145876725315</c:v>
                </c:pt>
                <c:pt idx="886">
                  <c:v>0.36995432920922477</c:v>
                </c:pt>
                <c:pt idx="887">
                  <c:v>0.36735063067858686</c:v>
                </c:pt>
                <c:pt idx="888">
                  <c:v>0.36454386492191893</c:v>
                </c:pt>
                <c:pt idx="889">
                  <c:v>0.36156140295889438</c:v>
                </c:pt>
                <c:pt idx="890">
                  <c:v>0.35843846550976843</c:v>
                </c:pt>
                <c:pt idx="891">
                  <c:v>0.35521313498284879</c:v>
                </c:pt>
                <c:pt idx="892">
                  <c:v>0.35191900538654208</c:v>
                </c:pt>
                <c:pt idx="893">
                  <c:v>0.34858532905585682</c:v>
                </c:pt>
                <c:pt idx="894">
                  <c:v>0.34523491514868787</c:v>
                </c:pt>
                <c:pt idx="895">
                  <c:v>0.34188524662778852</c:v>
                </c:pt>
                <c:pt idx="896">
                  <c:v>0.33855218879036719</c:v>
                </c:pt>
                <c:pt idx="897">
                  <c:v>0.3352489639374171</c:v>
                </c:pt>
                <c:pt idx="898">
                  <c:v>0.33198240308169658</c:v>
                </c:pt>
                <c:pt idx="899">
                  <c:v>0.32874974268107826</c:v>
                </c:pt>
                <c:pt idx="900">
                  <c:v>0.32553375941756812</c:v>
                </c:pt>
                <c:pt idx="901">
                  <c:v>0.32230576775857933</c:v>
                </c:pt>
                <c:pt idx="902">
                  <c:v>0.31902678884837543</c:v>
                </c:pt>
                <c:pt idx="903">
                  <c:v>0.31565806205463398</c:v>
                </c:pt>
                <c:pt idx="904">
                  <c:v>0.312169135114582</c:v>
                </c:pt>
                <c:pt idx="905">
                  <c:v>0.30854062641662072</c:v>
                </c:pt>
                <c:pt idx="906">
                  <c:v>0.30476676348413767</c:v>
                </c:pt>
                <c:pt idx="907">
                  <c:v>0.30085238895258926</c:v>
                </c:pt>
                <c:pt idx="908">
                  <c:v>0.29680906636155646</c:v>
                </c:pt>
                <c:pt idx="909">
                  <c:v>0.29265232785662609</c:v>
                </c:pt>
                <c:pt idx="910">
                  <c:v>0.28840138749052235</c:v>
                </c:pt>
                <c:pt idx="911">
                  <c:v>0.28408235747033828</c:v>
                </c:pt>
                <c:pt idx="912">
                  <c:v>0.27972701309013315</c:v>
                </c:pt>
                <c:pt idx="913">
                  <c:v>0.27537577514311884</c:v>
                </c:pt>
                <c:pt idx="914">
                  <c:v>0.27107685376705415</c:v>
                </c:pt>
                <c:pt idx="915">
                  <c:v>0.26687831066799872</c:v>
                </c:pt>
                <c:pt idx="916">
                  <c:v>0.2628289113760639</c:v>
                </c:pt>
                <c:pt idx="917">
                  <c:v>0.25897509782297112</c:v>
                </c:pt>
                <c:pt idx="918">
                  <c:v>0.25535405318297022</c:v>
                </c:pt>
                <c:pt idx="919">
                  <c:v>0.25199683369565784</c:v>
                </c:pt>
                <c:pt idx="920">
                  <c:v>0.24892519203176619</c:v>
                </c:pt>
                <c:pt idx="921">
                  <c:v>0.24614849781217249</c:v>
                </c:pt>
                <c:pt idx="922">
                  <c:v>0.24366573506546682</c:v>
                </c:pt>
                <c:pt idx="923">
                  <c:v>0.24146532885396307</c:v>
                </c:pt>
                <c:pt idx="924">
                  <c:v>0.23952773242914524</c:v>
                </c:pt>
                <c:pt idx="925">
                  <c:v>0.23782765706390072</c:v>
                </c:pt>
                <c:pt idx="926">
                  <c:v>0.2363377641738281</c:v>
                </c:pt>
                <c:pt idx="927">
                  <c:v>0.23503347004316896</c:v>
                </c:pt>
                <c:pt idx="928">
                  <c:v>0.23389239206540599</c:v>
                </c:pt>
                <c:pt idx="929">
                  <c:v>0.23289638975763113</c:v>
                </c:pt>
                <c:pt idx="930">
                  <c:v>0.23203249997356754</c:v>
                </c:pt>
                <c:pt idx="931">
                  <c:v>0.23128973740074529</c:v>
                </c:pt>
                <c:pt idx="932">
                  <c:v>0.23065869481327592</c:v>
                </c:pt>
                <c:pt idx="933">
                  <c:v>0.23013040808750737</c:v>
                </c:pt>
                <c:pt idx="934">
                  <c:v>0.22969354124938021</c:v>
                </c:pt>
                <c:pt idx="935">
                  <c:v>0.22933552157037193</c:v>
                </c:pt>
                <c:pt idx="936">
                  <c:v>0.22904222322256737</c:v>
                </c:pt>
                <c:pt idx="937">
                  <c:v>0.22879800058929542</c:v>
                </c:pt>
                <c:pt idx="938">
                  <c:v>0.22858795962645048</c:v>
                </c:pt>
                <c:pt idx="939">
                  <c:v>0.22839818985220059</c:v>
                </c:pt>
                <c:pt idx="940">
                  <c:v>0.22821575315218565</c:v>
                </c:pt>
                <c:pt idx="941">
                  <c:v>0.22802991838373585</c:v>
                </c:pt>
                <c:pt idx="942">
                  <c:v>0.22783106447072807</c:v>
                </c:pt>
                <c:pt idx="943">
                  <c:v>0.22761043179428894</c:v>
                </c:pt>
                <c:pt idx="944">
                  <c:v>0.22736106533494346</c:v>
                </c:pt>
                <c:pt idx="945">
                  <c:v>0.22707741778530485</c:v>
                </c:pt>
                <c:pt idx="946">
                  <c:v>0.22675648781131805</c:v>
                </c:pt>
                <c:pt idx="947">
                  <c:v>0.22639786362619949</c:v>
                </c:pt>
                <c:pt idx="948">
                  <c:v>0.22600321975163293</c:v>
                </c:pt>
                <c:pt idx="949">
                  <c:v>0.22557650450449182</c:v>
                </c:pt>
                <c:pt idx="950">
                  <c:v>0.22512195443461511</c:v>
                </c:pt>
                <c:pt idx="951">
                  <c:v>0.2246440900020262</c:v>
                </c:pt>
                <c:pt idx="952">
                  <c:v>0.22414633393706582</c:v>
                </c:pt>
                <c:pt idx="953">
                  <c:v>0.22363062239741635</c:v>
                </c:pt>
                <c:pt idx="954">
                  <c:v>0.22309863951499884</c:v>
                </c:pt>
                <c:pt idx="955">
                  <c:v>0.22255157313113924</c:v>
                </c:pt>
                <c:pt idx="956">
                  <c:v>0.22199119434084799</c:v>
                </c:pt>
                <c:pt idx="957">
                  <c:v>0.22142068434703396</c:v>
                </c:pt>
                <c:pt idx="958">
                  <c:v>0.22084433160083602</c:v>
                </c:pt>
                <c:pt idx="959">
                  <c:v>0.22026635354459198</c:v>
                </c:pt>
                <c:pt idx="960">
                  <c:v>0.21969089664404748</c:v>
                </c:pt>
                <c:pt idx="961">
                  <c:v>0.21912179367477078</c:v>
                </c:pt>
                <c:pt idx="962">
                  <c:v>0.21856110907812773</c:v>
                </c:pt>
                <c:pt idx="963">
                  <c:v>0.21801109102032842</c:v>
                </c:pt>
                <c:pt idx="964">
                  <c:v>0.21747436445839616</c:v>
                </c:pt>
                <c:pt idx="965">
                  <c:v>0.21695417139954629</c:v>
                </c:pt>
                <c:pt idx="966">
                  <c:v>0.21645547984040689</c:v>
                </c:pt>
                <c:pt idx="967">
                  <c:v>0.21598304446803693</c:v>
                </c:pt>
                <c:pt idx="968">
                  <c:v>0.21554169982272695</c:v>
                </c:pt>
                <c:pt idx="969">
                  <c:v>0.21513506200755436</c:v>
                </c:pt>
                <c:pt idx="970">
                  <c:v>0.21476539311206908</c:v>
                </c:pt>
                <c:pt idx="971">
                  <c:v>0.21443428289878294</c:v>
                </c:pt>
                <c:pt idx="972">
                  <c:v>0.21414294151117805</c:v>
                </c:pt>
                <c:pt idx="973">
                  <c:v>0.21389268251686619</c:v>
                </c:pt>
                <c:pt idx="974">
                  <c:v>0.21368511591630188</c:v>
                </c:pt>
                <c:pt idx="975">
                  <c:v>0.21352142876813004</c:v>
                </c:pt>
                <c:pt idx="976">
                  <c:v>0.2134013315368147</c:v>
                </c:pt>
                <c:pt idx="977">
                  <c:v>0.21332248478944002</c:v>
                </c:pt>
                <c:pt idx="978">
                  <c:v>0.2132798760724329</c:v>
                </c:pt>
                <c:pt idx="979">
                  <c:v>0.21326735335926114</c:v>
                </c:pt>
                <c:pt idx="980">
                  <c:v>0.2132780048394721</c:v>
                </c:pt>
                <c:pt idx="981">
                  <c:v>0.21330511451494547</c:v>
                </c:pt>
                <c:pt idx="982">
                  <c:v>0.21334398266570917</c:v>
                </c:pt>
                <c:pt idx="983">
                  <c:v>0.21339130093677613</c:v>
                </c:pt>
                <c:pt idx="984">
                  <c:v>0.21344510413920634</c:v>
                </c:pt>
                <c:pt idx="985">
                  <c:v>0.21350467460306319</c:v>
                </c:pt>
                <c:pt idx="986">
                  <c:v>0.21356996668844971</c:v>
                </c:pt>
                <c:pt idx="987">
                  <c:v>0.21364194338306683</c:v>
                </c:pt>
                <c:pt idx="988">
                  <c:v>0.21372214494494499</c:v>
                </c:pt>
                <c:pt idx="989">
                  <c:v>0.21381244945838315</c:v>
                </c:pt>
                <c:pt idx="990">
                  <c:v>0.21391512159929257</c:v>
                </c:pt>
                <c:pt idx="991">
                  <c:v>0.21403190042252559</c:v>
                </c:pt>
                <c:pt idx="992">
                  <c:v>0.21416303769444597</c:v>
                </c:pt>
                <c:pt idx="993">
                  <c:v>0.21430724787408847</c:v>
                </c:pt>
                <c:pt idx="994">
                  <c:v>0.21446189785086731</c:v>
                </c:pt>
                <c:pt idx="995">
                  <c:v>0.21462348532495987</c:v>
                </c:pt>
                <c:pt idx="996">
                  <c:v>0.2147885995426376</c:v>
                </c:pt>
                <c:pt idx="997">
                  <c:v>0.21495469170859902</c:v>
                </c:pt>
                <c:pt idx="998">
                  <c:v>0.21512051012971298</c:v>
                </c:pt>
                <c:pt idx="999">
                  <c:v>0.21528600626547009</c:v>
                </c:pt>
                <c:pt idx="1000">
                  <c:v>0.21545127616502566</c:v>
                </c:pt>
                <c:pt idx="1001">
                  <c:v>0.21561646426380573</c:v>
                </c:pt>
                <c:pt idx="1002">
                  <c:v>0.21578084658083604</c:v>
                </c:pt>
                <c:pt idx="1003">
                  <c:v>0.21594364976627264</c:v>
                </c:pt>
                <c:pt idx="1004">
                  <c:v>0.21610419591107463</c:v>
                </c:pt>
                <c:pt idx="1005">
                  <c:v>0.2162629172888054</c:v>
                </c:pt>
                <c:pt idx="1006">
                  <c:v>0.21642203499729259</c:v>
                </c:pt>
                <c:pt idx="1007">
                  <c:v>0.21658580397191782</c:v>
                </c:pt>
                <c:pt idx="1008">
                  <c:v>0.21675964645969401</c:v>
                </c:pt>
                <c:pt idx="1009">
                  <c:v>0.21694904229225961</c:v>
                </c:pt>
                <c:pt idx="1010">
                  <c:v>0.21715870762611797</c:v>
                </c:pt>
                <c:pt idx="1011">
                  <c:v>0.21739094831364966</c:v>
                </c:pt>
                <c:pt idx="1012">
                  <c:v>0.21764531588332967</c:v>
                </c:pt>
                <c:pt idx="1013">
                  <c:v>0.21791850294936008</c:v>
                </c:pt>
                <c:pt idx="1014">
                  <c:v>0.21820603184614082</c:v>
                </c:pt>
                <c:pt idx="1015">
                  <c:v>0.218501909375414</c:v>
                </c:pt>
                <c:pt idx="1016">
                  <c:v>0.21880109864313887</c:v>
                </c:pt>
                <c:pt idx="1017">
                  <c:v>0.21909961886717952</c:v>
                </c:pt>
                <c:pt idx="1018">
                  <c:v>0.21939484083469671</c:v>
                </c:pt>
                <c:pt idx="1019">
                  <c:v>0.21968515079327852</c:v>
                </c:pt>
                <c:pt idx="1020">
                  <c:v>0.21996966169757401</c:v>
                </c:pt>
                <c:pt idx="1021">
                  <c:v>0.22024719186233419</c:v>
                </c:pt>
                <c:pt idx="1022">
                  <c:v>0.22051582509879628</c:v>
                </c:pt>
                <c:pt idx="1023">
                  <c:v>0.22077359215420431</c:v>
                </c:pt>
                <c:pt idx="1024">
                  <c:v>0.22101856868886313</c:v>
                </c:pt>
                <c:pt idx="1025">
                  <c:v>0.22124956010343597</c:v>
                </c:pt>
                <c:pt idx="1026">
                  <c:v>0.22146625063924893</c:v>
                </c:pt>
                <c:pt idx="1027">
                  <c:v>0.22166949931337662</c:v>
                </c:pt>
                <c:pt idx="1028">
                  <c:v>0.22186051064039111</c:v>
                </c:pt>
                <c:pt idx="1029">
                  <c:v>0.22203980696443124</c:v>
                </c:pt>
                <c:pt idx="1030">
                  <c:v>0.22220747169058316</c:v>
                </c:pt>
                <c:pt idx="1031">
                  <c:v>0.22236162952561997</c:v>
                </c:pt>
                <c:pt idx="1032">
                  <c:v>0.22249947248631638</c:v>
                </c:pt>
                <c:pt idx="1033">
                  <c:v>0.22261740630803981</c:v>
                </c:pt>
                <c:pt idx="1034">
                  <c:v>0.22271144299889753</c:v>
                </c:pt>
                <c:pt idx="1035">
                  <c:v>0.22277872261505136</c:v>
                </c:pt>
                <c:pt idx="1036">
                  <c:v>0.22281790847716984</c:v>
                </c:pt>
                <c:pt idx="1037">
                  <c:v>0.2228291401208696</c:v>
                </c:pt>
                <c:pt idx="1038">
                  <c:v>0.22281540714628675</c:v>
                </c:pt>
                <c:pt idx="1039">
                  <c:v>0.22278117469295786</c:v>
                </c:pt>
                <c:pt idx="1040">
                  <c:v>0.2227326751632209</c:v>
                </c:pt>
                <c:pt idx="1041">
                  <c:v>0.22267643426040981</c:v>
                </c:pt>
                <c:pt idx="1042">
                  <c:v>0.22261926919389716</c:v>
                </c:pt>
                <c:pt idx="1043">
                  <c:v>0.22256578793886703</c:v>
                </c:pt>
                <c:pt idx="1044">
                  <c:v>0.22251971404519852</c:v>
                </c:pt>
                <c:pt idx="1045">
                  <c:v>0.22248329952167153</c:v>
                </c:pt>
                <c:pt idx="1046">
                  <c:v>0.22245801209312152</c:v>
                </c:pt>
                <c:pt idx="1047">
                  <c:v>0.22244561394999893</c:v>
                </c:pt>
                <c:pt idx="1048">
                  <c:v>0.22244924024772902</c:v>
                </c:pt>
                <c:pt idx="1049">
                  <c:v>0.22247251787982911</c:v>
                </c:pt>
                <c:pt idx="1050">
                  <c:v>0.2225206452776288</c:v>
                </c:pt>
                <c:pt idx="1051">
                  <c:v>0.22259784648896339</c:v>
                </c:pt>
                <c:pt idx="1052">
                  <c:v>0.22270639254450328</c:v>
                </c:pt>
                <c:pt idx="1053">
                  <c:v>0.22284611075362801</c:v>
                </c:pt>
                <c:pt idx="1054">
                  <c:v>0.22301344922908503</c:v>
                </c:pt>
                <c:pt idx="1055">
                  <c:v>0.22320284367235108</c:v>
                </c:pt>
                <c:pt idx="1056">
                  <c:v>0.22340744712266999</c:v>
                </c:pt>
                <c:pt idx="1057">
                  <c:v>0.22362123719576518</c:v>
                </c:pt>
                <c:pt idx="1058">
                  <c:v>0.22383985203100085</c:v>
                </c:pt>
                <c:pt idx="1059">
                  <c:v>0.22406128221487495</c:v>
                </c:pt>
                <c:pt idx="1060">
                  <c:v>0.22428518751647228</c:v>
                </c:pt>
                <c:pt idx="1061">
                  <c:v>0.22451216255767856</c:v>
                </c:pt>
                <c:pt idx="1062">
                  <c:v>0.22474290178479647</c:v>
                </c:pt>
                <c:pt idx="1063">
                  <c:v>0.22497785475034324</c:v>
                </c:pt>
                <c:pt idx="1064">
                  <c:v>0.22521683095988462</c:v>
                </c:pt>
                <c:pt idx="1065">
                  <c:v>0.22546037978462671</c:v>
                </c:pt>
                <c:pt idx="1066">
                  <c:v>0.22570920007509118</c:v>
                </c:pt>
                <c:pt idx="1067">
                  <c:v>0.22596507930617657</c:v>
                </c:pt>
                <c:pt idx="1068">
                  <c:v>0.22623005661328852</c:v>
                </c:pt>
                <c:pt idx="1069">
                  <c:v>0.22650592927070154</c:v>
                </c:pt>
                <c:pt idx="1070">
                  <c:v>0.22679326241491435</c:v>
                </c:pt>
                <c:pt idx="1071">
                  <c:v>0.2270920291590833</c:v>
                </c:pt>
                <c:pt idx="1072">
                  <c:v>0.22740121209188965</c:v>
                </c:pt>
                <c:pt idx="1073">
                  <c:v>0.22771999008223251</c:v>
                </c:pt>
                <c:pt idx="1074">
                  <c:v>0.22804788770961645</c:v>
                </c:pt>
                <c:pt idx="1075">
                  <c:v>0.22838527321709975</c:v>
                </c:pt>
                <c:pt idx="1076">
                  <c:v>0.22873256628585933</c:v>
                </c:pt>
                <c:pt idx="1077">
                  <c:v>0.22909003928721602</c:v>
                </c:pt>
                <c:pt idx="1078">
                  <c:v>0.22945642231181326</c:v>
                </c:pt>
                <c:pt idx="1079">
                  <c:v>0.22982894640223725</c:v>
                </c:pt>
                <c:pt idx="1080">
                  <c:v>0.23020433454332254</c:v>
                </c:pt>
                <c:pt idx="1081">
                  <c:v>0.23057969792469687</c:v>
                </c:pt>
                <c:pt idx="1082">
                  <c:v>0.23095338708053212</c:v>
                </c:pt>
                <c:pt idx="1083">
                  <c:v>0.23132594758376132</c:v>
                </c:pt>
                <c:pt idx="1084">
                  <c:v>0.2316996289098133</c:v>
                </c:pt>
                <c:pt idx="1085">
                  <c:v>0.23207738973172129</c:v>
                </c:pt>
                <c:pt idx="1086">
                  <c:v>0.23246139674198493</c:v>
                </c:pt>
                <c:pt idx="1087">
                  <c:v>0.2328517666152464</c:v>
                </c:pt>
                <c:pt idx="1088">
                  <c:v>0.23324640622368883</c:v>
                </c:pt>
                <c:pt idx="1089">
                  <c:v>0.23364115334633215</c:v>
                </c:pt>
                <c:pt idx="1090">
                  <c:v>0.23403082407002671</c:v>
                </c:pt>
                <c:pt idx="1091">
                  <c:v>0.23441087083175879</c:v>
                </c:pt>
                <c:pt idx="1092">
                  <c:v>0.23477829352711596</c:v>
                </c:pt>
                <c:pt idx="1093">
                  <c:v>0.23513189931322973</c:v>
                </c:pt>
                <c:pt idx="1094">
                  <c:v>0.23547266408402265</c:v>
                </c:pt>
                <c:pt idx="1095">
                  <c:v>0.23580313461630972</c:v>
                </c:pt>
                <c:pt idx="1096">
                  <c:v>0.23612616978894527</c:v>
                </c:pt>
                <c:pt idx="1097">
                  <c:v>0.23644514361603672</c:v>
                </c:pt>
                <c:pt idx="1098">
                  <c:v>0.23676192086938749</c:v>
                </c:pt>
                <c:pt idx="1099">
                  <c:v>0.23707776364089725</c:v>
                </c:pt>
                <c:pt idx="1100">
                  <c:v>0.23739292332104397</c:v>
                </c:pt>
                <c:pt idx="1101">
                  <c:v>0.23770714447248839</c:v>
                </c:pt>
                <c:pt idx="1102">
                  <c:v>0.23802006933964956</c:v>
                </c:pt>
                <c:pt idx="1103">
                  <c:v>0.23833144080728016</c:v>
                </c:pt>
                <c:pt idx="1104">
                  <c:v>0.23864217095509774</c:v>
                </c:pt>
                <c:pt idx="1105">
                  <c:v>0.23895368350982035</c:v>
                </c:pt>
                <c:pt idx="1106">
                  <c:v>0.23926745722953288</c:v>
                </c:pt>
                <c:pt idx="1107">
                  <c:v>0.2395846183353619</c:v>
                </c:pt>
                <c:pt idx="1108">
                  <c:v>0.23990599031243173</c:v>
                </c:pt>
                <c:pt idx="1109">
                  <c:v>0.24023122497652757</c:v>
                </c:pt>
                <c:pt idx="1110">
                  <c:v>0.2405597688319657</c:v>
                </c:pt>
                <c:pt idx="1111">
                  <c:v>0.24089122016933059</c:v>
                </c:pt>
                <c:pt idx="1112">
                  <c:v>0.24122527844392647</c:v>
                </c:pt>
                <c:pt idx="1113">
                  <c:v>0.24156297366171406</c:v>
                </c:pt>
                <c:pt idx="1114">
                  <c:v>0.24190523660201099</c:v>
                </c:pt>
                <c:pt idx="1115">
                  <c:v>0.24225325754577107</c:v>
                </c:pt>
                <c:pt idx="1116">
                  <c:v>0.2426078201147864</c:v>
                </c:pt>
                <c:pt idx="1117">
                  <c:v>0.24296878598867541</c:v>
                </c:pt>
                <c:pt idx="1118">
                  <c:v>0.24333596522974962</c:v>
                </c:pt>
                <c:pt idx="1119">
                  <c:v>0.24370891018956939</c:v>
                </c:pt>
                <c:pt idx="1120">
                  <c:v>0.24408820205051626</c:v>
                </c:pt>
                <c:pt idx="1121">
                  <c:v>0.24447473358447355</c:v>
                </c:pt>
                <c:pt idx="1122">
                  <c:v>0.24486955584990308</c:v>
                </c:pt>
                <c:pt idx="1123">
                  <c:v>0.24527325929566776</c:v>
                </c:pt>
                <c:pt idx="1124">
                  <c:v>0.24568535139861866</c:v>
                </c:pt>
                <c:pt idx="1125">
                  <c:v>0.24610378580200196</c:v>
                </c:pt>
                <c:pt idx="1126">
                  <c:v>0.24652599058384358</c:v>
                </c:pt>
                <c:pt idx="1127">
                  <c:v>0.24695000611794757</c:v>
                </c:pt>
                <c:pt idx="1128">
                  <c:v>0.24737490312752172</c:v>
                </c:pt>
                <c:pt idx="1129">
                  <c:v>0.24780182669630677</c:v>
                </c:pt>
                <c:pt idx="1130">
                  <c:v>0.24823255044789846</c:v>
                </c:pt>
                <c:pt idx="1131">
                  <c:v>0.24866968797324471</c:v>
                </c:pt>
                <c:pt idx="1132">
                  <c:v>0.24911445669227791</c:v>
                </c:pt>
                <c:pt idx="1133">
                  <c:v>0.24956698394305774</c:v>
                </c:pt>
                <c:pt idx="1134">
                  <c:v>0.25002593588550981</c:v>
                </c:pt>
                <c:pt idx="1135">
                  <c:v>0.25049049604335416</c:v>
                </c:pt>
                <c:pt idx="1136">
                  <c:v>0.25096005395908871</c:v>
                </c:pt>
                <c:pt idx="1137">
                  <c:v>0.25143593498313133</c:v>
                </c:pt>
                <c:pt idx="1138">
                  <c:v>0.25192051938588145</c:v>
                </c:pt>
                <c:pt idx="1139">
                  <c:v>0.25241572591888695</c:v>
                </c:pt>
                <c:pt idx="1140">
                  <c:v>0.25292300962314596</c:v>
                </c:pt>
                <c:pt idx="1141">
                  <c:v>0.25344220168412546</c:v>
                </c:pt>
                <c:pt idx="1142">
                  <c:v>0.2539720795005328</c:v>
                </c:pt>
                <c:pt idx="1143">
                  <c:v>0.25451178456400469</c:v>
                </c:pt>
                <c:pt idx="1144">
                  <c:v>0.25506219795853602</c:v>
                </c:pt>
                <c:pt idx="1145">
                  <c:v>0.25562584562303103</c:v>
                </c:pt>
                <c:pt idx="1146">
                  <c:v>0.25620712136843837</c:v>
                </c:pt>
                <c:pt idx="1147">
                  <c:v>0.25680933043167131</c:v>
                </c:pt>
                <c:pt idx="1148">
                  <c:v>0.25743367433224396</c:v>
                </c:pt>
                <c:pt idx="1149">
                  <c:v>0.2580770558067188</c:v>
                </c:pt>
                <c:pt idx="1150">
                  <c:v>0.25873359147448916</c:v>
                </c:pt>
                <c:pt idx="1151">
                  <c:v>0.25939554964000744</c:v>
                </c:pt>
                <c:pt idx="1152">
                  <c:v>0.26005616708676305</c:v>
                </c:pt>
                <c:pt idx="1153">
                  <c:v>0.26071190397793031</c:v>
                </c:pt>
                <c:pt idx="1154">
                  <c:v>0.26136364782161381</c:v>
                </c:pt>
                <c:pt idx="1155">
                  <c:v>0.2620156197057405</c:v>
                </c:pt>
                <c:pt idx="1156">
                  <c:v>0.26267378649003914</c:v>
                </c:pt>
                <c:pt idx="1157">
                  <c:v>0.26334345145247784</c:v>
                </c:pt>
                <c:pt idx="1158">
                  <c:v>0.26402854909588303</c:v>
                </c:pt>
                <c:pt idx="1159">
                  <c:v>0.26473006917468156</c:v>
                </c:pt>
                <c:pt idx="1160">
                  <c:v>0.26544652060644702</c:v>
                </c:pt>
                <c:pt idx="1161">
                  <c:v>0.26617466961148473</c:v>
                </c:pt>
                <c:pt idx="1162">
                  <c:v>0.26690985014765622</c:v>
                </c:pt>
                <c:pt idx="1163">
                  <c:v>0.2676452985001555</c:v>
                </c:pt>
                <c:pt idx="1164">
                  <c:v>0.26837262546606844</c:v>
                </c:pt>
                <c:pt idx="1165">
                  <c:v>0.26908382237579376</c:v>
                </c:pt>
                <c:pt idx="1166">
                  <c:v>0.26977132136147131</c:v>
                </c:pt>
                <c:pt idx="1167">
                  <c:v>0.27043112213068932</c:v>
                </c:pt>
                <c:pt idx="1168">
                  <c:v>0.2710634802909927</c:v>
                </c:pt>
                <c:pt idx="1169">
                  <c:v>0.27167348845965289</c:v>
                </c:pt>
                <c:pt idx="1170">
                  <c:v>0.27226913022616028</c:v>
                </c:pt>
                <c:pt idx="1171">
                  <c:v>0.27285766487974306</c:v>
                </c:pt>
                <c:pt idx="1172">
                  <c:v>0.273443967123422</c:v>
                </c:pt>
                <c:pt idx="1173">
                  <c:v>0.27402857866612551</c:v>
                </c:pt>
                <c:pt idx="1174">
                  <c:v>0.27460889448287451</c:v>
                </c:pt>
                <c:pt idx="1175">
                  <c:v>0.27518058047738536</c:v>
                </c:pt>
                <c:pt idx="1176">
                  <c:v>0.27574110841329846</c:v>
                </c:pt>
                <c:pt idx="1177">
                  <c:v>0.27629026765169218</c:v>
                </c:pt>
                <c:pt idx="1178">
                  <c:v>0.27683001357914805</c:v>
                </c:pt>
                <c:pt idx="1179">
                  <c:v>0.27736181164241602</c:v>
                </c:pt>
                <c:pt idx="1180">
                  <c:v>0.27788496367806881</c:v>
                </c:pt>
                <c:pt idx="1181">
                  <c:v>0.27839458808399409</c:v>
                </c:pt>
                <c:pt idx="1182">
                  <c:v>0.27888343763615808</c:v>
                </c:pt>
                <c:pt idx="1183">
                  <c:v>0.2793437322139628</c:v>
                </c:pt>
                <c:pt idx="1184">
                  <c:v>0.27977062727237956</c:v>
                </c:pt>
                <c:pt idx="1185">
                  <c:v>0.28016435958014452</c:v>
                </c:pt>
                <c:pt idx="1186">
                  <c:v>0.28052948781902198</c:v>
                </c:pt>
                <c:pt idx="1187">
                  <c:v>0.28087373185518871</c:v>
                </c:pt>
                <c:pt idx="1188">
                  <c:v>0.28120377409138031</c:v>
                </c:pt>
                <c:pt idx="1189">
                  <c:v>0.28152373660344587</c:v>
                </c:pt>
                <c:pt idx="1190">
                  <c:v>0.28183472060975656</c:v>
                </c:pt>
                <c:pt idx="1191">
                  <c:v>0.2821354134945907</c:v>
                </c:pt>
                <c:pt idx="1192">
                  <c:v>0.28242410587882472</c:v>
                </c:pt>
                <c:pt idx="1193">
                  <c:v>0.28270026700711826</c:v>
                </c:pt>
                <c:pt idx="1194">
                  <c:v>0.28296387283993829</c:v>
                </c:pt>
                <c:pt idx="1195">
                  <c:v>0.28321478767002695</c:v>
                </c:pt>
                <c:pt idx="1196">
                  <c:v>0.28345073362102313</c:v>
                </c:pt>
                <c:pt idx="1197">
                  <c:v>0.2836676801937309</c:v>
                </c:pt>
                <c:pt idx="1198">
                  <c:v>0.28386051853443373</c:v>
                </c:pt>
                <c:pt idx="1199">
                  <c:v>0.28402661888373515</c:v>
                </c:pt>
                <c:pt idx="1200">
                  <c:v>0.28416764514215564</c:v>
                </c:pt>
                <c:pt idx="1201">
                  <c:v>0.2842912572689521</c:v>
                </c:pt>
                <c:pt idx="1202">
                  <c:v>0.28440942222085253</c:v>
                </c:pt>
                <c:pt idx="1203">
                  <c:v>0.2845352515284042</c:v>
                </c:pt>
                <c:pt idx="1204">
                  <c:v>0.28467972320111568</c:v>
                </c:pt>
                <c:pt idx="1205">
                  <c:v>0.28484902259305545</c:v>
                </c:pt>
                <c:pt idx="1206">
                  <c:v>0.28504385794961251</c:v>
                </c:pt>
                <c:pt idx="1207">
                  <c:v>0.2852613188602432</c:v>
                </c:pt>
                <c:pt idx="1208">
                  <c:v>0.28549667976963466</c:v>
                </c:pt>
                <c:pt idx="1209">
                  <c:v>0.2857457177333792</c:v>
                </c:pt>
                <c:pt idx="1210">
                  <c:v>0.28600499586195383</c:v>
                </c:pt>
                <c:pt idx="1211">
                  <c:v>0.28627180784525741</c:v>
                </c:pt>
                <c:pt idx="1212">
                  <c:v>0.28654304362053373</c:v>
                </c:pt>
                <c:pt idx="1213">
                  <c:v>0.2868153013924678</c:v>
                </c:pt>
                <c:pt idx="1214">
                  <c:v>0.2870864219746293</c:v>
                </c:pt>
                <c:pt idx="1215">
                  <c:v>0.28735646003322735</c:v>
                </c:pt>
                <c:pt idx="1216">
                  <c:v>0.28762974082704418</c:v>
                </c:pt>
                <c:pt idx="1217">
                  <c:v>0.28791362031799916</c:v>
                </c:pt>
                <c:pt idx="1218">
                  <c:v>0.28821615843957826</c:v>
                </c:pt>
                <c:pt idx="1219">
                  <c:v>0.28854275762918735</c:v>
                </c:pt>
                <c:pt idx="1220">
                  <c:v>0.28889358625905459</c:v>
                </c:pt>
                <c:pt idx="1221">
                  <c:v>0.28926235875044293</c:v>
                </c:pt>
                <c:pt idx="1222">
                  <c:v>0.28963899545238336</c:v>
                </c:pt>
                <c:pt idx="1223">
                  <c:v>0.29001412697087392</c:v>
                </c:pt>
                <c:pt idx="1224">
                  <c:v>0.29038150321432987</c:v>
                </c:pt>
                <c:pt idx="1225">
                  <c:v>0.29074104686486979</c:v>
                </c:pt>
                <c:pt idx="1226">
                  <c:v>0.29109698547842944</c:v>
                </c:pt>
                <c:pt idx="1227">
                  <c:v>0.29145436491369814</c:v>
                </c:pt>
                <c:pt idx="1228">
                  <c:v>0.29181497070467433</c:v>
                </c:pt>
                <c:pt idx="1229">
                  <c:v>0.29217553093250548</c:v>
                </c:pt>
                <c:pt idx="1230">
                  <c:v>0.29252832871810319</c:v>
                </c:pt>
                <c:pt idx="1231">
                  <c:v>0.29286475792430389</c:v>
                </c:pt>
                <c:pt idx="1232">
                  <c:v>0.29318022415848322</c:v>
                </c:pt>
                <c:pt idx="1233">
                  <c:v>0.29347623972477244</c:v>
                </c:pt>
                <c:pt idx="1234">
                  <c:v>0.29376073397240032</c:v>
                </c:pt>
                <c:pt idx="1235">
                  <c:v>0.29404501019805551</c:v>
                </c:pt>
                <c:pt idx="1236">
                  <c:v>0.29433982337842013</c:v>
                </c:pt>
                <c:pt idx="1237">
                  <c:v>0.29465156025332939</c:v>
                </c:pt>
                <c:pt idx="1238">
                  <c:v>0.29498066252594313</c:v>
                </c:pt>
                <c:pt idx="1239">
                  <c:v>0.29532288067855672</c:v>
                </c:pt>
                <c:pt idx="1240">
                  <c:v>0.2956721550989877</c:v>
                </c:pt>
                <c:pt idx="1241">
                  <c:v>0.29602217504822315</c:v>
                </c:pt>
                <c:pt idx="1242">
                  <c:v>0.29636742287839157</c:v>
                </c:pt>
                <c:pt idx="1243">
                  <c:v>0.29670294490929006</c:v>
                </c:pt>
                <c:pt idx="1244">
                  <c:v>0.2970227835163598</c:v>
                </c:pt>
                <c:pt idx="1245">
                  <c:v>0.29731945107229774</c:v>
                </c:pt>
                <c:pt idx="1246">
                  <c:v>0.29758590865444157</c:v>
                </c:pt>
                <c:pt idx="1247">
                  <c:v>0.29781784523771859</c:v>
                </c:pt>
                <c:pt idx="1248">
                  <c:v>0.29801514708802024</c:v>
                </c:pt>
                <c:pt idx="1249">
                  <c:v>0.29818319252976944</c:v>
                </c:pt>
                <c:pt idx="1250">
                  <c:v>0.29833093490413065</c:v>
                </c:pt>
                <c:pt idx="1251">
                  <c:v>0.29846769390286776</c:v>
                </c:pt>
                <c:pt idx="1252">
                  <c:v>0.29859959067971265</c:v>
                </c:pt>
                <c:pt idx="1253">
                  <c:v>0.29872930780558005</c:v>
                </c:pt>
                <c:pt idx="1254">
                  <c:v>0.29885660959216442</c:v>
                </c:pt>
                <c:pt idx="1255">
                  <c:v>0.2989816692460997</c:v>
                </c:pt>
                <c:pt idx="1256">
                  <c:v>0.29910886964410899</c:v>
                </c:pt>
                <c:pt idx="1257">
                  <c:v>0.29924768685116077</c:v>
                </c:pt>
                <c:pt idx="1258">
                  <c:v>0.29940983287173373</c:v>
                </c:pt>
                <c:pt idx="1259">
                  <c:v>0.29960744973861864</c:v>
                </c:pt>
                <c:pt idx="1260">
                  <c:v>0.2998474378167687</c:v>
                </c:pt>
                <c:pt idx="1261">
                  <c:v>0.30013010174562738</c:v>
                </c:pt>
                <c:pt idx="1262">
                  <c:v>0.30044948430253859</c:v>
                </c:pt>
                <c:pt idx="1263">
                  <c:v>0.30079633425109453</c:v>
                </c:pt>
                <c:pt idx="1264">
                  <c:v>0.30116384440208266</c:v>
                </c:pt>
                <c:pt idx="1265">
                  <c:v>0.30154930367865596</c:v>
                </c:pt>
                <c:pt idx="1266">
                  <c:v>0.30195529013643896</c:v>
                </c:pt>
                <c:pt idx="1267">
                  <c:v>0.30238733944615703</c:v>
                </c:pt>
                <c:pt idx="1268">
                  <c:v>0.30285101331079967</c:v>
                </c:pt>
                <c:pt idx="1269">
                  <c:v>0.30334965975409023</c:v>
                </c:pt>
                <c:pt idx="1270">
                  <c:v>0.30388310323957601</c:v>
                </c:pt>
                <c:pt idx="1271">
                  <c:v>0.3044508203554247</c:v>
                </c:pt>
                <c:pt idx="1272">
                  <c:v>0.30505270772677073</c:v>
                </c:pt>
                <c:pt idx="1273">
                  <c:v>0.30569056856985111</c:v>
                </c:pt>
                <c:pt idx="1274">
                  <c:v>0.30636735450746844</c:v>
                </c:pt>
                <c:pt idx="1275">
                  <c:v>0.30708378223672617</c:v>
                </c:pt>
                <c:pt idx="1276">
                  <c:v>0.30783604982221224</c:v>
                </c:pt>
                <c:pt idx="1277">
                  <c:v>0.30861322656615575</c:v>
                </c:pt>
                <c:pt idx="1278">
                  <c:v>0.3093999383484608</c:v>
                </c:pt>
                <c:pt idx="1279">
                  <c:v>0.31017830195984375</c:v>
                </c:pt>
                <c:pt idx="1280">
                  <c:v>0.31093228880321366</c:v>
                </c:pt>
                <c:pt idx="1281">
                  <c:v>0.31165045577600126</c:v>
                </c:pt>
                <c:pt idx="1282">
                  <c:v>0.31232539017400296</c:v>
                </c:pt>
                <c:pt idx="1283">
                  <c:v>0.31295006784022317</c:v>
                </c:pt>
                <c:pt idx="1284">
                  <c:v>0.3135159902614032</c:v>
                </c:pt>
                <c:pt idx="1285">
                  <c:v>0.31400943345014121</c:v>
                </c:pt>
                <c:pt idx="1286">
                  <c:v>0.31441276779947358</c:v>
                </c:pt>
                <c:pt idx="1287">
                  <c:v>0.31470865124522562</c:v>
                </c:pt>
                <c:pt idx="1288">
                  <c:v>0.31488316187259391</c:v>
                </c:pt>
                <c:pt idx="1289">
                  <c:v>0.31492899845054245</c:v>
                </c:pt>
                <c:pt idx="1290">
                  <c:v>0.3148466052128206</c:v>
                </c:pt>
                <c:pt idx="1291">
                  <c:v>0.31464181145862324</c:v>
                </c:pt>
                <c:pt idx="1292">
                  <c:v>0.31432302483519992</c:v>
                </c:pt>
                <c:pt idx="1293">
                  <c:v>0.31389963013021249</c:v>
                </c:pt>
                <c:pt idx="1294">
                  <c:v>0.31338214373428575</c:v>
                </c:pt>
                <c:pt idx="1295">
                  <c:v>0.31278327054013666</c:v>
                </c:pt>
                <c:pt idx="1296">
                  <c:v>0.31211864896825181</c:v>
                </c:pt>
                <c:pt idx="1297">
                  <c:v>0.31140806793245812</c:v>
                </c:pt>
                <c:pt idx="1298">
                  <c:v>0.31067162784188784</c:v>
                </c:pt>
                <c:pt idx="1299">
                  <c:v>0.30992630459550041</c:v>
                </c:pt>
                <c:pt idx="1300">
                  <c:v>0.30918536977149158</c:v>
                </c:pt>
                <c:pt idx="1301">
                  <c:v>0.30845585197356551</c:v>
                </c:pt>
                <c:pt idx="1302">
                  <c:v>0.30774204945000683</c:v>
                </c:pt>
                <c:pt idx="1303">
                  <c:v>0.30704823346086763</c:v>
                </c:pt>
                <c:pt idx="1304">
                  <c:v>0.30638073095751739</c:v>
                </c:pt>
                <c:pt idx="1305">
                  <c:v>0.305748683353955</c:v>
                </c:pt>
                <c:pt idx="1306">
                  <c:v>0.30516213445841978</c:v>
                </c:pt>
                <c:pt idx="1307">
                  <c:v>0.30462765150359872</c:v>
                </c:pt>
                <c:pt idx="1308">
                  <c:v>0.30414557572830991</c:v>
                </c:pt>
                <c:pt idx="1309">
                  <c:v>0.30371035650221911</c:v>
                </c:pt>
                <c:pt idx="1310">
                  <c:v>0.30331217204057415</c:v>
                </c:pt>
                <c:pt idx="1311">
                  <c:v>0.30294118867331876</c:v>
                </c:pt>
                <c:pt idx="1312">
                  <c:v>0.30259150241254751</c:v>
                </c:pt>
                <c:pt idx="1313">
                  <c:v>0.30226365100965824</c:v>
                </c:pt>
                <c:pt idx="1314">
                  <c:v>0.30196258748238314</c:v>
                </c:pt>
                <c:pt idx="1315">
                  <c:v>0.30169484341575592</c:v>
                </c:pt>
                <c:pt idx="1316">
                  <c:v>0.30146476601688288</c:v>
                </c:pt>
                <c:pt idx="1317">
                  <c:v>0.30127229553092139</c:v>
                </c:pt>
                <c:pt idx="1318">
                  <c:v>0.30111274193621373</c:v>
                </c:pt>
                <c:pt idx="1319">
                  <c:v>0.30097972750837443</c:v>
                </c:pt>
                <c:pt idx="1320">
                  <c:v>0.300866535837364</c:v>
                </c:pt>
                <c:pt idx="1321">
                  <c:v>0.30076863239982765</c:v>
                </c:pt>
                <c:pt idx="1322">
                  <c:v>0.30068354242400586</c:v>
                </c:pt>
                <c:pt idx="1323">
                  <c:v>0.30060908770174299</c:v>
                </c:pt>
                <c:pt idx="1324">
                  <c:v>0.30054232986091256</c:v>
                </c:pt>
                <c:pt idx="1325">
                  <c:v>0.30047904257929192</c:v>
                </c:pt>
                <c:pt idx="1326">
                  <c:v>0.30041453306323451</c:v>
                </c:pt>
                <c:pt idx="1327">
                  <c:v>0.30034645659363723</c:v>
                </c:pt>
                <c:pt idx="1328">
                  <c:v>0.30027592866471953</c:v>
                </c:pt>
                <c:pt idx="1329">
                  <c:v>0.30020804975477244</c:v>
                </c:pt>
                <c:pt idx="1330">
                  <c:v>0.30014967534371884</c:v>
                </c:pt>
                <c:pt idx="1331">
                  <c:v>0.3001065442734242</c:v>
                </c:pt>
                <c:pt idx="1332">
                  <c:v>0.30008128880093132</c:v>
                </c:pt>
                <c:pt idx="1333">
                  <c:v>0.30007249953783999</c:v>
                </c:pt>
                <c:pt idx="1334">
                  <c:v>0.3000761324116844</c:v>
                </c:pt>
                <c:pt idx="1335">
                  <c:v>0.30008908209632235</c:v>
                </c:pt>
                <c:pt idx="1336">
                  <c:v>0.30011070482858793</c:v>
                </c:pt>
                <c:pt idx="1337">
                  <c:v>0.30014445953824997</c:v>
                </c:pt>
                <c:pt idx="1338">
                  <c:v>0.30019550679980844</c:v>
                </c:pt>
                <c:pt idx="1339">
                  <c:v>0.300267956153078</c:v>
                </c:pt>
                <c:pt idx="1340">
                  <c:v>0.30036252191300117</c:v>
                </c:pt>
                <c:pt idx="1341">
                  <c:v>0.30047505444042033</c:v>
                </c:pt>
                <c:pt idx="1342">
                  <c:v>0.30059882110948022</c:v>
                </c:pt>
                <c:pt idx="1343">
                  <c:v>0.30072690688715131</c:v>
                </c:pt>
                <c:pt idx="1344">
                  <c:v>0.30085550005369643</c:v>
                </c:pt>
                <c:pt idx="1345">
                  <c:v>0.30098530566151671</c:v>
                </c:pt>
                <c:pt idx="1346">
                  <c:v>0.30112020134665107</c:v>
                </c:pt>
                <c:pt idx="1347">
                  <c:v>0.30126448097433156</c:v>
                </c:pt>
                <c:pt idx="1348">
                  <c:v>0.30142015228569796</c:v>
                </c:pt>
                <c:pt idx="1349">
                  <c:v>0.30158581633851089</c:v>
                </c:pt>
                <c:pt idx="1350">
                  <c:v>0.30175719050650385</c:v>
                </c:pt>
                <c:pt idx="1351">
                  <c:v>0.30192957385439778</c:v>
                </c:pt>
                <c:pt idx="1352">
                  <c:v>0.30209967090125189</c:v>
                </c:pt>
                <c:pt idx="1353">
                  <c:v>0.30226641888931793</c:v>
                </c:pt>
                <c:pt idx="1354">
                  <c:v>0.30243069763614072</c:v>
                </c:pt>
                <c:pt idx="1355">
                  <c:v>0.30259250431453022</c:v>
                </c:pt>
                <c:pt idx="1356">
                  <c:v>0.3027503622122788</c:v>
                </c:pt>
                <c:pt idx="1357">
                  <c:v>0.30290114118804501</c:v>
                </c:pt>
                <c:pt idx="1358">
                  <c:v>0.30304135304407975</c:v>
                </c:pt>
                <c:pt idx="1359">
                  <c:v>0.30317033837227048</c:v>
                </c:pt>
                <c:pt idx="1360">
                  <c:v>0.30329156993495954</c:v>
                </c:pt>
                <c:pt idx="1361">
                  <c:v>0.30341147727168594</c:v>
                </c:pt>
                <c:pt idx="1362">
                  <c:v>0.303537560322238</c:v>
                </c:pt>
                <c:pt idx="1363">
                  <c:v>0.30367425561897521</c:v>
                </c:pt>
                <c:pt idx="1364">
                  <c:v>0.30382121855901689</c:v>
                </c:pt>
                <c:pt idx="1365">
                  <c:v>0.30397343405557031</c:v>
                </c:pt>
                <c:pt idx="1366">
                  <c:v>0.30412428346924558</c:v>
                </c:pt>
                <c:pt idx="1367">
                  <c:v>0.30426915058428616</c:v>
                </c:pt>
                <c:pt idx="1368">
                  <c:v>0.30440814775983671</c:v>
                </c:pt>
                <c:pt idx="1369">
                  <c:v>0.30454742624147391</c:v>
                </c:pt>
                <c:pt idx="1370">
                  <c:v>0.30469551410620344</c:v>
                </c:pt>
                <c:pt idx="1371">
                  <c:v>0.30485870015200611</c:v>
                </c:pt>
                <c:pt idx="1372">
                  <c:v>0.30503842382287172</c:v>
                </c:pt>
                <c:pt idx="1373">
                  <c:v>0.30523019922598149</c:v>
                </c:pt>
                <c:pt idx="1374">
                  <c:v>0.30542603385656364</c:v>
                </c:pt>
                <c:pt idx="1375">
                  <c:v>0.30561857400966386</c:v>
                </c:pt>
                <c:pt idx="1376">
                  <c:v>0.30580472785549528</c:v>
                </c:pt>
                <c:pt idx="1377">
                  <c:v>0.30598638786935262</c:v>
                </c:pt>
                <c:pt idx="1378">
                  <c:v>0.30616907466550647</c:v>
                </c:pt>
                <c:pt idx="1379">
                  <c:v>0.3063574264753629</c:v>
                </c:pt>
                <c:pt idx="1380">
                  <c:v>0.30655162906457367</c:v>
                </c:pt>
                <c:pt idx="1381">
                  <c:v>0.3067467515600576</c:v>
                </c:pt>
                <c:pt idx="1382">
                  <c:v>0.3069341040457364</c:v>
                </c:pt>
                <c:pt idx="1383">
                  <c:v>0.3071065897675892</c:v>
                </c:pt>
                <c:pt idx="1384">
                  <c:v>0.30726103362407253</c:v>
                </c:pt>
                <c:pt idx="1385">
                  <c:v>0.30740081304615108</c:v>
                </c:pt>
                <c:pt idx="1386">
                  <c:v>0.30753264969756822</c:v>
                </c:pt>
                <c:pt idx="1387">
                  <c:v>0.30766440712654808</c:v>
                </c:pt>
                <c:pt idx="1388">
                  <c:v>0.30779954472320992</c:v>
                </c:pt>
                <c:pt idx="1389">
                  <c:v>0.3079362756737557</c:v>
                </c:pt>
                <c:pt idx="1390">
                  <c:v>0.30806893151434178</c:v>
                </c:pt>
                <c:pt idx="1391">
                  <c:v>0.30819189663613955</c:v>
                </c:pt>
                <c:pt idx="1392">
                  <c:v>0.30830289359884244</c:v>
                </c:pt>
                <c:pt idx="1393">
                  <c:v>0.30840507887102719</c:v>
                </c:pt>
                <c:pt idx="1394">
                  <c:v>0.30850549588690013</c:v>
                </c:pt>
                <c:pt idx="1395">
                  <c:v>0.30861185212963427</c:v>
                </c:pt>
                <c:pt idx="1396">
                  <c:v>0.30872905341007051</c:v>
                </c:pt>
                <c:pt idx="1397">
                  <c:v>0.30885728787880373</c:v>
                </c:pt>
                <c:pt idx="1398">
                  <c:v>0.30899327571131219</c:v>
                </c:pt>
                <c:pt idx="1399">
                  <c:v>0.30913397284535626</c:v>
                </c:pt>
                <c:pt idx="1400">
                  <c:v>0.3092793239954551</c:v>
                </c:pt>
                <c:pt idx="1401">
                  <c:v>0.30943370439669737</c:v>
                </c:pt>
                <c:pt idx="1402">
                  <c:v>0.3096055088683799</c:v>
                </c:pt>
                <c:pt idx="1403">
                  <c:v>0.30980224826476588</c:v>
                </c:pt>
                <c:pt idx="1404">
                  <c:v>0.31002911241383602</c:v>
                </c:pt>
                <c:pt idx="1405">
                  <c:v>0.31028530865850745</c:v>
                </c:pt>
                <c:pt idx="1406">
                  <c:v>0.31056722716372309</c:v>
                </c:pt>
                <c:pt idx="1407">
                  <c:v>0.31086957173625096</c:v>
                </c:pt>
                <c:pt idx="1408">
                  <c:v>0.31118949946576191</c:v>
                </c:pt>
                <c:pt idx="1409">
                  <c:v>0.31152777100714235</c:v>
                </c:pt>
                <c:pt idx="1410">
                  <c:v>0.31188756000197937</c:v>
                </c:pt>
                <c:pt idx="1411">
                  <c:v>0.31227217398172857</c:v>
                </c:pt>
                <c:pt idx="1412">
                  <c:v>0.31268143740688237</c:v>
                </c:pt>
                <c:pt idx="1413">
                  <c:v>0.31311209876234203</c:v>
                </c:pt>
                <c:pt idx="1414">
                  <c:v>0.31355860018184722</c:v>
                </c:pt>
                <c:pt idx="1415">
                  <c:v>0.31401663364593391</c:v>
                </c:pt>
                <c:pt idx="1416">
                  <c:v>0.31448605347438086</c:v>
                </c:pt>
                <c:pt idx="1417">
                  <c:v>0.31497156531937176</c:v>
                </c:pt>
                <c:pt idx="1418">
                  <c:v>0.31548026500738346</c:v>
                </c:pt>
                <c:pt idx="1419">
                  <c:v>0.31601891986956143</c:v>
                </c:pt>
                <c:pt idx="1420">
                  <c:v>0.31659007537831918</c:v>
                </c:pt>
                <c:pt idx="1421">
                  <c:v>0.31719117721075774</c:v>
                </c:pt>
                <c:pt idx="1422">
                  <c:v>0.31781648912640181</c:v>
                </c:pt>
                <c:pt idx="1423">
                  <c:v>0.31846134656039882</c:v>
                </c:pt>
                <c:pt idx="1424">
                  <c:v>0.31912497823744357</c:v>
                </c:pt>
                <c:pt idx="1425">
                  <c:v>0.31981188382582604</c:v>
                </c:pt>
                <c:pt idx="1426">
                  <c:v>0.32052966554973439</c:v>
                </c:pt>
                <c:pt idx="1427">
                  <c:v>0.32128481220517935</c:v>
                </c:pt>
                <c:pt idx="1428">
                  <c:v>0.32207924285007994</c:v>
                </c:pt>
                <c:pt idx="1429">
                  <c:v>0.32290866264626594</c:v>
                </c:pt>
                <c:pt idx="1430">
                  <c:v>0.32376423507360574</c:v>
                </c:pt>
                <c:pt idx="1431">
                  <c:v>0.32463693510672786</c:v>
                </c:pt>
                <c:pt idx="1432">
                  <c:v>0.32552089820294727</c:v>
                </c:pt>
                <c:pt idx="1433">
                  <c:v>0.32641637645100119</c:v>
                </c:pt>
                <c:pt idx="1434">
                  <c:v>0.32732686888975071</c:v>
                </c:pt>
                <c:pt idx="1435">
                  <c:v>0.32825565489742392</c:v>
                </c:pt>
                <c:pt idx="1436">
                  <c:v>0.32920247200338226</c:v>
                </c:pt>
                <c:pt idx="1437">
                  <c:v>0.33016165655523955</c:v>
                </c:pt>
                <c:pt idx="1438">
                  <c:v>0.33112472650064151</c:v>
                </c:pt>
                <c:pt idx="1439">
                  <c:v>0.33208451222129265</c:v>
                </c:pt>
                <c:pt idx="1440">
                  <c:v>0.33303871140641139</c:v>
                </c:pt>
                <c:pt idx="1441">
                  <c:v>0.33399159055935523</c:v>
                </c:pt>
                <c:pt idx="1442">
                  <c:v>0.33495189851507912</c:v>
                </c:pt>
                <c:pt idx="1443">
                  <c:v>0.33592712550133308</c:v>
                </c:pt>
                <c:pt idx="1444">
                  <c:v>0.33691934469146123</c:v>
                </c:pt>
                <c:pt idx="1445">
                  <c:v>0.33792285005352929</c:v>
                </c:pt>
                <c:pt idx="1446">
                  <c:v>0.33892759020829477</c:v>
                </c:pt>
                <c:pt idx="1447">
                  <c:v>0.33992335638064664</c:v>
                </c:pt>
                <c:pt idx="1448">
                  <c:v>0.34090525353390377</c:v>
                </c:pt>
                <c:pt idx="1449">
                  <c:v>0.34187595637770485</c:v>
                </c:pt>
                <c:pt idx="1450">
                  <c:v>0.34284391962248473</c:v>
                </c:pt>
                <c:pt idx="1451">
                  <c:v>0.34381851656446283</c:v>
                </c:pt>
                <c:pt idx="1452">
                  <c:v>0.34480478832560923</c:v>
                </c:pt>
                <c:pt idx="1453">
                  <c:v>0.34580079149039478</c:v>
                </c:pt>
                <c:pt idx="1454">
                  <c:v>0.34679862736979084</c:v>
                </c:pt>
                <c:pt idx="1455">
                  <c:v>0.34778914734816768</c:v>
                </c:pt>
                <c:pt idx="1456">
                  <c:v>0.34876718334633094</c:v>
                </c:pt>
                <c:pt idx="1457">
                  <c:v>0.34973225160508037</c:v>
                </c:pt>
                <c:pt idx="1458">
                  <c:v>0.35068834250628089</c:v>
                </c:pt>
                <c:pt idx="1459">
                  <c:v>0.35163915285524616</c:v>
                </c:pt>
                <c:pt idx="1460">
                  <c:v>0.35258345302593475</c:v>
                </c:pt>
                <c:pt idx="1461">
                  <c:v>0.35351423782450964</c:v>
                </c:pt>
                <c:pt idx="1462">
                  <c:v>0.35442006028708672</c:v>
                </c:pt>
                <c:pt idx="1463">
                  <c:v>0.35529071230507847</c:v>
                </c:pt>
                <c:pt idx="1464">
                  <c:v>0.3561225115512695</c:v>
                </c:pt>
                <c:pt idx="1465">
                  <c:v>0.35691917161040776</c:v>
                </c:pt>
                <c:pt idx="1466">
                  <c:v>0.35769019736639585</c:v>
                </c:pt>
                <c:pt idx="1467">
                  <c:v>0.35844510082085701</c:v>
                </c:pt>
                <c:pt idx="1468">
                  <c:v>0.359187487999438</c:v>
                </c:pt>
                <c:pt idx="1469">
                  <c:v>0.35991406431981698</c:v>
                </c:pt>
                <c:pt idx="1470">
                  <c:v>0.36061531774121558</c:v>
                </c:pt>
                <c:pt idx="1471">
                  <c:v>0.36128019435594039</c:v>
                </c:pt>
                <c:pt idx="1472">
                  <c:v>0.36190143135918162</c:v>
                </c:pt>
                <c:pt idx="1473">
                  <c:v>0.36247768977508465</c:v>
                </c:pt>
                <c:pt idx="1474">
                  <c:v>0.36301143074672171</c:v>
                </c:pt>
                <c:pt idx="1475">
                  <c:v>0.36350425946054077</c:v>
                </c:pt>
                <c:pt idx="1476">
                  <c:v>0.363954067262097</c:v>
                </c:pt>
                <c:pt idx="1477">
                  <c:v>0.36435297435548708</c:v>
                </c:pt>
                <c:pt idx="1478">
                  <c:v>0.36469125258938673</c:v>
                </c:pt>
                <c:pt idx="1479">
                  <c:v>0.36496270456738633</c:v>
                </c:pt>
                <c:pt idx="1480">
                  <c:v>0.36516870229593812</c:v>
                </c:pt>
                <c:pt idx="1481">
                  <c:v>0.36531875354924892</c:v>
                </c:pt>
                <c:pt idx="1482">
                  <c:v>0.36542601341567915</c:v>
                </c:pt>
                <c:pt idx="1483">
                  <c:v>0.36550182636549267</c:v>
                </c:pt>
                <c:pt idx="1484">
                  <c:v>0.36554883295378116</c:v>
                </c:pt>
                <c:pt idx="1485">
                  <c:v>0.36556096011664752</c:v>
                </c:pt>
                <c:pt idx="1486">
                  <c:v>0.36552594215350187</c:v>
                </c:pt>
                <c:pt idx="1487">
                  <c:v>0.36543357368181273</c:v>
                </c:pt>
                <c:pt idx="1488">
                  <c:v>0.36528035074246035</c:v>
                </c:pt>
                <c:pt idx="1489">
                  <c:v>0.3650725986956801</c:v>
                </c:pt>
                <c:pt idx="1490">
                  <c:v>0.36482229829684931</c:v>
                </c:pt>
                <c:pt idx="1491">
                  <c:v>0.36454162186138273</c:v>
                </c:pt>
                <c:pt idx="1492">
                  <c:v>0.36423714896980808</c:v>
                </c:pt>
                <c:pt idx="1493">
                  <c:v>0.36390682572745947</c:v>
                </c:pt>
                <c:pt idx="1494">
                  <c:v>0.36354284460491437</c:v>
                </c:pt>
                <c:pt idx="1495">
                  <c:v>0.363136414799477</c:v>
                </c:pt>
                <c:pt idx="1496">
                  <c:v>0.36268427159171635</c:v>
                </c:pt>
                <c:pt idx="1497">
                  <c:v>0.36218919457185128</c:v>
                </c:pt>
                <c:pt idx="1498">
                  <c:v>0.36165882579220965</c:v>
                </c:pt>
                <c:pt idx="1499">
                  <c:v>0.36110071287828738</c:v>
                </c:pt>
                <c:pt idx="1500">
                  <c:v>0.36051779196241351</c:v>
                </c:pt>
                <c:pt idx="1501">
                  <c:v>0.35990740652753594</c:v>
                </c:pt>
                <c:pt idx="1502">
                  <c:v>0.35926470416780021</c:v>
                </c:pt>
                <c:pt idx="1503">
                  <c:v>0.35858620895993221</c:v>
                </c:pt>
                <c:pt idx="1504">
                  <c:v>0.35787443266155006</c:v>
                </c:pt>
                <c:pt idx="1505">
                  <c:v>0.35713789312980515</c:v>
                </c:pt>
                <c:pt idx="1506">
                  <c:v>0.35638759126258901</c:v>
                </c:pt>
                <c:pt idx="1507">
                  <c:v>0.35563105856175514</c:v>
                </c:pt>
                <c:pt idx="1508">
                  <c:v>0.35486826331966814</c:v>
                </c:pt>
                <c:pt idx="1509">
                  <c:v>0.35409054817873253</c:v>
                </c:pt>
                <c:pt idx="1510">
                  <c:v>0.35328534501524234</c:v>
                </c:pt>
                <c:pt idx="1511">
                  <c:v>0.35244203400134155</c:v>
                </c:pt>
                <c:pt idx="1512">
                  <c:v>0.35155688147540187</c:v>
                </c:pt>
                <c:pt idx="1513">
                  <c:v>0.35063514914702865</c:v>
                </c:pt>
                <c:pt idx="1514">
                  <c:v>0.34968771429453682</c:v>
                </c:pt>
                <c:pt idx="1515">
                  <c:v>0.34872562866319889</c:v>
                </c:pt>
                <c:pt idx="1516">
                  <c:v>0.34775474865027689</c:v>
                </c:pt>
                <c:pt idx="1517">
                  <c:v>0.34677396343255829</c:v>
                </c:pt>
                <c:pt idx="1518">
                  <c:v>0.34577696531826108</c:v>
                </c:pt>
                <c:pt idx="1519">
                  <c:v>0.34475744127243424</c:v>
                </c:pt>
                <c:pt idx="1520">
                  <c:v>0.34371276906481751</c:v>
                </c:pt>
                <c:pt idx="1521">
                  <c:v>0.34264597922258966</c:v>
                </c:pt>
                <c:pt idx="1522">
                  <c:v>0.34156297819788428</c:v>
                </c:pt>
                <c:pt idx="1523">
                  <c:v>0.34046923091317727</c:v>
                </c:pt>
                <c:pt idx="1524">
                  <c:v>0.33936649288470966</c:v>
                </c:pt>
                <c:pt idx="1525">
                  <c:v>0.33825176842738858</c:v>
                </c:pt>
                <c:pt idx="1526">
                  <c:v>0.33711966891234513</c:v>
                </c:pt>
                <c:pt idx="1527">
                  <c:v>0.3359660732476567</c:v>
                </c:pt>
                <c:pt idx="1528">
                  <c:v>0.33479109668163798</c:v>
                </c:pt>
                <c:pt idx="1529">
                  <c:v>0.33359859181850371</c:v>
                </c:pt>
                <c:pt idx="1530">
                  <c:v>0.33239514978312956</c:v>
                </c:pt>
                <c:pt idx="1531">
                  <c:v>0.33118408055734039</c:v>
                </c:pt>
                <c:pt idx="1532">
                  <c:v>0.32996457828550463</c:v>
                </c:pt>
                <c:pt idx="1533">
                  <c:v>0.32873165333564802</c:v>
                </c:pt>
                <c:pt idx="1534">
                  <c:v>0.32747925066487971</c:v>
                </c:pt>
                <c:pt idx="1535">
                  <c:v>0.32620406361749399</c:v>
                </c:pt>
                <c:pt idx="1536">
                  <c:v>0.32490903283918471</c:v>
                </c:pt>
                <c:pt idx="1537">
                  <c:v>0.32360263523728594</c:v>
                </c:pt>
                <c:pt idx="1538">
                  <c:v>0.32229565362069434</c:v>
                </c:pt>
                <c:pt idx="1539">
                  <c:v>0.32099714347843611</c:v>
                </c:pt>
                <c:pt idx="1540">
                  <c:v>0.31971004464272312</c:v>
                </c:pt>
                <c:pt idx="1541">
                  <c:v>0.31843206686655268</c:v>
                </c:pt>
                <c:pt idx="1542">
                  <c:v>0.31715783870386594</c:v>
                </c:pt>
                <c:pt idx="1543">
                  <c:v>0.31588265914081826</c:v>
                </c:pt>
                <c:pt idx="1544">
                  <c:v>0.31460612334660787</c:v>
                </c:pt>
                <c:pt idx="1545">
                  <c:v>0.313332241320741</c:v>
                </c:pt>
                <c:pt idx="1546">
                  <c:v>0.31206714468798624</c:v>
                </c:pt>
                <c:pt idx="1547">
                  <c:v>0.31081701412031471</c:v>
                </c:pt>
                <c:pt idx="1548">
                  <c:v>0.30958382745699009</c:v>
                </c:pt>
                <c:pt idx="1549">
                  <c:v>0.30836655500687449</c:v>
                </c:pt>
                <c:pt idx="1550">
                  <c:v>0.30716316714271341</c:v>
                </c:pt>
                <c:pt idx="1551">
                  <c:v>0.30597343933186416</c:v>
                </c:pt>
                <c:pt idx="1552">
                  <c:v>0.30480100051005576</c:v>
                </c:pt>
                <c:pt idx="1553">
                  <c:v>0.30365345909112118</c:v>
                </c:pt>
                <c:pt idx="1554">
                  <c:v>0.30253869955552648</c:v>
                </c:pt>
                <c:pt idx="1555">
                  <c:v>0.30146241471769952</c:v>
                </c:pt>
                <c:pt idx="1556">
                  <c:v>0.30042567493142081</c:v>
                </c:pt>
                <c:pt idx="1557">
                  <c:v>0.29942463492853244</c:v>
                </c:pt>
                <c:pt idx="1558">
                  <c:v>0.29845356656579136</c:v>
                </c:pt>
                <c:pt idx="1559">
                  <c:v>0.2975079638161483</c:v>
                </c:pt>
                <c:pt idx="1560">
                  <c:v>0.29658714220866356</c:v>
                </c:pt>
                <c:pt idx="1561">
                  <c:v>0.29569529923293303</c:v>
                </c:pt>
                <c:pt idx="1562">
                  <c:v>0.29483781829695921</c:v>
                </c:pt>
                <c:pt idx="1563">
                  <c:v>0.29401912244295192</c:v>
                </c:pt>
                <c:pt idx="1564">
                  <c:v>0.29323916887770085</c:v>
                </c:pt>
                <c:pt idx="1565">
                  <c:v>0.29249389399409231</c:v>
                </c:pt>
                <c:pt idx="1566">
                  <c:v>0.29177610857946046</c:v>
                </c:pt>
                <c:pt idx="1567">
                  <c:v>0.29107913570282229</c:v>
                </c:pt>
                <c:pt idx="1568">
                  <c:v>0.2903992670354093</c:v>
                </c:pt>
                <c:pt idx="1569">
                  <c:v>0.28973659574794086</c:v>
                </c:pt>
                <c:pt idx="1570">
                  <c:v>0.28909384428671314</c:v>
                </c:pt>
                <c:pt idx="1571">
                  <c:v>0.2884737212634908</c:v>
                </c:pt>
                <c:pt idx="1572">
                  <c:v>0.28787721367909247</c:v>
                </c:pt>
                <c:pt idx="1573">
                  <c:v>0.28730246174603835</c:v>
                </c:pt>
                <c:pt idx="1574">
                  <c:v>0.28674631176431287</c:v>
                </c:pt>
                <c:pt idx="1575">
                  <c:v>0.28620636642663044</c:v>
                </c:pt>
                <c:pt idx="1576">
                  <c:v>0.28568222612840832</c:v>
                </c:pt>
                <c:pt idx="1577">
                  <c:v>0.28517604263594698</c:v>
                </c:pt>
                <c:pt idx="1578">
                  <c:v>0.28469120383354996</c:v>
                </c:pt>
                <c:pt idx="1579">
                  <c:v>0.28423029424076296</c:v>
                </c:pt>
                <c:pt idx="1580">
                  <c:v>0.28379335118551563</c:v>
                </c:pt>
                <c:pt idx="1581">
                  <c:v>0.28337787832444972</c:v>
                </c:pt>
                <c:pt idx="1582">
                  <c:v>0.2829802654976038</c:v>
                </c:pt>
                <c:pt idx="1583">
                  <c:v>0.2825976498598094</c:v>
                </c:pt>
                <c:pt idx="1584">
                  <c:v>0.28222942976203236</c:v>
                </c:pt>
                <c:pt idx="1585">
                  <c:v>0.28187742317602271</c:v>
                </c:pt>
                <c:pt idx="1586">
                  <c:v>0.28154394913239356</c:v>
                </c:pt>
                <c:pt idx="1587">
                  <c:v>0.28123019953003314</c:v>
                </c:pt>
                <c:pt idx="1588">
                  <c:v>0.28093456190835087</c:v>
                </c:pt>
                <c:pt idx="1589">
                  <c:v>0.28065369353813818</c:v>
                </c:pt>
                <c:pt idx="1590">
                  <c:v>0.28038308609889107</c:v>
                </c:pt>
                <c:pt idx="1591">
                  <c:v>0.28012042602373965</c:v>
                </c:pt>
                <c:pt idx="1592">
                  <c:v>0.27986653796282412</c:v>
                </c:pt>
                <c:pt idx="1593">
                  <c:v>0.27962554319353139</c:v>
                </c:pt>
                <c:pt idx="1594">
                  <c:v>0.27940233696613703</c:v>
                </c:pt>
                <c:pt idx="1595">
                  <c:v>0.27920085691766594</c:v>
                </c:pt>
                <c:pt idx="1596">
                  <c:v>0.27902185438247018</c:v>
                </c:pt>
                <c:pt idx="1597">
                  <c:v>0.27886279053196461</c:v>
                </c:pt>
                <c:pt idx="1598">
                  <c:v>0.2787199059935842</c:v>
                </c:pt>
                <c:pt idx="1599">
                  <c:v>0.27858939267989136</c:v>
                </c:pt>
                <c:pt idx="1600">
                  <c:v>0.27847023593069153</c:v>
                </c:pt>
                <c:pt idx="1601">
                  <c:v>0.27836348542299028</c:v>
                </c:pt>
                <c:pt idx="1602">
                  <c:v>0.27827119386391119</c:v>
                </c:pt>
                <c:pt idx="1603">
                  <c:v>0.27819407634725157</c:v>
                </c:pt>
                <c:pt idx="1604">
                  <c:v>0.27813073209996608</c:v>
                </c:pt>
                <c:pt idx="1605">
                  <c:v>0.27807675471612525</c:v>
                </c:pt>
                <c:pt idx="1606">
                  <c:v>0.27802774081944237</c:v>
                </c:pt>
                <c:pt idx="1607">
                  <c:v>0.27798062585610961</c:v>
                </c:pt>
                <c:pt idx="1608">
                  <c:v>0.27793579898732401</c:v>
                </c:pt>
                <c:pt idx="1609">
                  <c:v>0.27789582066499408</c:v>
                </c:pt>
                <c:pt idx="1610">
                  <c:v>0.27786525476461088</c:v>
                </c:pt>
                <c:pt idx="1611">
                  <c:v>0.27784621479933069</c:v>
                </c:pt>
                <c:pt idx="1612">
                  <c:v>0.27783730749983537</c:v>
                </c:pt>
                <c:pt idx="1613">
                  <c:v>0.27783424565782633</c:v>
                </c:pt>
                <c:pt idx="1614">
                  <c:v>0.27783135084523358</c:v>
                </c:pt>
                <c:pt idx="1615">
                  <c:v>0.27782439224005639</c:v>
                </c:pt>
                <c:pt idx="1616">
                  <c:v>0.27781314736975748</c:v>
                </c:pt>
                <c:pt idx="1617">
                  <c:v>0.27780129047039737</c:v>
                </c:pt>
                <c:pt idx="1618">
                  <c:v>0.27779433234685069</c:v>
                </c:pt>
                <c:pt idx="1619">
                  <c:v>0.27779733824254549</c:v>
                </c:pt>
                <c:pt idx="1620">
                  <c:v>0.27781186703170124</c:v>
                </c:pt>
                <c:pt idx="1621">
                  <c:v>0.27783586008092265</c:v>
                </c:pt>
                <c:pt idx="1622">
                  <c:v>0.2778645310079787</c:v>
                </c:pt>
                <c:pt idx="1623">
                  <c:v>0.27789281408759481</c:v>
                </c:pt>
                <c:pt idx="1624">
                  <c:v>0.2779184263394131</c:v>
                </c:pt>
                <c:pt idx="1625">
                  <c:v>0.27794058772399188</c:v>
                </c:pt>
                <c:pt idx="1626">
                  <c:v>0.27796024437072753</c:v>
                </c:pt>
                <c:pt idx="1627">
                  <c:v>0.27797761869155713</c:v>
                </c:pt>
                <c:pt idx="1628">
                  <c:v>0.2779903714398736</c:v>
                </c:pt>
                <c:pt idx="1629">
                  <c:v>0.27799371283322249</c:v>
                </c:pt>
                <c:pt idx="1630">
                  <c:v>0.27798290908754686</c:v>
                </c:pt>
                <c:pt idx="1631">
                  <c:v>0.27795556678772215</c:v>
                </c:pt>
                <c:pt idx="1632">
                  <c:v>0.27791341512781187</c:v>
                </c:pt>
                <c:pt idx="1633">
                  <c:v>0.27786302782498107</c:v>
                </c:pt>
                <c:pt idx="1634">
                  <c:v>0.27781364837263312</c:v>
                </c:pt>
                <c:pt idx="1635">
                  <c:v>0.2777730690121748</c:v>
                </c:pt>
                <c:pt idx="1636">
                  <c:v>0.2777451276788202</c:v>
                </c:pt>
                <c:pt idx="1637">
                  <c:v>0.27772865315340078</c:v>
                </c:pt>
                <c:pt idx="1638">
                  <c:v>0.27771835689235946</c:v>
                </c:pt>
                <c:pt idx="1639">
                  <c:v>0.2777074486875023</c:v>
                </c:pt>
                <c:pt idx="1640">
                  <c:v>0.27769075298617951</c:v>
                </c:pt>
                <c:pt idx="1641">
                  <c:v>0.27766582193371148</c:v>
                </c:pt>
                <c:pt idx="1642">
                  <c:v>0.27763282387982102</c:v>
                </c:pt>
                <c:pt idx="1643">
                  <c:v>0.27759304035261134</c:v>
                </c:pt>
                <c:pt idx="1644">
                  <c:v>0.27754697391222882</c:v>
                </c:pt>
                <c:pt idx="1645">
                  <c:v>0.2774934027847874</c:v>
                </c:pt>
                <c:pt idx="1646">
                  <c:v>0.27742982693759399</c:v>
                </c:pt>
                <c:pt idx="1647">
                  <c:v>0.27735380400110865</c:v>
                </c:pt>
                <c:pt idx="1648">
                  <c:v>0.27726489573838753</c:v>
                </c:pt>
                <c:pt idx="1649">
                  <c:v>0.27716438849110514</c:v>
                </c:pt>
                <c:pt idx="1650">
                  <c:v>0.27705417968227575</c:v>
                </c:pt>
                <c:pt idx="1651">
                  <c:v>0.2769362211107752</c:v>
                </c:pt>
                <c:pt idx="1652">
                  <c:v>0.27681113002229629</c:v>
                </c:pt>
                <c:pt idx="1653">
                  <c:v>0.27667846841384625</c:v>
                </c:pt>
                <c:pt idx="1654">
                  <c:v>0.27653824323213738</c:v>
                </c:pt>
                <c:pt idx="1655">
                  <c:v>0.2763928476716232</c:v>
                </c:pt>
                <c:pt idx="1656">
                  <c:v>0.27624772263775899</c:v>
                </c:pt>
                <c:pt idx="1657">
                  <c:v>0.27611135152780319</c:v>
                </c:pt>
                <c:pt idx="1658">
                  <c:v>0.27599276177844423</c:v>
                </c:pt>
                <c:pt idx="1659">
                  <c:v>0.27589875570409672</c:v>
                </c:pt>
                <c:pt idx="1660">
                  <c:v>0.27583341794988792</c:v>
                </c:pt>
                <c:pt idx="1661">
                  <c:v>0.27579723426283931</c:v>
                </c:pt>
                <c:pt idx="1662">
                  <c:v>0.27578903378497388</c:v>
                </c:pt>
                <c:pt idx="1663">
                  <c:v>0.2758088149311263</c:v>
                </c:pt>
                <c:pt idx="1664">
                  <c:v>0.27585924153631114</c:v>
                </c:pt>
                <c:pt idx="1665">
                  <c:v>0.27594542362920593</c:v>
                </c:pt>
                <c:pt idx="1666">
                  <c:v>0.27607436845392364</c:v>
                </c:pt>
                <c:pt idx="1667">
                  <c:v>0.27625077331490633</c:v>
                </c:pt>
                <c:pt idx="1668">
                  <c:v>0.27647525101136117</c:v>
                </c:pt>
                <c:pt idx="1669">
                  <c:v>0.27674332260528345</c:v>
                </c:pt>
                <c:pt idx="1670">
                  <c:v>0.27704617771111051</c:v>
                </c:pt>
                <c:pt idx="1671">
                  <c:v>0.27737271116922801</c:v>
                </c:pt>
                <c:pt idx="1672">
                  <c:v>0.27771112182792967</c:v>
                </c:pt>
                <c:pt idx="1673">
                  <c:v>0.27805174579812941</c:v>
                </c:pt>
                <c:pt idx="1674">
                  <c:v>0.27838544656898467</c:v>
                </c:pt>
                <c:pt idx="1675">
                  <c:v>0.27870367335609736</c:v>
                </c:pt>
                <c:pt idx="1676">
                  <c:v>0.27899813063820578</c:v>
                </c:pt>
                <c:pt idx="1677">
                  <c:v>0.27926044774056591</c:v>
                </c:pt>
                <c:pt idx="1678">
                  <c:v>0.2794846986680003</c:v>
                </c:pt>
                <c:pt idx="1679">
                  <c:v>0.27966925899704209</c:v>
                </c:pt>
                <c:pt idx="1680">
                  <c:v>0.27981732166826612</c:v>
                </c:pt>
                <c:pt idx="1681">
                  <c:v>0.27993712833942708</c:v>
                </c:pt>
                <c:pt idx="1682">
                  <c:v>0.28003833535280964</c:v>
                </c:pt>
                <c:pt idx="1683">
                  <c:v>0.28012971606131065</c:v>
                </c:pt>
                <c:pt idx="1684">
                  <c:v>0.28021725364290007</c:v>
                </c:pt>
                <c:pt idx="1685">
                  <c:v>0.28030290531010282</c:v>
                </c:pt>
                <c:pt idx="1686">
                  <c:v>0.28038767790504437</c:v>
                </c:pt>
                <c:pt idx="1687">
                  <c:v>0.28047364323827251</c:v>
                </c:pt>
                <c:pt idx="1688">
                  <c:v>0.28056657213993119</c:v>
                </c:pt>
                <c:pt idx="1689">
                  <c:v>0.28067560269762326</c:v>
                </c:pt>
                <c:pt idx="1690">
                  <c:v>0.280812461899003</c:v>
                </c:pt>
                <c:pt idx="1691">
                  <c:v>0.28098676481142515</c:v>
                </c:pt>
                <c:pt idx="1692">
                  <c:v>0.28120601822751523</c:v>
                </c:pt>
                <c:pt idx="1693">
                  <c:v>0.2814732093963116</c:v>
                </c:pt>
                <c:pt idx="1694">
                  <c:v>0.28178876385461094</c:v>
                </c:pt>
                <c:pt idx="1695">
                  <c:v>0.28215199981435879</c:v>
                </c:pt>
                <c:pt idx="1696">
                  <c:v>0.28256247402683365</c:v>
                </c:pt>
                <c:pt idx="1697">
                  <c:v>0.28301992589540881</c:v>
                </c:pt>
                <c:pt idx="1698">
                  <c:v>0.28352219105028065</c:v>
                </c:pt>
                <c:pt idx="1699">
                  <c:v>0.28406349477700099</c:v>
                </c:pt>
                <c:pt idx="1700">
                  <c:v>0.28463244655347475</c:v>
                </c:pt>
                <c:pt idx="1701">
                  <c:v>0.2852121102837325</c:v>
                </c:pt>
                <c:pt idx="1702">
                  <c:v>0.28578421403880505</c:v>
                </c:pt>
                <c:pt idx="1703">
                  <c:v>0.28633033319892054</c:v>
                </c:pt>
                <c:pt idx="1704">
                  <c:v>0.28683525018912637</c:v>
                </c:pt>
                <c:pt idx="1705">
                  <c:v>0.28728897744694792</c:v>
                </c:pt>
                <c:pt idx="1706">
                  <c:v>0.28768360898467893</c:v>
                </c:pt>
                <c:pt idx="1707">
                  <c:v>0.28801180241399249</c:v>
                </c:pt>
                <c:pt idx="1708">
                  <c:v>0.28826508134251083</c:v>
                </c:pt>
                <c:pt idx="1709">
                  <c:v>0.28843293220511257</c:v>
                </c:pt>
                <c:pt idx="1710">
                  <c:v>0.28850492890601698</c:v>
                </c:pt>
                <c:pt idx="1711">
                  <c:v>0.28847463406946028</c:v>
                </c:pt>
                <c:pt idx="1712">
                  <c:v>0.28833967371701286</c:v>
                </c:pt>
                <c:pt idx="1713">
                  <c:v>0.28810333746362893</c:v>
                </c:pt>
                <c:pt idx="1714">
                  <c:v>0.28777160041939764</c:v>
                </c:pt>
                <c:pt idx="1715">
                  <c:v>0.2873500299588011</c:v>
                </c:pt>
                <c:pt idx="1716">
                  <c:v>0.28684252519199049</c:v>
                </c:pt>
                <c:pt idx="1717">
                  <c:v>0.28624978482728614</c:v>
                </c:pt>
                <c:pt idx="1718">
                  <c:v>0.28557204487558796</c:v>
                </c:pt>
                <c:pt idx="1719">
                  <c:v>0.28481157080152364</c:v>
                </c:pt>
                <c:pt idx="1720">
                  <c:v>0.28397376701438792</c:v>
                </c:pt>
                <c:pt idx="1721">
                  <c:v>0.28306809786878884</c:v>
                </c:pt>
                <c:pt idx="1722">
                  <c:v>0.28210505373664596</c:v>
                </c:pt>
                <c:pt idx="1723">
                  <c:v>0.28109433042544085</c:v>
                </c:pt>
                <c:pt idx="1724">
                  <c:v>0.28004314732937774</c:v>
                </c:pt>
                <c:pt idx="1725">
                  <c:v>0.27895610092726908</c:v>
                </c:pt>
                <c:pt idx="1726">
                  <c:v>0.27783741883995161</c:v>
                </c:pt>
                <c:pt idx="1727">
                  <c:v>0.27669262667892791</c:v>
                </c:pt>
                <c:pt idx="1728">
                  <c:v>0.27552946895884289</c:v>
                </c:pt>
                <c:pt idx="1729">
                  <c:v>0.27435782059345282</c:v>
                </c:pt>
                <c:pt idx="1730">
                  <c:v>0.27318662583635167</c:v>
                </c:pt>
                <c:pt idx="1731">
                  <c:v>0.27202176693834523</c:v>
                </c:pt>
                <c:pt idx="1732">
                  <c:v>0.27086506410167399</c:v>
                </c:pt>
                <c:pt idx="1733">
                  <c:v>0.26971471215291121</c:v>
                </c:pt>
                <c:pt idx="1734">
                  <c:v>0.26856734469490406</c:v>
                </c:pt>
                <c:pt idx="1735">
                  <c:v>0.26742050035692111</c:v>
                </c:pt>
                <c:pt idx="1736">
                  <c:v>0.26627477925853482</c:v>
                </c:pt>
                <c:pt idx="1737">
                  <c:v>0.26513272153987921</c:v>
                </c:pt>
                <c:pt idx="1738">
                  <c:v>0.26399845841507152</c:v>
                </c:pt>
                <c:pt idx="1739">
                  <c:v>0.262875163832199</c:v>
                </c:pt>
                <c:pt idx="1740">
                  <c:v>0.26176351155703947</c:v>
                </c:pt>
                <c:pt idx="1741">
                  <c:v>0.2606624030662813</c:v>
                </c:pt>
                <c:pt idx="1742">
                  <c:v>0.25956979056345297</c:v>
                </c:pt>
                <c:pt idx="1743">
                  <c:v>0.25848433920361236</c:v>
                </c:pt>
                <c:pt idx="1744">
                  <c:v>0.25740653336535491</c:v>
                </c:pt>
                <c:pt idx="1745">
                  <c:v>0.25633902499308447</c:v>
                </c:pt>
                <c:pt idx="1746">
                  <c:v>0.25528412322886329</c:v>
                </c:pt>
                <c:pt idx="1747">
                  <c:v>0.25424369361429322</c:v>
                </c:pt>
                <c:pt idx="1748">
                  <c:v>0.25321742805100456</c:v>
                </c:pt>
                <c:pt idx="1749">
                  <c:v>0.25220334293417779</c:v>
                </c:pt>
                <c:pt idx="1750">
                  <c:v>0.25119858376416981</c:v>
                </c:pt>
                <c:pt idx="1751">
                  <c:v>0.25020011383419327</c:v>
                </c:pt>
                <c:pt idx="1752">
                  <c:v>0.24920654009482077</c:v>
                </c:pt>
                <c:pt idx="1753">
                  <c:v>0.24821752224013957</c:v>
                </c:pt>
                <c:pt idx="1754">
                  <c:v>0.24723412388741037</c:v>
                </c:pt>
                <c:pt idx="1755">
                  <c:v>0.2462573473289574</c:v>
                </c:pt>
                <c:pt idx="1756">
                  <c:v>0.24528890906800024</c:v>
                </c:pt>
                <c:pt idx="1757">
                  <c:v>0.24433051054582031</c:v>
                </c:pt>
                <c:pt idx="1758">
                  <c:v>0.24338435283105006</c:v>
                </c:pt>
                <c:pt idx="1759">
                  <c:v>0.24245318292730741</c:v>
                </c:pt>
                <c:pt idx="1760">
                  <c:v>0.24153957172589111</c:v>
                </c:pt>
                <c:pt idx="1761">
                  <c:v>0.2406453035248631</c:v>
                </c:pt>
                <c:pt idx="1762">
                  <c:v>0.2397706709664332</c:v>
                </c:pt>
                <c:pt idx="1763">
                  <c:v>0.23891408327223415</c:v>
                </c:pt>
                <c:pt idx="1764">
                  <c:v>0.23807304973307572</c:v>
                </c:pt>
                <c:pt idx="1765">
                  <c:v>0.23724515106837737</c:v>
                </c:pt>
                <c:pt idx="1766">
                  <c:v>0.2364300117294614</c:v>
                </c:pt>
                <c:pt idx="1767">
                  <c:v>0.23562998761521578</c:v>
                </c:pt>
                <c:pt idx="1768">
                  <c:v>0.23484973792439598</c:v>
                </c:pt>
                <c:pt idx="1769">
                  <c:v>0.23409499781833362</c:v>
                </c:pt>
                <c:pt idx="1770">
                  <c:v>0.23337156664712796</c:v>
                </c:pt>
                <c:pt idx="1771">
                  <c:v>0.23268280241016134</c:v>
                </c:pt>
                <c:pt idx="1772">
                  <c:v>0.23202979471227567</c:v>
                </c:pt>
                <c:pt idx="1773">
                  <c:v>0.23141123349311984</c:v>
                </c:pt>
                <c:pt idx="1774">
                  <c:v>0.23082427536543712</c:v>
                </c:pt>
                <c:pt idx="1775">
                  <c:v>0.23026704721161492</c:v>
                </c:pt>
                <c:pt idx="1776">
                  <c:v>0.22973809021715516</c:v>
                </c:pt>
                <c:pt idx="1777">
                  <c:v>0.22923770026003062</c:v>
                </c:pt>
                <c:pt idx="1778">
                  <c:v>0.22876732081671877</c:v>
                </c:pt>
                <c:pt idx="1779">
                  <c:v>0.22832859360246402</c:v>
                </c:pt>
                <c:pt idx="1780">
                  <c:v>0.22792281279910229</c:v>
                </c:pt>
                <c:pt idx="1781">
                  <c:v>0.22754948987121057</c:v>
                </c:pt>
                <c:pt idx="1782">
                  <c:v>0.22720710471637004</c:v>
                </c:pt>
                <c:pt idx="1783">
                  <c:v>0.22689266346715184</c:v>
                </c:pt>
                <c:pt idx="1784">
                  <c:v>0.22660264238267355</c:v>
                </c:pt>
                <c:pt idx="1785">
                  <c:v>0.22633323492210175</c:v>
                </c:pt>
                <c:pt idx="1786">
                  <c:v>0.22608128965689964</c:v>
                </c:pt>
                <c:pt idx="1787">
                  <c:v>0.22584356602736619</c:v>
                </c:pt>
                <c:pt idx="1788">
                  <c:v>0.22561781942591383</c:v>
                </c:pt>
                <c:pt idx="1789">
                  <c:v>0.22540181101168696</c:v>
                </c:pt>
                <c:pt idx="1790">
                  <c:v>0.22519384960823183</c:v>
                </c:pt>
                <c:pt idx="1791">
                  <c:v>0.22499288857644126</c:v>
                </c:pt>
                <c:pt idx="1792">
                  <c:v>0.22479832700763089</c:v>
                </c:pt>
                <c:pt idx="1793">
                  <c:v>0.22461079657888736</c:v>
                </c:pt>
                <c:pt idx="1794">
                  <c:v>0.22443181430188006</c:v>
                </c:pt>
                <c:pt idx="1795">
                  <c:v>0.22426378089880514</c:v>
                </c:pt>
                <c:pt idx="1796">
                  <c:v>0.22410914328051765</c:v>
                </c:pt>
                <c:pt idx="1797">
                  <c:v>0.22396946079589272</c:v>
                </c:pt>
                <c:pt idx="1798">
                  <c:v>0.2238450631697205</c:v>
                </c:pt>
                <c:pt idx="1799">
                  <c:v>0.22373461024523741</c:v>
                </c:pt>
                <c:pt idx="1800">
                  <c:v>0.22363524136694032</c:v>
                </c:pt>
                <c:pt idx="1801">
                  <c:v>0.22354380473790622</c:v>
                </c:pt>
                <c:pt idx="1802">
                  <c:v>0.22345749561121883</c:v>
                </c:pt>
                <c:pt idx="1803">
                  <c:v>0.22337498499460437</c:v>
                </c:pt>
                <c:pt idx="1804">
                  <c:v>0.22329725272568943</c:v>
                </c:pt>
                <c:pt idx="1805">
                  <c:v>0.22322665265277916</c:v>
                </c:pt>
                <c:pt idx="1806">
                  <c:v>0.22316696085038021</c:v>
                </c:pt>
                <c:pt idx="1807">
                  <c:v>0.22312047957774625</c:v>
                </c:pt>
                <c:pt idx="1808">
                  <c:v>0.22308872596129778</c:v>
                </c:pt>
                <c:pt idx="1809">
                  <c:v>0.22307110787727855</c:v>
                </c:pt>
                <c:pt idx="1810">
                  <c:v>0.22306521898349993</c:v>
                </c:pt>
                <c:pt idx="1811">
                  <c:v>0.22306752545738381</c:v>
                </c:pt>
                <c:pt idx="1812">
                  <c:v>0.22307424865327782</c:v>
                </c:pt>
                <c:pt idx="1813">
                  <c:v>0.22308239514688863</c:v>
                </c:pt>
                <c:pt idx="1814">
                  <c:v>0.22308995287399055</c:v>
                </c:pt>
                <c:pt idx="1815">
                  <c:v>0.22309633287586736</c:v>
                </c:pt>
                <c:pt idx="1816">
                  <c:v>0.22310202587974878</c:v>
                </c:pt>
                <c:pt idx="1817">
                  <c:v>0.22310811158711349</c:v>
                </c:pt>
                <c:pt idx="1818">
                  <c:v>0.22311616055686731</c:v>
                </c:pt>
                <c:pt idx="1819">
                  <c:v>0.22312784164416052</c:v>
                </c:pt>
                <c:pt idx="1820">
                  <c:v>0.22314423496038346</c:v>
                </c:pt>
                <c:pt idx="1821">
                  <c:v>0.2231663227422099</c:v>
                </c:pt>
                <c:pt idx="1822">
                  <c:v>0.2231937622401988</c:v>
                </c:pt>
                <c:pt idx="1823">
                  <c:v>0.22322537626195413</c:v>
                </c:pt>
                <c:pt idx="1824">
                  <c:v>0.22325915279065231</c:v>
                </c:pt>
                <c:pt idx="1825">
                  <c:v>0.22329219545429776</c:v>
                </c:pt>
                <c:pt idx="1826">
                  <c:v>0.22332126329338106</c:v>
                </c:pt>
                <c:pt idx="1827">
                  <c:v>0.2233438511332447</c:v>
                </c:pt>
                <c:pt idx="1828">
                  <c:v>0.22335755172154234</c:v>
                </c:pt>
                <c:pt idx="1829">
                  <c:v>0.2233611365346225</c:v>
                </c:pt>
                <c:pt idx="1830">
                  <c:v>0.22335445800253448</c:v>
                </c:pt>
                <c:pt idx="1831">
                  <c:v>0.22333815495850459</c:v>
                </c:pt>
                <c:pt idx="1832">
                  <c:v>0.22331389794742215</c:v>
                </c:pt>
                <c:pt idx="1833">
                  <c:v>0.22328345584256057</c:v>
                </c:pt>
                <c:pt idx="1834">
                  <c:v>0.22324903919403657</c:v>
                </c:pt>
                <c:pt idx="1835">
                  <c:v>0.22321221983668002</c:v>
                </c:pt>
                <c:pt idx="1836">
                  <c:v>0.2231732438116599</c:v>
                </c:pt>
                <c:pt idx="1837">
                  <c:v>0.22313142456162968</c:v>
                </c:pt>
                <c:pt idx="1838">
                  <c:v>0.22308445633214577</c:v>
                </c:pt>
                <c:pt idx="1839">
                  <c:v>0.22302885683324533</c:v>
                </c:pt>
                <c:pt idx="1840">
                  <c:v>0.22296134221065364</c:v>
                </c:pt>
                <c:pt idx="1841">
                  <c:v>0.22287931821639403</c:v>
                </c:pt>
                <c:pt idx="1842">
                  <c:v>0.22278240073710273</c:v>
                </c:pt>
                <c:pt idx="1843">
                  <c:v>0.22267310024201778</c:v>
                </c:pt>
                <c:pt idx="1844">
                  <c:v>0.22255613162224983</c:v>
                </c:pt>
                <c:pt idx="1845">
                  <c:v>0.22243762640098982</c:v>
                </c:pt>
                <c:pt idx="1846">
                  <c:v>0.2223232196590553</c:v>
                </c:pt>
                <c:pt idx="1847">
                  <c:v>0.22221663047779158</c:v>
                </c:pt>
                <c:pt idx="1848">
                  <c:v>0.22211873451386541</c:v>
                </c:pt>
                <c:pt idx="1849">
                  <c:v>0.22202756762420814</c:v>
                </c:pt>
                <c:pt idx="1850">
                  <c:v>0.22194018875719088</c:v>
                </c:pt>
                <c:pt idx="1851">
                  <c:v>0.22185351258524685</c:v>
                </c:pt>
                <c:pt idx="1852">
                  <c:v>0.22176592409109527</c:v>
                </c:pt>
                <c:pt idx="1853">
                  <c:v>0.22167742383012121</c:v>
                </c:pt>
                <c:pt idx="1854">
                  <c:v>0.22158913722904958</c:v>
                </c:pt>
                <c:pt idx="1855">
                  <c:v>0.22150282446964406</c:v>
                </c:pt>
                <c:pt idx="1856">
                  <c:v>0.22141926658845232</c:v>
                </c:pt>
                <c:pt idx="1857">
                  <c:v>0.22133860863609275</c:v>
                </c:pt>
                <c:pt idx="1858">
                  <c:v>0.22126011594590719</c:v>
                </c:pt>
                <c:pt idx="1859">
                  <c:v>0.22118315214580994</c:v>
                </c:pt>
                <c:pt idx="1860">
                  <c:v>0.22110781413179045</c:v>
                </c:pt>
                <c:pt idx="1861">
                  <c:v>0.22103551756200787</c:v>
                </c:pt>
                <c:pt idx="1862">
                  <c:v>0.22096811673669844</c:v>
                </c:pt>
                <c:pt idx="1863">
                  <c:v>0.22090790441155658</c:v>
                </c:pt>
                <c:pt idx="1864">
                  <c:v>0.22085639116537123</c:v>
                </c:pt>
                <c:pt idx="1865">
                  <c:v>0.22081450148512469</c:v>
                </c:pt>
                <c:pt idx="1866">
                  <c:v>0.22078228140336029</c:v>
                </c:pt>
                <c:pt idx="1867">
                  <c:v>0.22075953351252772</c:v>
                </c:pt>
                <c:pt idx="1868">
                  <c:v>0.22074625632435971</c:v>
                </c:pt>
                <c:pt idx="1869">
                  <c:v>0.22074259540636651</c:v>
                </c:pt>
                <c:pt idx="1870">
                  <c:v>0.22074855051536488</c:v>
                </c:pt>
                <c:pt idx="1871">
                  <c:v>0.22076382916031209</c:v>
                </c:pt>
                <c:pt idx="1872">
                  <c:v>0.2207875047997204</c:v>
                </c:pt>
                <c:pt idx="1873">
                  <c:v>0.22081850475314066</c:v>
                </c:pt>
                <c:pt idx="1874">
                  <c:v>0.22085590291738763</c:v>
                </c:pt>
                <c:pt idx="1875">
                  <c:v>0.22090087285956947</c:v>
                </c:pt>
                <c:pt idx="1876">
                  <c:v>0.22095522385764985</c:v>
                </c:pt>
                <c:pt idx="1877">
                  <c:v>0.22102286689956582</c:v>
                </c:pt>
                <c:pt idx="1878">
                  <c:v>0.22110781413179045</c:v>
                </c:pt>
                <c:pt idx="1879">
                  <c:v>0.22121334964909609</c:v>
                </c:pt>
                <c:pt idx="1880">
                  <c:v>0.22134144363131267</c:v>
                </c:pt>
                <c:pt idx="1881">
                  <c:v>0.22149324065478879</c:v>
                </c:pt>
                <c:pt idx="1882">
                  <c:v>0.22166876556914036</c:v>
                </c:pt>
                <c:pt idx="1883">
                  <c:v>0.22186853652077718</c:v>
                </c:pt>
                <c:pt idx="1884">
                  <c:v>0.2220937131236905</c:v>
                </c:pt>
                <c:pt idx="1885">
                  <c:v>0.22234639255215102</c:v>
                </c:pt>
                <c:pt idx="1886">
                  <c:v>0.222628338620774</c:v>
                </c:pt>
                <c:pt idx="1887">
                  <c:v>0.22294171783572345</c:v>
                </c:pt>
                <c:pt idx="1888">
                  <c:v>0.22328782562644509</c:v>
                </c:pt>
                <c:pt idx="1889">
                  <c:v>0.22366821437427817</c:v>
                </c:pt>
                <c:pt idx="1890">
                  <c:v>0.22408474479149051</c:v>
                </c:pt>
                <c:pt idx="1891">
                  <c:v>0.22454013038911266</c:v>
                </c:pt>
                <c:pt idx="1892">
                  <c:v>0.22503814106915584</c:v>
                </c:pt>
                <c:pt idx="1893">
                  <c:v>0.2255817858822747</c:v>
                </c:pt>
                <c:pt idx="1894">
                  <c:v>0.22617232305255083</c:v>
                </c:pt>
                <c:pt idx="1895">
                  <c:v>0.22680900269890722</c:v>
                </c:pt>
                <c:pt idx="1896">
                  <c:v>0.22748880437940597</c:v>
                </c:pt>
                <c:pt idx="1897">
                  <c:v>0.22820765877157675</c:v>
                </c:pt>
                <c:pt idx="1898">
                  <c:v>0.2289613310259003</c:v>
                </c:pt>
                <c:pt idx="1899">
                  <c:v>0.2297471101953231</c:v>
                </c:pt>
                <c:pt idx="1900">
                  <c:v>0.23056337102974775</c:v>
                </c:pt>
                <c:pt idx="1901">
                  <c:v>0.23140833199637542</c:v>
                </c:pt>
                <c:pt idx="1902">
                  <c:v>0.23228085461474954</c:v>
                </c:pt>
                <c:pt idx="1903">
                  <c:v>0.23317854024238724</c:v>
                </c:pt>
                <c:pt idx="1904">
                  <c:v>0.23409887371305679</c:v>
                </c:pt>
                <c:pt idx="1905">
                  <c:v>0.23503932169794237</c:v>
                </c:pt>
                <c:pt idx="1906">
                  <c:v>0.23599788746895109</c:v>
                </c:pt>
                <c:pt idx="1907">
                  <c:v>0.23697265987576163</c:v>
                </c:pt>
                <c:pt idx="1908">
                  <c:v>0.23796181360675259</c:v>
                </c:pt>
                <c:pt idx="1909">
                  <c:v>0.23896279512945071</c:v>
                </c:pt>
                <c:pt idx="1910">
                  <c:v>0.23997297700274065</c:v>
                </c:pt>
                <c:pt idx="1911">
                  <c:v>0.24099088391413845</c:v>
                </c:pt>
                <c:pt idx="1912">
                  <c:v>0.24201707738872721</c:v>
                </c:pt>
                <c:pt idx="1913">
                  <c:v>0.24305520758794005</c:v>
                </c:pt>
                <c:pt idx="1914">
                  <c:v>0.24411076302759502</c:v>
                </c:pt>
                <c:pt idx="1915">
                  <c:v>0.24518892551157187</c:v>
                </c:pt>
                <c:pt idx="1916">
                  <c:v>0.24629063391650638</c:v>
                </c:pt>
                <c:pt idx="1917">
                  <c:v>0.24741061112591342</c:v>
                </c:pt>
                <c:pt idx="1918">
                  <c:v>0.24853717873959766</c:v>
                </c:pt>
                <c:pt idx="1919">
                  <c:v>0.24965415480290129</c:v>
                </c:pt>
                <c:pt idx="1920">
                  <c:v>0.25074676006391361</c:v>
                </c:pt>
                <c:pt idx="1921">
                  <c:v>0.25180373987372751</c:v>
                </c:pt>
                <c:pt idx="1922">
                  <c:v>0.25281983425389909</c:v>
                </c:pt>
                <c:pt idx="1923">
                  <c:v>0.25379453896793069</c:v>
                </c:pt>
                <c:pt idx="1924">
                  <c:v>0.25472873076087688</c:v>
                </c:pt>
                <c:pt idx="1925">
                  <c:v>0.25562309512001635</c:v>
                </c:pt>
                <c:pt idx="1926">
                  <c:v>0.2564766394597523</c:v>
                </c:pt>
                <c:pt idx="1927">
                  <c:v>0.2572882164410818</c:v>
                </c:pt>
                <c:pt idx="1928">
                  <c:v>0.25805875751021834</c:v>
                </c:pt>
                <c:pt idx="1929">
                  <c:v>0.25879230374194873</c:v>
                </c:pt>
                <c:pt idx="1930">
                  <c:v>0.25949725728771489</c:v>
                </c:pt>
                <c:pt idx="1931">
                  <c:v>0.26018389983140999</c:v>
                </c:pt>
                <c:pt idx="1932">
                  <c:v>0.26086258201410784</c:v>
                </c:pt>
                <c:pt idx="1933">
                  <c:v>0.26154146853079674</c:v>
                </c:pt>
                <c:pt idx="1934">
                  <c:v>0.2622252309333154</c:v>
                </c:pt>
                <c:pt idx="1935">
                  <c:v>0.26291674146483845</c:v>
                </c:pt>
                <c:pt idx="1936">
                  <c:v>0.26361770564642761</c:v>
                </c:pt>
                <c:pt idx="1937">
                  <c:v>0.26433118958704471</c:v>
                </c:pt>
                <c:pt idx="1938">
                  <c:v>0.26506168580466849</c:v>
                </c:pt>
                <c:pt idx="1939">
                  <c:v>0.26581485571462815</c:v>
                </c:pt>
                <c:pt idx="1940">
                  <c:v>0.26659694526671951</c:v>
                </c:pt>
                <c:pt idx="1941">
                  <c:v>0.26741338047899699</c:v>
                </c:pt>
                <c:pt idx="1942">
                  <c:v>0.26826936272777313</c:v>
                </c:pt>
                <c:pt idx="1943">
                  <c:v>0.26916943422591111</c:v>
                </c:pt>
                <c:pt idx="1944">
                  <c:v>0.27011988189337333</c:v>
                </c:pt>
                <c:pt idx="1945">
                  <c:v>0.27112783021865983</c:v>
                </c:pt>
                <c:pt idx="1946">
                  <c:v>0.27219950041120178</c:v>
                </c:pt>
                <c:pt idx="1947">
                  <c:v>0.27333965693347417</c:v>
                </c:pt>
                <c:pt idx="1948">
                  <c:v>0.27454783895988355</c:v>
                </c:pt>
                <c:pt idx="1949">
                  <c:v>0.27581862272424551</c:v>
                </c:pt>
                <c:pt idx="1950">
                  <c:v>0.27714159970657815</c:v>
                </c:pt>
                <c:pt idx="1951">
                  <c:v>0.27850480307639136</c:v>
                </c:pt>
                <c:pt idx="1952">
                  <c:v>0.2798991468297426</c:v>
                </c:pt>
                <c:pt idx="1953">
                  <c:v>0.28131829593998836</c:v>
                </c:pt>
                <c:pt idx="1954">
                  <c:v>0.28276039627212912</c:v>
                </c:pt>
                <c:pt idx="1955">
                  <c:v>0.2842256051314912</c:v>
                </c:pt>
                <c:pt idx="1956">
                  <c:v>0.28571107964467057</c:v>
                </c:pt>
                <c:pt idx="1957">
                  <c:v>0.2872067152223331</c:v>
                </c:pt>
                <c:pt idx="1958">
                  <c:v>0.28869530414709976</c:v>
                </c:pt>
                <c:pt idx="1959">
                  <c:v>0.29015201414227121</c:v>
                </c:pt>
                <c:pt idx="1960">
                  <c:v>0.29155122496073826</c:v>
                </c:pt>
                <c:pt idx="1961">
                  <c:v>0.29287178884849585</c:v>
                </c:pt>
                <c:pt idx="1962">
                  <c:v>0.29409846636099213</c:v>
                </c:pt>
                <c:pt idx="1963">
                  <c:v>0.29522030859645987</c:v>
                </c:pt>
                <c:pt idx="1964">
                  <c:v>0.29622661921771332</c:v>
                </c:pt>
                <c:pt idx="1965">
                  <c:v>0.29710128146233317</c:v>
                </c:pt>
                <c:pt idx="1966">
                  <c:v>0.29782583119010753</c:v>
                </c:pt>
                <c:pt idx="1967">
                  <c:v>0.29838182780162448</c:v>
                </c:pt>
                <c:pt idx="1968">
                  <c:v>0.29875682146030946</c:v>
                </c:pt>
                <c:pt idx="1969">
                  <c:v>0.29894929053507224</c:v>
                </c:pt>
                <c:pt idx="1970">
                  <c:v>0.29896770051693256</c:v>
                </c:pt>
                <c:pt idx="1971">
                  <c:v>0.29882371436665267</c:v>
                </c:pt>
                <c:pt idx="1972">
                  <c:v>0.29852426623313588</c:v>
                </c:pt>
                <c:pt idx="1973">
                  <c:v>0.29806629461325274</c:v>
                </c:pt>
                <c:pt idx="1974">
                  <c:v>0.29743748762791122</c:v>
                </c:pt>
                <c:pt idx="1975">
                  <c:v>0.2966231237773379</c:v>
                </c:pt>
                <c:pt idx="1976">
                  <c:v>0.29561276326629604</c:v>
                </c:pt>
                <c:pt idx="1977">
                  <c:v>0.29440690687099169</c:v>
                </c:pt>
                <c:pt idx="1978">
                  <c:v>0.29301767739168383</c:v>
                </c:pt>
                <c:pt idx="1979">
                  <c:v>0.29146763449717528</c:v>
                </c:pt>
                <c:pt idx="1980">
                  <c:v>0.28978363021653253</c:v>
                </c:pt>
                <c:pt idx="1981">
                  <c:v>0.28799077373625714</c:v>
                </c:pt>
                <c:pt idx="1982">
                  <c:v>0.28611165559323848</c:v>
                </c:pt>
                <c:pt idx="1983">
                  <c:v>0.28416532916295278</c:v>
                </c:pt>
                <c:pt idx="1984">
                  <c:v>0.2821687554517408</c:v>
                </c:pt>
                <c:pt idx="1985">
                  <c:v>0.28013659977154448</c:v>
                </c:pt>
                <c:pt idx="1986">
                  <c:v>0.27808020817653978</c:v>
                </c:pt>
                <c:pt idx="1987">
                  <c:v>0.27600445853299871</c:v>
                </c:pt>
                <c:pt idx="1988">
                  <c:v>0.27390939765949629</c:v>
                </c:pt>
                <c:pt idx="1989">
                  <c:v>0.27179150836671118</c:v>
                </c:pt>
                <c:pt idx="1990">
                  <c:v>0.26964953327534624</c:v>
                </c:pt>
                <c:pt idx="1991">
                  <c:v>0.26748942246076546</c:v>
                </c:pt>
                <c:pt idx="1992">
                  <c:v>0.26532610139445623</c:v>
                </c:pt>
                <c:pt idx="1993">
                  <c:v>0.26318033835604837</c:v>
                </c:pt>
                <c:pt idx="1994">
                  <c:v>0.26107431543812443</c:v>
                </c:pt>
                <c:pt idx="1995">
                  <c:v>0.2590230207197789</c:v>
                </c:pt>
                <c:pt idx="1996">
                  <c:v>0.2570322566496569</c:v>
                </c:pt>
                <c:pt idx="1997">
                  <c:v>0.25510065688151495</c:v>
                </c:pt>
                <c:pt idx="1998">
                  <c:v>0.25322521320750424</c:v>
                </c:pt>
                <c:pt idx="1999">
                  <c:v>0.25140769952142838</c:v>
                </c:pt>
                <c:pt idx="2000">
                  <c:v>0.24965864162820814</c:v>
                </c:pt>
                <c:pt idx="2001">
                  <c:v>0.24799351280130719</c:v>
                </c:pt>
                <c:pt idx="2002">
                  <c:v>0.24642815578835861</c:v>
                </c:pt>
                <c:pt idx="2003">
                  <c:v>0.24497132394860296</c:v>
                </c:pt>
                <c:pt idx="2004">
                  <c:v>0.24361937418698706</c:v>
                </c:pt>
                <c:pt idx="2005">
                  <c:v>0.2423577490166374</c:v>
                </c:pt>
                <c:pt idx="2006">
                  <c:v>0.24116628423259576</c:v>
                </c:pt>
                <c:pt idx="2007">
                  <c:v>0.24002869657658196</c:v>
                </c:pt>
                <c:pt idx="2008">
                  <c:v>0.23893999098841476</c:v>
                </c:pt>
                <c:pt idx="2009">
                  <c:v>0.23791062408618932</c:v>
                </c:pt>
                <c:pt idx="2010">
                  <c:v>0.23696480598706268</c:v>
                </c:pt>
                <c:pt idx="2011">
                  <c:v>0.23612991213610099</c:v>
                </c:pt>
                <c:pt idx="2012">
                  <c:v>0.23542464504300339</c:v>
                </c:pt>
                <c:pt idx="2013">
                  <c:v>0.23485256165647792</c:v>
                </c:pt>
                <c:pt idx="2014">
                  <c:v>0.23440114901054118</c:v>
                </c:pt>
                <c:pt idx="2015">
                  <c:v>0.23404959705591274</c:v>
                </c:pt>
                <c:pt idx="2016">
                  <c:v>0.23377744300333844</c:v>
                </c:pt>
                <c:pt idx="2017">
                  <c:v>0.23356804729658451</c:v>
                </c:pt>
                <c:pt idx="2018">
                  <c:v>0.23341131802958656</c:v>
                </c:pt>
                <c:pt idx="2019">
                  <c:v>0.23330287719580486</c:v>
                </c:pt>
                <c:pt idx="2020">
                  <c:v>0.23324273887888744</c:v>
                </c:pt>
                <c:pt idx="2021">
                  <c:v>0.23323480144413308</c:v>
                </c:pt>
                <c:pt idx="2022">
                  <c:v>0.23328664857560652</c:v>
                </c:pt>
                <c:pt idx="2023">
                  <c:v>0.23341126777269725</c:v>
                </c:pt>
                <c:pt idx="2024">
                  <c:v>0.23362606855951559</c:v>
                </c:pt>
                <c:pt idx="2025">
                  <c:v>0.23395146306709921</c:v>
                </c:pt>
                <c:pt idx="2026">
                  <c:v>0.23440860406642336</c:v>
                </c:pt>
                <c:pt idx="2027">
                  <c:v>0.23501233411928299</c:v>
                </c:pt>
                <c:pt idx="2028">
                  <c:v>0.23576518491099061</c:v>
                </c:pt>
                <c:pt idx="2029">
                  <c:v>0.23664777950174951</c:v>
                </c:pt>
                <c:pt idx="2030">
                  <c:v>0.23761650286713051</c:v>
                </c:pt>
                <c:pt idx="2031">
                  <c:v>0.23859842850932597</c:v>
                </c:pt>
                <c:pt idx="2032">
                  <c:v>0.23949297248753107</c:v>
                </c:pt>
                <c:pt idx="2033">
                  <c:v>0.24019109970174476</c:v>
                </c:pt>
                <c:pt idx="2034">
                  <c:v>0.24058250490518049</c:v>
                </c:pt>
                <c:pt idx="2035">
                  <c:v>0.24057570950465443</c:v>
                </c:pt>
                <c:pt idx="2036">
                  <c:v>0.240122292974812</c:v>
                </c:pt>
                <c:pt idx="2037">
                  <c:v>0.23922467044392101</c:v>
                </c:pt>
                <c:pt idx="2038">
                  <c:v>0.23794089017681061</c:v>
                </c:pt>
                <c:pt idx="2039">
                  <c:v>0.23636331625212512</c:v>
                </c:pt>
                <c:pt idx="2040">
                  <c:v>0.23460444585789605</c:v>
                </c:pt>
                <c:pt idx="2041">
                  <c:v>0.2327676526639709</c:v>
                </c:pt>
                <c:pt idx="2042">
                  <c:v>0.23092390385678305</c:v>
                </c:pt>
                <c:pt idx="2043">
                  <c:v>0.22912029400158249</c:v>
                </c:pt>
                <c:pt idx="2044">
                  <c:v>0.22738272429712811</c:v>
                </c:pt>
                <c:pt idx="2045">
                  <c:v>0.22573087556236202</c:v>
                </c:pt>
                <c:pt idx="2046">
                  <c:v>0.22419100629020336</c:v>
                </c:pt>
                <c:pt idx="2047">
                  <c:v>0.22279838866960353</c:v>
                </c:pt>
                <c:pt idx="2048">
                  <c:v>0.2215857137334277</c:v>
                </c:pt>
                <c:pt idx="2049">
                  <c:v>0.22056915207536307</c:v>
                </c:pt>
                <c:pt idx="2050">
                  <c:v>0.21974032383889583</c:v>
                </c:pt>
                <c:pt idx="2051">
                  <c:v>0.21907097808301432</c:v>
                </c:pt>
                <c:pt idx="2052">
                  <c:v>0.21852113989514618</c:v>
                </c:pt>
                <c:pt idx="2053">
                  <c:v>0.21805314775281212</c:v>
                </c:pt>
                <c:pt idx="2054">
                  <c:v>0.21763857927870442</c:v>
                </c:pt>
                <c:pt idx="2055">
                  <c:v>0.217259752896339</c:v>
                </c:pt>
                <c:pt idx="2056">
                  <c:v>0.21691038238545088</c:v>
                </c:pt>
                <c:pt idx="2057">
                  <c:v>0.21659088044342054</c:v>
                </c:pt>
                <c:pt idx="2058">
                  <c:v>0.21630330727464084</c:v>
                </c:pt>
                <c:pt idx="2059">
                  <c:v>0.21604856538450865</c:v>
                </c:pt>
                <c:pt idx="2060">
                  <c:v>0.21582413574947376</c:v>
                </c:pt>
                <c:pt idx="2061">
                  <c:v>0.21562717351498048</c:v>
                </c:pt>
                <c:pt idx="2062">
                  <c:v>0.21545571251329995</c:v>
                </c:pt>
                <c:pt idx="2063">
                  <c:v>0.21531063848427809</c:v>
                </c:pt>
                <c:pt idx="2064">
                  <c:v>0.21519558763149801</c:v>
                </c:pt>
                <c:pt idx="2065">
                  <c:v>0.21511492079630998</c:v>
                </c:pt>
                <c:pt idx="2066">
                  <c:v>0.21507271401494252</c:v>
                </c:pt>
                <c:pt idx="2067">
                  <c:v>0.21507107593488425</c:v>
                </c:pt>
                <c:pt idx="2068">
                  <c:v>0.21511111430870331</c:v>
                </c:pt>
                <c:pt idx="2069">
                  <c:v>0.21519380451084</c:v>
                </c:pt>
                <c:pt idx="2070">
                  <c:v>0.21532153302273369</c:v>
                </c:pt>
                <c:pt idx="2071">
                  <c:v>0.21549704023929425</c:v>
                </c:pt>
                <c:pt idx="2072">
                  <c:v>0.21572279664287616</c:v>
                </c:pt>
                <c:pt idx="2073">
                  <c:v>0.2159970941783452</c:v>
                </c:pt>
                <c:pt idx="2074">
                  <c:v>0.21631263229073613</c:v>
                </c:pt>
                <c:pt idx="2075">
                  <c:v>0.21665504248808384</c:v>
                </c:pt>
                <c:pt idx="2076">
                  <c:v>0.21700348166285574</c:v>
                </c:pt>
                <c:pt idx="2077">
                  <c:v>0.21733437783975793</c:v>
                </c:pt>
                <c:pt idx="2078">
                  <c:v>0.21762282863250557</c:v>
                </c:pt>
                <c:pt idx="2079">
                  <c:v>0.21784848087118655</c:v>
                </c:pt>
                <c:pt idx="2080">
                  <c:v>0.21799886768203644</c:v>
                </c:pt>
                <c:pt idx="2081">
                  <c:v>0.21806697351975809</c:v>
                </c:pt>
                <c:pt idx="2082">
                  <c:v>0.21805023712111779</c:v>
                </c:pt>
                <c:pt idx="2083">
                  <c:v>0.21794537037234316</c:v>
                </c:pt>
                <c:pt idx="2084">
                  <c:v>0.21774584425370777</c:v>
                </c:pt>
                <c:pt idx="2085">
                  <c:v>0.21744403826880174</c:v>
                </c:pt>
                <c:pt idx="2086">
                  <c:v>0.21703711650663302</c:v>
                </c:pt>
                <c:pt idx="2087">
                  <c:v>0.21653818472357197</c:v>
                </c:pt>
                <c:pt idx="2088">
                  <c:v>0.21598096843254785</c:v>
                </c:pt>
                <c:pt idx="2089">
                  <c:v>0.21541718530514062</c:v>
                </c:pt>
                <c:pt idx="2090">
                  <c:v>0.21490084565449305</c:v>
                </c:pt>
                <c:pt idx="2091">
                  <c:v>0.21446704578001294</c:v>
                </c:pt>
                <c:pt idx="2092">
                  <c:v>0.21412534609512299</c:v>
                </c:pt>
                <c:pt idx="2093">
                  <c:v>0.21386428696740264</c:v>
                </c:pt>
                <c:pt idx="2094">
                  <c:v>0.21366494578931214</c:v>
                </c:pt>
                <c:pt idx="2095">
                  <c:v>0.21350966718063588</c:v>
                </c:pt>
                <c:pt idx="2096">
                  <c:v>0.21338654968077439</c:v>
                </c:pt>
                <c:pt idx="2097">
                  <c:v>0.21328880052516794</c:v>
                </c:pt>
                <c:pt idx="2098">
                  <c:v>0.213211413387243</c:v>
                </c:pt>
                <c:pt idx="2099">
                  <c:v>0.21314838160695468</c:v>
                </c:pt>
                <c:pt idx="2100">
                  <c:v>0.21309173756077335</c:v>
                </c:pt>
                <c:pt idx="2101">
                  <c:v>0.21303275119130069</c:v>
                </c:pt>
                <c:pt idx="2102">
                  <c:v>0.21296451923140344</c:v>
                </c:pt>
                <c:pt idx="2103">
                  <c:v>0.21288498475090387</c:v>
                </c:pt>
                <c:pt idx="2104">
                  <c:v>0.21279779641268823</c:v>
                </c:pt>
                <c:pt idx="2105">
                  <c:v>0.21271000264658543</c:v>
                </c:pt>
                <c:pt idx="2106">
                  <c:v>0.21262845468773892</c:v>
                </c:pt>
                <c:pt idx="2107">
                  <c:v>0.21255520873575992</c:v>
                </c:pt>
                <c:pt idx="2108">
                  <c:v>0.21248595021950831</c:v>
                </c:pt>
                <c:pt idx="2109">
                  <c:v>0.21241306348889419</c:v>
                </c:pt>
                <c:pt idx="2110">
                  <c:v>0.2123275018399374</c:v>
                </c:pt>
                <c:pt idx="2111">
                  <c:v>0.2122234333344902</c:v>
                </c:pt>
                <c:pt idx="2112">
                  <c:v>0.21209895726760317</c:v>
                </c:pt>
                <c:pt idx="2113">
                  <c:v>0.21195442602843148</c:v>
                </c:pt>
                <c:pt idx="2114">
                  <c:v>0.21179014654203984</c:v>
                </c:pt>
                <c:pt idx="2115">
                  <c:v>0.21160336907692931</c:v>
                </c:pt>
                <c:pt idx="2116">
                  <c:v>0.21138753011331998</c:v>
                </c:pt>
                <c:pt idx="2117">
                  <c:v>0.2111335538202804</c:v>
                </c:pt>
                <c:pt idx="2118">
                  <c:v>0.21083458897518867</c:v>
                </c:pt>
                <c:pt idx="2119">
                  <c:v>0.21049125293457246</c:v>
                </c:pt>
                <c:pt idx="2120">
                  <c:v>0.21011441571337394</c:v>
                </c:pt>
                <c:pt idx="2121">
                  <c:v>0.20972567454912724</c:v>
                </c:pt>
                <c:pt idx="2122">
                  <c:v>0.2093506419051839</c:v>
                </c:pt>
                <c:pt idx="2123">
                  <c:v>0.20900890414905046</c:v>
                </c:pt>
                <c:pt idx="2124">
                  <c:v>0.20870945121595494</c:v>
                </c:pt>
                <c:pt idx="2125">
                  <c:v>0.20844996572035832</c:v>
                </c:pt>
                <c:pt idx="2126">
                  <c:v>0.20822245613879206</c:v>
                </c:pt>
                <c:pt idx="2127">
                  <c:v>0.20801867157583884</c:v>
                </c:pt>
                <c:pt idx="2128">
                  <c:v>0.20783493022286378</c:v>
                </c:pt>
                <c:pt idx="2129">
                  <c:v>0.2076721539852576</c:v>
                </c:pt>
                <c:pt idx="2130">
                  <c:v>0.20753377584614671</c:v>
                </c:pt>
                <c:pt idx="2131">
                  <c:v>0.20742209204545356</c:v>
                </c:pt>
                <c:pt idx="2132">
                  <c:v>0.20733580413995031</c:v>
                </c:pt>
                <c:pt idx="2133">
                  <c:v>0.20726940773151145</c:v>
                </c:pt>
                <c:pt idx="2134">
                  <c:v>0.20721518127534341</c:v>
                </c:pt>
                <c:pt idx="2135">
                  <c:v>0.20716578715062903</c:v>
                </c:pt>
                <c:pt idx="2136">
                  <c:v>0.20711606751303399</c:v>
                </c:pt>
                <c:pt idx="2137">
                  <c:v>0.20706436701933781</c:v>
                </c:pt>
                <c:pt idx="2138">
                  <c:v>0.20701134847723632</c:v>
                </c:pt>
                <c:pt idx="2139">
                  <c:v>0.20695914028821613</c:v>
                </c:pt>
                <c:pt idx="2140">
                  <c:v>0.20690939701956598</c:v>
                </c:pt>
                <c:pt idx="2141">
                  <c:v>0.20686301608182908</c:v>
                </c:pt>
                <c:pt idx="2142">
                  <c:v>0.20681990185438934</c:v>
                </c:pt>
                <c:pt idx="2143">
                  <c:v>0.20677981702653522</c:v>
                </c:pt>
                <c:pt idx="2144">
                  <c:v>0.20674205180602331</c:v>
                </c:pt>
                <c:pt idx="2145">
                  <c:v>0.20670594395286432</c:v>
                </c:pt>
                <c:pt idx="2146">
                  <c:v>0.20667002812433286</c:v>
                </c:pt>
                <c:pt idx="2147">
                  <c:v>0.20663231970079207</c:v>
                </c:pt>
                <c:pt idx="2148">
                  <c:v>0.20659012606081326</c:v>
                </c:pt>
                <c:pt idx="2149">
                  <c:v>0.20654146435476081</c:v>
                </c:pt>
                <c:pt idx="2150">
                  <c:v>0.2064858643999988</c:v>
                </c:pt>
                <c:pt idx="2151">
                  <c:v>0.20642540693734532</c:v>
                </c:pt>
                <c:pt idx="2152">
                  <c:v>0.20636424955230867</c:v>
                </c:pt>
                <c:pt idx="2153">
                  <c:v>0.20630701970786611</c:v>
                </c:pt>
                <c:pt idx="2154">
                  <c:v>0.20625782318014227</c:v>
                </c:pt>
                <c:pt idx="2155">
                  <c:v>0.20621854550066496</c:v>
                </c:pt>
                <c:pt idx="2156">
                  <c:v>0.20618932558919476</c:v>
                </c:pt>
                <c:pt idx="2157">
                  <c:v>0.20616931179237338</c:v>
                </c:pt>
                <c:pt idx="2158">
                  <c:v>0.20615817243707388</c:v>
                </c:pt>
                <c:pt idx="2159">
                  <c:v>0.20615708683721809</c:v>
                </c:pt>
                <c:pt idx="2160">
                  <c:v>0.20616775415347485</c:v>
                </c:pt>
                <c:pt idx="2161">
                  <c:v>0.20619135534179919</c:v>
                </c:pt>
                <c:pt idx="2162">
                  <c:v>0.2062266179067925</c:v>
                </c:pt>
                <c:pt idx="2163">
                  <c:v>0.20626967327374998</c:v>
                </c:pt>
                <c:pt idx="2164">
                  <c:v>0.20631433828557375</c:v>
                </c:pt>
                <c:pt idx="2165">
                  <c:v>0.20635296353222485</c:v>
                </c:pt>
                <c:pt idx="2166">
                  <c:v>0.206379124880364</c:v>
                </c:pt>
                <c:pt idx="2167">
                  <c:v>0.20638923094944447</c:v>
                </c:pt>
                <c:pt idx="2168">
                  <c:v>0.20638328061861952</c:v>
                </c:pt>
                <c:pt idx="2169">
                  <c:v>0.20636533567013035</c:v>
                </c:pt>
                <c:pt idx="2170">
                  <c:v>0.20634186668546714</c:v>
                </c:pt>
                <c:pt idx="2171">
                  <c:v>0.20632038210723866</c:v>
                </c:pt>
                <c:pt idx="2172">
                  <c:v>0.20630635868111366</c:v>
                </c:pt>
                <c:pt idx="2173">
                  <c:v>0.20630281748350096</c:v>
                </c:pt>
                <c:pt idx="2174">
                  <c:v>0.20631008877382503</c:v>
                </c:pt>
                <c:pt idx="2175">
                  <c:v>0.20632774812861374</c:v>
                </c:pt>
                <c:pt idx="2176">
                  <c:v>0.20635508849267356</c:v>
                </c:pt>
                <c:pt idx="2177">
                  <c:v>0.20639178111618403</c:v>
                </c:pt>
                <c:pt idx="2178">
                  <c:v>0.20643749775659978</c:v>
                </c:pt>
                <c:pt idx="2179">
                  <c:v>0.20649214679093494</c:v>
                </c:pt>
                <c:pt idx="2180">
                  <c:v>0.20655469224007503</c:v>
                </c:pt>
                <c:pt idx="2181">
                  <c:v>0.2066242397502692</c:v>
                </c:pt>
                <c:pt idx="2182">
                  <c:v>0.20669965846845537</c:v>
                </c:pt>
                <c:pt idx="2183">
                  <c:v>0.206779911561871</c:v>
                </c:pt>
                <c:pt idx="2184">
                  <c:v>0.20686372523319049</c:v>
                </c:pt>
                <c:pt idx="2185">
                  <c:v>0.20694921009311637</c:v>
                </c:pt>
                <c:pt idx="2186">
                  <c:v>0.20703296185610784</c:v>
                </c:pt>
                <c:pt idx="2187">
                  <c:v>0.20711076946669546</c:v>
                </c:pt>
                <c:pt idx="2188">
                  <c:v>0.20717742549020798</c:v>
                </c:pt>
                <c:pt idx="2189">
                  <c:v>0.20722980187826287</c:v>
                </c:pt>
                <c:pt idx="2190">
                  <c:v>0.20726794078364649</c:v>
                </c:pt>
                <c:pt idx="2191">
                  <c:v>0.20729851110859862</c:v>
                </c:pt>
                <c:pt idx="2192">
                  <c:v>0.2073327278169402</c:v>
                </c:pt>
                <c:pt idx="2193">
                  <c:v>0.20738147826805506</c:v>
                </c:pt>
                <c:pt idx="2194">
                  <c:v>0.20745096895262258</c:v>
                </c:pt>
                <c:pt idx="2195">
                  <c:v>0.20754016811528028</c:v>
                </c:pt>
                <c:pt idx="2196">
                  <c:v>0.20764226777267178</c:v>
                </c:pt>
                <c:pt idx="2197">
                  <c:v>0.20774879712781366</c:v>
                </c:pt>
                <c:pt idx="2198">
                  <c:v>0.20785269907582901</c:v>
                </c:pt>
                <c:pt idx="2199">
                  <c:v>0.20795093841472542</c:v>
                </c:pt>
                <c:pt idx="2200">
                  <c:v>0.2080440327551952</c:v>
                </c:pt>
                <c:pt idx="2201">
                  <c:v>0.2081354400963645</c:v>
                </c:pt>
                <c:pt idx="2202">
                  <c:v>0.2082295225119711</c:v>
                </c:pt>
                <c:pt idx="2203">
                  <c:v>0.20833007665540579</c:v>
                </c:pt>
                <c:pt idx="2204">
                  <c:v>0.20843810343534538</c:v>
                </c:pt>
                <c:pt idx="2205">
                  <c:v>0.20855133029602743</c:v>
                </c:pt>
                <c:pt idx="2206">
                  <c:v>0.20866468163078586</c:v>
                </c:pt>
                <c:pt idx="2207">
                  <c:v>0.20877212689258492</c:v>
                </c:pt>
                <c:pt idx="2208">
                  <c:v>0.208868294663311</c:v>
                </c:pt>
                <c:pt idx="2209">
                  <c:v>0.20894904454629457</c:v>
                </c:pt>
                <c:pt idx="2210">
                  <c:v>0.20901289508260276</c:v>
                </c:pt>
                <c:pt idx="2211">
                  <c:v>0.2090614543785779</c:v>
                </c:pt>
                <c:pt idx="2212">
                  <c:v>0.20909918423329441</c:v>
                </c:pt>
                <c:pt idx="2213">
                  <c:v>0.2091320698531863</c:v>
                </c:pt>
                <c:pt idx="2214">
                  <c:v>0.20916657391743096</c:v>
                </c:pt>
                <c:pt idx="2215">
                  <c:v>0.20920711731946459</c:v>
                </c:pt>
                <c:pt idx="2216">
                  <c:v>0.20925508034558646</c:v>
                </c:pt>
                <c:pt idx="2217">
                  <c:v>0.2093082308964743</c:v>
                </c:pt>
                <c:pt idx="2218">
                  <c:v>0.20936210119558404</c:v>
                </c:pt>
                <c:pt idx="2219">
                  <c:v>0.20941150798841454</c:v>
                </c:pt>
                <c:pt idx="2220">
                  <c:v>0.20945250229852505</c:v>
                </c:pt>
                <c:pt idx="2221">
                  <c:v>0.20948484392798136</c:v>
                </c:pt>
                <c:pt idx="2222">
                  <c:v>0.20951176541515223</c:v>
                </c:pt>
                <c:pt idx="2223">
                  <c:v>0.20954073403826698</c:v>
                </c:pt>
                <c:pt idx="2224">
                  <c:v>0.20957907643514403</c:v>
                </c:pt>
                <c:pt idx="2225">
                  <c:v>0.2096307441253081</c:v>
                </c:pt>
                <c:pt idx="2226">
                  <c:v>0.20969536117626938</c:v>
                </c:pt>
                <c:pt idx="2227">
                  <c:v>0.20976884025583717</c:v>
                </c:pt>
                <c:pt idx="2228">
                  <c:v>0.20984590194610639</c:v>
                </c:pt>
                <c:pt idx="2229">
                  <c:v>0.20992145376343715</c:v>
                </c:pt>
                <c:pt idx="2230">
                  <c:v>0.20999273302708307</c:v>
                </c:pt>
                <c:pt idx="2231">
                  <c:v>0.21005949950099487</c:v>
                </c:pt>
                <c:pt idx="2232">
                  <c:v>0.21012298955622341</c:v>
                </c:pt>
                <c:pt idx="2233">
                  <c:v>0.21018520261922599</c:v>
                </c:pt>
                <c:pt idx="2234">
                  <c:v>0.21024809164821753</c:v>
                </c:pt>
                <c:pt idx="2235">
                  <c:v>0.21031270531667409</c:v>
                </c:pt>
                <c:pt idx="2236">
                  <c:v>0.21037999761460288</c:v>
                </c:pt>
                <c:pt idx="2237">
                  <c:v>0.21045135218340935</c:v>
                </c:pt>
                <c:pt idx="2238">
                  <c:v>0.2105288688274721</c:v>
                </c:pt>
                <c:pt idx="2239">
                  <c:v>0.21061493518411831</c:v>
                </c:pt>
                <c:pt idx="2240">
                  <c:v>0.21071070107144738</c:v>
                </c:pt>
                <c:pt idx="2241">
                  <c:v>0.2108147893441604</c:v>
                </c:pt>
                <c:pt idx="2242">
                  <c:v>0.2109230065355597</c:v>
                </c:pt>
                <c:pt idx="2243">
                  <c:v>0.21102881634074619</c:v>
                </c:pt>
                <c:pt idx="2244">
                  <c:v>0.21112562840568336</c:v>
                </c:pt>
                <c:pt idx="2245">
                  <c:v>0.2112091389864211</c:v>
                </c:pt>
                <c:pt idx="2246">
                  <c:v>0.21128072544462237</c:v>
                </c:pt>
                <c:pt idx="2247">
                  <c:v>0.21134745140072328</c:v>
                </c:pt>
                <c:pt idx="2248">
                  <c:v>0.21142001616995051</c:v>
                </c:pt>
                <c:pt idx="2249">
                  <c:v>0.21150903086102332</c:v>
                </c:pt>
                <c:pt idx="2250">
                  <c:v>0.21161914190272144</c:v>
                </c:pt>
                <c:pt idx="2251">
                  <c:v>0.21174740102213305</c:v>
                </c:pt>
                <c:pt idx="2252">
                  <c:v>0.21188459367532916</c:v>
                </c:pt>
                <c:pt idx="2253">
                  <c:v>0.21201809804847746</c:v>
                </c:pt>
                <c:pt idx="2254">
                  <c:v>0.21213704765427197</c:v>
                </c:pt>
                <c:pt idx="2255">
                  <c:v>0.21223219250970646</c:v>
                </c:pt>
                <c:pt idx="2256">
                  <c:v>0.21229911269501298</c:v>
                </c:pt>
                <c:pt idx="2257">
                  <c:v>0.21233779515864123</c:v>
                </c:pt>
                <c:pt idx="2258">
                  <c:v>0.21235359468057222</c:v>
                </c:pt>
                <c:pt idx="2259">
                  <c:v>0.21235560557005093</c:v>
                </c:pt>
                <c:pt idx="2260">
                  <c:v>0.21235388194992763</c:v>
                </c:pt>
                <c:pt idx="2261">
                  <c:v>0.21235819101306216</c:v>
                </c:pt>
                <c:pt idx="2262">
                  <c:v>0.21237466160395932</c:v>
                </c:pt>
                <c:pt idx="2263">
                  <c:v>0.21240559352954977</c:v>
                </c:pt>
                <c:pt idx="2264">
                  <c:v>0.21245079832426192</c:v>
                </c:pt>
                <c:pt idx="2265">
                  <c:v>0.2125083167347542</c:v>
                </c:pt>
                <c:pt idx="2266">
                  <c:v>0.212575614803412</c:v>
                </c:pt>
                <c:pt idx="2267">
                  <c:v>0.2126494391270016</c:v>
                </c:pt>
                <c:pt idx="2268">
                  <c:v>0.21272629490827119</c:v>
                </c:pt>
                <c:pt idx="2269">
                  <c:v>0.21280340393193917</c:v>
                </c:pt>
                <c:pt idx="2270">
                  <c:v>0.21287913649722631</c:v>
                </c:pt>
                <c:pt idx="2271">
                  <c:v>0.21295339599278815</c:v>
                </c:pt>
                <c:pt idx="2272">
                  <c:v>0.21302728456759254</c:v>
                </c:pt>
                <c:pt idx="2273">
                  <c:v>0.21310161736204755</c:v>
                </c:pt>
                <c:pt idx="2274">
                  <c:v>0.21317668241625051</c:v>
                </c:pt>
                <c:pt idx="2275">
                  <c:v>0.21325056101563264</c:v>
                </c:pt>
                <c:pt idx="2276">
                  <c:v>0.21331974964488473</c:v>
                </c:pt>
                <c:pt idx="2277">
                  <c:v>0.21338055069441428</c:v>
                </c:pt>
                <c:pt idx="2278">
                  <c:v>0.21343012880505516</c:v>
                </c:pt>
                <c:pt idx="2279">
                  <c:v>0.21346833612818691</c:v>
                </c:pt>
                <c:pt idx="2280">
                  <c:v>0.21349761788457985</c:v>
                </c:pt>
                <c:pt idx="2281">
                  <c:v>0.21352267695529389</c:v>
                </c:pt>
                <c:pt idx="2282">
                  <c:v>0.21354812155248912</c:v>
                </c:pt>
                <c:pt idx="2283">
                  <c:v>0.21357664047657918</c:v>
                </c:pt>
                <c:pt idx="2284">
                  <c:v>0.21360732201631247</c:v>
                </c:pt>
                <c:pt idx="2285">
                  <c:v>0.21363670918520725</c:v>
                </c:pt>
                <c:pt idx="2286">
                  <c:v>0.21366105594399984</c:v>
                </c:pt>
                <c:pt idx="2287">
                  <c:v>0.21367796021641525</c:v>
                </c:pt>
                <c:pt idx="2288">
                  <c:v>0.2136889099258151</c:v>
                </c:pt>
                <c:pt idx="2289">
                  <c:v>0.21369894740195824</c:v>
                </c:pt>
                <c:pt idx="2290">
                  <c:v>0.21371489257787388</c:v>
                </c:pt>
                <c:pt idx="2291">
                  <c:v>0.21374289410771538</c:v>
                </c:pt>
                <c:pt idx="2292">
                  <c:v>0.21378405915415519</c:v>
                </c:pt>
                <c:pt idx="2293">
                  <c:v>0.21383392356084094</c:v>
                </c:pt>
                <c:pt idx="2294">
                  <c:v>0.21388273665630261</c:v>
                </c:pt>
                <c:pt idx="2295">
                  <c:v>0.21391838905703273</c:v>
                </c:pt>
                <c:pt idx="2296">
                  <c:v>0.21392828768199398</c:v>
                </c:pt>
                <c:pt idx="2297">
                  <c:v>0.21390368569078907</c:v>
                </c:pt>
                <c:pt idx="2298">
                  <c:v>0.21384367613247743</c:v>
                </c:pt>
                <c:pt idx="2299">
                  <c:v>0.21376066616954401</c:v>
                </c:pt>
                <c:pt idx="2300">
                  <c:v>0.213678728608068</c:v>
                </c:pt>
                <c:pt idx="2301">
                  <c:v>0.21362787361818233</c:v>
                </c:pt>
                <c:pt idx="2302">
                  <c:v>0.21363142703113733</c:v>
                </c:pt>
                <c:pt idx="2303">
                  <c:v>0.21369409672662662</c:v>
                </c:pt>
                <c:pt idx="2304">
                  <c:v>0.21380433089087933</c:v>
                </c:pt>
                <c:pt idx="2305">
                  <c:v>0.21394169443182695</c:v>
                </c:pt>
                <c:pt idx="2306">
                  <c:v>0.21408693672087206</c:v>
                </c:pt>
                <c:pt idx="2307">
                  <c:v>0.2142246782002942</c:v>
                </c:pt>
                <c:pt idx="2308">
                  <c:v>0.2143455324436879</c:v>
                </c:pt>
                <c:pt idx="2309">
                  <c:v>0.21444674308659159</c:v>
                </c:pt>
                <c:pt idx="2310">
                  <c:v>0.21453118350852204</c:v>
                </c:pt>
                <c:pt idx="2311">
                  <c:v>0.21460596668363849</c:v>
                </c:pt>
                <c:pt idx="2312">
                  <c:v>0.21467970375953258</c:v>
                </c:pt>
                <c:pt idx="2313">
                  <c:v>0.21476053051093644</c:v>
                </c:pt>
                <c:pt idx="2314">
                  <c:v>0.21485220692622406</c:v>
                </c:pt>
                <c:pt idx="2315">
                  <c:v>0.21495348756464447</c:v>
                </c:pt>
                <c:pt idx="2316">
                  <c:v>0.21505864599929367</c:v>
                </c:pt>
                <c:pt idx="2317">
                  <c:v>0.21516064943876109</c:v>
                </c:pt>
                <c:pt idx="2318">
                  <c:v>0.21525424192445305</c:v>
                </c:pt>
                <c:pt idx="2319">
                  <c:v>0.2153373932597212</c:v>
                </c:pt>
                <c:pt idx="2320">
                  <c:v>0.21541308686710745</c:v>
                </c:pt>
                <c:pt idx="2321">
                  <c:v>0.21548749159385347</c:v>
                </c:pt>
                <c:pt idx="2322">
                  <c:v>0.21556832413515434</c:v>
                </c:pt>
                <c:pt idx="2323">
                  <c:v>0.21566128086296529</c:v>
                </c:pt>
                <c:pt idx="2324">
                  <c:v>0.21576733468049877</c:v>
                </c:pt>
                <c:pt idx="2325">
                  <c:v>0.21588364730184603</c:v>
                </c:pt>
                <c:pt idx="2326">
                  <c:v>0.21600462616895352</c:v>
                </c:pt>
                <c:pt idx="2327">
                  <c:v>0.21612549385825383</c:v>
                </c:pt>
                <c:pt idx="2328">
                  <c:v>0.2162426753955374</c:v>
                </c:pt>
                <c:pt idx="2329">
                  <c:v>0.21635452485911263</c:v>
                </c:pt>
                <c:pt idx="2330">
                  <c:v>0.21646132811944127</c:v>
                </c:pt>
                <c:pt idx="2331">
                  <c:v>0.2165625980006812</c:v>
                </c:pt>
                <c:pt idx="2332">
                  <c:v>0.21665750858853658</c:v>
                </c:pt>
                <c:pt idx="2333">
                  <c:v>0.2167443145746609</c:v>
                </c:pt>
                <c:pt idx="2334">
                  <c:v>0.21682160826574978</c:v>
                </c:pt>
                <c:pt idx="2335">
                  <c:v>0.21688904591321809</c:v>
                </c:pt>
                <c:pt idx="2336">
                  <c:v>0.2169489939047434</c:v>
                </c:pt>
                <c:pt idx="2337">
                  <c:v>0.21700565937962621</c:v>
                </c:pt>
                <c:pt idx="2338">
                  <c:v>0.21706325185270745</c:v>
                </c:pt>
                <c:pt idx="2339">
                  <c:v>0.21712385318783353</c:v>
                </c:pt>
                <c:pt idx="2340">
                  <c:v>0.21718654477691798</c:v>
                </c:pt>
                <c:pt idx="2341">
                  <c:v>0.21724900331218797</c:v>
                </c:pt>
                <c:pt idx="2342">
                  <c:v>0.21730793560779924</c:v>
                </c:pt>
                <c:pt idx="2343">
                  <c:v>0.21736135444970492</c:v>
                </c:pt>
                <c:pt idx="2344">
                  <c:v>0.21740930624107033</c:v>
                </c:pt>
                <c:pt idx="2345">
                  <c:v>0.21745411446749094</c:v>
                </c:pt>
                <c:pt idx="2346">
                  <c:v>0.21749916956165313</c:v>
                </c:pt>
                <c:pt idx="2347">
                  <c:v>0.21754728193549586</c:v>
                </c:pt>
                <c:pt idx="2348">
                  <c:v>0.21759922796422168</c:v>
                </c:pt>
                <c:pt idx="2349">
                  <c:v>0.21765311884376212</c:v>
                </c:pt>
                <c:pt idx="2350">
                  <c:v>0.21770575614006402</c:v>
                </c:pt>
                <c:pt idx="2351">
                  <c:v>0.21775277643096377</c:v>
                </c:pt>
                <c:pt idx="2352">
                  <c:v>0.21779155988337248</c:v>
                </c:pt>
                <c:pt idx="2353">
                  <c:v>0.21782128004765364</c:v>
                </c:pt>
                <c:pt idx="2354">
                  <c:v>0.21784372908936275</c:v>
                </c:pt>
                <c:pt idx="2355">
                  <c:v>0.21786157278393489</c:v>
                </c:pt>
                <c:pt idx="2356">
                  <c:v>0.21787713812707263</c:v>
                </c:pt>
                <c:pt idx="2357">
                  <c:v>0.21789163718841484</c:v>
                </c:pt>
                <c:pt idx="2358">
                  <c:v>0.21790448793169567</c:v>
                </c:pt>
                <c:pt idx="2359">
                  <c:v>0.21791447782878878</c:v>
                </c:pt>
                <c:pt idx="2360">
                  <c:v>0.2179200063172145</c:v>
                </c:pt>
                <c:pt idx="2361">
                  <c:v>0.21792053977157519</c:v>
                </c:pt>
                <c:pt idx="2362">
                  <c:v>0.21791651463212633</c:v>
                </c:pt>
                <c:pt idx="2363">
                  <c:v>0.21790943435687468</c:v>
                </c:pt>
                <c:pt idx="2364">
                  <c:v>0.21790104486507209</c:v>
                </c:pt>
                <c:pt idx="2365">
                  <c:v>0.21789251005705354</c:v>
                </c:pt>
                <c:pt idx="2366">
                  <c:v>0.21788436335131531</c:v>
                </c:pt>
                <c:pt idx="2367">
                  <c:v>0.21787650774408149</c:v>
                </c:pt>
                <c:pt idx="2368">
                  <c:v>0.21786845831863419</c:v>
                </c:pt>
                <c:pt idx="2369">
                  <c:v>0.21785943926012549</c:v>
                </c:pt>
                <c:pt idx="2370">
                  <c:v>0.21784857784686715</c:v>
                </c:pt>
                <c:pt idx="2371">
                  <c:v>0.21783456508552165</c:v>
                </c:pt>
                <c:pt idx="2372">
                  <c:v>0.21781609220524398</c:v>
                </c:pt>
                <c:pt idx="2373">
                  <c:v>0.21779160836485553</c:v>
                </c:pt>
                <c:pt idx="2374">
                  <c:v>0.21776033893235111</c:v>
                </c:pt>
                <c:pt idx="2375">
                  <c:v>0.21772238232092742</c:v>
                </c:pt>
                <c:pt idx="2376">
                  <c:v>0.21767900047397779</c:v>
                </c:pt>
                <c:pt idx="2377">
                  <c:v>0.21763237587909265</c:v>
                </c:pt>
                <c:pt idx="2378">
                  <c:v>0.2175843509945988</c:v>
                </c:pt>
                <c:pt idx="2379">
                  <c:v>0.21753560462583241</c:v>
                </c:pt>
                <c:pt idx="2380">
                  <c:v>0.2174849258330743</c:v>
                </c:pt>
                <c:pt idx="2381">
                  <c:v>0.21742989323047687</c:v>
                </c:pt>
                <c:pt idx="2382">
                  <c:v>0.21736794145280167</c:v>
                </c:pt>
                <c:pt idx="2383">
                  <c:v>0.21729645843674614</c:v>
                </c:pt>
                <c:pt idx="2384">
                  <c:v>0.21721520680345305</c:v>
                </c:pt>
                <c:pt idx="2385">
                  <c:v>0.2171249665502509</c:v>
                </c:pt>
                <c:pt idx="2386">
                  <c:v>0.2170280662997047</c:v>
                </c:pt>
                <c:pt idx="2387">
                  <c:v>0.21692688137403868</c:v>
                </c:pt>
                <c:pt idx="2388">
                  <c:v>0.21682252735985372</c:v>
                </c:pt>
                <c:pt idx="2389">
                  <c:v>0.2167155868845779</c:v>
                </c:pt>
                <c:pt idx="2390">
                  <c:v>0.21660601351533146</c:v>
                </c:pt>
                <c:pt idx="2391">
                  <c:v>0.21649429261969896</c:v>
                </c:pt>
                <c:pt idx="2392">
                  <c:v>0.2163816822929637</c:v>
                </c:pt>
                <c:pt idx="2393">
                  <c:v>0.21627059882698871</c:v>
                </c:pt>
                <c:pt idx="2394">
                  <c:v>0.21616306965429941</c:v>
                </c:pt>
                <c:pt idx="2395">
                  <c:v>0.21606029935569002</c:v>
                </c:pt>
                <c:pt idx="2396">
                  <c:v>0.21596151211715572</c:v>
                </c:pt>
                <c:pt idx="2397">
                  <c:v>0.21586477454782313</c:v>
                </c:pt>
                <c:pt idx="2398">
                  <c:v>0.21576805852164557</c:v>
                </c:pt>
                <c:pt idx="2399">
                  <c:v>0.21567064034902614</c:v>
                </c:pt>
                <c:pt idx="2400">
                  <c:v>0.21557420871430075</c:v>
                </c:pt>
                <c:pt idx="2401">
                  <c:v>0.21548262090102729</c:v>
                </c:pt>
                <c:pt idx="2402">
                  <c:v>0.21539977926440942</c:v>
                </c:pt>
                <c:pt idx="2403">
                  <c:v>0.21532837840351768</c:v>
                </c:pt>
                <c:pt idx="2404">
                  <c:v>0.21526759326882847</c:v>
                </c:pt>
                <c:pt idx="2405">
                  <c:v>0.21521390118629599</c:v>
                </c:pt>
                <c:pt idx="2406">
                  <c:v>0.21516117951447974</c:v>
                </c:pt>
                <c:pt idx="2407">
                  <c:v>0.21510446508127953</c:v>
                </c:pt>
                <c:pt idx="2408">
                  <c:v>0.21504082074358286</c:v>
                </c:pt>
                <c:pt idx="2409">
                  <c:v>0.21497121290079932</c:v>
                </c:pt>
                <c:pt idx="2410">
                  <c:v>0.21489882294535731</c:v>
                </c:pt>
                <c:pt idx="2411">
                  <c:v>0.21482755254245242</c:v>
                </c:pt>
                <c:pt idx="2412">
                  <c:v>0.21475985649131366</c:v>
                </c:pt>
                <c:pt idx="2413">
                  <c:v>0.21469505920343721</c:v>
                </c:pt>
                <c:pt idx="2414">
                  <c:v>0.21463007906256579</c:v>
                </c:pt>
                <c:pt idx="2415">
                  <c:v>0.21456048889411203</c:v>
                </c:pt>
                <c:pt idx="2416">
                  <c:v>0.21448287484162573</c:v>
                </c:pt>
                <c:pt idx="2417">
                  <c:v>0.21439685637615832</c:v>
                </c:pt>
                <c:pt idx="2418">
                  <c:v>0.21430623789972766</c:v>
                </c:pt>
                <c:pt idx="2419">
                  <c:v>0.21421890804700836</c:v>
                </c:pt>
                <c:pt idx="2420">
                  <c:v>0.21414414340986973</c:v>
                </c:pt>
                <c:pt idx="2421">
                  <c:v>0.21409059003206096</c:v>
                </c:pt>
                <c:pt idx="2422">
                  <c:v>0.21406174893798954</c:v>
                </c:pt>
                <c:pt idx="2423">
                  <c:v>0.21405675000977706</c:v>
                </c:pt>
                <c:pt idx="2424">
                  <c:v>0.21407064140442986</c:v>
                </c:pt>
                <c:pt idx="2425">
                  <c:v>0.21409794481753294</c:v>
                </c:pt>
                <c:pt idx="2426">
                  <c:v>0.21413274954396852</c:v>
                </c:pt>
                <c:pt idx="2427">
                  <c:v>0.21416938405078331</c:v>
                </c:pt>
                <c:pt idx="2428">
                  <c:v>0.21420289627317909</c:v>
                </c:pt>
                <c:pt idx="2429">
                  <c:v>0.21422939054901455</c:v>
                </c:pt>
                <c:pt idx="2430">
                  <c:v>0.21424602843406823</c:v>
                </c:pt>
                <c:pt idx="2431">
                  <c:v>0.21425280879546435</c:v>
                </c:pt>
                <c:pt idx="2432">
                  <c:v>0.21425314541190885</c:v>
                </c:pt>
                <c:pt idx="2433">
                  <c:v>0.21425285688351189</c:v>
                </c:pt>
                <c:pt idx="2434">
                  <c:v>0.21425901219755525</c:v>
                </c:pt>
                <c:pt idx="2435">
                  <c:v>0.21427646875800996</c:v>
                </c:pt>
                <c:pt idx="2436">
                  <c:v>0.21430580505429195</c:v>
                </c:pt>
                <c:pt idx="2437">
                  <c:v>0.21434346422115577</c:v>
                </c:pt>
                <c:pt idx="2438">
                  <c:v>0.21438237731429396</c:v>
                </c:pt>
                <c:pt idx="2439">
                  <c:v>0.21441523249194336</c:v>
                </c:pt>
                <c:pt idx="2440">
                  <c:v>0.21443649587900424</c:v>
                </c:pt>
                <c:pt idx="2441">
                  <c:v>0.21444400085241652</c:v>
                </c:pt>
                <c:pt idx="2442">
                  <c:v>0.21443923806579143</c:v>
                </c:pt>
                <c:pt idx="2443">
                  <c:v>0.21442668187868894</c:v>
                </c:pt>
                <c:pt idx="2444">
                  <c:v>0.21441224992814609</c:v>
                </c:pt>
                <c:pt idx="2445">
                  <c:v>0.21440123386198637</c:v>
                </c:pt>
                <c:pt idx="2446">
                  <c:v>0.214397289312351</c:v>
                </c:pt>
                <c:pt idx="2447">
                  <c:v>0.2144020516389554</c:v>
                </c:pt>
                <c:pt idx="2448">
                  <c:v>0.21441523249194336</c:v>
                </c:pt>
                <c:pt idx="2449">
                  <c:v>0.21443572614547421</c:v>
                </c:pt>
                <c:pt idx="2450">
                  <c:v>0.21446184973966784</c:v>
                </c:pt>
                <c:pt idx="2451">
                  <c:v>0.21449143913371302</c:v>
                </c:pt>
                <c:pt idx="2452">
                  <c:v>0.21452175231078327</c:v>
                </c:pt>
                <c:pt idx="2453">
                  <c:v>0.21454937282541517</c:v>
                </c:pt>
                <c:pt idx="2454">
                  <c:v>0.21457059465801595</c:v>
                </c:pt>
                <c:pt idx="2455">
                  <c:v>0.21458200001687841</c:v>
                </c:pt>
                <c:pt idx="2456">
                  <c:v>0.21458195189237225</c:v>
                </c:pt>
                <c:pt idx="2457">
                  <c:v>0.21457160524733995</c:v>
                </c:pt>
                <c:pt idx="2458">
                  <c:v>0.21455673538455397</c:v>
                </c:pt>
                <c:pt idx="2459">
                  <c:v>0.21454720739059882</c:v>
                </c:pt>
                <c:pt idx="2460">
                  <c:v>0.21455355936334261</c:v>
                </c:pt>
                <c:pt idx="2461">
                  <c:v>0.21458479124736848</c:v>
                </c:pt>
                <c:pt idx="2462">
                  <c:v>0.21464524022583728</c:v>
                </c:pt>
                <c:pt idx="2463">
                  <c:v>0.21473352240061447</c:v>
                </c:pt>
                <c:pt idx="2464">
                  <c:v>0.21484565796902463</c:v>
                </c:pt>
                <c:pt idx="2465">
                  <c:v>0.21497588518868901</c:v>
                </c:pt>
                <c:pt idx="2466">
                  <c:v>0.2151195946305223</c:v>
                </c:pt>
                <c:pt idx="2467">
                  <c:v>0.21527255795283481</c:v>
                </c:pt>
                <c:pt idx="2468">
                  <c:v>0.21543121672116014</c:v>
                </c:pt>
                <c:pt idx="2469">
                  <c:v>0.21559302060873406</c:v>
                </c:pt>
                <c:pt idx="2470">
                  <c:v>0.2157551260749325</c:v>
                </c:pt>
                <c:pt idx="2471">
                  <c:v>0.21591478189825616</c:v>
                </c:pt>
                <c:pt idx="2472">
                  <c:v>0.21606841191619094</c:v>
                </c:pt>
                <c:pt idx="2473">
                  <c:v>0.21621122745199059</c:v>
                </c:pt>
                <c:pt idx="2474">
                  <c:v>0.21633712953042469</c:v>
                </c:pt>
                <c:pt idx="2475">
                  <c:v>0.21643904708118863</c:v>
                </c:pt>
                <c:pt idx="2476">
                  <c:v>0.21650922897209676</c:v>
                </c:pt>
                <c:pt idx="2477">
                  <c:v>0.21654142363385395</c:v>
                </c:pt>
                <c:pt idx="2478">
                  <c:v>0.2165327221385672</c:v>
                </c:pt>
                <c:pt idx="2479">
                  <c:v>0.21648554373275783</c:v>
                </c:pt>
                <c:pt idx="2480">
                  <c:v>0.21640739160648645</c:v>
                </c:pt>
                <c:pt idx="2481">
                  <c:v>0.21631094121077829</c:v>
                </c:pt>
                <c:pt idx="2482">
                  <c:v>0.2162113240627693</c:v>
                </c:pt>
                <c:pt idx="2483">
                  <c:v>0.21612129213971473</c:v>
                </c:pt>
                <c:pt idx="2484">
                  <c:v>0.2160498208559912</c:v>
                </c:pt>
                <c:pt idx="2485">
                  <c:v>0.21600013592805842</c:v>
                </c:pt>
                <c:pt idx="2486">
                  <c:v>0.21597049184671899</c:v>
                </c:pt>
                <c:pt idx="2487">
                  <c:v>0.21595581539573358</c:v>
                </c:pt>
                <c:pt idx="2488">
                  <c:v>0.21594876701333007</c:v>
                </c:pt>
                <c:pt idx="2489">
                  <c:v>0.21594041531102501</c:v>
                </c:pt>
                <c:pt idx="2490">
                  <c:v>0.21591907816510134</c:v>
                </c:pt>
                <c:pt idx="2491">
                  <c:v>0.21587018047027548</c:v>
                </c:pt>
                <c:pt idx="2492">
                  <c:v>0.21577857848249068</c:v>
                </c:pt>
                <c:pt idx="2493">
                  <c:v>0.21563243175749033</c:v>
                </c:pt>
                <c:pt idx="2494">
                  <c:v>0.21543218109629877</c:v>
                </c:pt>
                <c:pt idx="2495">
                  <c:v>0.21519761172327886</c:v>
                </c:pt>
                <c:pt idx="2496">
                  <c:v>0.21496702233483309</c:v>
                </c:pt>
                <c:pt idx="2497">
                  <c:v>0.21477887387514713</c:v>
                </c:pt>
                <c:pt idx="2498">
                  <c:v>0.21465197869051886</c:v>
                </c:pt>
                <c:pt idx="2499">
                  <c:v>0.21458137439871247</c:v>
                </c:pt>
                <c:pt idx="2500">
                  <c:v>0.21454706302866175</c:v>
                </c:pt>
                <c:pt idx="2501">
                  <c:v>0.21452685283106851</c:v>
                </c:pt>
                <c:pt idx="2502">
                  <c:v>0.2145035160348284</c:v>
                </c:pt>
                <c:pt idx="2503">
                  <c:v>0.21446805612841055</c:v>
                </c:pt>
                <c:pt idx="2504">
                  <c:v>0.21441970637604499</c:v>
                </c:pt>
                <c:pt idx="2505">
                  <c:v>0.2143627038808745</c:v>
                </c:pt>
                <c:pt idx="2506">
                  <c:v>0.21430344845893287</c:v>
                </c:pt>
                <c:pt idx="2507">
                  <c:v>0.21424665356934133</c:v>
                </c:pt>
                <c:pt idx="2508">
                  <c:v>0.21419366452774277</c:v>
                </c:pt>
                <c:pt idx="2509">
                  <c:v>0.21414178769156331</c:v>
                </c:pt>
                <c:pt idx="2510">
                  <c:v>0.21408679251185045</c:v>
                </c:pt>
                <c:pt idx="2511">
                  <c:v>0.21402445062987926</c:v>
                </c:pt>
                <c:pt idx="2512">
                  <c:v>0.21395385216494697</c:v>
                </c:pt>
                <c:pt idx="2513">
                  <c:v>0.21387692299788105</c:v>
                </c:pt>
                <c:pt idx="2514">
                  <c:v>0.21379899865988614</c:v>
                </c:pt>
                <c:pt idx="2515">
                  <c:v>0.21372555504019672</c:v>
                </c:pt>
                <c:pt idx="2516">
                  <c:v>0.21366105594399984</c:v>
                </c:pt>
                <c:pt idx="2517">
                  <c:v>0.21360737003294047</c:v>
                </c:pt>
                <c:pt idx="2518">
                  <c:v>0.21356396516800044</c:v>
                </c:pt>
                <c:pt idx="2519">
                  <c:v>0.21352944603277887</c:v>
                </c:pt>
                <c:pt idx="2520">
                  <c:v>0.2135018903058846</c:v>
                </c:pt>
                <c:pt idx="2521">
                  <c:v>0.21348009659638931</c:v>
                </c:pt>
                <c:pt idx="2522">
                  <c:v>0.2134619520073838</c:v>
                </c:pt>
                <c:pt idx="2523">
                  <c:v>0.21344457615389975</c:v>
                </c:pt>
                <c:pt idx="2524">
                  <c:v>0.21342403322396283</c:v>
                </c:pt>
                <c:pt idx="2525">
                  <c:v>0.21339538033946356</c:v>
                </c:pt>
                <c:pt idx="2526">
                  <c:v>0.21335521189024628</c:v>
                </c:pt>
                <c:pt idx="2527">
                  <c:v>0.21330309922420918</c:v>
                </c:pt>
                <c:pt idx="2528">
                  <c:v>0.21324278877924815</c:v>
                </c:pt>
                <c:pt idx="2529">
                  <c:v>0.21318191107268411</c:v>
                </c:pt>
                <c:pt idx="2530">
                  <c:v>0.21312809250074091</c:v>
                </c:pt>
                <c:pt idx="2531">
                  <c:v>0.21308670182621067</c:v>
                </c:pt>
                <c:pt idx="2532">
                  <c:v>0.21305739980541225</c:v>
                </c:pt>
                <c:pt idx="2533">
                  <c:v>0.21303471727454623</c:v>
                </c:pt>
                <c:pt idx="2534">
                  <c:v>0.21301002199708927</c:v>
                </c:pt>
                <c:pt idx="2535">
                  <c:v>0.2129739646188967</c:v>
                </c:pt>
                <c:pt idx="2536">
                  <c:v>0.21291978828276745</c:v>
                </c:pt>
                <c:pt idx="2537">
                  <c:v>0.21284361723830467</c:v>
                </c:pt>
                <c:pt idx="2538">
                  <c:v>0.212744360865985</c:v>
                </c:pt>
                <c:pt idx="2539">
                  <c:v>0.21262476574727071</c:v>
                </c:pt>
                <c:pt idx="2540">
                  <c:v>0.21249097899300703</c:v>
                </c:pt>
                <c:pt idx="2541">
                  <c:v>0.21235211045859601</c:v>
                </c:pt>
                <c:pt idx="2542">
                  <c:v>0.21221869483792685</c:v>
                </c:pt>
                <c:pt idx="2543">
                  <c:v>0.21209972287061615</c:v>
                </c:pt>
                <c:pt idx="2544">
                  <c:v>0.21199896197488041</c:v>
                </c:pt>
                <c:pt idx="2545">
                  <c:v>0.21191352969210628</c:v>
                </c:pt>
                <c:pt idx="2546">
                  <c:v>0.21183519167602069</c:v>
                </c:pt>
                <c:pt idx="2547">
                  <c:v>0.21175289937112315</c:v>
                </c:pt>
                <c:pt idx="2548">
                  <c:v>0.21165594739077384</c:v>
                </c:pt>
                <c:pt idx="2549">
                  <c:v>0.21153794186491978</c:v>
                </c:pt>
                <c:pt idx="2550">
                  <c:v>0.21139880441058531</c:v>
                </c:pt>
                <c:pt idx="2551">
                  <c:v>0.21124528891175584</c:v>
                </c:pt>
                <c:pt idx="2552">
                  <c:v>0.21108948843889683</c:v>
                </c:pt>
                <c:pt idx="2553">
                  <c:v>0.21094257248637635</c:v>
                </c:pt>
                <c:pt idx="2554">
                  <c:v>0.2108106864010014</c:v>
                </c:pt>
                <c:pt idx="2555">
                  <c:v>0.21069181329845685</c:v>
                </c:pt>
                <c:pt idx="2556">
                  <c:v>0.21057583367241603</c:v>
                </c:pt>
                <c:pt idx="2557">
                  <c:v>0.21044777702623593</c:v>
                </c:pt>
                <c:pt idx="2558">
                  <c:v>0.21029369188950139</c:v>
                </c:pt>
                <c:pt idx="2559">
                  <c:v>0.21010889043767031</c:v>
                </c:pt>
                <c:pt idx="2560">
                  <c:v>0.20990255267469124</c:v>
                </c:pt>
                <c:pt idx="2561">
                  <c:v>0.20969612255376466</c:v>
                </c:pt>
                <c:pt idx="2562">
                  <c:v>0.20951228864079882</c:v>
                </c:pt>
                <c:pt idx="2563">
                  <c:v>0.20936466887888203</c:v>
                </c:pt>
                <c:pt idx="2564">
                  <c:v>0.20925180024741316</c:v>
                </c:pt>
                <c:pt idx="2565">
                  <c:v>0.20916177360108454</c:v>
                </c:pt>
                <c:pt idx="2566">
                  <c:v>0.20907784793038595</c:v>
                </c:pt>
                <c:pt idx="2567">
                  <c:v>0.20898562443424504</c:v>
                </c:pt>
                <c:pt idx="2568">
                  <c:v>0.20887551404167545</c:v>
                </c:pt>
                <c:pt idx="2569">
                  <c:v>0.20874401668260587</c:v>
                </c:pt>
                <c:pt idx="2570">
                  <c:v>0.20859352505396531</c:v>
                </c:pt>
                <c:pt idx="2571">
                  <c:v>0.2084307015336638</c:v>
                </c:pt>
                <c:pt idx="2572">
                  <c:v>0.20826461895484125</c:v>
                </c:pt>
                <c:pt idx="2573">
                  <c:v>0.20810443150803723</c:v>
                </c:pt>
                <c:pt idx="2574">
                  <c:v>0.20795776339113034</c:v>
                </c:pt>
                <c:pt idx="2575">
                  <c:v>0.20782995507430932</c:v>
                </c:pt>
                <c:pt idx="2576">
                  <c:v>0.20772255314461194</c:v>
                </c:pt>
                <c:pt idx="2577">
                  <c:v>0.20763265346956591</c:v>
                </c:pt>
                <c:pt idx="2578">
                  <c:v>0.20755309499148819</c:v>
                </c:pt>
                <c:pt idx="2579">
                  <c:v>0.207473503741847</c:v>
                </c:pt>
                <c:pt idx="2580">
                  <c:v>0.20738180960052296</c:v>
                </c:pt>
                <c:pt idx="2581">
                  <c:v>0.20726841399209381</c:v>
                </c:pt>
                <c:pt idx="2582">
                  <c:v>0.20713077939133714</c:v>
                </c:pt>
                <c:pt idx="2583">
                  <c:v>0.20697739352480124</c:v>
                </c:pt>
                <c:pt idx="2584">
                  <c:v>0.20682803271892367</c:v>
                </c:pt>
                <c:pt idx="2585">
                  <c:v>0.20670462068542891</c:v>
                </c:pt>
                <c:pt idx="2586">
                  <c:v>0.20662216072298886</c:v>
                </c:pt>
                <c:pt idx="2587">
                  <c:v>0.20658072400526448</c:v>
                </c:pt>
                <c:pt idx="2588">
                  <c:v>0.20656787328369738</c:v>
                </c:pt>
                <c:pt idx="2589">
                  <c:v>0.20656286538487575</c:v>
                </c:pt>
                <c:pt idx="2590">
                  <c:v>0.20654415714161031</c:v>
                </c:pt>
                <c:pt idx="2591">
                  <c:v>0.20649781519157404</c:v>
                </c:pt>
                <c:pt idx="2592">
                  <c:v>0.20642049513817259</c:v>
                </c:pt>
                <c:pt idx="2593">
                  <c:v>0.20632411232039768</c:v>
                </c:pt>
                <c:pt idx="2594">
                  <c:v>0.20623148030569935</c:v>
                </c:pt>
                <c:pt idx="2595">
                  <c:v>0.20616581891292882</c:v>
                </c:pt>
                <c:pt idx="2596">
                  <c:v>0.20613759370164905</c:v>
                </c:pt>
                <c:pt idx="2597">
                  <c:v>0.20614207751733757</c:v>
                </c:pt>
                <c:pt idx="2598">
                  <c:v>0.20616426128655782</c:v>
                </c:pt>
                <c:pt idx="2599">
                  <c:v>0.20618899516525011</c:v>
                </c:pt>
                <c:pt idx="2600">
                  <c:v>0.20620504461872721</c:v>
                </c:pt>
                <c:pt idx="2601">
                  <c:v>0.20620768811501375</c:v>
                </c:pt>
                <c:pt idx="2602">
                  <c:v>0.20619909681091295</c:v>
                </c:pt>
                <c:pt idx="2603">
                  <c:v>0.20618616297032175</c:v>
                </c:pt>
                <c:pt idx="2604">
                  <c:v>0.20617804411388926</c:v>
                </c:pt>
                <c:pt idx="2605">
                  <c:v>0.20618130107876217</c:v>
                </c:pt>
                <c:pt idx="2606">
                  <c:v>0.20619881358400124</c:v>
                </c:pt>
                <c:pt idx="2607">
                  <c:v>0.20622949757335793</c:v>
                </c:pt>
                <c:pt idx="2608">
                  <c:v>0.2062702870324252</c:v>
                </c:pt>
                <c:pt idx="2609">
                  <c:v>0.20631906001406239</c:v>
                </c:pt>
                <c:pt idx="2610">
                  <c:v>0.20637520530004103</c:v>
                </c:pt>
                <c:pt idx="2611">
                  <c:v>0.20643938697751527</c:v>
                </c:pt>
                <c:pt idx="2612">
                  <c:v>0.20651274233386382</c:v>
                </c:pt>
                <c:pt idx="2613">
                  <c:v>0.20659466179858374</c:v>
                </c:pt>
                <c:pt idx="2614">
                  <c:v>0.2066830236404141</c:v>
                </c:pt>
                <c:pt idx="2615">
                  <c:v>0.20677423947814497</c:v>
                </c:pt>
                <c:pt idx="2616">
                  <c:v>0.20686443438570987</c:v>
                </c:pt>
                <c:pt idx="2617">
                  <c:v>0.20695105425503821</c:v>
                </c:pt>
                <c:pt idx="2618">
                  <c:v>0.20703371858032757</c:v>
                </c:pt>
                <c:pt idx="2619">
                  <c:v>0.2071142699543532</c:v>
                </c:pt>
                <c:pt idx="2620">
                  <c:v>0.20719559327785494</c:v>
                </c:pt>
                <c:pt idx="2621">
                  <c:v>0.20728114349281554</c:v>
                </c:pt>
                <c:pt idx="2622">
                  <c:v>0.20737215372940473</c:v>
                </c:pt>
                <c:pt idx="2623">
                  <c:v>0.20746910084447875</c:v>
                </c:pt>
                <c:pt idx="2624">
                  <c:v>0.20756985788745572</c:v>
                </c:pt>
                <c:pt idx="2625">
                  <c:v>0.20767239080973518</c:v>
                </c:pt>
                <c:pt idx="2626">
                  <c:v>0.20777490056871648</c:v>
                </c:pt>
                <c:pt idx="2627">
                  <c:v>0.207877624078698</c:v>
                </c:pt>
                <c:pt idx="2628">
                  <c:v>0.2079831210138213</c:v>
                </c:pt>
                <c:pt idx="2629">
                  <c:v>0.20809547072284448</c:v>
                </c:pt>
                <c:pt idx="2630">
                  <c:v>0.2082195632272382</c:v>
                </c:pt>
                <c:pt idx="2631">
                  <c:v>0.20835844472318463</c:v>
                </c:pt>
                <c:pt idx="2632">
                  <c:v>0.20851222430465252</c:v>
                </c:pt>
                <c:pt idx="2633">
                  <c:v>0.20867830666815776</c:v>
                </c:pt>
                <c:pt idx="2634">
                  <c:v>0.2088521939820028</c:v>
                </c:pt>
                <c:pt idx="2635">
                  <c:v>0.20902909674902456</c:v>
                </c:pt>
                <c:pt idx="2636">
                  <c:v>0.20920421784149087</c:v>
                </c:pt>
                <c:pt idx="2637">
                  <c:v>0.20937427405101525</c:v>
                </c:pt>
                <c:pt idx="2638">
                  <c:v>0.20953726150696536</c:v>
                </c:pt>
                <c:pt idx="2639">
                  <c:v>0.20969279153707751</c:v>
                </c:pt>
                <c:pt idx="2640">
                  <c:v>0.20984152253363395</c:v>
                </c:pt>
                <c:pt idx="2641">
                  <c:v>0.20998597123196081</c:v>
                </c:pt>
                <c:pt idx="2642">
                  <c:v>0.21012870554549376</c:v>
                </c:pt>
                <c:pt idx="2643">
                  <c:v>0.2102720585762293</c:v>
                </c:pt>
                <c:pt idx="2644">
                  <c:v>0.21041693655902546</c:v>
                </c:pt>
                <c:pt idx="2645">
                  <c:v>0.21056243506181502</c:v>
                </c:pt>
                <c:pt idx="2646">
                  <c:v>0.21070535899173634</c:v>
                </c:pt>
                <c:pt idx="2647">
                  <c:v>0.21084088687837807</c:v>
                </c:pt>
                <c:pt idx="2648">
                  <c:v>0.21096314154606474</c:v>
                </c:pt>
                <c:pt idx="2649">
                  <c:v>0.21106819734315638</c:v>
                </c:pt>
                <c:pt idx="2650">
                  <c:v>0.21115312925924287</c:v>
                </c:pt>
                <c:pt idx="2651">
                  <c:v>0.21121840301342307</c:v>
                </c:pt>
                <c:pt idx="2652">
                  <c:v>0.21126787817338907</c:v>
                </c:pt>
                <c:pt idx="2653">
                  <c:v>0.21130794954293272</c:v>
                </c:pt>
                <c:pt idx="2654">
                  <c:v>0.21134534963943649</c:v>
                </c:pt>
                <c:pt idx="2655">
                  <c:v>0.21138533261488565</c:v>
                </c:pt>
                <c:pt idx="2656">
                  <c:v>0.21142971468434321</c:v>
                </c:pt>
                <c:pt idx="2657">
                  <c:v>0.21147520026225494</c:v>
                </c:pt>
                <c:pt idx="2658">
                  <c:v>0.21151419169250416</c:v>
                </c:pt>
                <c:pt idx="2659">
                  <c:v>0.2115349312077984</c:v>
                </c:pt>
                <c:pt idx="2660">
                  <c:v>0.21152503919562946</c:v>
                </c:pt>
                <c:pt idx="2661">
                  <c:v>0.21147453132218272</c:v>
                </c:pt>
                <c:pt idx="2662">
                  <c:v>0.21137988668842786</c:v>
                </c:pt>
                <c:pt idx="2663">
                  <c:v>0.21124824980514387</c:v>
                </c:pt>
                <c:pt idx="2664">
                  <c:v>0.21109726997425046</c:v>
                </c:pt>
                <c:pt idx="2665">
                  <c:v>0.21094939691559075</c:v>
                </c:pt>
                <c:pt idx="2666">
                  <c:v>0.21082208886211648</c:v>
                </c:pt>
                <c:pt idx="2667">
                  <c:v>0.21072148082523054</c:v>
                </c:pt>
                <c:pt idx="2668">
                  <c:v>0.21064192681793589</c:v>
                </c:pt>
                <c:pt idx="2669">
                  <c:v>0.2105715899396324</c:v>
                </c:pt>
                <c:pt idx="2670">
                  <c:v>0.21049525751345252</c:v>
                </c:pt>
                <c:pt idx="2671">
                  <c:v>0.21039939612658251</c:v>
                </c:pt>
                <c:pt idx="2672">
                  <c:v>0.21027467929470087</c:v>
                </c:pt>
                <c:pt idx="2673">
                  <c:v>0.21011665442267854</c:v>
                </c:pt>
                <c:pt idx="2674">
                  <c:v>0.20992697665499258</c:v>
                </c:pt>
                <c:pt idx="2675">
                  <c:v>0.209711778674429</c:v>
                </c:pt>
                <c:pt idx="2676">
                  <c:v>0.2094796120305121</c:v>
                </c:pt>
                <c:pt idx="2677">
                  <c:v>0.20923692127256652</c:v>
                </c:pt>
                <c:pt idx="2678">
                  <c:v>0.20898709719555283</c:v>
                </c:pt>
                <c:pt idx="2679">
                  <c:v>0.20872977233836973</c:v>
                </c:pt>
                <c:pt idx="2680">
                  <c:v>0.20846268244974051</c:v>
                </c:pt>
                <c:pt idx="2681">
                  <c:v>0.20818385395527192</c:v>
                </c:pt>
                <c:pt idx="2682">
                  <c:v>0.20789259872265728</c:v>
                </c:pt>
                <c:pt idx="2683">
                  <c:v>0.20758969955245896</c:v>
                </c:pt>
                <c:pt idx="2684">
                  <c:v>0.20727749969427064</c:v>
                </c:pt>
                <c:pt idx="2685">
                  <c:v>0.20695899842668738</c:v>
                </c:pt>
                <c:pt idx="2686">
                  <c:v>0.20663765916579399</c:v>
                </c:pt>
                <c:pt idx="2687">
                  <c:v>0.20631721853384541</c:v>
                </c:pt>
                <c:pt idx="2688">
                  <c:v>0.20600210990640208</c:v>
                </c:pt>
                <c:pt idx="2689">
                  <c:v>0.2056972254260919</c:v>
                </c:pt>
                <c:pt idx="2690">
                  <c:v>0.20540687861038739</c:v>
                </c:pt>
                <c:pt idx="2691">
                  <c:v>0.2051336303384553</c:v>
                </c:pt>
                <c:pt idx="2692">
                  <c:v>0.20487730729094697</c:v>
                </c:pt>
                <c:pt idx="2693">
                  <c:v>0.2046346342042554</c:v>
                </c:pt>
                <c:pt idx="2694">
                  <c:v>0.20440018217913467</c:v>
                </c:pt>
                <c:pt idx="2695">
                  <c:v>0.20416905157873008</c:v>
                </c:pt>
                <c:pt idx="2696">
                  <c:v>0.20393893614925171</c:v>
                </c:pt>
                <c:pt idx="2697">
                  <c:v>0.20371119545158187</c:v>
                </c:pt>
                <c:pt idx="2698">
                  <c:v>0.20349056380251537</c:v>
                </c:pt>
                <c:pt idx="2699">
                  <c:v>0.20328415746089465</c:v>
                </c:pt>
                <c:pt idx="2700">
                  <c:v>0.20309753353076263</c:v>
                </c:pt>
                <c:pt idx="2701">
                  <c:v>0.20293291539356226</c:v>
                </c:pt>
                <c:pt idx="2702">
                  <c:v>0.20278831097885894</c:v>
                </c:pt>
                <c:pt idx="2703">
                  <c:v>0.20265826902698966</c:v>
                </c:pt>
                <c:pt idx="2704">
                  <c:v>0.20253608287348687</c:v>
                </c:pt>
                <c:pt idx="2705">
                  <c:v>0.20241505416498348</c:v>
                </c:pt>
                <c:pt idx="2706">
                  <c:v>0.20228998916418348</c:v>
                </c:pt>
                <c:pt idx="2707">
                  <c:v>0.20215799178464286</c:v>
                </c:pt>
                <c:pt idx="2708">
                  <c:v>0.2020193956231234</c:v>
                </c:pt>
                <c:pt idx="2709">
                  <c:v>0.20187771227873083</c:v>
                </c:pt>
                <c:pt idx="2710">
                  <c:v>0.2017394391307322</c:v>
                </c:pt>
                <c:pt idx="2711">
                  <c:v>0.20161298041257067</c:v>
                </c:pt>
                <c:pt idx="2712">
                  <c:v>0.20150584399114355</c:v>
                </c:pt>
                <c:pt idx="2713">
                  <c:v>0.20142217080176347</c:v>
                </c:pt>
                <c:pt idx="2714">
                  <c:v>0.20136162051801029</c:v>
                </c:pt>
                <c:pt idx="2715">
                  <c:v>0.2013191423200161</c:v>
                </c:pt>
                <c:pt idx="2716">
                  <c:v>0.20128679632501209</c:v>
                </c:pt>
                <c:pt idx="2717">
                  <c:v>0.20125557282286741</c:v>
                </c:pt>
                <c:pt idx="2718">
                  <c:v>0.2012187049109416</c:v>
                </c:pt>
                <c:pt idx="2719">
                  <c:v>0.20117306770452101</c:v>
                </c:pt>
                <c:pt idx="2720">
                  <c:v>0.20112011029150353</c:v>
                </c:pt>
                <c:pt idx="2721">
                  <c:v>0.20106520004049031</c:v>
                </c:pt>
                <c:pt idx="2722">
                  <c:v>0.20101458798876046</c:v>
                </c:pt>
                <c:pt idx="2723">
                  <c:v>0.20097312315508428</c:v>
                </c:pt>
                <c:pt idx="2724">
                  <c:v>0.20094196883198143</c:v>
                </c:pt>
                <c:pt idx="2725">
                  <c:v>0.20091902426264227</c:v>
                </c:pt>
                <c:pt idx="2726">
                  <c:v>0.20089999797818567</c:v>
                </c:pt>
                <c:pt idx="2727">
                  <c:v>0.20088125230723239</c:v>
                </c:pt>
                <c:pt idx="2728">
                  <c:v>0.2008598030296008</c:v>
                </c:pt>
                <c:pt idx="2729">
                  <c:v>0.20083504441975961</c:v>
                </c:pt>
                <c:pt idx="2730">
                  <c:v>0.20080744326438923</c:v>
                </c:pt>
                <c:pt idx="2731">
                  <c:v>0.20077839867247724</c:v>
                </c:pt>
                <c:pt idx="2732">
                  <c:v>0.20074907632782066</c:v>
                </c:pt>
                <c:pt idx="2733">
                  <c:v>0.20072040854079395</c:v>
                </c:pt>
                <c:pt idx="2734">
                  <c:v>0.20069323415809345</c:v>
                </c:pt>
                <c:pt idx="2735">
                  <c:v>0.20066797236341158</c:v>
                </c:pt>
                <c:pt idx="2736">
                  <c:v>0.20064541510230635</c:v>
                </c:pt>
                <c:pt idx="2737">
                  <c:v>0.20062518913304447</c:v>
                </c:pt>
                <c:pt idx="2738">
                  <c:v>0.20060636211876468</c:v>
                </c:pt>
                <c:pt idx="2739">
                  <c:v>0.20058693014066384</c:v>
                </c:pt>
                <c:pt idx="2740">
                  <c:v>0.20056488964475414</c:v>
                </c:pt>
                <c:pt idx="2741">
                  <c:v>0.20053888982124599</c:v>
                </c:pt>
                <c:pt idx="2742">
                  <c:v>0.2005101427244361</c:v>
                </c:pt>
                <c:pt idx="2743">
                  <c:v>0.20048256220949354</c:v>
                </c:pt>
                <c:pt idx="2744">
                  <c:v>0.20046192455768716</c:v>
                </c:pt>
                <c:pt idx="2745">
                  <c:v>0.2004532598314098</c:v>
                </c:pt>
                <c:pt idx="2746">
                  <c:v>0.20045861703424603</c:v>
                </c:pt>
                <c:pt idx="2747">
                  <c:v>0.20047627297920365</c:v>
                </c:pt>
                <c:pt idx="2748">
                  <c:v>0.2005011509114217</c:v>
                </c:pt>
                <c:pt idx="2749">
                  <c:v>0.20052686892367397</c:v>
                </c:pt>
                <c:pt idx="2750">
                  <c:v>0.20054844154685444</c:v>
                </c:pt>
                <c:pt idx="2751">
                  <c:v>0.20056293261462041</c:v>
                </c:pt>
                <c:pt idx="2752">
                  <c:v>0.20056996864505314</c:v>
                </c:pt>
                <c:pt idx="2753">
                  <c:v>0.20057108696502465</c:v>
                </c:pt>
                <c:pt idx="2754">
                  <c:v>0.20056796499563898</c:v>
                </c:pt>
                <c:pt idx="2755">
                  <c:v>0.2005612085715712</c:v>
                </c:pt>
                <c:pt idx="2756">
                  <c:v>0.200549932566881</c:v>
                </c:pt>
                <c:pt idx="2757">
                  <c:v>0.20053250659001884</c:v>
                </c:pt>
                <c:pt idx="2758">
                  <c:v>0.20050767345154238</c:v>
                </c:pt>
                <c:pt idx="2759">
                  <c:v>0.20047664567179332</c:v>
                </c:pt>
                <c:pt idx="2760">
                  <c:v>0.20044301145359253</c:v>
                </c:pt>
                <c:pt idx="2761">
                  <c:v>0.20041208145237985</c:v>
                </c:pt>
                <c:pt idx="2762">
                  <c:v>0.20038841962541717</c:v>
                </c:pt>
                <c:pt idx="2763">
                  <c:v>0.20037481931621323</c:v>
                </c:pt>
                <c:pt idx="2764">
                  <c:v>0.20037076725164379</c:v>
                </c:pt>
                <c:pt idx="2765">
                  <c:v>0.20037402753050912</c:v>
                </c:pt>
                <c:pt idx="2766">
                  <c:v>0.20038138653563262</c:v>
                </c:pt>
                <c:pt idx="2767">
                  <c:v>0.20039126083968259</c:v>
                </c:pt>
                <c:pt idx="2768">
                  <c:v>0.20040365061422735</c:v>
                </c:pt>
                <c:pt idx="2769">
                  <c:v>0.20042037271250565</c:v>
                </c:pt>
                <c:pt idx="2770">
                  <c:v>0.20044366361588492</c:v>
                </c:pt>
                <c:pt idx="2771">
                  <c:v>0.20047385048516694</c:v>
                </c:pt>
                <c:pt idx="2772">
                  <c:v>0.20050911774153043</c:v>
                </c:pt>
                <c:pt idx="2773">
                  <c:v>0.20054569249210039</c:v>
                </c:pt>
                <c:pt idx="2774">
                  <c:v>0.20057868229769346</c:v>
                </c:pt>
                <c:pt idx="2775">
                  <c:v>0.20060361269735413</c:v>
                </c:pt>
                <c:pt idx="2776">
                  <c:v>0.2006172667750997</c:v>
                </c:pt>
                <c:pt idx="2777">
                  <c:v>0.20061768619042683</c:v>
                </c:pt>
                <c:pt idx="2778">
                  <c:v>0.20060417190029875</c:v>
                </c:pt>
                <c:pt idx="2779">
                  <c:v>0.20057658541343723</c:v>
                </c:pt>
                <c:pt idx="2780">
                  <c:v>0.20053558171159888</c:v>
                </c:pt>
                <c:pt idx="2781">
                  <c:v>0.20048326101848132</c:v>
                </c:pt>
                <c:pt idx="2782">
                  <c:v>0.20042433207795893</c:v>
                </c:pt>
                <c:pt idx="2783">
                  <c:v>0.20036620290234994</c:v>
                </c:pt>
                <c:pt idx="2784">
                  <c:v>0.20031841983960449</c:v>
                </c:pt>
                <c:pt idx="2785">
                  <c:v>0.20028940793292924</c:v>
                </c:pt>
                <c:pt idx="2786">
                  <c:v>0.20028344746015411</c:v>
                </c:pt>
                <c:pt idx="2787">
                  <c:v>0.2002992335783432</c:v>
                </c:pt>
                <c:pt idx="2788">
                  <c:v>0.20032978297650614</c:v>
                </c:pt>
                <c:pt idx="2789">
                  <c:v>0.20036555085636673</c:v>
                </c:pt>
                <c:pt idx="2790">
                  <c:v>0.20039736252658255</c:v>
                </c:pt>
                <c:pt idx="2791">
                  <c:v>0.20041958084374642</c:v>
                </c:pt>
                <c:pt idx="2792">
                  <c:v>0.20043057397445238</c:v>
                </c:pt>
                <c:pt idx="2793">
                  <c:v>0.20043243724452395</c:v>
                </c:pt>
                <c:pt idx="2794">
                  <c:v>0.20042973550552831</c:v>
                </c:pt>
                <c:pt idx="2795">
                  <c:v>0.20042694062080577</c:v>
                </c:pt>
                <c:pt idx="2796">
                  <c:v>0.2004270337833399</c:v>
                </c:pt>
                <c:pt idx="2797">
                  <c:v>0.20043103979122087</c:v>
                </c:pt>
                <c:pt idx="2798">
                  <c:v>0.20043844634496719</c:v>
                </c:pt>
                <c:pt idx="2799">
                  <c:v>0.20044771636065381</c:v>
                </c:pt>
                <c:pt idx="2800">
                  <c:v>0.2004573592502524</c:v>
                </c:pt>
                <c:pt idx="2801">
                  <c:v>0.20046597747286773</c:v>
                </c:pt>
                <c:pt idx="2802">
                  <c:v>0.20047208020960836</c:v>
                </c:pt>
                <c:pt idx="2803">
                  <c:v>0.2004735243812322</c:v>
                </c:pt>
                <c:pt idx="2804">
                  <c:v>0.20046844650870085</c:v>
                </c:pt>
                <c:pt idx="2805">
                  <c:v>0.20045572879494186</c:v>
                </c:pt>
                <c:pt idx="2806">
                  <c:v>0.20043648988453175</c:v>
                </c:pt>
                <c:pt idx="2807">
                  <c:v>0.20041417754251753</c:v>
                </c:pt>
                <c:pt idx="2808">
                  <c:v>0.20039424180577856</c:v>
                </c:pt>
                <c:pt idx="2809">
                  <c:v>0.20038255094660359</c:v>
                </c:pt>
                <c:pt idx="2810">
                  <c:v>0.20038292355877382</c:v>
                </c:pt>
                <c:pt idx="2811">
                  <c:v>0.2003961514979363</c:v>
                </c:pt>
                <c:pt idx="2812">
                  <c:v>0.20041916161969384</c:v>
                </c:pt>
                <c:pt idx="2813">
                  <c:v>0.20044613252486285</c:v>
                </c:pt>
                <c:pt idx="2814">
                  <c:v>0.20047128824656321</c:v>
                </c:pt>
                <c:pt idx="2815">
                  <c:v>0.20049020258215164</c:v>
                </c:pt>
                <c:pt idx="2816">
                  <c:v>0.20050110432220189</c:v>
                </c:pt>
                <c:pt idx="2817">
                  <c:v>0.2005043655796673</c:v>
                </c:pt>
                <c:pt idx="2818">
                  <c:v>0.20050082478698714</c:v>
                </c:pt>
                <c:pt idx="2819">
                  <c:v>0.20049020258215164</c:v>
                </c:pt>
                <c:pt idx="2820">
                  <c:v>0.20047100873053911</c:v>
                </c:pt>
                <c:pt idx="2821">
                  <c:v>0.20044110155537007</c:v>
                </c:pt>
                <c:pt idx="2822">
                  <c:v>0.2004002037993545</c:v>
                </c:pt>
                <c:pt idx="2823">
                  <c:v>0.2003509732267755</c:v>
                </c:pt>
                <c:pt idx="2824">
                  <c:v>0.20030109628500412</c:v>
                </c:pt>
                <c:pt idx="2825">
                  <c:v>0.20026063078126474</c:v>
                </c:pt>
                <c:pt idx="2826">
                  <c:v>0.20023916557160257</c:v>
                </c:pt>
                <c:pt idx="2827">
                  <c:v>0.20024275079312312</c:v>
                </c:pt>
                <c:pt idx="2828">
                  <c:v>0.2002708748561591</c:v>
                </c:pt>
                <c:pt idx="2829">
                  <c:v>0.20031739530908585</c:v>
                </c:pt>
                <c:pt idx="2830">
                  <c:v>0.20037146588076879</c:v>
                </c:pt>
                <c:pt idx="2831">
                  <c:v>0.20042163038938474</c:v>
                </c:pt>
                <c:pt idx="2832">
                  <c:v>0.20045917605052352</c:v>
                </c:pt>
                <c:pt idx="2833">
                  <c:v>0.20047916135513874</c:v>
                </c:pt>
                <c:pt idx="2834">
                  <c:v>0.20048195657594711</c:v>
                </c:pt>
                <c:pt idx="2835">
                  <c:v>0.20047114848852851</c:v>
                </c:pt>
                <c:pt idx="2836">
                  <c:v>0.20045284057484566</c:v>
                </c:pt>
                <c:pt idx="2837">
                  <c:v>0.20043294964519517</c:v>
                </c:pt>
                <c:pt idx="2838">
                  <c:v>0.20041627364277201</c:v>
                </c:pt>
                <c:pt idx="2839">
                  <c:v>0.20040639877001007</c:v>
                </c:pt>
                <c:pt idx="2840">
                  <c:v>0.20040537403192235</c:v>
                </c:pt>
                <c:pt idx="2841">
                  <c:v>0.20041361858415838</c:v>
                </c:pt>
                <c:pt idx="2842">
                  <c:v>0.20042978208709269</c:v>
                </c:pt>
                <c:pt idx="2843">
                  <c:v>0.2004507442980957</c:v>
                </c:pt>
                <c:pt idx="2844">
                  <c:v>0.2004721733818263</c:v>
                </c:pt>
                <c:pt idx="2845">
                  <c:v>0.20048885153086235</c:v>
                </c:pt>
                <c:pt idx="2846">
                  <c:v>0.2004970510791991</c:v>
                </c:pt>
                <c:pt idx="2847">
                  <c:v>0.20049490800048617</c:v>
                </c:pt>
                <c:pt idx="2848">
                  <c:v>0.20048409959075073</c:v>
                </c:pt>
                <c:pt idx="2849">
                  <c:v>0.20046877260882265</c:v>
                </c:pt>
                <c:pt idx="2850">
                  <c:v>0.20045479710894107</c:v>
                </c:pt>
                <c:pt idx="2851">
                  <c:v>0.20044832194645332</c:v>
                </c:pt>
                <c:pt idx="2852">
                  <c:v>0.20045372567251127</c:v>
                </c:pt>
                <c:pt idx="2853">
                  <c:v>0.20047291876028925</c:v>
                </c:pt>
                <c:pt idx="2854">
                  <c:v>0.2005050178340991</c:v>
                </c:pt>
                <c:pt idx="2855">
                  <c:v>0.20054671756133011</c:v>
                </c:pt>
                <c:pt idx="2856">
                  <c:v>0.20059312777545898</c:v>
                </c:pt>
                <c:pt idx="2857">
                  <c:v>0.20063763218697125</c:v>
                </c:pt>
                <c:pt idx="2858">
                  <c:v>0.20067314578473935</c:v>
                </c:pt>
                <c:pt idx="2859">
                  <c:v>0.20069197569442995</c:v>
                </c:pt>
                <c:pt idx="2860">
                  <c:v>0.20068829354391435</c:v>
                </c:pt>
                <c:pt idx="2861">
                  <c:v>0.20066000261871894</c:v>
                </c:pt>
                <c:pt idx="2862">
                  <c:v>0.20061083579080505</c:v>
                </c:pt>
                <c:pt idx="2863">
                  <c:v>0.20055077126789542</c:v>
                </c:pt>
                <c:pt idx="2864">
                  <c:v>0.20049248540250128</c:v>
                </c:pt>
                <c:pt idx="2865">
                  <c:v>0.20044897411672022</c:v>
                </c:pt>
                <c:pt idx="2866">
                  <c:v>0.20042777908433393</c:v>
                </c:pt>
                <c:pt idx="2867">
                  <c:v>0.20042973550552831</c:v>
                </c:pt>
                <c:pt idx="2868">
                  <c:v>0.20044934678588397</c:v>
                </c:pt>
                <c:pt idx="2869">
                  <c:v>0.20047836937918059</c:v>
                </c:pt>
                <c:pt idx="2870">
                  <c:v>0.20050939728208292</c:v>
                </c:pt>
                <c:pt idx="2871">
                  <c:v>0.20053875004145535</c:v>
                </c:pt>
                <c:pt idx="2872">
                  <c:v>0.20056768541738598</c:v>
                </c:pt>
                <c:pt idx="2873">
                  <c:v>0.20060035069452761</c:v>
                </c:pt>
                <c:pt idx="2874">
                  <c:v>0.20064075465720829</c:v>
                </c:pt>
                <c:pt idx="2875">
                  <c:v>0.20068931894978234</c:v>
                </c:pt>
                <c:pt idx="2876">
                  <c:v>0.20074077878998961</c:v>
                </c:pt>
                <c:pt idx="2877">
                  <c:v>0.20078473889920265</c:v>
                </c:pt>
                <c:pt idx="2878">
                  <c:v>0.20081014735412825</c:v>
                </c:pt>
                <c:pt idx="2879">
                  <c:v>0.20080893517388718</c:v>
                </c:pt>
                <c:pt idx="2880">
                  <c:v>0.2007792378148173</c:v>
                </c:pt>
                <c:pt idx="2881">
                  <c:v>0.20072660808071005</c:v>
                </c:pt>
                <c:pt idx="2882">
                  <c:v>0.20066256597093965</c:v>
                </c:pt>
                <c:pt idx="2883">
                  <c:v>0.20060118949291436</c:v>
                </c:pt>
                <c:pt idx="2884">
                  <c:v>0.20055319419103554</c:v>
                </c:pt>
                <c:pt idx="2885">
                  <c:v>0.2005252382073853</c:v>
                </c:pt>
                <c:pt idx="2886">
                  <c:v>0.20051857563016381</c:v>
                </c:pt>
                <c:pt idx="2887">
                  <c:v>0.20053036333633964</c:v>
                </c:pt>
                <c:pt idx="2888">
                  <c:v>0.20055449884755591</c:v>
                </c:pt>
                <c:pt idx="2889">
                  <c:v>0.20058436723483095</c:v>
                </c:pt>
                <c:pt idx="2890">
                  <c:v>0.20061381826443378</c:v>
                </c:pt>
                <c:pt idx="2891">
                  <c:v>0.20063730596003268</c:v>
                </c:pt>
                <c:pt idx="2892">
                  <c:v>0.20065156696641448</c:v>
                </c:pt>
                <c:pt idx="2893">
                  <c:v>0.20065664698049698</c:v>
                </c:pt>
                <c:pt idx="2894">
                  <c:v>0.20065622752754217</c:v>
                </c:pt>
                <c:pt idx="2895">
                  <c:v>0.20065650716280045</c:v>
                </c:pt>
                <c:pt idx="2896">
                  <c:v>0.20066424380967693</c:v>
                </c:pt>
                <c:pt idx="2897">
                  <c:v>0.20068489107815232</c:v>
                </c:pt>
                <c:pt idx="2898">
                  <c:v>0.2007195228994588</c:v>
                </c:pt>
                <c:pt idx="2899">
                  <c:v>0.2007646929104315</c:v>
                </c:pt>
                <c:pt idx="2900">
                  <c:v>0.20081210549858772</c:v>
                </c:pt>
                <c:pt idx="2901">
                  <c:v>0.20085201627134305</c:v>
                </c:pt>
                <c:pt idx="2902">
                  <c:v>0.20087621629471294</c:v>
                </c:pt>
                <c:pt idx="2903">
                  <c:v>0.20088087926726525</c:v>
                </c:pt>
                <c:pt idx="2904">
                  <c:v>0.20086758992747486</c:v>
                </c:pt>
                <c:pt idx="2905">
                  <c:v>0.20084315725507892</c:v>
                </c:pt>
                <c:pt idx="2906">
                  <c:v>0.20081560220708203</c:v>
                </c:pt>
                <c:pt idx="2907">
                  <c:v>0.2007905663951067</c:v>
                </c:pt>
                <c:pt idx="2908">
                  <c:v>0.20077028704677877</c:v>
                </c:pt>
                <c:pt idx="2909">
                  <c:v>0.20075261914507667</c:v>
                </c:pt>
                <c:pt idx="2910">
                  <c:v>0.2007338332201006</c:v>
                </c:pt>
                <c:pt idx="2911">
                  <c:v>0.20071225138625945</c:v>
                </c:pt>
                <c:pt idx="2912">
                  <c:v>0.20068857319982011</c:v>
                </c:pt>
                <c:pt idx="2913">
                  <c:v>0.20066745968537489</c:v>
                </c:pt>
                <c:pt idx="2914">
                  <c:v>0.20065450311409591</c:v>
                </c:pt>
                <c:pt idx="2915">
                  <c:v>0.20065343118486387</c:v>
                </c:pt>
                <c:pt idx="2916">
                  <c:v>0.20066447684334751</c:v>
                </c:pt>
                <c:pt idx="2917">
                  <c:v>0.20068358602986444</c:v>
                </c:pt>
                <c:pt idx="2918">
                  <c:v>0.20070535288371491</c:v>
                </c:pt>
                <c:pt idx="2919">
                  <c:v>0.20072534952033458</c:v>
                </c:pt>
                <c:pt idx="2920">
                  <c:v>0.20074259677628956</c:v>
                </c:pt>
                <c:pt idx="2921">
                  <c:v>0.20076035750432428</c:v>
                </c:pt>
                <c:pt idx="2922">
                  <c:v>0.20078366664847377</c:v>
                </c:pt>
                <c:pt idx="2923">
                  <c:v>0.20081588194497776</c:v>
                </c:pt>
                <c:pt idx="2924">
                  <c:v>0.20085625933787318</c:v>
                </c:pt>
                <c:pt idx="2925">
                  <c:v>0.20089906533861365</c:v>
                </c:pt>
                <c:pt idx="2926">
                  <c:v>0.20093436714322851</c:v>
                </c:pt>
                <c:pt idx="2927">
                  <c:v>0.20095311510699373</c:v>
                </c:pt>
                <c:pt idx="2928">
                  <c:v>0.20094989711537856</c:v>
                </c:pt>
                <c:pt idx="2929">
                  <c:v>0.20092597279490362</c:v>
                </c:pt>
                <c:pt idx="2930">
                  <c:v>0.20088964579120447</c:v>
                </c:pt>
                <c:pt idx="2931">
                  <c:v>0.20085192301759922</c:v>
                </c:pt>
                <c:pt idx="2932">
                  <c:v>0.2008245539091201</c:v>
                </c:pt>
                <c:pt idx="2933">
                  <c:v>0.20081480961735573</c:v>
                </c:pt>
                <c:pt idx="2934">
                  <c:v>0.20082376130305687</c:v>
                </c:pt>
                <c:pt idx="2935">
                  <c:v>0.20084646770843037</c:v>
                </c:pt>
                <c:pt idx="2936">
                  <c:v>0.2008741646026507</c:v>
                </c:pt>
                <c:pt idx="2937">
                  <c:v>0.20089678038012701</c:v>
                </c:pt>
                <c:pt idx="2938">
                  <c:v>0.20090508089905498</c:v>
                </c:pt>
                <c:pt idx="2939">
                  <c:v>0.20089365606859219</c:v>
                </c:pt>
                <c:pt idx="2940">
                  <c:v>0.20086129511897863</c:v>
                </c:pt>
                <c:pt idx="2941">
                  <c:v>0.20081187238568896</c:v>
                </c:pt>
                <c:pt idx="2942">
                  <c:v>0.20075266576128578</c:v>
                </c:pt>
                <c:pt idx="2943">
                  <c:v>0.20069411974582038</c:v>
                </c:pt>
                <c:pt idx="2944">
                  <c:v>0.20064709287478441</c:v>
                </c:pt>
                <c:pt idx="2945">
                  <c:v>0.20061945705960657</c:v>
                </c:pt>
                <c:pt idx="2946">
                  <c:v>0.20061512310308713</c:v>
                </c:pt>
                <c:pt idx="2947">
                  <c:v>0.20063189994930139</c:v>
                </c:pt>
                <c:pt idx="2948">
                  <c:v>0.20066429041640096</c:v>
                </c:pt>
                <c:pt idx="2949">
                  <c:v>0.20070390794098056</c:v>
                </c:pt>
                <c:pt idx="2950">
                  <c:v>0.20074306292784869</c:v>
                </c:pt>
                <c:pt idx="2951">
                  <c:v>0.20077667377386951</c:v>
                </c:pt>
                <c:pt idx="2952">
                  <c:v>0.20080278108024027</c:v>
                </c:pt>
                <c:pt idx="2953">
                  <c:v>0.20082087063437823</c:v>
                </c:pt>
                <c:pt idx="2954">
                  <c:v>0.2008318273028907</c:v>
                </c:pt>
                <c:pt idx="2955">
                  <c:v>0.20083509104481698</c:v>
                </c:pt>
                <c:pt idx="2956">
                  <c:v>0.2008281439664624</c:v>
                </c:pt>
                <c:pt idx="2957">
                  <c:v>0.20080823584067184</c:v>
                </c:pt>
                <c:pt idx="2958">
                  <c:v>0.20077308414197423</c:v>
                </c:pt>
                <c:pt idx="2959">
                  <c:v>0.20072339176700024</c:v>
                </c:pt>
                <c:pt idx="2960">
                  <c:v>0.20066354470941525</c:v>
                </c:pt>
                <c:pt idx="2961">
                  <c:v>0.20060132929280292</c:v>
                </c:pt>
                <c:pt idx="2962">
                  <c:v>0.20054476061308199</c:v>
                </c:pt>
                <c:pt idx="2963">
                  <c:v>0.20050007936062761</c:v>
                </c:pt>
                <c:pt idx="2964">
                  <c:v>0.20047003042587139</c:v>
                </c:pt>
                <c:pt idx="2965">
                  <c:v>0.2004532598314098</c:v>
                </c:pt>
                <c:pt idx="2966">
                  <c:v>0.2004465051915881</c:v>
                </c:pt>
                <c:pt idx="2967">
                  <c:v>0.20044678469184193</c:v>
                </c:pt>
                <c:pt idx="2968">
                  <c:v>0.20045270082274755</c:v>
                </c:pt>
                <c:pt idx="2969">
                  <c:v>0.20046532527706681</c:v>
                </c:pt>
                <c:pt idx="2970">
                  <c:v>0.20048670849261038</c:v>
                </c:pt>
                <c:pt idx="2971">
                  <c:v>0.20051708471778781</c:v>
                </c:pt>
                <c:pt idx="2972">
                  <c:v>0.20055496479726317</c:v>
                </c:pt>
                <c:pt idx="2973">
                  <c:v>0.20059578393173191</c:v>
                </c:pt>
                <c:pt idx="2974">
                  <c:v>0.20063404370412594</c:v>
                </c:pt>
                <c:pt idx="2975">
                  <c:v>0.20066564201357603</c:v>
                </c:pt>
                <c:pt idx="2976">
                  <c:v>0.20068922573096701</c:v>
                </c:pt>
                <c:pt idx="2977">
                  <c:v>0.20070628510738517</c:v>
                </c:pt>
                <c:pt idx="2978">
                  <c:v>0.20071989580085345</c:v>
                </c:pt>
                <c:pt idx="2979">
                  <c:v>0.20073257463878721</c:v>
                </c:pt>
                <c:pt idx="2980">
                  <c:v>0.20074455461620042</c:v>
                </c:pt>
                <c:pt idx="2981">
                  <c:v>0.20075359808651991</c:v>
                </c:pt>
                <c:pt idx="2982">
                  <c:v>0.20075718755735758</c:v>
                </c:pt>
                <c:pt idx="2983">
                  <c:v>0.20075355147021065</c:v>
                </c:pt>
                <c:pt idx="2984">
                  <c:v>0.20074516061605671</c:v>
                </c:pt>
                <c:pt idx="2985">
                  <c:v>0.20073765560052367</c:v>
                </c:pt>
                <c:pt idx="2986">
                  <c:v>0.2007384014347727</c:v>
                </c:pt>
                <c:pt idx="2987">
                  <c:v>0.20075373793547743</c:v>
                </c:pt>
                <c:pt idx="2988">
                  <c:v>0.20078492537786027</c:v>
                </c:pt>
                <c:pt idx="2989">
                  <c:v>0.2008281439664624</c:v>
                </c:pt>
                <c:pt idx="2990">
                  <c:v>0.20087472415407012</c:v>
                </c:pt>
                <c:pt idx="2991">
                  <c:v>0.20091529355293489</c:v>
                </c:pt>
                <c:pt idx="2992">
                  <c:v>0.20094178228587975</c:v>
                </c:pt>
                <c:pt idx="2993">
                  <c:v>0.20095022357720924</c:v>
                </c:pt>
                <c:pt idx="2994">
                  <c:v>0.200941222648055</c:v>
                </c:pt>
                <c:pt idx="2995">
                  <c:v>0.20091804494824203</c:v>
                </c:pt>
                <c:pt idx="2996">
                  <c:v>0.20088586870334244</c:v>
                </c:pt>
                <c:pt idx="2997">
                  <c:v>0.20084912541459352</c:v>
                </c:pt>
                <c:pt idx="2998">
                  <c:v>0.20081149940531148</c:v>
                </c:pt>
                <c:pt idx="2999">
                  <c:v>0.20077611434876549</c:v>
                </c:pt>
                <c:pt idx="3000">
                  <c:v>0.20074618615620152</c:v>
                </c:pt>
                <c:pt idx="3001">
                  <c:v>0.20072572242673234</c:v>
                </c:pt>
                <c:pt idx="3002">
                  <c:v>0.20071840419719597</c:v>
                </c:pt>
                <c:pt idx="3003">
                  <c:v>0.20072651485389045</c:v>
                </c:pt>
                <c:pt idx="3004">
                  <c:v>0.20074935602286911</c:v>
                </c:pt>
                <c:pt idx="3005">
                  <c:v>0.20078329369231915</c:v>
                </c:pt>
                <c:pt idx="3006">
                  <c:v>0.20082226934262656</c:v>
                </c:pt>
                <c:pt idx="3007">
                  <c:v>0.20085887047634263</c:v>
                </c:pt>
                <c:pt idx="3008">
                  <c:v>0.20088782718924433</c:v>
                </c:pt>
                <c:pt idx="3009">
                  <c:v>0.20090620008228374</c:v>
                </c:pt>
                <c:pt idx="3010">
                  <c:v>0.20091450078125081</c:v>
                </c:pt>
                <c:pt idx="3011">
                  <c:v>0.20091548008765922</c:v>
                </c:pt>
                <c:pt idx="3012">
                  <c:v>0.20091305514249344</c:v>
                </c:pt>
                <c:pt idx="3013">
                  <c:v>0.20091058357769973</c:v>
                </c:pt>
                <c:pt idx="3014">
                  <c:v>0.20091025714566521</c:v>
                </c:pt>
                <c:pt idx="3015">
                  <c:v>0.20091352147705063</c:v>
                </c:pt>
                <c:pt idx="3016">
                  <c:v>0.2009203300186114</c:v>
                </c:pt>
                <c:pt idx="3017">
                  <c:v>0.20092989013726389</c:v>
                </c:pt>
                <c:pt idx="3018">
                  <c:v>0.20094070964734931</c:v>
                </c:pt>
                <c:pt idx="3019">
                  <c:v>0.20094985047799438</c:v>
                </c:pt>
                <c:pt idx="3020">
                  <c:v>0.20095404786264379</c:v>
                </c:pt>
                <c:pt idx="3021">
                  <c:v>0.20094999039016245</c:v>
                </c:pt>
                <c:pt idx="3022">
                  <c:v>0.20093511331537614</c:v>
                </c:pt>
                <c:pt idx="3023">
                  <c:v>0.20090904468597123</c:v>
                </c:pt>
                <c:pt idx="3024">
                  <c:v>0.20087430449043783</c:v>
                </c:pt>
                <c:pt idx="3025">
                  <c:v>0.20083513766987923</c:v>
                </c:pt>
                <c:pt idx="3026">
                  <c:v>0.20079634734830396</c:v>
                </c:pt>
                <c:pt idx="3027">
                  <c:v>0.20076212895535414</c:v>
                </c:pt>
                <c:pt idx="3028">
                  <c:v>0.20073499857642094</c:v>
                </c:pt>
                <c:pt idx="3029">
                  <c:v>0.20071537439303819</c:v>
                </c:pt>
                <c:pt idx="3030">
                  <c:v>0.2007034418314467</c:v>
                </c:pt>
                <c:pt idx="3031">
                  <c:v>0.20069989941533714</c:v>
                </c:pt>
                <c:pt idx="3032">
                  <c:v>0.20070600544007386</c:v>
                </c:pt>
                <c:pt idx="3033">
                  <c:v>0.20072297224957678</c:v>
                </c:pt>
                <c:pt idx="3034">
                  <c:v>0.20075038157292088</c:v>
                </c:pt>
                <c:pt idx="3035">
                  <c:v>0.20078511185659828</c:v>
                </c:pt>
                <c:pt idx="3036">
                  <c:v>0.20082017128194316</c:v>
                </c:pt>
                <c:pt idx="3037">
                  <c:v>0.20084702722416567</c:v>
                </c:pt>
                <c:pt idx="3038">
                  <c:v>0.20085910361446943</c:v>
                </c:pt>
                <c:pt idx="3039">
                  <c:v>0.20085374146921695</c:v>
                </c:pt>
                <c:pt idx="3040">
                  <c:v>0.20083495116965996</c:v>
                </c:pt>
                <c:pt idx="3041">
                  <c:v>0.20081210549858772</c:v>
                </c:pt>
                <c:pt idx="3042">
                  <c:v>0.20079811894613972</c:v>
                </c:pt>
                <c:pt idx="3043">
                  <c:v>0.2008033405396957</c:v>
                </c:pt>
                <c:pt idx="3044">
                  <c:v>0.20083117455744856</c:v>
                </c:pt>
                <c:pt idx="3045">
                  <c:v>0.20087663596019242</c:v>
                </c:pt>
                <c:pt idx="3046">
                  <c:v>0.20092625260390048</c:v>
                </c:pt>
                <c:pt idx="3047">
                  <c:v>0.20096449486279497</c:v>
                </c:pt>
                <c:pt idx="3048">
                  <c:v>0.20097578163644289</c:v>
                </c:pt>
                <c:pt idx="3049">
                  <c:v>0.20095208907809234</c:v>
                </c:pt>
                <c:pt idx="3050">
                  <c:v>0.20089249028646403</c:v>
                </c:pt>
                <c:pt idx="3051">
                  <c:v>0.20080287432343277</c:v>
                </c:pt>
                <c:pt idx="3052">
                  <c:v>0.20069351381718045</c:v>
                </c:pt>
                <c:pt idx="3053">
                  <c:v>0.20057644562151342</c:v>
                </c:pt>
                <c:pt idx="3054">
                  <c:v>0.20046402088840329</c:v>
                </c:pt>
                <c:pt idx="3055">
                  <c:v>0.20036694809895791</c:v>
                </c:pt>
                <c:pt idx="3056">
                  <c:v>0.20029490281623738</c:v>
                </c:pt>
                <c:pt idx="3057">
                  <c:v>0.2002550897687255</c:v>
                </c:pt>
                <c:pt idx="3058">
                  <c:v>0.20025145788289542</c:v>
                </c:pt>
                <c:pt idx="3059">
                  <c:v>0.20028377342139456</c:v>
                </c:pt>
                <c:pt idx="3060">
                  <c:v>0.20034701453005907</c:v>
                </c:pt>
                <c:pt idx="3061">
                  <c:v>0.20043136586325602</c:v>
                </c:pt>
                <c:pt idx="3062">
                  <c:v>0.20052365408885384</c:v>
                </c:pt>
                <c:pt idx="3063">
                  <c:v>0.20060850574753361</c:v>
                </c:pt>
                <c:pt idx="3064">
                  <c:v>0.20067295935407156</c:v>
                </c:pt>
                <c:pt idx="3065">
                  <c:v>0.20070703088776196</c:v>
                </c:pt>
                <c:pt idx="3066">
                  <c:v>0.20070693766514477</c:v>
                </c:pt>
                <c:pt idx="3067">
                  <c:v>0.20067598886233937</c:v>
                </c:pt>
                <c:pt idx="3068">
                  <c:v>0.20062425708343232</c:v>
                </c:pt>
                <c:pt idx="3069">
                  <c:v>0.20056707966512186</c:v>
                </c:pt>
                <c:pt idx="3070">
                  <c:v>0.20052113814776837</c:v>
                </c:pt>
                <c:pt idx="3071">
                  <c:v>0.20050338719985614</c:v>
                </c:pt>
                <c:pt idx="3072">
                  <c:v>0.20052509843198826</c:v>
                </c:pt>
                <c:pt idx="3073">
                  <c:v>0.20059019204268899</c:v>
                </c:pt>
                <c:pt idx="3074">
                  <c:v>0.20069155620735243</c:v>
                </c:pt>
                <c:pt idx="3075">
                  <c:v>0.20081149940531148</c:v>
                </c:pt>
                <c:pt idx="3076">
                  <c:v>0.20092676558752939</c:v>
                </c:pt>
                <c:pt idx="3077">
                  <c:v>0.2010107165262692</c:v>
                </c:pt>
                <c:pt idx="3078">
                  <c:v>0.20104173583981519</c:v>
                </c:pt>
                <c:pt idx="3079">
                  <c:v>0.20100959707366814</c:v>
                </c:pt>
                <c:pt idx="3080">
                  <c:v>0.20091743870710096</c:v>
                </c:pt>
                <c:pt idx="3081">
                  <c:v>0.20078152215495812</c:v>
                </c:pt>
                <c:pt idx="3082">
                  <c:v>0.20062635419787264</c:v>
                </c:pt>
                <c:pt idx="3083">
                  <c:v>0.20048013968037534</c:v>
                </c:pt>
                <c:pt idx="3084">
                  <c:v>0.20036522483374228</c:v>
                </c:pt>
                <c:pt idx="3085">
                  <c:v>0.20029490281623738</c:v>
                </c:pt>
                <c:pt idx="3086">
                  <c:v>0.20027166645382208</c:v>
                </c:pt>
                <c:pt idx="3087">
                  <c:v>0.20028898883451349</c:v>
                </c:pt>
                <c:pt idx="3088">
                  <c:v>0.20033532494211811</c:v>
                </c:pt>
                <c:pt idx="3089">
                  <c:v>0.2003957322964994</c:v>
                </c:pt>
                <c:pt idx="3090">
                  <c:v>0.2004574524193122</c:v>
                </c:pt>
                <c:pt idx="3091">
                  <c:v>0.20050851207095075</c:v>
                </c:pt>
                <c:pt idx="3092">
                  <c:v>0.20053879663471372</c:v>
                </c:pt>
                <c:pt idx="3093">
                  <c:v>0.20054107971050769</c:v>
                </c:pt>
                <c:pt idx="3094">
                  <c:v>0.20050958364255131</c:v>
                </c:pt>
                <c:pt idx="3095">
                  <c:v>0.20044282512168884</c:v>
                </c:pt>
                <c:pt idx="3096">
                  <c:v>0.20034394074337766</c:v>
                </c:pt>
                <c:pt idx="3097">
                  <c:v>0.20022291604253648</c:v>
                </c:pt>
                <c:pt idx="3098">
                  <c:v>0.20009433805885654</c:v>
                </c:pt>
                <c:pt idx="3099">
                  <c:v>0.19997445313708914</c:v>
                </c:pt>
                <c:pt idx="3100">
                  <c:v>0.19987981582573075</c:v>
                </c:pt>
                <c:pt idx="3101">
                  <c:v>0.19982208509655605</c:v>
                </c:pt>
                <c:pt idx="3102">
                  <c:v>0.1998067349452318</c:v>
                </c:pt>
                <c:pt idx="3103">
                  <c:v>0.19983306311328794</c:v>
                </c:pt>
                <c:pt idx="3104">
                  <c:v>0.19989349369021134</c:v>
                </c:pt>
                <c:pt idx="3105">
                  <c:v>0.19997682631406985</c:v>
                </c:pt>
                <c:pt idx="3106">
                  <c:v>0.2000680405900653</c:v>
                </c:pt>
                <c:pt idx="3107">
                  <c:v>0.20015368775620654</c:v>
                </c:pt>
                <c:pt idx="3108">
                  <c:v>0.20022333507719611</c:v>
                </c:pt>
                <c:pt idx="3109">
                  <c:v>0.20027129393709506</c:v>
                </c:pt>
                <c:pt idx="3110">
                  <c:v>0.2002981625256309</c:v>
                </c:pt>
                <c:pt idx="3111">
                  <c:v>0.20030882660302249</c:v>
                </c:pt>
                <c:pt idx="3112">
                  <c:v>0.200312132985874</c:v>
                </c:pt>
                <c:pt idx="3113">
                  <c:v>0.20031674333637781</c:v>
                </c:pt>
                <c:pt idx="3114">
                  <c:v>0.20032903784366604</c:v>
                </c:pt>
                <c:pt idx="3115">
                  <c:v>0.20035232384920518</c:v>
                </c:pt>
                <c:pt idx="3116">
                  <c:v>0.20038576473708311</c:v>
                </c:pt>
                <c:pt idx="3117">
                  <c:v>0.20042409917310952</c:v>
                </c:pt>
                <c:pt idx="3118">
                  <c:v>0.20045992140667943</c:v>
                </c:pt>
                <c:pt idx="3119">
                  <c:v>0.20048447229005681</c:v>
                </c:pt>
                <c:pt idx="3120">
                  <c:v>0.20048829247638564</c:v>
                </c:pt>
                <c:pt idx="3121">
                  <c:v>0.20046266991856018</c:v>
                </c:pt>
                <c:pt idx="3122">
                  <c:v>0.2004002037993545</c:v>
                </c:pt>
                <c:pt idx="3123">
                  <c:v>0.20029765028396293</c:v>
                </c:pt>
                <c:pt idx="3124">
                  <c:v>0.2001562946739591</c:v>
                </c:pt>
                <c:pt idx="3125">
                  <c:v>0.19998431819315673</c:v>
                </c:pt>
                <c:pt idx="3126">
                  <c:v>0.19979664135352357</c:v>
                </c:pt>
                <c:pt idx="3127">
                  <c:v>0.19961443887523153</c:v>
                </c:pt>
                <c:pt idx="3128">
                  <c:v>0.19945936192505495</c:v>
                </c:pt>
                <c:pt idx="3129">
                  <c:v>0.19935159374799513</c:v>
                </c:pt>
                <c:pt idx="3130">
                  <c:v>0.19930475847895698</c:v>
                </c:pt>
                <c:pt idx="3131">
                  <c:v>0.1993230180575308</c:v>
                </c:pt>
                <c:pt idx="3132">
                  <c:v>0.19940377827522746</c:v>
                </c:pt>
                <c:pt idx="3133">
                  <c:v>0.19954047290705543</c:v>
                </c:pt>
                <c:pt idx="3134">
                  <c:v>0.19972715543436811</c:v>
                </c:pt>
                <c:pt idx="3135">
                  <c:v>0.1999570502354667</c:v>
                </c:pt>
                <c:pt idx="3136">
                  <c:v>0.2002225435676229</c:v>
                </c:pt>
                <c:pt idx="3137">
                  <c:v>0.20050897797132169</c:v>
                </c:pt>
                <c:pt idx="3138">
                  <c:v>0.20078907454870851</c:v>
                </c:pt>
                <c:pt idx="3139">
                  <c:v>0.20102788182749762</c:v>
                </c:pt>
                <c:pt idx="3140">
                  <c:v>0.20118678636060236</c:v>
                </c:pt>
                <c:pt idx="3141">
                  <c:v>0.20123307835752788</c:v>
                </c:pt>
                <c:pt idx="3142">
                  <c:v>0.20115230389634528</c:v>
                </c:pt>
                <c:pt idx="3143">
                  <c:v>0.20095334829571851</c:v>
                </c:pt>
                <c:pt idx="3144">
                  <c:v>0.2006724466701478</c:v>
                </c:pt>
                <c:pt idx="3145">
                  <c:v>0.20036219749248838</c:v>
                </c:pt>
                <c:pt idx="3146">
                  <c:v>0.20007967644179167</c:v>
                </c:pt>
                <c:pt idx="3147">
                  <c:v>0.19987246531461275</c:v>
                </c:pt>
                <c:pt idx="3148">
                  <c:v>0.19976301324534859</c:v>
                </c:pt>
                <c:pt idx="3149">
                  <c:v>0.19974608389691814</c:v>
                </c:pt>
                <c:pt idx="3150">
                  <c:v>0.19979166441539417</c:v>
                </c:pt>
                <c:pt idx="3151">
                  <c:v>0.19986167238449645</c:v>
                </c:pt>
                <c:pt idx="3152">
                  <c:v>0.19991657024756768</c:v>
                </c:pt>
                <c:pt idx="3153">
                  <c:v>0.19992903954287086</c:v>
                </c:pt>
                <c:pt idx="3154">
                  <c:v>0.199890795301885</c:v>
                </c:pt>
                <c:pt idx="3155">
                  <c:v>0.19980966538676478</c:v>
                </c:pt>
                <c:pt idx="3156">
                  <c:v>0.19970673966367899</c:v>
                </c:pt>
                <c:pt idx="3157">
                  <c:v>0.19960453572420986</c:v>
                </c:pt>
                <c:pt idx="3158">
                  <c:v>0.1995234127777564</c:v>
                </c:pt>
                <c:pt idx="3159">
                  <c:v>0.19947126035307691</c:v>
                </c:pt>
                <c:pt idx="3160">
                  <c:v>0.19944537239344137</c:v>
                </c:pt>
                <c:pt idx="3161">
                  <c:v>0.19943203395738349</c:v>
                </c:pt>
                <c:pt idx="3162">
                  <c:v>0.19941363037670676</c:v>
                </c:pt>
                <c:pt idx="3163">
                  <c:v>0.19937691849232939</c:v>
                </c:pt>
                <c:pt idx="3164">
                  <c:v>0.19931953334585581</c:v>
                </c:pt>
                <c:pt idx="3165">
                  <c:v>0.1992537936918127</c:v>
                </c:pt>
                <c:pt idx="3166">
                  <c:v>0.19920269553428702</c:v>
                </c:pt>
                <c:pt idx="3167">
                  <c:v>0.19919187278703085</c:v>
                </c:pt>
                <c:pt idx="3168">
                  <c:v>0.19923720935806952</c:v>
                </c:pt>
                <c:pt idx="3169">
                  <c:v>0.19933305418337985</c:v>
                </c:pt>
                <c:pt idx="3170">
                  <c:v>0.19945150728205982</c:v>
                </c:pt>
                <c:pt idx="3171">
                  <c:v>0.1995522340948884</c:v>
                </c:pt>
                <c:pt idx="3172">
                  <c:v>0.19959983994279171</c:v>
                </c:pt>
                <c:pt idx="3173">
                  <c:v>0.19957626881703291</c:v>
                </c:pt>
                <c:pt idx="3174">
                  <c:v>0.19949208338654398</c:v>
                </c:pt>
                <c:pt idx="3175">
                  <c:v>0.19938226243440557</c:v>
                </c:pt>
                <c:pt idx="3176">
                  <c:v>0.19929439778721533</c:v>
                </c:pt>
                <c:pt idx="3177">
                  <c:v>0.19927084323290609</c:v>
                </c:pt>
                <c:pt idx="3178">
                  <c:v>0.19933607435924169</c:v>
                </c:pt>
                <c:pt idx="3179">
                  <c:v>0.19948887620250585</c:v>
                </c:pt>
                <c:pt idx="3180">
                  <c:v>0.19970562356720864</c:v>
                </c:pt>
                <c:pt idx="3181">
                  <c:v>0.19995123391313582</c:v>
                </c:pt>
                <c:pt idx="3182">
                  <c:v>0.20019102403539044</c:v>
                </c:pt>
                <c:pt idx="3183">
                  <c:v>0.20040537403192235</c:v>
                </c:pt>
                <c:pt idx="3184">
                  <c:v>0.20058781551164814</c:v>
                </c:pt>
                <c:pt idx="3185">
                  <c:v>0.20074133816957915</c:v>
                </c:pt>
                <c:pt idx="3186">
                  <c:v>0.20086936181595169</c:v>
                </c:pt>
                <c:pt idx="3187">
                  <c:v>0.20096827263453862</c:v>
                </c:pt>
                <c:pt idx="3188">
                  <c:v>0.20102251759798304</c:v>
                </c:pt>
                <c:pt idx="3189">
                  <c:v>0.20101141618561033</c:v>
                </c:pt>
                <c:pt idx="3190">
                  <c:v>0.20091627286113098</c:v>
                </c:pt>
                <c:pt idx="3191">
                  <c:v>0.2007305702390397</c:v>
                </c:pt>
                <c:pt idx="3192">
                  <c:v>0.20046546503322746</c:v>
                </c:pt>
                <c:pt idx="3193">
                  <c:v>0.20014907913632171</c:v>
                </c:pt>
                <c:pt idx="3194">
                  <c:v>0.19981971276499685</c:v>
                </c:pt>
                <c:pt idx="3195">
                  <c:v>0.19951411598667965</c:v>
                </c:pt>
                <c:pt idx="3196">
                  <c:v>0.19926294554210142</c:v>
                </c:pt>
                <c:pt idx="3197">
                  <c:v>0.19908333508398143</c:v>
                </c:pt>
                <c:pt idx="3198">
                  <c:v>0.19897979208563629</c:v>
                </c:pt>
                <c:pt idx="3199">
                  <c:v>0.1989474805806247</c:v>
                </c:pt>
                <c:pt idx="3200">
                  <c:v>0.1989736174312052</c:v>
                </c:pt>
                <c:pt idx="3201">
                  <c:v>0.19904047550333401</c:v>
                </c:pt>
                <c:pt idx="3202">
                  <c:v>0.19912378391972627</c:v>
                </c:pt>
                <c:pt idx="3203">
                  <c:v>0.19919740025085883</c:v>
                </c:pt>
                <c:pt idx="3204">
                  <c:v>0.1992360015601847</c:v>
                </c:pt>
                <c:pt idx="3205">
                  <c:v>0.19922313407585088</c:v>
                </c:pt>
                <c:pt idx="3206">
                  <c:v>0.19915694455845653</c:v>
                </c:pt>
                <c:pt idx="3207">
                  <c:v>0.19905468416972946</c:v>
                </c:pt>
                <c:pt idx="3208">
                  <c:v>0.19895272639426773</c:v>
                </c:pt>
                <c:pt idx="3209">
                  <c:v>0.19889275148998084</c:v>
                </c:pt>
                <c:pt idx="3210">
                  <c:v>0.19891401099606662</c:v>
                </c:pt>
                <c:pt idx="3211">
                  <c:v>0.19903950041582305</c:v>
                </c:pt>
                <c:pt idx="3212">
                  <c:v>0.19926517546377784</c:v>
                </c:pt>
                <c:pt idx="3213">
                  <c:v>0.19956283338286926</c:v>
                </c:pt>
                <c:pt idx="3214">
                  <c:v>0.19988572423814918</c:v>
                </c:pt>
                <c:pt idx="3215">
                  <c:v>0.20018278370771822</c:v>
                </c:pt>
                <c:pt idx="3216">
                  <c:v>0.20040719061473408</c:v>
                </c:pt>
                <c:pt idx="3217">
                  <c:v>0.20052467910606739</c:v>
                </c:pt>
                <c:pt idx="3218">
                  <c:v>0.20052001995640886</c:v>
                </c:pt>
                <c:pt idx="3219">
                  <c:v>0.20039591860819925</c:v>
                </c:pt>
                <c:pt idx="3220">
                  <c:v>0.20017170373956614</c:v>
                </c:pt>
                <c:pt idx="3221">
                  <c:v>0.19987604751018603</c:v>
                </c:pt>
                <c:pt idx="3222">
                  <c:v>0.19954930538987589</c:v>
                </c:pt>
                <c:pt idx="3223">
                  <c:v>0.19923535120886879</c:v>
                </c:pt>
                <c:pt idx="3224">
                  <c:v>0.19897426739069543</c:v>
                </c:pt>
                <c:pt idx="3225">
                  <c:v>0.19879862801539447</c:v>
                </c:pt>
                <c:pt idx="3226">
                  <c:v>0.1987218313189357</c:v>
                </c:pt>
                <c:pt idx="3227">
                  <c:v>0.19873380235761626</c:v>
                </c:pt>
                <c:pt idx="3228">
                  <c:v>0.19880118040463399</c:v>
                </c:pt>
                <c:pt idx="3229">
                  <c:v>0.19888212212718445</c:v>
                </c:pt>
                <c:pt idx="3230">
                  <c:v>0.19893977445602404</c:v>
                </c:pt>
                <c:pt idx="3231">
                  <c:v>0.19895523326564066</c:v>
                </c:pt>
                <c:pt idx="3232">
                  <c:v>0.19893411100584121</c:v>
                </c:pt>
                <c:pt idx="3233">
                  <c:v>0.19889813589529512</c:v>
                </c:pt>
                <c:pt idx="3234">
                  <c:v>0.198873256787759</c:v>
                </c:pt>
                <c:pt idx="3235">
                  <c:v>0.19887051831635336</c:v>
                </c:pt>
                <c:pt idx="3236">
                  <c:v>0.19887915152208588</c:v>
                </c:pt>
                <c:pt idx="3237">
                  <c:v>0.19886768703356425</c:v>
                </c:pt>
                <c:pt idx="3238">
                  <c:v>0.19880043788985344</c:v>
                </c:pt>
                <c:pt idx="3239">
                  <c:v>0.19865237796612675</c:v>
                </c:pt>
                <c:pt idx="3240">
                  <c:v>0.19842841206242343</c:v>
                </c:pt>
                <c:pt idx="3241">
                  <c:v>0.19816368855090136</c:v>
                </c:pt>
                <c:pt idx="3242">
                  <c:v>0.19791922570860096</c:v>
                </c:pt>
                <c:pt idx="3243">
                  <c:v>0.19776354908440372</c:v>
                </c:pt>
                <c:pt idx="3244">
                  <c:v>0.19774563272081899</c:v>
                </c:pt>
                <c:pt idx="3245">
                  <c:v>0.19788421444165669</c:v>
                </c:pt>
                <c:pt idx="3246">
                  <c:v>0.19816359587262475</c:v>
                </c:pt>
                <c:pt idx="3247">
                  <c:v>0.19854416051062915</c:v>
                </c:pt>
                <c:pt idx="3248">
                  <c:v>0.19897180683489721</c:v>
                </c:pt>
                <c:pt idx="3249">
                  <c:v>0.19939731876396069</c:v>
                </c:pt>
                <c:pt idx="3250">
                  <c:v>0.19978747824991436</c:v>
                </c:pt>
                <c:pt idx="3251">
                  <c:v>0.20012445410736288</c:v>
                </c:pt>
                <c:pt idx="3252">
                  <c:v>0.20040430271741569</c:v>
                </c:pt>
                <c:pt idx="3253">
                  <c:v>0.20062756586860928</c:v>
                </c:pt>
                <c:pt idx="3254">
                  <c:v>0.20079061301538922</c:v>
                </c:pt>
                <c:pt idx="3255">
                  <c:v>0.20088325740254506</c:v>
                </c:pt>
                <c:pt idx="3256">
                  <c:v>0.20089151103189459</c:v>
                </c:pt>
                <c:pt idx="3257">
                  <c:v>0.20080180202792772</c:v>
                </c:pt>
                <c:pt idx="3258">
                  <c:v>0.20061069598785627</c:v>
                </c:pt>
                <c:pt idx="3259">
                  <c:v>0.20032694216440769</c:v>
                </c:pt>
                <c:pt idx="3260">
                  <c:v>0.19997436007158961</c:v>
                </c:pt>
                <c:pt idx="3261">
                  <c:v>0.19958626430585355</c:v>
                </c:pt>
                <c:pt idx="3262">
                  <c:v>0.19919958338620444</c:v>
                </c:pt>
                <c:pt idx="3263">
                  <c:v>0.19885218492713949</c:v>
                </c:pt>
                <c:pt idx="3264">
                  <c:v>0.19857310244353429</c:v>
                </c:pt>
                <c:pt idx="3265">
                  <c:v>0.19837982174785748</c:v>
                </c:pt>
                <c:pt idx="3266">
                  <c:v>0.19827477768388987</c:v>
                </c:pt>
                <c:pt idx="3267">
                  <c:v>0.19824293571564064</c:v>
                </c:pt>
                <c:pt idx="3268">
                  <c:v>0.19825707196360284</c:v>
                </c:pt>
                <c:pt idx="3269">
                  <c:v>0.19828149863059638</c:v>
                </c:pt>
                <c:pt idx="3270">
                  <c:v>0.1982871999289951</c:v>
                </c:pt>
                <c:pt idx="3271">
                  <c:v>0.19825489356097611</c:v>
                </c:pt>
                <c:pt idx="3272">
                  <c:v>0.19818329045084923</c:v>
                </c:pt>
                <c:pt idx="3273">
                  <c:v>0.19808839397051434</c:v>
                </c:pt>
                <c:pt idx="3274">
                  <c:v>0.19800060539045891</c:v>
                </c:pt>
                <c:pt idx="3275">
                  <c:v>0.19795410084787654</c:v>
                </c:pt>
                <c:pt idx="3276">
                  <c:v>0.19797596292095929</c:v>
                </c:pt>
                <c:pt idx="3277">
                  <c:v>0.19807722831653626</c:v>
                </c:pt>
                <c:pt idx="3278">
                  <c:v>0.19824798763338722</c:v>
                </c:pt>
                <c:pt idx="3279">
                  <c:v>0.19846105593728466</c:v>
                </c:pt>
                <c:pt idx="3280">
                  <c:v>0.19867497112451912</c:v>
                </c:pt>
                <c:pt idx="3281">
                  <c:v>0.19884373790445084</c:v>
                </c:pt>
                <c:pt idx="3282">
                  <c:v>0.19893480732770139</c:v>
                </c:pt>
                <c:pt idx="3283">
                  <c:v>0.19893290405059502</c:v>
                </c:pt>
                <c:pt idx="3284">
                  <c:v>0.19885102461209123</c:v>
                </c:pt>
                <c:pt idx="3285">
                  <c:v>0.19872507924254842</c:v>
                </c:pt>
                <c:pt idx="3286">
                  <c:v>0.19860867954530578</c:v>
                </c:pt>
                <c:pt idx="3287">
                  <c:v>0.19855487436672034</c:v>
                </c:pt>
                <c:pt idx="3288">
                  <c:v>0.19859712942353677</c:v>
                </c:pt>
                <c:pt idx="3289">
                  <c:v>0.19873992720268249</c:v>
                </c:pt>
                <c:pt idx="3290">
                  <c:v>0.19895351559295413</c:v>
                </c:pt>
                <c:pt idx="3291">
                  <c:v>0.19918239729842421</c:v>
                </c:pt>
                <c:pt idx="3292">
                  <c:v>0.19936023652227139</c:v>
                </c:pt>
                <c:pt idx="3293">
                  <c:v>0.19943440417218813</c:v>
                </c:pt>
                <c:pt idx="3294">
                  <c:v>0.19938254125057972</c:v>
                </c:pt>
                <c:pt idx="3295">
                  <c:v>0.19921816370563858</c:v>
                </c:pt>
                <c:pt idx="3296">
                  <c:v>0.19898666323286571</c:v>
                </c:pt>
                <c:pt idx="3297">
                  <c:v>0.19875152752475853</c:v>
                </c:pt>
                <c:pt idx="3298">
                  <c:v>0.19857704500352832</c:v>
                </c:pt>
                <c:pt idx="3299">
                  <c:v>0.19850381199613251</c:v>
                </c:pt>
                <c:pt idx="3300">
                  <c:v>0.19854332567579988</c:v>
                </c:pt>
                <c:pt idx="3301">
                  <c:v>0.19867664130197879</c:v>
                </c:pt>
                <c:pt idx="3302">
                  <c:v>0.19886847607773225</c:v>
                </c:pt>
                <c:pt idx="3303">
                  <c:v>0.19907766976138794</c:v>
                </c:pt>
                <c:pt idx="3304">
                  <c:v>0.19927121489248231</c:v>
                </c:pt>
                <c:pt idx="3305">
                  <c:v>0.19943087209210594</c:v>
                </c:pt>
                <c:pt idx="3306">
                  <c:v>0.19955260599535082</c:v>
                </c:pt>
                <c:pt idx="3307">
                  <c:v>0.19963987194560615</c:v>
                </c:pt>
                <c:pt idx="3308">
                  <c:v>0.19969762495977447</c:v>
                </c:pt>
                <c:pt idx="3309">
                  <c:v>0.19972920171487138</c:v>
                </c:pt>
                <c:pt idx="3310">
                  <c:v>0.19973431745831158</c:v>
                </c:pt>
                <c:pt idx="3311">
                  <c:v>0.19971376183643139</c:v>
                </c:pt>
                <c:pt idx="3312">
                  <c:v>0.19967139800141628</c:v>
                </c:pt>
                <c:pt idx="3313">
                  <c:v>0.19961513628874447</c:v>
                </c:pt>
                <c:pt idx="3314">
                  <c:v>0.19955534877109624</c:v>
                </c:pt>
                <c:pt idx="3315">
                  <c:v>0.19950021765517109</c:v>
                </c:pt>
                <c:pt idx="3316">
                  <c:v>0.19945215795714807</c:v>
                </c:pt>
                <c:pt idx="3317">
                  <c:v>0.19940782132756837</c:v>
                </c:pt>
                <c:pt idx="3318">
                  <c:v>0.19935916778279958</c:v>
                </c:pt>
                <c:pt idx="3319">
                  <c:v>0.19929960133244137</c:v>
                </c:pt>
                <c:pt idx="3320">
                  <c:v>0.1992289406551527</c:v>
                </c:pt>
                <c:pt idx="3321">
                  <c:v>0.19915429718757446</c:v>
                </c:pt>
                <c:pt idx="3322">
                  <c:v>0.19908835034925851</c:v>
                </c:pt>
                <c:pt idx="3323">
                  <c:v>0.19904344721210884</c:v>
                </c:pt>
                <c:pt idx="3324">
                  <c:v>0.19902961036621222</c:v>
                </c:pt>
                <c:pt idx="3325">
                  <c:v>0.1990480441141754</c:v>
                </c:pt>
                <c:pt idx="3326">
                  <c:v>0.1990933192340095</c:v>
                </c:pt>
                <c:pt idx="3327">
                  <c:v>0.19915494741752413</c:v>
                </c:pt>
                <c:pt idx="3328">
                  <c:v>0.19922160115186846</c:v>
                </c:pt>
                <c:pt idx="3329">
                  <c:v>0.19928538465104481</c:v>
                </c:pt>
                <c:pt idx="3330">
                  <c:v>0.19934541380518586</c:v>
                </c:pt>
                <c:pt idx="3331">
                  <c:v>0.19940480065272367</c:v>
                </c:pt>
                <c:pt idx="3332">
                  <c:v>0.19946958711693882</c:v>
                </c:pt>
                <c:pt idx="3333">
                  <c:v>0.19954447074544798</c:v>
                </c:pt>
                <c:pt idx="3334">
                  <c:v>0.19962848034967492</c:v>
                </c:pt>
                <c:pt idx="3335">
                  <c:v>0.19971529649857542</c:v>
                </c:pt>
                <c:pt idx="3336">
                  <c:v>0.19979450172827304</c:v>
                </c:pt>
                <c:pt idx="3337">
                  <c:v>0.19985492693937776</c:v>
                </c:pt>
                <c:pt idx="3338">
                  <c:v>0.19988893435418684</c:v>
                </c:pt>
                <c:pt idx="3339">
                  <c:v>0.19989493593912297</c:v>
                </c:pt>
                <c:pt idx="3340">
                  <c:v>0.19987814101478527</c:v>
                </c:pt>
                <c:pt idx="3341">
                  <c:v>0.19985004237210821</c:v>
                </c:pt>
                <c:pt idx="3342">
                  <c:v>0.19982529474223351</c:v>
                </c:pt>
                <c:pt idx="3343">
                  <c:v>0.19981575890786205</c:v>
                </c:pt>
                <c:pt idx="3344">
                  <c:v>0.19983008599658145</c:v>
                </c:pt>
                <c:pt idx="3345">
                  <c:v>0.19986948792779011</c:v>
                </c:pt>
                <c:pt idx="3346">
                  <c:v>0.19992769023617959</c:v>
                </c:pt>
                <c:pt idx="3347">
                  <c:v>0.19999185673610306</c:v>
                </c:pt>
                <c:pt idx="3348">
                  <c:v>0.20004649181596065</c:v>
                </c:pt>
                <c:pt idx="3349">
                  <c:v>0.20007567367362186</c:v>
                </c:pt>
                <c:pt idx="3350">
                  <c:v>0.20006776133345458</c:v>
                </c:pt>
                <c:pt idx="3351">
                  <c:v>0.20001782383012565</c:v>
                </c:pt>
                <c:pt idx="3352">
                  <c:v>0.19992857426422792</c:v>
                </c:pt>
                <c:pt idx="3353">
                  <c:v>0.19981180508672311</c:v>
                </c:pt>
                <c:pt idx="3354">
                  <c:v>0.19968395326258323</c:v>
                </c:pt>
                <c:pt idx="3355">
                  <c:v>0.19956469293374943</c:v>
                </c:pt>
                <c:pt idx="3356">
                  <c:v>0.19947418853183105</c:v>
                </c:pt>
                <c:pt idx="3357">
                  <c:v>0.19942859484517847</c:v>
                </c:pt>
                <c:pt idx="3358">
                  <c:v>0.19943770390453461</c:v>
                </c:pt>
                <c:pt idx="3359">
                  <c:v>0.1995044475350681</c:v>
                </c:pt>
                <c:pt idx="3360">
                  <c:v>0.19962471421429448</c:v>
                </c:pt>
                <c:pt idx="3361">
                  <c:v>0.19978598984524529</c:v>
                </c:pt>
                <c:pt idx="3362">
                  <c:v>0.19997059093561118</c:v>
                </c:pt>
                <c:pt idx="3363">
                  <c:v>0.20015992576404903</c:v>
                </c:pt>
                <c:pt idx="3364">
                  <c:v>0.2003348592280004</c:v>
                </c:pt>
                <c:pt idx="3365">
                  <c:v>0.20047967381094031</c:v>
                </c:pt>
                <c:pt idx="3366">
                  <c:v>0.20058404104790081</c:v>
                </c:pt>
                <c:pt idx="3367">
                  <c:v>0.20064070805300979</c:v>
                </c:pt>
                <c:pt idx="3368">
                  <c:v>0.20064616077816319</c:v>
                </c:pt>
                <c:pt idx="3369">
                  <c:v>0.20059797410789657</c:v>
                </c:pt>
                <c:pt idx="3370">
                  <c:v>0.20049602612719095</c:v>
                </c:pt>
                <c:pt idx="3371">
                  <c:v>0.20034328873081772</c:v>
                </c:pt>
                <c:pt idx="3372">
                  <c:v>0.20014791535115592</c:v>
                </c:pt>
                <c:pt idx="3373">
                  <c:v>0.19992685273758312</c:v>
                </c:pt>
                <c:pt idx="3374">
                  <c:v>0.19970660015146344</c:v>
                </c:pt>
                <c:pt idx="3375">
                  <c:v>0.19951867138944043</c:v>
                </c:pt>
                <c:pt idx="3376">
                  <c:v>0.19939703993829924</c:v>
                </c:pt>
                <c:pt idx="3377">
                  <c:v>0.19936925121203117</c:v>
                </c:pt>
                <c:pt idx="3378">
                  <c:v>0.19944537239344137</c:v>
                </c:pt>
                <c:pt idx="3379">
                  <c:v>0.19961574071469487</c:v>
                </c:pt>
                <c:pt idx="3380">
                  <c:v>0.19985060060558721</c:v>
                </c:pt>
                <c:pt idx="3381">
                  <c:v>0.20010802268137126</c:v>
                </c:pt>
                <c:pt idx="3382">
                  <c:v>0.20034058754635495</c:v>
                </c:pt>
                <c:pt idx="3383">
                  <c:v>0.20051121430006011</c:v>
                </c:pt>
                <c:pt idx="3384">
                  <c:v>0.20059923229919882</c:v>
                </c:pt>
                <c:pt idx="3385">
                  <c:v>0.20060449810234901</c:v>
                </c:pt>
                <c:pt idx="3386">
                  <c:v>0.20054569249210039</c:v>
                </c:pt>
                <c:pt idx="3387">
                  <c:v>0.20045218839877252</c:v>
                </c:pt>
                <c:pt idx="3388">
                  <c:v>0.20035642231539316</c:v>
                </c:pt>
                <c:pt idx="3389">
                  <c:v>0.20028330776255462</c:v>
                </c:pt>
                <c:pt idx="3390">
                  <c:v>0.20024512543665782</c:v>
                </c:pt>
                <c:pt idx="3391">
                  <c:v>0.20024205237102519</c:v>
                </c:pt>
                <c:pt idx="3392">
                  <c:v>0.20026333146846417</c:v>
                </c:pt>
                <c:pt idx="3393">
                  <c:v>0.20029317983687042</c:v>
                </c:pt>
                <c:pt idx="3394">
                  <c:v>0.20031464771644511</c:v>
                </c:pt>
                <c:pt idx="3395">
                  <c:v>0.20031557910183348</c:v>
                </c:pt>
                <c:pt idx="3396">
                  <c:v>0.20028964076555708</c:v>
                </c:pt>
                <c:pt idx="3397">
                  <c:v>0.20023693064329259</c:v>
                </c:pt>
                <c:pt idx="3398">
                  <c:v>0.2001633706724549</c:v>
                </c:pt>
                <c:pt idx="3399">
                  <c:v>0.20007809394764062</c:v>
                </c:pt>
                <c:pt idx="3400">
                  <c:v>0.19999167059766462</c:v>
                </c:pt>
                <c:pt idx="3401">
                  <c:v>0.19991340645346387</c:v>
                </c:pt>
                <c:pt idx="3402">
                  <c:v>0.19984985629444138</c:v>
                </c:pt>
                <c:pt idx="3403">
                  <c:v>0.19980333937897962</c:v>
                </c:pt>
                <c:pt idx="3404">
                  <c:v>0.19977217583278403</c:v>
                </c:pt>
                <c:pt idx="3405">
                  <c:v>0.19975138587462724</c:v>
                </c:pt>
                <c:pt idx="3406">
                  <c:v>0.19973561965717276</c:v>
                </c:pt>
                <c:pt idx="3407">
                  <c:v>0.19972073761714756</c:v>
                </c:pt>
                <c:pt idx="3408">
                  <c:v>0.19970520503177189</c:v>
                </c:pt>
                <c:pt idx="3409">
                  <c:v>0.1996918121107559</c:v>
                </c:pt>
                <c:pt idx="3410">
                  <c:v>0.19968553432120259</c:v>
                </c:pt>
                <c:pt idx="3411">
                  <c:v>0.19969264915621951</c:v>
                </c:pt>
                <c:pt idx="3412">
                  <c:v>0.19971790078613835</c:v>
                </c:pt>
                <c:pt idx="3413">
                  <c:v>0.1997620365342315</c:v>
                </c:pt>
                <c:pt idx="3414">
                  <c:v>0.1998212012852448</c:v>
                </c:pt>
                <c:pt idx="3415">
                  <c:v>0.19988786431287128</c:v>
                </c:pt>
                <c:pt idx="3416">
                  <c:v>0.19995211798911003</c:v>
                </c:pt>
                <c:pt idx="3417">
                  <c:v>0.20000279250939065</c:v>
                </c:pt>
                <c:pt idx="3418">
                  <c:v>0.2000318783529563</c:v>
                </c:pt>
                <c:pt idx="3419">
                  <c:v>0.20003481031406398</c:v>
                </c:pt>
                <c:pt idx="3420">
                  <c:v>0.20001149478956445</c:v>
                </c:pt>
                <c:pt idx="3421">
                  <c:v>0.19996621691758185</c:v>
                </c:pt>
                <c:pt idx="3422">
                  <c:v>0.199907311562144</c:v>
                </c:pt>
                <c:pt idx="3423">
                  <c:v>0.19984455311445135</c:v>
                </c:pt>
                <c:pt idx="3424">
                  <c:v>0.19978673404694222</c:v>
                </c:pt>
                <c:pt idx="3425">
                  <c:v>0.19974045642998481</c:v>
                </c:pt>
                <c:pt idx="3426">
                  <c:v>0.19970734421713118</c:v>
                </c:pt>
                <c:pt idx="3427">
                  <c:v>0.1996839997642251</c:v>
                </c:pt>
                <c:pt idx="3428">
                  <c:v>0.19966414401595753</c:v>
                </c:pt>
                <c:pt idx="3429">
                  <c:v>0.19963847704025425</c:v>
                </c:pt>
                <c:pt idx="3430">
                  <c:v>0.19960086278194375</c:v>
                </c:pt>
                <c:pt idx="3431">
                  <c:v>0.19954823618503079</c:v>
                </c:pt>
                <c:pt idx="3432">
                  <c:v>0.19948306614681152</c:v>
                </c:pt>
                <c:pt idx="3433">
                  <c:v>0.19941214325272769</c:v>
                </c:pt>
                <c:pt idx="3434">
                  <c:v>0.19934499561674399</c:v>
                </c:pt>
                <c:pt idx="3435">
                  <c:v>0.19929026287162563</c:v>
                </c:pt>
                <c:pt idx="3436">
                  <c:v>0.19925374723621178</c:v>
                </c:pt>
                <c:pt idx="3437">
                  <c:v>0.19923767389661204</c:v>
                </c:pt>
                <c:pt idx="3438">
                  <c:v>0.19923957850983096</c:v>
                </c:pt>
                <c:pt idx="3439">
                  <c:v>0.19925648812516558</c:v>
                </c:pt>
                <c:pt idx="3440">
                  <c:v>0.19928501297934229</c:v>
                </c:pt>
                <c:pt idx="3441">
                  <c:v>0.19932315744657933</c:v>
                </c:pt>
                <c:pt idx="3442">
                  <c:v>0.19937110993421889</c:v>
                </c:pt>
                <c:pt idx="3443">
                  <c:v>0.19943026792339</c:v>
                </c:pt>
                <c:pt idx="3444">
                  <c:v>0.19950086840324296</c:v>
                </c:pt>
                <c:pt idx="3445">
                  <c:v>0.19958161521266934</c:v>
                </c:pt>
                <c:pt idx="3446">
                  <c:v>0.19966800349313782</c:v>
                </c:pt>
                <c:pt idx="3447">
                  <c:v>0.19975222303491921</c:v>
                </c:pt>
                <c:pt idx="3448">
                  <c:v>0.1998251551919282</c:v>
                </c:pt>
                <c:pt idx="3449">
                  <c:v>0.19987572185482202</c:v>
                </c:pt>
                <c:pt idx="3450">
                  <c:v>0.1998956803275321</c:v>
                </c:pt>
                <c:pt idx="3451">
                  <c:v>0.19987911798705191</c:v>
                </c:pt>
                <c:pt idx="3452">
                  <c:v>0.19982575991024162</c:v>
                </c:pt>
                <c:pt idx="3453">
                  <c:v>0.19974068896849637</c:v>
                </c:pt>
                <c:pt idx="3454">
                  <c:v>0.19963647768372991</c:v>
                </c:pt>
                <c:pt idx="3455">
                  <c:v>0.19953061792772728</c:v>
                </c:pt>
                <c:pt idx="3456">
                  <c:v>0.19944202612708514</c:v>
                </c:pt>
                <c:pt idx="3457">
                  <c:v>0.19938969759363964</c:v>
                </c:pt>
                <c:pt idx="3458">
                  <c:v>0.19938704880356636</c:v>
                </c:pt>
                <c:pt idx="3459">
                  <c:v>0.19943709972631449</c:v>
                </c:pt>
                <c:pt idx="3460">
                  <c:v>0.1995330816515942</c:v>
                </c:pt>
                <c:pt idx="3461">
                  <c:v>0.19965819211838118</c:v>
                </c:pt>
                <c:pt idx="3462">
                  <c:v>0.19979017599637836</c:v>
                </c:pt>
                <c:pt idx="3463">
                  <c:v>0.19990498529030107</c:v>
                </c:pt>
                <c:pt idx="3464">
                  <c:v>0.19998259644553137</c:v>
                </c:pt>
                <c:pt idx="3465">
                  <c:v>0.20001219284098312</c:v>
                </c:pt>
                <c:pt idx="3466">
                  <c:v>0.1999907399066688</c:v>
                </c:pt>
                <c:pt idx="3467">
                  <c:v>0.19992410761461729</c:v>
                </c:pt>
                <c:pt idx="3468">
                  <c:v>0.19982245722817246</c:v>
                </c:pt>
                <c:pt idx="3469">
                  <c:v>0.19969864802925338</c:v>
                </c:pt>
                <c:pt idx="3470">
                  <c:v>0.19956459995601636</c:v>
                </c:pt>
                <c:pt idx="3471">
                  <c:v>0.19942966375551449</c:v>
                </c:pt>
                <c:pt idx="3472">
                  <c:v>0.19930164559940952</c:v>
                </c:pt>
                <c:pt idx="3473">
                  <c:v>0.19918685632613328</c:v>
                </c:pt>
                <c:pt idx="3474">
                  <c:v>0.19908951129854988</c:v>
                </c:pt>
                <c:pt idx="3475">
                  <c:v>0.19901289530140084</c:v>
                </c:pt>
                <c:pt idx="3476">
                  <c:v>0.19895815796719804</c:v>
                </c:pt>
                <c:pt idx="3477">
                  <c:v>0.19892487324148331</c:v>
                </c:pt>
                <c:pt idx="3478">
                  <c:v>0.19891127226767166</c:v>
                </c:pt>
                <c:pt idx="3479">
                  <c:v>0.19891489296312467</c:v>
                </c:pt>
                <c:pt idx="3480">
                  <c:v>0.19893411100584121</c:v>
                </c:pt>
                <c:pt idx="3481">
                  <c:v>0.19896767498953935</c:v>
                </c:pt>
                <c:pt idx="3482">
                  <c:v>0.19901442748889261</c:v>
                </c:pt>
                <c:pt idx="3483">
                  <c:v>0.19907186520423412</c:v>
                </c:pt>
                <c:pt idx="3484">
                  <c:v>0.19913390832802222</c:v>
                </c:pt>
                <c:pt idx="3485">
                  <c:v>0.19919140829747647</c:v>
                </c:pt>
                <c:pt idx="3486">
                  <c:v>0.19923223882676808</c:v>
                </c:pt>
                <c:pt idx="3487">
                  <c:v>0.19924450267052482</c:v>
                </c:pt>
                <c:pt idx="3488">
                  <c:v>0.19922239083930501</c:v>
                </c:pt>
                <c:pt idx="3489">
                  <c:v>0.199168045113817</c:v>
                </c:pt>
                <c:pt idx="3490">
                  <c:v>0.19909466595088374</c:v>
                </c:pt>
                <c:pt idx="3491">
                  <c:v>0.19902278497036771</c:v>
                </c:pt>
                <c:pt idx="3492">
                  <c:v>0.19897654225657155</c:v>
                </c:pt>
                <c:pt idx="3493">
                  <c:v>0.1989754280350616</c:v>
                </c:pt>
                <c:pt idx="3494">
                  <c:v>0.19902677804607247</c:v>
                </c:pt>
                <c:pt idx="3495">
                  <c:v>0.19912164760684678</c:v>
                </c:pt>
                <c:pt idx="3496">
                  <c:v>0.19923781325827158</c:v>
                </c:pt>
                <c:pt idx="3497">
                  <c:v>0.19934513501284665</c:v>
                </c:pt>
                <c:pt idx="3498">
                  <c:v>0.19941181794503623</c:v>
                </c:pt>
                <c:pt idx="3499">
                  <c:v>0.19941762704763319</c:v>
                </c:pt>
                <c:pt idx="3500">
                  <c:v>0.19935633331259014</c:v>
                </c:pt>
                <c:pt idx="3501">
                  <c:v>0.19923855652121167</c:v>
                </c:pt>
                <c:pt idx="3502">
                  <c:v>0.19908686433869391</c:v>
                </c:pt>
                <c:pt idx="3503">
                  <c:v>0.1989281226839302</c:v>
                </c:pt>
                <c:pt idx="3504">
                  <c:v>0.19878841860844085</c:v>
                </c:pt>
                <c:pt idx="3505">
                  <c:v>0.19868276534095139</c:v>
                </c:pt>
                <c:pt idx="3506">
                  <c:v>0.1986140140425908</c:v>
                </c:pt>
                <c:pt idx="3507">
                  <c:v>0.19857175734301888</c:v>
                </c:pt>
                <c:pt idx="3508">
                  <c:v>0.19853752825597545</c:v>
                </c:pt>
                <c:pt idx="3509">
                  <c:v>0.19849082706465535</c:v>
                </c:pt>
                <c:pt idx="3510">
                  <c:v>0.19841598577758987</c:v>
                </c:pt>
                <c:pt idx="3511">
                  <c:v>0.1983090787769016</c:v>
                </c:pt>
                <c:pt idx="3512">
                  <c:v>0.19817893439662412</c:v>
                </c:pt>
                <c:pt idx="3513">
                  <c:v>0.19804711491331192</c:v>
                </c:pt>
                <c:pt idx="3514">
                  <c:v>0.19793951130545459</c:v>
                </c:pt>
                <c:pt idx="3515">
                  <c:v>0.19788351980221716</c:v>
                </c:pt>
                <c:pt idx="3516">
                  <c:v>0.19789657920958156</c:v>
                </c:pt>
                <c:pt idx="3517">
                  <c:v>0.19798397620217453</c:v>
                </c:pt>
                <c:pt idx="3518">
                  <c:v>0.19813644198938793</c:v>
                </c:pt>
                <c:pt idx="3519">
                  <c:v>0.19833081965611341</c:v>
                </c:pt>
                <c:pt idx="3520">
                  <c:v>0.19853942980114878</c:v>
                </c:pt>
                <c:pt idx="3521">
                  <c:v>0.19873050796910161</c:v>
                </c:pt>
                <c:pt idx="3522">
                  <c:v>0.1988753918791398</c:v>
                </c:pt>
                <c:pt idx="3523">
                  <c:v>0.19895235500714689</c:v>
                </c:pt>
                <c:pt idx="3524">
                  <c:v>0.19894529871219233</c:v>
                </c:pt>
                <c:pt idx="3525">
                  <c:v>0.19884568720279669</c:v>
                </c:pt>
                <c:pt idx="3526">
                  <c:v>0.19865154292324769</c:v>
                </c:pt>
                <c:pt idx="3527">
                  <c:v>0.19836883404300129</c:v>
                </c:pt>
                <c:pt idx="3528">
                  <c:v>0.19801232495021134</c:v>
                </c:pt>
                <c:pt idx="3529">
                  <c:v>0.19760510518024307</c:v>
                </c:pt>
                <c:pt idx="3530">
                  <c:v>0.19717658262691326</c:v>
                </c:pt>
                <c:pt idx="3531">
                  <c:v>0.19675513366278183</c:v>
                </c:pt>
                <c:pt idx="3532">
                  <c:v>0.19636048864808528</c:v>
                </c:pt>
                <c:pt idx="3533">
                  <c:v>0.19599926065571624</c:v>
                </c:pt>
                <c:pt idx="3534">
                  <c:v>0.19566399487803218</c:v>
                </c:pt>
                <c:pt idx="3535">
                  <c:v>0.19534026709318417</c:v>
                </c:pt>
                <c:pt idx="3536">
                  <c:v>0.19501443421142492</c:v>
                </c:pt>
                <c:pt idx="3537">
                  <c:v>0.19468751248129354</c:v>
                </c:pt>
                <c:pt idx="3538">
                  <c:v>0.19438320765601555</c:v>
                </c:pt>
                <c:pt idx="3539">
                  <c:v>0.19414921905128221</c:v>
                </c:pt>
                <c:pt idx="3540">
                  <c:v>0.19404354070479543</c:v>
                </c:pt>
                <c:pt idx="3541">
                  <c:v>0.19412318728878461</c:v>
                </c:pt>
                <c:pt idx="3542">
                  <c:v>0.1944189485150217</c:v>
                </c:pt>
                <c:pt idx="3543">
                  <c:v>0.19492036553732692</c:v>
                </c:pt>
                <c:pt idx="3544">
                  <c:v>0.19556881809225865</c:v>
                </c:pt>
                <c:pt idx="3545">
                  <c:v>0.19626792734774021</c:v>
                </c:pt>
                <c:pt idx="3546">
                  <c:v>0.19692107658810518</c:v>
                </c:pt>
                <c:pt idx="3547">
                  <c:v>0.19745277951693149</c:v>
                </c:pt>
                <c:pt idx="3548">
                  <c:v>0.19783193435155852</c:v>
                </c:pt>
                <c:pt idx="3549">
                  <c:v>0.19807009356763813</c:v>
                </c:pt>
                <c:pt idx="3550">
                  <c:v>0.19820219808622794</c:v>
                </c:pt>
                <c:pt idx="3551">
                  <c:v>0.19826675903527322</c:v>
                </c:pt>
                <c:pt idx="3552">
                  <c:v>0.19829053730912824</c:v>
                </c:pt>
                <c:pt idx="3553">
                  <c:v>0.19828441879847478</c:v>
                </c:pt>
                <c:pt idx="3554">
                  <c:v>0.19824682893146281</c:v>
                </c:pt>
                <c:pt idx="3555">
                  <c:v>0.19817369792118419</c:v>
                </c:pt>
                <c:pt idx="3556">
                  <c:v>0.19806694319633786</c:v>
                </c:pt>
                <c:pt idx="3557">
                  <c:v>0.19793965025116597</c:v>
                </c:pt>
                <c:pt idx="3558">
                  <c:v>0.19781313543242338</c:v>
                </c:pt>
                <c:pt idx="3559">
                  <c:v>0.19771470905690744</c:v>
                </c:pt>
                <c:pt idx="3560">
                  <c:v>0.19766652252654224</c:v>
                </c:pt>
                <c:pt idx="3561">
                  <c:v>0.19767814049958052</c:v>
                </c:pt>
                <c:pt idx="3562">
                  <c:v>0.19774549383716664</c:v>
                </c:pt>
                <c:pt idx="3563">
                  <c:v>0.19784837249696494</c:v>
                </c:pt>
                <c:pt idx="3564">
                  <c:v>0.19795919572418405</c:v>
                </c:pt>
                <c:pt idx="3565">
                  <c:v>0.19804521552249818</c:v>
                </c:pt>
                <c:pt idx="3566">
                  <c:v>0.1980794521583352</c:v>
                </c:pt>
                <c:pt idx="3567">
                  <c:v>0.1980448912370921</c:v>
                </c:pt>
                <c:pt idx="3568">
                  <c:v>0.1979390481534041</c:v>
                </c:pt>
                <c:pt idx="3569">
                  <c:v>0.19777290107164855</c:v>
                </c:pt>
                <c:pt idx="3570">
                  <c:v>0.19757058198517038</c:v>
                </c:pt>
                <c:pt idx="3571">
                  <c:v>0.19736599814064046</c:v>
                </c:pt>
                <c:pt idx="3572">
                  <c:v>0.19719054550089096</c:v>
                </c:pt>
                <c:pt idx="3573">
                  <c:v>0.19707187537883239</c:v>
                </c:pt>
                <c:pt idx="3574">
                  <c:v>0.19702523908450095</c:v>
                </c:pt>
                <c:pt idx="3575">
                  <c:v>0.19705126050230634</c:v>
                </c:pt>
                <c:pt idx="3576">
                  <c:v>0.19713857999195303</c:v>
                </c:pt>
                <c:pt idx="3577">
                  <c:v>0.19726568456667479</c:v>
                </c:pt>
                <c:pt idx="3578">
                  <c:v>0.19740920162631034</c:v>
                </c:pt>
                <c:pt idx="3579">
                  <c:v>0.19754929559189213</c:v>
                </c:pt>
                <c:pt idx="3580">
                  <c:v>0.1976744838131955</c:v>
                </c:pt>
                <c:pt idx="3581">
                  <c:v>0.19778354961915232</c:v>
                </c:pt>
                <c:pt idx="3582">
                  <c:v>0.19788439967902813</c:v>
                </c:pt>
                <c:pt idx="3583">
                  <c:v>0.19799231387715518</c:v>
                </c:pt>
                <c:pt idx="3584">
                  <c:v>0.19812319002804255</c:v>
                </c:pt>
                <c:pt idx="3585">
                  <c:v>0.19829141801094038</c:v>
                </c:pt>
                <c:pt idx="3586">
                  <c:v>0.19850608439905701</c:v>
                </c:pt>
                <c:pt idx="3587">
                  <c:v>0.19876507709326371</c:v>
                </c:pt>
                <c:pt idx="3588">
                  <c:v>0.19905408052412041</c:v>
                </c:pt>
                <c:pt idx="3589">
                  <c:v>0.19934490268603375</c:v>
                </c:pt>
                <c:pt idx="3590">
                  <c:v>0.19960049084015527</c:v>
                </c:pt>
                <c:pt idx="3591">
                  <c:v>0.199778733945532</c:v>
                </c:pt>
                <c:pt idx="3592">
                  <c:v>0.1998458556438881</c:v>
                </c:pt>
                <c:pt idx="3593">
                  <c:v>0.19978585030756921</c:v>
                </c:pt>
                <c:pt idx="3594">
                  <c:v>0.19960560506766986</c:v>
                </c:pt>
                <c:pt idx="3595">
                  <c:v>0.19933486628637662</c:v>
                </c:pt>
                <c:pt idx="3596">
                  <c:v>0.19901591325162279</c:v>
                </c:pt>
                <c:pt idx="3597">
                  <c:v>0.1986931114514566</c:v>
                </c:pt>
                <c:pt idx="3598">
                  <c:v>0.19839604882463133</c:v>
                </c:pt>
                <c:pt idx="3599">
                  <c:v>0.1981381100970919</c:v>
                </c:pt>
                <c:pt idx="3600">
                  <c:v>0.19791575224250865</c:v>
                </c:pt>
                <c:pt idx="3601">
                  <c:v>0.19771998629283302</c:v>
                </c:pt>
                <c:pt idx="3602">
                  <c:v>0.19754489961891361</c:v>
                </c:pt>
                <c:pt idx="3603">
                  <c:v>0.19739749833049655</c:v>
                </c:pt>
                <c:pt idx="3604">
                  <c:v>0.197296067559903</c:v>
                </c:pt>
                <c:pt idx="3605">
                  <c:v>0.19726526837604594</c:v>
                </c:pt>
                <c:pt idx="3606">
                  <c:v>0.19732377019315148</c:v>
                </c:pt>
                <c:pt idx="3607">
                  <c:v>0.19747540288501572</c:v>
                </c:pt>
                <c:pt idx="3608">
                  <c:v>0.19770438622817429</c:v>
                </c:pt>
                <c:pt idx="3609">
                  <c:v>0.19798050221817473</c:v>
                </c:pt>
                <c:pt idx="3610">
                  <c:v>0.19827120867171341</c:v>
                </c:pt>
                <c:pt idx="3611">
                  <c:v>0.1985499580189892</c:v>
                </c:pt>
                <c:pt idx="3612">
                  <c:v>0.1988052642586183</c:v>
                </c:pt>
                <c:pt idx="3613">
                  <c:v>0.19903875749347452</c:v>
                </c:pt>
                <c:pt idx="3614">
                  <c:v>0.19925500153917949</c:v>
                </c:pt>
                <c:pt idx="3615">
                  <c:v>0.19945155375881959</c:v>
                </c:pt>
                <c:pt idx="3616">
                  <c:v>0.19961039389894139</c:v>
                </c:pt>
                <c:pt idx="3617">
                  <c:v>0.19969850851963686</c:v>
                </c:pt>
                <c:pt idx="3618">
                  <c:v>0.19967893111456023</c:v>
                </c:pt>
                <c:pt idx="3619">
                  <c:v>0.19952671318645451</c:v>
                </c:pt>
                <c:pt idx="3620">
                  <c:v>0.19924004305090767</c:v>
                </c:pt>
                <c:pt idx="3621">
                  <c:v>0.19884879681588816</c:v>
                </c:pt>
                <c:pt idx="3622">
                  <c:v>0.19840610991672966</c:v>
                </c:pt>
                <c:pt idx="3623">
                  <c:v>0.19798031693980853</c:v>
                </c:pt>
                <c:pt idx="3624">
                  <c:v>0.19763329035952334</c:v>
                </c:pt>
                <c:pt idx="3625">
                  <c:v>0.19740665740474003</c:v>
                </c:pt>
                <c:pt idx="3626">
                  <c:v>0.19731692530470876</c:v>
                </c:pt>
                <c:pt idx="3627">
                  <c:v>0.1973568861769682</c:v>
                </c:pt>
                <c:pt idx="3628">
                  <c:v>0.19750233039294937</c:v>
                </c:pt>
                <c:pt idx="3629">
                  <c:v>0.19772530988527412</c:v>
                </c:pt>
                <c:pt idx="3630">
                  <c:v>0.19800199504504898</c:v>
                </c:pt>
                <c:pt idx="3631">
                  <c:v>0.19831385333301785</c:v>
                </c:pt>
                <c:pt idx="3632">
                  <c:v>0.19864458429502804</c:v>
                </c:pt>
                <c:pt idx="3633">
                  <c:v>0.19897761005486755</c:v>
                </c:pt>
                <c:pt idx="3634">
                  <c:v>0.19929128498192869</c:v>
                </c:pt>
                <c:pt idx="3635">
                  <c:v>0.19955878888719711</c:v>
                </c:pt>
                <c:pt idx="3636">
                  <c:v>0.19975645536998696</c:v>
                </c:pt>
                <c:pt idx="3637">
                  <c:v>0.19986488232275743</c:v>
                </c:pt>
                <c:pt idx="3638">
                  <c:v>0.19987646621029861</c:v>
                </c:pt>
                <c:pt idx="3639">
                  <c:v>0.19979710649084245</c:v>
                </c:pt>
                <c:pt idx="3640">
                  <c:v>0.19964396369381773</c:v>
                </c:pt>
                <c:pt idx="3641">
                  <c:v>0.19944332744982649</c:v>
                </c:pt>
                <c:pt idx="3642">
                  <c:v>0.19922076501379479</c:v>
                </c:pt>
                <c:pt idx="3643">
                  <c:v>0.19900003442557054</c:v>
                </c:pt>
                <c:pt idx="3644">
                  <c:v>0.19879839598075297</c:v>
                </c:pt>
                <c:pt idx="3645">
                  <c:v>0.19862435851535784</c:v>
                </c:pt>
                <c:pt idx="3646">
                  <c:v>0.19847965105951335</c:v>
                </c:pt>
                <c:pt idx="3647">
                  <c:v>0.19836303895199134</c:v>
                </c:pt>
                <c:pt idx="3648">
                  <c:v>0.19827162582746713</c:v>
                </c:pt>
                <c:pt idx="3649">
                  <c:v>0.198203773759667</c:v>
                </c:pt>
                <c:pt idx="3650">
                  <c:v>0.19816030580661934</c:v>
                </c:pt>
                <c:pt idx="3651">
                  <c:v>0.19814464358062409</c:v>
                </c:pt>
                <c:pt idx="3652">
                  <c:v>0.19815993509651916</c:v>
                </c:pt>
                <c:pt idx="3653">
                  <c:v>0.19820729587390837</c:v>
                </c:pt>
                <c:pt idx="3654">
                  <c:v>0.19828214755509474</c:v>
                </c:pt>
                <c:pt idx="3655">
                  <c:v>0.19837379470233349</c:v>
                </c:pt>
                <c:pt idx="3656">
                  <c:v>0.1984671305654607</c:v>
                </c:pt>
                <c:pt idx="3657">
                  <c:v>0.19854680416484224</c:v>
                </c:pt>
                <c:pt idx="3658">
                  <c:v>0.19860246377895127</c:v>
                </c:pt>
                <c:pt idx="3659">
                  <c:v>0.19863423934049704</c:v>
                </c:pt>
                <c:pt idx="3660">
                  <c:v>0.19865363053345572</c:v>
                </c:pt>
                <c:pt idx="3661">
                  <c:v>0.19868049201337565</c:v>
                </c:pt>
                <c:pt idx="3662">
                  <c:v>0.19873681836901311</c:v>
                </c:pt>
                <c:pt idx="3663">
                  <c:v>0.19883761159518007</c:v>
                </c:pt>
                <c:pt idx="3664">
                  <c:v>0.19898489900901514</c:v>
                </c:pt>
                <c:pt idx="3665">
                  <c:v>0.19916595502941056</c:v>
                </c:pt>
                <c:pt idx="3666">
                  <c:v>0.19935540398212245</c:v>
                </c:pt>
                <c:pt idx="3667">
                  <c:v>0.19952299441788166</c:v>
                </c:pt>
                <c:pt idx="3668">
                  <c:v>0.19964419618066906</c:v>
                </c:pt>
                <c:pt idx="3669">
                  <c:v>0.19970506552004927</c:v>
                </c:pt>
                <c:pt idx="3670">
                  <c:v>0.19970613511106813</c:v>
                </c:pt>
                <c:pt idx="3671">
                  <c:v>0.19966093556103645</c:v>
                </c:pt>
                <c:pt idx="3672">
                  <c:v>0.19959077397379374</c:v>
                </c:pt>
                <c:pt idx="3673">
                  <c:v>0.19951946161723186</c:v>
                </c:pt>
                <c:pt idx="3674">
                  <c:v>0.19946586883748982</c:v>
                </c:pt>
                <c:pt idx="3675">
                  <c:v>0.19944355982929793</c:v>
                </c:pt>
                <c:pt idx="3676">
                  <c:v>0.19945610850539661</c:v>
                </c:pt>
                <c:pt idx="3677">
                  <c:v>0.1994986837528597</c:v>
                </c:pt>
                <c:pt idx="3678">
                  <c:v>0.19955846346964221</c:v>
                </c:pt>
                <c:pt idx="3679">
                  <c:v>0.19961694956911943</c:v>
                </c:pt>
                <c:pt idx="3680">
                  <c:v>0.19965372824872815</c:v>
                </c:pt>
                <c:pt idx="3681">
                  <c:v>0.19964935742081699</c:v>
                </c:pt>
                <c:pt idx="3682">
                  <c:v>0.19959165731629755</c:v>
                </c:pt>
                <c:pt idx="3683">
                  <c:v>0.19947976606979009</c:v>
                </c:pt>
                <c:pt idx="3684">
                  <c:v>0.19932571292039855</c:v>
                </c:pt>
                <c:pt idx="3685">
                  <c:v>0.19915095316321083</c:v>
                </c:pt>
                <c:pt idx="3686">
                  <c:v>0.19898202055390754</c:v>
                </c:pt>
                <c:pt idx="3687">
                  <c:v>0.19884350584570684</c:v>
                </c:pt>
                <c:pt idx="3688">
                  <c:v>0.19875069229121753</c:v>
                </c:pt>
                <c:pt idx="3689">
                  <c:v>0.19870600963841598</c:v>
                </c:pt>
                <c:pt idx="3690">
                  <c:v>0.19870067401102384</c:v>
                </c:pt>
                <c:pt idx="3691">
                  <c:v>0.19871844422447035</c:v>
                </c:pt>
                <c:pt idx="3692">
                  <c:v>0.19874294325661465</c:v>
                </c:pt>
                <c:pt idx="3693">
                  <c:v>0.19876164325851473</c:v>
                </c:pt>
                <c:pt idx="3694">
                  <c:v>0.19877045991588713</c:v>
                </c:pt>
                <c:pt idx="3695">
                  <c:v>0.19877157361165629</c:v>
                </c:pt>
                <c:pt idx="3696">
                  <c:v>0.19877120237941578</c:v>
                </c:pt>
                <c:pt idx="3697">
                  <c:v>0.19877440426792345</c:v>
                </c:pt>
                <c:pt idx="3698">
                  <c:v>0.1987841492912453</c:v>
                </c:pt>
                <c:pt idx="3699">
                  <c:v>0.1987992313060428</c:v>
                </c:pt>
                <c:pt idx="3700">
                  <c:v>0.19881654146394365</c:v>
                </c:pt>
                <c:pt idx="3701">
                  <c:v>0.19883297050932622</c:v>
                </c:pt>
                <c:pt idx="3702">
                  <c:v>0.19884712597623552</c:v>
                </c:pt>
                <c:pt idx="3703">
                  <c:v>0.19886091059561525</c:v>
                </c:pt>
                <c:pt idx="3704">
                  <c:v>0.19887720207353241</c:v>
                </c:pt>
                <c:pt idx="3705">
                  <c:v>0.19889994618449056</c:v>
                </c:pt>
                <c:pt idx="3706">
                  <c:v>0.19893058299224151</c:v>
                </c:pt>
                <c:pt idx="3707">
                  <c:v>0.19896869634091416</c:v>
                </c:pt>
                <c:pt idx="3708">
                  <c:v>0.19901080596353279</c:v>
                </c:pt>
                <c:pt idx="3709">
                  <c:v>0.1990504586680851</c:v>
                </c:pt>
                <c:pt idx="3710">
                  <c:v>0.19907910930356806</c:v>
                </c:pt>
                <c:pt idx="3711">
                  <c:v>0.19908788597041091</c:v>
                </c:pt>
                <c:pt idx="3712">
                  <c:v>0.19906945053130762</c:v>
                </c:pt>
                <c:pt idx="3713">
                  <c:v>0.19901930266687437</c:v>
                </c:pt>
                <c:pt idx="3714">
                  <c:v>0.19893856748503844</c:v>
                </c:pt>
                <c:pt idx="3715">
                  <c:v>0.19883338820502225</c:v>
                </c:pt>
                <c:pt idx="3716">
                  <c:v>0.19871552113678423</c:v>
                </c:pt>
                <c:pt idx="3717">
                  <c:v>0.19859944870044885</c:v>
                </c:pt>
                <c:pt idx="3718">
                  <c:v>0.19849866435184968</c:v>
                </c:pt>
                <c:pt idx="3719">
                  <c:v>0.19842479542045441</c:v>
                </c:pt>
                <c:pt idx="3720">
                  <c:v>0.19838408709215502</c:v>
                </c:pt>
                <c:pt idx="3721">
                  <c:v>0.19837829179761077</c:v>
                </c:pt>
                <c:pt idx="3722">
                  <c:v>0.198406017186706</c:v>
                </c:pt>
                <c:pt idx="3723">
                  <c:v>0.19846462650996485</c:v>
                </c:pt>
                <c:pt idx="3724">
                  <c:v>0.19854972611716878</c:v>
                </c:pt>
                <c:pt idx="3725">
                  <c:v>0.19865608928723696</c:v>
                </c:pt>
                <c:pt idx="3726">
                  <c:v>0.1987759356142503</c:v>
                </c:pt>
                <c:pt idx="3727">
                  <c:v>0.19889692904002362</c:v>
                </c:pt>
                <c:pt idx="3728">
                  <c:v>0.19900430586555559</c:v>
                </c:pt>
                <c:pt idx="3729">
                  <c:v>0.19908352083351452</c:v>
                </c:pt>
                <c:pt idx="3730">
                  <c:v>0.19912438766222715</c:v>
                </c:pt>
                <c:pt idx="3731">
                  <c:v>0.19912578091735531</c:v>
                </c:pt>
                <c:pt idx="3732">
                  <c:v>0.19909656993703825</c:v>
                </c:pt>
                <c:pt idx="3733">
                  <c:v>0.19905435912968192</c:v>
                </c:pt>
                <c:pt idx="3734">
                  <c:v>0.19901962768068579</c:v>
                </c:pt>
                <c:pt idx="3735">
                  <c:v>0.19900750947311438</c:v>
                </c:pt>
                <c:pt idx="3736">
                  <c:v>0.19902403860646065</c:v>
                </c:pt>
                <c:pt idx="3737">
                  <c:v>0.19906383182511797</c:v>
                </c:pt>
                <c:pt idx="3738">
                  <c:v>0.19911314890097329</c:v>
                </c:pt>
                <c:pt idx="3739">
                  <c:v>0.1991547151924303</c:v>
                </c:pt>
                <c:pt idx="3740">
                  <c:v>0.1991746405572293</c:v>
                </c:pt>
                <c:pt idx="3741">
                  <c:v>0.19916655883053921</c:v>
                </c:pt>
                <c:pt idx="3742">
                  <c:v>0.19913130754006056</c:v>
                </c:pt>
                <c:pt idx="3743">
                  <c:v>0.19907427989058632</c:v>
                </c:pt>
                <c:pt idx="3744">
                  <c:v>0.19900244871257397</c:v>
                </c:pt>
                <c:pt idx="3745">
                  <c:v>0.19892069542263333</c:v>
                </c:pt>
                <c:pt idx="3746">
                  <c:v>0.1988335738476826</c:v>
                </c:pt>
                <c:pt idx="3747">
                  <c:v>0.19874572732498894</c:v>
                </c:pt>
                <c:pt idx="3748">
                  <c:v>0.1986661564054418</c:v>
                </c:pt>
                <c:pt idx="3749">
                  <c:v>0.19860765904024799</c:v>
                </c:pt>
                <c:pt idx="3750">
                  <c:v>0.19858437362191025</c:v>
                </c:pt>
                <c:pt idx="3751">
                  <c:v>0.19860724156159745</c:v>
                </c:pt>
                <c:pt idx="3752">
                  <c:v>0.1986782650917783</c:v>
                </c:pt>
                <c:pt idx="3753">
                  <c:v>0.19878698002948</c:v>
                </c:pt>
                <c:pt idx="3754">
                  <c:v>0.19891094733494027</c:v>
                </c:pt>
                <c:pt idx="3755">
                  <c:v>0.19902385288236676</c:v>
                </c:pt>
                <c:pt idx="3756">
                  <c:v>0.19910014573847298</c:v>
                </c:pt>
                <c:pt idx="3757">
                  <c:v>0.19912415545347359</c:v>
                </c:pt>
                <c:pt idx="3758">
                  <c:v>0.19909503745972165</c:v>
                </c:pt>
                <c:pt idx="3759">
                  <c:v>0.19902482793474627</c:v>
                </c:pt>
                <c:pt idx="3760">
                  <c:v>0.198935503650678</c:v>
                </c:pt>
                <c:pt idx="3761">
                  <c:v>0.19885014277472765</c:v>
                </c:pt>
                <c:pt idx="3762">
                  <c:v>0.19878995000418373</c:v>
                </c:pt>
                <c:pt idx="3763">
                  <c:v>0.19876832534031239</c:v>
                </c:pt>
                <c:pt idx="3764">
                  <c:v>0.19878976438016979</c:v>
                </c:pt>
                <c:pt idx="3765">
                  <c:v>0.19885107102463348</c:v>
                </c:pt>
                <c:pt idx="3766">
                  <c:v>0.19894344181152243</c:v>
                </c:pt>
                <c:pt idx="3767">
                  <c:v>0.1990551949474387</c:v>
                </c:pt>
                <c:pt idx="3768">
                  <c:v>0.19917152861018103</c:v>
                </c:pt>
                <c:pt idx="3769">
                  <c:v>0.19927804419381254</c:v>
                </c:pt>
                <c:pt idx="3770">
                  <c:v>0.19936339628913533</c:v>
                </c:pt>
                <c:pt idx="3771">
                  <c:v>0.19941883535073521</c:v>
                </c:pt>
                <c:pt idx="3772">
                  <c:v>0.19944258383635391</c:v>
                </c:pt>
                <c:pt idx="3773">
                  <c:v>0.19943937701783851</c:v>
                </c:pt>
                <c:pt idx="3774">
                  <c:v>0.19941976481694765</c:v>
                </c:pt>
                <c:pt idx="3775">
                  <c:v>0.19939615699155264</c:v>
                </c:pt>
                <c:pt idx="3776">
                  <c:v>0.19938012484968434</c:v>
                </c:pt>
                <c:pt idx="3777">
                  <c:v>0.1993797066278172</c:v>
                </c:pt>
                <c:pt idx="3778">
                  <c:v>0.19939703993829924</c:v>
                </c:pt>
                <c:pt idx="3779">
                  <c:v>0.19942952433227798</c:v>
                </c:pt>
                <c:pt idx="3780">
                  <c:v>0.19947079556461408</c:v>
                </c:pt>
                <c:pt idx="3781">
                  <c:v>0.19951406950322412</c:v>
                </c:pt>
                <c:pt idx="3782">
                  <c:v>0.19955274545810639</c:v>
                </c:pt>
                <c:pt idx="3783">
                  <c:v>0.19958087136237843</c:v>
                </c:pt>
                <c:pt idx="3784">
                  <c:v>0.19959426086254992</c:v>
                </c:pt>
                <c:pt idx="3785">
                  <c:v>0.19959044853227156</c:v>
                </c:pt>
                <c:pt idx="3786">
                  <c:v>0.19956929535641751</c:v>
                </c:pt>
                <c:pt idx="3787">
                  <c:v>0.19953442973283372</c:v>
                </c:pt>
                <c:pt idx="3788">
                  <c:v>0.199492920047145</c:v>
                </c:pt>
                <c:pt idx="3789">
                  <c:v>0.1994544818047069</c:v>
                </c:pt>
                <c:pt idx="3790">
                  <c:v>0.19942873426811655</c:v>
                </c:pt>
                <c:pt idx="3791">
                  <c:v>0.19942143786114261</c:v>
                </c:pt>
                <c:pt idx="3792">
                  <c:v>0.19943221985611634</c:v>
                </c:pt>
                <c:pt idx="3793">
                  <c:v>0.19945424941939147</c:v>
                </c:pt>
                <c:pt idx="3794">
                  <c:v>0.19947595474443455</c:v>
                </c:pt>
                <c:pt idx="3795">
                  <c:v>0.19948506479720027</c:v>
                </c:pt>
                <c:pt idx="3796">
                  <c:v>0.19947614066196859</c:v>
                </c:pt>
                <c:pt idx="3797">
                  <c:v>0.19945146080530515</c:v>
                </c:pt>
                <c:pt idx="3798">
                  <c:v>0.19942185612319849</c:v>
                </c:pt>
                <c:pt idx="3799">
                  <c:v>0.19940215177053452</c:v>
                </c:pt>
                <c:pt idx="3800">
                  <c:v>0.19940735660699413</c:v>
                </c:pt>
                <c:pt idx="3801">
                  <c:v>0.19944444287242277</c:v>
                </c:pt>
                <c:pt idx="3802">
                  <c:v>0.19951151292084077</c:v>
                </c:pt>
                <c:pt idx="3803">
                  <c:v>0.19959649248604636</c:v>
                </c:pt>
                <c:pt idx="3804">
                  <c:v>0.19968237220971971</c:v>
                </c:pt>
                <c:pt idx="3805">
                  <c:v>0.19975254859769107</c:v>
                </c:pt>
                <c:pt idx="3806">
                  <c:v>0.19979515291745073</c:v>
                </c:pt>
                <c:pt idx="3807">
                  <c:v>0.19980599070926094</c:v>
                </c:pt>
                <c:pt idx="3808">
                  <c:v>0.19978915271126416</c:v>
                </c:pt>
                <c:pt idx="3809">
                  <c:v>0.19975431594270984</c:v>
                </c:pt>
                <c:pt idx="3810">
                  <c:v>0.19971334329315157</c:v>
                </c:pt>
                <c:pt idx="3811">
                  <c:v>0.1996779080915275</c:v>
                </c:pt>
                <c:pt idx="3812">
                  <c:v>0.19965749463572355</c:v>
                </c:pt>
                <c:pt idx="3813">
                  <c:v>0.19965800612289639</c:v>
                </c:pt>
                <c:pt idx="3814">
                  <c:v>0.19968134917858124</c:v>
                </c:pt>
                <c:pt idx="3815">
                  <c:v>0.19972557422421908</c:v>
                </c:pt>
                <c:pt idx="3816">
                  <c:v>0.1997854782073186</c:v>
                </c:pt>
                <c:pt idx="3817">
                  <c:v>0.19985306614536866</c:v>
                </c:pt>
                <c:pt idx="3818">
                  <c:v>0.19991926879604591</c:v>
                </c:pt>
                <c:pt idx="3819">
                  <c:v>0.19997580258907596</c:v>
                </c:pt>
                <c:pt idx="3820">
                  <c:v>0.20001796344235431</c:v>
                </c:pt>
                <c:pt idx="3821">
                  <c:v>0.20004518868464069</c:v>
                </c:pt>
                <c:pt idx="3822">
                  <c:v>0.20006119885479653</c:v>
                </c:pt>
                <c:pt idx="3823">
                  <c:v>0.20007264835006575</c:v>
                </c:pt>
                <c:pt idx="3824">
                  <c:v>0.20008647192339776</c:v>
                </c:pt>
                <c:pt idx="3825">
                  <c:v>0.20010713828797164</c:v>
                </c:pt>
                <c:pt idx="3826">
                  <c:v>0.20013534667007735</c:v>
                </c:pt>
                <c:pt idx="3827">
                  <c:v>0.20016881740771861</c:v>
                </c:pt>
                <c:pt idx="3828">
                  <c:v>0.20020312875504551</c:v>
                </c:pt>
                <c:pt idx="3829">
                  <c:v>0.20023418355966824</c:v>
                </c:pt>
                <c:pt idx="3830">
                  <c:v>0.20025946669713432</c:v>
                </c:pt>
                <c:pt idx="3831">
                  <c:v>0.20027902372465375</c:v>
                </c:pt>
                <c:pt idx="3832">
                  <c:v>0.20029457684664362</c:v>
                </c:pt>
                <c:pt idx="3833">
                  <c:v>0.20030775552665178</c:v>
                </c:pt>
                <c:pt idx="3834">
                  <c:v>0.20031967722127172</c:v>
                </c:pt>
                <c:pt idx="3835">
                  <c:v>0.20033024868518043</c:v>
                </c:pt>
                <c:pt idx="3836">
                  <c:v>0.20033825895254362</c:v>
                </c:pt>
                <c:pt idx="3837">
                  <c:v>0.20034333530311108</c:v>
                </c:pt>
                <c:pt idx="3838">
                  <c:v>0.20034552420652693</c:v>
                </c:pt>
                <c:pt idx="3839">
                  <c:v>0.20034594335950326</c:v>
                </c:pt>
                <c:pt idx="3840">
                  <c:v>0.20034538448895786</c:v>
                </c:pt>
                <c:pt idx="3841">
                  <c:v>0.20034370788163666</c:v>
                </c:pt>
                <c:pt idx="3842">
                  <c:v>0.20033946981976744</c:v>
                </c:pt>
                <c:pt idx="3843">
                  <c:v>0.20032950355154142</c:v>
                </c:pt>
                <c:pt idx="3844">
                  <c:v>0.20031073591962642</c:v>
                </c:pt>
                <c:pt idx="3845">
                  <c:v>0.20028153826351644</c:v>
                </c:pt>
                <c:pt idx="3846">
                  <c:v>0.20024289047767749</c:v>
                </c:pt>
                <c:pt idx="3847">
                  <c:v>0.20019833338344348</c:v>
                </c:pt>
                <c:pt idx="3848">
                  <c:v>0.20015266361422798</c:v>
                </c:pt>
                <c:pt idx="3849">
                  <c:v>0.20011104825135825</c:v>
                </c:pt>
                <c:pt idx="3850">
                  <c:v>0.20007688380894537</c:v>
                </c:pt>
                <c:pt idx="3851">
                  <c:v>0.20005128551124959</c:v>
                </c:pt>
                <c:pt idx="3852">
                  <c:v>0.20003299528818705</c:v>
                </c:pt>
                <c:pt idx="3853">
                  <c:v>0.2000201507064617</c:v>
                </c:pt>
                <c:pt idx="3854">
                  <c:v>0.20001121556931087</c:v>
                </c:pt>
                <c:pt idx="3855">
                  <c:v>0.20000605002700386</c:v>
                </c:pt>
                <c:pt idx="3856">
                  <c:v>0.20000558466584892</c:v>
                </c:pt>
                <c:pt idx="3857">
                  <c:v>0.20001098288590366</c:v>
                </c:pt>
                <c:pt idx="3858">
                  <c:v>0.20002294297452136</c:v>
                </c:pt>
                <c:pt idx="3859">
                  <c:v>0.20004034851682881</c:v>
                </c:pt>
                <c:pt idx="3860">
                  <c:v>0.20006073343454397</c:v>
                </c:pt>
                <c:pt idx="3861">
                  <c:v>0.20008079349995853</c:v>
                </c:pt>
                <c:pt idx="3862">
                  <c:v>0.20009727044166689</c:v>
                </c:pt>
                <c:pt idx="3863">
                  <c:v>0.20010872088795914</c:v>
                </c:pt>
                <c:pt idx="3864">
                  <c:v>0.20011565646768478</c:v>
                </c:pt>
                <c:pt idx="3865">
                  <c:v>0.20012105605609873</c:v>
                </c:pt>
                <c:pt idx="3866">
                  <c:v>0.20012827112816076</c:v>
                </c:pt>
                <c:pt idx="3867">
                  <c:v>0.2001419102692624</c:v>
                </c:pt>
                <c:pt idx="3868">
                  <c:v>0.20016448794591421</c:v>
                </c:pt>
                <c:pt idx="3869">
                  <c:v>0.20019735569281902</c:v>
                </c:pt>
                <c:pt idx="3870">
                  <c:v>0.20023869996058949</c:v>
                </c:pt>
                <c:pt idx="3871">
                  <c:v>0.20028423908073387</c:v>
                </c:pt>
                <c:pt idx="3872">
                  <c:v>0.20032810642941387</c:v>
                </c:pt>
                <c:pt idx="3873">
                  <c:v>0.20036308240544151</c:v>
                </c:pt>
                <c:pt idx="3874">
                  <c:v>0.20038376193732529</c:v>
                </c:pt>
                <c:pt idx="3875">
                  <c:v>0.20038674285194955</c:v>
                </c:pt>
                <c:pt idx="3876">
                  <c:v>0.20037267684058122</c:v>
                </c:pt>
                <c:pt idx="3877">
                  <c:v>0.20034589678693035</c:v>
                </c:pt>
                <c:pt idx="3878">
                  <c:v>0.2003133437802572</c:v>
                </c:pt>
                <c:pt idx="3879">
                  <c:v>0.20028316806499999</c:v>
                </c:pt>
                <c:pt idx="3880">
                  <c:v>0.20026137579674583</c:v>
                </c:pt>
                <c:pt idx="3881">
                  <c:v>0.20025103882110037</c:v>
                </c:pt>
                <c:pt idx="3882">
                  <c:v>0.20025136475801716</c:v>
                </c:pt>
                <c:pt idx="3883">
                  <c:v>0.20025797667400011</c:v>
                </c:pt>
                <c:pt idx="3884">
                  <c:v>0.20026514745723109</c:v>
                </c:pt>
                <c:pt idx="3885">
                  <c:v>0.20026784817251805</c:v>
                </c:pt>
                <c:pt idx="3886">
                  <c:v>0.2002623536315041</c:v>
                </c:pt>
                <c:pt idx="3887">
                  <c:v>0.20024805883777405</c:v>
                </c:pt>
                <c:pt idx="3888">
                  <c:v>0.20022612865192632</c:v>
                </c:pt>
                <c:pt idx="3889">
                  <c:v>0.20019884550798248</c:v>
                </c:pt>
                <c:pt idx="3890">
                  <c:v>0.20016895706849533</c:v>
                </c:pt>
                <c:pt idx="3891">
                  <c:v>0.20013888448426428</c:v>
                </c:pt>
                <c:pt idx="3892">
                  <c:v>0.20011067587237638</c:v>
                </c:pt>
                <c:pt idx="3893">
                  <c:v>0.2000860530207714</c:v>
                </c:pt>
                <c:pt idx="3894">
                  <c:v>0.20006627196789725</c:v>
                </c:pt>
                <c:pt idx="3895">
                  <c:v>0.20005151821625108</c:v>
                </c:pt>
                <c:pt idx="3896">
                  <c:v>0.20004076737537266</c:v>
                </c:pt>
                <c:pt idx="3897">
                  <c:v>0.20003173873625454</c:v>
                </c:pt>
                <c:pt idx="3898">
                  <c:v>0.20002052300783232</c:v>
                </c:pt>
                <c:pt idx="3899">
                  <c:v>0.20000344401095868</c:v>
                </c:pt>
                <c:pt idx="3900">
                  <c:v>0.19997789657459827</c:v>
                </c:pt>
                <c:pt idx="3901">
                  <c:v>0.19994341689861991</c:v>
                </c:pt>
                <c:pt idx="3902">
                  <c:v>0.19990317080691353</c:v>
                </c:pt>
                <c:pt idx="3903">
                  <c:v>0.19986181194653616</c:v>
                </c:pt>
                <c:pt idx="3904">
                  <c:v>0.1998251551919282</c:v>
                </c:pt>
                <c:pt idx="3905">
                  <c:v>0.19979761814246863</c:v>
                </c:pt>
                <c:pt idx="3906">
                  <c:v>0.19978115256530002</c:v>
                </c:pt>
                <c:pt idx="3907">
                  <c:v>0.19977482697282087</c:v>
                </c:pt>
                <c:pt idx="3908">
                  <c:v>0.19977440837068658</c:v>
                </c:pt>
                <c:pt idx="3909">
                  <c:v>0.19977557115538933</c:v>
                </c:pt>
                <c:pt idx="3910">
                  <c:v>0.19977333861150956</c:v>
                </c:pt>
                <c:pt idx="3911">
                  <c:v>0.1997648271432507</c:v>
                </c:pt>
                <c:pt idx="3912">
                  <c:v>0.19974924647232326</c:v>
                </c:pt>
                <c:pt idx="3913">
                  <c:v>0.19972785302891091</c:v>
                </c:pt>
                <c:pt idx="3914">
                  <c:v>0.19970339138287305</c:v>
                </c:pt>
                <c:pt idx="3915">
                  <c:v>0.19967902411677371</c:v>
                </c:pt>
                <c:pt idx="3916">
                  <c:v>0.19965735513932645</c:v>
                </c:pt>
                <c:pt idx="3917">
                  <c:v>0.19964075538797962</c:v>
                </c:pt>
                <c:pt idx="3918">
                  <c:v>0.19962982872707177</c:v>
                </c:pt>
                <c:pt idx="3919">
                  <c:v>0.19962397029018084</c:v>
                </c:pt>
                <c:pt idx="3920">
                  <c:v>0.19962113409118762</c:v>
                </c:pt>
                <c:pt idx="3921">
                  <c:v>0.19961904182511367</c:v>
                </c:pt>
                <c:pt idx="3922">
                  <c:v>0.19961606617517055</c:v>
                </c:pt>
                <c:pt idx="3923">
                  <c:v>0.19961113779979964</c:v>
                </c:pt>
                <c:pt idx="3924">
                  <c:v>0.19960490766946246</c:v>
                </c:pt>
                <c:pt idx="3925">
                  <c:v>0.19959918904640381</c:v>
                </c:pt>
                <c:pt idx="3926">
                  <c:v>0.19959602756353897</c:v>
                </c:pt>
                <c:pt idx="3927">
                  <c:v>0.19959644599377321</c:v>
                </c:pt>
                <c:pt idx="3928">
                  <c:v>0.19959988643542834</c:v>
                </c:pt>
                <c:pt idx="3929">
                  <c:v>0.19960523312181996</c:v>
                </c:pt>
                <c:pt idx="3930">
                  <c:v>0.19961113779979964</c:v>
                </c:pt>
                <c:pt idx="3931">
                  <c:v>0.19961773997575491</c:v>
                </c:pt>
                <c:pt idx="3932">
                  <c:v>0.1996269459942813</c:v>
                </c:pt>
                <c:pt idx="3933">
                  <c:v>0.19964275476419732</c:v>
                </c:pt>
                <c:pt idx="3934">
                  <c:v>0.19966902649283944</c:v>
                </c:pt>
                <c:pt idx="3935">
                  <c:v>0.19970711169647312</c:v>
                </c:pt>
                <c:pt idx="3936">
                  <c:v>0.19975524612718751</c:v>
                </c:pt>
                <c:pt idx="3937">
                  <c:v>0.19980752569734847</c:v>
                </c:pt>
                <c:pt idx="3938">
                  <c:v>0.19985655514067599</c:v>
                </c:pt>
                <c:pt idx="3939">
                  <c:v>0.1998946102695954</c:v>
                </c:pt>
                <c:pt idx="3940">
                  <c:v>0.19991633761486324</c:v>
                </c:pt>
                <c:pt idx="3941">
                  <c:v>0.1999208041845609</c:v>
                </c:pt>
                <c:pt idx="3942">
                  <c:v>0.19991108014897371</c:v>
                </c:pt>
                <c:pt idx="3943">
                  <c:v>0.19989423807614845</c:v>
                </c:pt>
                <c:pt idx="3944">
                  <c:v>0.19987725708939016</c:v>
                </c:pt>
                <c:pt idx="3945">
                  <c:v>0.19986567318075429</c:v>
                </c:pt>
                <c:pt idx="3946">
                  <c:v>0.1998606489309088</c:v>
                </c:pt>
                <c:pt idx="3947">
                  <c:v>0.19985892767349575</c:v>
                </c:pt>
                <c:pt idx="3948">
                  <c:v>0.19985595037948131</c:v>
                </c:pt>
                <c:pt idx="3949">
                  <c:v>0.199847623368658</c:v>
                </c:pt>
                <c:pt idx="3950">
                  <c:v>0.19983436560826448</c:v>
                </c:pt>
                <c:pt idx="3951">
                  <c:v>0.19982092218730982</c:v>
                </c:pt>
                <c:pt idx="3952">
                  <c:v>0.19981459601555515</c:v>
                </c:pt>
                <c:pt idx="3953">
                  <c:v>0.19982096870361973</c:v>
                </c:pt>
                <c:pt idx="3954">
                  <c:v>0.19984162243750156</c:v>
                </c:pt>
                <c:pt idx="3955">
                  <c:v>0.19987162792250576</c:v>
                </c:pt>
                <c:pt idx="3956">
                  <c:v>0.19990247293070604</c:v>
                </c:pt>
                <c:pt idx="3957">
                  <c:v>0.19992368886857168</c:v>
                </c:pt>
                <c:pt idx="3958">
                  <c:v>0.19992857426422792</c:v>
                </c:pt>
                <c:pt idx="3959">
                  <c:v>0.19991498834763485</c:v>
                </c:pt>
                <c:pt idx="3960">
                  <c:v>0.19988670122747507</c:v>
                </c:pt>
                <c:pt idx="3961">
                  <c:v>0.19984985629444138</c:v>
                </c:pt>
                <c:pt idx="3962">
                  <c:v>0.19981101432681467</c:v>
                </c:pt>
                <c:pt idx="3963">
                  <c:v>0.19977501301834363</c:v>
                </c:pt>
                <c:pt idx="3964">
                  <c:v>0.19974352594836339</c:v>
                </c:pt>
                <c:pt idx="3965">
                  <c:v>0.19971645912502209</c:v>
                </c:pt>
                <c:pt idx="3966">
                  <c:v>0.1996933466953382</c:v>
                </c:pt>
                <c:pt idx="3967">
                  <c:v>0.19967372302239625</c:v>
                </c:pt>
                <c:pt idx="3968">
                  <c:v>0.19965786662633497</c:v>
                </c:pt>
                <c:pt idx="3969">
                  <c:v>0.19964503313436407</c:v>
                </c:pt>
                <c:pt idx="3970">
                  <c:v>0.19963312994457691</c:v>
                </c:pt>
                <c:pt idx="3971">
                  <c:v>0.19961806543772873</c:v>
                </c:pt>
                <c:pt idx="3972">
                  <c:v>0.19959630651698354</c:v>
                </c:pt>
                <c:pt idx="3973">
                  <c:v>0.19956636653634904</c:v>
                </c:pt>
                <c:pt idx="3974">
                  <c:v>0.19953047847207714</c:v>
                </c:pt>
                <c:pt idx="3975">
                  <c:v>0.19949501170569869</c:v>
                </c:pt>
                <c:pt idx="3976">
                  <c:v>0.19946763501625861</c:v>
                </c:pt>
                <c:pt idx="3977">
                  <c:v>0.19945480714435723</c:v>
                </c:pt>
                <c:pt idx="3978">
                  <c:v>0.19945857180661139</c:v>
                </c:pt>
                <c:pt idx="3979">
                  <c:v>0.1994748392409019</c:v>
                </c:pt>
                <c:pt idx="3980">
                  <c:v>0.19949598781647135</c:v>
                </c:pt>
                <c:pt idx="3981">
                  <c:v>0.19951318631851764</c:v>
                </c:pt>
                <c:pt idx="3982">
                  <c:v>0.1995212744981861</c:v>
                </c:pt>
                <c:pt idx="3983">
                  <c:v>0.19952062371953691</c:v>
                </c:pt>
                <c:pt idx="3984">
                  <c:v>0.19951685851935239</c:v>
                </c:pt>
                <c:pt idx="3985">
                  <c:v>0.1995180670985702</c:v>
                </c:pt>
                <c:pt idx="3986">
                  <c:v>0.19953108278021733</c:v>
                </c:pt>
                <c:pt idx="3987">
                  <c:v>0.19955804507600136</c:v>
                </c:pt>
                <c:pt idx="3988">
                  <c:v>0.19959467929108218</c:v>
                </c:pt>
                <c:pt idx="3989">
                  <c:v>0.19963243250216819</c:v>
                </c:pt>
                <c:pt idx="3990">
                  <c:v>0.19966167954847233</c:v>
                </c:pt>
                <c:pt idx="3991">
                  <c:v>0.19967553654740175</c:v>
                </c:pt>
                <c:pt idx="3992">
                  <c:v>0.1996720025056736</c:v>
                </c:pt>
                <c:pt idx="3993">
                  <c:v>0.19965489071036532</c:v>
                </c:pt>
                <c:pt idx="3994">
                  <c:v>0.19963206053334157</c:v>
                </c:pt>
                <c:pt idx="3995">
                  <c:v>0.19961262560533907</c:v>
                </c:pt>
                <c:pt idx="3996">
                  <c:v>0.19960360586247181</c:v>
                </c:pt>
                <c:pt idx="3997">
                  <c:v>0.19960885960744532</c:v>
                </c:pt>
                <c:pt idx="3998">
                  <c:v>0.19962875932396526</c:v>
                </c:pt>
                <c:pt idx="3999">
                  <c:v>0.19966033107218326</c:v>
                </c:pt>
                <c:pt idx="4000">
                  <c:v>0.19969925257144192</c:v>
                </c:pt>
                <c:pt idx="4001">
                  <c:v>0.19974087499939527</c:v>
                </c:pt>
                <c:pt idx="4002">
                  <c:v>0.19978115256530002</c:v>
                </c:pt>
                <c:pt idx="4003">
                  <c:v>0.19981664270809771</c:v>
                </c:pt>
                <c:pt idx="4004">
                  <c:v>0.19984473918984599</c:v>
                </c:pt>
                <c:pt idx="4005">
                  <c:v>0.19986371929890753</c:v>
                </c:pt>
                <c:pt idx="4006">
                  <c:v>0.19987209314014351</c:v>
                </c:pt>
                <c:pt idx="4007">
                  <c:v>0.1998691157558726</c:v>
                </c:pt>
                <c:pt idx="4008">
                  <c:v>0.1998551130192173</c:v>
                </c:pt>
                <c:pt idx="4009">
                  <c:v>0.19983101634335995</c:v>
                </c:pt>
                <c:pt idx="4010">
                  <c:v>0.19979896704509978</c:v>
                </c:pt>
                <c:pt idx="4011">
                  <c:v>0.19976189700425126</c:v>
                </c:pt>
                <c:pt idx="4012">
                  <c:v>0.19972362097257154</c:v>
                </c:pt>
                <c:pt idx="4013">
                  <c:v>0.1996885104471596</c:v>
                </c:pt>
                <c:pt idx="4014">
                  <c:v>0.19966093556103645</c:v>
                </c:pt>
                <c:pt idx="4015">
                  <c:v>0.19964405668854321</c:v>
                </c:pt>
                <c:pt idx="4016">
                  <c:v>0.19963898850502967</c:v>
                </c:pt>
                <c:pt idx="4017">
                  <c:v>0.19964456815988982</c:v>
                </c:pt>
                <c:pt idx="4018">
                  <c:v>0.19965605317511401</c:v>
                </c:pt>
                <c:pt idx="4019">
                  <c:v>0.19966800349313782</c:v>
                </c:pt>
                <c:pt idx="4020">
                  <c:v>0.19967469953491976</c:v>
                </c:pt>
                <c:pt idx="4021">
                  <c:v>0.19967223500753514</c:v>
                </c:pt>
                <c:pt idx="4022">
                  <c:v>0.1996605170686637</c:v>
                </c:pt>
                <c:pt idx="4023">
                  <c:v>0.19964303374765721</c:v>
                </c:pt>
                <c:pt idx="4024">
                  <c:v>0.19962638804820929</c:v>
                </c:pt>
                <c:pt idx="4025">
                  <c:v>0.19961722853600303</c:v>
                </c:pt>
                <c:pt idx="4026">
                  <c:v>0.19962034367837508</c:v>
                </c:pt>
                <c:pt idx="4027">
                  <c:v>0.19963703564276422</c:v>
                </c:pt>
                <c:pt idx="4028">
                  <c:v>0.19966446951270864</c:v>
                </c:pt>
                <c:pt idx="4029">
                  <c:v>0.1996973924443198</c:v>
                </c:pt>
                <c:pt idx="4030">
                  <c:v>0.19972957376690767</c:v>
                </c:pt>
                <c:pt idx="4031">
                  <c:v>0.19975673442649575</c:v>
                </c:pt>
                <c:pt idx="4032">
                  <c:v>0.19977691998954503</c:v>
                </c:pt>
                <c:pt idx="4033">
                  <c:v>0.19979087369215684</c:v>
                </c:pt>
                <c:pt idx="4034">
                  <c:v>0.1998004089801316</c:v>
                </c:pt>
                <c:pt idx="4035">
                  <c:v>0.19980780478667434</c:v>
                </c:pt>
                <c:pt idx="4036">
                  <c:v>0.19981408434392653</c:v>
                </c:pt>
                <c:pt idx="4037">
                  <c:v>0.19981924760346556</c:v>
                </c:pt>
                <c:pt idx="4038">
                  <c:v>0.19982334104203966</c:v>
                </c:pt>
                <c:pt idx="4039">
                  <c:v>0.19982650418009115</c:v>
                </c:pt>
                <c:pt idx="4040">
                  <c:v>0.19983059768706299</c:v>
                </c:pt>
                <c:pt idx="4041">
                  <c:v>0.19983794748959224</c:v>
                </c:pt>
                <c:pt idx="4042">
                  <c:v>0.19985022844985476</c:v>
                </c:pt>
                <c:pt idx="4043">
                  <c:v>0.19986785967800533</c:v>
                </c:pt>
                <c:pt idx="4044">
                  <c:v>0.19988828302437631</c:v>
                </c:pt>
                <c:pt idx="4045">
                  <c:v>0.19990675325576532</c:v>
                </c:pt>
                <c:pt idx="4046">
                  <c:v>0.19991754730628716</c:v>
                </c:pt>
                <c:pt idx="4047">
                  <c:v>0.19991526750602792</c:v>
                </c:pt>
                <c:pt idx="4048">
                  <c:v>0.19989754130413692</c:v>
                </c:pt>
                <c:pt idx="4049">
                  <c:v>0.19986576622296623</c:v>
                </c:pt>
                <c:pt idx="4050">
                  <c:v>0.19982431789103802</c:v>
                </c:pt>
                <c:pt idx="4051">
                  <c:v>0.1997803618612016</c:v>
                </c:pt>
                <c:pt idx="4052">
                  <c:v>0.19974147960036723</c:v>
                </c:pt>
                <c:pt idx="4053">
                  <c:v>0.19971492445876979</c:v>
                </c:pt>
                <c:pt idx="4054">
                  <c:v>0.19970562356720864</c:v>
                </c:pt>
                <c:pt idx="4055">
                  <c:v>0.19971585455888138</c:v>
                </c:pt>
                <c:pt idx="4056">
                  <c:v>0.19974515373206411</c:v>
                </c:pt>
                <c:pt idx="4057">
                  <c:v>0.19979022250939535</c:v>
                </c:pt>
                <c:pt idx="4058">
                  <c:v>0.19984576260594164</c:v>
                </c:pt>
                <c:pt idx="4059">
                  <c:v>0.19990405478505266</c:v>
                </c:pt>
                <c:pt idx="4060">
                  <c:v>0.19995793432328077</c:v>
                </c:pt>
                <c:pt idx="4061">
                  <c:v>0.19999995383539412</c:v>
                </c:pt>
                <c:pt idx="4062">
                  <c:v>0.20002531641648744</c:v>
                </c:pt>
                <c:pt idx="4063">
                  <c:v>0.20003234374228671</c:v>
                </c:pt>
                <c:pt idx="4064">
                  <c:v>0.20002294297452136</c:v>
                </c:pt>
                <c:pt idx="4065">
                  <c:v>0.20000167565183377</c:v>
                </c:pt>
                <c:pt idx="4066">
                  <c:v>0.19997473233370808</c:v>
                </c:pt>
                <c:pt idx="4067">
                  <c:v>0.19994760456746982</c:v>
                </c:pt>
                <c:pt idx="4068">
                  <c:v>0.19992447983366354</c:v>
                </c:pt>
                <c:pt idx="4069">
                  <c:v>0.19990638105191158</c:v>
                </c:pt>
                <c:pt idx="4070">
                  <c:v>0.19989233058973896</c:v>
                </c:pt>
                <c:pt idx="4071">
                  <c:v>0.19988009496151635</c:v>
                </c:pt>
                <c:pt idx="4072">
                  <c:v>0.19986781315667254</c:v>
                </c:pt>
                <c:pt idx="4073">
                  <c:v>0.19985506649924986</c:v>
                </c:pt>
                <c:pt idx="4074">
                  <c:v>0.19984334362632925</c:v>
                </c:pt>
                <c:pt idx="4075">
                  <c:v>0.19983501685721769</c:v>
                </c:pt>
                <c:pt idx="4076">
                  <c:v>0.19983324918375964</c:v>
                </c:pt>
                <c:pt idx="4077">
                  <c:v>0.19983994777383826</c:v>
                </c:pt>
                <c:pt idx="4078">
                  <c:v>0.19985525257914913</c:v>
                </c:pt>
                <c:pt idx="4079">
                  <c:v>0.19987693143311933</c:v>
                </c:pt>
                <c:pt idx="4080">
                  <c:v>0.19990098413187848</c:v>
                </c:pt>
                <c:pt idx="4081">
                  <c:v>0.19992275832324888</c:v>
                </c:pt>
                <c:pt idx="4082">
                  <c:v>0.1999377403453125</c:v>
                </c:pt>
                <c:pt idx="4083">
                  <c:v>0.19994378913421604</c:v>
                </c:pt>
                <c:pt idx="4084">
                  <c:v>0.19994090431669206</c:v>
                </c:pt>
                <c:pt idx="4085">
                  <c:v>0.19993197080978428</c:v>
                </c:pt>
                <c:pt idx="4086">
                  <c:v>0.1999220138884262</c:v>
                </c:pt>
                <c:pt idx="4087">
                  <c:v>0.1999158723498283</c:v>
                </c:pt>
                <c:pt idx="4088">
                  <c:v>0.19991745425298099</c:v>
                </c:pt>
                <c:pt idx="4089">
                  <c:v>0.19992810898608346</c:v>
                </c:pt>
                <c:pt idx="4090">
                  <c:v>0.19994555725765392</c:v>
                </c:pt>
                <c:pt idx="4091">
                  <c:v>0.19996500709058548</c:v>
                </c:pt>
                <c:pt idx="4092">
                  <c:v>0.19998054897075365</c:v>
                </c:pt>
                <c:pt idx="4093">
                  <c:v>0.19998697062853185</c:v>
                </c:pt>
                <c:pt idx="4094">
                  <c:v>0.19998129350591962</c:v>
                </c:pt>
                <c:pt idx="4095">
                  <c:v>0.19996416952002369</c:v>
                </c:pt>
                <c:pt idx="4096">
                  <c:v>0.19993964803117933</c:v>
                </c:pt>
                <c:pt idx="4097">
                  <c:v>0.19991363908459822</c:v>
                </c:pt>
                <c:pt idx="4098">
                  <c:v>0.19989205144608899</c:v>
                </c:pt>
                <c:pt idx="4099">
                  <c:v>0.19987962973530679</c:v>
                </c:pt>
                <c:pt idx="4100">
                  <c:v>0.19987869928438293</c:v>
                </c:pt>
                <c:pt idx="4101">
                  <c:v>0.19988916697221301</c:v>
                </c:pt>
                <c:pt idx="4102">
                  <c:v>0.19990931216589511</c:v>
                </c:pt>
                <c:pt idx="4103">
                  <c:v>0.19993620489692096</c:v>
                </c:pt>
                <c:pt idx="4104">
                  <c:v>0.19996738021594926</c:v>
                </c:pt>
                <c:pt idx="4105">
                  <c:v>0.19999958155165606</c:v>
                </c:pt>
                <c:pt idx="4106">
                  <c:v>0.20003038911045032</c:v>
                </c:pt>
                <c:pt idx="4107">
                  <c:v>0.20005724279854861</c:v>
                </c:pt>
                <c:pt idx="4108">
                  <c:v>0.20007823357924556</c:v>
                </c:pt>
                <c:pt idx="4109">
                  <c:v>0.20009266242042587</c:v>
                </c:pt>
                <c:pt idx="4110">
                  <c:v>0.20010178541899112</c:v>
                </c:pt>
                <c:pt idx="4111">
                  <c:v>0.20010844160518934</c:v>
                </c:pt>
                <c:pt idx="4112">
                  <c:v>0.20011626159063231</c:v>
                </c:pt>
                <c:pt idx="4113">
                  <c:v>0.20012803838202972</c:v>
                </c:pt>
                <c:pt idx="4114">
                  <c:v>0.20014367919948758</c:v>
                </c:pt>
                <c:pt idx="4115">
                  <c:v>0.20015987921141995</c:v>
                </c:pt>
                <c:pt idx="4116">
                  <c:v>0.20016956226571367</c:v>
                </c:pt>
                <c:pt idx="4117">
                  <c:v>0.20016453449903734</c:v>
                </c:pt>
                <c:pt idx="4118">
                  <c:v>0.20013888448426428</c:v>
                </c:pt>
                <c:pt idx="4119">
                  <c:v>0.200091778058305</c:v>
                </c:pt>
                <c:pt idx="4120">
                  <c:v>0.20002927218192221</c:v>
                </c:pt>
                <c:pt idx="4121">
                  <c:v>0.19996272704117621</c:v>
                </c:pt>
                <c:pt idx="4122">
                  <c:v>0.19990712545993813</c:v>
                </c:pt>
                <c:pt idx="4123">
                  <c:v>0.19987632664354957</c:v>
                </c:pt>
                <c:pt idx="4124">
                  <c:v>0.19987786188025577</c:v>
                </c:pt>
                <c:pt idx="4125">
                  <c:v>0.19991233635185077</c:v>
                </c:pt>
                <c:pt idx="4126">
                  <c:v>0.19997226610311877</c:v>
                </c:pt>
                <c:pt idx="4127">
                  <c:v>0.20004528176531963</c:v>
                </c:pt>
                <c:pt idx="4128">
                  <c:v>0.20011733219483582</c:v>
                </c:pt>
                <c:pt idx="4129">
                  <c:v>0.20017621949077843</c:v>
                </c:pt>
                <c:pt idx="4130">
                  <c:v>0.20021495446082102</c:v>
                </c:pt>
                <c:pt idx="4131">
                  <c:v>0.20023059840887156</c:v>
                </c:pt>
                <c:pt idx="4132">
                  <c:v>0.20022431282630757</c:v>
                </c:pt>
                <c:pt idx="4133">
                  <c:v>0.20019940418998625</c:v>
                </c:pt>
                <c:pt idx="4134">
                  <c:v>0.20015997231668323</c:v>
                </c:pt>
                <c:pt idx="4135">
                  <c:v>0.20011030349371359</c:v>
                </c:pt>
                <c:pt idx="4136">
                  <c:v>0.20005491572347153</c:v>
                </c:pt>
                <c:pt idx="4137">
                  <c:v>0.19999995383539412</c:v>
                </c:pt>
                <c:pt idx="4138">
                  <c:v>0.19995137350395961</c:v>
                </c:pt>
                <c:pt idx="4139">
                  <c:v>0.19991540708529162</c:v>
                </c:pt>
                <c:pt idx="4140">
                  <c:v>0.19989554075460822</c:v>
                </c:pt>
                <c:pt idx="4141">
                  <c:v>0.19989205144608899</c:v>
                </c:pt>
                <c:pt idx="4142">
                  <c:v>0.19990047235846017</c:v>
                </c:pt>
                <c:pt idx="4143">
                  <c:v>0.19991289466540682</c:v>
                </c:pt>
                <c:pt idx="4144">
                  <c:v>0.19992094376560429</c:v>
                </c:pt>
                <c:pt idx="4145">
                  <c:v>0.19991768688628361</c:v>
                </c:pt>
                <c:pt idx="4146">
                  <c:v>0.19990121675635883</c:v>
                </c:pt>
                <c:pt idx="4147">
                  <c:v>0.1998749775006213</c:v>
                </c:pt>
                <c:pt idx="4148">
                  <c:v>0.19984720469635162</c:v>
                </c:pt>
                <c:pt idx="4149">
                  <c:v>0.19982808575775643</c:v>
                </c:pt>
                <c:pt idx="4150">
                  <c:v>0.19982594597758449</c:v>
                </c:pt>
                <c:pt idx="4151">
                  <c:v>0.19984473918984599</c:v>
                </c:pt>
                <c:pt idx="4152">
                  <c:v>0.19988242110003926</c:v>
                </c:pt>
                <c:pt idx="4153">
                  <c:v>0.19993206386620085</c:v>
                </c:pt>
                <c:pt idx="4154">
                  <c:v>0.19998301524837955</c:v>
                </c:pt>
                <c:pt idx="4155">
                  <c:v>0.2000251768018951</c:v>
                </c:pt>
                <c:pt idx="4156">
                  <c:v>0.2000511924292839</c:v>
                </c:pt>
                <c:pt idx="4157">
                  <c:v>0.20005803400691521</c:v>
                </c:pt>
                <c:pt idx="4158">
                  <c:v>0.20004774841057946</c:v>
                </c:pt>
                <c:pt idx="4159">
                  <c:v>0.20002568872228652</c:v>
                </c:pt>
                <c:pt idx="4160">
                  <c:v>0.19999972115802031</c:v>
                </c:pt>
                <c:pt idx="4161">
                  <c:v>0.19997729164441033</c:v>
                </c:pt>
                <c:pt idx="4162">
                  <c:v>0.19996430911500504</c:v>
                </c:pt>
                <c:pt idx="4163">
                  <c:v>0.1999646813685084</c:v>
                </c:pt>
                <c:pt idx="4164">
                  <c:v>0.19997929257055555</c:v>
                </c:pt>
                <c:pt idx="4165">
                  <c:v>0.2000065619248502</c:v>
                </c:pt>
                <c:pt idx="4166">
                  <c:v>0.20004286167415194</c:v>
                </c:pt>
                <c:pt idx="4167">
                  <c:v>0.20008349306905657</c:v>
                </c:pt>
                <c:pt idx="4168">
                  <c:v>0.20012324383948052</c:v>
                </c:pt>
                <c:pt idx="4169">
                  <c:v>0.20015685330122776</c:v>
                </c:pt>
                <c:pt idx="4170">
                  <c:v>0.20018082839867998</c:v>
                </c:pt>
                <c:pt idx="4171">
                  <c:v>0.20019283972183052</c:v>
                </c:pt>
                <c:pt idx="4172">
                  <c:v>0.20019237416048127</c:v>
                </c:pt>
                <c:pt idx="4173">
                  <c:v>0.20018068873408565</c:v>
                </c:pt>
                <c:pt idx="4174">
                  <c:v>0.20016076371222744</c:v>
                </c:pt>
                <c:pt idx="4175">
                  <c:v>0.20013571907021363</c:v>
                </c:pt>
                <c:pt idx="4176">
                  <c:v>0.20010913981245046</c:v>
                </c:pt>
                <c:pt idx="4177">
                  <c:v>0.20008428432524802</c:v>
                </c:pt>
                <c:pt idx="4178">
                  <c:v>0.20006385175976002</c:v>
                </c:pt>
                <c:pt idx="4179">
                  <c:v>0.20004965657973081</c:v>
                </c:pt>
                <c:pt idx="4180">
                  <c:v>0.2000431874548699</c:v>
                </c:pt>
                <c:pt idx="4181">
                  <c:v>0.20004495598303071</c:v>
                </c:pt>
                <c:pt idx="4182">
                  <c:v>0.20005468301664972</c:v>
                </c:pt>
                <c:pt idx="4183">
                  <c:v>0.20007213637431817</c:v>
                </c:pt>
                <c:pt idx="4184">
                  <c:v>0.20009633952434389</c:v>
                </c:pt>
                <c:pt idx="4185">
                  <c:v>0.20012631606453665</c:v>
                </c:pt>
                <c:pt idx="4186">
                  <c:v>0.20016099647589711</c:v>
                </c:pt>
                <c:pt idx="4187">
                  <c:v>0.20019884550798248</c:v>
                </c:pt>
                <c:pt idx="4188">
                  <c:v>0.20023814122803282</c:v>
                </c:pt>
                <c:pt idx="4189">
                  <c:v>0.20027646263522234</c:v>
                </c:pt>
                <c:pt idx="4190">
                  <c:v>0.20031059621324884</c:v>
                </c:pt>
                <c:pt idx="4191">
                  <c:v>0.20033728094686606</c:v>
                </c:pt>
                <c:pt idx="4192">
                  <c:v>0.20035334846212635</c:v>
                </c:pt>
                <c:pt idx="4193">
                  <c:v>0.20035744693798349</c:v>
                </c:pt>
                <c:pt idx="4194">
                  <c:v>0.2003506472150943</c:v>
                </c:pt>
                <c:pt idx="4195">
                  <c:v>0.20033648922959743</c:v>
                </c:pt>
                <c:pt idx="4196">
                  <c:v>0.20032102774637658</c:v>
                </c:pt>
                <c:pt idx="4197">
                  <c:v>0.20031008395691549</c:v>
                </c:pt>
                <c:pt idx="4198">
                  <c:v>0.20030905944606134</c:v>
                </c:pt>
                <c:pt idx="4199">
                  <c:v>0.20032004977950177</c:v>
                </c:pt>
                <c:pt idx="4200">
                  <c:v>0.20034142584318335</c:v>
                </c:pt>
                <c:pt idx="4201">
                  <c:v>0.20036885767110277</c:v>
                </c:pt>
                <c:pt idx="4202">
                  <c:v>0.20039624465386616</c:v>
                </c:pt>
                <c:pt idx="4203">
                  <c:v>0.20041860265491981</c:v>
                </c:pt>
                <c:pt idx="4204">
                  <c:v>0.20043355521040404</c:v>
                </c:pt>
                <c:pt idx="4205">
                  <c:v>0.20044207979487369</c:v>
                </c:pt>
                <c:pt idx="4206">
                  <c:v>0.20044762319368278</c:v>
                </c:pt>
                <c:pt idx="4207">
                  <c:v>0.20045479710894107</c:v>
                </c:pt>
                <c:pt idx="4208">
                  <c:v>0.20046625698565376</c:v>
                </c:pt>
                <c:pt idx="4209">
                  <c:v>0.2004816304659259</c:v>
                </c:pt>
                <c:pt idx="4210">
                  <c:v>0.2004970510791991</c:v>
                </c:pt>
                <c:pt idx="4211">
                  <c:v>0.20050697460327246</c:v>
                </c:pt>
                <c:pt idx="4212">
                  <c:v>0.20050567008951056</c:v>
                </c:pt>
                <c:pt idx="4213">
                  <c:v>0.20049066846288097</c:v>
                </c:pt>
                <c:pt idx="4214">
                  <c:v>0.20046378796226846</c:v>
                </c:pt>
                <c:pt idx="4215">
                  <c:v>0.20043080688277412</c:v>
                </c:pt>
                <c:pt idx="4216">
                  <c:v>0.2004009024758345</c:v>
                </c:pt>
                <c:pt idx="4217">
                  <c:v>0.20038115365381301</c:v>
                </c:pt>
                <c:pt idx="4218">
                  <c:v>0.2003762165886239</c:v>
                </c:pt>
                <c:pt idx="4219">
                  <c:v>0.20038497293142385</c:v>
                </c:pt>
                <c:pt idx="4220">
                  <c:v>0.20040113536824408</c:v>
                </c:pt>
                <c:pt idx="4221">
                  <c:v>0.20041417754251753</c:v>
                </c:pt>
                <c:pt idx="4222">
                  <c:v>0.20041389806324802</c:v>
                </c:pt>
                <c:pt idx="4223">
                  <c:v>0.20039312394109485</c:v>
                </c:pt>
                <c:pt idx="4224">
                  <c:v>0.20035050749587721</c:v>
                </c:pt>
                <c:pt idx="4225">
                  <c:v>0.20029113089733194</c:v>
                </c:pt>
                <c:pt idx="4226">
                  <c:v>0.20022491810067042</c:v>
                </c:pt>
                <c:pt idx="4227">
                  <c:v>0.20016560522224811</c:v>
                </c:pt>
                <c:pt idx="4228">
                  <c:v>0.2001253850849519</c:v>
                </c:pt>
                <c:pt idx="4229">
                  <c:v>0.20011267741315883</c:v>
                </c:pt>
                <c:pt idx="4230">
                  <c:v>0.20013022620058582</c:v>
                </c:pt>
                <c:pt idx="4231">
                  <c:v>0.20017412454881031</c:v>
                </c:pt>
                <c:pt idx="4232">
                  <c:v>0.20023497509045582</c:v>
                </c:pt>
                <c:pt idx="4233">
                  <c:v>0.20029932671348658</c:v>
                </c:pt>
                <c:pt idx="4234">
                  <c:v>0.20035376762265419</c:v>
                </c:pt>
                <c:pt idx="4235">
                  <c:v>0.2003863702365026</c:v>
                </c:pt>
                <c:pt idx="4236">
                  <c:v>0.20038939774626305</c:v>
                </c:pt>
                <c:pt idx="4237">
                  <c:v>0.20036103313608664</c:v>
                </c:pt>
                <c:pt idx="4238">
                  <c:v>0.20030542710887164</c:v>
                </c:pt>
                <c:pt idx="4239">
                  <c:v>0.20023208833807601</c:v>
                </c:pt>
                <c:pt idx="4240">
                  <c:v>0.20015298947732293</c:v>
                </c:pt>
                <c:pt idx="4241">
                  <c:v>0.20008121239751162</c:v>
                </c:pt>
                <c:pt idx="4242">
                  <c:v>0.20002773640988644</c:v>
                </c:pt>
                <c:pt idx="4243">
                  <c:v>0.19999841816703121</c:v>
                </c:pt>
                <c:pt idx="4244">
                  <c:v>0.19999381119452372</c:v>
                </c:pt>
                <c:pt idx="4245">
                  <c:v>0.20000856298585731</c:v>
                </c:pt>
                <c:pt idx="4246">
                  <c:v>0.20003453107881994</c:v>
                </c:pt>
                <c:pt idx="4247">
                  <c:v>0.20006175735975792</c:v>
                </c:pt>
                <c:pt idx="4248">
                  <c:v>0.20008246909259583</c:v>
                </c:pt>
                <c:pt idx="4249">
                  <c:v>0.20009266242042587</c:v>
                </c:pt>
                <c:pt idx="4250">
                  <c:v>0.20009289514759895</c:v>
                </c:pt>
                <c:pt idx="4251">
                  <c:v>0.20008689082642825</c:v>
                </c:pt>
                <c:pt idx="4252">
                  <c:v>0.20007935063370094</c:v>
                </c:pt>
                <c:pt idx="4253">
                  <c:v>0.2000741842809298</c:v>
                </c:pt>
                <c:pt idx="4254">
                  <c:v>0.20007250872025648</c:v>
                </c:pt>
                <c:pt idx="4255">
                  <c:v>0.20007288106651408</c:v>
                </c:pt>
                <c:pt idx="4256">
                  <c:v>0.200071857115074</c:v>
                </c:pt>
                <c:pt idx="4257">
                  <c:v>0.20006613234013812</c:v>
                </c:pt>
                <c:pt idx="4258">
                  <c:v>0.20005491572347153</c:v>
                </c:pt>
                <c:pt idx="4259">
                  <c:v>0.20003979003939851</c:v>
                </c:pt>
                <c:pt idx="4260">
                  <c:v>0.20002480449653479</c:v>
                </c:pt>
                <c:pt idx="4261">
                  <c:v>0.20001493852078331</c:v>
                </c:pt>
                <c:pt idx="4262">
                  <c:v>0.20001410085391944</c:v>
                </c:pt>
                <c:pt idx="4263">
                  <c:v>0.20002350143028766</c:v>
                </c:pt>
                <c:pt idx="4264">
                  <c:v>0.20004100007473843</c:v>
                </c:pt>
                <c:pt idx="4265">
                  <c:v>0.2000618969861104</c:v>
                </c:pt>
                <c:pt idx="4266">
                  <c:v>0.20008070041166812</c:v>
                </c:pt>
                <c:pt idx="4267">
                  <c:v>0.20009201078500424</c:v>
                </c:pt>
                <c:pt idx="4268">
                  <c:v>0.20009252278418174</c:v>
                </c:pt>
                <c:pt idx="4269">
                  <c:v>0.20008121239751162</c:v>
                </c:pt>
                <c:pt idx="4270">
                  <c:v>0.20005966296985597</c:v>
                </c:pt>
                <c:pt idx="4271">
                  <c:v>0.20003159911959742</c:v>
                </c:pt>
                <c:pt idx="4272">
                  <c:v>0.20000255983049628</c:v>
                </c:pt>
                <c:pt idx="4273">
                  <c:v>0.19997943217039812</c:v>
                </c:pt>
                <c:pt idx="4274">
                  <c:v>0.19997026520934633</c:v>
                </c:pt>
                <c:pt idx="4275">
                  <c:v>0.19998157270693592</c:v>
                </c:pt>
                <c:pt idx="4276">
                  <c:v>0.20001805651719837</c:v>
                </c:pt>
                <c:pt idx="4277">
                  <c:v>0.2000799091620061</c:v>
                </c:pt>
                <c:pt idx="4278">
                  <c:v>0.20016197408467259</c:v>
                </c:pt>
                <c:pt idx="4279">
                  <c:v>0.20025336694730153</c:v>
                </c:pt>
                <c:pt idx="4280">
                  <c:v>0.20033965610733215</c:v>
                </c:pt>
                <c:pt idx="4281">
                  <c:v>0.20040635219095368</c:v>
                </c:pt>
                <c:pt idx="4282">
                  <c:v>0.20044194004623836</c:v>
                </c:pt>
                <c:pt idx="4283">
                  <c:v>0.20044166054910248</c:v>
                </c:pt>
                <c:pt idx="4284">
                  <c:v>0.20040830851562594</c:v>
                </c:pt>
                <c:pt idx="4285">
                  <c:v>0.20035125266555429</c:v>
                </c:pt>
                <c:pt idx="4286">
                  <c:v>0.20028363372369026</c:v>
                </c:pt>
                <c:pt idx="4287">
                  <c:v>0.20021812045244433</c:v>
                </c:pt>
                <c:pt idx="4288">
                  <c:v>0.20016453449903734</c:v>
                </c:pt>
                <c:pt idx="4289">
                  <c:v>0.20012813148046713</c:v>
                </c:pt>
                <c:pt idx="4290">
                  <c:v>0.2001093725484536</c:v>
                </c:pt>
                <c:pt idx="4291">
                  <c:v>0.20010583497466525</c:v>
                </c:pt>
                <c:pt idx="4292">
                  <c:v>0.20011388765159541</c:v>
                </c:pt>
                <c:pt idx="4293">
                  <c:v>0.20013059859633139</c:v>
                </c:pt>
                <c:pt idx="4294">
                  <c:v>0.20015378086014265</c:v>
                </c:pt>
                <c:pt idx="4295">
                  <c:v>0.20018203882704641</c:v>
                </c:pt>
                <c:pt idx="4296">
                  <c:v>0.20021425608342311</c:v>
                </c:pt>
                <c:pt idx="4297">
                  <c:v>0.20024903664254898</c:v>
                </c:pt>
                <c:pt idx="4298">
                  <c:v>0.20028451847657699</c:v>
                </c:pt>
                <c:pt idx="4299">
                  <c:v>0.2003192580936449</c:v>
                </c:pt>
                <c:pt idx="4300">
                  <c:v>0.20035157867769024</c:v>
                </c:pt>
                <c:pt idx="4301">
                  <c:v>0.20037984951793106</c:v>
                </c:pt>
                <c:pt idx="4302">
                  <c:v>0.20040183404622267</c:v>
                </c:pt>
                <c:pt idx="4303">
                  <c:v>0.20041464334169987</c:v>
                </c:pt>
                <c:pt idx="4304">
                  <c:v>0.2004155283615224</c:v>
                </c:pt>
                <c:pt idx="4305">
                  <c:v>0.20040211351772882</c:v>
                </c:pt>
                <c:pt idx="4306">
                  <c:v>0.20037509877033552</c:v>
                </c:pt>
                <c:pt idx="4307">
                  <c:v>0.20033807266557821</c:v>
                </c:pt>
                <c:pt idx="4308">
                  <c:v>0.20029914044321981</c:v>
                </c:pt>
                <c:pt idx="4309">
                  <c:v>0.20026747565906597</c:v>
                </c:pt>
                <c:pt idx="4310">
                  <c:v>0.20025066632206631</c:v>
                </c:pt>
                <c:pt idx="4311">
                  <c:v>0.20025276163328862</c:v>
                </c:pt>
                <c:pt idx="4312">
                  <c:v>0.20027059546909318</c:v>
                </c:pt>
                <c:pt idx="4313">
                  <c:v>0.20029639296606713</c:v>
                </c:pt>
                <c:pt idx="4314">
                  <c:v>0.200318373269983</c:v>
                </c:pt>
                <c:pt idx="4315">
                  <c:v>0.20032642988879376</c:v>
                </c:pt>
                <c:pt idx="4316">
                  <c:v>0.20031529968600723</c:v>
                </c:pt>
                <c:pt idx="4317">
                  <c:v>0.20028656738491932</c:v>
                </c:pt>
                <c:pt idx="4318">
                  <c:v>0.20024722072114773</c:v>
                </c:pt>
                <c:pt idx="4319">
                  <c:v>0.20020629466046089</c:v>
                </c:pt>
                <c:pt idx="4320">
                  <c:v>0.20017198306302095</c:v>
                </c:pt>
                <c:pt idx="4321">
                  <c:v>0.20014744983796259</c:v>
                </c:pt>
                <c:pt idx="4322">
                  <c:v>0.20013138993835086</c:v>
                </c:pt>
                <c:pt idx="4323">
                  <c:v>0.20011868209085412</c:v>
                </c:pt>
                <c:pt idx="4324">
                  <c:v>0.20010481094552554</c:v>
                </c:pt>
                <c:pt idx="4325">
                  <c:v>0.20008754245416757</c:v>
                </c:pt>
                <c:pt idx="4326">
                  <c:v>0.20006864564667101</c:v>
                </c:pt>
                <c:pt idx="4327">
                  <c:v>0.2000522163320034</c:v>
                </c:pt>
                <c:pt idx="4328">
                  <c:v>0.20004197741343552</c:v>
                </c:pt>
                <c:pt idx="4329">
                  <c:v>0.20003951080095281</c:v>
                </c:pt>
                <c:pt idx="4330">
                  <c:v>0.2000415585537246</c:v>
                </c:pt>
                <c:pt idx="4331">
                  <c:v>0.20004221011344944</c:v>
                </c:pt>
                <c:pt idx="4332">
                  <c:v>0.20003555494225886</c:v>
                </c:pt>
                <c:pt idx="4333">
                  <c:v>0.20001898726673537</c:v>
                </c:pt>
                <c:pt idx="4334">
                  <c:v>0.19999488149691</c:v>
                </c:pt>
                <c:pt idx="4335">
                  <c:v>0.19997026520934633</c:v>
                </c:pt>
                <c:pt idx="4336">
                  <c:v>0.19995346737169814</c:v>
                </c:pt>
                <c:pt idx="4337">
                  <c:v>0.19995104779210746</c:v>
                </c:pt>
                <c:pt idx="4338">
                  <c:v>0.19996379726695931</c:v>
                </c:pt>
                <c:pt idx="4339">
                  <c:v>0.19998645875377682</c:v>
                </c:pt>
                <c:pt idx="4340">
                  <c:v>0.20000898181374657</c:v>
                </c:pt>
                <c:pt idx="4341">
                  <c:v>0.20002061608322483</c:v>
                </c:pt>
                <c:pt idx="4342">
                  <c:v>0.20001479890952698</c:v>
                </c:pt>
                <c:pt idx="4343">
                  <c:v>0.19999050723423148</c:v>
                </c:pt>
                <c:pt idx="4344">
                  <c:v>0.19995360696323958</c:v>
                </c:pt>
                <c:pt idx="4345">
                  <c:v>0.19991382518959541</c:v>
                </c:pt>
                <c:pt idx="4346">
                  <c:v>0.1998820489170384</c:v>
                </c:pt>
                <c:pt idx="4347">
                  <c:v>0.19986567318075429</c:v>
                </c:pt>
                <c:pt idx="4348">
                  <c:v>0.19986711533727983</c:v>
                </c:pt>
                <c:pt idx="4349">
                  <c:v>0.19988381678913356</c:v>
                </c:pt>
                <c:pt idx="4350">
                  <c:v>0.19990982394973042</c:v>
                </c:pt>
                <c:pt idx="4351">
                  <c:v>0.19993899662530698</c:v>
                </c:pt>
                <c:pt idx="4352">
                  <c:v>0.19996612385384713</c:v>
                </c:pt>
                <c:pt idx="4353">
                  <c:v>0.19998925080522398</c:v>
                </c:pt>
                <c:pt idx="4354">
                  <c:v>0.20000865605868676</c:v>
                </c:pt>
                <c:pt idx="4355">
                  <c:v>0.20002550256934701</c:v>
                </c:pt>
                <c:pt idx="4356">
                  <c:v>0.20004113969441759</c:v>
                </c:pt>
                <c:pt idx="4357">
                  <c:v>0.20005524151323181</c:v>
                </c:pt>
                <c:pt idx="4358">
                  <c:v>0.20006613234013812</c:v>
                </c:pt>
                <c:pt idx="4359">
                  <c:v>0.20007134514025901</c:v>
                </c:pt>
                <c:pt idx="4360">
                  <c:v>0.20006766824795771</c:v>
                </c:pt>
                <c:pt idx="4361">
                  <c:v>0.20005337986075142</c:v>
                </c:pt>
                <c:pt idx="4362">
                  <c:v>0.20002768987142469</c:v>
                </c:pt>
                <c:pt idx="4363">
                  <c:v>0.19999185673610306</c:v>
                </c:pt>
                <c:pt idx="4364">
                  <c:v>0.1999493727064415</c:v>
                </c:pt>
                <c:pt idx="4365">
                  <c:v>0.19990465961323731</c:v>
                </c:pt>
                <c:pt idx="4366">
                  <c:v>0.19986385886160515</c:v>
                </c:pt>
                <c:pt idx="4367">
                  <c:v>0.19983301659568239</c:v>
                </c:pt>
                <c:pt idx="4368">
                  <c:v>0.1998173404463964</c:v>
                </c:pt>
                <c:pt idx="4369">
                  <c:v>0.19981961973265081</c:v>
                </c:pt>
                <c:pt idx="4370">
                  <c:v>0.1998399942921861</c:v>
                </c:pt>
                <c:pt idx="4371">
                  <c:v>0.19987558228831234</c:v>
                </c:pt>
                <c:pt idx="4372">
                  <c:v>0.1999205715495885</c:v>
                </c:pt>
                <c:pt idx="4373">
                  <c:v>0.1999678455361685</c:v>
                </c:pt>
                <c:pt idx="4374">
                  <c:v>0.20001098288590366</c:v>
                </c:pt>
                <c:pt idx="4375">
                  <c:v>0.20004467674126344</c:v>
                </c:pt>
                <c:pt idx="4376">
                  <c:v>0.20006571345713006</c:v>
                </c:pt>
                <c:pt idx="4377">
                  <c:v>0.20007381193355486</c:v>
                </c:pt>
                <c:pt idx="4378">
                  <c:v>0.20007032119244003</c:v>
                </c:pt>
                <c:pt idx="4379">
                  <c:v>0.20005742896509346</c:v>
                </c:pt>
                <c:pt idx="4380">
                  <c:v>0.20003727689985004</c:v>
                </c:pt>
                <c:pt idx="4381">
                  <c:v>0.20001177400999723</c:v>
                </c:pt>
                <c:pt idx="4382">
                  <c:v>0.19998222417667208</c:v>
                </c:pt>
                <c:pt idx="4383">
                  <c:v>0.19994927964631612</c:v>
                </c:pt>
                <c:pt idx="4384">
                  <c:v>0.19991363908459822</c:v>
                </c:pt>
                <c:pt idx="4385">
                  <c:v>0.1998764196880439</c:v>
                </c:pt>
                <c:pt idx="4386">
                  <c:v>0.19983887785321172</c:v>
                </c:pt>
                <c:pt idx="4387">
                  <c:v>0.19980301377813112</c:v>
                </c:pt>
                <c:pt idx="4388">
                  <c:v>0.19977129212303488</c:v>
                </c:pt>
                <c:pt idx="4389">
                  <c:v>0.19974729311420644</c:v>
                </c:pt>
                <c:pt idx="4390">
                  <c:v>0.19973487554305977</c:v>
                </c:pt>
                <c:pt idx="4391">
                  <c:v>0.19973771248495117</c:v>
                </c:pt>
                <c:pt idx="4392">
                  <c:v>0.19975868782707792</c:v>
                </c:pt>
                <c:pt idx="4393">
                  <c:v>0.19979766465628276</c:v>
                </c:pt>
                <c:pt idx="4394">
                  <c:v>0.19985162403549536</c:v>
                </c:pt>
                <c:pt idx="4395">
                  <c:v>0.19991363908459822</c:v>
                </c:pt>
                <c:pt idx="4396">
                  <c:v>0.19997328981977644</c:v>
                </c:pt>
                <c:pt idx="4397">
                  <c:v>0.20002029031943822</c:v>
                </c:pt>
                <c:pt idx="4398">
                  <c:v>0.2000458867902187</c:v>
                </c:pt>
                <c:pt idx="4399">
                  <c:v>0.2000461194923274</c:v>
                </c:pt>
                <c:pt idx="4400">
                  <c:v>0.20002378065844004</c:v>
                </c:pt>
                <c:pt idx="4401">
                  <c:v>0.19998818051671438</c:v>
                </c:pt>
                <c:pt idx="4402">
                  <c:v>0.19995221104984359</c:v>
                </c:pt>
                <c:pt idx="4403">
                  <c:v>0.199928527736391</c:v>
                </c:pt>
                <c:pt idx="4404">
                  <c:v>0.19992666662700329</c:v>
                </c:pt>
                <c:pt idx="4405">
                  <c:v>0.19994848863605594</c:v>
                </c:pt>
                <c:pt idx="4406">
                  <c:v>0.19998873892778177</c:v>
                </c:pt>
                <c:pt idx="4407">
                  <c:v>0.20003546186366469</c:v>
                </c:pt>
                <c:pt idx="4408">
                  <c:v>0.20007478934609488</c:v>
                </c:pt>
                <c:pt idx="4409">
                  <c:v>0.20009512933480708</c:v>
                </c:pt>
                <c:pt idx="4410">
                  <c:v>0.20009010242975153</c:v>
                </c:pt>
                <c:pt idx="4411">
                  <c:v>0.20006064035055346</c:v>
                </c:pt>
                <c:pt idx="4412">
                  <c:v>0.20001419392793571</c:v>
                </c:pt>
                <c:pt idx="4413">
                  <c:v>0.1999624478522751</c:v>
                </c:pt>
                <c:pt idx="4414">
                  <c:v>0.19991703551335047</c:v>
                </c:pt>
                <c:pt idx="4415">
                  <c:v>0.1998866547041239</c:v>
                </c:pt>
                <c:pt idx="4416">
                  <c:v>0.19987604751018603</c:v>
                </c:pt>
                <c:pt idx="4417">
                  <c:v>0.19988549162196709</c:v>
                </c:pt>
                <c:pt idx="4418">
                  <c:v>0.19991191761715474</c:v>
                </c:pt>
                <c:pt idx="4419">
                  <c:v>0.19995076861071456</c:v>
                </c:pt>
                <c:pt idx="4420">
                  <c:v>0.19999781320825813</c:v>
                </c:pt>
                <c:pt idx="4421">
                  <c:v>0.20004886538662622</c:v>
                </c:pt>
                <c:pt idx="4422">
                  <c:v>0.20010057521427912</c:v>
                </c:pt>
                <c:pt idx="4423">
                  <c:v>0.20014940499672726</c:v>
                </c:pt>
                <c:pt idx="4424">
                  <c:v>0.2001914895952924</c:v>
                </c:pt>
                <c:pt idx="4425">
                  <c:v>0.20022235733028579</c:v>
                </c:pt>
                <c:pt idx="4426">
                  <c:v>0.20023897932713738</c:v>
                </c:pt>
                <c:pt idx="4427">
                  <c:v>0.20023935181614747</c:v>
                </c:pt>
                <c:pt idx="4428">
                  <c:v>0.20022426626677622</c:v>
                </c:pt>
                <c:pt idx="4429">
                  <c:v>0.20019698323982679</c:v>
                </c:pt>
                <c:pt idx="4430">
                  <c:v>0.20016262582507868</c:v>
                </c:pt>
                <c:pt idx="4431">
                  <c:v>0.20012743324267265</c:v>
                </c:pt>
                <c:pt idx="4432">
                  <c:v>0.20009680498275592</c:v>
                </c:pt>
                <c:pt idx="4433">
                  <c:v>0.20007525478141094</c:v>
                </c:pt>
                <c:pt idx="4434">
                  <c:v>0.20006562037207196</c:v>
                </c:pt>
                <c:pt idx="4435">
                  <c:v>0.20006845947531801</c:v>
                </c:pt>
                <c:pt idx="4436">
                  <c:v>0.20008288799176518</c:v>
                </c:pt>
                <c:pt idx="4437">
                  <c:v>0.20010644008392839</c:v>
                </c:pt>
                <c:pt idx="4438">
                  <c:v>0.20013530012008282</c:v>
                </c:pt>
                <c:pt idx="4439">
                  <c:v>0.20016462760529871</c:v>
                </c:pt>
                <c:pt idx="4440">
                  <c:v>0.20018990669366174</c:v>
                </c:pt>
                <c:pt idx="4441">
                  <c:v>0.20020764483302553</c:v>
                </c:pt>
                <c:pt idx="4442">
                  <c:v>0.20021621154296762</c:v>
                </c:pt>
                <c:pt idx="4443">
                  <c:v>0.20021695648225299</c:v>
                </c:pt>
                <c:pt idx="4444">
                  <c:v>0.20021341803202772</c:v>
                </c:pt>
                <c:pt idx="4445">
                  <c:v>0.20021090388754512</c:v>
                </c:pt>
                <c:pt idx="4446">
                  <c:v>0.20021481478525169</c:v>
                </c:pt>
                <c:pt idx="4447">
                  <c:v>0.20022859632455189</c:v>
                </c:pt>
                <c:pt idx="4448">
                  <c:v>0.20025336694730153</c:v>
                </c:pt>
                <c:pt idx="4449">
                  <c:v>0.20028740557748179</c:v>
                </c:pt>
                <c:pt idx="4450">
                  <c:v>0.20032661617076516</c:v>
                </c:pt>
                <c:pt idx="4451">
                  <c:v>0.2003657837298197</c:v>
                </c:pt>
                <c:pt idx="4452">
                  <c:v>0.20040043669138971</c:v>
                </c:pt>
                <c:pt idx="4453">
                  <c:v>0.20042694062080577</c:v>
                </c:pt>
                <c:pt idx="4454">
                  <c:v>0.20044310461957435</c:v>
                </c:pt>
                <c:pt idx="4455">
                  <c:v>0.20044818219580937</c:v>
                </c:pt>
                <c:pt idx="4456">
                  <c:v>0.2004419866291117</c:v>
                </c:pt>
                <c:pt idx="4457">
                  <c:v>0.20042512395538101</c:v>
                </c:pt>
                <c:pt idx="4458">
                  <c:v>0.20039871329328748</c:v>
                </c:pt>
                <c:pt idx="4459">
                  <c:v>0.20036489881136252</c:v>
                </c:pt>
                <c:pt idx="4460">
                  <c:v>0.20032703530549342</c:v>
                </c:pt>
                <c:pt idx="4461">
                  <c:v>0.20028875600223514</c:v>
                </c:pt>
                <c:pt idx="4462">
                  <c:v>0.20025397226215821</c:v>
                </c:pt>
                <c:pt idx="4463">
                  <c:v>0.2002265476896857</c:v>
                </c:pt>
                <c:pt idx="4464">
                  <c:v>0.20020871566252704</c:v>
                </c:pt>
                <c:pt idx="4465">
                  <c:v>0.20020168548229442</c:v>
                </c:pt>
                <c:pt idx="4466">
                  <c:v>0.20020527039441868</c:v>
                </c:pt>
                <c:pt idx="4467">
                  <c:v>0.2002191447487934</c:v>
                </c:pt>
                <c:pt idx="4468">
                  <c:v>0.20024219205535507</c:v>
                </c:pt>
                <c:pt idx="4469">
                  <c:v>0.20027306339439396</c:v>
                </c:pt>
                <c:pt idx="4470">
                  <c:v>0.20031022366312809</c:v>
                </c:pt>
                <c:pt idx="4471">
                  <c:v>0.2003506006420169</c:v>
                </c:pt>
                <c:pt idx="4472">
                  <c:v>0.20039037586931183</c:v>
                </c:pt>
                <c:pt idx="4473">
                  <c:v>0.2004251705364509</c:v>
                </c:pt>
                <c:pt idx="4474">
                  <c:v>0.20045079088191362</c:v>
                </c:pt>
                <c:pt idx="4475">
                  <c:v>0.20046439357047871</c:v>
                </c:pt>
                <c:pt idx="4476">
                  <c:v>0.20046523210631814</c:v>
                </c:pt>
                <c:pt idx="4477">
                  <c:v>0.20045493686171376</c:v>
                </c:pt>
                <c:pt idx="4478">
                  <c:v>0.20043635013769498</c:v>
                </c:pt>
                <c:pt idx="4479">
                  <c:v>0.20041315278607516</c:v>
                </c:pt>
                <c:pt idx="4480">
                  <c:v>0.20038851277968858</c:v>
                </c:pt>
                <c:pt idx="4481">
                  <c:v>0.20036447964009105</c:v>
                </c:pt>
                <c:pt idx="4482">
                  <c:v>0.20034217099727822</c:v>
                </c:pt>
                <c:pt idx="4483">
                  <c:v>0.20032214542550139</c:v>
                </c:pt>
                <c:pt idx="4484">
                  <c:v>0.20030528740420181</c:v>
                </c:pt>
                <c:pt idx="4485">
                  <c:v>0.20029229506633847</c:v>
                </c:pt>
                <c:pt idx="4486">
                  <c:v>0.20028368028958674</c:v>
                </c:pt>
                <c:pt idx="4487">
                  <c:v>0.20027934968257374</c:v>
                </c:pt>
                <c:pt idx="4488">
                  <c:v>0.20027771989541962</c:v>
                </c:pt>
                <c:pt idx="4489">
                  <c:v>0.2002769748519003</c:v>
                </c:pt>
                <c:pt idx="4490">
                  <c:v>0.20027511224869418</c:v>
                </c:pt>
                <c:pt idx="4491">
                  <c:v>0.2002715733246104</c:v>
                </c:pt>
                <c:pt idx="4492">
                  <c:v>0.20026822068628922</c:v>
                </c:pt>
                <c:pt idx="4493">
                  <c:v>0.20026863976466411</c:v>
                </c:pt>
                <c:pt idx="4494">
                  <c:v>0.20027771989541962</c:v>
                </c:pt>
                <c:pt idx="4495">
                  <c:v>0.20029858163289935</c:v>
                </c:pt>
                <c:pt idx="4496">
                  <c:v>0.20033206495378172</c:v>
                </c:pt>
                <c:pt idx="4497">
                  <c:v>0.20037426040850756</c:v>
                </c:pt>
                <c:pt idx="4498">
                  <c:v>0.20041836975314306</c:v>
                </c:pt>
                <c:pt idx="4499">
                  <c:v>0.20045614805429421</c:v>
                </c:pt>
                <c:pt idx="4500">
                  <c:v>0.20048032602828933</c:v>
                </c:pt>
                <c:pt idx="4501">
                  <c:v>0.20048768683484827</c:v>
                </c:pt>
                <c:pt idx="4502">
                  <c:v>0.20047939428951897</c:v>
                </c:pt>
                <c:pt idx="4503">
                  <c:v>0.20046080651877593</c:v>
                </c:pt>
                <c:pt idx="4504">
                  <c:v>0.20043979723945946</c:v>
                </c:pt>
                <c:pt idx="4505">
                  <c:v>0.20042330729755573</c:v>
                </c:pt>
                <c:pt idx="4506">
                  <c:v>0.20041557494156312</c:v>
                </c:pt>
                <c:pt idx="4507">
                  <c:v>0.2004174381472846</c:v>
                </c:pt>
                <c:pt idx="4508">
                  <c:v>0.20042619532125058</c:v>
                </c:pt>
                <c:pt idx="4509">
                  <c:v>0.20043723520175369</c:v>
                </c:pt>
                <c:pt idx="4510">
                  <c:v>0.2004458996083219</c:v>
                </c:pt>
                <c:pt idx="4511">
                  <c:v>0.20044897411672022</c:v>
                </c:pt>
                <c:pt idx="4512">
                  <c:v>0.20044534060913341</c:v>
                </c:pt>
                <c:pt idx="4513">
                  <c:v>0.20043560482199205</c:v>
                </c:pt>
                <c:pt idx="4514">
                  <c:v>0.20042195645435532</c:v>
                </c:pt>
                <c:pt idx="4515">
                  <c:v>0.20040667824445388</c:v>
                </c:pt>
                <c:pt idx="4516">
                  <c:v>0.20039144714946419</c:v>
                </c:pt>
                <c:pt idx="4517">
                  <c:v>0.20037724125791553</c:v>
                </c:pt>
                <c:pt idx="4518">
                  <c:v>0.20036401389470834</c:v>
                </c:pt>
                <c:pt idx="4519">
                  <c:v>0.20035190469007066</c:v>
                </c:pt>
                <c:pt idx="4520">
                  <c:v>0.20034058754635495</c:v>
                </c:pt>
                <c:pt idx="4521">
                  <c:v>0.20033057468154966</c:v>
                </c:pt>
                <c:pt idx="4522">
                  <c:v>0.20032289054651606</c:v>
                </c:pt>
                <c:pt idx="4523">
                  <c:v>0.20031916495422716</c:v>
                </c:pt>
                <c:pt idx="4524">
                  <c:v>0.20032084146680215</c:v>
                </c:pt>
                <c:pt idx="4525">
                  <c:v>0.20032903784366604</c:v>
                </c:pt>
                <c:pt idx="4526">
                  <c:v>0.20034375445397487</c:v>
                </c:pt>
                <c:pt idx="4527">
                  <c:v>0.20036368787323763</c:v>
                </c:pt>
                <c:pt idx="4528">
                  <c:v>0.20038613735201069</c:v>
                </c:pt>
                <c:pt idx="4529">
                  <c:v>0.20040779614402657</c:v>
                </c:pt>
                <c:pt idx="4530">
                  <c:v>0.20042628848362506</c:v>
                </c:pt>
                <c:pt idx="4531">
                  <c:v>0.2004398904047516</c:v>
                </c:pt>
                <c:pt idx="4532">
                  <c:v>0.20044897411672022</c:v>
                </c:pt>
                <c:pt idx="4533">
                  <c:v>0.20045572879494186</c:v>
                </c:pt>
                <c:pt idx="4534">
                  <c:v>0.20046290284409526</c:v>
                </c:pt>
                <c:pt idx="4535">
                  <c:v>0.2004729653464857</c:v>
                </c:pt>
                <c:pt idx="4536">
                  <c:v>0.20048689484334278</c:v>
                </c:pt>
                <c:pt idx="4537">
                  <c:v>0.20050371332621494</c:v>
                </c:pt>
                <c:pt idx="4538">
                  <c:v>0.20052048586912549</c:v>
                </c:pt>
                <c:pt idx="4539">
                  <c:v>0.20053390436985605</c:v>
                </c:pt>
                <c:pt idx="4540">
                  <c:v>0.20054145245871577</c:v>
                </c:pt>
                <c:pt idx="4541">
                  <c:v>0.20054187180083236</c:v>
                </c:pt>
                <c:pt idx="4542">
                  <c:v>0.20053595445508807</c:v>
                </c:pt>
                <c:pt idx="4543">
                  <c:v>0.20052621663642375</c:v>
                </c:pt>
                <c:pt idx="4544">
                  <c:v>0.20051522108451544</c:v>
                </c:pt>
                <c:pt idx="4545">
                  <c:v>0.20050534396168249</c:v>
                </c:pt>
                <c:pt idx="4546">
                  <c:v>0.20049765673379558</c:v>
                </c:pt>
                <c:pt idx="4547">
                  <c:v>0.20049229904936991</c:v>
                </c:pt>
                <c:pt idx="4548">
                  <c:v>0.2004888049429617</c:v>
                </c:pt>
                <c:pt idx="4549">
                  <c:v>0.20048684825565219</c:v>
                </c:pt>
                <c:pt idx="4550">
                  <c:v>0.20048628920375453</c:v>
                </c:pt>
                <c:pt idx="4551">
                  <c:v>0.20048787318600056</c:v>
                </c:pt>
                <c:pt idx="4552">
                  <c:v>0.20049178657867092</c:v>
                </c:pt>
                <c:pt idx="4553">
                  <c:v>0.20049756355611045</c:v>
                </c:pt>
                <c:pt idx="4554">
                  <c:v>0.20050403945281867</c:v>
                </c:pt>
                <c:pt idx="4555">
                  <c:v>0.20050963023268084</c:v>
                </c:pt>
                <c:pt idx="4556">
                  <c:v>0.20051237905917216</c:v>
                </c:pt>
                <c:pt idx="4557">
                  <c:v>0.20051177338404411</c:v>
                </c:pt>
                <c:pt idx="4558">
                  <c:v>0.20050865184100961</c:v>
                </c:pt>
                <c:pt idx="4559">
                  <c:v>0.20050459852756605</c:v>
                </c:pt>
                <c:pt idx="4560">
                  <c:v>0.20050198951823525</c:v>
                </c:pt>
                <c:pt idx="4561">
                  <c:v>0.20050217587552485</c:v>
                </c:pt>
                <c:pt idx="4562">
                  <c:v>0.20050487806520975</c:v>
                </c:pt>
                <c:pt idx="4563">
                  <c:v>0.20050776663139666</c:v>
                </c:pt>
                <c:pt idx="4564">
                  <c:v>0.20050730073232512</c:v>
                </c:pt>
                <c:pt idx="4565">
                  <c:v>0.20049975323699773</c:v>
                </c:pt>
                <c:pt idx="4566">
                  <c:v>0.2004830746693079</c:v>
                </c:pt>
                <c:pt idx="4567">
                  <c:v>0.20045759217293932</c:v>
                </c:pt>
                <c:pt idx="4568">
                  <c:v>0.20042652138964864</c:v>
                </c:pt>
                <c:pt idx="4569">
                  <c:v>0.20039521993973727</c:v>
                </c:pt>
                <c:pt idx="4570">
                  <c:v>0.20036983574789188</c:v>
                </c:pt>
                <c:pt idx="4571">
                  <c:v>0.2003555374160105</c:v>
                </c:pt>
                <c:pt idx="4572">
                  <c:v>0.20035511825377425</c:v>
                </c:pt>
                <c:pt idx="4573">
                  <c:v>0.20036820562113364</c:v>
                </c:pt>
                <c:pt idx="4574">
                  <c:v>0.20039154030438486</c:v>
                </c:pt>
                <c:pt idx="4575">
                  <c:v>0.20042009322924911</c:v>
                </c:pt>
                <c:pt idx="4576">
                  <c:v>0.2004478561111481</c:v>
                </c:pt>
                <c:pt idx="4577">
                  <c:v>0.20047068262873821</c:v>
                </c:pt>
                <c:pt idx="4578">
                  <c:v>0.20048563697745</c:v>
                </c:pt>
                <c:pt idx="4579">
                  <c:v>0.20049271834402801</c:v>
                </c:pt>
                <c:pt idx="4580">
                  <c:v>0.20049346375775298</c:v>
                </c:pt>
                <c:pt idx="4581">
                  <c:v>0.20049048211052919</c:v>
                </c:pt>
                <c:pt idx="4582">
                  <c:v>0.20048628920375453</c:v>
                </c:pt>
                <c:pt idx="4583">
                  <c:v>0.20048256220949354</c:v>
                </c:pt>
                <c:pt idx="4584">
                  <c:v>0.2004797203978613</c:v>
                </c:pt>
                <c:pt idx="4585">
                  <c:v>0.20047776375148105</c:v>
                </c:pt>
                <c:pt idx="4586">
                  <c:v>0.20047631956575981</c:v>
                </c:pt>
                <c:pt idx="4587">
                  <c:v>0.20047641273888725</c:v>
                </c:pt>
                <c:pt idx="4588">
                  <c:v>0.2004795340502071</c:v>
                </c:pt>
                <c:pt idx="4589">
                  <c:v>0.200488059537233</c:v>
                </c:pt>
                <c:pt idx="4590">
                  <c:v>0.20050422581098779</c:v>
                </c:pt>
                <c:pt idx="4591">
                  <c:v>0.20052887238349668</c:v>
                </c:pt>
                <c:pt idx="4592">
                  <c:v>0.20056116197590809</c:v>
                </c:pt>
                <c:pt idx="4593">
                  <c:v>0.20059760131117352</c:v>
                </c:pt>
                <c:pt idx="4594">
                  <c:v>0.20063343785929852</c:v>
                </c:pt>
                <c:pt idx="4595">
                  <c:v>0.20066382434938487</c:v>
                </c:pt>
                <c:pt idx="4596">
                  <c:v>0.20068456481571281</c:v>
                </c:pt>
                <c:pt idx="4597">
                  <c:v>0.20069384008634303</c:v>
                </c:pt>
                <c:pt idx="4598">
                  <c:v>0.20069192908473452</c:v>
                </c:pt>
                <c:pt idx="4599">
                  <c:v>0.20068102255357365</c:v>
                </c:pt>
                <c:pt idx="4600">
                  <c:v>0.20066401077613136</c:v>
                </c:pt>
                <c:pt idx="4601">
                  <c:v>0.20064415677720113</c:v>
                </c:pt>
                <c:pt idx="4602">
                  <c:v>0.20062379105937631</c:v>
                </c:pt>
                <c:pt idx="4603">
                  <c:v>0.20060445150204118</c:v>
                </c:pt>
                <c:pt idx="4604">
                  <c:v>0.20058720973130581</c:v>
                </c:pt>
                <c:pt idx="4605">
                  <c:v>0.20057229848157662</c:v>
                </c:pt>
                <c:pt idx="4606">
                  <c:v>0.2005604164459783</c:v>
                </c:pt>
                <c:pt idx="4607">
                  <c:v>0.20055165656516802</c:v>
                </c:pt>
                <c:pt idx="4608">
                  <c:v>0.20054569249210039</c:v>
                </c:pt>
                <c:pt idx="4609">
                  <c:v>0.20054177861366038</c:v>
                </c:pt>
                <c:pt idx="4610">
                  <c:v>0.20053837729556653</c:v>
                </c:pt>
                <c:pt idx="4611">
                  <c:v>0.20053399755533849</c:v>
                </c:pt>
                <c:pt idx="4612">
                  <c:v>0.20052766098808048</c:v>
                </c:pt>
                <c:pt idx="4613">
                  <c:v>0.20051946086180869</c:v>
                </c:pt>
                <c:pt idx="4614">
                  <c:v>0.20051084157780394</c:v>
                </c:pt>
                <c:pt idx="4615">
                  <c:v>0.20050375991571476</c:v>
                </c:pt>
                <c:pt idx="4616">
                  <c:v>0.2005004054845024</c:v>
                </c:pt>
                <c:pt idx="4617">
                  <c:v>0.20050250200097394</c:v>
                </c:pt>
                <c:pt idx="4618">
                  <c:v>0.20051018931462558</c:v>
                </c:pt>
                <c:pt idx="4619">
                  <c:v>0.20052234952499023</c:v>
                </c:pt>
                <c:pt idx="4620">
                  <c:v>0.20053697950133328</c:v>
                </c:pt>
                <c:pt idx="4621">
                  <c:v>0.2005513304028049</c:v>
                </c:pt>
                <c:pt idx="4622">
                  <c:v>0.20056344516927935</c:v>
                </c:pt>
                <c:pt idx="4623">
                  <c:v>0.20057178591646915</c:v>
                </c:pt>
                <c:pt idx="4624">
                  <c:v>0.2005759330515112</c:v>
                </c:pt>
                <c:pt idx="4625">
                  <c:v>0.20057611944053297</c:v>
                </c:pt>
                <c:pt idx="4626">
                  <c:v>0.20057309062884196</c:v>
                </c:pt>
                <c:pt idx="4627">
                  <c:v>0.20056787180286814</c:v>
                </c:pt>
                <c:pt idx="4628">
                  <c:v>0.2005617211241951</c:v>
                </c:pt>
                <c:pt idx="4629">
                  <c:v>0.2005553841524271</c:v>
                </c:pt>
                <c:pt idx="4630">
                  <c:v>0.20054969959466437</c:v>
                </c:pt>
                <c:pt idx="4631">
                  <c:v>0.20054504017657768</c:v>
                </c:pt>
                <c:pt idx="4632">
                  <c:v>0.20054149905226434</c:v>
                </c:pt>
                <c:pt idx="4633">
                  <c:v>0.20053865685495306</c:v>
                </c:pt>
                <c:pt idx="4634">
                  <c:v>0.20053576808330362</c:v>
                </c:pt>
                <c:pt idx="4635">
                  <c:v>0.20053278614562639</c:v>
                </c:pt>
                <c:pt idx="4636">
                  <c:v>0.20052961785927823</c:v>
                </c:pt>
                <c:pt idx="4637">
                  <c:v>0.20052691551565779</c:v>
                </c:pt>
                <c:pt idx="4638">
                  <c:v>0.20052500524841541</c:v>
                </c:pt>
                <c:pt idx="4639">
                  <c:v>0.20052458592258424</c:v>
                </c:pt>
                <c:pt idx="4640">
                  <c:v>0.20052509843198826</c:v>
                </c:pt>
                <c:pt idx="4641">
                  <c:v>0.20052509843198826</c:v>
                </c:pt>
                <c:pt idx="4642">
                  <c:v>0.20052258248253549</c:v>
                </c:pt>
                <c:pt idx="4643">
                  <c:v>0.20051568699208397</c:v>
                </c:pt>
                <c:pt idx="4644">
                  <c:v>0.20050362014723042</c:v>
                </c:pt>
                <c:pt idx="4645">
                  <c:v>0.20048726754504784</c:v>
                </c:pt>
                <c:pt idx="4646">
                  <c:v>0.20046905212340746</c:v>
                </c:pt>
                <c:pt idx="4647">
                  <c:v>0.20045260765470715</c:v>
                </c:pt>
                <c:pt idx="4648">
                  <c:v>0.20044119472094221</c:v>
                </c:pt>
                <c:pt idx="4649">
                  <c:v>0.20043704887232824</c:v>
                </c:pt>
                <c:pt idx="4650">
                  <c:v>0.20044030964881418</c:v>
                </c:pt>
                <c:pt idx="4651">
                  <c:v>0.20044930020222104</c:v>
                </c:pt>
                <c:pt idx="4652">
                  <c:v>0.20046141212282884</c:v>
                </c:pt>
                <c:pt idx="4653">
                  <c:v>0.20047394365776458</c:v>
                </c:pt>
                <c:pt idx="4654">
                  <c:v>0.20048535745219062</c:v>
                </c:pt>
                <c:pt idx="4655">
                  <c:v>0.20049565341796946</c:v>
                </c:pt>
                <c:pt idx="4656">
                  <c:v>0.2005059030381092</c:v>
                </c:pt>
                <c:pt idx="4657">
                  <c:v>0.2005176438093291</c:v>
                </c:pt>
                <c:pt idx="4658">
                  <c:v>0.2005320406644063</c:v>
                </c:pt>
                <c:pt idx="4659">
                  <c:v>0.20054923365060615</c:v>
                </c:pt>
                <c:pt idx="4660">
                  <c:v>0.20056815138124126</c:v>
                </c:pt>
                <c:pt idx="4661">
                  <c:v>0.20058683694382293</c:v>
                </c:pt>
                <c:pt idx="4662">
                  <c:v>0.20060268069404649</c:v>
                </c:pt>
                <c:pt idx="4663">
                  <c:v>0.20061349205538312</c:v>
                </c:pt>
                <c:pt idx="4664">
                  <c:v>0.20061768619042683</c:v>
                </c:pt>
                <c:pt idx="4665">
                  <c:v>0.20061419107507769</c:v>
                </c:pt>
                <c:pt idx="4666">
                  <c:v>0.20060310009528734</c:v>
                </c:pt>
                <c:pt idx="4667">
                  <c:v>0.200585438993612</c:v>
                </c:pt>
                <c:pt idx="4668">
                  <c:v>0.20056335197747818</c:v>
                </c:pt>
                <c:pt idx="4669">
                  <c:v>0.20053982168766712</c:v>
                </c:pt>
                <c:pt idx="4670">
                  <c:v>0.20051810971949643</c:v>
                </c:pt>
                <c:pt idx="4671">
                  <c:v>0.20050175657173561</c:v>
                </c:pt>
                <c:pt idx="4672">
                  <c:v>0.20049323081582657</c:v>
                </c:pt>
                <c:pt idx="4673">
                  <c:v>0.20049378987665997</c:v>
                </c:pt>
                <c:pt idx="4674">
                  <c:v>0.20050278153726805</c:v>
                </c:pt>
                <c:pt idx="4675">
                  <c:v>0.20051806312845741</c:v>
                </c:pt>
                <c:pt idx="4676">
                  <c:v>0.20053711928055415</c:v>
                </c:pt>
                <c:pt idx="4677">
                  <c:v>0.2005570615771318</c:v>
                </c:pt>
                <c:pt idx="4678">
                  <c:v>0.20057565346812875</c:v>
                </c:pt>
                <c:pt idx="4679">
                  <c:v>0.20059214919566401</c:v>
                </c:pt>
                <c:pt idx="4680">
                  <c:v>0.20060640871927768</c:v>
                </c:pt>
                <c:pt idx="4681">
                  <c:v>0.20061875803143611</c:v>
                </c:pt>
                <c:pt idx="4682">
                  <c:v>0.20062929017510153</c:v>
                </c:pt>
                <c:pt idx="4683">
                  <c:v>0.20063805162196643</c:v>
                </c:pt>
                <c:pt idx="4684">
                  <c:v>0.20064457621849771</c:v>
                </c:pt>
                <c:pt idx="4685">
                  <c:v>0.20064872404868569</c:v>
                </c:pt>
                <c:pt idx="4686">
                  <c:v>0.20065030862348485</c:v>
                </c:pt>
                <c:pt idx="4687">
                  <c:v>0.20065007559741641</c:v>
                </c:pt>
                <c:pt idx="4688">
                  <c:v>0.20064895707402894</c:v>
                </c:pt>
                <c:pt idx="4689">
                  <c:v>0.20064797836842771</c:v>
                </c:pt>
                <c:pt idx="4690">
                  <c:v>0.20064793176345427</c:v>
                </c:pt>
                <c:pt idx="4691">
                  <c:v>0.20064946973022399</c:v>
                </c:pt>
                <c:pt idx="4692">
                  <c:v>0.20065249907463886</c:v>
                </c:pt>
                <c:pt idx="4693">
                  <c:v>0.20065664698049698</c:v>
                </c:pt>
                <c:pt idx="4694">
                  <c:v>0.2006614474153828</c:v>
                </c:pt>
                <c:pt idx="4695">
                  <c:v>0.20066606147562357</c:v>
                </c:pt>
                <c:pt idx="4696">
                  <c:v>0.20066951040115275</c:v>
                </c:pt>
                <c:pt idx="4697">
                  <c:v>0.20067086201457349</c:v>
                </c:pt>
                <c:pt idx="4698">
                  <c:v>0.20066895111407121</c:v>
                </c:pt>
                <c:pt idx="4699">
                  <c:v>0.20066335828286905</c:v>
                </c:pt>
                <c:pt idx="4700">
                  <c:v>0.20065417687448436</c:v>
                </c:pt>
                <c:pt idx="4701">
                  <c:v>0.20064285185131334</c:v>
                </c:pt>
                <c:pt idx="4702">
                  <c:v>0.20063110769476142</c:v>
                </c:pt>
                <c:pt idx="4703">
                  <c:v>0.20062146094659758</c:v>
                </c:pt>
                <c:pt idx="4704">
                  <c:v>0.20061526290746098</c:v>
                </c:pt>
                <c:pt idx="4705">
                  <c:v>0.20061218722163029</c:v>
                </c:pt>
                <c:pt idx="4706">
                  <c:v>0.2006104629830415</c:v>
                </c:pt>
                <c:pt idx="4707">
                  <c:v>0.20060654852084644</c:v>
                </c:pt>
                <c:pt idx="4708">
                  <c:v>0.20059666932076622</c:v>
                </c:pt>
                <c:pt idx="4709">
                  <c:v>0.20057835611503302</c:v>
                </c:pt>
                <c:pt idx="4710">
                  <c:v>0.20055128380820161</c:v>
                </c:pt>
                <c:pt idx="4711">
                  <c:v>0.20051773699132255</c:v>
                </c:pt>
                <c:pt idx="4712">
                  <c:v>0.20048218951182659</c:v>
                </c:pt>
                <c:pt idx="4713">
                  <c:v>0.20045037162773291</c:v>
                </c:pt>
                <c:pt idx="4714">
                  <c:v>0.20042698720207039</c:v>
                </c:pt>
                <c:pt idx="4715">
                  <c:v>0.20041529546139411</c:v>
                </c:pt>
                <c:pt idx="4716">
                  <c:v>0.20041632022289244</c:v>
                </c:pt>
                <c:pt idx="4717">
                  <c:v>0.20042889703822295</c:v>
                </c:pt>
                <c:pt idx="4718">
                  <c:v>0.20045051137908163</c:v>
                </c:pt>
                <c:pt idx="4719">
                  <c:v>0.20047850913953877</c:v>
                </c:pt>
                <c:pt idx="4720">
                  <c:v>0.2005101427244361</c:v>
                </c:pt>
                <c:pt idx="4721">
                  <c:v>0.20054336279830362</c:v>
                </c:pt>
                <c:pt idx="4722">
                  <c:v>0.20057644562151342</c:v>
                </c:pt>
                <c:pt idx="4723">
                  <c:v>0.20060776013632706</c:v>
                </c:pt>
                <c:pt idx="4724">
                  <c:v>0.2006356748290162</c:v>
                </c:pt>
                <c:pt idx="4725">
                  <c:v>0.20065846461464884</c:v>
                </c:pt>
                <c:pt idx="4726">
                  <c:v>0.20067454401729864</c:v>
                </c:pt>
                <c:pt idx="4727">
                  <c:v>0.20068274707232189</c:v>
                </c:pt>
                <c:pt idx="4728">
                  <c:v>0.20068256063753251</c:v>
                </c:pt>
                <c:pt idx="4729">
                  <c:v>0.2006739381159702</c:v>
                </c:pt>
                <c:pt idx="4730">
                  <c:v>0.2006579053417917</c:v>
                </c:pt>
                <c:pt idx="4731">
                  <c:v>0.20063586124367946</c:v>
                </c:pt>
                <c:pt idx="4732">
                  <c:v>0.2006099969737872</c:v>
                </c:pt>
                <c:pt idx="4733">
                  <c:v>0.20058315568461102</c:v>
                </c:pt>
                <c:pt idx="4734">
                  <c:v>0.2005585060313749</c:v>
                </c:pt>
                <c:pt idx="4735">
                  <c:v>0.20053921597426591</c:v>
                </c:pt>
                <c:pt idx="4736">
                  <c:v>0.20052822009323731</c:v>
                </c:pt>
                <c:pt idx="4737">
                  <c:v>0.20052691551565779</c:v>
                </c:pt>
                <c:pt idx="4738">
                  <c:v>0.20053562830451752</c:v>
                </c:pt>
                <c:pt idx="4739">
                  <c:v>0.20055263505372642</c:v>
                </c:pt>
                <c:pt idx="4740">
                  <c:v>0.20057509430190365</c:v>
                </c:pt>
                <c:pt idx="4741">
                  <c:v>0.20059909249998528</c:v>
                </c:pt>
                <c:pt idx="4742">
                  <c:v>0.20062080851725969</c:v>
                </c:pt>
                <c:pt idx="4743">
                  <c:v>0.20063716614856272</c:v>
                </c:pt>
                <c:pt idx="4744">
                  <c:v>0.20064588114956669</c:v>
                </c:pt>
                <c:pt idx="4745">
                  <c:v>0.20064625398773525</c:v>
                </c:pt>
                <c:pt idx="4746">
                  <c:v>0.20063870407720849</c:v>
                </c:pt>
                <c:pt idx="4747">
                  <c:v>0.20062546874831808</c:v>
                </c:pt>
                <c:pt idx="4748">
                  <c:v>0.20060925136002047</c:v>
                </c:pt>
                <c:pt idx="4749">
                  <c:v>0.20059387336154474</c:v>
                </c:pt>
                <c:pt idx="4750">
                  <c:v>0.20058343527282338</c:v>
                </c:pt>
                <c:pt idx="4751">
                  <c:v>0.20058119857216491</c:v>
                </c:pt>
                <c:pt idx="4752">
                  <c:v>0.20058874748305552</c:v>
                </c:pt>
                <c:pt idx="4753">
                  <c:v>0.20060584951345292</c:v>
                </c:pt>
                <c:pt idx="4754">
                  <c:v>0.2006298028080816</c:v>
                </c:pt>
                <c:pt idx="4755">
                  <c:v>0.20065627413340623</c:v>
                </c:pt>
                <c:pt idx="4756">
                  <c:v>0.20068027681785758</c:v>
                </c:pt>
                <c:pt idx="4757">
                  <c:v>0.20069803499741154</c:v>
                </c:pt>
                <c:pt idx="4758">
                  <c:v>0.20070773005802853</c:v>
                </c:pt>
                <c:pt idx="4759">
                  <c:v>0.20070992079881886</c:v>
                </c:pt>
                <c:pt idx="4760">
                  <c:v>0.20070693766514477</c:v>
                </c:pt>
                <c:pt idx="4761">
                  <c:v>0.20070218333820375</c:v>
                </c:pt>
                <c:pt idx="4762">
                  <c:v>0.20069840788035628</c:v>
                </c:pt>
                <c:pt idx="4763">
                  <c:v>0.20069663668921986</c:v>
                </c:pt>
                <c:pt idx="4764">
                  <c:v>0.2006962638077959</c:v>
                </c:pt>
                <c:pt idx="4765">
                  <c:v>0.20069519177548498</c:v>
                </c:pt>
                <c:pt idx="4766">
                  <c:v>0.20069160281700768</c:v>
                </c:pt>
                <c:pt idx="4767">
                  <c:v>0.20068428516238809</c:v>
                </c:pt>
                <c:pt idx="4768">
                  <c:v>0.20067314578473935</c:v>
                </c:pt>
                <c:pt idx="4769">
                  <c:v>0.20065967637497625</c:v>
                </c:pt>
                <c:pt idx="4770">
                  <c:v>0.2006460209638424</c:v>
                </c:pt>
                <c:pt idx="4771">
                  <c:v>0.20063404370412594</c:v>
                </c:pt>
                <c:pt idx="4772">
                  <c:v>0.20062462990303706</c:v>
                </c:pt>
                <c:pt idx="4773">
                  <c:v>0.20061749978356466</c:v>
                </c:pt>
                <c:pt idx="4774">
                  <c:v>0.20061195421601571</c:v>
                </c:pt>
                <c:pt idx="4775">
                  <c:v>0.2006067815235609</c:v>
                </c:pt>
                <c:pt idx="4776">
                  <c:v>0.20060114289296135</c:v>
                </c:pt>
                <c:pt idx="4777">
                  <c:v>0.20059550433556969</c:v>
                </c:pt>
                <c:pt idx="4778">
                  <c:v>0.20059070462952042</c:v>
                </c:pt>
                <c:pt idx="4779">
                  <c:v>0.2005882814971017</c:v>
                </c:pt>
                <c:pt idx="4780">
                  <c:v>0.20058930666685967</c:v>
                </c:pt>
                <c:pt idx="4781">
                  <c:v>0.20059471214742128</c:v>
                </c:pt>
                <c:pt idx="4782">
                  <c:v>0.20060393889898429</c:v>
                </c:pt>
                <c:pt idx="4783">
                  <c:v>0.20061563571934479</c:v>
                </c:pt>
                <c:pt idx="4784">
                  <c:v>0.20062723964923221</c:v>
                </c:pt>
                <c:pt idx="4785">
                  <c:v>0.2006358146400061</c:v>
                </c:pt>
                <c:pt idx="4786">
                  <c:v>0.20063861086925691</c:v>
                </c:pt>
                <c:pt idx="4787">
                  <c:v>0.20063390389370625</c:v>
                </c:pt>
                <c:pt idx="4788">
                  <c:v>0.20062155415086855</c:v>
                </c:pt>
                <c:pt idx="4789">
                  <c:v>0.20060356609714111</c:v>
                </c:pt>
                <c:pt idx="4790">
                  <c:v>0.20058380805738638</c:v>
                </c:pt>
                <c:pt idx="4791">
                  <c:v>0.20056782520649005</c:v>
                </c:pt>
                <c:pt idx="4792">
                  <c:v>0.20056050963714953</c:v>
                </c:pt>
                <c:pt idx="4793">
                  <c:v>0.20056568177850584</c:v>
                </c:pt>
                <c:pt idx="4794">
                  <c:v>0.20058455362747249</c:v>
                </c:pt>
                <c:pt idx="4795">
                  <c:v>0.20061521630599807</c:v>
                </c:pt>
                <c:pt idx="4796">
                  <c:v>0.2006531981571201</c:v>
                </c:pt>
                <c:pt idx="4797">
                  <c:v>0.20069267484045947</c:v>
                </c:pt>
                <c:pt idx="4798">
                  <c:v>0.20072819293970431</c:v>
                </c:pt>
                <c:pt idx="4799">
                  <c:v>0.20075564920907993</c:v>
                </c:pt>
                <c:pt idx="4800">
                  <c:v>0.20077294428678658</c:v>
                </c:pt>
                <c:pt idx="4801">
                  <c:v>0.20078012357793548</c:v>
                </c:pt>
                <c:pt idx="4802">
                  <c:v>0.20077807233978281</c:v>
                </c:pt>
                <c:pt idx="4803">
                  <c:v>0.2007679561478771</c:v>
                </c:pt>
                <c:pt idx="4804">
                  <c:v>0.20075103419694215</c:v>
                </c:pt>
                <c:pt idx="4805">
                  <c:v>0.20072791325828496</c:v>
                </c:pt>
                <c:pt idx="4806">
                  <c:v>0.20069971297318431</c:v>
                </c:pt>
                <c:pt idx="4807">
                  <c:v>0.20066843843487922</c:v>
                </c:pt>
                <c:pt idx="4808">
                  <c:v>0.20063744577154771</c:v>
                </c:pt>
                <c:pt idx="4809">
                  <c:v>0.20061092899279584</c:v>
                </c:pt>
                <c:pt idx="4810">
                  <c:v>0.20059294137913772</c:v>
                </c:pt>
                <c:pt idx="4811">
                  <c:v>0.20058693014066384</c:v>
                </c:pt>
                <c:pt idx="4812">
                  <c:v>0.20059336077097342</c:v>
                </c:pt>
                <c:pt idx="4813">
                  <c:v>0.20061139500305022</c:v>
                </c:pt>
                <c:pt idx="4814">
                  <c:v>0.20063697973333947</c:v>
                </c:pt>
                <c:pt idx="4815">
                  <c:v>0.20066587504799691</c:v>
                </c:pt>
                <c:pt idx="4816">
                  <c:v>0.20069346720732026</c:v>
                </c:pt>
                <c:pt idx="4817">
                  <c:v>0.20071649308749659</c:v>
                </c:pt>
                <c:pt idx="4818">
                  <c:v>0.20073387983429333</c:v>
                </c:pt>
                <c:pt idx="4819">
                  <c:v>0.20074576661675855</c:v>
                </c:pt>
                <c:pt idx="4820">
                  <c:v>0.2007536913191533</c:v>
                </c:pt>
                <c:pt idx="4821">
                  <c:v>0.20075975148326228</c:v>
                </c:pt>
                <c:pt idx="4822">
                  <c:v>0.2007659515848271</c:v>
                </c:pt>
                <c:pt idx="4823">
                  <c:v>0.20077359694471428</c:v>
                </c:pt>
                <c:pt idx="4824">
                  <c:v>0.20078296735594633</c:v>
                </c:pt>
                <c:pt idx="4825">
                  <c:v>0.20079345686208647</c:v>
                </c:pt>
                <c:pt idx="4826">
                  <c:v>0.2008039932433042</c:v>
                </c:pt>
                <c:pt idx="4827">
                  <c:v>0.20081252510212053</c:v>
                </c:pt>
                <c:pt idx="4828">
                  <c:v>0.20081695427524746</c:v>
                </c:pt>
                <c:pt idx="4829">
                  <c:v>0.20081597519098313</c:v>
                </c:pt>
                <c:pt idx="4830">
                  <c:v>0.20080902841840106</c:v>
                </c:pt>
                <c:pt idx="4831">
                  <c:v>0.20079690679947135</c:v>
                </c:pt>
                <c:pt idx="4832">
                  <c:v>0.20078222144515831</c:v>
                </c:pt>
                <c:pt idx="4833">
                  <c:v>0.20076828247297004</c:v>
                </c:pt>
                <c:pt idx="4834">
                  <c:v>0.20075877252794858</c:v>
                </c:pt>
                <c:pt idx="4835">
                  <c:v>0.20075667477399292</c:v>
                </c:pt>
                <c:pt idx="4836">
                  <c:v>0.20076324777025376</c:v>
                </c:pt>
                <c:pt idx="4837">
                  <c:v>0.20077816557767045</c:v>
                </c:pt>
                <c:pt idx="4838">
                  <c:v>0.20079928447497294</c:v>
                </c:pt>
                <c:pt idx="4839">
                  <c:v>0.20082352818390178</c:v>
                </c:pt>
                <c:pt idx="4840">
                  <c:v>0.20084800637843733</c:v>
                </c:pt>
                <c:pt idx="4841">
                  <c:v>0.20087071405149501</c:v>
                </c:pt>
                <c:pt idx="4842">
                  <c:v>0.20089085819674177</c:v>
                </c:pt>
                <c:pt idx="4843">
                  <c:v>0.20090913795198148</c:v>
                </c:pt>
                <c:pt idx="4844">
                  <c:v>0.20092643914333172</c:v>
                </c:pt>
                <c:pt idx="4845">
                  <c:v>0.20094425402823188</c:v>
                </c:pt>
                <c:pt idx="4846">
                  <c:v>0.20096332889049803</c:v>
                </c:pt>
                <c:pt idx="4847">
                  <c:v>0.2009836638961254</c:v>
                </c:pt>
                <c:pt idx="4848">
                  <c:v>0.20100469950246533</c:v>
                </c:pt>
                <c:pt idx="4849">
                  <c:v>0.20102573612774086</c:v>
                </c:pt>
                <c:pt idx="4850">
                  <c:v>0.20104574752185575</c:v>
                </c:pt>
                <c:pt idx="4851">
                  <c:v>0.20106440699511605</c:v>
                </c:pt>
                <c:pt idx="4852">
                  <c:v>0.20108124785802736</c:v>
                </c:pt>
                <c:pt idx="4853">
                  <c:v>0.20109668977716319</c:v>
                </c:pt>
                <c:pt idx="4854">
                  <c:v>0.20111035936613994</c:v>
                </c:pt>
                <c:pt idx="4855">
                  <c:v>0.20112225645758239</c:v>
                </c:pt>
                <c:pt idx="4856">
                  <c:v>0.20113135445330074</c:v>
                </c:pt>
                <c:pt idx="4857">
                  <c:v>0.20113695331463086</c:v>
                </c:pt>
                <c:pt idx="4858">
                  <c:v>0.20113797978037082</c:v>
                </c:pt>
                <c:pt idx="4859">
                  <c:v>0.20113373396054665</c:v>
                </c:pt>
                <c:pt idx="4860">
                  <c:v>0.20112468257113822</c:v>
                </c:pt>
                <c:pt idx="4861">
                  <c:v>0.20111213224537669</c:v>
                </c:pt>
                <c:pt idx="4862">
                  <c:v>0.20109892913428426</c:v>
                </c:pt>
                <c:pt idx="4863">
                  <c:v>0.20108871216125865</c:v>
                </c:pt>
                <c:pt idx="4864">
                  <c:v>0.20108521325314518</c:v>
                </c:pt>
                <c:pt idx="4865">
                  <c:v>0.20109146465545122</c:v>
                </c:pt>
                <c:pt idx="4866">
                  <c:v>0.20110872645745634</c:v>
                </c:pt>
                <c:pt idx="4867">
                  <c:v>0.201135273648653</c:v>
                </c:pt>
                <c:pt idx="4868">
                  <c:v>0.20116723507387121</c:v>
                </c:pt>
                <c:pt idx="4869">
                  <c:v>0.20119854555359304</c:v>
                </c:pt>
                <c:pt idx="4870">
                  <c:v>0.20122299822827902</c:v>
                </c:pt>
                <c:pt idx="4871">
                  <c:v>0.20123648512077361</c:v>
                </c:pt>
                <c:pt idx="4872">
                  <c:v>0.20123709180744251</c:v>
                </c:pt>
                <c:pt idx="4873">
                  <c:v>0.20122761825847565</c:v>
                </c:pt>
                <c:pt idx="4874">
                  <c:v>0.20121385164679792</c:v>
                </c:pt>
                <c:pt idx="4875">
                  <c:v>0.20120353864056736</c:v>
                </c:pt>
                <c:pt idx="4876">
                  <c:v>0.20120353864056736</c:v>
                </c:pt>
                <c:pt idx="4877">
                  <c:v>0.20121814491615705</c:v>
                </c:pt>
                <c:pt idx="4878">
                  <c:v>0.20124717226381769</c:v>
                </c:pt>
                <c:pt idx="4879">
                  <c:v>0.20128628291594283</c:v>
                </c:pt>
                <c:pt idx="4880">
                  <c:v>0.20132777766116802</c:v>
                </c:pt>
                <c:pt idx="4881">
                  <c:v>0.20136302096890954</c:v>
                </c:pt>
                <c:pt idx="4882">
                  <c:v>0.20138645585067824</c:v>
                </c:pt>
                <c:pt idx="4883">
                  <c:v>0.2013952792713006</c:v>
                </c:pt>
                <c:pt idx="4884">
                  <c:v>0.2013918245773226</c:v>
                </c:pt>
                <c:pt idx="4885">
                  <c:v>0.20138178744667332</c:v>
                </c:pt>
                <c:pt idx="4886">
                  <c:v>0.20137273088601212</c:v>
                </c:pt>
                <c:pt idx="4887">
                  <c:v>0.20137161049988225</c:v>
                </c:pt>
                <c:pt idx="4888">
                  <c:v>0.20138220760097889</c:v>
                </c:pt>
                <c:pt idx="4889">
                  <c:v>0.20140480316457307</c:v>
                </c:pt>
                <c:pt idx="4890">
                  <c:v>0.20143650429428947</c:v>
                </c:pt>
                <c:pt idx="4891">
                  <c:v>0.20147217666809189</c:v>
                </c:pt>
                <c:pt idx="4892">
                  <c:v>0.20150654444860291</c:v>
                </c:pt>
                <c:pt idx="4893">
                  <c:v>0.20153619818398857</c:v>
                </c:pt>
                <c:pt idx="4894">
                  <c:v>0.20156024955092663</c:v>
                </c:pt>
                <c:pt idx="4895">
                  <c:v>0.2015800053593518</c:v>
                </c:pt>
                <c:pt idx="4896">
                  <c:v>0.20159859438742175</c:v>
                </c:pt>
                <c:pt idx="4897">
                  <c:v>0.20161877232347844</c:v>
                </c:pt>
                <c:pt idx="4898">
                  <c:v>0.20164268812840955</c:v>
                </c:pt>
                <c:pt idx="4899">
                  <c:v>0.20167104314253245</c:v>
                </c:pt>
                <c:pt idx="4900">
                  <c:v>0.20170276371298387</c:v>
                </c:pt>
                <c:pt idx="4901">
                  <c:v>0.20173598169798232</c:v>
                </c:pt>
                <c:pt idx="4902">
                  <c:v>0.20176896859672863</c:v>
                </c:pt>
                <c:pt idx="4903">
                  <c:v>0.2018004626765145</c:v>
                </c:pt>
                <c:pt idx="4904">
                  <c:v>0.2018300897561823</c:v>
                </c:pt>
                <c:pt idx="4905">
                  <c:v>0.2018582233335485</c:v>
                </c:pt>
                <c:pt idx="4906">
                  <c:v>0.20188533049744958</c:v>
                </c:pt>
                <c:pt idx="4907">
                  <c:v>0.20191215890828937</c:v>
                </c:pt>
                <c:pt idx="4908">
                  <c:v>0.20193875525799596</c:v>
                </c:pt>
                <c:pt idx="4909">
                  <c:v>0.20196530649001385</c:v>
                </c:pt>
                <c:pt idx="4910">
                  <c:v>0.20199143860085841</c:v>
                </c:pt>
                <c:pt idx="4911">
                  <c:v>0.20201724501905369</c:v>
                </c:pt>
                <c:pt idx="4912">
                  <c:v>0.20204309972572307</c:v>
                </c:pt>
                <c:pt idx="4913">
                  <c:v>0.20206951706461015</c:v>
                </c:pt>
                <c:pt idx="4914">
                  <c:v>0.20209691798461291</c:v>
                </c:pt>
                <c:pt idx="4915">
                  <c:v>0.20212548972697406</c:v>
                </c:pt>
                <c:pt idx="4916">
                  <c:v>0.20215513898867674</c:v>
                </c:pt>
                <c:pt idx="4917">
                  <c:v>0.20218530474702753</c:v>
                </c:pt>
                <c:pt idx="4918">
                  <c:v>0.20221528550689091</c:v>
                </c:pt>
                <c:pt idx="4919">
                  <c:v>0.20224451991001188</c:v>
                </c:pt>
                <c:pt idx="4920">
                  <c:v>0.20227282068680993</c:v>
                </c:pt>
                <c:pt idx="4921">
                  <c:v>0.20230046835041157</c:v>
                </c:pt>
                <c:pt idx="4922">
                  <c:v>0.20232867920206074</c:v>
                </c:pt>
                <c:pt idx="4923">
                  <c:v>0.20235881022827437</c:v>
                </c:pt>
                <c:pt idx="4924">
                  <c:v>0.20239329503939948</c:v>
                </c:pt>
                <c:pt idx="4925">
                  <c:v>0.2024342405349818</c:v>
                </c:pt>
                <c:pt idx="4926">
                  <c:v>0.20248394185450577</c:v>
                </c:pt>
                <c:pt idx="4927">
                  <c:v>0.20254441478333937</c:v>
                </c:pt>
                <c:pt idx="4928">
                  <c:v>0.20261622562065215</c:v>
                </c:pt>
                <c:pt idx="4929">
                  <c:v>0.20269877125728705</c:v>
                </c:pt>
                <c:pt idx="4930">
                  <c:v>0.20278924768439363</c:v>
                </c:pt>
                <c:pt idx="4931">
                  <c:v>0.20288353743301388</c:v>
                </c:pt>
                <c:pt idx="4932">
                  <c:v>0.20297681683381072</c:v>
                </c:pt>
                <c:pt idx="4933">
                  <c:v>0.20306378946031164</c:v>
                </c:pt>
                <c:pt idx="4934">
                  <c:v>0.20314102975600665</c:v>
                </c:pt>
                <c:pt idx="4935">
                  <c:v>0.20320712610967626</c:v>
                </c:pt>
                <c:pt idx="4936">
                  <c:v>0.20326338625028226</c:v>
                </c:pt>
                <c:pt idx="4937">
                  <c:v>0.20331351079775292</c:v>
                </c:pt>
                <c:pt idx="4938">
                  <c:v>0.20336284387749312</c:v>
                </c:pt>
                <c:pt idx="4939">
                  <c:v>0.20341729497029024</c:v>
                </c:pt>
                <c:pt idx="4940">
                  <c:v>0.20348151007004719</c:v>
                </c:pt>
                <c:pt idx="4941">
                  <c:v>0.20355910621114623</c:v>
                </c:pt>
                <c:pt idx="4942">
                  <c:v>0.20365168612917137</c:v>
                </c:pt>
                <c:pt idx="4943">
                  <c:v>0.20375869612529582</c:v>
                </c:pt>
                <c:pt idx="4944">
                  <c:v>0.20387840960186496</c:v>
                </c:pt>
                <c:pt idx="4945">
                  <c:v>0.20400811296738106</c:v>
                </c:pt>
                <c:pt idx="4946">
                  <c:v>0.20414499625000157</c:v>
                </c:pt>
                <c:pt idx="4947">
                  <c:v>0.20428615240243117</c:v>
                </c:pt>
                <c:pt idx="4948">
                  <c:v>0.20442923494571649</c:v>
                </c:pt>
                <c:pt idx="4949">
                  <c:v>0.20457292898105725</c:v>
                </c:pt>
                <c:pt idx="4950">
                  <c:v>0.20471690579415389</c:v>
                </c:pt>
                <c:pt idx="4951">
                  <c:v>0.20486257743189404</c:v>
                </c:pt>
                <c:pt idx="4952">
                  <c:v>0.20501300549763898</c:v>
                </c:pt>
                <c:pt idx="4953">
                  <c:v>0.20517262164373337</c:v>
                </c:pt>
                <c:pt idx="4954">
                  <c:v>0.20534675960258206</c:v>
                </c:pt>
                <c:pt idx="4955">
                  <c:v>0.2055404800236241</c:v>
                </c:pt>
                <c:pt idx="4956">
                  <c:v>0.20575800600664981</c:v>
                </c:pt>
                <c:pt idx="4957">
                  <c:v>0.20600220427260138</c:v>
                </c:pt>
                <c:pt idx="4958">
                  <c:v>0.20627378075217492</c:v>
                </c:pt>
                <c:pt idx="4959">
                  <c:v>0.20657255052437215</c:v>
                </c:pt>
                <c:pt idx="4960">
                  <c:v>0.20689757673840767</c:v>
                </c:pt>
                <c:pt idx="4961">
                  <c:v>0.20724839772514034</c:v>
                </c:pt>
                <c:pt idx="4962">
                  <c:v>0.20762512320345458</c:v>
                </c:pt>
                <c:pt idx="4963">
                  <c:v>0.2080295743312722</c:v>
                </c:pt>
                <c:pt idx="4964">
                  <c:v>0.20846453304960519</c:v>
                </c:pt>
                <c:pt idx="4965">
                  <c:v>0.20893384342117835</c:v>
                </c:pt>
                <c:pt idx="4966">
                  <c:v>0.20944056504090822</c:v>
                </c:pt>
                <c:pt idx="4967">
                  <c:v>0.20998687597309459</c:v>
                </c:pt>
                <c:pt idx="4968">
                  <c:v>0.21057187603267366</c:v>
                </c:pt>
                <c:pt idx="4969">
                  <c:v>0.21119099352676382</c:v>
                </c:pt>
                <c:pt idx="4970">
                  <c:v>0.21183351794097213</c:v>
                </c:pt>
                <c:pt idx="4971">
                  <c:v>0.21248278930596984</c:v>
                </c:pt>
                <c:pt idx="4972">
                  <c:v>0.21311787635925014</c:v>
                </c:pt>
                <c:pt idx="4973">
                  <c:v>0.21371249115851407</c:v>
                </c:pt>
                <c:pt idx="4974">
                  <c:v>0.21423992139065659</c:v>
                </c:pt>
                <c:pt idx="4975">
                  <c:v>0.21467763394498171</c:v>
                </c:pt>
                <c:pt idx="4976">
                  <c:v>0.21500878529869868</c:v>
                </c:pt>
                <c:pt idx="4977">
                  <c:v>0.21522667293816075</c:v>
                </c:pt>
                <c:pt idx="4978">
                  <c:v>0.21533430794027927</c:v>
                </c:pt>
                <c:pt idx="4979">
                  <c:v>0.2153433711285154</c:v>
                </c:pt>
                <c:pt idx="4980">
                  <c:v>0.21527019610579309</c:v>
                </c:pt>
                <c:pt idx="4981">
                  <c:v>0.21513111078720279</c:v>
                </c:pt>
                <c:pt idx="4982">
                  <c:v>0.21494096466542931</c:v>
                </c:pt>
                <c:pt idx="4983">
                  <c:v>0.2147094524165368</c:v>
                </c:pt>
                <c:pt idx="4984">
                  <c:v>0.21444231703299441</c:v>
                </c:pt>
                <c:pt idx="4985">
                  <c:v>0.21414399918185109</c:v>
                </c:pt>
                <c:pt idx="4986">
                  <c:v>0.21381855049360507</c:v>
                </c:pt>
                <c:pt idx="4987">
                  <c:v>0.21347212824436976</c:v>
                </c:pt>
                <c:pt idx="4988">
                  <c:v>0.21311341586580021</c:v>
                </c:pt>
                <c:pt idx="4989">
                  <c:v>0.21275102197901283</c:v>
                </c:pt>
                <c:pt idx="4990">
                  <c:v>0.21239276082243017</c:v>
                </c:pt>
                <c:pt idx="4991">
                  <c:v>0.21204335895677526</c:v>
                </c:pt>
                <c:pt idx="4992">
                  <c:v>0.21170379918889512</c:v>
                </c:pt>
                <c:pt idx="4993">
                  <c:v>0.21137219562791296</c:v>
                </c:pt>
                <c:pt idx="4994">
                  <c:v>0.21104561846500411</c:v>
                </c:pt>
                <c:pt idx="4995">
                  <c:v>0.2107216239211068</c:v>
                </c:pt>
                <c:pt idx="4996">
                  <c:v>0.21040015873934922</c:v>
                </c:pt>
                <c:pt idx="4997">
                  <c:v>0.21008355128055331</c:v>
                </c:pt>
                <c:pt idx="4998">
                  <c:v>0.20977502753337837</c:v>
                </c:pt>
                <c:pt idx="4999">
                  <c:v>0.20947789978684747</c:v>
                </c:pt>
                <c:pt idx="5000">
                  <c:v>0.20919433124246253</c:v>
                </c:pt>
                <c:pt idx="5001">
                  <c:v>0.20892481800487914</c:v>
                </c:pt>
                <c:pt idx="5002">
                  <c:v>0.20866862192867006</c:v>
                </c:pt>
                <c:pt idx="5003">
                  <c:v>0.20842533997853904</c:v>
                </c:pt>
                <c:pt idx="5004">
                  <c:v>0.20819566187565827</c:v>
                </c:pt>
                <c:pt idx="5005">
                  <c:v>0.20798179384918777</c:v>
                </c:pt>
                <c:pt idx="5006">
                  <c:v>0.20778759754634465</c:v>
                </c:pt>
                <c:pt idx="5007">
                  <c:v>0.20761584079094239</c:v>
                </c:pt>
                <c:pt idx="5008">
                  <c:v>0.20746929021548985</c:v>
                </c:pt>
                <c:pt idx="5009">
                  <c:v>0.20734858294571476</c:v>
                </c:pt>
                <c:pt idx="5010">
                  <c:v>0.20725218323680514</c:v>
                </c:pt>
                <c:pt idx="5011">
                  <c:v>0.20717813515514902</c:v>
                </c:pt>
                <c:pt idx="5012">
                  <c:v>0.20712448775537937</c:v>
                </c:pt>
                <c:pt idx="5013">
                  <c:v>0.20708957792763746</c:v>
                </c:pt>
                <c:pt idx="5014">
                  <c:v>0.20707250246208195</c:v>
                </c:pt>
                <c:pt idx="5015">
                  <c:v>0.20707212406601702</c:v>
                </c:pt>
                <c:pt idx="5016">
                  <c:v>0.20708631414409581</c:v>
                </c:pt>
                <c:pt idx="5017">
                  <c:v>0.20711157363028274</c:v>
                </c:pt>
                <c:pt idx="5018">
                  <c:v>0.20714265332857726</c:v>
                </c:pt>
                <c:pt idx="5019">
                  <c:v>0.20717364063010732</c:v>
                </c:pt>
                <c:pt idx="5020">
                  <c:v>0.20719857400309025</c:v>
                </c:pt>
                <c:pt idx="5021">
                  <c:v>0.20721305210238503</c:v>
                </c:pt>
                <c:pt idx="5022">
                  <c:v>0.20721404571513333</c:v>
                </c:pt>
                <c:pt idx="5023">
                  <c:v>0.20720027728383847</c:v>
                </c:pt>
                <c:pt idx="5024">
                  <c:v>0.20717193745382331</c:v>
                </c:pt>
                <c:pt idx="5025">
                  <c:v>0.20712988058061974</c:v>
                </c:pt>
                <c:pt idx="5026">
                  <c:v>0.20707571884194662</c:v>
                </c:pt>
                <c:pt idx="5027">
                  <c:v>0.20701186869910546</c:v>
                </c:pt>
                <c:pt idx="5028">
                  <c:v>0.20694121881527758</c:v>
                </c:pt>
                <c:pt idx="5029">
                  <c:v>0.20686798016567662</c:v>
                </c:pt>
                <c:pt idx="5030">
                  <c:v>0.20679579379042043</c:v>
                </c:pt>
                <c:pt idx="5031">
                  <c:v>0.20672834559203754</c:v>
                </c:pt>
                <c:pt idx="5032">
                  <c:v>0.20666813789984281</c:v>
                </c:pt>
                <c:pt idx="5033">
                  <c:v>0.20661625444978746</c:v>
                </c:pt>
                <c:pt idx="5034">
                  <c:v>0.2065721253185929</c:v>
                </c:pt>
                <c:pt idx="5035">
                  <c:v>0.20653442539431807</c:v>
                </c:pt>
                <c:pt idx="5036">
                  <c:v>0.20650201930316578</c:v>
                </c:pt>
                <c:pt idx="5037">
                  <c:v>0.20647396117165626</c:v>
                </c:pt>
                <c:pt idx="5038">
                  <c:v>0.20644982507121309</c:v>
                </c:pt>
                <c:pt idx="5039">
                  <c:v>0.20642998818472033</c:v>
                </c:pt>
                <c:pt idx="5040">
                  <c:v>0.20641421378363786</c:v>
                </c:pt>
                <c:pt idx="5041">
                  <c:v>0.20640250142533709</c:v>
                </c:pt>
                <c:pt idx="5042">
                  <c:v>0.20639513413598118</c:v>
                </c:pt>
                <c:pt idx="5043">
                  <c:v>0.20639371736389464</c:v>
                </c:pt>
                <c:pt idx="5044">
                  <c:v>0.2064013207615821</c:v>
                </c:pt>
                <c:pt idx="5045">
                  <c:v>0.20642210091255961</c:v>
                </c:pt>
                <c:pt idx="5046">
                  <c:v>0.20646064127912531</c:v>
                </c:pt>
                <c:pt idx="5047">
                  <c:v>0.20651945026741733</c:v>
                </c:pt>
                <c:pt idx="5048">
                  <c:v>0.20659759115440343</c:v>
                </c:pt>
                <c:pt idx="5049">
                  <c:v>0.20668987597819974</c:v>
                </c:pt>
                <c:pt idx="5050">
                  <c:v>0.20678766352943553</c:v>
                </c:pt>
                <c:pt idx="5051">
                  <c:v>0.20688178534478294</c:v>
                </c:pt>
                <c:pt idx="5052">
                  <c:v>0.20696467292397855</c:v>
                </c:pt>
                <c:pt idx="5053">
                  <c:v>0.20703400235224975</c:v>
                </c:pt>
                <c:pt idx="5054">
                  <c:v>0.20709355126244619</c:v>
                </c:pt>
                <c:pt idx="5055">
                  <c:v>0.20715216217375851</c:v>
                </c:pt>
                <c:pt idx="5056">
                  <c:v>0.20721977086144391</c:v>
                </c:pt>
                <c:pt idx="5057">
                  <c:v>0.20730480526616088</c:v>
                </c:pt>
                <c:pt idx="5058">
                  <c:v>0.20741106252044914</c:v>
                </c:pt>
                <c:pt idx="5059">
                  <c:v>0.20753571719200967</c:v>
                </c:pt>
                <c:pt idx="5060">
                  <c:v>0.20767130141820753</c:v>
                </c:pt>
                <c:pt idx="5061">
                  <c:v>0.20780787557894129</c:v>
                </c:pt>
                <c:pt idx="5062">
                  <c:v>0.20793743096511794</c:v>
                </c:pt>
                <c:pt idx="5063">
                  <c:v>0.2080548887406902</c:v>
                </c:pt>
                <c:pt idx="5064">
                  <c:v>0.20816004940504915</c:v>
                </c:pt>
                <c:pt idx="5065">
                  <c:v>0.20825646115024873</c:v>
                </c:pt>
                <c:pt idx="5066">
                  <c:v>0.20834900430762068</c:v>
                </c:pt>
                <c:pt idx="5067">
                  <c:v>0.20844284831046997</c:v>
                </c:pt>
                <c:pt idx="5068">
                  <c:v>0.20854079411198931</c:v>
                </c:pt>
                <c:pt idx="5069">
                  <c:v>0.20864417366965124</c:v>
                </c:pt>
                <c:pt idx="5070">
                  <c:v>0.20875299085936314</c:v>
                </c:pt>
                <c:pt idx="5071">
                  <c:v>0.2088665373327919</c:v>
                </c:pt>
                <c:pt idx="5072">
                  <c:v>0.2089842942025176</c:v>
                </c:pt>
                <c:pt idx="5073">
                  <c:v>0.20910631240772623</c:v>
                </c:pt>
                <c:pt idx="5074">
                  <c:v>0.20923173989620034</c:v>
                </c:pt>
                <c:pt idx="5075">
                  <c:v>0.20935962862601518</c:v>
                </c:pt>
                <c:pt idx="5076">
                  <c:v>0.20948912461824629</c:v>
                </c:pt>
                <c:pt idx="5077">
                  <c:v>0.20961861165688642</c:v>
                </c:pt>
                <c:pt idx="5078">
                  <c:v>0.20974808972240719</c:v>
                </c:pt>
                <c:pt idx="5079">
                  <c:v>0.20987917740294479</c:v>
                </c:pt>
                <c:pt idx="5080">
                  <c:v>0.21001463815676055</c:v>
                </c:pt>
                <c:pt idx="5081">
                  <c:v>0.21015776298755337</c:v>
                </c:pt>
                <c:pt idx="5082">
                  <c:v>0.21031127570674255</c:v>
                </c:pt>
                <c:pt idx="5083">
                  <c:v>0.21047580704763633</c:v>
                </c:pt>
                <c:pt idx="5084">
                  <c:v>0.21064984341032419</c:v>
                </c:pt>
                <c:pt idx="5085">
                  <c:v>0.21082953163419801</c:v>
                </c:pt>
                <c:pt idx="5086">
                  <c:v>0.21101048749199078</c:v>
                </c:pt>
                <c:pt idx="5087">
                  <c:v>0.21118937002258761</c:v>
                </c:pt>
                <c:pt idx="5088">
                  <c:v>0.21136460024219636</c:v>
                </c:pt>
                <c:pt idx="5089">
                  <c:v>0.21153751176976762</c:v>
                </c:pt>
                <c:pt idx="5090">
                  <c:v>0.21171202200672287</c:v>
                </c:pt>
                <c:pt idx="5091">
                  <c:v>0.21189344167417631</c:v>
                </c:pt>
                <c:pt idx="5092">
                  <c:v>0.21208723414002248</c:v>
                </c:pt>
                <c:pt idx="5093">
                  <c:v>0.21229839461254416</c:v>
                </c:pt>
                <c:pt idx="5094">
                  <c:v>0.21253049281104705</c:v>
                </c:pt>
                <c:pt idx="5095">
                  <c:v>0.21278567099895471</c:v>
                </c:pt>
                <c:pt idx="5096">
                  <c:v>0.21306464120110044</c:v>
                </c:pt>
                <c:pt idx="5097">
                  <c:v>0.21336682532530857</c:v>
                </c:pt>
                <c:pt idx="5098">
                  <c:v>0.21369092700765865</c:v>
                </c:pt>
                <c:pt idx="5099">
                  <c:v>0.2140351687589844</c:v>
                </c:pt>
                <c:pt idx="5100">
                  <c:v>0.21439805897775929</c:v>
                </c:pt>
                <c:pt idx="5101">
                  <c:v>0.21477853685097012</c:v>
                </c:pt>
                <c:pt idx="5102">
                  <c:v>0.21517684113448574</c:v>
                </c:pt>
                <c:pt idx="5103">
                  <c:v>0.21559408181680259</c:v>
                </c:pt>
                <c:pt idx="5104">
                  <c:v>0.2160323894419621</c:v>
                </c:pt>
                <c:pt idx="5105">
                  <c:v>0.21649376091435765</c:v>
                </c:pt>
                <c:pt idx="5106">
                  <c:v>0.21697909198104556</c:v>
                </c:pt>
                <c:pt idx="5107">
                  <c:v>0.21748734820292567</c:v>
                </c:pt>
                <c:pt idx="5108">
                  <c:v>0.21801545658166552</c:v>
                </c:pt>
                <c:pt idx="5109">
                  <c:v>0.21855795220448901</c:v>
                </c:pt>
                <c:pt idx="5110">
                  <c:v>0.21910749662968118</c:v>
                </c:pt>
                <c:pt idx="5111">
                  <c:v>0.2196564226796692</c:v>
                </c:pt>
                <c:pt idx="5112">
                  <c:v>0.22019629317850251</c:v>
                </c:pt>
                <c:pt idx="5113">
                  <c:v>0.22071828769361587</c:v>
                </c:pt>
                <c:pt idx="5114">
                  <c:v>0.22121418035442728</c:v>
                </c:pt>
                <c:pt idx="5115">
                  <c:v>0.2216759073990627</c:v>
                </c:pt>
                <c:pt idx="5116">
                  <c:v>0.22209527997861231</c:v>
                </c:pt>
                <c:pt idx="5117">
                  <c:v>0.22246560796830081</c:v>
                </c:pt>
                <c:pt idx="5118">
                  <c:v>0.22278112565126404</c:v>
                </c:pt>
                <c:pt idx="5119">
                  <c:v>0.22303867087882842</c:v>
                </c:pt>
                <c:pt idx="5120">
                  <c:v>0.22323656935544131</c:v>
                </c:pt>
                <c:pt idx="5121">
                  <c:v>0.22337518142983712</c:v>
                </c:pt>
                <c:pt idx="5122">
                  <c:v>0.22345612030581127</c:v>
                </c:pt>
                <c:pt idx="5123">
                  <c:v>0.22348122031507009</c:v>
                </c:pt>
                <c:pt idx="5124">
                  <c:v>0.22345307500219333</c:v>
                </c:pt>
                <c:pt idx="5125">
                  <c:v>0.22337424836327266</c:v>
                </c:pt>
                <c:pt idx="5126">
                  <c:v>0.22324874462679109</c:v>
                </c:pt>
                <c:pt idx="5127">
                  <c:v>0.22308170808731029</c:v>
                </c:pt>
                <c:pt idx="5128">
                  <c:v>0.22287966158599301</c:v>
                </c:pt>
                <c:pt idx="5129">
                  <c:v>0.22264922353478242</c:v>
                </c:pt>
                <c:pt idx="5130">
                  <c:v>0.22239651489911369</c:v>
                </c:pt>
                <c:pt idx="5131">
                  <c:v>0.22212558994084305</c:v>
                </c:pt>
                <c:pt idx="5132">
                  <c:v>0.22183795088079269</c:v>
                </c:pt>
                <c:pt idx="5133">
                  <c:v>0.22153304420944483</c:v>
                </c:pt>
                <c:pt idx="5134">
                  <c:v>0.22120909841727396</c:v>
                </c:pt>
                <c:pt idx="5135">
                  <c:v>0.22086474029083666</c:v>
                </c:pt>
                <c:pt idx="5136">
                  <c:v>0.22050031125196087</c:v>
                </c:pt>
                <c:pt idx="5137">
                  <c:v>0.22011815288176936</c:v>
                </c:pt>
                <c:pt idx="5138">
                  <c:v>0.21972201320730553</c:v>
                </c:pt>
                <c:pt idx="5139">
                  <c:v>0.219316504028887</c:v>
                </c:pt>
                <c:pt idx="5140">
                  <c:v>0.21890563758232315</c:v>
                </c:pt>
                <c:pt idx="5141">
                  <c:v>0.21849219731533495</c:v>
                </c:pt>
                <c:pt idx="5142">
                  <c:v>0.21807847107168285</c:v>
                </c:pt>
                <c:pt idx="5143">
                  <c:v>0.21766596253113532</c:v>
                </c:pt>
                <c:pt idx="5144">
                  <c:v>0.21725641178087582</c:v>
                </c:pt>
                <c:pt idx="5145">
                  <c:v>0.21685189102152544</c:v>
                </c:pt>
                <c:pt idx="5146">
                  <c:v>0.21645436819296901</c:v>
                </c:pt>
                <c:pt idx="5147">
                  <c:v>0.21606546626658182</c:v>
                </c:pt>
                <c:pt idx="5148">
                  <c:v>0.21568521067203558</c:v>
                </c:pt>
                <c:pt idx="5149">
                  <c:v>0.21531295234569345</c:v>
                </c:pt>
                <c:pt idx="5150">
                  <c:v>0.21494717790490533</c:v>
                </c:pt>
                <c:pt idx="5151">
                  <c:v>0.2145867643693998</c:v>
                </c:pt>
                <c:pt idx="5152">
                  <c:v>0.21423213142842176</c:v>
                </c:pt>
                <c:pt idx="5153">
                  <c:v>0.21388523511193033</c:v>
                </c:pt>
                <c:pt idx="5154">
                  <c:v>0.21354893772462211</c:v>
                </c:pt>
                <c:pt idx="5155">
                  <c:v>0.21322594941090264</c:v>
                </c:pt>
                <c:pt idx="5156">
                  <c:v>0.21291811036255778</c:v>
                </c:pt>
                <c:pt idx="5157">
                  <c:v>0.21262500528790826</c:v>
                </c:pt>
                <c:pt idx="5158">
                  <c:v>0.21234445003872424</c:v>
                </c:pt>
                <c:pt idx="5159">
                  <c:v>0.21207369312529498</c:v>
                </c:pt>
                <c:pt idx="5160">
                  <c:v>0.21181008632756479</c:v>
                </c:pt>
                <c:pt idx="5161">
                  <c:v>0.21155242198361077</c:v>
                </c:pt>
                <c:pt idx="5162">
                  <c:v>0.21130135828887639</c:v>
                </c:pt>
                <c:pt idx="5163">
                  <c:v>0.21105865010556121</c:v>
                </c:pt>
                <c:pt idx="5164">
                  <c:v>0.21082623962312272</c:v>
                </c:pt>
                <c:pt idx="5165">
                  <c:v>0.21060520716198847</c:v>
                </c:pt>
                <c:pt idx="5166">
                  <c:v>0.21039553542000097</c:v>
                </c:pt>
                <c:pt idx="5167">
                  <c:v>0.21019596933718074</c:v>
                </c:pt>
                <c:pt idx="5168">
                  <c:v>0.21000530453163421</c:v>
                </c:pt>
                <c:pt idx="5169">
                  <c:v>0.20982329132369446</c:v>
                </c:pt>
                <c:pt idx="5170">
                  <c:v>0.20965115598401804</c:v>
                </c:pt>
                <c:pt idx="5171">
                  <c:v>0.20949188330766341</c:v>
                </c:pt>
                <c:pt idx="5172">
                  <c:v>0.20934878752561778</c:v>
                </c:pt>
                <c:pt idx="5173">
                  <c:v>0.20922556035383874</c:v>
                </c:pt>
                <c:pt idx="5174">
                  <c:v>0.20912470363809085</c:v>
                </c:pt>
                <c:pt idx="5175">
                  <c:v>0.20904648689343594</c:v>
                </c:pt>
                <c:pt idx="5176">
                  <c:v>0.20899037529510375</c:v>
                </c:pt>
                <c:pt idx="5177">
                  <c:v>0.20895389001675521</c:v>
                </c:pt>
                <c:pt idx="5178">
                  <c:v>0.20893498348710601</c:v>
                </c:pt>
                <c:pt idx="5179">
                  <c:v>0.20893113577659425</c:v>
                </c:pt>
                <c:pt idx="5180">
                  <c:v>0.20894054135136217</c:v>
                </c:pt>
                <c:pt idx="5181">
                  <c:v>0.20896210843830051</c:v>
                </c:pt>
                <c:pt idx="5182">
                  <c:v>0.20899455609565018</c:v>
                </c:pt>
                <c:pt idx="5183">
                  <c:v>0.20903750664994666</c:v>
                </c:pt>
                <c:pt idx="5184">
                  <c:v>0.20909053553874499</c:v>
                </c:pt>
                <c:pt idx="5185">
                  <c:v>0.2091541217213598</c:v>
                </c:pt>
                <c:pt idx="5186">
                  <c:v>0.20922926806870432</c:v>
                </c:pt>
                <c:pt idx="5187">
                  <c:v>0.2093171691951082</c:v>
                </c:pt>
                <c:pt idx="5188">
                  <c:v>0.20941935462767333</c:v>
                </c:pt>
                <c:pt idx="5189">
                  <c:v>0.20953588201593507</c:v>
                </c:pt>
                <c:pt idx="5190">
                  <c:v>0.20966614432329397</c:v>
                </c:pt>
                <c:pt idx="5191">
                  <c:v>0.20980644122536449</c:v>
                </c:pt>
                <c:pt idx="5192">
                  <c:v>0.20995197337868574</c:v>
                </c:pt>
                <c:pt idx="5193">
                  <c:v>0.21009612541432973</c:v>
                </c:pt>
                <c:pt idx="5194">
                  <c:v>0.21023217795751478</c:v>
                </c:pt>
                <c:pt idx="5195">
                  <c:v>0.21035416605192289</c:v>
                </c:pt>
                <c:pt idx="5196">
                  <c:v>0.21045797821919007</c:v>
                </c:pt>
                <c:pt idx="5197">
                  <c:v>0.21054193265008933</c:v>
                </c:pt>
                <c:pt idx="5198">
                  <c:v>0.2106067331118345</c:v>
                </c:pt>
                <c:pt idx="5199">
                  <c:v>0.21065432636398604</c:v>
                </c:pt>
                <c:pt idx="5200">
                  <c:v>0.21068799768647603</c:v>
                </c:pt>
                <c:pt idx="5201">
                  <c:v>0.21071046258434464</c:v>
                </c:pt>
                <c:pt idx="5202">
                  <c:v>0.21072357956947405</c:v>
                </c:pt>
                <c:pt idx="5203">
                  <c:v>0.21072863567680064</c:v>
                </c:pt>
                <c:pt idx="5204">
                  <c:v>0.21072520133333636</c:v>
                </c:pt>
                <c:pt idx="5205">
                  <c:v>0.21071256127534274</c:v>
                </c:pt>
                <c:pt idx="5206">
                  <c:v>0.21068985779312896</c:v>
                </c:pt>
                <c:pt idx="5207">
                  <c:v>0.21065623401787756</c:v>
                </c:pt>
                <c:pt idx="5208">
                  <c:v>0.21061145405312373</c:v>
                </c:pt>
                <c:pt idx="5209">
                  <c:v>0.21055499686568532</c:v>
                </c:pt>
                <c:pt idx="5210">
                  <c:v>0.21048691468245492</c:v>
                </c:pt>
                <c:pt idx="5211">
                  <c:v>0.21040649800980402</c:v>
                </c:pt>
                <c:pt idx="5212">
                  <c:v>0.21031270531667409</c:v>
                </c:pt>
                <c:pt idx="5213">
                  <c:v>0.21020421129722386</c:v>
                </c:pt>
                <c:pt idx="5214">
                  <c:v>0.21007940761167662</c:v>
                </c:pt>
                <c:pt idx="5215">
                  <c:v>0.20993645143427483</c:v>
                </c:pt>
                <c:pt idx="5216">
                  <c:v>0.20977426601753954</c:v>
                </c:pt>
                <c:pt idx="5217">
                  <c:v>0.20959206414352391</c:v>
                </c:pt>
                <c:pt idx="5218">
                  <c:v>0.20938996612587343</c:v>
                </c:pt>
                <c:pt idx="5219">
                  <c:v>0.20916952067255976</c:v>
                </c:pt>
                <c:pt idx="5220">
                  <c:v>0.20893398592925569</c:v>
                </c:pt>
                <c:pt idx="5221">
                  <c:v>0.20868865628534525</c:v>
                </c:pt>
                <c:pt idx="5222">
                  <c:v>0.20844038096893555</c:v>
                </c:pt>
                <c:pt idx="5223">
                  <c:v>0.20819789071592662</c:v>
                </c:pt>
                <c:pt idx="5224">
                  <c:v>0.20796980215262914</c:v>
                </c:pt>
                <c:pt idx="5225">
                  <c:v>0.20776338833151539</c:v>
                </c:pt>
                <c:pt idx="5226">
                  <c:v>0.20758311713351504</c:v>
                </c:pt>
                <c:pt idx="5227">
                  <c:v>0.20742980814578002</c:v>
                </c:pt>
                <c:pt idx="5228">
                  <c:v>0.20729936294413429</c:v>
                </c:pt>
                <c:pt idx="5229">
                  <c:v>0.20718438025663408</c:v>
                </c:pt>
                <c:pt idx="5230">
                  <c:v>0.20707614454106657</c:v>
                </c:pt>
                <c:pt idx="5231">
                  <c:v>0.20696604427194795</c:v>
                </c:pt>
                <c:pt idx="5232">
                  <c:v>0.20684836054627373</c:v>
                </c:pt>
                <c:pt idx="5233">
                  <c:v>0.20672083098934277</c:v>
                </c:pt>
                <c:pt idx="5234">
                  <c:v>0.20658573211002115</c:v>
                </c:pt>
                <c:pt idx="5235">
                  <c:v>0.20644854981554403</c:v>
                </c:pt>
                <c:pt idx="5236">
                  <c:v>0.20631547149572924</c:v>
                </c:pt>
                <c:pt idx="5237">
                  <c:v>0.20619324349227361</c:v>
                </c:pt>
                <c:pt idx="5238">
                  <c:v>0.206085396053825</c:v>
                </c:pt>
                <c:pt idx="5239">
                  <c:v>0.20599290930042188</c:v>
                </c:pt>
                <c:pt idx="5240">
                  <c:v>0.20591308453218046</c:v>
                </c:pt>
                <c:pt idx="5241">
                  <c:v>0.20584063219745649</c:v>
                </c:pt>
                <c:pt idx="5242">
                  <c:v>0.20576970099640265</c:v>
                </c:pt>
                <c:pt idx="5243">
                  <c:v>0.20569458503509316</c:v>
                </c:pt>
                <c:pt idx="5244">
                  <c:v>0.20561179806012961</c:v>
                </c:pt>
                <c:pt idx="5245">
                  <c:v>0.20551993053561887</c:v>
                </c:pt>
                <c:pt idx="5246">
                  <c:v>0.20541997774289497</c:v>
                </c:pt>
                <c:pt idx="5247">
                  <c:v>0.2053138767071073</c:v>
                </c:pt>
                <c:pt idx="5248">
                  <c:v>0.20520295063490698</c:v>
                </c:pt>
                <c:pt idx="5249">
                  <c:v>0.20508767406754011</c:v>
                </c:pt>
                <c:pt idx="5250">
                  <c:v>0.20496682663475826</c:v>
                </c:pt>
                <c:pt idx="5251">
                  <c:v>0.20483801309135105</c:v>
                </c:pt>
                <c:pt idx="5252">
                  <c:v>0.20469973519316351</c:v>
                </c:pt>
                <c:pt idx="5253">
                  <c:v>0.20455261332604832</c:v>
                </c:pt>
                <c:pt idx="5254">
                  <c:v>0.20439994713231444</c:v>
                </c:pt>
                <c:pt idx="5255">
                  <c:v>0.20424841542254576</c:v>
                </c:pt>
                <c:pt idx="5256">
                  <c:v>0.20410628500281733</c:v>
                </c:pt>
                <c:pt idx="5257">
                  <c:v>0.20398016852694209</c:v>
                </c:pt>
                <c:pt idx="5258">
                  <c:v>0.2038732917623883</c:v>
                </c:pt>
                <c:pt idx="5259">
                  <c:v>0.20378432611696748</c:v>
                </c:pt>
                <c:pt idx="5260">
                  <c:v>0.20370650199115956</c:v>
                </c:pt>
                <c:pt idx="5261">
                  <c:v>0.20363038114588891</c:v>
                </c:pt>
                <c:pt idx="5262">
                  <c:v>0.20354723601204369</c:v>
                </c:pt>
                <c:pt idx="5263">
                  <c:v>0.20345106651987219</c:v>
                </c:pt>
                <c:pt idx="5264">
                  <c:v>0.20334150616382893</c:v>
                </c:pt>
                <c:pt idx="5265">
                  <c:v>0.20322301886078006</c:v>
                </c:pt>
                <c:pt idx="5266">
                  <c:v>0.2031040951822741</c:v>
                </c:pt>
                <c:pt idx="5267">
                  <c:v>0.20299359144806703</c:v>
                </c:pt>
                <c:pt idx="5268">
                  <c:v>0.20289824716810853</c:v>
                </c:pt>
                <c:pt idx="5269">
                  <c:v>0.20282090951971651</c:v>
                </c:pt>
                <c:pt idx="5270">
                  <c:v>0.20276016392003923</c:v>
                </c:pt>
                <c:pt idx="5271">
                  <c:v>0.20271206992307897</c:v>
                </c:pt>
                <c:pt idx="5272">
                  <c:v>0.20267142598469787</c:v>
                </c:pt>
                <c:pt idx="5273">
                  <c:v>0.20263457814378558</c:v>
                </c:pt>
                <c:pt idx="5274">
                  <c:v>0.20259937194581021</c:v>
                </c:pt>
                <c:pt idx="5275">
                  <c:v>0.20256594742554421</c:v>
                </c:pt>
                <c:pt idx="5276">
                  <c:v>0.2025355211774503</c:v>
                </c:pt>
                <c:pt idx="5277">
                  <c:v>0.20250930950371146</c:v>
                </c:pt>
                <c:pt idx="5278">
                  <c:v>0.20248777966940409</c:v>
                </c:pt>
                <c:pt idx="5279">
                  <c:v>0.20246966735285285</c:v>
                </c:pt>
                <c:pt idx="5280">
                  <c:v>0.20245295976163344</c:v>
                </c:pt>
                <c:pt idx="5281">
                  <c:v>0.20243484889716287</c:v>
                </c:pt>
                <c:pt idx="5282">
                  <c:v>0.20241276121649152</c:v>
                </c:pt>
                <c:pt idx="5283">
                  <c:v>0.20238501281998808</c:v>
                </c:pt>
                <c:pt idx="5284">
                  <c:v>0.2023515112163968</c:v>
                </c:pt>
                <c:pt idx="5285">
                  <c:v>0.20231328698453308</c:v>
                </c:pt>
                <c:pt idx="5286">
                  <c:v>0.20227361594188795</c:v>
                </c:pt>
                <c:pt idx="5287">
                  <c:v>0.20223633407877126</c:v>
                </c:pt>
                <c:pt idx="5288">
                  <c:v>0.20220630509336543</c:v>
                </c:pt>
                <c:pt idx="5289">
                  <c:v>0.20218694170857873</c:v>
                </c:pt>
                <c:pt idx="5290">
                  <c:v>0.20218011328120652</c:v>
                </c:pt>
                <c:pt idx="5291">
                  <c:v>0.20218464996413474</c:v>
                </c:pt>
                <c:pt idx="5292">
                  <c:v>0.20219732486553474</c:v>
                </c:pt>
                <c:pt idx="5293">
                  <c:v>0.20221336779882612</c:v>
                </c:pt>
                <c:pt idx="5294">
                  <c:v>0.20222847582593481</c:v>
                </c:pt>
                <c:pt idx="5295">
                  <c:v>0.20224068424416339</c:v>
                </c:pt>
                <c:pt idx="5296">
                  <c:v>0.20225134935013508</c:v>
                </c:pt>
                <c:pt idx="5297">
                  <c:v>0.2022644004282613</c:v>
                </c:pt>
                <c:pt idx="5298">
                  <c:v>0.20228596597235868</c:v>
                </c:pt>
                <c:pt idx="5299">
                  <c:v>0.20232053856920404</c:v>
                </c:pt>
                <c:pt idx="5300">
                  <c:v>0.20237008650700158</c:v>
                </c:pt>
                <c:pt idx="5301">
                  <c:v>0.20243236865669254</c:v>
                </c:pt>
                <c:pt idx="5302">
                  <c:v>0.20250233559268613</c:v>
                </c:pt>
                <c:pt idx="5303">
                  <c:v>0.20257395222344229</c:v>
                </c:pt>
                <c:pt idx="5304">
                  <c:v>0.20264235010927431</c:v>
                </c:pt>
                <c:pt idx="5305">
                  <c:v>0.2027068253301921</c:v>
                </c:pt>
                <c:pt idx="5306">
                  <c:v>0.20277009245799502</c:v>
                </c:pt>
                <c:pt idx="5307">
                  <c:v>0.20283828704060278</c:v>
                </c:pt>
                <c:pt idx="5308">
                  <c:v>0.20291815763497975</c:v>
                </c:pt>
                <c:pt idx="5309">
                  <c:v>0.20301420917996835</c:v>
                </c:pt>
                <c:pt idx="5310">
                  <c:v>0.20312753046128415</c:v>
                </c:pt>
                <c:pt idx="5311">
                  <c:v>0.2032551343069032</c:v>
                </c:pt>
                <c:pt idx="5312">
                  <c:v>0.20339112382553579</c:v>
                </c:pt>
                <c:pt idx="5313">
                  <c:v>0.20352842264566404</c:v>
                </c:pt>
                <c:pt idx="5314">
                  <c:v>0.20366022718687402</c:v>
                </c:pt>
                <c:pt idx="5315">
                  <c:v>0.20378207287024427</c:v>
                </c:pt>
                <c:pt idx="5316">
                  <c:v>0.20389104012434486</c:v>
                </c:pt>
                <c:pt idx="5317">
                  <c:v>0.20398632084602628</c:v>
                </c:pt>
                <c:pt idx="5318">
                  <c:v>0.20406785904631039</c:v>
                </c:pt>
                <c:pt idx="5319">
                  <c:v>0.20413682150021803</c:v>
                </c:pt>
                <c:pt idx="5320">
                  <c:v>0.20419437688992645</c:v>
                </c:pt>
                <c:pt idx="5321">
                  <c:v>0.20424244735865735</c:v>
                </c:pt>
                <c:pt idx="5322">
                  <c:v>0.20428300361247106</c:v>
                </c:pt>
                <c:pt idx="5323">
                  <c:v>0.20431764155773777</c:v>
                </c:pt>
                <c:pt idx="5324">
                  <c:v>0.20434631277445212</c:v>
                </c:pt>
                <c:pt idx="5325">
                  <c:v>0.20436737087364518</c:v>
                </c:pt>
                <c:pt idx="5326">
                  <c:v>0.20437710118848504</c:v>
                </c:pt>
                <c:pt idx="5327">
                  <c:v>0.20437131938091987</c:v>
                </c:pt>
                <c:pt idx="5328">
                  <c:v>0.20434598374975374</c:v>
                </c:pt>
                <c:pt idx="5329">
                  <c:v>0.20429978175657246</c:v>
                </c:pt>
                <c:pt idx="5330">
                  <c:v>0.20423427077435749</c:v>
                </c:pt>
                <c:pt idx="5331">
                  <c:v>0.2041540168421335</c:v>
                </c:pt>
                <c:pt idx="5332">
                  <c:v>0.20406527551595852</c:v>
                </c:pt>
                <c:pt idx="5333">
                  <c:v>0.20397411022156206</c:v>
                </c:pt>
                <c:pt idx="5334">
                  <c:v>0.20388488915487266</c:v>
                </c:pt>
                <c:pt idx="5335">
                  <c:v>0.20379869083965282</c:v>
                </c:pt>
                <c:pt idx="5336">
                  <c:v>0.20371391768186795</c:v>
                </c:pt>
                <c:pt idx="5337">
                  <c:v>0.20362728403268723</c:v>
                </c:pt>
                <c:pt idx="5338">
                  <c:v>0.20353574146440864</c:v>
                </c:pt>
                <c:pt idx="5339">
                  <c:v>0.20343755758490109</c:v>
                </c:pt>
                <c:pt idx="5340">
                  <c:v>0.20333311205391999</c:v>
                </c:pt>
                <c:pt idx="5341">
                  <c:v>0.20322536297358126</c:v>
                </c:pt>
                <c:pt idx="5342">
                  <c:v>0.203118999873343</c:v>
                </c:pt>
                <c:pt idx="5343">
                  <c:v>0.20301969178706022</c:v>
                </c:pt>
                <c:pt idx="5344">
                  <c:v>0.20293244688558229</c:v>
                </c:pt>
                <c:pt idx="5345">
                  <c:v>0.2028613332351735</c:v>
                </c:pt>
                <c:pt idx="5346">
                  <c:v>0.20280774803269161</c:v>
                </c:pt>
                <c:pt idx="5347">
                  <c:v>0.20277027979108139</c:v>
                </c:pt>
                <c:pt idx="5348">
                  <c:v>0.2027438197929706</c:v>
                </c:pt>
                <c:pt idx="5349">
                  <c:v>0.20272031155415035</c:v>
                </c:pt>
                <c:pt idx="5350">
                  <c:v>0.20269020226231946</c:v>
                </c:pt>
                <c:pt idx="5351">
                  <c:v>0.20264370787655292</c:v>
                </c:pt>
                <c:pt idx="5352">
                  <c:v>0.2025741862840805</c:v>
                </c:pt>
                <c:pt idx="5353">
                  <c:v>0.20248052529172886</c:v>
                </c:pt>
                <c:pt idx="5354">
                  <c:v>0.20236723231749107</c:v>
                </c:pt>
                <c:pt idx="5355">
                  <c:v>0.20224451991001188</c:v>
                </c:pt>
                <c:pt idx="5356">
                  <c:v>0.20212520914426033</c:v>
                </c:pt>
                <c:pt idx="5357">
                  <c:v>0.20202262154919612</c:v>
                </c:pt>
                <c:pt idx="5358">
                  <c:v>0.20194553314708194</c:v>
                </c:pt>
                <c:pt idx="5359">
                  <c:v>0.20189659448900885</c:v>
                </c:pt>
                <c:pt idx="5360">
                  <c:v>0.20187224406915324</c:v>
                </c:pt>
                <c:pt idx="5361">
                  <c:v>0.20186462607998576</c:v>
                </c:pt>
                <c:pt idx="5362">
                  <c:v>0.20186294359732612</c:v>
                </c:pt>
                <c:pt idx="5363">
                  <c:v>0.20185812986349658</c:v>
                </c:pt>
                <c:pt idx="5364">
                  <c:v>0.20184490405397279</c:v>
                </c:pt>
                <c:pt idx="5365">
                  <c:v>0.20182200519481638</c:v>
                </c:pt>
                <c:pt idx="5366">
                  <c:v>0.201792472122546</c:v>
                </c:pt>
                <c:pt idx="5367">
                  <c:v>0.20176093189762642</c:v>
                </c:pt>
                <c:pt idx="5368">
                  <c:v>0.20173238412826086</c:v>
                </c:pt>
                <c:pt idx="5369">
                  <c:v>0.20171033214429532</c:v>
                </c:pt>
                <c:pt idx="5370">
                  <c:v>0.20169552243612218</c:v>
                </c:pt>
                <c:pt idx="5371">
                  <c:v>0.201685898732444</c:v>
                </c:pt>
                <c:pt idx="5372">
                  <c:v>0.20167819057991018</c:v>
                </c:pt>
                <c:pt idx="5373">
                  <c:v>0.20166819354343443</c:v>
                </c:pt>
                <c:pt idx="5374">
                  <c:v>0.20165249772615454</c:v>
                </c:pt>
                <c:pt idx="5375">
                  <c:v>0.20162909519491876</c:v>
                </c:pt>
                <c:pt idx="5376">
                  <c:v>0.2015980339025801</c:v>
                </c:pt>
                <c:pt idx="5377">
                  <c:v>0.20156137042381092</c:v>
                </c:pt>
                <c:pt idx="5378">
                  <c:v>0.20152270198092168</c:v>
                </c:pt>
                <c:pt idx="5379">
                  <c:v>0.20148529774159538</c:v>
                </c:pt>
                <c:pt idx="5380">
                  <c:v>0.20145284598666144</c:v>
                </c:pt>
                <c:pt idx="5381">
                  <c:v>0.20142683963988758</c:v>
                </c:pt>
                <c:pt idx="5382">
                  <c:v>0.20140704411099017</c:v>
                </c:pt>
                <c:pt idx="5383">
                  <c:v>0.20139196463194939</c:v>
                </c:pt>
                <c:pt idx="5384">
                  <c:v>0.20137879969444591</c:v>
                </c:pt>
                <c:pt idx="5385">
                  <c:v>0.2013650749717307</c:v>
                </c:pt>
                <c:pt idx="5386">
                  <c:v>0.20134929674482191</c:v>
                </c:pt>
                <c:pt idx="5387">
                  <c:v>0.20133029827960799</c:v>
                </c:pt>
                <c:pt idx="5388">
                  <c:v>0.20130868678540112</c:v>
                </c:pt>
                <c:pt idx="5389">
                  <c:v>0.20128530277304155</c:v>
                </c:pt>
                <c:pt idx="5390">
                  <c:v>0.20126051989477353</c:v>
                </c:pt>
                <c:pt idx="5391">
                  <c:v>0.20123475840181601</c:v>
                </c:pt>
                <c:pt idx="5392">
                  <c:v>0.2012085784501195</c:v>
                </c:pt>
                <c:pt idx="5393">
                  <c:v>0.20118296002519229</c:v>
                </c:pt>
                <c:pt idx="5394">
                  <c:v>0.20115972276101365</c:v>
                </c:pt>
                <c:pt idx="5395">
                  <c:v>0.20114194569352492</c:v>
                </c:pt>
                <c:pt idx="5396">
                  <c:v>0.20113177436539673</c:v>
                </c:pt>
                <c:pt idx="5397">
                  <c:v>0.20113070125751395</c:v>
                </c:pt>
                <c:pt idx="5398">
                  <c:v>0.20113741988966657</c:v>
                </c:pt>
                <c:pt idx="5399">
                  <c:v>0.20114791796048967</c:v>
                </c:pt>
                <c:pt idx="5400">
                  <c:v>0.20115598998307535</c:v>
                </c:pt>
                <c:pt idx="5401">
                  <c:v>0.20115505679360365</c:v>
                </c:pt>
                <c:pt idx="5402">
                  <c:v>0.20114082590261226</c:v>
                </c:pt>
                <c:pt idx="5403">
                  <c:v>0.2011124121743387</c:v>
                </c:pt>
                <c:pt idx="5404">
                  <c:v>0.20107299062203574</c:v>
                </c:pt>
                <c:pt idx="5405">
                  <c:v>0.20102928120261562</c:v>
                </c:pt>
                <c:pt idx="5406">
                  <c:v>0.20098916757054339</c:v>
                </c:pt>
                <c:pt idx="5407">
                  <c:v>0.20095852511765097</c:v>
                </c:pt>
                <c:pt idx="5408">
                  <c:v>0.20094005673823653</c:v>
                </c:pt>
                <c:pt idx="5409">
                  <c:v>0.20093198872806325</c:v>
                </c:pt>
                <c:pt idx="5410">
                  <c:v>0.2009291439740902</c:v>
                </c:pt>
                <c:pt idx="5411">
                  <c:v>0.20092508673426987</c:v>
                </c:pt>
                <c:pt idx="5412">
                  <c:v>0.2009142676133838</c:v>
                </c:pt>
                <c:pt idx="5413">
                  <c:v>0.20089449543366208</c:v>
                </c:pt>
                <c:pt idx="5414">
                  <c:v>0.20086661072904963</c:v>
                </c:pt>
                <c:pt idx="5415">
                  <c:v>0.20083513766987923</c:v>
                </c:pt>
                <c:pt idx="5416">
                  <c:v>0.20080487905691377</c:v>
                </c:pt>
                <c:pt idx="5417">
                  <c:v>0.20078110258137846</c:v>
                </c:pt>
                <c:pt idx="5418">
                  <c:v>0.20076627790841392</c:v>
                </c:pt>
                <c:pt idx="5419">
                  <c:v>0.2007603108872896</c:v>
                </c:pt>
                <c:pt idx="5420">
                  <c:v>0.20076101014333667</c:v>
                </c:pt>
                <c:pt idx="5421">
                  <c:v>0.20076422673565517</c:v>
                </c:pt>
                <c:pt idx="5422">
                  <c:v>0.20076702379181918</c:v>
                </c:pt>
                <c:pt idx="5423">
                  <c:v>0.20076679070311751</c:v>
                </c:pt>
                <c:pt idx="5424">
                  <c:v>0.20076315453556867</c:v>
                </c:pt>
                <c:pt idx="5425">
                  <c:v>0.20075672139063724</c:v>
                </c:pt>
                <c:pt idx="5426">
                  <c:v>0.20074912294364963</c:v>
                </c:pt>
                <c:pt idx="5427">
                  <c:v>0.2007417110897057</c:v>
                </c:pt>
                <c:pt idx="5428">
                  <c:v>0.20073490534780011</c:v>
                </c:pt>
                <c:pt idx="5429">
                  <c:v>0.200727773417643</c:v>
                </c:pt>
                <c:pt idx="5430">
                  <c:v>0.20071891693537544</c:v>
                </c:pt>
                <c:pt idx="5431">
                  <c:v>0.20070684444254758</c:v>
                </c:pt>
                <c:pt idx="5432">
                  <c:v>0.20069155620735243</c:v>
                </c:pt>
                <c:pt idx="5433">
                  <c:v>0.20067510331158286</c:v>
                </c:pt>
                <c:pt idx="5434">
                  <c:v>0.2006613542025498</c:v>
                </c:pt>
                <c:pt idx="5435">
                  <c:v>0.20065552844018483</c:v>
                </c:pt>
                <c:pt idx="5436">
                  <c:v>0.20066251936440058</c:v>
                </c:pt>
                <c:pt idx="5437">
                  <c:v>0.20068428516238809</c:v>
                </c:pt>
                <c:pt idx="5438">
                  <c:v>0.2007190101605639</c:v>
                </c:pt>
                <c:pt idx="5439">
                  <c:v>0.20076045073840895</c:v>
                </c:pt>
                <c:pt idx="5440">
                  <c:v>0.20079937771741471</c:v>
                </c:pt>
                <c:pt idx="5441">
                  <c:v>0.20082543976466746</c:v>
                </c:pt>
                <c:pt idx="5442">
                  <c:v>0.20083103468355298</c:v>
                </c:pt>
                <c:pt idx="5443">
                  <c:v>0.20081387716070606</c:v>
                </c:pt>
                <c:pt idx="5444">
                  <c:v>0.200777839245151</c:v>
                </c:pt>
                <c:pt idx="5445">
                  <c:v>0.20073168897264168</c:v>
                </c:pt>
                <c:pt idx="5446">
                  <c:v>0.20068773423264327</c:v>
                </c:pt>
                <c:pt idx="5447">
                  <c:v>0.20065618092168344</c:v>
                </c:pt>
                <c:pt idx="5448">
                  <c:v>0.20064322468688131</c:v>
                </c:pt>
                <c:pt idx="5449">
                  <c:v>0.20064769873866126</c:v>
                </c:pt>
                <c:pt idx="5450">
                  <c:v>0.20066251936440058</c:v>
                </c:pt>
                <c:pt idx="5451">
                  <c:v>0.20067720067156367</c:v>
                </c:pt>
                <c:pt idx="5452">
                  <c:v>0.20068050986013128</c:v>
                </c:pt>
                <c:pt idx="5453">
                  <c:v>0.20066615468946711</c:v>
                </c:pt>
                <c:pt idx="5454">
                  <c:v>0.20063343785929852</c:v>
                </c:pt>
                <c:pt idx="5455">
                  <c:v>0.20058846789142323</c:v>
                </c:pt>
                <c:pt idx="5456">
                  <c:v>0.20054196498802432</c:v>
                </c:pt>
                <c:pt idx="5457">
                  <c:v>0.2005050644237388</c:v>
                </c:pt>
                <c:pt idx="5458">
                  <c:v>0.20048633579138517</c:v>
                </c:pt>
                <c:pt idx="5459">
                  <c:v>0.20048875835506616</c:v>
                </c:pt>
                <c:pt idx="5460">
                  <c:v>0.20050944387219269</c:v>
                </c:pt>
                <c:pt idx="5461">
                  <c:v>0.20054028762162765</c:v>
                </c:pt>
                <c:pt idx="5462">
                  <c:v>0.20057145973898835</c:v>
                </c:pt>
                <c:pt idx="5463">
                  <c:v>0.20059531793822835</c:v>
                </c:pt>
                <c:pt idx="5464">
                  <c:v>0.20060724752936507</c:v>
                </c:pt>
                <c:pt idx="5465">
                  <c:v>0.20060789993833081</c:v>
                </c:pt>
                <c:pt idx="5466">
                  <c:v>0.20060174869273881</c:v>
                </c:pt>
                <c:pt idx="5467">
                  <c:v>0.20059522473958777</c:v>
                </c:pt>
                <c:pt idx="5468">
                  <c:v>0.20059378016321414</c:v>
                </c:pt>
                <c:pt idx="5469">
                  <c:v>0.20059974489670038</c:v>
                </c:pt>
                <c:pt idx="5470">
                  <c:v>0.20061181441270678</c:v>
                </c:pt>
                <c:pt idx="5471">
                  <c:v>0.20062551535088122</c:v>
                </c:pt>
                <c:pt idx="5472">
                  <c:v>0.20063553501807138</c:v>
                </c:pt>
                <c:pt idx="5473">
                  <c:v>0.20063670011065424</c:v>
                </c:pt>
                <c:pt idx="5474">
                  <c:v>0.20062696003281841</c:v>
                </c:pt>
                <c:pt idx="5475">
                  <c:v>0.20060762033436816</c:v>
                </c:pt>
                <c:pt idx="5476">
                  <c:v>0.20058292269457176</c:v>
                </c:pt>
                <c:pt idx="5477">
                  <c:v>0.2005585060313749</c:v>
                </c:pt>
                <c:pt idx="5478">
                  <c:v>0.20053940234753029</c:v>
                </c:pt>
                <c:pt idx="5479">
                  <c:v>0.20052896556789931</c:v>
                </c:pt>
                <c:pt idx="5480">
                  <c:v>0.20052812690899455</c:v>
                </c:pt>
                <c:pt idx="5481">
                  <c:v>0.20053502259696473</c:v>
                </c:pt>
                <c:pt idx="5482">
                  <c:v>0.20054676415544356</c:v>
                </c:pt>
                <c:pt idx="5483">
                  <c:v>0.20056046304156125</c:v>
                </c:pt>
                <c:pt idx="5484">
                  <c:v>0.20057337021057461</c:v>
                </c:pt>
                <c:pt idx="5485">
                  <c:v>0.20058408764601862</c:v>
                </c:pt>
                <c:pt idx="5486">
                  <c:v>0.20059200939873043</c:v>
                </c:pt>
                <c:pt idx="5487">
                  <c:v>0.20059666932076622</c:v>
                </c:pt>
                <c:pt idx="5488">
                  <c:v>0.20059774110990722</c:v>
                </c:pt>
                <c:pt idx="5489">
                  <c:v>0.20059452575041989</c:v>
                </c:pt>
                <c:pt idx="5490">
                  <c:v>0.20058604477148431</c:v>
                </c:pt>
                <c:pt idx="5491">
                  <c:v>0.20057178591646915</c:v>
                </c:pt>
                <c:pt idx="5492">
                  <c:v>0.20055151678126801</c:v>
                </c:pt>
                <c:pt idx="5493">
                  <c:v>0.2005254711664802</c:v>
                </c:pt>
                <c:pt idx="5494">
                  <c:v>0.20049490800048617</c:v>
                </c:pt>
                <c:pt idx="5495">
                  <c:v>0.20046117919809334</c:v>
                </c:pt>
                <c:pt idx="5496">
                  <c:v>0.20042656797086819</c:v>
                </c:pt>
                <c:pt idx="5497">
                  <c:v>0.20039312394109485</c:v>
                </c:pt>
                <c:pt idx="5498">
                  <c:v>0.20036392074569184</c:v>
                </c:pt>
                <c:pt idx="5499">
                  <c:v>0.20034240385819499</c:v>
                </c:pt>
                <c:pt idx="5500">
                  <c:v>0.20033220466706556</c:v>
                </c:pt>
                <c:pt idx="5501">
                  <c:v>0.20033579065673543</c:v>
                </c:pt>
                <c:pt idx="5502">
                  <c:v>0.20035414021012996</c:v>
                </c:pt>
                <c:pt idx="5503">
                  <c:v>0.20038553185291583</c:v>
                </c:pt>
                <c:pt idx="5504">
                  <c:v>0.20042503079325655</c:v>
                </c:pt>
                <c:pt idx="5505">
                  <c:v>0.20046504576488053</c:v>
                </c:pt>
                <c:pt idx="5506">
                  <c:v>0.20049742378962007</c:v>
                </c:pt>
                <c:pt idx="5507">
                  <c:v>0.20051456881475946</c:v>
                </c:pt>
                <c:pt idx="5508">
                  <c:v>0.20051191315515235</c:v>
                </c:pt>
                <c:pt idx="5509">
                  <c:v>0.20048917764630589</c:v>
                </c:pt>
                <c:pt idx="5510">
                  <c:v>0.20045032504396007</c:v>
                </c:pt>
                <c:pt idx="5511">
                  <c:v>0.200402625882624</c:v>
                </c:pt>
                <c:pt idx="5512">
                  <c:v>0.20035502510666556</c:v>
                </c:pt>
                <c:pt idx="5513">
                  <c:v>0.20031581194849277</c:v>
                </c:pt>
                <c:pt idx="5514">
                  <c:v>0.20029108433063655</c:v>
                </c:pt>
                <c:pt idx="5515">
                  <c:v>0.20028372685548809</c:v>
                </c:pt>
                <c:pt idx="5516">
                  <c:v>0.2002932729707155</c:v>
                </c:pt>
                <c:pt idx="5517">
                  <c:v>0.20031674333637781</c:v>
                </c:pt>
                <c:pt idx="5518">
                  <c:v>0.20034990204645595</c:v>
                </c:pt>
                <c:pt idx="5519">
                  <c:v>0.20038744150677443</c:v>
                </c:pt>
                <c:pt idx="5520">
                  <c:v>0.20042484446906714</c:v>
                </c:pt>
                <c:pt idx="5521">
                  <c:v>0.20045861703424603</c:v>
                </c:pt>
                <c:pt idx="5522">
                  <c:v>0.20048628920375453</c:v>
                </c:pt>
                <c:pt idx="5523">
                  <c:v>0.20050678824392362</c:v>
                </c:pt>
                <c:pt idx="5524">
                  <c:v>0.20051978700023806</c:v>
                </c:pt>
                <c:pt idx="5525">
                  <c:v>0.20052649618798232</c:v>
                </c:pt>
                <c:pt idx="5526">
                  <c:v>0.20052812690899455</c:v>
                </c:pt>
                <c:pt idx="5527">
                  <c:v>0.2005263564121805</c:v>
                </c:pt>
                <c:pt idx="5528">
                  <c:v>0.2005225358910164</c:v>
                </c:pt>
                <c:pt idx="5529">
                  <c:v>0.20051783017333621</c:v>
                </c:pt>
                <c:pt idx="5530">
                  <c:v>0.20051298473514487</c:v>
                </c:pt>
                <c:pt idx="5531">
                  <c:v>0.20050846548094112</c:v>
                </c:pt>
                <c:pt idx="5532">
                  <c:v>0.2005044587588117</c:v>
                </c:pt>
                <c:pt idx="5533">
                  <c:v>0.20050124408987666</c:v>
                </c:pt>
                <c:pt idx="5534">
                  <c:v>0.20049919416848758</c:v>
                </c:pt>
                <c:pt idx="5535">
                  <c:v>0.20049816921142147</c:v>
                </c:pt>
                <c:pt idx="5536">
                  <c:v>0.20049830897815166</c:v>
                </c:pt>
                <c:pt idx="5537">
                  <c:v>0.2004998464151527</c:v>
                </c:pt>
                <c:pt idx="5538">
                  <c:v>0.20050250200097394</c:v>
                </c:pt>
                <c:pt idx="5539">
                  <c:v>0.20050683483375339</c:v>
                </c:pt>
                <c:pt idx="5540">
                  <c:v>0.20051349723085851</c:v>
                </c:pt>
                <c:pt idx="5541">
                  <c:v>0.20052272225712273</c:v>
                </c:pt>
                <c:pt idx="5542">
                  <c:v>0.20053469644709385</c:v>
                </c:pt>
                <c:pt idx="5543">
                  <c:v>0.20054900067876455</c:v>
                </c:pt>
                <c:pt idx="5544">
                  <c:v>0.20056344516927935</c:v>
                </c:pt>
                <c:pt idx="5545">
                  <c:v>0.200574814719061</c:v>
                </c:pt>
                <c:pt idx="5546">
                  <c:v>0.20057970744479223</c:v>
                </c:pt>
                <c:pt idx="5547">
                  <c:v>0.20057523409339248</c:v>
                </c:pt>
                <c:pt idx="5548">
                  <c:v>0.20056036985040002</c:v>
                </c:pt>
                <c:pt idx="5549">
                  <c:v>0.20053683972215749</c:v>
                </c:pt>
                <c:pt idx="5550">
                  <c:v>0.20050879161111332</c:v>
                </c:pt>
                <c:pt idx="5551">
                  <c:v>0.20048256220949354</c:v>
                </c:pt>
                <c:pt idx="5552">
                  <c:v>0.20046430039992988</c:v>
                </c:pt>
                <c:pt idx="5553">
                  <c:v>0.20045866361890816</c:v>
                </c:pt>
                <c:pt idx="5554">
                  <c:v>0.20046756138103347</c:v>
                </c:pt>
                <c:pt idx="5555">
                  <c:v>0.20048992305395372</c:v>
                </c:pt>
                <c:pt idx="5556">
                  <c:v>0.20052183701883006</c:v>
                </c:pt>
                <c:pt idx="5557">
                  <c:v>0.2005580866731965</c:v>
                </c:pt>
                <c:pt idx="5558">
                  <c:v>0.20059340737009132</c:v>
                </c:pt>
                <c:pt idx="5559">
                  <c:v>0.20062425708343232</c:v>
                </c:pt>
                <c:pt idx="5560">
                  <c:v>0.20064900367911251</c:v>
                </c:pt>
                <c:pt idx="5561">
                  <c:v>0.2006679257562923</c:v>
                </c:pt>
                <c:pt idx="5562">
                  <c:v>0.20068279368103167</c:v>
                </c:pt>
                <c:pt idx="5563">
                  <c:v>0.20069621719764039</c:v>
                </c:pt>
                <c:pt idx="5564">
                  <c:v>0.20071085303229438</c:v>
                </c:pt>
                <c:pt idx="5565">
                  <c:v>0.20072884553038292</c:v>
                </c:pt>
                <c:pt idx="5566">
                  <c:v>0.20075164020583988</c:v>
                </c:pt>
                <c:pt idx="5567">
                  <c:v>0.20077970400570697</c:v>
                </c:pt>
                <c:pt idx="5568">
                  <c:v>0.20081219874378195</c:v>
                </c:pt>
                <c:pt idx="5569">
                  <c:v>0.2008468873451644</c:v>
                </c:pt>
                <c:pt idx="5570">
                  <c:v>0.20088083263729203</c:v>
                </c:pt>
                <c:pt idx="5571">
                  <c:v>0.20091007061318419</c:v>
                </c:pt>
                <c:pt idx="5572">
                  <c:v>0.20093105601978931</c:v>
                </c:pt>
                <c:pt idx="5573">
                  <c:v>0.20094145583039444</c:v>
                </c:pt>
                <c:pt idx="5574">
                  <c:v>0.20094052310178831</c:v>
                </c:pt>
                <c:pt idx="5575">
                  <c:v>0.20093016994878451</c:v>
                </c:pt>
                <c:pt idx="5576">
                  <c:v>0.20091384791153852</c:v>
                </c:pt>
                <c:pt idx="5577">
                  <c:v>0.20089654722177372</c:v>
                </c:pt>
                <c:pt idx="5578">
                  <c:v>0.2008826978401311</c:v>
                </c:pt>
                <c:pt idx="5579">
                  <c:v>0.20087630955367328</c:v>
                </c:pt>
                <c:pt idx="5580">
                  <c:v>0.20087901407223638</c:v>
                </c:pt>
                <c:pt idx="5581">
                  <c:v>0.20089053177953339</c:v>
                </c:pt>
                <c:pt idx="5582">
                  <c:v>0.20090932448406171</c:v>
                </c:pt>
                <c:pt idx="5583">
                  <c:v>0.20093203536352963</c:v>
                </c:pt>
                <c:pt idx="5584">
                  <c:v>0.20095544699987541</c:v>
                </c:pt>
                <c:pt idx="5585">
                  <c:v>0.20097634131880268</c:v>
                </c:pt>
                <c:pt idx="5586">
                  <c:v>0.20099187279201022</c:v>
                </c:pt>
                <c:pt idx="5587">
                  <c:v>0.20100068819957548</c:v>
                </c:pt>
                <c:pt idx="5588">
                  <c:v>0.20100222741607107</c:v>
                </c:pt>
                <c:pt idx="5589">
                  <c:v>0.20099779635303347</c:v>
                </c:pt>
                <c:pt idx="5590">
                  <c:v>0.2009897739118208</c:v>
                </c:pt>
                <c:pt idx="5591">
                  <c:v>0.20098212474542074</c:v>
                </c:pt>
                <c:pt idx="5592">
                  <c:v>0.20097867333639838</c:v>
                </c:pt>
                <c:pt idx="5593">
                  <c:v>0.2009827777177807</c:v>
                </c:pt>
                <c:pt idx="5594">
                  <c:v>0.2009958373711552</c:v>
                </c:pt>
                <c:pt idx="5595">
                  <c:v>0.20101706014551443</c:v>
                </c:pt>
                <c:pt idx="5596">
                  <c:v>0.20104327520179796</c:v>
                </c:pt>
                <c:pt idx="5597">
                  <c:v>0.20106925858948585</c:v>
                </c:pt>
                <c:pt idx="5598">
                  <c:v>0.20108931864153154</c:v>
                </c:pt>
                <c:pt idx="5599">
                  <c:v>0.20109892913428426</c:v>
                </c:pt>
                <c:pt idx="5600">
                  <c:v>0.20109585002121974</c:v>
                </c:pt>
                <c:pt idx="5601">
                  <c:v>0.20108120120653558</c:v>
                </c:pt>
                <c:pt idx="5602">
                  <c:v>0.20105876241987705</c:v>
                </c:pt>
                <c:pt idx="5603">
                  <c:v>0.20103450557622957</c:v>
                </c:pt>
                <c:pt idx="5604">
                  <c:v>0.20101542758758936</c:v>
                </c:pt>
                <c:pt idx="5605">
                  <c:v>0.20100675181129421</c:v>
                </c:pt>
                <c:pt idx="5606">
                  <c:v>0.20101136954161922</c:v>
                </c:pt>
                <c:pt idx="5607">
                  <c:v>0.2010290013272312</c:v>
                </c:pt>
                <c:pt idx="5608">
                  <c:v>0.20105610343051458</c:v>
                </c:pt>
                <c:pt idx="5609">
                  <c:v>0.20108637955271766</c:v>
                </c:pt>
                <c:pt idx="5610">
                  <c:v>0.2011127854132356</c:v>
                </c:pt>
                <c:pt idx="5611">
                  <c:v>0.20112944152555653</c:v>
                </c:pt>
                <c:pt idx="5612">
                  <c:v>0.20113294079001606</c:v>
                </c:pt>
                <c:pt idx="5613">
                  <c:v>0.20112384276106585</c:v>
                </c:pt>
                <c:pt idx="5614">
                  <c:v>0.20110616047050098</c:v>
                </c:pt>
                <c:pt idx="5615">
                  <c:v>0.20108735924677887</c:v>
                </c:pt>
                <c:pt idx="5616">
                  <c:v>0.20107555641301741</c:v>
                </c:pt>
                <c:pt idx="5617">
                  <c:v>0.201077189196989</c:v>
                </c:pt>
                <c:pt idx="5618">
                  <c:v>0.20109575671510402</c:v>
                </c:pt>
                <c:pt idx="5619">
                  <c:v>0.20113023468969624</c:v>
                </c:pt>
                <c:pt idx="5620">
                  <c:v>0.20117600738005756</c:v>
                </c:pt>
                <c:pt idx="5621">
                  <c:v>0.20122523823678193</c:v>
                </c:pt>
                <c:pt idx="5622">
                  <c:v>0.2012710209417142</c:v>
                </c:pt>
                <c:pt idx="5623">
                  <c:v>0.20130789329528262</c:v>
                </c:pt>
                <c:pt idx="5624">
                  <c:v>0.20133449934285172</c:v>
                </c:pt>
                <c:pt idx="5625">
                  <c:v>0.20135335794962614</c:v>
                </c:pt>
                <c:pt idx="5626">
                  <c:v>0.20137035006894108</c:v>
                </c:pt>
                <c:pt idx="5627">
                  <c:v>0.20139205800172574</c:v>
                </c:pt>
                <c:pt idx="5628">
                  <c:v>0.20142361813621398</c:v>
                </c:pt>
                <c:pt idx="5629">
                  <c:v>0.20146722718461793</c:v>
                </c:pt>
                <c:pt idx="5630">
                  <c:v>0.20152074062991363</c:v>
                </c:pt>
                <c:pt idx="5631">
                  <c:v>0.20157874432345255</c:v>
                </c:pt>
                <c:pt idx="5632">
                  <c:v>0.20163315901704912</c:v>
                </c:pt>
                <c:pt idx="5633">
                  <c:v>0.20167585480312197</c:v>
                </c:pt>
                <c:pt idx="5634">
                  <c:v>0.20170094170292194</c:v>
                </c:pt>
                <c:pt idx="5635">
                  <c:v>0.20170598728797304</c:v>
                </c:pt>
                <c:pt idx="5636">
                  <c:v>0.20169281282808069</c:v>
                </c:pt>
                <c:pt idx="5637">
                  <c:v>0.20166707239481627</c:v>
                </c:pt>
                <c:pt idx="5638">
                  <c:v>0.20163684918732824</c:v>
                </c:pt>
                <c:pt idx="5639">
                  <c:v>0.2016111587791399</c:v>
                </c:pt>
                <c:pt idx="5640">
                  <c:v>0.20159705305584805</c:v>
                </c:pt>
                <c:pt idx="5641">
                  <c:v>0.20159868780163234</c:v>
                </c:pt>
                <c:pt idx="5642">
                  <c:v>0.20161625003020131</c:v>
                </c:pt>
                <c:pt idx="5643">
                  <c:v>0.20164684550230513</c:v>
                </c:pt>
                <c:pt idx="5644">
                  <c:v>0.20168482425449072</c:v>
                </c:pt>
                <c:pt idx="5645">
                  <c:v>0.20172397434127362</c:v>
                </c:pt>
                <c:pt idx="5646">
                  <c:v>0.20175976378513591</c:v>
                </c:pt>
                <c:pt idx="5647">
                  <c:v>0.20178910772275258</c:v>
                </c:pt>
                <c:pt idx="5648">
                  <c:v>0.20181125716708034</c:v>
                </c:pt>
                <c:pt idx="5649">
                  <c:v>0.20182691199156641</c:v>
                </c:pt>
                <c:pt idx="5650">
                  <c:v>0.20183705288053208</c:v>
                </c:pt>
                <c:pt idx="5651">
                  <c:v>0.20184233371370749</c:v>
                </c:pt>
                <c:pt idx="5652">
                  <c:v>0.20184294124730626</c:v>
                </c:pt>
                <c:pt idx="5653">
                  <c:v>0.20183892219466801</c:v>
                </c:pt>
                <c:pt idx="5654">
                  <c:v>0.20183125805784261</c:v>
                </c:pt>
                <c:pt idx="5655">
                  <c:v>0.20182275289359794</c:v>
                </c:pt>
                <c:pt idx="5656">
                  <c:v>0.20181840691243344</c:v>
                </c:pt>
                <c:pt idx="5657">
                  <c:v>0.20182293981849461</c:v>
                </c:pt>
                <c:pt idx="5658">
                  <c:v>0.20184060458426986</c:v>
                </c:pt>
                <c:pt idx="5659">
                  <c:v>0.20187261796163244</c:v>
                </c:pt>
                <c:pt idx="5660">
                  <c:v>0.20191599167370397</c:v>
                </c:pt>
                <c:pt idx="5661">
                  <c:v>0.20196413782769293</c:v>
                </c:pt>
                <c:pt idx="5662">
                  <c:v>0.20200878296295452</c:v>
                </c:pt>
                <c:pt idx="5663">
                  <c:v>0.20204253866692565</c:v>
                </c:pt>
                <c:pt idx="5664">
                  <c:v>0.20206138128812343</c:v>
                </c:pt>
                <c:pt idx="5665">
                  <c:v>0.2020658232161657</c:v>
                </c:pt>
                <c:pt idx="5666">
                  <c:v>0.20206063317839704</c:v>
                </c:pt>
                <c:pt idx="5667">
                  <c:v>0.20205338593213348</c:v>
                </c:pt>
                <c:pt idx="5668">
                  <c:v>0.20205160920634721</c:v>
                </c:pt>
                <c:pt idx="5669">
                  <c:v>0.20205913696281028</c:v>
                </c:pt>
                <c:pt idx="5670">
                  <c:v>0.20207746595894979</c:v>
                </c:pt>
                <c:pt idx="5671">
                  <c:v>0.20210365158110907</c:v>
                </c:pt>
                <c:pt idx="5672">
                  <c:v>0.20213353317518065</c:v>
                </c:pt>
                <c:pt idx="5673">
                  <c:v>0.20216238793314764</c:v>
                </c:pt>
                <c:pt idx="5674">
                  <c:v>0.20218750295395979</c:v>
                </c:pt>
                <c:pt idx="5675">
                  <c:v>0.20220831631567412</c:v>
                </c:pt>
                <c:pt idx="5676">
                  <c:v>0.20222585643992005</c:v>
                </c:pt>
                <c:pt idx="5677">
                  <c:v>0.20224138588782345</c:v>
                </c:pt>
                <c:pt idx="5678">
                  <c:v>0.20225546577687811</c:v>
                </c:pt>
                <c:pt idx="5679">
                  <c:v>0.20226767495385331</c:v>
                </c:pt>
                <c:pt idx="5680">
                  <c:v>0.20227651629627794</c:v>
                </c:pt>
                <c:pt idx="5681">
                  <c:v>0.20228058618106534</c:v>
                </c:pt>
                <c:pt idx="5682">
                  <c:v>0.20227979091322354</c:v>
                </c:pt>
                <c:pt idx="5683">
                  <c:v>0.20227600171585988</c:v>
                </c:pt>
                <c:pt idx="5684">
                  <c:v>0.20227268034782972</c:v>
                </c:pt>
                <c:pt idx="5685">
                  <c:v>0.20227352238239157</c:v>
                </c:pt>
                <c:pt idx="5686">
                  <c:v>0.20228217672111767</c:v>
                </c:pt>
                <c:pt idx="5687">
                  <c:v>0.20229957948105123</c:v>
                </c:pt>
                <c:pt idx="5688">
                  <c:v>0.20232381351809944</c:v>
                </c:pt>
                <c:pt idx="5689">
                  <c:v>0.20235113691140202</c:v>
                </c:pt>
                <c:pt idx="5690">
                  <c:v>0.20237584173305997</c:v>
                </c:pt>
                <c:pt idx="5691">
                  <c:v>0.2023928739057875</c:v>
                </c:pt>
                <c:pt idx="5692">
                  <c:v>0.20239816150187404</c:v>
                </c:pt>
                <c:pt idx="5693">
                  <c:v>0.20239076824385291</c:v>
                </c:pt>
                <c:pt idx="5694">
                  <c:v>0.20237223885903863</c:v>
                </c:pt>
                <c:pt idx="5695">
                  <c:v>0.20234645812618765</c:v>
                </c:pt>
                <c:pt idx="5696">
                  <c:v>0.2023190414579342</c:v>
                </c:pt>
                <c:pt idx="5697">
                  <c:v>0.20229564976462719</c:v>
                </c:pt>
                <c:pt idx="5698">
                  <c:v>0.20228030549813134</c:v>
                </c:pt>
                <c:pt idx="5699">
                  <c:v>0.2022748322171771</c:v>
                </c:pt>
                <c:pt idx="5700">
                  <c:v>0.20227820038190911</c:v>
                </c:pt>
                <c:pt idx="5701">
                  <c:v>0.20228741618837173</c:v>
                </c:pt>
                <c:pt idx="5702">
                  <c:v>0.20229752105372775</c:v>
                </c:pt>
                <c:pt idx="5703">
                  <c:v>0.20230383671397076</c:v>
                </c:pt>
                <c:pt idx="5704">
                  <c:v>0.20230341566709717</c:v>
                </c:pt>
                <c:pt idx="5705">
                  <c:v>0.20229522872569081</c:v>
                </c:pt>
                <c:pt idx="5706">
                  <c:v>0.20228180247587532</c:v>
                </c:pt>
                <c:pt idx="5707">
                  <c:v>0.20226669259358329</c:v>
                </c:pt>
                <c:pt idx="5708">
                  <c:v>0.2022550915546529</c:v>
                </c:pt>
                <c:pt idx="5709">
                  <c:v>0.20225116224075554</c:v>
                </c:pt>
                <c:pt idx="5710">
                  <c:v>0.2022574772268638</c:v>
                </c:pt>
                <c:pt idx="5711">
                  <c:v>0.20227389662049852</c:v>
                </c:pt>
                <c:pt idx="5712">
                  <c:v>0.20229859704861161</c:v>
                </c:pt>
                <c:pt idx="5713">
                  <c:v>0.2023275563470773</c:v>
                </c:pt>
                <c:pt idx="5714">
                  <c:v>0.20235693867507284</c:v>
                </c:pt>
                <c:pt idx="5715">
                  <c:v>0.20238304757077116</c:v>
                </c:pt>
                <c:pt idx="5716">
                  <c:v>0.2024029812251876</c:v>
                </c:pt>
                <c:pt idx="5717">
                  <c:v>0.2024153349350187</c:v>
                </c:pt>
                <c:pt idx="5718">
                  <c:v>0.20241964009828636</c:v>
                </c:pt>
                <c:pt idx="5719">
                  <c:v>0.20241687917345627</c:v>
                </c:pt>
                <c:pt idx="5720">
                  <c:v>0.20240920483053512</c:v>
                </c:pt>
                <c:pt idx="5721">
                  <c:v>0.20239965888591391</c:v>
                </c:pt>
                <c:pt idx="5722">
                  <c:v>0.20239245277258386</c:v>
                </c:pt>
                <c:pt idx="5723">
                  <c:v>0.20239161050740159</c:v>
                </c:pt>
                <c:pt idx="5724">
                  <c:v>0.20240017361286985</c:v>
                </c:pt>
                <c:pt idx="5725">
                  <c:v>0.20241889137117428</c:v>
                </c:pt>
                <c:pt idx="5726">
                  <c:v>0.20244593995708624</c:v>
                </c:pt>
                <c:pt idx="5727">
                  <c:v>0.20247706195415457</c:v>
                </c:pt>
                <c:pt idx="5728">
                  <c:v>0.20250589274136396</c:v>
                </c:pt>
                <c:pt idx="5729">
                  <c:v>0.20252672136772207</c:v>
                </c:pt>
                <c:pt idx="5730">
                  <c:v>0.20253570840938181</c:v>
                </c:pt>
                <c:pt idx="5731">
                  <c:v>0.20253233824696579</c:v>
                </c:pt>
                <c:pt idx="5732">
                  <c:v>0.20251993440222424</c:v>
                </c:pt>
                <c:pt idx="5733">
                  <c:v>0.20250402055421754</c:v>
                </c:pt>
                <c:pt idx="5734">
                  <c:v>0.20249180473122194</c:v>
                </c:pt>
                <c:pt idx="5735">
                  <c:v>0.20248876252989398</c:v>
                </c:pt>
                <c:pt idx="5736">
                  <c:v>0.20249737435502788</c:v>
                </c:pt>
                <c:pt idx="5737">
                  <c:v>0.2025164707503638</c:v>
                </c:pt>
                <c:pt idx="5738">
                  <c:v>0.20254212115176093</c:v>
                </c:pt>
                <c:pt idx="5739">
                  <c:v>0.20256917741395761</c:v>
                </c:pt>
                <c:pt idx="5740">
                  <c:v>0.20259211570389332</c:v>
                </c:pt>
                <c:pt idx="5741">
                  <c:v>0.20260807959614743</c:v>
                </c:pt>
                <c:pt idx="5742">
                  <c:v>0.20261655333747872</c:v>
                </c:pt>
                <c:pt idx="5743">
                  <c:v>0.20261945598302397</c:v>
                </c:pt>
                <c:pt idx="5744">
                  <c:v>0.20261978370228814</c:v>
                </c:pt>
                <c:pt idx="5745">
                  <c:v>0.20262043914155856</c:v>
                </c:pt>
                <c:pt idx="5746">
                  <c:v>0.20262259273469749</c:v>
                </c:pt>
                <c:pt idx="5747">
                  <c:v>0.20262601041529579</c:v>
                </c:pt>
                <c:pt idx="5748">
                  <c:v>0.20262807040015426</c:v>
                </c:pt>
                <c:pt idx="5749">
                  <c:v>0.20262554223828153</c:v>
                </c:pt>
                <c:pt idx="5750">
                  <c:v>0.2026160851706594</c:v>
                </c:pt>
                <c:pt idx="5751">
                  <c:v>0.20259810794656249</c:v>
                </c:pt>
                <c:pt idx="5752">
                  <c:v>0.202572454238345</c:v>
                </c:pt>
                <c:pt idx="5753">
                  <c:v>0.20254207434307933</c:v>
                </c:pt>
                <c:pt idx="5754">
                  <c:v>0.20251108810296911</c:v>
                </c:pt>
                <c:pt idx="5755">
                  <c:v>0.20248455028631293</c:v>
                </c:pt>
                <c:pt idx="5756">
                  <c:v>0.20246676570825714</c:v>
                </c:pt>
                <c:pt idx="5757">
                  <c:v>0.20246077527751546</c:v>
                </c:pt>
                <c:pt idx="5758">
                  <c:v>0.20246756131855589</c:v>
                </c:pt>
                <c:pt idx="5759">
                  <c:v>0.20248670320570569</c:v>
                </c:pt>
                <c:pt idx="5760">
                  <c:v>0.20251548782716519</c:v>
                </c:pt>
                <c:pt idx="5761">
                  <c:v>0.20255054679663384</c:v>
                </c:pt>
                <c:pt idx="5762">
                  <c:v>0.20258776201693682</c:v>
                </c:pt>
                <c:pt idx="5763">
                  <c:v>0.20262357590033306</c:v>
                </c:pt>
                <c:pt idx="5764">
                  <c:v>0.20265461698840767</c:v>
                </c:pt>
                <c:pt idx="5765">
                  <c:v>0.20267905813927575</c:v>
                </c:pt>
                <c:pt idx="5766">
                  <c:v>0.20269596173211099</c:v>
                </c:pt>
                <c:pt idx="5767">
                  <c:v>0.20270528006043884</c:v>
                </c:pt>
                <c:pt idx="5768">
                  <c:v>0.20270808964589801</c:v>
                </c:pt>
                <c:pt idx="5769">
                  <c:v>0.20270621658690566</c:v>
                </c:pt>
                <c:pt idx="5770">
                  <c:v>0.20270148714890088</c:v>
                </c:pt>
                <c:pt idx="5771">
                  <c:v>0.20269614903322383</c:v>
                </c:pt>
                <c:pt idx="5772">
                  <c:v>0.20269193477772038</c:v>
                </c:pt>
                <c:pt idx="5773">
                  <c:v>0.20268982766530361</c:v>
                </c:pt>
                <c:pt idx="5774">
                  <c:v>0.20268987448991291</c:v>
                </c:pt>
                <c:pt idx="5775">
                  <c:v>0.20269137288007619</c:v>
                </c:pt>
                <c:pt idx="5776">
                  <c:v>0.20269216890195327</c:v>
                </c:pt>
                <c:pt idx="5777">
                  <c:v>0.20269099828205092</c:v>
                </c:pt>
                <c:pt idx="5778">
                  <c:v>0.20268631583399407</c:v>
                </c:pt>
                <c:pt idx="5779">
                  <c:v>0.20267821531807181</c:v>
                </c:pt>
                <c:pt idx="5780">
                  <c:v>0.2026688039257368</c:v>
                </c:pt>
                <c:pt idx="5781">
                  <c:v>0.20266173380993066</c:v>
                </c:pt>
                <c:pt idx="5782">
                  <c:v>0.20266149970210443</c:v>
                </c:pt>
                <c:pt idx="5783">
                  <c:v>0.20267184738850749</c:v>
                </c:pt>
                <c:pt idx="5784">
                  <c:v>0.20269432285081809</c:v>
                </c:pt>
                <c:pt idx="5785">
                  <c:v>0.20272682068013856</c:v>
                </c:pt>
                <c:pt idx="5786">
                  <c:v>0.20276377001370824</c:v>
                </c:pt>
                <c:pt idx="5787">
                  <c:v>0.2027959920238834</c:v>
                </c:pt>
                <c:pt idx="5788">
                  <c:v>0.20281472684980137</c:v>
                </c:pt>
                <c:pt idx="5789">
                  <c:v>0.20281215076331391</c:v>
                </c:pt>
                <c:pt idx="5790">
                  <c:v>0.2027851730300386</c:v>
                </c:pt>
                <c:pt idx="5791">
                  <c:v>0.20273604601142389</c:v>
                </c:pt>
                <c:pt idx="5792">
                  <c:v>0.20267236243816353</c:v>
                </c:pt>
                <c:pt idx="5793">
                  <c:v>0.20260498976475314</c:v>
                </c:pt>
                <c:pt idx="5794">
                  <c:v>0.20254478925495153</c:v>
                </c:pt>
                <c:pt idx="5795">
                  <c:v>0.20250041661668203</c:v>
                </c:pt>
                <c:pt idx="5796">
                  <c:v>0.20247575150930172</c:v>
                </c:pt>
                <c:pt idx="5797">
                  <c:v>0.20247027576466201</c:v>
                </c:pt>
                <c:pt idx="5798">
                  <c:v>0.20247958925182305</c:v>
                </c:pt>
                <c:pt idx="5799">
                  <c:v>0.20249854445314205</c:v>
                </c:pt>
                <c:pt idx="5800">
                  <c:v>0.20252311724180258</c:v>
                </c:pt>
                <c:pt idx="5801">
                  <c:v>0.20255152979918342</c:v>
                </c:pt>
                <c:pt idx="5802">
                  <c:v>0.2025843914505577</c:v>
                </c:pt>
                <c:pt idx="5803">
                  <c:v>0.20262273318679477</c:v>
                </c:pt>
                <c:pt idx="5804">
                  <c:v>0.20266669692554315</c:v>
                </c:pt>
                <c:pt idx="5805">
                  <c:v>0.20271398983452546</c:v>
                </c:pt>
                <c:pt idx="5806">
                  <c:v>0.20275922727723147</c:v>
                </c:pt>
                <c:pt idx="5807">
                  <c:v>0.20279646038468155</c:v>
                </c:pt>
                <c:pt idx="5808">
                  <c:v>0.20282076900351362</c:v>
                </c:pt>
                <c:pt idx="5809">
                  <c:v>0.2028308394465089</c:v>
                </c:pt>
                <c:pt idx="5810">
                  <c:v>0.20283041788839826</c:v>
                </c:pt>
                <c:pt idx="5811">
                  <c:v>0.20282648336576434</c:v>
                </c:pt>
                <c:pt idx="5812">
                  <c:v>0.20282826326444545</c:v>
                </c:pt>
                <c:pt idx="5813">
                  <c:v>0.20284245587544011</c:v>
                </c:pt>
                <c:pt idx="5814">
                  <c:v>0.20287088933306582</c:v>
                </c:pt>
                <c:pt idx="5815">
                  <c:v>0.20290953746197968</c:v>
                </c:pt>
                <c:pt idx="5816">
                  <c:v>0.20294945404907891</c:v>
                </c:pt>
                <c:pt idx="5817">
                  <c:v>0.20298098699862752</c:v>
                </c:pt>
                <c:pt idx="5818">
                  <c:v>0.20299626232633158</c:v>
                </c:pt>
                <c:pt idx="5819">
                  <c:v>0.20299368516281588</c:v>
                </c:pt>
                <c:pt idx="5820">
                  <c:v>0.20297822250287054</c:v>
                </c:pt>
                <c:pt idx="5821">
                  <c:v>0.20296065196662325</c:v>
                </c:pt>
                <c:pt idx="5822">
                  <c:v>0.20295371765728562</c:v>
                </c:pt>
                <c:pt idx="5823">
                  <c:v>0.20296753953212029</c:v>
                </c:pt>
                <c:pt idx="5824">
                  <c:v>0.20300722715660244</c:v>
                </c:pt>
                <c:pt idx="5825">
                  <c:v>0.20307049119898632</c:v>
                </c:pt>
                <c:pt idx="5826">
                  <c:v>0.20314988889620963</c:v>
                </c:pt>
                <c:pt idx="5827">
                  <c:v>0.20323408318428124</c:v>
                </c:pt>
                <c:pt idx="5828">
                  <c:v>0.20331177580095069</c:v>
                </c:pt>
                <c:pt idx="5829">
                  <c:v>0.20337508422598502</c:v>
                </c:pt>
                <c:pt idx="5830">
                  <c:v>0.20341898348539997</c:v>
                </c:pt>
                <c:pt idx="5831">
                  <c:v>0.20344173217619285</c:v>
                </c:pt>
                <c:pt idx="5832">
                  <c:v>0.20344421818782318</c:v>
                </c:pt>
                <c:pt idx="5833">
                  <c:v>0.20342751996783423</c:v>
                </c:pt>
                <c:pt idx="5834">
                  <c:v>0.20339417235443244</c:v>
                </c:pt>
                <c:pt idx="5835">
                  <c:v>0.20334652394946592</c:v>
                </c:pt>
                <c:pt idx="5836">
                  <c:v>0.20328964347694031</c:v>
                </c:pt>
                <c:pt idx="5837">
                  <c:v>0.20323005123714108</c:v>
                </c:pt>
                <c:pt idx="5838">
                  <c:v>0.20317567049112548</c:v>
                </c:pt>
                <c:pt idx="5839">
                  <c:v>0.20313423318364662</c:v>
                </c:pt>
                <c:pt idx="5840">
                  <c:v>0.20311103189310006</c:v>
                </c:pt>
                <c:pt idx="5841">
                  <c:v>0.20310648552281738</c:v>
                </c:pt>
                <c:pt idx="5842">
                  <c:v>0.20311600014597561</c:v>
                </c:pt>
                <c:pt idx="5843">
                  <c:v>0.20313198330726365</c:v>
                </c:pt>
                <c:pt idx="5844">
                  <c:v>0.2031455764879285</c:v>
                </c:pt>
                <c:pt idx="5845">
                  <c:v>0.20315059201031546</c:v>
                </c:pt>
                <c:pt idx="5846">
                  <c:v>0.20314567023547933</c:v>
                </c:pt>
                <c:pt idx="5847">
                  <c:v>0.20313404569350277</c:v>
                </c:pt>
                <c:pt idx="5848">
                  <c:v>0.20312307766095969</c:v>
                </c:pt>
                <c:pt idx="5849">
                  <c:v>0.20311956232453085</c:v>
                </c:pt>
                <c:pt idx="5850">
                  <c:v>0.2031286553864847</c:v>
                </c:pt>
                <c:pt idx="5851">
                  <c:v>0.20315063888462967</c:v>
                </c:pt>
                <c:pt idx="5852">
                  <c:v>0.2031817176686149</c:v>
                </c:pt>
                <c:pt idx="5853">
                  <c:v>0.20321556466616161</c:v>
                </c:pt>
                <c:pt idx="5854">
                  <c:v>0.20324589794261202</c:v>
                </c:pt>
                <c:pt idx="5855">
                  <c:v>0.2032692471007492</c:v>
                </c:pt>
                <c:pt idx="5856">
                  <c:v>0.20328570479173722</c:v>
                </c:pt>
                <c:pt idx="5857">
                  <c:v>0.20329855253953441</c:v>
                </c:pt>
                <c:pt idx="5858">
                  <c:v>0.20331243228541193</c:v>
                </c:pt>
                <c:pt idx="5859">
                  <c:v>0.20333114250973158</c:v>
                </c:pt>
                <c:pt idx="5860">
                  <c:v>0.20335599693646297</c:v>
                </c:pt>
                <c:pt idx="5861">
                  <c:v>0.20338549582840723</c:v>
                </c:pt>
                <c:pt idx="5862">
                  <c:v>0.20341551265590749</c:v>
                </c:pt>
                <c:pt idx="5863">
                  <c:v>0.20344168527044978</c:v>
                </c:pt>
                <c:pt idx="5864">
                  <c:v>0.20345983817140176</c:v>
                </c:pt>
                <c:pt idx="5865">
                  <c:v>0.20346757801105717</c:v>
                </c:pt>
                <c:pt idx="5866">
                  <c:v>0.20346485732442651</c:v>
                </c:pt>
                <c:pt idx="5867">
                  <c:v>0.2034529897010334</c:v>
                </c:pt>
                <c:pt idx="5868">
                  <c:v>0.203434883991333</c:v>
                </c:pt>
                <c:pt idx="5869">
                  <c:v>0.20341448079302901</c:v>
                </c:pt>
                <c:pt idx="5870">
                  <c:v>0.2033960483828515</c:v>
                </c:pt>
                <c:pt idx="5871">
                  <c:v>0.20338404194100321</c:v>
                </c:pt>
                <c:pt idx="5872">
                  <c:v>0.20338174387083949</c:v>
                </c:pt>
                <c:pt idx="5873">
                  <c:v>0.20339060792276262</c:v>
                </c:pt>
                <c:pt idx="5874">
                  <c:v>0.20340964983125218</c:v>
                </c:pt>
                <c:pt idx="5875">
                  <c:v>0.20343511851642612</c:v>
                </c:pt>
                <c:pt idx="5876">
                  <c:v>0.20346105777334386</c:v>
                </c:pt>
                <c:pt idx="5877">
                  <c:v>0.20348146316000756</c:v>
                </c:pt>
                <c:pt idx="5878">
                  <c:v>0.2034919242242231</c:v>
                </c:pt>
                <c:pt idx="5879">
                  <c:v>0.20349159584617946</c:v>
                </c:pt>
                <c:pt idx="5880">
                  <c:v>0.20348338647577888</c:v>
                </c:pt>
                <c:pt idx="5881">
                  <c:v>0.20347316016284886</c:v>
                </c:pt>
                <c:pt idx="5882">
                  <c:v>0.20346790637094134</c:v>
                </c:pt>
                <c:pt idx="5883">
                  <c:v>0.20347212816299373</c:v>
                </c:pt>
                <c:pt idx="5884">
                  <c:v>0.20348671711591945</c:v>
                </c:pt>
                <c:pt idx="5885">
                  <c:v>0.20350726444670383</c:v>
                </c:pt>
                <c:pt idx="5886">
                  <c:v>0.20352565466302672</c:v>
                </c:pt>
                <c:pt idx="5887">
                  <c:v>0.2035329265195259</c:v>
                </c:pt>
                <c:pt idx="5888">
                  <c:v>0.20352105703593923</c:v>
                </c:pt>
                <c:pt idx="5889">
                  <c:v>0.20348620109957757</c:v>
                </c:pt>
                <c:pt idx="5890">
                  <c:v>0.20343047494315555</c:v>
                </c:pt>
                <c:pt idx="5891">
                  <c:v>0.20336106178655941</c:v>
                </c:pt>
                <c:pt idx="5892">
                  <c:v>0.20328879946996112</c:v>
                </c:pt>
                <c:pt idx="5893">
                  <c:v>0.20322564426796771</c:v>
                </c:pt>
                <c:pt idx="5894">
                  <c:v>0.20318288961197725</c:v>
                </c:pt>
                <c:pt idx="5895">
                  <c:v>0.20316774834725213</c:v>
                </c:pt>
                <c:pt idx="5896">
                  <c:v>0.20318288961197725</c:v>
                </c:pt>
                <c:pt idx="5897">
                  <c:v>0.20322475350303568</c:v>
                </c:pt>
                <c:pt idx="5898">
                  <c:v>0.20328514212533819</c:v>
                </c:pt>
                <c:pt idx="5899">
                  <c:v>0.20335144800107749</c:v>
                </c:pt>
                <c:pt idx="5900">
                  <c:v>0.20340946222216991</c:v>
                </c:pt>
                <c:pt idx="5901">
                  <c:v>0.20344707946410687</c:v>
                </c:pt>
                <c:pt idx="5902">
                  <c:v>0.20345594484965854</c:v>
                </c:pt>
                <c:pt idx="5903">
                  <c:v>0.20343408660696402</c:v>
                </c:pt>
                <c:pt idx="5904">
                  <c:v>0.20338610552457367</c:v>
                </c:pt>
                <c:pt idx="5905">
                  <c:v>0.2033226079214617</c:v>
                </c:pt>
                <c:pt idx="5906">
                  <c:v>0.20325729104969711</c:v>
                </c:pt>
                <c:pt idx="5907">
                  <c:v>0.20320262561326005</c:v>
                </c:pt>
                <c:pt idx="5908">
                  <c:v>0.20316906088181116</c:v>
                </c:pt>
                <c:pt idx="5909">
                  <c:v>0.20316127948487725</c:v>
                </c:pt>
                <c:pt idx="5910">
                  <c:v>0.20317899877219356</c:v>
                </c:pt>
                <c:pt idx="5911">
                  <c:v>0.20321842443639157</c:v>
                </c:pt>
                <c:pt idx="5912">
                  <c:v>0.20327342007448687</c:v>
                </c:pt>
                <c:pt idx="5913">
                  <c:v>0.20333808284801788</c:v>
                </c:pt>
                <c:pt idx="5914">
                  <c:v>0.20340683570352999</c:v>
                </c:pt>
                <c:pt idx="5915">
                  <c:v>0.2034749896231641</c:v>
                </c:pt>
                <c:pt idx="5916">
                  <c:v>0.20353752427227131</c:v>
                </c:pt>
                <c:pt idx="5917">
                  <c:v>0.20358951041427695</c:v>
                </c:pt>
                <c:pt idx="5918">
                  <c:v>0.20362592318690118</c:v>
                </c:pt>
                <c:pt idx="5919">
                  <c:v>0.20364300445694847</c:v>
                </c:pt>
                <c:pt idx="5920">
                  <c:v>0.20363939105533432</c:v>
                </c:pt>
                <c:pt idx="5921">
                  <c:v>0.20361696048152642</c:v>
                </c:pt>
                <c:pt idx="5922">
                  <c:v>0.20358064230181924</c:v>
                </c:pt>
                <c:pt idx="5923">
                  <c:v>0.20353766502057233</c:v>
                </c:pt>
                <c:pt idx="5924">
                  <c:v>0.20349502037227149</c:v>
                </c:pt>
                <c:pt idx="5925">
                  <c:v>0.20345730516292701</c:v>
                </c:pt>
                <c:pt idx="5926">
                  <c:v>0.20342644117232997</c:v>
                </c:pt>
                <c:pt idx="5927">
                  <c:v>0.20340064468672744</c:v>
                </c:pt>
                <c:pt idx="5928">
                  <c:v>0.20337630358994083</c:v>
                </c:pt>
                <c:pt idx="5929">
                  <c:v>0.2033500411234915</c:v>
                </c:pt>
                <c:pt idx="5930">
                  <c:v>0.20332016949847551</c:v>
                </c:pt>
                <c:pt idx="5931">
                  <c:v>0.20328809613206475</c:v>
                </c:pt>
                <c:pt idx="5932">
                  <c:v>0.20325785368001367</c:v>
                </c:pt>
                <c:pt idx="5933">
                  <c:v>0.20323445825103445</c:v>
                </c:pt>
                <c:pt idx="5934">
                  <c:v>0.20322297197865322</c:v>
                </c:pt>
                <c:pt idx="5935">
                  <c:v>0.20322578491522911</c:v>
                </c:pt>
                <c:pt idx="5936">
                  <c:v>0.20324285045434584</c:v>
                </c:pt>
                <c:pt idx="5937">
                  <c:v>0.20327023173138756</c:v>
                </c:pt>
                <c:pt idx="5938">
                  <c:v>0.20330188176246441</c:v>
                </c:pt>
                <c:pt idx="5939">
                  <c:v>0.20333072046571052</c:v>
                </c:pt>
                <c:pt idx="5940">
                  <c:v>0.20334929079064254</c:v>
                </c:pt>
                <c:pt idx="5941">
                  <c:v>0.20335135420909642</c:v>
                </c:pt>
                <c:pt idx="5942">
                  <c:v>0.20333269000798468</c:v>
                </c:pt>
                <c:pt idx="5943">
                  <c:v>0.20329217550771936</c:v>
                </c:pt>
                <c:pt idx="5944">
                  <c:v>0.20323141084304006</c:v>
                </c:pt>
                <c:pt idx="5945">
                  <c:v>0.20315490446839965</c:v>
                </c:pt>
                <c:pt idx="5946">
                  <c:v>0.20307058493033034</c:v>
                </c:pt>
                <c:pt idx="5947">
                  <c:v>0.20298712517923842</c:v>
                </c:pt>
                <c:pt idx="5948">
                  <c:v>0.20291389437586113</c:v>
                </c:pt>
                <c:pt idx="5949">
                  <c:v>0.20285856950096356</c:v>
                </c:pt>
                <c:pt idx="5950">
                  <c:v>0.20282554657991478</c:v>
                </c:pt>
                <c:pt idx="5951">
                  <c:v>0.2028150078783427</c:v>
                </c:pt>
                <c:pt idx="5952">
                  <c:v>0.20282311094616276</c:v>
                </c:pt>
                <c:pt idx="5953">
                  <c:v>0.20284259639865984</c:v>
                </c:pt>
                <c:pt idx="5954">
                  <c:v>0.20286522123002268</c:v>
                </c:pt>
                <c:pt idx="5955">
                  <c:v>0.2028832095146603</c:v>
                </c:pt>
                <c:pt idx="5956">
                  <c:v>0.20289131385509859</c:v>
                </c:pt>
                <c:pt idx="5957">
                  <c:v>0.20288854993009417</c:v>
                </c:pt>
                <c:pt idx="5958">
                  <c:v>0.20287716649218343</c:v>
                </c:pt>
                <c:pt idx="5959">
                  <c:v>0.20286208272544823</c:v>
                </c:pt>
                <c:pt idx="5960">
                  <c:v>0.20284906051592219</c:v>
                </c:pt>
                <c:pt idx="5961">
                  <c:v>0.20284226851121775</c:v>
                </c:pt>
                <c:pt idx="5962">
                  <c:v>0.20284297112746827</c:v>
                </c:pt>
                <c:pt idx="5963">
                  <c:v>0.2028495757757863</c:v>
                </c:pt>
                <c:pt idx="5964">
                  <c:v>0.20285814791593534</c:v>
                </c:pt>
                <c:pt idx="5965">
                  <c:v>0.20286414383037341</c:v>
                </c:pt>
                <c:pt idx="5966">
                  <c:v>0.20286386277003485</c:v>
                </c:pt>
                <c:pt idx="5967">
                  <c:v>0.20285650842249345</c:v>
                </c:pt>
                <c:pt idx="5968">
                  <c:v>0.20284362690366095</c:v>
                </c:pt>
                <c:pt idx="5969">
                  <c:v>0.20282859114131377</c:v>
                </c:pt>
                <c:pt idx="5970">
                  <c:v>0.20281575728867493</c:v>
                </c:pt>
                <c:pt idx="5971">
                  <c:v>0.20280788854468143</c:v>
                </c:pt>
                <c:pt idx="5972">
                  <c:v>0.20280596821808725</c:v>
                </c:pt>
                <c:pt idx="5973">
                  <c:v>0.20280910631716517</c:v>
                </c:pt>
                <c:pt idx="5974">
                  <c:v>0.20281486736404938</c:v>
                </c:pt>
                <c:pt idx="5975">
                  <c:v>0.20282114371348889</c:v>
                </c:pt>
                <c:pt idx="5976">
                  <c:v>0.20282695175944684</c:v>
                </c:pt>
                <c:pt idx="5977">
                  <c:v>0.2028329940832426</c:v>
                </c:pt>
                <c:pt idx="5978">
                  <c:v>0.20284067591859176</c:v>
                </c:pt>
                <c:pt idx="5979">
                  <c:v>0.20285149629521068</c:v>
                </c:pt>
                <c:pt idx="5980">
                  <c:v>0.2028654554476915</c:v>
                </c:pt>
                <c:pt idx="5981">
                  <c:v>0.20288025826062003</c:v>
                </c:pt>
                <c:pt idx="5982">
                  <c:v>0.20289220393638682</c:v>
                </c:pt>
                <c:pt idx="5983">
                  <c:v>0.20289698229869665</c:v>
                </c:pt>
                <c:pt idx="5984">
                  <c:v>0.20289075169943546</c:v>
                </c:pt>
                <c:pt idx="5985">
                  <c:v>0.2028724351921892</c:v>
                </c:pt>
                <c:pt idx="5986">
                  <c:v>0.20284306480972089</c:v>
                </c:pt>
                <c:pt idx="5987">
                  <c:v>0.20280620240380273</c:v>
                </c:pt>
                <c:pt idx="5988">
                  <c:v>0.20276615848184329</c:v>
                </c:pt>
                <c:pt idx="5989">
                  <c:v>0.20272691433733944</c:v>
                </c:pt>
                <c:pt idx="5990">
                  <c:v>0.20269062368434829</c:v>
                </c:pt>
                <c:pt idx="5991">
                  <c:v>0.20265817538459116</c:v>
                </c:pt>
                <c:pt idx="5992">
                  <c:v>0.20262905357819036</c:v>
                </c:pt>
                <c:pt idx="5993">
                  <c:v>0.20260278944367646</c:v>
                </c:pt>
                <c:pt idx="5994">
                  <c:v>0.20258008465380714</c:v>
                </c:pt>
                <c:pt idx="5995">
                  <c:v>0.20256346643626374</c:v>
                </c:pt>
                <c:pt idx="5996">
                  <c:v>0.2025566320862596</c:v>
                </c:pt>
                <c:pt idx="5997">
                  <c:v>0.20256365368024318</c:v>
                </c:pt>
                <c:pt idx="5998">
                  <c:v>0.20258701299992529</c:v>
                </c:pt>
                <c:pt idx="5999">
                  <c:v>0.20262633813950601</c:v>
                </c:pt>
                <c:pt idx="6000">
                  <c:v>0.20267784073139503</c:v>
                </c:pt>
                <c:pt idx="6001">
                  <c:v>0.20273459429655402</c:v>
                </c:pt>
                <c:pt idx="6002">
                  <c:v>0.20278760845103391</c:v>
                </c:pt>
                <c:pt idx="6003">
                  <c:v>0.20282887217882681</c:v>
                </c:pt>
                <c:pt idx="6004">
                  <c:v>0.20285238629489707</c:v>
                </c:pt>
                <c:pt idx="6005">
                  <c:v>0.20285599315440414</c:v>
                </c:pt>
                <c:pt idx="6006">
                  <c:v>0.20284170641903584</c:v>
                </c:pt>
                <c:pt idx="6007">
                  <c:v>0.20281444582144212</c:v>
                </c:pt>
                <c:pt idx="6008">
                  <c:v>0.20277964654843891</c:v>
                </c:pt>
                <c:pt idx="6009">
                  <c:v>0.20274236805211529</c:v>
                </c:pt>
                <c:pt idx="6010">
                  <c:v>0.20270476497174314</c:v>
                </c:pt>
                <c:pt idx="6011">
                  <c:v>0.20266660328132743</c:v>
                </c:pt>
                <c:pt idx="6012">
                  <c:v>0.20262605723302482</c:v>
                </c:pt>
                <c:pt idx="6013">
                  <c:v>0.20258162947816402</c:v>
                </c:pt>
                <c:pt idx="6014">
                  <c:v>0.20253378928591101</c:v>
                </c:pt>
                <c:pt idx="6015">
                  <c:v>0.20248562674467516</c:v>
                </c:pt>
                <c:pt idx="6016">
                  <c:v>0.20244271088509599</c:v>
                </c:pt>
                <c:pt idx="6017">
                  <c:v>0.20241046828010542</c:v>
                </c:pt>
                <c:pt idx="6018">
                  <c:v>0.2023931546614833</c:v>
                </c:pt>
                <c:pt idx="6019">
                  <c:v>0.20239226560240206</c:v>
                </c:pt>
                <c:pt idx="6020">
                  <c:v>0.20240555488575715</c:v>
                </c:pt>
                <c:pt idx="6021">
                  <c:v>0.20242881211017014</c:v>
                </c:pt>
                <c:pt idx="6022">
                  <c:v>0.20245661010484026</c:v>
                </c:pt>
                <c:pt idx="6023">
                  <c:v>0.20248539273176078</c:v>
                </c:pt>
                <c:pt idx="6024">
                  <c:v>0.20251296032058339</c:v>
                </c:pt>
                <c:pt idx="6025">
                  <c:v>0.20253879774790459</c:v>
                </c:pt>
                <c:pt idx="6026">
                  <c:v>0.20256248340669555</c:v>
                </c:pt>
                <c:pt idx="6027">
                  <c:v>0.20258303386871165</c:v>
                </c:pt>
                <c:pt idx="6028">
                  <c:v>0.20259787387303149</c:v>
                </c:pt>
                <c:pt idx="6029">
                  <c:v>0.20260330441144001</c:v>
                </c:pt>
                <c:pt idx="6030">
                  <c:v>0.20259693758016914</c:v>
                </c:pt>
                <c:pt idx="6031">
                  <c:v>0.20257872708542388</c:v>
                </c:pt>
                <c:pt idx="6032">
                  <c:v>0.20255190427693046</c:v>
                </c:pt>
                <c:pt idx="6033">
                  <c:v>0.20252302362854077</c:v>
                </c:pt>
                <c:pt idx="6034">
                  <c:v>0.20250013579163659</c:v>
                </c:pt>
                <c:pt idx="6035">
                  <c:v>0.20248941777145632</c:v>
                </c:pt>
                <c:pt idx="6036">
                  <c:v>0.20249451932886017</c:v>
                </c:pt>
                <c:pt idx="6037">
                  <c:v>0.20251497296352014</c:v>
                </c:pt>
                <c:pt idx="6038">
                  <c:v>0.20254680204539829</c:v>
                </c:pt>
                <c:pt idx="6039">
                  <c:v>0.20258443826380054</c:v>
                </c:pt>
                <c:pt idx="6040">
                  <c:v>0.20262263955205814</c:v>
                </c:pt>
                <c:pt idx="6041">
                  <c:v>0.20265728578281203</c:v>
                </c:pt>
                <c:pt idx="6042">
                  <c:v>0.20268528570219665</c:v>
                </c:pt>
                <c:pt idx="6043">
                  <c:v>0.20270499910289272</c:v>
                </c:pt>
                <c:pt idx="6044">
                  <c:v>0.20271431762513301</c:v>
                </c:pt>
                <c:pt idx="6045">
                  <c:v>0.2027111333839898</c:v>
                </c:pt>
                <c:pt idx="6046">
                  <c:v>0.20269418237556644</c:v>
                </c:pt>
                <c:pt idx="6047">
                  <c:v>0.20266379396424292</c:v>
                </c:pt>
                <c:pt idx="6048">
                  <c:v>0.20262334181307504</c:v>
                </c:pt>
                <c:pt idx="6049">
                  <c:v>0.2025784462097365</c:v>
                </c:pt>
                <c:pt idx="6050">
                  <c:v>0.20253608287348687</c:v>
                </c:pt>
                <c:pt idx="6051">
                  <c:v>0.20250177394029509</c:v>
                </c:pt>
                <c:pt idx="6052">
                  <c:v>0.2024782787993443</c:v>
                </c:pt>
                <c:pt idx="6053">
                  <c:v>0.2024634896812075</c:v>
                </c:pt>
                <c:pt idx="6054">
                  <c:v>0.20245272576632031</c:v>
                </c:pt>
                <c:pt idx="6055">
                  <c:v>0.20244032419514299</c:v>
                </c:pt>
                <c:pt idx="6056">
                  <c:v>0.20242244783645366</c:v>
                </c:pt>
                <c:pt idx="6057">
                  <c:v>0.20239900377976125</c:v>
                </c:pt>
                <c:pt idx="6058">
                  <c:v>0.20237312787712333</c:v>
                </c:pt>
                <c:pt idx="6059">
                  <c:v>0.20235034151435957</c:v>
                </c:pt>
                <c:pt idx="6060">
                  <c:v>0.20233593104374811</c:v>
                </c:pt>
                <c:pt idx="6061">
                  <c:v>0.2023319074263091</c:v>
                </c:pt>
                <c:pt idx="6062">
                  <c:v>0.20233705392038423</c:v>
                </c:pt>
                <c:pt idx="6063">
                  <c:v>0.20234748745460993</c:v>
                </c:pt>
                <c:pt idx="6064">
                  <c:v>0.20235848270588183</c:v>
                </c:pt>
                <c:pt idx="6065">
                  <c:v>0.20236681120915131</c:v>
                </c:pt>
                <c:pt idx="6066">
                  <c:v>0.2023713498427738</c:v>
                </c:pt>
                <c:pt idx="6067">
                  <c:v>0.20237364257263576</c:v>
                </c:pt>
                <c:pt idx="6068">
                  <c:v>0.20237598210537996</c:v>
                </c:pt>
                <c:pt idx="6069">
                  <c:v>0.20237995933996919</c:v>
                </c:pt>
                <c:pt idx="6070">
                  <c:v>0.20238557432139767</c:v>
                </c:pt>
                <c:pt idx="6071">
                  <c:v>0.20239207843230109</c:v>
                </c:pt>
                <c:pt idx="6072">
                  <c:v>0.20239919095284672</c:v>
                </c:pt>
                <c:pt idx="6073">
                  <c:v>0.20240808176733624</c:v>
                </c:pt>
                <c:pt idx="6074">
                  <c:v>0.20242244783645366</c:v>
                </c:pt>
                <c:pt idx="6075">
                  <c:v>0.20244668873083191</c:v>
                </c:pt>
                <c:pt idx="6076">
                  <c:v>0.20248440987889724</c:v>
                </c:pt>
                <c:pt idx="6077">
                  <c:v>0.20253547436948013</c:v>
                </c:pt>
                <c:pt idx="6078">
                  <c:v>0.20259469048553477</c:v>
                </c:pt>
                <c:pt idx="6079">
                  <c:v>0.2026524164158848</c:v>
                </c:pt>
                <c:pt idx="6080">
                  <c:v>0.2026967109370473</c:v>
                </c:pt>
                <c:pt idx="6081">
                  <c:v>0.20271768920002606</c:v>
                </c:pt>
                <c:pt idx="6082">
                  <c:v>0.20271061828835166</c:v>
                </c:pt>
                <c:pt idx="6083">
                  <c:v>0.20267802802469301</c:v>
                </c:pt>
                <c:pt idx="6084">
                  <c:v>0.20262905357819036</c:v>
                </c:pt>
                <c:pt idx="6085">
                  <c:v>0.20257690139670256</c:v>
                </c:pt>
                <c:pt idx="6086">
                  <c:v>0.20253547436948013</c:v>
                </c:pt>
                <c:pt idx="6087">
                  <c:v>0.20251389643241699</c:v>
                </c:pt>
                <c:pt idx="6088">
                  <c:v>0.20251558143880252</c:v>
                </c:pt>
                <c:pt idx="6089">
                  <c:v>0.20253739350039721</c:v>
                </c:pt>
                <c:pt idx="6090">
                  <c:v>0.20257133075291253</c:v>
                </c:pt>
                <c:pt idx="6091">
                  <c:v>0.20260784551724206</c:v>
                </c:pt>
                <c:pt idx="6092">
                  <c:v>0.20263869820455346</c:v>
                </c:pt>
                <c:pt idx="6093">
                  <c:v>0.20265986095085439</c:v>
                </c:pt>
                <c:pt idx="6094">
                  <c:v>0.20267161327522962</c:v>
                </c:pt>
                <c:pt idx="6095">
                  <c:v>0.20267821531807181</c:v>
                </c:pt>
                <c:pt idx="6096">
                  <c:v>0.20268509840576873</c:v>
                </c:pt>
                <c:pt idx="6097">
                  <c:v>0.20269699188923171</c:v>
                </c:pt>
                <c:pt idx="6098">
                  <c:v>0.20271530099843957</c:v>
                </c:pt>
                <c:pt idx="6099">
                  <c:v>0.20273791919907133</c:v>
                </c:pt>
                <c:pt idx="6100">
                  <c:v>0.20275936777352385</c:v>
                </c:pt>
                <c:pt idx="6101">
                  <c:v>0.20277327713145618</c:v>
                </c:pt>
                <c:pt idx="6102">
                  <c:v>0.20277496314450758</c:v>
                </c:pt>
                <c:pt idx="6103">
                  <c:v>0.202762505535896</c:v>
                </c:pt>
                <c:pt idx="6104">
                  <c:v>0.20273791919907133</c:v>
                </c:pt>
                <c:pt idx="6105">
                  <c:v>0.20270602928145073</c:v>
                </c:pt>
                <c:pt idx="6106">
                  <c:v>0.20267170692052558</c:v>
                </c:pt>
                <c:pt idx="6107">
                  <c:v>0.2026386045663747</c:v>
                </c:pt>
                <c:pt idx="6108">
                  <c:v>0.20260648786207777</c:v>
                </c:pt>
                <c:pt idx="6109">
                  <c:v>0.20257250105030108</c:v>
                </c:pt>
                <c:pt idx="6110">
                  <c:v>0.20253322759284095</c:v>
                </c:pt>
                <c:pt idx="6111">
                  <c:v>0.20248623517884287</c:v>
                </c:pt>
                <c:pt idx="6112">
                  <c:v>0.2024327898286041</c:v>
                </c:pt>
                <c:pt idx="6113">
                  <c:v>0.20237761978579968</c:v>
                </c:pt>
                <c:pt idx="6114">
                  <c:v>0.20232764991821503</c:v>
                </c:pt>
                <c:pt idx="6115">
                  <c:v>0.20228863250231019</c:v>
                </c:pt>
                <c:pt idx="6116">
                  <c:v>0.20226290351049933</c:v>
                </c:pt>
                <c:pt idx="6117">
                  <c:v>0.20224718618549961</c:v>
                </c:pt>
                <c:pt idx="6118">
                  <c:v>0.20223446305329404</c:v>
                </c:pt>
                <c:pt idx="6119">
                  <c:v>0.20221682903416713</c:v>
                </c:pt>
                <c:pt idx="6120">
                  <c:v>0.20218881252933549</c:v>
                </c:pt>
                <c:pt idx="6121">
                  <c:v>0.20214887225677777</c:v>
                </c:pt>
                <c:pt idx="6122">
                  <c:v>0.20210126675374326</c:v>
                </c:pt>
                <c:pt idx="6123">
                  <c:v>0.20205301188399546</c:v>
                </c:pt>
                <c:pt idx="6124">
                  <c:v>0.20201079327074209</c:v>
                </c:pt>
                <c:pt idx="6125">
                  <c:v>0.20197769450396338</c:v>
                </c:pt>
                <c:pt idx="6126">
                  <c:v>0.20195287208419574</c:v>
                </c:pt>
                <c:pt idx="6127">
                  <c:v>0.20193197747468825</c:v>
                </c:pt>
                <c:pt idx="6128">
                  <c:v>0.20191052298213172</c:v>
                </c:pt>
                <c:pt idx="6129">
                  <c:v>0.20188654568579975</c:v>
                </c:pt>
                <c:pt idx="6130">
                  <c:v>0.20186130785654485</c:v>
                </c:pt>
                <c:pt idx="6131">
                  <c:v>0.2018399503208724</c:v>
                </c:pt>
                <c:pt idx="6132">
                  <c:v>0.20182742604014856</c:v>
                </c:pt>
                <c:pt idx="6133">
                  <c:v>0.20182616428562436</c:v>
                </c:pt>
                <c:pt idx="6134">
                  <c:v>0.20183448258673273</c:v>
                </c:pt>
                <c:pt idx="6135">
                  <c:v>0.20184639953167291</c:v>
                </c:pt>
                <c:pt idx="6136">
                  <c:v>0.20185448454716601</c:v>
                </c:pt>
                <c:pt idx="6137">
                  <c:v>0.20185317597953598</c:v>
                </c:pt>
                <c:pt idx="6138">
                  <c:v>0.20184107191587128</c:v>
                </c:pt>
                <c:pt idx="6139">
                  <c:v>0.20182046307014465</c:v>
                </c:pt>
                <c:pt idx="6140">
                  <c:v>0.20179616364675165</c:v>
                </c:pt>
                <c:pt idx="6141">
                  <c:v>0.20177163195424072</c:v>
                </c:pt>
                <c:pt idx="6142">
                  <c:v>0.20174602701797148</c:v>
                </c:pt>
                <c:pt idx="6143">
                  <c:v>0.20171449016578066</c:v>
                </c:pt>
                <c:pt idx="6144">
                  <c:v>0.20166940812437026</c:v>
                </c:pt>
                <c:pt idx="6145">
                  <c:v>0.20160532026194175</c:v>
                </c:pt>
                <c:pt idx="6146">
                  <c:v>0.20152130101501217</c:v>
                </c:pt>
                <c:pt idx="6147">
                  <c:v>0.20142408501932371</c:v>
                </c:pt>
                <c:pt idx="6148">
                  <c:v>0.20132525705735746</c:v>
                </c:pt>
                <c:pt idx="6149">
                  <c:v>0.20123984524220714</c:v>
                </c:pt>
                <c:pt idx="6150">
                  <c:v>0.2011797403300509</c:v>
                </c:pt>
                <c:pt idx="6151">
                  <c:v>0.20115071748890143</c:v>
                </c:pt>
                <c:pt idx="6152">
                  <c:v>0.20115146403285897</c:v>
                </c:pt>
                <c:pt idx="6153">
                  <c:v>0.20117437422452519</c:v>
                </c:pt>
                <c:pt idx="6154">
                  <c:v>0.20121011840359268</c:v>
                </c:pt>
                <c:pt idx="6155">
                  <c:v>0.20124955240571771</c:v>
                </c:pt>
                <c:pt idx="6156">
                  <c:v>0.20128674965143509</c:v>
                </c:pt>
                <c:pt idx="6157">
                  <c:v>0.20131937570535716</c:v>
                </c:pt>
                <c:pt idx="6158">
                  <c:v>0.20134700941630554</c:v>
                </c:pt>
                <c:pt idx="6159">
                  <c:v>0.20136899627681956</c:v>
                </c:pt>
                <c:pt idx="6160">
                  <c:v>0.20138374817024327</c:v>
                </c:pt>
                <c:pt idx="6161">
                  <c:v>0.2013885099643383</c:v>
                </c:pt>
                <c:pt idx="6162">
                  <c:v>0.2013815073440289</c:v>
                </c:pt>
                <c:pt idx="6163">
                  <c:v>0.20136330105963127</c:v>
                </c:pt>
                <c:pt idx="6164">
                  <c:v>0.20133786022270636</c:v>
                </c:pt>
                <c:pt idx="6165">
                  <c:v>0.20131218749440691</c:v>
                </c:pt>
                <c:pt idx="6166">
                  <c:v>0.20129384409267712</c:v>
                </c:pt>
                <c:pt idx="6167">
                  <c:v>0.20128847657711843</c:v>
                </c:pt>
                <c:pt idx="6168">
                  <c:v>0.20129804480330135</c:v>
                </c:pt>
                <c:pt idx="6169">
                  <c:v>0.20131895561183341</c:v>
                </c:pt>
                <c:pt idx="6170">
                  <c:v>0.20134374182503664</c:v>
                </c:pt>
                <c:pt idx="6171">
                  <c:v>0.20136316101424775</c:v>
                </c:pt>
                <c:pt idx="6172">
                  <c:v>0.20136950978367926</c:v>
                </c:pt>
                <c:pt idx="6173">
                  <c:v>0.20135816609176702</c:v>
                </c:pt>
                <c:pt idx="6174">
                  <c:v>0.20132973814091257</c:v>
                </c:pt>
                <c:pt idx="6175">
                  <c:v>0.20128898998878095</c:v>
                </c:pt>
                <c:pt idx="6176">
                  <c:v>0.20124432544455892</c:v>
                </c:pt>
                <c:pt idx="6177">
                  <c:v>0.20120414528121353</c:v>
                </c:pt>
                <c:pt idx="6178">
                  <c:v>0.20117600738005756</c:v>
                </c:pt>
                <c:pt idx="6179">
                  <c:v>0.20116392217454435</c:v>
                </c:pt>
                <c:pt idx="6180">
                  <c:v>0.20116770168144046</c:v>
                </c:pt>
                <c:pt idx="6181">
                  <c:v>0.20118282003795071</c:v>
                </c:pt>
                <c:pt idx="6182">
                  <c:v>0.20120125207959436</c:v>
                </c:pt>
                <c:pt idx="6183">
                  <c:v>0.20121408497556378</c:v>
                </c:pt>
                <c:pt idx="6184">
                  <c:v>0.2012131049955895</c:v>
                </c:pt>
                <c:pt idx="6185">
                  <c:v>0.20119173264901566</c:v>
                </c:pt>
                <c:pt idx="6186">
                  <c:v>0.2011490844284681</c:v>
                </c:pt>
                <c:pt idx="6187">
                  <c:v>0.20108763915977365</c:v>
                </c:pt>
                <c:pt idx="6188">
                  <c:v>0.20101449470010188</c:v>
                </c:pt>
                <c:pt idx="6189">
                  <c:v>0.200938004744558</c:v>
                </c:pt>
                <c:pt idx="6190">
                  <c:v>0.20086791632744058</c:v>
                </c:pt>
                <c:pt idx="6191">
                  <c:v>0.20081191900825876</c:v>
                </c:pt>
                <c:pt idx="6192">
                  <c:v>0.20077490226351177</c:v>
                </c:pt>
                <c:pt idx="6193">
                  <c:v>0.20075811989229883</c:v>
                </c:pt>
                <c:pt idx="6194">
                  <c:v>0.20075970486629266</c:v>
                </c:pt>
                <c:pt idx="6195">
                  <c:v>0.20077476240773859</c:v>
                </c:pt>
                <c:pt idx="6196">
                  <c:v>0.20079676693661205</c:v>
                </c:pt>
                <c:pt idx="6197">
                  <c:v>0.20081881920376218</c:v>
                </c:pt>
                <c:pt idx="6198">
                  <c:v>0.20083532417017866</c:v>
                </c:pt>
                <c:pt idx="6199">
                  <c:v>0.20084241124090627</c:v>
                </c:pt>
                <c:pt idx="6200">
                  <c:v>0.20083975357583048</c:v>
                </c:pt>
                <c:pt idx="6201">
                  <c:v>0.20082940282476577</c:v>
                </c:pt>
                <c:pt idx="6202">
                  <c:v>0.20081569545302722</c:v>
                </c:pt>
                <c:pt idx="6203">
                  <c:v>0.20080292094503668</c:v>
                </c:pt>
                <c:pt idx="6204">
                  <c:v>0.20079406293018329</c:v>
                </c:pt>
                <c:pt idx="6205">
                  <c:v>0.20078898130847875</c:v>
                </c:pt>
                <c:pt idx="6206">
                  <c:v>0.20078492537786027</c:v>
                </c:pt>
                <c:pt idx="6207">
                  <c:v>0.20077727981854551</c:v>
                </c:pt>
                <c:pt idx="6208">
                  <c:v>0.20076212895535414</c:v>
                </c:pt>
                <c:pt idx="6209">
                  <c:v>0.20073798190284994</c:v>
                </c:pt>
                <c:pt idx="6210">
                  <c:v>0.2007073105557334</c:v>
                </c:pt>
                <c:pt idx="6211">
                  <c:v>0.20067491688007486</c:v>
                </c:pt>
                <c:pt idx="6212">
                  <c:v>0.20064616077816319</c:v>
                </c:pt>
                <c:pt idx="6213">
                  <c:v>0.20062369785462505</c:v>
                </c:pt>
                <c:pt idx="6214">
                  <c:v>0.20060617571676329</c:v>
                </c:pt>
                <c:pt idx="6215">
                  <c:v>0.20058744272364523</c:v>
                </c:pt>
                <c:pt idx="6216">
                  <c:v>0.20055799348254508</c:v>
                </c:pt>
                <c:pt idx="6217">
                  <c:v>0.2005100029538974</c:v>
                </c:pt>
                <c:pt idx="6218">
                  <c:v>0.20044016990074839</c:v>
                </c:pt>
                <c:pt idx="6219">
                  <c:v>0.20035167182405975</c:v>
                </c:pt>
                <c:pt idx="6220">
                  <c:v>0.20025415851305314</c:v>
                </c:pt>
                <c:pt idx="6221">
                  <c:v>0.20016039129061522</c:v>
                </c:pt>
                <c:pt idx="6222">
                  <c:v>0.20008326034692167</c:v>
                </c:pt>
                <c:pt idx="6223">
                  <c:v>0.20003076142059814</c:v>
                </c:pt>
                <c:pt idx="6224">
                  <c:v>0.20000525891333706</c:v>
                </c:pt>
                <c:pt idx="6225">
                  <c:v>0.20000283904518454</c:v>
                </c:pt>
                <c:pt idx="6226">
                  <c:v>0.20001680000848751</c:v>
                </c:pt>
                <c:pt idx="6227">
                  <c:v>0.20003955734068132</c:v>
                </c:pt>
                <c:pt idx="6228">
                  <c:v>0.20006473606501571</c:v>
                </c:pt>
                <c:pt idx="6229">
                  <c:v>0.20008931116295989</c:v>
                </c:pt>
                <c:pt idx="6230">
                  <c:v>0.20011179301028034</c:v>
                </c:pt>
                <c:pt idx="6231">
                  <c:v>0.20013138993835086</c:v>
                </c:pt>
                <c:pt idx="6232">
                  <c:v>0.20014740328667088</c:v>
                </c:pt>
                <c:pt idx="6233">
                  <c:v>0.20015843608239078</c:v>
                </c:pt>
                <c:pt idx="6234">
                  <c:v>0.20016369654358365</c:v>
                </c:pt>
                <c:pt idx="6235">
                  <c:v>0.20016406896803005</c:v>
                </c:pt>
                <c:pt idx="6236">
                  <c:v>0.20016202063752617</c:v>
                </c:pt>
                <c:pt idx="6237">
                  <c:v>0.20016197408467259</c:v>
                </c:pt>
                <c:pt idx="6238">
                  <c:v>0.20016849153274738</c:v>
                </c:pt>
                <c:pt idx="6239">
                  <c:v>0.20018413380719177</c:v>
                </c:pt>
                <c:pt idx="6240">
                  <c:v>0.20020885533613506</c:v>
                </c:pt>
                <c:pt idx="6241">
                  <c:v>0.20023972430547707</c:v>
                </c:pt>
                <c:pt idx="6242">
                  <c:v>0.2002715733246104</c:v>
                </c:pt>
                <c:pt idx="6243">
                  <c:v>0.2002993732810657</c:v>
                </c:pt>
                <c:pt idx="6244">
                  <c:v>0.2003193046633612</c:v>
                </c:pt>
                <c:pt idx="6245">
                  <c:v>0.20032964326400124</c:v>
                </c:pt>
                <c:pt idx="6246">
                  <c:v>0.20033024868518043</c:v>
                </c:pt>
                <c:pt idx="6247">
                  <c:v>0.20032121402603095</c:v>
                </c:pt>
                <c:pt idx="6248">
                  <c:v>0.20030216734495174</c:v>
                </c:pt>
                <c:pt idx="6249">
                  <c:v>0.20027236492354636</c:v>
                </c:pt>
                <c:pt idx="6250">
                  <c:v>0.20023120369199429</c:v>
                </c:pt>
                <c:pt idx="6251">
                  <c:v>0.20017919898120615</c:v>
                </c:pt>
                <c:pt idx="6252">
                  <c:v>0.20011956650776183</c:v>
                </c:pt>
                <c:pt idx="6253">
                  <c:v>0.20005724279854861</c:v>
                </c:pt>
                <c:pt idx="6254">
                  <c:v>0.19999832509639601</c:v>
                </c:pt>
                <c:pt idx="6255">
                  <c:v>0.1999477906870227</c:v>
                </c:pt>
                <c:pt idx="6256">
                  <c:v>0.19990740461327702</c:v>
                </c:pt>
                <c:pt idx="6257">
                  <c:v>0.19987651273255821</c:v>
                </c:pt>
                <c:pt idx="6258">
                  <c:v>0.19985194967279005</c:v>
                </c:pt>
                <c:pt idx="6259">
                  <c:v>0.19983055116972145</c:v>
                </c:pt>
                <c:pt idx="6260">
                  <c:v>0.19981045614421697</c:v>
                </c:pt>
                <c:pt idx="6261">
                  <c:v>0.1997930598128542</c:v>
                </c:pt>
                <c:pt idx="6262">
                  <c:v>0.19978152466184471</c:v>
                </c:pt>
                <c:pt idx="6263">
                  <c:v>0.19977952464666657</c:v>
                </c:pt>
                <c:pt idx="6264">
                  <c:v>0.19978761778811358</c:v>
                </c:pt>
                <c:pt idx="6265">
                  <c:v>0.19980310680692001</c:v>
                </c:pt>
                <c:pt idx="6266">
                  <c:v>0.19981845683000596</c:v>
                </c:pt>
                <c:pt idx="6267">
                  <c:v>0.19982506215841619</c:v>
                </c:pt>
                <c:pt idx="6268">
                  <c:v>0.19981492162508716</c:v>
                </c:pt>
                <c:pt idx="6269">
                  <c:v>0.19978385027247056</c:v>
                </c:pt>
                <c:pt idx="6270">
                  <c:v>0.19973301526335482</c:v>
                </c:pt>
                <c:pt idx="6271">
                  <c:v>0.19966902649283944</c:v>
                </c:pt>
                <c:pt idx="6272">
                  <c:v>0.19960072330373566</c:v>
                </c:pt>
                <c:pt idx="6273">
                  <c:v>0.1995368934783249</c:v>
                </c:pt>
                <c:pt idx="6274">
                  <c:v>0.19948394927026766</c:v>
                </c:pt>
                <c:pt idx="6275">
                  <c:v>0.19944462877646738</c:v>
                </c:pt>
                <c:pt idx="6276">
                  <c:v>0.19941823119876409</c:v>
                </c:pt>
                <c:pt idx="6277">
                  <c:v>0.19940252354249863</c:v>
                </c:pt>
                <c:pt idx="6278">
                  <c:v>0.19939555287112851</c:v>
                </c:pt>
                <c:pt idx="6279">
                  <c:v>0.19939606404989427</c:v>
                </c:pt>
                <c:pt idx="6280">
                  <c:v>0.19940373180358026</c:v>
                </c:pt>
                <c:pt idx="6281">
                  <c:v>0.19941874240422361</c:v>
                </c:pt>
                <c:pt idx="6282">
                  <c:v>0.19943984177267779</c:v>
                </c:pt>
                <c:pt idx="6283">
                  <c:v>0.19946461392536094</c:v>
                </c:pt>
                <c:pt idx="6284">
                  <c:v>0.19948920156792291</c:v>
                </c:pt>
                <c:pt idx="6285">
                  <c:v>0.19950937469985938</c:v>
                </c:pt>
                <c:pt idx="6286">
                  <c:v>0.19952248308969298</c:v>
                </c:pt>
                <c:pt idx="6287">
                  <c:v>0.19952768936848128</c:v>
                </c:pt>
                <c:pt idx="6288">
                  <c:v>0.19952652724726958</c:v>
                </c:pt>
                <c:pt idx="6289">
                  <c:v>0.19952211121502503</c:v>
                </c:pt>
                <c:pt idx="6290">
                  <c:v>0.19951783467922865</c:v>
                </c:pt>
                <c:pt idx="6291">
                  <c:v>0.19951551049265412</c:v>
                </c:pt>
                <c:pt idx="6292">
                  <c:v>0.19951564994349788</c:v>
                </c:pt>
                <c:pt idx="6293">
                  <c:v>0.19951644016579126</c:v>
                </c:pt>
                <c:pt idx="6294">
                  <c:v>0.19951467378853213</c:v>
                </c:pt>
                <c:pt idx="6295">
                  <c:v>0.19950756186857785</c:v>
                </c:pt>
                <c:pt idx="6296">
                  <c:v>0.19949310597194167</c:v>
                </c:pt>
                <c:pt idx="6297">
                  <c:v>0.19947065612817236</c:v>
                </c:pt>
                <c:pt idx="6298">
                  <c:v>0.19944137546717652</c:v>
                </c:pt>
                <c:pt idx="6299">
                  <c:v>0.19940796074383779</c:v>
                </c:pt>
                <c:pt idx="6300">
                  <c:v>0.19937403743779622</c:v>
                </c:pt>
                <c:pt idx="6301">
                  <c:v>0.19934313700631842</c:v>
                </c:pt>
                <c:pt idx="6302">
                  <c:v>0.19931827885649764</c:v>
                </c:pt>
                <c:pt idx="6303">
                  <c:v>0.19930145975656019</c:v>
                </c:pt>
                <c:pt idx="6304">
                  <c:v>0.19929277169211809</c:v>
                </c:pt>
                <c:pt idx="6305">
                  <c:v>0.19929147082042395</c:v>
                </c:pt>
                <c:pt idx="6306">
                  <c:v>0.1992950946869779</c:v>
                </c:pt>
                <c:pt idx="6307">
                  <c:v>0.19930085576784937</c:v>
                </c:pt>
                <c:pt idx="6308">
                  <c:v>0.19930564123990444</c:v>
                </c:pt>
                <c:pt idx="6309">
                  <c:v>0.19930722092186767</c:v>
                </c:pt>
                <c:pt idx="6310">
                  <c:v>0.19930434032966091</c:v>
                </c:pt>
                <c:pt idx="6311">
                  <c:v>0.19929713893273301</c:v>
                </c:pt>
                <c:pt idx="6312">
                  <c:v>0.19928631383169279</c:v>
                </c:pt>
                <c:pt idx="6313">
                  <c:v>0.19927353777203968</c:v>
                </c:pt>
                <c:pt idx="6314">
                  <c:v>0.19925983296223979</c:v>
                </c:pt>
                <c:pt idx="6315">
                  <c:v>0.19924636085888112</c:v>
                </c:pt>
                <c:pt idx="6316">
                  <c:v>0.19923335370734482</c:v>
                </c:pt>
                <c:pt idx="6317">
                  <c:v>0.19922048630146136</c:v>
                </c:pt>
                <c:pt idx="6318">
                  <c:v>0.19920720122102739</c:v>
                </c:pt>
                <c:pt idx="6319">
                  <c:v>0.1991928482167121</c:v>
                </c:pt>
                <c:pt idx="6320">
                  <c:v>0.19917677713079959</c:v>
                </c:pt>
                <c:pt idx="6321">
                  <c:v>0.19915898815403396</c:v>
                </c:pt>
                <c:pt idx="6322">
                  <c:v>0.19914050325303009</c:v>
                </c:pt>
                <c:pt idx="6323">
                  <c:v>0.1991224835541133</c:v>
                </c:pt>
                <c:pt idx="6324">
                  <c:v>0.1991078547092536</c:v>
                </c:pt>
                <c:pt idx="6325">
                  <c:v>0.19909898476075347</c:v>
                </c:pt>
                <c:pt idx="6326">
                  <c:v>0.19909847393154009</c:v>
                </c:pt>
                <c:pt idx="6327">
                  <c:v>0.19910720454980776</c:v>
                </c:pt>
                <c:pt idx="6328">
                  <c:v>0.19912364459465279</c:v>
                </c:pt>
                <c:pt idx="6329">
                  <c:v>0.19914403297234692</c:v>
                </c:pt>
                <c:pt idx="6330">
                  <c:v>0.1991616355535116</c:v>
                </c:pt>
                <c:pt idx="6331">
                  <c:v>0.19916994942170038</c:v>
                </c:pt>
                <c:pt idx="6332">
                  <c:v>0.19916307537403774</c:v>
                </c:pt>
                <c:pt idx="6333">
                  <c:v>0.19913901706400536</c:v>
                </c:pt>
                <c:pt idx="6334">
                  <c:v>0.19910037793438948</c:v>
                </c:pt>
                <c:pt idx="6335">
                  <c:v>0.1990539412214066</c:v>
                </c:pt>
                <c:pt idx="6336">
                  <c:v>0.19900913450047528</c:v>
                </c:pt>
                <c:pt idx="6337">
                  <c:v>0.19897505662852696</c:v>
                </c:pt>
                <c:pt idx="6338">
                  <c:v>0.19895769372754044</c:v>
                </c:pt>
                <c:pt idx="6339">
                  <c:v>0.19895820439119113</c:v>
                </c:pt>
                <c:pt idx="6340">
                  <c:v>0.1989730138982638</c:v>
                </c:pt>
                <c:pt idx="6341">
                  <c:v>0.19899446304524657</c:v>
                </c:pt>
                <c:pt idx="6342">
                  <c:v>0.19901400961904056</c:v>
                </c:pt>
                <c:pt idx="6343">
                  <c:v>0.19902459577921924</c:v>
                </c:pt>
                <c:pt idx="6344">
                  <c:v>0.19902232066162204</c:v>
                </c:pt>
                <c:pt idx="6345">
                  <c:v>0.19900737018533796</c:v>
                </c:pt>
                <c:pt idx="6346">
                  <c:v>0.1989835990591847</c:v>
                </c:pt>
                <c:pt idx="6347">
                  <c:v>0.19895634743534005</c:v>
                </c:pt>
                <c:pt idx="6348">
                  <c:v>0.19893021162405597</c:v>
                </c:pt>
                <c:pt idx="6349">
                  <c:v>0.19890830146317792</c:v>
                </c:pt>
                <c:pt idx="6350">
                  <c:v>0.19889061631325475</c:v>
                </c:pt>
                <c:pt idx="6351">
                  <c:v>0.1988746956525361</c:v>
                </c:pt>
                <c:pt idx="6352">
                  <c:v>0.19885673339202378</c:v>
                </c:pt>
                <c:pt idx="6353">
                  <c:v>0.19883292409871819</c:v>
                </c:pt>
                <c:pt idx="6354">
                  <c:v>0.1988011339974228</c:v>
                </c:pt>
                <c:pt idx="6355">
                  <c:v>0.19876150404957058</c:v>
                </c:pt>
                <c:pt idx="6356">
                  <c:v>0.19871663469167808</c:v>
                </c:pt>
                <c:pt idx="6357">
                  <c:v>0.19867125964204888</c:v>
                </c:pt>
                <c:pt idx="6358">
                  <c:v>0.1986314095976501</c:v>
                </c:pt>
                <c:pt idx="6359">
                  <c:v>0.19860246377895127</c:v>
                </c:pt>
                <c:pt idx="6360">
                  <c:v>0.19858706390525901</c:v>
                </c:pt>
                <c:pt idx="6361">
                  <c:v>0.19858451277408848</c:v>
                </c:pt>
                <c:pt idx="6362">
                  <c:v>0.19858942951300781</c:v>
                </c:pt>
                <c:pt idx="6363">
                  <c:v>0.19859420715226225</c:v>
                </c:pt>
                <c:pt idx="6364">
                  <c:v>0.19858896566733572</c:v>
                </c:pt>
                <c:pt idx="6365">
                  <c:v>0.19856646974688727</c:v>
                </c:pt>
                <c:pt idx="6366">
                  <c:v>0.1985243104281452</c:v>
                </c:pt>
                <c:pt idx="6367">
                  <c:v>0.19846662047891103</c:v>
                </c:pt>
                <c:pt idx="6368">
                  <c:v>0.19840374530731161</c:v>
                </c:pt>
                <c:pt idx="6369">
                  <c:v>0.19834996551067338</c:v>
                </c:pt>
                <c:pt idx="6370">
                  <c:v>0.19831997225837358</c:v>
                </c:pt>
                <c:pt idx="6371">
                  <c:v>0.19832349531511081</c:v>
                </c:pt>
                <c:pt idx="6372">
                  <c:v>0.19836289987075725</c:v>
                </c:pt>
                <c:pt idx="6373">
                  <c:v>0.19843022039470223</c:v>
                </c:pt>
                <c:pt idx="6374">
                  <c:v>0.1985107219929397</c:v>
                </c:pt>
                <c:pt idx="6375">
                  <c:v>0.19858493023089094</c:v>
                </c:pt>
                <c:pt idx="6376">
                  <c:v>0.19863391461497146</c:v>
                </c:pt>
                <c:pt idx="6377">
                  <c:v>0.19864509459064225</c:v>
                </c:pt>
                <c:pt idx="6378">
                  <c:v>0.19861457068956131</c:v>
                </c:pt>
                <c:pt idx="6379">
                  <c:v>0.19854773176662563</c:v>
                </c:pt>
                <c:pt idx="6380">
                  <c:v>0.19845614065148651</c:v>
                </c:pt>
                <c:pt idx="6381">
                  <c:v>0.19835529683106631</c:v>
                </c:pt>
                <c:pt idx="6382">
                  <c:v>0.19825966752142374</c:v>
                </c:pt>
                <c:pt idx="6383">
                  <c:v>0.19817893439662412</c:v>
                </c:pt>
                <c:pt idx="6384">
                  <c:v>0.19811721287710368</c:v>
                </c:pt>
                <c:pt idx="6385">
                  <c:v>0.19807273433765812</c:v>
                </c:pt>
                <c:pt idx="6386">
                  <c:v>0.19803998065910652</c:v>
                </c:pt>
                <c:pt idx="6387">
                  <c:v>0.19801209333529521</c:v>
                </c:pt>
                <c:pt idx="6388">
                  <c:v>0.19798318876336571</c:v>
                </c:pt>
                <c:pt idx="6389">
                  <c:v>0.19795039552083046</c:v>
                </c:pt>
                <c:pt idx="6390">
                  <c:v>0.19791459442665146</c:v>
                </c:pt>
                <c:pt idx="6391">
                  <c:v>0.1978786110485132</c:v>
                </c:pt>
                <c:pt idx="6392">
                  <c:v>0.19784716855534054</c:v>
                </c:pt>
                <c:pt idx="6393">
                  <c:v>0.19782443320743956</c:v>
                </c:pt>
                <c:pt idx="6394">
                  <c:v>0.19781322803594201</c:v>
                </c:pt>
                <c:pt idx="6395">
                  <c:v>0.19781461709109069</c:v>
                </c:pt>
                <c:pt idx="6396">
                  <c:v>0.19782785963991376</c:v>
                </c:pt>
                <c:pt idx="6397">
                  <c:v>0.19785105822492363</c:v>
                </c:pt>
                <c:pt idx="6398">
                  <c:v>0.19788199159936157</c:v>
                </c:pt>
                <c:pt idx="6399">
                  <c:v>0.19791834576122999</c:v>
                </c:pt>
                <c:pt idx="6400">
                  <c:v>0.19795868623386367</c:v>
                </c:pt>
                <c:pt idx="6401">
                  <c:v>0.19800134653902032</c:v>
                </c:pt>
                <c:pt idx="6402">
                  <c:v>0.1980448912370921</c:v>
                </c:pt>
                <c:pt idx="6403">
                  <c:v>0.19808709670137156</c:v>
                </c:pt>
                <c:pt idx="6404">
                  <c:v>0.19812522876500691</c:v>
                </c:pt>
                <c:pt idx="6405">
                  <c:v>0.19815618167457658</c:v>
                </c:pt>
                <c:pt idx="6406">
                  <c:v>0.19817684906698094</c:v>
                </c:pt>
                <c:pt idx="6407">
                  <c:v>0.19818505142134199</c:v>
                </c:pt>
                <c:pt idx="6408">
                  <c:v>0.19817995389476048</c:v>
                </c:pt>
                <c:pt idx="6409">
                  <c:v>0.19816234471782654</c:v>
                </c:pt>
                <c:pt idx="6410">
                  <c:v>0.19813458854389818</c:v>
                </c:pt>
                <c:pt idx="6411">
                  <c:v>0.19810053289098314</c:v>
                </c:pt>
                <c:pt idx="6412">
                  <c:v>0.19806471941859102</c:v>
                </c:pt>
                <c:pt idx="6413">
                  <c:v>0.19803080821875971</c:v>
                </c:pt>
                <c:pt idx="6414">
                  <c:v>0.19800282883993744</c:v>
                </c:pt>
                <c:pt idx="6415">
                  <c:v>0.19798207708747792</c:v>
                </c:pt>
                <c:pt idx="6416">
                  <c:v>0.19796943197453051</c:v>
                </c:pt>
                <c:pt idx="6417">
                  <c:v>0.19796387379961064</c:v>
                </c:pt>
                <c:pt idx="6418">
                  <c:v>0.19796341062157827</c:v>
                </c:pt>
                <c:pt idx="6419">
                  <c:v>0.19796544860861584</c:v>
                </c:pt>
                <c:pt idx="6420">
                  <c:v>0.19796683815071567</c:v>
                </c:pt>
                <c:pt idx="6421">
                  <c:v>0.19796484647508658</c:v>
                </c:pt>
                <c:pt idx="6422">
                  <c:v>0.19795632405927863</c:v>
                </c:pt>
                <c:pt idx="6423">
                  <c:v>0.19793867763211934</c:v>
                </c:pt>
                <c:pt idx="6424">
                  <c:v>0.1979103800029974</c:v>
                </c:pt>
                <c:pt idx="6425">
                  <c:v>0.19787041447967865</c:v>
                </c:pt>
                <c:pt idx="6426">
                  <c:v>0.19781938621424708</c:v>
                </c:pt>
                <c:pt idx="6427">
                  <c:v>0.19775924353421401</c:v>
                </c:pt>
                <c:pt idx="6428">
                  <c:v>0.19769346188741918</c:v>
                </c:pt>
                <c:pt idx="6429">
                  <c:v>0.19762616290001453</c:v>
                </c:pt>
                <c:pt idx="6430">
                  <c:v>0.19756137317829223</c:v>
                </c:pt>
                <c:pt idx="6431">
                  <c:v>0.19750209904986024</c:v>
                </c:pt>
                <c:pt idx="6432">
                  <c:v>0.19744991119861552</c:v>
                </c:pt>
                <c:pt idx="6433">
                  <c:v>0.19740406693990939</c:v>
                </c:pt>
                <c:pt idx="6434">
                  <c:v>0.19736308414161682</c:v>
                </c:pt>
                <c:pt idx="6435">
                  <c:v>0.19732520393344996</c:v>
                </c:pt>
                <c:pt idx="6436">
                  <c:v>0.19729084171869168</c:v>
                </c:pt>
                <c:pt idx="6437">
                  <c:v>0.19726166140730292</c:v>
                </c:pt>
                <c:pt idx="6438">
                  <c:v>0.19724186985556855</c:v>
                </c:pt>
                <c:pt idx="6439">
                  <c:v>0.19723470257681383</c:v>
                </c:pt>
                <c:pt idx="6440">
                  <c:v>0.1972423322647113</c:v>
                </c:pt>
                <c:pt idx="6441">
                  <c:v>0.19726332615838479</c:v>
                </c:pt>
                <c:pt idx="6442">
                  <c:v>0.19729232159654639</c:v>
                </c:pt>
                <c:pt idx="6443">
                  <c:v>0.19732164271627015</c:v>
                </c:pt>
                <c:pt idx="6444">
                  <c:v>0.19734472177217274</c:v>
                </c:pt>
                <c:pt idx="6445">
                  <c:v>0.19735734870858943</c:v>
                </c:pt>
                <c:pt idx="6446">
                  <c:v>0.19736058644373008</c:v>
                </c:pt>
                <c:pt idx="6447">
                  <c:v>0.1973594301069804</c:v>
                </c:pt>
                <c:pt idx="6448">
                  <c:v>0.19736146526171891</c:v>
                </c:pt>
                <c:pt idx="6449">
                  <c:v>0.19737256627363328</c:v>
                </c:pt>
                <c:pt idx="6450">
                  <c:v>0.19739356646394465</c:v>
                </c:pt>
                <c:pt idx="6451">
                  <c:v>0.19741877728474252</c:v>
                </c:pt>
                <c:pt idx="6452">
                  <c:v>0.19743732783243714</c:v>
                </c:pt>
                <c:pt idx="6453">
                  <c:v>0.1974379754967964</c:v>
                </c:pt>
                <c:pt idx="6454">
                  <c:v>0.19741095946082896</c:v>
                </c:pt>
                <c:pt idx="6455">
                  <c:v>0.19735378722781358</c:v>
                </c:pt>
                <c:pt idx="6456">
                  <c:v>0.19727109508114501</c:v>
                </c:pt>
                <c:pt idx="6457">
                  <c:v>0.19717445587093527</c:v>
                </c:pt>
                <c:pt idx="6458">
                  <c:v>0.19707769948983742</c:v>
                </c:pt>
                <c:pt idx="6459">
                  <c:v>0.19699302645169511</c:v>
                </c:pt>
                <c:pt idx="6460">
                  <c:v>0.19692883939085468</c:v>
                </c:pt>
                <c:pt idx="6461">
                  <c:v>0.1968876703954042</c:v>
                </c:pt>
                <c:pt idx="6462">
                  <c:v>0.19686720286359013</c:v>
                </c:pt>
                <c:pt idx="6463">
                  <c:v>0.19686225938315025</c:v>
                </c:pt>
                <c:pt idx="6464">
                  <c:v>0.19686757247186523</c:v>
                </c:pt>
                <c:pt idx="6465">
                  <c:v>0.19687879947311168</c:v>
                </c:pt>
                <c:pt idx="6466">
                  <c:v>0.19689293759124946</c:v>
                </c:pt>
                <c:pt idx="6467">
                  <c:v>0.1969088319729618</c:v>
                </c:pt>
                <c:pt idx="6468">
                  <c:v>0.19692514280081172</c:v>
                </c:pt>
                <c:pt idx="6469">
                  <c:v>0.19694126940565324</c:v>
                </c:pt>
                <c:pt idx="6470">
                  <c:v>0.19695642618760387</c:v>
                </c:pt>
                <c:pt idx="6471">
                  <c:v>0.19697065925711973</c:v>
                </c:pt>
                <c:pt idx="6472">
                  <c:v>0.19698447687148021</c:v>
                </c:pt>
                <c:pt idx="6473">
                  <c:v>0.19699852600035359</c:v>
                </c:pt>
                <c:pt idx="6474">
                  <c:v>0.19701243693429657</c:v>
                </c:pt>
                <c:pt idx="6475">
                  <c:v>0.19702412985799853</c:v>
                </c:pt>
                <c:pt idx="6476">
                  <c:v>0.19703023063882105</c:v>
                </c:pt>
                <c:pt idx="6477">
                  <c:v>0.19702657940363796</c:v>
                </c:pt>
                <c:pt idx="6478">
                  <c:v>0.19701007990084682</c:v>
                </c:pt>
                <c:pt idx="6479">
                  <c:v>0.19698064116856426</c:v>
                </c:pt>
                <c:pt idx="6480">
                  <c:v>0.19694210116655472</c:v>
                </c:pt>
                <c:pt idx="6481">
                  <c:v>0.19690185500703436</c:v>
                </c:pt>
                <c:pt idx="6482">
                  <c:v>0.19686849649392921</c:v>
                </c:pt>
                <c:pt idx="6483">
                  <c:v>0.19684978543030848</c:v>
                </c:pt>
                <c:pt idx="6484">
                  <c:v>0.19684932343893555</c:v>
                </c:pt>
                <c:pt idx="6485">
                  <c:v>0.19686553963024508</c:v>
                </c:pt>
                <c:pt idx="6486">
                  <c:v>0.19689229073919598</c:v>
                </c:pt>
                <c:pt idx="6487">
                  <c:v>0.19691964418133331</c:v>
                </c:pt>
                <c:pt idx="6488">
                  <c:v>0.19693784996090521</c:v>
                </c:pt>
                <c:pt idx="6489">
                  <c:v>0.19693780375237666</c:v>
                </c:pt>
                <c:pt idx="6490">
                  <c:v>0.19691460769180677</c:v>
                </c:pt>
                <c:pt idx="6491">
                  <c:v>0.19686817308598301</c:v>
                </c:pt>
                <c:pt idx="6492">
                  <c:v>0.19680335775436961</c:v>
                </c:pt>
                <c:pt idx="6493">
                  <c:v>0.19672949947207616</c:v>
                </c:pt>
                <c:pt idx="6494">
                  <c:v>0.19665884007759402</c:v>
                </c:pt>
                <c:pt idx="6495">
                  <c:v>0.19660513739078808</c:v>
                </c:pt>
                <c:pt idx="6496">
                  <c:v>0.19657941971097856</c:v>
                </c:pt>
                <c:pt idx="6497">
                  <c:v>0.1965877766355891</c:v>
                </c:pt>
                <c:pt idx="6498">
                  <c:v>0.1966276704696773</c:v>
                </c:pt>
                <c:pt idx="6499">
                  <c:v>0.19668862645988469</c:v>
                </c:pt>
                <c:pt idx="6500">
                  <c:v>0.19675273183652794</c:v>
                </c:pt>
                <c:pt idx="6501">
                  <c:v>0.19679818403218094</c:v>
                </c:pt>
                <c:pt idx="6502">
                  <c:v>0.19680733047574059</c:v>
                </c:pt>
                <c:pt idx="6503">
                  <c:v>0.19676917537439839</c:v>
                </c:pt>
                <c:pt idx="6504">
                  <c:v>0.19668557845717136</c:v>
                </c:pt>
                <c:pt idx="6505">
                  <c:v>0.19656963169436267</c:v>
                </c:pt>
                <c:pt idx="6506">
                  <c:v>0.19644453072298859</c:v>
                </c:pt>
                <c:pt idx="6507">
                  <c:v>0.19633630821936462</c:v>
                </c:pt>
                <c:pt idx="6508">
                  <c:v>0.19626409796816721</c:v>
                </c:pt>
                <c:pt idx="6509">
                  <c:v>0.19623738552465983</c:v>
                </c:pt>
                <c:pt idx="6510">
                  <c:v>0.19625293298191235</c:v>
                </c:pt>
                <c:pt idx="6511">
                  <c:v>0.19629791763256307</c:v>
                </c:pt>
                <c:pt idx="6512">
                  <c:v>0.19635684303924714</c:v>
                </c:pt>
                <c:pt idx="6513">
                  <c:v>0.1964153610651139</c:v>
                </c:pt>
                <c:pt idx="6514">
                  <c:v>0.1964656245601458</c:v>
                </c:pt>
                <c:pt idx="6515">
                  <c:v>0.19650398381296105</c:v>
                </c:pt>
                <c:pt idx="6516">
                  <c:v>0.19653062032939336</c:v>
                </c:pt>
                <c:pt idx="6517">
                  <c:v>0.19654687079168695</c:v>
                </c:pt>
                <c:pt idx="6518">
                  <c:v>0.19655402672785968</c:v>
                </c:pt>
                <c:pt idx="6519">
                  <c:v>0.19655356505100005</c:v>
                </c:pt>
                <c:pt idx="6520">
                  <c:v>0.19654728629443383</c:v>
                </c:pt>
                <c:pt idx="6521">
                  <c:v>0.19653902248113705</c:v>
                </c:pt>
                <c:pt idx="6522">
                  <c:v>0.19653352874813987</c:v>
                </c:pt>
                <c:pt idx="6523">
                  <c:v>0.19653523687616511</c:v>
                </c:pt>
                <c:pt idx="6524">
                  <c:v>0.19654631678864284</c:v>
                </c:pt>
                <c:pt idx="6525">
                  <c:v>0.19656529179532164</c:v>
                </c:pt>
                <c:pt idx="6526">
                  <c:v>0.19658629915655265</c:v>
                </c:pt>
                <c:pt idx="6527">
                  <c:v>0.19660116651854506</c:v>
                </c:pt>
                <c:pt idx="6528">
                  <c:v>0.19660236701097564</c:v>
                </c:pt>
                <c:pt idx="6529">
                  <c:v>0.19658546807680363</c:v>
                </c:pt>
                <c:pt idx="6530">
                  <c:v>0.19655121050665011</c:v>
                </c:pt>
                <c:pt idx="6531">
                  <c:v>0.19650439927467875</c:v>
                </c:pt>
                <c:pt idx="6532">
                  <c:v>0.19645251579684983</c:v>
                </c:pt>
                <c:pt idx="6533">
                  <c:v>0.19640331530647889</c:v>
                </c:pt>
                <c:pt idx="6534">
                  <c:v>0.19636145773912758</c:v>
                </c:pt>
                <c:pt idx="6535">
                  <c:v>0.19632846371301924</c:v>
                </c:pt>
                <c:pt idx="6536">
                  <c:v>0.19630285469335793</c:v>
                </c:pt>
                <c:pt idx="6537">
                  <c:v>0.196281491927743</c:v>
                </c:pt>
                <c:pt idx="6538">
                  <c:v>0.19626197567595791</c:v>
                </c:pt>
                <c:pt idx="6539">
                  <c:v>0.19624324459008155</c:v>
                </c:pt>
                <c:pt idx="6540">
                  <c:v>0.19622594442793825</c:v>
                </c:pt>
                <c:pt idx="6541">
                  <c:v>0.19621192026892928</c:v>
                </c:pt>
                <c:pt idx="6542">
                  <c:v>0.19620223279197066</c:v>
                </c:pt>
                <c:pt idx="6543">
                  <c:v>0.19619785043290613</c:v>
                </c:pt>
                <c:pt idx="6544">
                  <c:v>0.19619798882251635</c:v>
                </c:pt>
                <c:pt idx="6545">
                  <c:v>0.19620075662397837</c:v>
                </c:pt>
                <c:pt idx="6546">
                  <c:v>0.19620370896498071</c:v>
                </c:pt>
                <c:pt idx="6547">
                  <c:v>0.19620389348695974</c:v>
                </c:pt>
                <c:pt idx="6548">
                  <c:v>0.19619840399161101</c:v>
                </c:pt>
                <c:pt idx="6549">
                  <c:v>0.19618516490594171</c:v>
                </c:pt>
                <c:pt idx="6550">
                  <c:v>0.19616270089999763</c:v>
                </c:pt>
                <c:pt idx="6551">
                  <c:v>0.19613221259871469</c:v>
                </c:pt>
                <c:pt idx="6552">
                  <c:v>0.19609614599537259</c:v>
                </c:pt>
                <c:pt idx="6553">
                  <c:v>0.19606012850221796</c:v>
                </c:pt>
                <c:pt idx="6554">
                  <c:v>0.19602987796067137</c:v>
                </c:pt>
                <c:pt idx="6555">
                  <c:v>0.19601041912229941</c:v>
                </c:pt>
                <c:pt idx="6556">
                  <c:v>0.19600350268361386</c:v>
                </c:pt>
                <c:pt idx="6557">
                  <c:v>0.19600774475294633</c:v>
                </c:pt>
                <c:pt idx="6558">
                  <c:v>0.19601747400323596</c:v>
                </c:pt>
                <c:pt idx="6559">
                  <c:v>0.19602522067117553</c:v>
                </c:pt>
                <c:pt idx="6560">
                  <c:v>0.19602388343886598</c:v>
                </c:pt>
                <c:pt idx="6561">
                  <c:v>0.19600940470439929</c:v>
                </c:pt>
                <c:pt idx="6562">
                  <c:v>0.19598256960038127</c:v>
                </c:pt>
                <c:pt idx="6563">
                  <c:v>0.19594868227628712</c:v>
                </c:pt>
                <c:pt idx="6564">
                  <c:v>0.19591618059257962</c:v>
                </c:pt>
                <c:pt idx="6565">
                  <c:v>0.19589368439768981</c:v>
                </c:pt>
                <c:pt idx="6566">
                  <c:v>0.19588676981782047</c:v>
                </c:pt>
                <c:pt idx="6567">
                  <c:v>0.19589728002272974</c:v>
                </c:pt>
                <c:pt idx="6568">
                  <c:v>0.19592235803034738</c:v>
                </c:pt>
                <c:pt idx="6569">
                  <c:v>0.1959558283627206</c:v>
                </c:pt>
                <c:pt idx="6570">
                  <c:v>0.1959884252290672</c:v>
                </c:pt>
                <c:pt idx="6571">
                  <c:v>0.19601092633213799</c:v>
                </c:pt>
                <c:pt idx="6572">
                  <c:v>0.19601599846310455</c:v>
                </c:pt>
                <c:pt idx="6573">
                  <c:v>0.19599953730844652</c:v>
                </c:pt>
                <c:pt idx="6574">
                  <c:v>0.19596260572752663</c:v>
                </c:pt>
                <c:pt idx="6575">
                  <c:v>0.19591083303084042</c:v>
                </c:pt>
                <c:pt idx="6576">
                  <c:v>0.19585408839351434</c:v>
                </c:pt>
                <c:pt idx="6577">
                  <c:v>0.19580417214962961</c:v>
                </c:pt>
                <c:pt idx="6578">
                  <c:v>0.19577131260176359</c:v>
                </c:pt>
                <c:pt idx="6579">
                  <c:v>0.19576352437775521</c:v>
                </c:pt>
                <c:pt idx="6580">
                  <c:v>0.19578361735865477</c:v>
                </c:pt>
                <c:pt idx="6581">
                  <c:v>0.19582924478122452</c:v>
                </c:pt>
                <c:pt idx="6582">
                  <c:v>0.19589276244734641</c:v>
                </c:pt>
                <c:pt idx="6583">
                  <c:v>0.19596334340626895</c:v>
                </c:pt>
                <c:pt idx="6584">
                  <c:v>0.19602927850476734</c:v>
                </c:pt>
                <c:pt idx="6585">
                  <c:v>0.19607995850660784</c:v>
                </c:pt>
                <c:pt idx="6586">
                  <c:v>0.19610887504277738</c:v>
                </c:pt>
                <c:pt idx="6587">
                  <c:v>0.19611321038322491</c:v>
                </c:pt>
                <c:pt idx="6588">
                  <c:v>0.19609365557321365</c:v>
                </c:pt>
                <c:pt idx="6589">
                  <c:v>0.19605265789816659</c:v>
                </c:pt>
                <c:pt idx="6590">
                  <c:v>0.19599280547537221</c:v>
                </c:pt>
                <c:pt idx="6591">
                  <c:v>0.19591770189372557</c:v>
                </c:pt>
                <c:pt idx="6592">
                  <c:v>0.1958315954146502</c:v>
                </c:pt>
                <c:pt idx="6593">
                  <c:v>0.19574195771707611</c:v>
                </c:pt>
                <c:pt idx="6594">
                  <c:v>0.1956594336559295</c:v>
                </c:pt>
                <c:pt idx="6595">
                  <c:v>0.1955955815759732</c:v>
                </c:pt>
                <c:pt idx="6596">
                  <c:v>0.19555992800562158</c:v>
                </c:pt>
                <c:pt idx="6597">
                  <c:v>0.19555628911073128</c:v>
                </c:pt>
                <c:pt idx="6598">
                  <c:v>0.19558231478925778</c:v>
                </c:pt>
                <c:pt idx="6599">
                  <c:v>0.19563027061056801</c:v>
                </c:pt>
                <c:pt idx="6600">
                  <c:v>0.19568809182619837</c:v>
                </c:pt>
                <c:pt idx="6601">
                  <c:v>0.19574361665295212</c:v>
                </c:pt>
                <c:pt idx="6602">
                  <c:v>0.19578513819551166</c:v>
                </c:pt>
                <c:pt idx="6603">
                  <c:v>0.19580486347116874</c:v>
                </c:pt>
                <c:pt idx="6604">
                  <c:v>0.19580103817245451</c:v>
                </c:pt>
                <c:pt idx="6605">
                  <c:v>0.19577808708770558</c:v>
                </c:pt>
                <c:pt idx="6606">
                  <c:v>0.1957447226137233</c:v>
                </c:pt>
                <c:pt idx="6607">
                  <c:v>0.19571117638992272</c:v>
                </c:pt>
                <c:pt idx="6608">
                  <c:v>0.19568592627139778</c:v>
                </c:pt>
                <c:pt idx="6609">
                  <c:v>0.19567353213359504</c:v>
                </c:pt>
                <c:pt idx="6610">
                  <c:v>0.19567376250467747</c:v>
                </c:pt>
                <c:pt idx="6611">
                  <c:v>0.19568247062120733</c:v>
                </c:pt>
                <c:pt idx="6612">
                  <c:v>0.19569362095126638</c:v>
                </c:pt>
                <c:pt idx="6613">
                  <c:v>0.19570136184462358</c:v>
                </c:pt>
                <c:pt idx="6614">
                  <c:v>0.19570136184462358</c:v>
                </c:pt>
                <c:pt idx="6615">
                  <c:v>0.19569219258721357</c:v>
                </c:pt>
                <c:pt idx="6616">
                  <c:v>0.19567523688249885</c:v>
                </c:pt>
                <c:pt idx="6617">
                  <c:v>0.19565376674974519</c:v>
                </c:pt>
                <c:pt idx="6618">
                  <c:v>0.19563183698029926</c:v>
                </c:pt>
                <c:pt idx="6619">
                  <c:v>0.1956139162052167</c:v>
                </c:pt>
                <c:pt idx="6620">
                  <c:v>0.19560410385761248</c:v>
                </c:pt>
                <c:pt idx="6621">
                  <c:v>0.19560479486075075</c:v>
                </c:pt>
                <c:pt idx="6622">
                  <c:v>0.1956172791734819</c:v>
                </c:pt>
                <c:pt idx="6623">
                  <c:v>0.19564082068052144</c:v>
                </c:pt>
                <c:pt idx="6624">
                  <c:v>0.19567261065048722</c:v>
                </c:pt>
                <c:pt idx="6625">
                  <c:v>0.19570790485017872</c:v>
                </c:pt>
                <c:pt idx="6626">
                  <c:v>0.19574006838115773</c:v>
                </c:pt>
                <c:pt idx="6627">
                  <c:v>0.19576260270368304</c:v>
                </c:pt>
                <c:pt idx="6628">
                  <c:v>0.1957691466319543</c:v>
                </c:pt>
                <c:pt idx="6629">
                  <c:v>0.19575545979594242</c:v>
                </c:pt>
                <c:pt idx="6630">
                  <c:v>0.1957209450777869</c:v>
                </c:pt>
                <c:pt idx="6631">
                  <c:v>0.19566910903250875</c:v>
                </c:pt>
                <c:pt idx="6632">
                  <c:v>0.19560719034680871</c:v>
                </c:pt>
                <c:pt idx="6633">
                  <c:v>0.19554458957933382</c:v>
                </c:pt>
                <c:pt idx="6634">
                  <c:v>0.19549143898390695</c:v>
                </c:pt>
                <c:pt idx="6635">
                  <c:v>0.19545482688956625</c:v>
                </c:pt>
                <c:pt idx="6636">
                  <c:v>0.1954381106954742</c:v>
                </c:pt>
                <c:pt idx="6637">
                  <c:v>0.19544078155933028</c:v>
                </c:pt>
                <c:pt idx="6638">
                  <c:v>0.19545924780880894</c:v>
                </c:pt>
                <c:pt idx="6639">
                  <c:v>0.19548862964469724</c:v>
                </c:pt>
                <c:pt idx="6640">
                  <c:v>0.19552395495353467</c:v>
                </c:pt>
                <c:pt idx="6641">
                  <c:v>0.19556075712517793</c:v>
                </c:pt>
                <c:pt idx="6642">
                  <c:v>0.19559479845577984</c:v>
                </c:pt>
                <c:pt idx="6643">
                  <c:v>0.19562156354063651</c:v>
                </c:pt>
                <c:pt idx="6644">
                  <c:v>0.1956365821936715</c:v>
                </c:pt>
                <c:pt idx="6645">
                  <c:v>0.19563501580682571</c:v>
                </c:pt>
                <c:pt idx="6646">
                  <c:v>0.19561419261258503</c:v>
                </c:pt>
                <c:pt idx="6647">
                  <c:v>0.19557351655351915</c:v>
                </c:pt>
                <c:pt idx="6648">
                  <c:v>0.19551676991218078</c:v>
                </c:pt>
                <c:pt idx="6649">
                  <c:v>0.1954524782945227</c:v>
                </c:pt>
                <c:pt idx="6650">
                  <c:v>0.1953907746614508</c:v>
                </c:pt>
                <c:pt idx="6651">
                  <c:v>0.19534095767666057</c:v>
                </c:pt>
                <c:pt idx="6652">
                  <c:v>0.19530942215114253</c:v>
                </c:pt>
                <c:pt idx="6653">
                  <c:v>0.19529630220556768</c:v>
                </c:pt>
                <c:pt idx="6654">
                  <c:v>0.19529818961192666</c:v>
                </c:pt>
                <c:pt idx="6655">
                  <c:v>0.19530914593767776</c:v>
                </c:pt>
                <c:pt idx="6656">
                  <c:v>0.19532456812505181</c:v>
                </c:pt>
                <c:pt idx="6657">
                  <c:v>0.19534123391035849</c:v>
                </c:pt>
                <c:pt idx="6658">
                  <c:v>0.19535831470200712</c:v>
                </c:pt>
                <c:pt idx="6659">
                  <c:v>0.1953759486768519</c:v>
                </c:pt>
                <c:pt idx="6660">
                  <c:v>0.19539413590225205</c:v>
                </c:pt>
                <c:pt idx="6661">
                  <c:v>0.19541181737810573</c:v>
                </c:pt>
                <c:pt idx="6662">
                  <c:v>0.19542765764487488</c:v>
                </c:pt>
                <c:pt idx="6663">
                  <c:v>0.19544059736129568</c:v>
                </c:pt>
                <c:pt idx="6664">
                  <c:v>0.19545137307772062</c:v>
                </c:pt>
                <c:pt idx="6665">
                  <c:v>0.19546279378697604</c:v>
                </c:pt>
                <c:pt idx="6666">
                  <c:v>0.19547987936033459</c:v>
                </c:pt>
                <c:pt idx="6667">
                  <c:v>0.19550742032481158</c:v>
                </c:pt>
                <c:pt idx="6668">
                  <c:v>0.1955482744371114</c:v>
                </c:pt>
                <c:pt idx="6669">
                  <c:v>0.19560124772297191</c:v>
                </c:pt>
                <c:pt idx="6670">
                  <c:v>0.19566049332951993</c:v>
                </c:pt>
                <c:pt idx="6671">
                  <c:v>0.1957175813066899</c:v>
                </c:pt>
                <c:pt idx="6672">
                  <c:v>0.19576200361658488</c:v>
                </c:pt>
                <c:pt idx="6673">
                  <c:v>0.19578499993739537</c:v>
                </c:pt>
                <c:pt idx="6674">
                  <c:v>0.19578076004320474</c:v>
                </c:pt>
                <c:pt idx="6675">
                  <c:v>0.19574776402036606</c:v>
                </c:pt>
                <c:pt idx="6676">
                  <c:v>0.1956886908113474</c:v>
                </c:pt>
                <c:pt idx="6677">
                  <c:v>0.19560967798093074</c:v>
                </c:pt>
                <c:pt idx="6678">
                  <c:v>0.19552050059189305</c:v>
                </c:pt>
                <c:pt idx="6679">
                  <c:v>0.19543194014178952</c:v>
                </c:pt>
                <c:pt idx="6680">
                  <c:v>0.19535440125375922</c:v>
                </c:pt>
                <c:pt idx="6681">
                  <c:v>0.19529634823977146</c:v>
                </c:pt>
                <c:pt idx="6682">
                  <c:v>0.19526163983519859</c:v>
                </c:pt>
                <c:pt idx="6683">
                  <c:v>0.19525004029719448</c:v>
                </c:pt>
                <c:pt idx="6684">
                  <c:v>0.1952574510774033</c:v>
                </c:pt>
                <c:pt idx="6685">
                  <c:v>0.19527747462530506</c:v>
                </c:pt>
                <c:pt idx="6686">
                  <c:v>0.19530099771949469</c:v>
                </c:pt>
                <c:pt idx="6687">
                  <c:v>0.19531830711130568</c:v>
                </c:pt>
                <c:pt idx="6688">
                  <c:v>0.1953206089441025</c:v>
                </c:pt>
                <c:pt idx="6689">
                  <c:v>0.19530191841445319</c:v>
                </c:pt>
                <c:pt idx="6690">
                  <c:v>0.19526279059990878</c:v>
                </c:pt>
                <c:pt idx="6691">
                  <c:v>0.19520999665406777</c:v>
                </c:pt>
                <c:pt idx="6692">
                  <c:v>0.19515477010067026</c:v>
                </c:pt>
                <c:pt idx="6693">
                  <c:v>0.1951081551510617</c:v>
                </c:pt>
                <c:pt idx="6694">
                  <c:v>0.19507645248128988</c:v>
                </c:pt>
                <c:pt idx="6695">
                  <c:v>0.19506131515776523</c:v>
                </c:pt>
                <c:pt idx="6696">
                  <c:v>0.19506053300036838</c:v>
                </c:pt>
                <c:pt idx="6697">
                  <c:v>0.19507014903322148</c:v>
                </c:pt>
                <c:pt idx="6698">
                  <c:v>0.19508611487856306</c:v>
                </c:pt>
                <c:pt idx="6699">
                  <c:v>0.19510507220641146</c:v>
                </c:pt>
                <c:pt idx="6700">
                  <c:v>0.19512587100348452</c:v>
                </c:pt>
                <c:pt idx="6701">
                  <c:v>0.19514887968278902</c:v>
                </c:pt>
                <c:pt idx="6702">
                  <c:v>0.19517598547086976</c:v>
                </c:pt>
                <c:pt idx="6703">
                  <c:v>0.19520990460396911</c:v>
                </c:pt>
                <c:pt idx="6704">
                  <c:v>0.1952533083896498</c:v>
                </c:pt>
                <c:pt idx="6705">
                  <c:v>0.19530804108557506</c:v>
                </c:pt>
                <c:pt idx="6706">
                  <c:v>0.19537323216932098</c:v>
                </c:pt>
                <c:pt idx="6707">
                  <c:v>0.19544524838558916</c:v>
                </c:pt>
                <c:pt idx="6708">
                  <c:v>0.19551764500701405</c:v>
                </c:pt>
                <c:pt idx="6709">
                  <c:v>0.19558194627318967</c:v>
                </c:pt>
                <c:pt idx="6710">
                  <c:v>0.19562856603816212</c:v>
                </c:pt>
                <c:pt idx="6711">
                  <c:v>0.19565026528369697</c:v>
                </c:pt>
                <c:pt idx="6712">
                  <c:v>0.19564188030869731</c:v>
                </c:pt>
                <c:pt idx="6713">
                  <c:v>0.1956029521881589</c:v>
                </c:pt>
                <c:pt idx="6714">
                  <c:v>0.19553781873467244</c:v>
                </c:pt>
                <c:pt idx="6715">
                  <c:v>0.19545551765523136</c:v>
                </c:pt>
                <c:pt idx="6716">
                  <c:v>0.19536931858664949</c:v>
                </c:pt>
                <c:pt idx="6717">
                  <c:v>0.19529225121473712</c:v>
                </c:pt>
                <c:pt idx="6718">
                  <c:v>0.19523531117160195</c:v>
                </c:pt>
                <c:pt idx="6719">
                  <c:v>0.19520382934060473</c:v>
                </c:pt>
                <c:pt idx="6720">
                  <c:v>0.19519862861448298</c:v>
                </c:pt>
                <c:pt idx="6721">
                  <c:v>0.19521644020944681</c:v>
                </c:pt>
                <c:pt idx="6722">
                  <c:v>0.19525183544352717</c:v>
                </c:pt>
                <c:pt idx="6723">
                  <c:v>0.19529957064616651</c:v>
                </c:pt>
                <c:pt idx="6724">
                  <c:v>0.19535389481009266</c:v>
                </c:pt>
                <c:pt idx="6725">
                  <c:v>0.19540790344771528</c:v>
                </c:pt>
                <c:pt idx="6726">
                  <c:v>0.19545496504261126</c:v>
                </c:pt>
                <c:pt idx="6727">
                  <c:v>0.19548803093541153</c:v>
                </c:pt>
                <c:pt idx="6728">
                  <c:v>0.19550157117792097</c:v>
                </c:pt>
                <c:pt idx="6729">
                  <c:v>0.19549305090805177</c:v>
                </c:pt>
                <c:pt idx="6730">
                  <c:v>0.19546311615006315</c:v>
                </c:pt>
                <c:pt idx="6731">
                  <c:v>0.19541609971882443</c:v>
                </c:pt>
                <c:pt idx="6732">
                  <c:v>0.19535845282435424</c:v>
                </c:pt>
                <c:pt idx="6733">
                  <c:v>0.19529878805955811</c:v>
                </c:pt>
                <c:pt idx="6734">
                  <c:v>0.19524488504641443</c:v>
                </c:pt>
                <c:pt idx="6735">
                  <c:v>0.19520277078068235</c:v>
                </c:pt>
                <c:pt idx="6736">
                  <c:v>0.19517658375013033</c:v>
                </c:pt>
                <c:pt idx="6737">
                  <c:v>0.19516793179181588</c:v>
                </c:pt>
                <c:pt idx="6738">
                  <c:v>0.19517616955670833</c:v>
                </c:pt>
                <c:pt idx="6739">
                  <c:v>0.19519895078154822</c:v>
                </c:pt>
                <c:pt idx="6740">
                  <c:v>0.19523227335158752</c:v>
                </c:pt>
                <c:pt idx="6741">
                  <c:v>0.19527020159769312</c:v>
                </c:pt>
                <c:pt idx="6742">
                  <c:v>0.19530560121380555</c:v>
                </c:pt>
                <c:pt idx="6743">
                  <c:v>0.19533156583546737</c:v>
                </c:pt>
                <c:pt idx="6744">
                  <c:v>0.19534307547283544</c:v>
                </c:pt>
                <c:pt idx="6745">
                  <c:v>0.19533879385210481</c:v>
                </c:pt>
                <c:pt idx="6746">
                  <c:v>0.19532083912805329</c:v>
                </c:pt>
                <c:pt idx="6747">
                  <c:v>0.19529515135205719</c:v>
                </c:pt>
                <c:pt idx="6748">
                  <c:v>0.19526776193849646</c:v>
                </c:pt>
                <c:pt idx="6749">
                  <c:v>0.19524262964344094</c:v>
                </c:pt>
                <c:pt idx="6750">
                  <c:v>0.1952209967813133</c:v>
                </c:pt>
                <c:pt idx="6751">
                  <c:v>0.1952002854762219</c:v>
                </c:pt>
                <c:pt idx="6752">
                  <c:v>0.19517699794394736</c:v>
                </c:pt>
                <c:pt idx="6753">
                  <c:v>0.19514805134918176</c:v>
                </c:pt>
                <c:pt idx="6754">
                  <c:v>0.19511307870506642</c:v>
                </c:pt>
                <c:pt idx="6755">
                  <c:v>0.19507511816713094</c:v>
                </c:pt>
                <c:pt idx="6756">
                  <c:v>0.1950394152831075</c:v>
                </c:pt>
                <c:pt idx="6757">
                  <c:v>0.19501181197231751</c:v>
                </c:pt>
                <c:pt idx="6758">
                  <c:v>0.1949959408630085</c:v>
                </c:pt>
                <c:pt idx="6759">
                  <c:v>0.19499235269259593</c:v>
                </c:pt>
                <c:pt idx="6760">
                  <c:v>0.19499741294149761</c:v>
                </c:pt>
                <c:pt idx="6761">
                  <c:v>0.19500642953112143</c:v>
                </c:pt>
                <c:pt idx="6762">
                  <c:v>0.19501457222444815</c:v>
                </c:pt>
                <c:pt idx="6763">
                  <c:v>0.19502004677640947</c:v>
                </c:pt>
                <c:pt idx="6764">
                  <c:v>0.19502423324506188</c:v>
                </c:pt>
                <c:pt idx="6765">
                  <c:v>0.19503025999057963</c:v>
                </c:pt>
                <c:pt idx="6766">
                  <c:v>0.19504139358775538</c:v>
                </c:pt>
                <c:pt idx="6767">
                  <c:v>0.19505786447396897</c:v>
                </c:pt>
                <c:pt idx="6768">
                  <c:v>0.19507686657962106</c:v>
                </c:pt>
                <c:pt idx="6769">
                  <c:v>0.19509352286206036</c:v>
                </c:pt>
                <c:pt idx="6770">
                  <c:v>0.19510327766661736</c:v>
                </c:pt>
                <c:pt idx="6771">
                  <c:v>0.1951036917905272</c:v>
                </c:pt>
                <c:pt idx="6772">
                  <c:v>0.19509577749081494</c:v>
                </c:pt>
                <c:pt idx="6773">
                  <c:v>0.19508358422992753</c:v>
                </c:pt>
                <c:pt idx="6774">
                  <c:v>0.19507254157208051</c:v>
                </c:pt>
                <c:pt idx="6775">
                  <c:v>0.19506780251752773</c:v>
                </c:pt>
                <c:pt idx="6776">
                  <c:v>0.19507231151969448</c:v>
                </c:pt>
                <c:pt idx="6777">
                  <c:v>0.19508685107002618</c:v>
                </c:pt>
                <c:pt idx="6778">
                  <c:v>0.19510861529393128</c:v>
                </c:pt>
                <c:pt idx="6779">
                  <c:v>0.19513318763131968</c:v>
                </c:pt>
                <c:pt idx="6780">
                  <c:v>0.19515541436997305</c:v>
                </c:pt>
                <c:pt idx="6781">
                  <c:v>0.19517078507816885</c:v>
                </c:pt>
                <c:pt idx="6782">
                  <c:v>0.19517580138510934</c:v>
                </c:pt>
                <c:pt idx="6783">
                  <c:v>0.19516889822541658</c:v>
                </c:pt>
                <c:pt idx="6784">
                  <c:v>0.1951497080179759</c:v>
                </c:pt>
                <c:pt idx="6785">
                  <c:v>0.19512039511738907</c:v>
                </c:pt>
                <c:pt idx="6786">
                  <c:v>0.19508482654650602</c:v>
                </c:pt>
                <c:pt idx="6787">
                  <c:v>0.19504774262633137</c:v>
                </c:pt>
                <c:pt idx="6788">
                  <c:v>0.19501530829464583</c:v>
                </c:pt>
                <c:pt idx="6789">
                  <c:v>0.19499253670061387</c:v>
                </c:pt>
                <c:pt idx="6790">
                  <c:v>0.19498241637540023</c:v>
                </c:pt>
                <c:pt idx="6791">
                  <c:v>0.19498559045201555</c:v>
                </c:pt>
                <c:pt idx="6792">
                  <c:v>0.19500049512199444</c:v>
                </c:pt>
                <c:pt idx="6793">
                  <c:v>0.19502414123432796</c:v>
                </c:pt>
                <c:pt idx="6794">
                  <c:v>0.19505312557957008</c:v>
                </c:pt>
                <c:pt idx="6795">
                  <c:v>0.19508519464098936</c:v>
                </c:pt>
                <c:pt idx="6796">
                  <c:v>0.19511892262198324</c:v>
                </c:pt>
                <c:pt idx="6797">
                  <c:v>0.19515357360307214</c:v>
                </c:pt>
                <c:pt idx="6798">
                  <c:v>0.19518818132632906</c:v>
                </c:pt>
                <c:pt idx="6799">
                  <c:v>0.19522058254553185</c:v>
                </c:pt>
                <c:pt idx="6800">
                  <c:v>0.19524686428724455</c:v>
                </c:pt>
                <c:pt idx="6801">
                  <c:v>0.19526288266121736</c:v>
                </c:pt>
                <c:pt idx="6802">
                  <c:v>0.19526440167562584</c:v>
                </c:pt>
                <c:pt idx="6803">
                  <c:v>0.19524930382905067</c:v>
                </c:pt>
                <c:pt idx="6804">
                  <c:v>0.19521791303552813</c:v>
                </c:pt>
                <c:pt idx="6805">
                  <c:v>0.19517405257427609</c:v>
                </c:pt>
                <c:pt idx="6806">
                  <c:v>0.19512416840965527</c:v>
                </c:pt>
                <c:pt idx="6807">
                  <c:v>0.19507557827499852</c:v>
                </c:pt>
                <c:pt idx="6808">
                  <c:v>0.19503467659001536</c:v>
                </c:pt>
                <c:pt idx="6809">
                  <c:v>0.19500504942873928</c:v>
                </c:pt>
                <c:pt idx="6810">
                  <c:v>0.19498770651598005</c:v>
                </c:pt>
                <c:pt idx="6811">
                  <c:v>0.19498039233865735</c:v>
                </c:pt>
                <c:pt idx="6812">
                  <c:v>0.19498094434774269</c:v>
                </c:pt>
                <c:pt idx="6813">
                  <c:v>0.19498729250265398</c:v>
                </c:pt>
                <c:pt idx="6814">
                  <c:v>0.1949976889567698</c:v>
                </c:pt>
                <c:pt idx="6815">
                  <c:v>0.19501107590804553</c:v>
                </c:pt>
                <c:pt idx="6816">
                  <c:v>0.19502547539187595</c:v>
                </c:pt>
                <c:pt idx="6817">
                  <c:v>0.19503872517895524</c:v>
                </c:pt>
                <c:pt idx="6818">
                  <c:v>0.1950488008084513</c:v>
                </c:pt>
                <c:pt idx="6819">
                  <c:v>0.19505459785190457</c:v>
                </c:pt>
                <c:pt idx="6820">
                  <c:v>0.19505726635823226</c:v>
                </c:pt>
                <c:pt idx="6821">
                  <c:v>0.19505956680788192</c:v>
                </c:pt>
                <c:pt idx="6822">
                  <c:v>0.19506471985931592</c:v>
                </c:pt>
                <c:pt idx="6823">
                  <c:v>0.19507484210264434</c:v>
                </c:pt>
                <c:pt idx="6824">
                  <c:v>0.19508951977454045</c:v>
                </c:pt>
                <c:pt idx="6825">
                  <c:v>0.19510530227615205</c:v>
                </c:pt>
                <c:pt idx="6826">
                  <c:v>0.19511565554062868</c:v>
                </c:pt>
                <c:pt idx="6827">
                  <c:v>0.19511349283832211</c:v>
                </c:pt>
                <c:pt idx="6828">
                  <c:v>0.19509384495116597</c:v>
                </c:pt>
                <c:pt idx="6829">
                  <c:v>0.19505616214672869</c:v>
                </c:pt>
                <c:pt idx="6830">
                  <c:v>0.19500638352763797</c:v>
                </c:pt>
                <c:pt idx="6831">
                  <c:v>0.19495803656031327</c:v>
                </c:pt>
                <c:pt idx="6832">
                  <c:v>0.19493002446248639</c:v>
                </c:pt>
                <c:pt idx="6833">
                  <c:v>0.19493857968988446</c:v>
                </c:pt>
                <c:pt idx="6834">
                  <c:v>0.19498982259025519</c:v>
                </c:pt>
                <c:pt idx="6835">
                  <c:v>0.19507470407046687</c:v>
                </c:pt>
                <c:pt idx="6836">
                  <c:v>0.19517515708556207</c:v>
                </c:pt>
                <c:pt idx="6837">
                  <c:v>0.19527047778639037</c:v>
                </c:pt>
                <c:pt idx="6838">
                  <c:v>0.19534500912184058</c:v>
                </c:pt>
                <c:pt idx="6839">
                  <c:v>0.19539118905959571</c:v>
                </c:pt>
                <c:pt idx="6840">
                  <c:v>0.1954078574016854</c:v>
                </c:pt>
                <c:pt idx="6841">
                  <c:v>0.19539915478967859</c:v>
                </c:pt>
                <c:pt idx="6842">
                  <c:v>0.19537346238116457</c:v>
                </c:pt>
                <c:pt idx="6843">
                  <c:v>0.19534045124867058</c:v>
                </c:pt>
                <c:pt idx="6844">
                  <c:v>0.1953091919732429</c:v>
                </c:pt>
                <c:pt idx="6845">
                  <c:v>0.19528428744519574</c:v>
                </c:pt>
                <c:pt idx="6846">
                  <c:v>0.19526546038577983</c:v>
                </c:pt>
                <c:pt idx="6847">
                  <c:v>0.19524861339130015</c:v>
                </c:pt>
                <c:pt idx="6848">
                  <c:v>0.19522914349864559</c:v>
                </c:pt>
                <c:pt idx="6849">
                  <c:v>0.19520336909684319</c:v>
                </c:pt>
                <c:pt idx="6850">
                  <c:v>0.19517106120364955</c:v>
                </c:pt>
                <c:pt idx="6851">
                  <c:v>0.19513475220924423</c:v>
                </c:pt>
                <c:pt idx="6852">
                  <c:v>0.19509858428990587</c:v>
                </c:pt>
                <c:pt idx="6853">
                  <c:v>0.19506674428910795</c:v>
                </c:pt>
                <c:pt idx="6854">
                  <c:v>0.19504332589401793</c:v>
                </c:pt>
                <c:pt idx="6855">
                  <c:v>0.19503145614849191</c:v>
                </c:pt>
                <c:pt idx="6856">
                  <c:v>0.19503412451262978</c:v>
                </c:pt>
                <c:pt idx="6857">
                  <c:v>0.19505395373214393</c:v>
                </c:pt>
                <c:pt idx="6858">
                  <c:v>0.19509237254577658</c:v>
                </c:pt>
                <c:pt idx="6859">
                  <c:v>0.1951478212567935</c:v>
                </c:pt>
                <c:pt idx="6860">
                  <c:v>0.19521551969568227</c:v>
                </c:pt>
                <c:pt idx="6861">
                  <c:v>0.19528612876621473</c:v>
                </c:pt>
                <c:pt idx="6862">
                  <c:v>0.19534827792902285</c:v>
                </c:pt>
                <c:pt idx="6863">
                  <c:v>0.19539132719239846</c:v>
                </c:pt>
                <c:pt idx="6864">
                  <c:v>0.19540744298763543</c:v>
                </c:pt>
                <c:pt idx="6865">
                  <c:v>0.19539570142054616</c:v>
                </c:pt>
                <c:pt idx="6866">
                  <c:v>0.19536158360933861</c:v>
                </c:pt>
                <c:pt idx="6867">
                  <c:v>0.19531637358118456</c:v>
                </c:pt>
                <c:pt idx="6868">
                  <c:v>0.19527199682736426</c:v>
                </c:pt>
                <c:pt idx="6869">
                  <c:v>0.19523908546243271</c:v>
                </c:pt>
                <c:pt idx="6870">
                  <c:v>0.19522228551738272</c:v>
                </c:pt>
                <c:pt idx="6871">
                  <c:v>0.1952209047288834</c:v>
                </c:pt>
                <c:pt idx="6872">
                  <c:v>0.19522946568834829</c:v>
                </c:pt>
                <c:pt idx="6873">
                  <c:v>0.1952398219132486</c:v>
                </c:pt>
                <c:pt idx="6874">
                  <c:v>0.19524575959357579</c:v>
                </c:pt>
                <c:pt idx="6875">
                  <c:v>0.19524253758642537</c:v>
                </c:pt>
                <c:pt idx="6876">
                  <c:v>0.19522946568834829</c:v>
                </c:pt>
                <c:pt idx="6877">
                  <c:v>0.19520856987973331</c:v>
                </c:pt>
                <c:pt idx="6878">
                  <c:v>0.19518311885418491</c:v>
                </c:pt>
                <c:pt idx="6879">
                  <c:v>0.19515500019674001</c:v>
                </c:pt>
                <c:pt idx="6880">
                  <c:v>0.19512435247353119</c:v>
                </c:pt>
                <c:pt idx="6881">
                  <c:v>0.19508951977454045</c:v>
                </c:pt>
                <c:pt idx="6882">
                  <c:v>0.19504829472102889</c:v>
                </c:pt>
                <c:pt idx="6883">
                  <c:v>0.19499994308805854</c:v>
                </c:pt>
                <c:pt idx="6884">
                  <c:v>0.19494731907467697</c:v>
                </c:pt>
                <c:pt idx="6885">
                  <c:v>0.19489598920521631</c:v>
                </c:pt>
                <c:pt idx="6886">
                  <c:v>0.19485395474461051</c:v>
                </c:pt>
                <c:pt idx="6887">
                  <c:v>0.19482889236885023</c:v>
                </c:pt>
                <c:pt idx="6888">
                  <c:v>0.19482530557833252</c:v>
                </c:pt>
                <c:pt idx="6889">
                  <c:v>0.19484282595152899</c:v>
                </c:pt>
                <c:pt idx="6890">
                  <c:v>0.19487685704253574</c:v>
                </c:pt>
                <c:pt idx="6891">
                  <c:v>0.19491949164517139</c:v>
                </c:pt>
                <c:pt idx="6892">
                  <c:v>0.19496176244345573</c:v>
                </c:pt>
                <c:pt idx="6893">
                  <c:v>0.19499566484884742</c:v>
                </c:pt>
                <c:pt idx="6894">
                  <c:v>0.19501622838414753</c:v>
                </c:pt>
                <c:pt idx="6895">
                  <c:v>0.19502257705483625</c:v>
                </c:pt>
                <c:pt idx="6896">
                  <c:v>0.19501779254077353</c:v>
                </c:pt>
                <c:pt idx="6897">
                  <c:v>0.19500771763063493</c:v>
                </c:pt>
                <c:pt idx="6898">
                  <c:v>0.1949998970852623</c:v>
                </c:pt>
                <c:pt idx="6899">
                  <c:v>0.1950006331305881</c:v>
                </c:pt>
                <c:pt idx="6900">
                  <c:v>0.19501369814270872</c:v>
                </c:pt>
                <c:pt idx="6901">
                  <c:v>0.19503932326915727</c:v>
                </c:pt>
                <c:pt idx="6902">
                  <c:v>0.19507456603833337</c:v>
                </c:pt>
                <c:pt idx="6903">
                  <c:v>0.19511441313585962</c:v>
                </c:pt>
                <c:pt idx="6904">
                  <c:v>0.19515306739354207</c:v>
                </c:pt>
                <c:pt idx="6905">
                  <c:v>0.19518597224031828</c:v>
                </c:pt>
                <c:pt idx="6906">
                  <c:v>0.19521022677939945</c:v>
                </c:pt>
                <c:pt idx="6907">
                  <c:v>0.195224264655221</c:v>
                </c:pt>
                <c:pt idx="6908">
                  <c:v>0.19522808487702012</c:v>
                </c:pt>
                <c:pt idx="6909">
                  <c:v>0.19522122691247387</c:v>
                </c:pt>
                <c:pt idx="6910">
                  <c:v>0.19520318499947517</c:v>
                </c:pt>
                <c:pt idx="6911">
                  <c:v>0.19517386848933502</c:v>
                </c:pt>
                <c:pt idx="6912">
                  <c:v>0.19513461415802422</c:v>
                </c:pt>
                <c:pt idx="6913">
                  <c:v>0.19508956578683109</c:v>
                </c:pt>
                <c:pt idx="6914">
                  <c:v>0.19504599433108635</c:v>
                </c:pt>
                <c:pt idx="6915">
                  <c:v>0.19501277805856762</c:v>
                </c:pt>
                <c:pt idx="6916">
                  <c:v>0.19499888502497628</c:v>
                </c:pt>
                <c:pt idx="6917">
                  <c:v>0.19500937376419478</c:v>
                </c:pt>
                <c:pt idx="6918">
                  <c:v>0.1950431878718569</c:v>
                </c:pt>
                <c:pt idx="6919">
                  <c:v>0.19509287868456612</c:v>
                </c:pt>
                <c:pt idx="6920">
                  <c:v>0.19514694690682974</c:v>
                </c:pt>
                <c:pt idx="6921">
                  <c:v>0.19519319783420949</c:v>
                </c:pt>
                <c:pt idx="6922">
                  <c:v>0.19522168717516072</c:v>
                </c:pt>
                <c:pt idx="6923">
                  <c:v>0.19522780871528131</c:v>
                </c:pt>
                <c:pt idx="6924">
                  <c:v>0.1952131723944138</c:v>
                </c:pt>
                <c:pt idx="6925">
                  <c:v>0.19518367112100563</c:v>
                </c:pt>
                <c:pt idx="6926">
                  <c:v>0.19514657876000338</c:v>
                </c:pt>
                <c:pt idx="6927">
                  <c:v>0.19510879935121558</c:v>
                </c:pt>
                <c:pt idx="6928">
                  <c:v>0.19507438199555679</c:v>
                </c:pt>
                <c:pt idx="6929">
                  <c:v>0.19504420003538989</c:v>
                </c:pt>
                <c:pt idx="6930">
                  <c:v>0.19501783854546559</c:v>
                </c:pt>
                <c:pt idx="6931">
                  <c:v>0.19499414677409663</c:v>
                </c:pt>
                <c:pt idx="6932">
                  <c:v>0.19497280228488276</c:v>
                </c:pt>
                <c:pt idx="6933">
                  <c:v>0.19495477068903297</c:v>
                </c:pt>
                <c:pt idx="6934">
                  <c:v>0.19494120148685665</c:v>
                </c:pt>
                <c:pt idx="6935">
                  <c:v>0.1949322782426007</c:v>
                </c:pt>
                <c:pt idx="6936">
                  <c:v>0.19492708076729856</c:v>
                </c:pt>
                <c:pt idx="6937">
                  <c:v>0.19492349316576538</c:v>
                </c:pt>
                <c:pt idx="6938">
                  <c:v>0.19491907769686953</c:v>
                </c:pt>
                <c:pt idx="6939">
                  <c:v>0.19491300650043727</c:v>
                </c:pt>
                <c:pt idx="6940">
                  <c:v>0.19490688939593057</c:v>
                </c:pt>
                <c:pt idx="6941">
                  <c:v>0.19490399185018367</c:v>
                </c:pt>
                <c:pt idx="6942">
                  <c:v>0.1949085911381577</c:v>
                </c:pt>
                <c:pt idx="6943">
                  <c:v>0.19492395311302366</c:v>
                </c:pt>
                <c:pt idx="6944">
                  <c:v>0.1949498949269087</c:v>
                </c:pt>
                <c:pt idx="6945">
                  <c:v>0.1949826923811416</c:v>
                </c:pt>
                <c:pt idx="6946">
                  <c:v>0.19501595235709232</c:v>
                </c:pt>
                <c:pt idx="6947">
                  <c:v>0.19504222171795801</c:v>
                </c:pt>
                <c:pt idx="6948">
                  <c:v>0.19505367768111057</c:v>
                </c:pt>
                <c:pt idx="6949">
                  <c:v>0.1950456722774668</c:v>
                </c:pt>
                <c:pt idx="6950">
                  <c:v>0.1950176085220546</c:v>
                </c:pt>
                <c:pt idx="6951">
                  <c:v>0.19497390628446051</c:v>
                </c:pt>
                <c:pt idx="6952">
                  <c:v>0.19492298722434373</c:v>
                </c:pt>
                <c:pt idx="6953">
                  <c:v>0.19487451157097344</c:v>
                </c:pt>
                <c:pt idx="6954">
                  <c:v>0.19483606603875567</c:v>
                </c:pt>
                <c:pt idx="6955">
                  <c:v>0.19481137255774414</c:v>
                </c:pt>
                <c:pt idx="6956">
                  <c:v>0.19480065869081517</c:v>
                </c:pt>
                <c:pt idx="6957">
                  <c:v>0.19480139439854746</c:v>
                </c:pt>
                <c:pt idx="6958">
                  <c:v>0.19481109666085969</c:v>
                </c:pt>
                <c:pt idx="6959">
                  <c:v>0.19482746684599492</c:v>
                </c:pt>
                <c:pt idx="6960">
                  <c:v>0.19484917208784699</c:v>
                </c:pt>
                <c:pt idx="6961">
                  <c:v>0.19487630516573437</c:v>
                </c:pt>
                <c:pt idx="6962">
                  <c:v>0.1949097409677619</c:v>
                </c:pt>
                <c:pt idx="6963">
                  <c:v>0.19495012491445793</c:v>
                </c:pt>
                <c:pt idx="6964">
                  <c:v>0.19499722893141355</c:v>
                </c:pt>
                <c:pt idx="6965">
                  <c:v>0.19504838673687983</c:v>
                </c:pt>
                <c:pt idx="6966">
                  <c:v>0.19509959658255357</c:v>
                </c:pt>
                <c:pt idx="6967">
                  <c:v>0.19514547432139615</c:v>
                </c:pt>
                <c:pt idx="6968">
                  <c:v>0.19518012742111054</c:v>
                </c:pt>
                <c:pt idx="6969">
                  <c:v>0.19519895078154822</c:v>
                </c:pt>
                <c:pt idx="6970">
                  <c:v>0.1952002394521993</c:v>
                </c:pt>
                <c:pt idx="6971">
                  <c:v>0.19518518985838393</c:v>
                </c:pt>
                <c:pt idx="6972">
                  <c:v>0.19515881980930802</c:v>
                </c:pt>
                <c:pt idx="6973">
                  <c:v>0.19512830986573357</c:v>
                </c:pt>
                <c:pt idx="6974">
                  <c:v>0.1951008849584269</c:v>
                </c:pt>
                <c:pt idx="6975">
                  <c:v>0.19508105359603775</c:v>
                </c:pt>
                <c:pt idx="6976">
                  <c:v>0.19507001100253549</c:v>
                </c:pt>
                <c:pt idx="6977">
                  <c:v>0.19506494990768072</c:v>
                </c:pt>
                <c:pt idx="6978">
                  <c:v>0.19506108511132578</c:v>
                </c:pt>
                <c:pt idx="6979">
                  <c:v>0.19505386171511349</c:v>
                </c:pt>
                <c:pt idx="6980">
                  <c:v>0.19504162362376429</c:v>
                </c:pt>
                <c:pt idx="6981">
                  <c:v>0.19502694757047809</c:v>
                </c:pt>
                <c:pt idx="6982">
                  <c:v>0.19501576833915299</c:v>
                </c:pt>
                <c:pt idx="6983">
                  <c:v>0.1950141121812082</c:v>
                </c:pt>
                <c:pt idx="6984">
                  <c:v>0.19502423324506188</c:v>
                </c:pt>
                <c:pt idx="6985">
                  <c:v>0.19504272779830364</c:v>
                </c:pt>
                <c:pt idx="6986">
                  <c:v>0.19506149919500446</c:v>
                </c:pt>
                <c:pt idx="6987">
                  <c:v>0.19507037908446198</c:v>
                </c:pt>
                <c:pt idx="6988">
                  <c:v>0.19506016492678677</c:v>
                </c:pt>
                <c:pt idx="6989">
                  <c:v>0.19502542938637499</c:v>
                </c:pt>
                <c:pt idx="6990">
                  <c:v>0.19496751232584728</c:v>
                </c:pt>
                <c:pt idx="6991">
                  <c:v>0.19489566726281468</c:v>
                </c:pt>
                <c:pt idx="6992">
                  <c:v>0.1948257194372652</c:v>
                </c:pt>
                <c:pt idx="6993">
                  <c:v>0.19477339240202993</c:v>
                </c:pt>
                <c:pt idx="6994">
                  <c:v>0.19475086337068989</c:v>
                </c:pt>
                <c:pt idx="6995">
                  <c:v>0.19476088634644326</c:v>
                </c:pt>
                <c:pt idx="6996">
                  <c:v>0.19479762390959329</c:v>
                </c:pt>
                <c:pt idx="6997">
                  <c:v>0.19485027577319455</c:v>
                </c:pt>
                <c:pt idx="6998">
                  <c:v>0.19490665943127614</c:v>
                </c:pt>
                <c:pt idx="6999">
                  <c:v>0.19495707059582754</c:v>
                </c:pt>
                <c:pt idx="7000">
                  <c:v>0.19499474480291043</c:v>
                </c:pt>
                <c:pt idx="7001">
                  <c:v>0.19501604436609118</c:v>
                </c:pt>
                <c:pt idx="7002">
                  <c:v>0.19502092087092646</c:v>
                </c:pt>
                <c:pt idx="7003">
                  <c:v>0.19501208799674127</c:v>
                </c:pt>
                <c:pt idx="7004">
                  <c:v>0.19499474480291043</c:v>
                </c:pt>
                <c:pt idx="7005">
                  <c:v>0.19497432028502568</c:v>
                </c:pt>
                <c:pt idx="7006">
                  <c:v>0.19495674860814302</c:v>
                </c:pt>
                <c:pt idx="7007">
                  <c:v>0.19494630713690894</c:v>
                </c:pt>
                <c:pt idx="7008">
                  <c:v>0.19494543319255206</c:v>
                </c:pt>
                <c:pt idx="7009">
                  <c:v>0.19495444870305376</c:v>
                </c:pt>
                <c:pt idx="7010">
                  <c:v>0.19497146828913733</c:v>
                </c:pt>
                <c:pt idx="7011">
                  <c:v>0.1949939167632336</c:v>
                </c:pt>
                <c:pt idx="7012">
                  <c:v>0.19501783854546559</c:v>
                </c:pt>
                <c:pt idx="7013">
                  <c:v>0.19503987535315179</c:v>
                </c:pt>
                <c:pt idx="7014">
                  <c:v>0.19505726635823226</c:v>
                </c:pt>
                <c:pt idx="7015">
                  <c:v>0.19506817059758239</c:v>
                </c:pt>
                <c:pt idx="7016">
                  <c:v>0.19507180540487398</c:v>
                </c:pt>
                <c:pt idx="7017">
                  <c:v>0.19506771049756275</c:v>
                </c:pt>
                <c:pt idx="7018">
                  <c:v>0.19505561004202962</c:v>
                </c:pt>
                <c:pt idx="7019">
                  <c:v>0.19503541269428801</c:v>
                </c:pt>
                <c:pt idx="7020">
                  <c:v>0.19500776363425984</c:v>
                </c:pt>
                <c:pt idx="7021">
                  <c:v>0.19497404428460516</c:v>
                </c:pt>
                <c:pt idx="7022">
                  <c:v>0.19493719980309851</c:v>
                </c:pt>
                <c:pt idx="7023">
                  <c:v>0.19490072638528985</c:v>
                </c:pt>
                <c:pt idx="7024">
                  <c:v>0.1948690388532551</c:v>
                </c:pt>
                <c:pt idx="7025">
                  <c:v>0.19484503329277389</c:v>
                </c:pt>
                <c:pt idx="7026">
                  <c:v>0.19483004198746454</c:v>
                </c:pt>
                <c:pt idx="7027">
                  <c:v>0.19482305235328531</c:v>
                </c:pt>
                <c:pt idx="7028">
                  <c:v>0.19482116701069815</c:v>
                </c:pt>
                <c:pt idx="7029">
                  <c:v>0.19482139693008768</c:v>
                </c:pt>
                <c:pt idx="7030">
                  <c:v>0.19482167283351579</c:v>
                </c:pt>
                <c:pt idx="7031">
                  <c:v>0.19482107504297649</c:v>
                </c:pt>
                <c:pt idx="7032">
                  <c:v>0.1948204772532601</c:v>
                </c:pt>
                <c:pt idx="7033">
                  <c:v>0.19482093709143031</c:v>
                </c:pt>
                <c:pt idx="7034">
                  <c:v>0.19482250054485148</c:v>
                </c:pt>
                <c:pt idx="7035">
                  <c:v>0.19482456983009286</c:v>
                </c:pt>
                <c:pt idx="7036">
                  <c:v>0.19482599534343911</c:v>
                </c:pt>
                <c:pt idx="7037">
                  <c:v>0.19482548951558729</c:v>
                </c:pt>
                <c:pt idx="7038">
                  <c:v>0.19482342022596386</c:v>
                </c:pt>
                <c:pt idx="7039">
                  <c:v>0.19482194873711908</c:v>
                </c:pt>
                <c:pt idx="7040">
                  <c:v>0.19482466179855482</c:v>
                </c:pt>
                <c:pt idx="7041">
                  <c:v>0.1948358820970216</c:v>
                </c:pt>
                <c:pt idx="7042">
                  <c:v>0.19485850751488462</c:v>
                </c:pt>
                <c:pt idx="7043">
                  <c:v>0.19489359763878808</c:v>
                </c:pt>
                <c:pt idx="7044">
                  <c:v>0.19493982159174048</c:v>
                </c:pt>
                <c:pt idx="7045">
                  <c:v>0.1949941927762838</c:v>
                </c:pt>
                <c:pt idx="7046">
                  <c:v>0.19505275751226611</c:v>
                </c:pt>
                <c:pt idx="7047">
                  <c:v>0.19511197435164881</c:v>
                </c:pt>
                <c:pt idx="7048">
                  <c:v>0.19516899026682419</c:v>
                </c:pt>
                <c:pt idx="7049">
                  <c:v>0.1952209967813133</c:v>
                </c:pt>
                <c:pt idx="7050">
                  <c:v>0.1952647238914865</c:v>
                </c:pt>
                <c:pt idx="7051">
                  <c:v>0.19529611806880096</c:v>
                </c:pt>
                <c:pt idx="7052">
                  <c:v>0.19530914593767776</c:v>
                </c:pt>
                <c:pt idx="7053">
                  <c:v>0.19529786737123586</c:v>
                </c:pt>
                <c:pt idx="7054">
                  <c:v>0.19525689871675297</c:v>
                </c:pt>
                <c:pt idx="7055">
                  <c:v>0.19518353305423472</c:v>
                </c:pt>
                <c:pt idx="7056">
                  <c:v>0.19508059348236947</c:v>
                </c:pt>
                <c:pt idx="7057">
                  <c:v>0.19495697859932201</c:v>
                </c:pt>
                <c:pt idx="7058">
                  <c:v>0.19483022592672525</c:v>
                </c:pt>
                <c:pt idx="7059">
                  <c:v>0.19472254281787568</c:v>
                </c:pt>
                <c:pt idx="7060">
                  <c:v>0.19465340429119191</c:v>
                </c:pt>
                <c:pt idx="7061">
                  <c:v>0.19463299581959123</c:v>
                </c:pt>
                <c:pt idx="7062">
                  <c:v>0.19465846059230171</c:v>
                </c:pt>
                <c:pt idx="7063">
                  <c:v>0.19471803744565305</c:v>
                </c:pt>
                <c:pt idx="7064">
                  <c:v>0.19479564671505475</c:v>
                </c:pt>
                <c:pt idx="7065">
                  <c:v>0.19487722496079293</c:v>
                </c:pt>
                <c:pt idx="7066">
                  <c:v>0.19495210281240979</c:v>
                </c:pt>
                <c:pt idx="7067">
                  <c:v>0.1950119039804393</c:v>
                </c:pt>
                <c:pt idx="7068">
                  <c:v>0.1950515152874189</c:v>
                </c:pt>
                <c:pt idx="7069">
                  <c:v>0.19506807857753947</c:v>
                </c:pt>
                <c:pt idx="7070">
                  <c:v>0.19506182126036084</c:v>
                </c:pt>
                <c:pt idx="7071">
                  <c:v>0.19503610279317693</c:v>
                </c:pt>
                <c:pt idx="7072">
                  <c:v>0.19499718292890464</c:v>
                </c:pt>
                <c:pt idx="7073">
                  <c:v>0.19495352874442803</c:v>
                </c:pt>
                <c:pt idx="7074">
                  <c:v>0.19491263855186611</c:v>
                </c:pt>
                <c:pt idx="7075">
                  <c:v>0.19487980039732031</c:v>
                </c:pt>
                <c:pt idx="7076">
                  <c:v>0.19485671399362467</c:v>
                </c:pt>
                <c:pt idx="7077">
                  <c:v>0.19484107848099982</c:v>
                </c:pt>
                <c:pt idx="7078">
                  <c:v>0.19482829456837356</c:v>
                </c:pt>
                <c:pt idx="7079">
                  <c:v>0.19481394760378454</c:v>
                </c:pt>
                <c:pt idx="7080">
                  <c:v>0.19479665830183354</c:v>
                </c:pt>
                <c:pt idx="7081">
                  <c:v>0.19477890989398369</c:v>
                </c:pt>
                <c:pt idx="7082">
                  <c:v>0.19476681748232125</c:v>
                </c:pt>
                <c:pt idx="7083">
                  <c:v>0.19476663356991417</c:v>
                </c:pt>
                <c:pt idx="7084">
                  <c:v>0.19478203650387291</c:v>
                </c:pt>
                <c:pt idx="7085">
                  <c:v>0.1948111426436617</c:v>
                </c:pt>
                <c:pt idx="7086">
                  <c:v>0.1948468267657962</c:v>
                </c:pt>
                <c:pt idx="7087">
                  <c:v>0.19487828272751848</c:v>
                </c:pt>
                <c:pt idx="7088">
                  <c:v>0.19489566726281468</c:v>
                </c:pt>
                <c:pt idx="7089">
                  <c:v>0.19489272380049369</c:v>
                </c:pt>
                <c:pt idx="7090">
                  <c:v>0.1948690388532551</c:v>
                </c:pt>
                <c:pt idx="7091">
                  <c:v>0.19483077774497479</c:v>
                </c:pt>
                <c:pt idx="7092">
                  <c:v>0.19478893351704415</c:v>
                </c:pt>
                <c:pt idx="7093">
                  <c:v>0.19475624264543154</c:v>
                </c:pt>
                <c:pt idx="7094">
                  <c:v>0.19474093257698163</c:v>
                </c:pt>
                <c:pt idx="7095">
                  <c:v>0.19474396696207794</c:v>
                </c:pt>
                <c:pt idx="7096">
                  <c:v>0.19475858747835026</c:v>
                </c:pt>
                <c:pt idx="7097">
                  <c:v>0.19477435795806172</c:v>
                </c:pt>
                <c:pt idx="7098">
                  <c:v>0.19478258826089587</c:v>
                </c:pt>
                <c:pt idx="7099">
                  <c:v>0.19477909381158928</c:v>
                </c:pt>
                <c:pt idx="7100">
                  <c:v>0.19476690943855388</c:v>
                </c:pt>
                <c:pt idx="7101">
                  <c:v>0.19475463345369523</c:v>
                </c:pt>
                <c:pt idx="7102">
                  <c:v>0.19475467943051913</c:v>
                </c:pt>
                <c:pt idx="7103">
                  <c:v>0.19477716268061415</c:v>
                </c:pt>
                <c:pt idx="7104">
                  <c:v>0.19482691503195224</c:v>
                </c:pt>
                <c:pt idx="7105">
                  <c:v>0.19490012848592628</c:v>
                </c:pt>
                <c:pt idx="7106">
                  <c:v>0.19498605046504366</c:v>
                </c:pt>
                <c:pt idx="7107">
                  <c:v>0.19506950489039596</c:v>
                </c:pt>
                <c:pt idx="7108">
                  <c:v>0.19513539644885144</c:v>
                </c:pt>
                <c:pt idx="7109">
                  <c:v>0.19517262591802273</c:v>
                </c:pt>
                <c:pt idx="7110">
                  <c:v>0.19517612353524147</c:v>
                </c:pt>
                <c:pt idx="7111">
                  <c:v>0.19514713098036016</c:v>
                </c:pt>
                <c:pt idx="7112">
                  <c:v>0.19509306273518132</c:v>
                </c:pt>
                <c:pt idx="7113">
                  <c:v>0.19502598145270741</c:v>
                </c:pt>
                <c:pt idx="7114">
                  <c:v>0.19495923251931999</c:v>
                </c:pt>
                <c:pt idx="7115">
                  <c:v>0.19490376188706357</c:v>
                </c:pt>
                <c:pt idx="7116">
                  <c:v>0.19486678540129806</c:v>
                </c:pt>
                <c:pt idx="7117">
                  <c:v>0.1948495859695237</c:v>
                </c:pt>
                <c:pt idx="7118">
                  <c:v>0.19485004583851592</c:v>
                </c:pt>
                <c:pt idx="7119">
                  <c:v>0.19486352021614692</c:v>
                </c:pt>
                <c:pt idx="7120">
                  <c:v>0.19488499730681594</c:v>
                </c:pt>
                <c:pt idx="7121">
                  <c:v>0.19491125874750068</c:v>
                </c:pt>
                <c:pt idx="7122">
                  <c:v>0.19493894766043449</c:v>
                </c:pt>
                <c:pt idx="7123">
                  <c:v>0.19496567235519943</c:v>
                </c:pt>
                <c:pt idx="7124">
                  <c:v>0.19498894855832657</c:v>
                </c:pt>
                <c:pt idx="7125">
                  <c:v>0.19500629152068591</c:v>
                </c:pt>
                <c:pt idx="7126">
                  <c:v>0.19501544630794684</c:v>
                </c:pt>
                <c:pt idx="7127">
                  <c:v>0.19501572233468031</c:v>
                </c:pt>
                <c:pt idx="7128">
                  <c:v>0.19500734960181285</c:v>
                </c:pt>
                <c:pt idx="7129">
                  <c:v>0.19499207668071525</c:v>
                </c:pt>
                <c:pt idx="7130">
                  <c:v>0.19497105429129089</c:v>
                </c:pt>
                <c:pt idx="7131">
                  <c:v>0.19494547918957958</c:v>
                </c:pt>
                <c:pt idx="7132">
                  <c:v>0.19491489224175748</c:v>
                </c:pt>
                <c:pt idx="7133">
                  <c:v>0.19487915653675655</c:v>
                </c:pt>
                <c:pt idx="7134">
                  <c:v>0.19483873320265652</c:v>
                </c:pt>
                <c:pt idx="7135">
                  <c:v>0.19479537082816031</c:v>
                </c:pt>
                <c:pt idx="7136">
                  <c:v>0.1947544035696481</c:v>
                </c:pt>
                <c:pt idx="7137">
                  <c:v>0.19472254281787568</c:v>
                </c:pt>
                <c:pt idx="7138">
                  <c:v>0.19470654436085919</c:v>
                </c:pt>
                <c:pt idx="7139">
                  <c:v>0.19471123350272354</c:v>
                </c:pt>
                <c:pt idx="7140">
                  <c:v>0.19473730053784841</c:v>
                </c:pt>
                <c:pt idx="7141">
                  <c:v>0.19478107093076966</c:v>
                </c:pt>
                <c:pt idx="7142">
                  <c:v>0.19483569815536525</c:v>
                </c:pt>
                <c:pt idx="7143">
                  <c:v>0.1948930917321928</c:v>
                </c:pt>
                <c:pt idx="7144">
                  <c:v>0.19494621514268337</c:v>
                </c:pt>
                <c:pt idx="7145">
                  <c:v>0.19498959258168233</c:v>
                </c:pt>
                <c:pt idx="7146">
                  <c:v>0.19502018479121616</c:v>
                </c:pt>
                <c:pt idx="7147">
                  <c:v>0.19503688490657653</c:v>
                </c:pt>
                <c:pt idx="7148">
                  <c:v>0.19504015139541217</c:v>
                </c:pt>
                <c:pt idx="7149">
                  <c:v>0.1950318241977432</c:v>
                </c:pt>
                <c:pt idx="7150">
                  <c:v>0.19501448021576126</c:v>
                </c:pt>
                <c:pt idx="7151">
                  <c:v>0.19499281271278698</c:v>
                </c:pt>
                <c:pt idx="7152">
                  <c:v>0.19497280228488276</c:v>
                </c:pt>
                <c:pt idx="7153">
                  <c:v>0.19496015249002782</c:v>
                </c:pt>
                <c:pt idx="7154">
                  <c:v>0.19496056647748214</c:v>
                </c:pt>
                <c:pt idx="7155">
                  <c:v>0.19497579229023163</c:v>
                </c:pt>
                <c:pt idx="7156">
                  <c:v>0.19500247324936013</c:v>
                </c:pt>
                <c:pt idx="7157">
                  <c:v>0.19503177819156967</c:v>
                </c:pt>
                <c:pt idx="7158">
                  <c:v>0.19505169932050545</c:v>
                </c:pt>
                <c:pt idx="7159">
                  <c:v>0.19505008903364271</c:v>
                </c:pt>
                <c:pt idx="7160">
                  <c:v>0.19501843660690418</c:v>
                </c:pt>
                <c:pt idx="7161">
                  <c:v>0.19495550665788194</c:v>
                </c:pt>
                <c:pt idx="7162">
                  <c:v>0.19486779715379163</c:v>
                </c:pt>
                <c:pt idx="7163">
                  <c:v>0.19476971411300323</c:v>
                </c:pt>
                <c:pt idx="7164">
                  <c:v>0.19467813476041015</c:v>
                </c:pt>
                <c:pt idx="7165">
                  <c:v>0.19460872753409272</c:v>
                </c:pt>
                <c:pt idx="7166">
                  <c:v>0.19457182211586729</c:v>
                </c:pt>
                <c:pt idx="7167">
                  <c:v>0.1945697540345411</c:v>
                </c:pt>
                <c:pt idx="7168">
                  <c:v>0.19459742118233878</c:v>
                </c:pt>
                <c:pt idx="7169">
                  <c:v>0.19464549819289853</c:v>
                </c:pt>
                <c:pt idx="7170">
                  <c:v>0.19470369412289754</c:v>
                </c:pt>
                <c:pt idx="7171">
                  <c:v>0.19476304729354607</c:v>
                </c:pt>
                <c:pt idx="7172">
                  <c:v>0.19481725839969996</c:v>
                </c:pt>
                <c:pt idx="7173">
                  <c:v>0.19486315230949977</c:v>
                </c:pt>
                <c:pt idx="7174">
                  <c:v>0.19489925463449129</c:v>
                </c:pt>
                <c:pt idx="7175">
                  <c:v>0.19492565492211486</c:v>
                </c:pt>
                <c:pt idx="7176">
                  <c:v>0.19494304135383164</c:v>
                </c:pt>
                <c:pt idx="7177">
                  <c:v>0.19495196481923713</c:v>
                </c:pt>
                <c:pt idx="7178">
                  <c:v>0.19495320675936964</c:v>
                </c:pt>
                <c:pt idx="7179">
                  <c:v>0.19494690509985055</c:v>
                </c:pt>
                <c:pt idx="7180">
                  <c:v>0.19493319815621266</c:v>
                </c:pt>
                <c:pt idx="7181">
                  <c:v>0.19491227060360669</c:v>
                </c:pt>
                <c:pt idx="7182">
                  <c:v>0.19488435343854746</c:v>
                </c:pt>
                <c:pt idx="7183">
                  <c:v>0.19485055169496976</c:v>
                </c:pt>
                <c:pt idx="7184">
                  <c:v>0.19481367170526429</c:v>
                </c:pt>
                <c:pt idx="7185">
                  <c:v>0.19477734659747989</c:v>
                </c:pt>
                <c:pt idx="7186">
                  <c:v>0.19474681746435971</c:v>
                </c:pt>
                <c:pt idx="7187">
                  <c:v>0.19472663447192259</c:v>
                </c:pt>
                <c:pt idx="7188">
                  <c:v>0.19472006026005326</c:v>
                </c:pt>
                <c:pt idx="7189">
                  <c:v>0.19472672641964736</c:v>
                </c:pt>
                <c:pt idx="7190">
                  <c:v>0.19474235781582569</c:v>
                </c:pt>
                <c:pt idx="7191">
                  <c:v>0.19475969093351617</c:v>
                </c:pt>
                <c:pt idx="7192">
                  <c:v>0.19476962215617663</c:v>
                </c:pt>
                <c:pt idx="7193">
                  <c:v>0.19476465651645855</c:v>
                </c:pt>
                <c:pt idx="7194">
                  <c:v>0.1947417141589943</c:v>
                </c:pt>
                <c:pt idx="7195">
                  <c:v>0.19470222303965565</c:v>
                </c:pt>
                <c:pt idx="7196">
                  <c:v>0.19465266883411622</c:v>
                </c:pt>
                <c:pt idx="7197">
                  <c:v>0.19460169550022663</c:v>
                </c:pt>
                <c:pt idx="7198">
                  <c:v>0.19455881634597025</c:v>
                </c:pt>
                <c:pt idx="7199">
                  <c:v>0.19453009473575031</c:v>
                </c:pt>
                <c:pt idx="7200">
                  <c:v>0.19451856067165516</c:v>
                </c:pt>
                <c:pt idx="7201">
                  <c:v>0.19452288016575689</c:v>
                </c:pt>
                <c:pt idx="7202">
                  <c:v>0.19453933139839127</c:v>
                </c:pt>
                <c:pt idx="7203">
                  <c:v>0.19456295241430208</c:v>
                </c:pt>
                <c:pt idx="7204">
                  <c:v>0.19458896459132732</c:v>
                </c:pt>
                <c:pt idx="7205">
                  <c:v>0.19461396716276477</c:v>
                </c:pt>
                <c:pt idx="7206">
                  <c:v>0.19463644312923387</c:v>
                </c:pt>
                <c:pt idx="7207">
                  <c:v>0.19465657596409711</c:v>
                </c:pt>
                <c:pt idx="7208">
                  <c:v>0.19467491696167091</c:v>
                </c:pt>
                <c:pt idx="7209">
                  <c:v>0.19469302888228709</c:v>
                </c:pt>
                <c:pt idx="7210">
                  <c:v>0.19471224489290048</c:v>
                </c:pt>
                <c:pt idx="7211">
                  <c:v>0.19473334670699413</c:v>
                </c:pt>
                <c:pt idx="7212">
                  <c:v>0.19475619666844199</c:v>
                </c:pt>
                <c:pt idx="7213">
                  <c:v>0.19478001340078607</c:v>
                </c:pt>
                <c:pt idx="7214">
                  <c:v>0.19480337161925351</c:v>
                </c:pt>
                <c:pt idx="7215">
                  <c:v>0.19482378809895415</c:v>
                </c:pt>
                <c:pt idx="7216">
                  <c:v>0.19484006679074958</c:v>
                </c:pt>
                <c:pt idx="7217">
                  <c:v>0.19485050570799509</c:v>
                </c:pt>
                <c:pt idx="7218">
                  <c:v>0.19485482850490152</c:v>
                </c:pt>
                <c:pt idx="7219">
                  <c:v>0.19485386276994529</c:v>
                </c:pt>
                <c:pt idx="7220">
                  <c:v>0.19484908011419452</c:v>
                </c:pt>
                <c:pt idx="7221">
                  <c:v>0.19484227411797059</c:v>
                </c:pt>
                <c:pt idx="7222">
                  <c:v>0.1948350083748481</c:v>
                </c:pt>
                <c:pt idx="7223">
                  <c:v>0.19482806464533228</c:v>
                </c:pt>
                <c:pt idx="7224">
                  <c:v>0.19482139693008768</c:v>
                </c:pt>
                <c:pt idx="7225">
                  <c:v>0.19481403956999696</c:v>
                </c:pt>
                <c:pt idx="7226">
                  <c:v>0.19480498099159002</c:v>
                </c:pt>
                <c:pt idx="7227">
                  <c:v>0.19479284187312804</c:v>
                </c:pt>
                <c:pt idx="7228">
                  <c:v>0.19477674886795113</c:v>
                </c:pt>
                <c:pt idx="7229">
                  <c:v>0.19475642655343814</c:v>
                </c:pt>
                <c:pt idx="7230">
                  <c:v>0.19473219734431266</c:v>
                </c:pt>
                <c:pt idx="7231">
                  <c:v>0.1947048893817008</c:v>
                </c:pt>
                <c:pt idx="7232">
                  <c:v>0.19467625004682762</c:v>
                </c:pt>
                <c:pt idx="7233">
                  <c:v>0.19464830208338099</c:v>
                </c:pt>
                <c:pt idx="7234">
                  <c:v>0.19462288386916179</c:v>
                </c:pt>
                <c:pt idx="7235">
                  <c:v>0.19460109801240119</c:v>
                </c:pt>
                <c:pt idx="7236">
                  <c:v>0.19458317375986142</c:v>
                </c:pt>
                <c:pt idx="7237">
                  <c:v>0.19456736426394036</c:v>
                </c:pt>
                <c:pt idx="7238">
                  <c:v>0.19455155534350696</c:v>
                </c:pt>
                <c:pt idx="7239">
                  <c:v>0.19453344932185299</c:v>
                </c:pt>
                <c:pt idx="7240">
                  <c:v>0.19451162199978919</c:v>
                </c:pt>
                <c:pt idx="7241">
                  <c:v>0.19448662531955527</c:v>
                </c:pt>
                <c:pt idx="7242">
                  <c:v>0.19446057332555719</c:v>
                </c:pt>
                <c:pt idx="7243">
                  <c:v>0.19443769296904553</c:v>
                </c:pt>
                <c:pt idx="7244">
                  <c:v>0.19442156717689327</c:v>
                </c:pt>
                <c:pt idx="7245">
                  <c:v>0.19441536510857391</c:v>
                </c:pt>
                <c:pt idx="7246">
                  <c:v>0.19441917822157148</c:v>
                </c:pt>
                <c:pt idx="7247">
                  <c:v>0.19443162849833015</c:v>
                </c:pt>
                <c:pt idx="7248">
                  <c:v>0.19444963838631754</c:v>
                </c:pt>
                <c:pt idx="7249">
                  <c:v>0.1944709112313848</c:v>
                </c:pt>
                <c:pt idx="7250">
                  <c:v>0.19449365549045336</c:v>
                </c:pt>
                <c:pt idx="7251">
                  <c:v>0.19451791734642207</c:v>
                </c:pt>
                <c:pt idx="7252">
                  <c:v>0.19454447828071494</c:v>
                </c:pt>
                <c:pt idx="7253">
                  <c:v>0.19457278722385637</c:v>
                </c:pt>
                <c:pt idx="7254">
                  <c:v>0.1946008222490668</c:v>
                </c:pt>
                <c:pt idx="7255">
                  <c:v>0.1946242627576292</c:v>
                </c:pt>
                <c:pt idx="7256">
                  <c:v>0.1946369947013161</c:v>
                </c:pt>
                <c:pt idx="7257">
                  <c:v>0.19463414491976491</c:v>
                </c:pt>
                <c:pt idx="7258">
                  <c:v>0.19461327773432777</c:v>
                </c:pt>
                <c:pt idx="7259">
                  <c:v>0.19457628001355273</c:v>
                </c:pt>
                <c:pt idx="7260">
                  <c:v>0.19452922162854866</c:v>
                </c:pt>
                <c:pt idx="7261">
                  <c:v>0.19448083585249928</c:v>
                </c:pt>
                <c:pt idx="7262">
                  <c:v>0.19444044957463844</c:v>
                </c:pt>
                <c:pt idx="7263">
                  <c:v>0.1944143084687274</c:v>
                </c:pt>
                <c:pt idx="7264">
                  <c:v>0.19440535010375712</c:v>
                </c:pt>
                <c:pt idx="7265">
                  <c:v>0.19441214925616621</c:v>
                </c:pt>
                <c:pt idx="7266">
                  <c:v>0.19443057181891418</c:v>
                </c:pt>
                <c:pt idx="7267">
                  <c:v>0.19445519771177686</c:v>
                </c:pt>
                <c:pt idx="7268">
                  <c:v>0.19448147912280542</c:v>
                </c:pt>
                <c:pt idx="7269">
                  <c:v>0.19450698096326188</c:v>
                </c:pt>
                <c:pt idx="7270">
                  <c:v>0.19453133547005649</c:v>
                </c:pt>
                <c:pt idx="7271">
                  <c:v>0.19455518582956385</c:v>
                </c:pt>
                <c:pt idx="7272">
                  <c:v>0.19457963495642092</c:v>
                </c:pt>
                <c:pt idx="7273">
                  <c:v>0.1946050966004281</c:v>
                </c:pt>
                <c:pt idx="7274">
                  <c:v>0.19463097341066979</c:v>
                </c:pt>
                <c:pt idx="7275">
                  <c:v>0.19465657596409711</c:v>
                </c:pt>
                <c:pt idx="7276">
                  <c:v>0.19468024932684877</c:v>
                </c:pt>
                <c:pt idx="7277">
                  <c:v>0.1947009358459065</c:v>
                </c:pt>
                <c:pt idx="7278">
                  <c:v>0.19471794549976792</c:v>
                </c:pt>
                <c:pt idx="7279">
                  <c:v>0.19473017447338101</c:v>
                </c:pt>
                <c:pt idx="7280">
                  <c:v>0.19473661091359626</c:v>
                </c:pt>
                <c:pt idx="7281">
                  <c:v>0.19473638103908883</c:v>
                </c:pt>
                <c:pt idx="7282">
                  <c:v>0.19472847343011765</c:v>
                </c:pt>
                <c:pt idx="7283">
                  <c:v>0.1947128885060577</c:v>
                </c:pt>
                <c:pt idx="7284">
                  <c:v>0.19469045455310371</c:v>
                </c:pt>
                <c:pt idx="7285">
                  <c:v>0.19466351695228065</c:v>
                </c:pt>
                <c:pt idx="7286">
                  <c:v>0.19463488034547191</c:v>
                </c:pt>
                <c:pt idx="7287">
                  <c:v>0.19460744061742216</c:v>
                </c:pt>
                <c:pt idx="7288">
                  <c:v>0.19458331163590378</c:v>
                </c:pt>
                <c:pt idx="7289">
                  <c:v>0.19456318219703114</c:v>
                </c:pt>
                <c:pt idx="7290">
                  <c:v>0.19454695983505807</c:v>
                </c:pt>
                <c:pt idx="7291">
                  <c:v>0.1945338169493028</c:v>
                </c:pt>
                <c:pt idx="7292">
                  <c:v>0.19452370730782639</c:v>
                </c:pt>
                <c:pt idx="7293">
                  <c:v>0.19451722807044422</c:v>
                </c:pt>
                <c:pt idx="7294">
                  <c:v>0.1945161711827362</c:v>
                </c:pt>
                <c:pt idx="7295">
                  <c:v>0.19452209897747127</c:v>
                </c:pt>
                <c:pt idx="7296">
                  <c:v>0.19453556318393836</c:v>
                </c:pt>
                <c:pt idx="7297">
                  <c:v>0.1945552317852782</c:v>
                </c:pt>
                <c:pt idx="7298">
                  <c:v>0.19457738300560842</c:v>
                </c:pt>
                <c:pt idx="7299">
                  <c:v>0.19459663985996087</c:v>
                </c:pt>
                <c:pt idx="7300">
                  <c:v>0.19460721081127516</c:v>
                </c:pt>
                <c:pt idx="7301">
                  <c:v>0.19460555621060624</c:v>
                </c:pt>
                <c:pt idx="7302">
                  <c:v>0.19459071104771816</c:v>
                </c:pt>
                <c:pt idx="7303">
                  <c:v>0.19456543407420876</c:v>
                </c:pt>
                <c:pt idx="7304">
                  <c:v>0.19453547127667722</c:v>
                </c:pt>
                <c:pt idx="7305">
                  <c:v>0.1945080378286049</c:v>
                </c:pt>
                <c:pt idx="7306">
                  <c:v>0.19448952008202522</c:v>
                </c:pt>
                <c:pt idx="7307">
                  <c:v>0.19448368462823126</c:v>
                </c:pt>
                <c:pt idx="7308">
                  <c:v>0.19449112829173484</c:v>
                </c:pt>
                <c:pt idx="7309">
                  <c:v>0.19450955420511148</c:v>
                </c:pt>
                <c:pt idx="7310">
                  <c:v>0.19453409267009411</c:v>
                </c:pt>
                <c:pt idx="7311">
                  <c:v>0.19455973546886204</c:v>
                </c:pt>
                <c:pt idx="7312">
                  <c:v>0.19458230054594292</c:v>
                </c:pt>
                <c:pt idx="7313">
                  <c:v>0.19459930555385715</c:v>
                </c:pt>
                <c:pt idx="7314">
                  <c:v>0.19460983060856005</c:v>
                </c:pt>
                <c:pt idx="7315">
                  <c:v>0.19461392120083473</c:v>
                </c:pt>
                <c:pt idx="7316">
                  <c:v>0.19461277215416958</c:v>
                </c:pt>
                <c:pt idx="7317">
                  <c:v>0.19460771638495919</c:v>
                </c:pt>
                <c:pt idx="7318">
                  <c:v>0.19460022476244285</c:v>
                </c:pt>
                <c:pt idx="7319">
                  <c:v>0.19459222771291337</c:v>
                </c:pt>
                <c:pt idx="7320">
                  <c:v>0.19458620704290416</c:v>
                </c:pt>
                <c:pt idx="7321">
                  <c:v>0.19458455252225434</c:v>
                </c:pt>
                <c:pt idx="7322">
                  <c:v>0.19458905650990962</c:v>
                </c:pt>
                <c:pt idx="7323">
                  <c:v>0.19459930555385715</c:v>
                </c:pt>
                <c:pt idx="7324">
                  <c:v>0.1946131858106189</c:v>
                </c:pt>
                <c:pt idx="7325">
                  <c:v>0.19462573357682009</c:v>
                </c:pt>
                <c:pt idx="7326">
                  <c:v>0.19463083551949531</c:v>
                </c:pt>
                <c:pt idx="7327">
                  <c:v>0.19462380312765357</c:v>
                </c:pt>
                <c:pt idx="7328">
                  <c:v>0.19460169550022663</c:v>
                </c:pt>
                <c:pt idx="7329">
                  <c:v>0.19456575577190169</c:v>
                </c:pt>
                <c:pt idx="7330">
                  <c:v>0.19452095017372115</c:v>
                </c:pt>
                <c:pt idx="7331">
                  <c:v>0.19447463293772457</c:v>
                </c:pt>
                <c:pt idx="7332">
                  <c:v>0.19443498232394116</c:v>
                </c:pt>
                <c:pt idx="7333">
                  <c:v>0.19440778492312902</c:v>
                </c:pt>
                <c:pt idx="7334">
                  <c:v>0.19439611629018758</c:v>
                </c:pt>
                <c:pt idx="7335">
                  <c:v>0.19439937796310178</c:v>
                </c:pt>
                <c:pt idx="7336">
                  <c:v>0.19441417064632835</c:v>
                </c:pt>
                <c:pt idx="7337">
                  <c:v>0.1944355336402189</c:v>
                </c:pt>
                <c:pt idx="7338">
                  <c:v>0.19445924090226394</c:v>
                </c:pt>
                <c:pt idx="7339">
                  <c:v>0.19448129533119216</c:v>
                </c:pt>
                <c:pt idx="7340">
                  <c:v>0.19449953702804587</c:v>
                </c:pt>
                <c:pt idx="7341">
                  <c:v>0.19451226531569685</c:v>
                </c:pt>
                <c:pt idx="7342">
                  <c:v>0.19451902019026232</c:v>
                </c:pt>
                <c:pt idx="7343">
                  <c:v>0.19451993922893504</c:v>
                </c:pt>
                <c:pt idx="7344">
                  <c:v>0.1945161711827362</c:v>
                </c:pt>
                <c:pt idx="7345">
                  <c:v>0.19451001371418894</c:v>
                </c:pt>
                <c:pt idx="7346">
                  <c:v>0.19450509699228954</c:v>
                </c:pt>
                <c:pt idx="7347">
                  <c:v>0.19450491319068117</c:v>
                </c:pt>
                <c:pt idx="7348">
                  <c:v>0.19451249507160914</c:v>
                </c:pt>
                <c:pt idx="7349">
                  <c:v>0.1945276132777721</c:v>
                </c:pt>
                <c:pt idx="7350">
                  <c:v>0.19454741938371475</c:v>
                </c:pt>
                <c:pt idx="7351">
                  <c:v>0.19456649108180865</c:v>
                </c:pt>
                <c:pt idx="7352">
                  <c:v>0.19457816429334315</c:v>
                </c:pt>
                <c:pt idx="7353">
                  <c:v>0.19457793450268709</c:v>
                </c:pt>
                <c:pt idx="7354">
                  <c:v>0.19456488259300406</c:v>
                </c:pt>
                <c:pt idx="7355">
                  <c:v>0.19454236437523628</c:v>
                </c:pt>
                <c:pt idx="7356">
                  <c:v>0.19451731997384467</c:v>
                </c:pt>
                <c:pt idx="7357">
                  <c:v>0.19449848018338942</c:v>
                </c:pt>
                <c:pt idx="7358">
                  <c:v>0.19449282840561763</c:v>
                </c:pt>
                <c:pt idx="7359">
                  <c:v>0.19450302922867876</c:v>
                </c:pt>
                <c:pt idx="7360">
                  <c:v>0.19452733756109417</c:v>
                </c:pt>
                <c:pt idx="7361">
                  <c:v>0.1945591380387611</c:v>
                </c:pt>
                <c:pt idx="7362">
                  <c:v>0.19459015953441491</c:v>
                </c:pt>
                <c:pt idx="7363">
                  <c:v>0.19461226657460004</c:v>
                </c:pt>
                <c:pt idx="7364">
                  <c:v>0.1946198043673911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4B0-48F3-94DB-1B28778E8087}"/>
            </c:ext>
          </c:extLst>
        </c:ser>
        <c:ser>
          <c:idx val="4"/>
          <c:order val="6"/>
          <c:tx>
            <c:strRef>
              <c:f>'After EP'!$U$3:$U$4</c:f>
              <c:strCache>
                <c:ptCount val="2"/>
                <c:pt idx="0">
                  <c:v>615</c:v>
                </c:pt>
                <c:pt idx="1">
                  <c:v>615</c:v>
                </c:pt>
              </c:strCache>
            </c:strRef>
          </c:tx>
          <c:spPr>
            <a:ln w="9525" cap="rnd">
              <a:solidFill>
                <a:schemeClr val="accent5"/>
              </a:solidFill>
              <a:prstDash val="sysDash"/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9525" cap="rnd">
                <a:solidFill>
                  <a:schemeClr val="tx1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C4B0-48F3-94DB-1B28778E8087}"/>
              </c:ext>
            </c:extLst>
          </c:dPt>
          <c:xVal>
            <c:numRef>
              <c:f>'After EP'!$U$3:$U$4</c:f>
              <c:numCache>
                <c:formatCode>General</c:formatCode>
                <c:ptCount val="2"/>
                <c:pt idx="0">
                  <c:v>615</c:v>
                </c:pt>
                <c:pt idx="1">
                  <c:v>615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4B0-48F3-94DB-1B28778E8087}"/>
            </c:ext>
          </c:extLst>
        </c:ser>
        <c:ser>
          <c:idx val="5"/>
          <c:order val="7"/>
          <c:spPr>
            <a:ln w="952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EP'!$V$3:$V$4</c:f>
              <c:numCache>
                <c:formatCode>General</c:formatCode>
                <c:ptCount val="2"/>
                <c:pt idx="0">
                  <c:v>766</c:v>
                </c:pt>
                <c:pt idx="1">
                  <c:v>766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C4B0-48F3-94DB-1B28778E8087}"/>
            </c:ext>
          </c:extLst>
        </c:ser>
        <c:ser>
          <c:idx val="6"/>
          <c:order val="8"/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EP'!$W$3:$W$4</c:f>
              <c:numCache>
                <c:formatCode>General</c:formatCode>
                <c:ptCount val="2"/>
                <c:pt idx="0">
                  <c:v>795</c:v>
                </c:pt>
                <c:pt idx="1">
                  <c:v>795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C4B0-48F3-94DB-1B28778E8087}"/>
            </c:ext>
          </c:extLst>
        </c:ser>
        <c:ser>
          <c:idx val="7"/>
          <c:order val="9"/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EP'!$X$3:$X$4</c:f>
              <c:numCache>
                <c:formatCode>General</c:formatCode>
                <c:ptCount val="2"/>
                <c:pt idx="0">
                  <c:v>854</c:v>
                </c:pt>
                <c:pt idx="1">
                  <c:v>854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C4B0-48F3-94DB-1B28778E8087}"/>
            </c:ext>
          </c:extLst>
        </c:ser>
        <c:ser>
          <c:idx val="10"/>
          <c:order val="10"/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EP'!$Y$3:$Y$4</c:f>
              <c:numCache>
                <c:formatCode>General</c:formatCode>
                <c:ptCount val="2"/>
                <c:pt idx="0">
                  <c:v>976</c:v>
                </c:pt>
                <c:pt idx="1">
                  <c:v>976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C4B0-48F3-94DB-1B28778E8087}"/>
            </c:ext>
          </c:extLst>
        </c:ser>
        <c:ser>
          <c:idx val="11"/>
          <c:order val="11"/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EP'!$AA$3:$AA$4</c:f>
              <c:numCache>
                <c:formatCode>General</c:formatCode>
                <c:ptCount val="2"/>
                <c:pt idx="0">
                  <c:v>1275</c:v>
                </c:pt>
                <c:pt idx="1">
                  <c:v>1275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C4B0-48F3-94DB-1B28778E8087}"/>
            </c:ext>
          </c:extLst>
        </c:ser>
        <c:ser>
          <c:idx val="12"/>
          <c:order val="12"/>
          <c:spPr>
            <a:ln w="952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'After EP'!$AB$3:$AB$4</c:f>
              <c:numCache>
                <c:formatCode>General</c:formatCode>
                <c:ptCount val="2"/>
                <c:pt idx="0">
                  <c:v>838</c:v>
                </c:pt>
                <c:pt idx="1">
                  <c:v>838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C4B0-48F3-94DB-1B28778E8087}"/>
            </c:ext>
          </c:extLst>
        </c:ser>
        <c:ser>
          <c:idx val="13"/>
          <c:order val="13"/>
          <c:spPr>
            <a:ln w="19050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9525" cap="rnd">
                <a:solidFill>
                  <a:schemeClr val="tx1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D59-4920-A817-DEF2F5E62567}"/>
              </c:ext>
            </c:extLst>
          </c:dPt>
          <c:xVal>
            <c:numRef>
              <c:f>'After EP'!$AC$3:$AC$4</c:f>
              <c:numCache>
                <c:formatCode>General</c:formatCode>
                <c:ptCount val="2"/>
                <c:pt idx="0">
                  <c:v>811</c:v>
                </c:pt>
                <c:pt idx="1">
                  <c:v>811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D59-4920-A817-DEF2F5E62567}"/>
            </c:ext>
          </c:extLst>
        </c:ser>
        <c:ser>
          <c:idx val="14"/>
          <c:order val="14"/>
          <c:spPr>
            <a:ln w="19050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9525" cap="rnd">
                <a:solidFill>
                  <a:schemeClr val="tx1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AD59-4920-A817-DEF2F5E62567}"/>
              </c:ext>
            </c:extLst>
          </c:dPt>
          <c:xVal>
            <c:numRef>
              <c:f>'After EP'!$AE$3:$AE$4</c:f>
              <c:numCache>
                <c:formatCode>General</c:formatCode>
                <c:ptCount val="2"/>
                <c:pt idx="0">
                  <c:v>1234</c:v>
                </c:pt>
                <c:pt idx="1">
                  <c:v>1234</c:v>
                </c:pt>
              </c:numCache>
            </c:numRef>
          </c:xVal>
          <c:yVal>
            <c:numRef>
              <c:f>'After EP'!$T$3:$T$4</c:f>
              <c:numCache>
                <c:formatCode>General</c:formatCode>
                <c:ptCount val="2"/>
                <c:pt idx="0">
                  <c:v>0</c:v>
                </c:pt>
                <c:pt idx="1">
                  <c:v>0.39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D59-4920-A817-DEF2F5E62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0577920"/>
        <c:axId val="1480585536"/>
      </c:scatterChart>
      <c:valAx>
        <c:axId val="1480577920"/>
        <c:scaling>
          <c:orientation val="maxMin"/>
          <c:max val="1600"/>
          <c:min val="60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Wavenumber (cm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0.40528935655699805"/>
              <c:y val="0.936911613763028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0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0585536"/>
        <c:crosses val="autoZero"/>
        <c:crossBetween val="midCat"/>
        <c:majorUnit val="100"/>
        <c:minorUnit val="50"/>
      </c:valAx>
      <c:valAx>
        <c:axId val="1480585536"/>
        <c:scaling>
          <c:orientation val="minMax"/>
          <c:max val="0.48000000000000004"/>
          <c:min val="0"/>
        </c:scaling>
        <c:delete val="0"/>
        <c:axPos val="r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Absorbance (a.u.)</a:t>
                </a:r>
              </a:p>
            </c:rich>
          </c:tx>
          <c:layout>
            <c:manualLayout>
              <c:xMode val="edge"/>
              <c:yMode val="edge"/>
              <c:x val="7.425617332954146E-4"/>
              <c:y val="0.320168528366693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0577920"/>
        <c:crosses val="autoZero"/>
        <c:crossBetween val="midCat"/>
        <c:majorUnit val="0.1"/>
        <c:minorUnit val="0.05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0.31644</cdr:x>
      <cdr:y>0.01367</cdr:y>
    </cdr:from>
    <cdr:to>
      <cdr:x>0.36375</cdr:x>
      <cdr:y>0.20515</cdr:y>
    </cdr:to>
    <cdr:sp macro="" textlink="">
      <cdr:nvSpPr>
        <cdr:cNvPr id="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1686696" y="164497"/>
          <a:ext cx="525145" cy="2711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β (1275)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0.58653</cdr:x>
      <cdr:y>0.01334</cdr:y>
    </cdr:from>
    <cdr:to>
      <cdr:x>0.63517</cdr:x>
      <cdr:y>0.21048</cdr:y>
    </cdr:to>
    <cdr:sp macro="" textlink="">
      <cdr:nvSpPr>
        <cdr:cNvPr id="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3230754" y="167538"/>
          <a:ext cx="540690" cy="2787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α (976)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0.91297</cdr:x>
      <cdr:y>0.01367</cdr:y>
    </cdr:from>
    <cdr:to>
      <cdr:x>0.96426</cdr:x>
      <cdr:y>0.20515</cdr:y>
    </cdr:to>
    <cdr:sp macro="" textlink="">
      <cdr:nvSpPr>
        <cdr:cNvPr id="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5117109" y="153060"/>
          <a:ext cx="525145" cy="2940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α (614)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0.77324</cdr:x>
      <cdr:y>0.02167</cdr:y>
    </cdr:from>
    <cdr:to>
      <cdr:x>0.82309</cdr:x>
      <cdr:y>0.21315</cdr:y>
    </cdr:to>
    <cdr:sp macro="" textlink="">
      <cdr:nvSpPr>
        <cdr:cNvPr id="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4312121" y="179135"/>
          <a:ext cx="525145" cy="2857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α (763)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0.73517</cdr:x>
      <cdr:y>0.01634</cdr:y>
    </cdr:from>
    <cdr:to>
      <cdr:x>0.78735</cdr:x>
      <cdr:y>0.20782</cdr:y>
    </cdr:to>
    <cdr:sp macro="" textlink="">
      <cdr:nvSpPr>
        <cdr:cNvPr id="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4100616" y="157835"/>
          <a:ext cx="525145" cy="2990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γ (811)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0.70972</cdr:x>
      <cdr:y>0.02701</cdr:y>
    </cdr:from>
    <cdr:to>
      <cdr:x>0.76434</cdr:x>
      <cdr:y>0.21849</cdr:y>
    </cdr:to>
    <cdr:sp macro="" textlink="">
      <cdr:nvSpPr>
        <cdr:cNvPr id="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3961702" y="180112"/>
          <a:ext cx="525145" cy="3130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β/γ (840)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0.69295</cdr:x>
      <cdr:y>0.02434</cdr:y>
    </cdr:from>
    <cdr:to>
      <cdr:x>0.74724</cdr:x>
      <cdr:y>0.21582</cdr:y>
    </cdr:to>
    <cdr:sp macro="" textlink="">
      <cdr:nvSpPr>
        <cdr:cNvPr id="9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3864648" y="173749"/>
          <a:ext cx="525145" cy="3111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α (854)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0.75404</cdr:x>
      <cdr:y>0.02167</cdr:y>
    </cdr:from>
    <cdr:to>
      <cdr:x>0.80289</cdr:x>
      <cdr:y>0.21315</cdr:y>
    </cdr:to>
    <cdr:sp macro="" textlink="">
      <cdr:nvSpPr>
        <cdr:cNvPr id="1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4199206" y="181992"/>
          <a:ext cx="525145" cy="2800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α (795)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0.35154</cdr:x>
      <cdr:y>0.01367</cdr:y>
    </cdr:from>
    <cdr:to>
      <cdr:x>0.40161</cdr:x>
      <cdr:y>0.20515</cdr:y>
    </cdr:to>
    <cdr:sp macro="" textlink="">
      <cdr:nvSpPr>
        <cdr:cNvPr id="11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1895766" y="156556"/>
          <a:ext cx="525145" cy="2870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7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γ (1234)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0.05888</cdr:x>
      <cdr:y>0.76668</cdr:y>
    </cdr:from>
    <cdr:to>
      <cdr:x>0.11372</cdr:x>
      <cdr:y>0.8799</cdr:y>
    </cdr:to>
    <cdr:sp macro="" textlink="">
      <cdr:nvSpPr>
        <cdr:cNvPr id="1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7446" y="2102663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(a)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0.05821</cdr:x>
      <cdr:y>0.72549</cdr:y>
    </cdr:from>
    <cdr:to>
      <cdr:x>0.11306</cdr:x>
      <cdr:y>0.83871</cdr:y>
    </cdr:to>
    <cdr:sp macro="" textlink="">
      <cdr:nvSpPr>
        <cdr:cNvPr id="1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3655" y="1989690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(b)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0.05993</cdr:x>
      <cdr:y>0.66439</cdr:y>
    </cdr:from>
    <cdr:to>
      <cdr:x>0.11478</cdr:x>
      <cdr:y>0.77761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3512" y="1822126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(c)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0.05927</cdr:x>
      <cdr:y>0.57094</cdr:y>
    </cdr:from>
    <cdr:to>
      <cdr:x>0.11411</cdr:x>
      <cdr:y>0.68417</cdr:y>
    </cdr:to>
    <cdr:sp macro="" textlink="">
      <cdr:nvSpPr>
        <cdr:cNvPr id="1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9721" y="1565852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(d)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0.06099</cdr:x>
      <cdr:y>0.51731</cdr:y>
    </cdr:from>
    <cdr:to>
      <cdr:x>0.11583</cdr:x>
      <cdr:y>0.63053</cdr:y>
    </cdr:to>
    <cdr:sp macro="" textlink="">
      <cdr:nvSpPr>
        <cdr:cNvPr id="1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9577" y="1418759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(e)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0.06271</cdr:x>
      <cdr:y>0.41889</cdr:y>
    </cdr:from>
    <cdr:to>
      <cdr:x>0.11755</cdr:x>
      <cdr:y>0.53211</cdr:y>
    </cdr:to>
    <cdr:sp macro="" textlink="">
      <cdr:nvSpPr>
        <cdr:cNvPr id="1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435" y="1148837"/>
          <a:ext cx="314325" cy="3105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800">
              <a:effectLst/>
              <a:latin typeface="Times New Roman" panose="02020603050405020304" pitchFamily="18" charset="0"/>
              <a:ea typeface="Malgun Gothic" panose="020B0503020000020004" pitchFamily="34" charset="-127"/>
              <a:cs typeface="Times New Roman" panose="02020603050405020304" pitchFamily="18" charset="0"/>
            </a:rPr>
            <a:t>(f)</a:t>
          </a:r>
          <a:endParaRPr lang="en-US" sz="1100">
            <a:effectLst/>
            <a:latin typeface="Calibri" panose="020F0502020204030204" pitchFamily="34" charset="0"/>
            <a:ea typeface="Malgun Gothic" panose="020B0503020000020004" pitchFamily="34" charset="-127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80D1A-4A07-40F4-8D7D-D292EF7E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1</TotalTime>
  <Pages>9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Hoejin</dc:creator>
  <cp:keywords/>
  <dc:description/>
  <cp:lastModifiedBy>Jack Nestor</cp:lastModifiedBy>
  <cp:revision>2</cp:revision>
  <dcterms:created xsi:type="dcterms:W3CDTF">2017-10-24T17:10:00Z</dcterms:created>
  <dcterms:modified xsi:type="dcterms:W3CDTF">2017-10-24T17:10:00Z</dcterms:modified>
</cp:coreProperties>
</file>